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D6F" w:rsidRPr="004D6D6F" w:rsidRDefault="004D6D6F" w:rsidP="004D6D6F">
      <w:pPr>
        <w:jc w:val="center"/>
        <w:rPr>
          <w:sz w:val="36"/>
          <w:szCs w:val="36"/>
        </w:rPr>
      </w:pPr>
      <w:r w:rsidRPr="004D6D6F">
        <w:rPr>
          <w:sz w:val="36"/>
          <w:szCs w:val="36"/>
        </w:rPr>
        <w:t>High intensity ultrasound assisted extraction of oak compounds for accelerated aging of wines and whiskies</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9C755C">
      <w:pPr>
        <w:jc w:val="center"/>
        <w:rPr>
          <w:sz w:val="36"/>
          <w:szCs w:val="36"/>
        </w:rPr>
      </w:pPr>
      <w:r>
        <w:rPr>
          <w:sz w:val="36"/>
          <w:szCs w:val="36"/>
        </w:rPr>
        <w:t>A Thesis Presented for</w:t>
      </w:r>
      <w:r w:rsidR="008865B6">
        <w:rPr>
          <w:sz w:val="36"/>
          <w:szCs w:val="36"/>
        </w:rPr>
        <w:t xml:space="preserve"> the</w:t>
      </w:r>
    </w:p>
    <w:p w:rsidR="009C755C" w:rsidRDefault="009C755C">
      <w:pPr>
        <w:jc w:val="center"/>
        <w:rPr>
          <w:sz w:val="36"/>
          <w:szCs w:val="36"/>
        </w:rPr>
      </w:pPr>
      <w:r>
        <w:rPr>
          <w:sz w:val="36"/>
          <w:szCs w:val="36"/>
        </w:rPr>
        <w:t>Master of Science</w:t>
      </w:r>
    </w:p>
    <w:p w:rsidR="009C755C" w:rsidRDefault="009C755C">
      <w:pPr>
        <w:jc w:val="center"/>
        <w:rPr>
          <w:sz w:val="36"/>
          <w:szCs w:val="36"/>
        </w:rPr>
      </w:pPr>
      <w:r>
        <w:rPr>
          <w:sz w:val="36"/>
          <w:szCs w:val="36"/>
        </w:rPr>
        <w:t>Degree</w:t>
      </w:r>
    </w:p>
    <w:p w:rsidR="009C755C" w:rsidRDefault="009C755C">
      <w:pPr>
        <w:jc w:val="center"/>
        <w:rPr>
          <w:sz w:val="36"/>
          <w:szCs w:val="36"/>
        </w:rPr>
      </w:pPr>
      <w:r>
        <w:rPr>
          <w:sz w:val="36"/>
          <w:szCs w:val="36"/>
        </w:rPr>
        <w:t xml:space="preserve">The </w:t>
      </w:r>
      <w:smartTag w:uri="urn:schemas-microsoft-com:office:smarttags" w:element="PlaceType">
        <w:r>
          <w:rPr>
            <w:sz w:val="36"/>
            <w:szCs w:val="36"/>
          </w:rPr>
          <w:t>University</w:t>
        </w:r>
      </w:smartTag>
      <w:r>
        <w:rPr>
          <w:sz w:val="36"/>
          <w:szCs w:val="36"/>
        </w:rPr>
        <w:t xml:space="preserve"> of </w:t>
      </w:r>
      <w:smartTag w:uri="urn:schemas-microsoft-com:office:smarttags" w:element="PlaceName">
        <w:r>
          <w:rPr>
            <w:sz w:val="36"/>
            <w:szCs w:val="36"/>
          </w:rPr>
          <w:t>Tennessee</w:t>
        </w:r>
      </w:smartTag>
      <w:r>
        <w:rPr>
          <w:sz w:val="36"/>
          <w:szCs w:val="36"/>
        </w:rPr>
        <w:t xml:space="preserve">, </w:t>
      </w:r>
      <w:smartTag w:uri="urn:schemas-microsoft-com:office:smarttags" w:element="place">
        <w:smartTag w:uri="urn:schemas-microsoft-com:office:smarttags" w:element="City">
          <w:r>
            <w:rPr>
              <w:sz w:val="36"/>
              <w:szCs w:val="36"/>
            </w:rPr>
            <w:t>Knoxville</w:t>
          </w:r>
        </w:smartTag>
      </w:smartTag>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DF0A12">
      <w:pPr>
        <w:jc w:val="center"/>
        <w:rPr>
          <w:sz w:val="36"/>
          <w:szCs w:val="36"/>
        </w:rPr>
      </w:pPr>
      <w:r>
        <w:rPr>
          <w:sz w:val="36"/>
          <w:szCs w:val="36"/>
        </w:rPr>
        <w:t>Lindsay Elizabeth</w:t>
      </w:r>
      <w:r w:rsidR="00D266FE">
        <w:rPr>
          <w:sz w:val="36"/>
          <w:szCs w:val="36"/>
        </w:rPr>
        <w:t xml:space="preserve"> </w:t>
      </w:r>
      <w:proofErr w:type="spellStart"/>
      <w:r w:rsidR="00D266FE">
        <w:rPr>
          <w:sz w:val="36"/>
          <w:szCs w:val="36"/>
        </w:rPr>
        <w:t>Rogerson</w:t>
      </w:r>
      <w:proofErr w:type="spellEnd"/>
    </w:p>
    <w:p w:rsidR="00236E6D" w:rsidRDefault="00BC71FE">
      <w:pPr>
        <w:jc w:val="center"/>
        <w:rPr>
          <w:sz w:val="36"/>
          <w:szCs w:val="36"/>
        </w:rPr>
      </w:pPr>
      <w:r>
        <w:rPr>
          <w:sz w:val="36"/>
          <w:szCs w:val="36"/>
        </w:rPr>
        <w:t>April 2016</w:t>
      </w: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236E6D">
      <w:pPr>
        <w:jc w:val="center"/>
        <w:rPr>
          <w:sz w:val="36"/>
          <w:szCs w:val="36"/>
        </w:rPr>
      </w:pPr>
    </w:p>
    <w:p w:rsidR="00236E6D" w:rsidRDefault="003D07F7" w:rsidP="00D91C27">
      <w:pPr>
        <w:jc w:val="center"/>
      </w:pPr>
      <w:r>
        <w:t>Copyright © 20</w:t>
      </w:r>
      <w:r w:rsidR="00BC71FE">
        <w:t>16</w:t>
      </w:r>
      <w:r w:rsidR="00236E6D">
        <w:t xml:space="preserve"> by </w:t>
      </w:r>
      <w:r w:rsidR="004125D9">
        <w:t>Lindsay Elizabeth</w:t>
      </w:r>
      <w:r w:rsidR="00D266FE">
        <w:t xml:space="preserve"> </w:t>
      </w:r>
      <w:proofErr w:type="spellStart"/>
      <w:r w:rsidR="00D266FE">
        <w:t>Rogerson</w:t>
      </w:r>
      <w:proofErr w:type="spellEnd"/>
    </w:p>
    <w:p w:rsidR="00236E6D" w:rsidRDefault="00236E6D">
      <w:pPr>
        <w:jc w:val="center"/>
      </w:pPr>
      <w:r>
        <w:t>All rights reserved.</w:t>
      </w: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236E6D" w:rsidRDefault="00236E6D">
      <w:pPr>
        <w:jc w:val="center"/>
      </w:pPr>
    </w:p>
    <w:p w:rsidR="00CD73A9" w:rsidRDefault="00236E6D" w:rsidP="00306242">
      <w:pPr>
        <w:rPr>
          <w:b/>
          <w:sz w:val="28"/>
          <w:szCs w:val="28"/>
        </w:rPr>
      </w:pPr>
      <w:r>
        <w:rPr>
          <w:sz w:val="36"/>
          <w:szCs w:val="36"/>
        </w:rPr>
        <w:br w:type="page"/>
      </w:r>
      <w:r w:rsidR="00CD73A9">
        <w:rPr>
          <w:b/>
          <w:sz w:val="28"/>
          <w:szCs w:val="28"/>
        </w:rPr>
        <w:lastRenderedPageBreak/>
        <w:t>ACKNOWLEDGEMENTS</w:t>
      </w:r>
    </w:p>
    <w:p w:rsidR="00CD73A9" w:rsidRDefault="00CD73A9">
      <w:pPr>
        <w:jc w:val="center"/>
      </w:pPr>
    </w:p>
    <w:p w:rsidR="00236E6D" w:rsidRDefault="008865B6" w:rsidP="00306242">
      <w:r>
        <w:t xml:space="preserve"> </w:t>
      </w:r>
      <w:proofErr w:type="gramStart"/>
      <w:r>
        <w:t>this</w:t>
      </w:r>
      <w:proofErr w:type="gramEnd"/>
      <w:r>
        <w:t xml:space="preserve"> page is optional.</w:t>
      </w:r>
      <w:r w:rsidR="00CD73A9">
        <w:rPr>
          <w:sz w:val="36"/>
          <w:szCs w:val="36"/>
        </w:rPr>
        <w:br w:type="page"/>
      </w:r>
      <w:r w:rsidR="00236E6D">
        <w:rPr>
          <w:b/>
          <w:bCs/>
          <w:sz w:val="28"/>
          <w:szCs w:val="28"/>
        </w:rPr>
        <w:lastRenderedPageBreak/>
        <w:t>ABSTRACT</w:t>
      </w:r>
    </w:p>
    <w:p w:rsidR="00236E6D" w:rsidRDefault="00236E6D"/>
    <w:p w:rsidR="008A4E30" w:rsidRDefault="009C755C" w:rsidP="009C755C">
      <w:pPr>
        <w:ind w:firstLine="720"/>
      </w:pPr>
      <w:r>
        <w:t xml:space="preserve">This </w:t>
      </w:r>
      <w:r w:rsidR="008F60C3">
        <w:t xml:space="preserve">is a sample Word document that can be used as a template in formatting your thesis/dissertation. </w:t>
      </w:r>
      <w:r w:rsidR="00071FB8">
        <w:t xml:space="preserve"> It </w:t>
      </w:r>
      <w:r w:rsidR="008A4E30">
        <w:t xml:space="preserve">cannot exceed </w:t>
      </w:r>
      <w:r w:rsidR="00071FB8">
        <w:t>350 words.</w:t>
      </w:r>
    </w:p>
    <w:p w:rsidR="008A4E30" w:rsidRDefault="008A4E30" w:rsidP="009C755C">
      <w:pPr>
        <w:ind w:firstLine="720"/>
      </w:pPr>
    </w:p>
    <w:p w:rsidR="009C755C" w:rsidRDefault="008A4E30" w:rsidP="009C755C">
      <w:pPr>
        <w:ind w:firstLine="720"/>
      </w:pPr>
      <w:r w:rsidRPr="008A4E30">
        <w:t>If you use any special characters (including superscripts and subscripts) in your abstract, you must write out the term in plain English in square brackets immediately following the first use of the character.  For example: H</w:t>
      </w:r>
      <w:r w:rsidRPr="008A4E30">
        <w:rPr>
          <w:vertAlign w:val="subscript"/>
        </w:rPr>
        <w:t>2</w:t>
      </w:r>
      <w:r w:rsidRPr="008A4E30">
        <w:t xml:space="preserve">O [water] and µ [micron].  This has nothing to do with how common the term is in your field of study-- our catalogers have to enter the abstract in our records using a plain text format that cannot accommodate the special characters, but has no </w:t>
      </w:r>
      <w:r>
        <w:t xml:space="preserve">problem with word substitutes. </w:t>
      </w:r>
    </w:p>
    <w:p w:rsidR="003F7FED" w:rsidRDefault="00236E6D" w:rsidP="00426724">
      <w:pPr>
        <w:jc w:val="center"/>
      </w:pPr>
      <w:r>
        <w:br w:type="page"/>
      </w:r>
    </w:p>
    <w:sdt>
      <w:sdtPr>
        <w:rPr>
          <w:b w:val="0"/>
          <w:caps w:val="0"/>
          <w:sz w:val="24"/>
          <w:szCs w:val="24"/>
        </w:rPr>
        <w:id w:val="607165129"/>
        <w:docPartObj>
          <w:docPartGallery w:val="Table of Contents"/>
          <w:docPartUnique/>
        </w:docPartObj>
      </w:sdtPr>
      <w:sdtEndPr>
        <w:rPr>
          <w:bCs/>
          <w:noProof/>
        </w:rPr>
      </w:sdtEndPr>
      <w:sdtContent>
        <w:p w:rsidR="00E91931" w:rsidRDefault="00E91931" w:rsidP="00306242">
          <w:pPr>
            <w:pStyle w:val="TOCHeading"/>
          </w:pPr>
          <w:r w:rsidRPr="00306242">
            <w:rPr>
              <w:sz w:val="28"/>
              <w:szCs w:val="28"/>
            </w:rPr>
            <w:t>Table of Contents</w:t>
          </w:r>
        </w:p>
        <w:p w:rsidR="00D83B30" w:rsidRPr="00D83B30" w:rsidRDefault="00D83B30" w:rsidP="00D83B30"/>
        <w:p w:rsidR="00FE4188" w:rsidRDefault="00795750">
          <w:pPr>
            <w:pStyle w:val="TOC1"/>
            <w:tabs>
              <w:tab w:val="right" w:leader="dot" w:pos="8630"/>
            </w:tabs>
            <w:rPr>
              <w:rFonts w:asciiTheme="minorHAnsi" w:eastAsiaTheme="minorEastAsia" w:hAnsiTheme="minorHAnsi" w:cstheme="minorBidi"/>
              <w:noProof/>
              <w:sz w:val="22"/>
              <w:szCs w:val="22"/>
            </w:rPr>
          </w:pPr>
          <w:r w:rsidRPr="00795750">
            <w:fldChar w:fldCharType="begin"/>
          </w:r>
          <w:r w:rsidR="00E91931">
            <w:instrText xml:space="preserve"> TOC \o "1-3" \h \z \u </w:instrText>
          </w:r>
          <w:r w:rsidRPr="00795750">
            <w:fldChar w:fldCharType="separate"/>
          </w:r>
          <w:hyperlink w:anchor="_Toc444266817" w:history="1">
            <w:r w:rsidR="00FE4188" w:rsidRPr="00960403">
              <w:rPr>
                <w:rStyle w:val="Hyperlink"/>
                <w:noProof/>
              </w:rPr>
              <w:t>1. Literature Review</w:t>
            </w:r>
            <w:r w:rsidR="00FE4188">
              <w:rPr>
                <w:noProof/>
                <w:webHidden/>
              </w:rPr>
              <w:tab/>
            </w:r>
            <w:r w:rsidR="00FE4188">
              <w:rPr>
                <w:noProof/>
                <w:webHidden/>
              </w:rPr>
              <w:fldChar w:fldCharType="begin"/>
            </w:r>
            <w:r w:rsidR="00FE4188">
              <w:rPr>
                <w:noProof/>
                <w:webHidden/>
              </w:rPr>
              <w:instrText xml:space="preserve"> PAGEREF _Toc444266817 \h </w:instrText>
            </w:r>
            <w:r w:rsidR="00FE4188">
              <w:rPr>
                <w:noProof/>
                <w:webHidden/>
              </w:rPr>
            </w:r>
            <w:r w:rsidR="00FE4188">
              <w:rPr>
                <w:noProof/>
                <w:webHidden/>
              </w:rPr>
              <w:fldChar w:fldCharType="separate"/>
            </w:r>
            <w:r w:rsidR="00FE4188">
              <w:rPr>
                <w:noProof/>
                <w:webHidden/>
              </w:rPr>
              <w:t>1</w:t>
            </w:r>
            <w:r w:rsidR="00FE4188">
              <w:rPr>
                <w:noProof/>
                <w:webHidden/>
              </w:rPr>
              <w:fldChar w:fldCharType="end"/>
            </w:r>
          </w:hyperlink>
        </w:p>
        <w:p w:rsidR="00FE4188" w:rsidRDefault="00FE4188">
          <w:pPr>
            <w:pStyle w:val="TOC1"/>
            <w:tabs>
              <w:tab w:val="right" w:leader="dot" w:pos="8630"/>
            </w:tabs>
            <w:rPr>
              <w:rFonts w:asciiTheme="minorHAnsi" w:eastAsiaTheme="minorEastAsia" w:hAnsiTheme="minorHAnsi" w:cstheme="minorBidi"/>
              <w:noProof/>
              <w:sz w:val="22"/>
              <w:szCs w:val="22"/>
            </w:rPr>
          </w:pPr>
          <w:hyperlink w:anchor="_Toc444266818" w:history="1">
            <w:r w:rsidRPr="00960403">
              <w:rPr>
                <w:rStyle w:val="Hyperlink"/>
                <w:noProof/>
              </w:rPr>
              <w:t>2. Materials and Methods</w:t>
            </w:r>
            <w:r>
              <w:rPr>
                <w:noProof/>
                <w:webHidden/>
              </w:rPr>
              <w:tab/>
            </w:r>
            <w:r>
              <w:rPr>
                <w:noProof/>
                <w:webHidden/>
              </w:rPr>
              <w:fldChar w:fldCharType="begin"/>
            </w:r>
            <w:r>
              <w:rPr>
                <w:noProof/>
                <w:webHidden/>
              </w:rPr>
              <w:instrText xml:space="preserve"> PAGEREF _Toc444266818 \h </w:instrText>
            </w:r>
            <w:r>
              <w:rPr>
                <w:noProof/>
                <w:webHidden/>
              </w:rPr>
            </w:r>
            <w:r>
              <w:rPr>
                <w:noProof/>
                <w:webHidden/>
              </w:rPr>
              <w:fldChar w:fldCharType="separate"/>
            </w:r>
            <w:r>
              <w:rPr>
                <w:noProof/>
                <w:webHidden/>
              </w:rPr>
              <w:t>21</w:t>
            </w:r>
            <w:r>
              <w:rPr>
                <w:noProof/>
                <w:webHidden/>
              </w:rPr>
              <w:fldChar w:fldCharType="end"/>
            </w:r>
          </w:hyperlink>
        </w:p>
        <w:p w:rsidR="00FE4188" w:rsidRDefault="00FE4188">
          <w:pPr>
            <w:pStyle w:val="TOC1"/>
            <w:tabs>
              <w:tab w:val="right" w:leader="dot" w:pos="8630"/>
            </w:tabs>
            <w:rPr>
              <w:rFonts w:asciiTheme="minorHAnsi" w:eastAsiaTheme="minorEastAsia" w:hAnsiTheme="minorHAnsi" w:cstheme="minorBidi"/>
              <w:noProof/>
              <w:sz w:val="22"/>
              <w:szCs w:val="22"/>
            </w:rPr>
          </w:pPr>
          <w:hyperlink w:anchor="_Toc444266819" w:history="1">
            <w:r w:rsidRPr="00960403">
              <w:rPr>
                <w:rStyle w:val="Hyperlink"/>
                <w:noProof/>
              </w:rPr>
              <w:t>3. Results and Discussion</w:t>
            </w:r>
            <w:r>
              <w:rPr>
                <w:noProof/>
                <w:webHidden/>
              </w:rPr>
              <w:tab/>
            </w:r>
            <w:r>
              <w:rPr>
                <w:noProof/>
                <w:webHidden/>
              </w:rPr>
              <w:fldChar w:fldCharType="begin"/>
            </w:r>
            <w:r>
              <w:rPr>
                <w:noProof/>
                <w:webHidden/>
              </w:rPr>
              <w:instrText xml:space="preserve"> PAGEREF _Toc444266819 \h </w:instrText>
            </w:r>
            <w:r>
              <w:rPr>
                <w:noProof/>
                <w:webHidden/>
              </w:rPr>
            </w:r>
            <w:r>
              <w:rPr>
                <w:noProof/>
                <w:webHidden/>
              </w:rPr>
              <w:fldChar w:fldCharType="separate"/>
            </w:r>
            <w:r>
              <w:rPr>
                <w:noProof/>
                <w:webHidden/>
              </w:rPr>
              <w:t>28</w:t>
            </w:r>
            <w:r>
              <w:rPr>
                <w:noProof/>
                <w:webHidden/>
              </w:rPr>
              <w:fldChar w:fldCharType="end"/>
            </w:r>
          </w:hyperlink>
        </w:p>
        <w:p w:rsidR="00FE4188" w:rsidRDefault="00FE4188">
          <w:pPr>
            <w:pStyle w:val="TOC1"/>
            <w:tabs>
              <w:tab w:val="right" w:leader="dot" w:pos="8630"/>
            </w:tabs>
            <w:rPr>
              <w:rFonts w:asciiTheme="minorHAnsi" w:eastAsiaTheme="minorEastAsia" w:hAnsiTheme="minorHAnsi" w:cstheme="minorBidi"/>
              <w:noProof/>
              <w:sz w:val="22"/>
              <w:szCs w:val="22"/>
            </w:rPr>
          </w:pPr>
          <w:hyperlink w:anchor="_Toc444266820" w:history="1">
            <w:r w:rsidRPr="00960403">
              <w:rPr>
                <w:rStyle w:val="Hyperlink"/>
                <w:noProof/>
              </w:rPr>
              <w:t>4. Conclusions and Recommendations</w:t>
            </w:r>
            <w:r>
              <w:rPr>
                <w:noProof/>
                <w:webHidden/>
              </w:rPr>
              <w:tab/>
            </w:r>
            <w:r>
              <w:rPr>
                <w:noProof/>
                <w:webHidden/>
              </w:rPr>
              <w:fldChar w:fldCharType="begin"/>
            </w:r>
            <w:r>
              <w:rPr>
                <w:noProof/>
                <w:webHidden/>
              </w:rPr>
              <w:instrText xml:space="preserve"> PAGEREF _Toc444266820 \h </w:instrText>
            </w:r>
            <w:r>
              <w:rPr>
                <w:noProof/>
                <w:webHidden/>
              </w:rPr>
            </w:r>
            <w:r>
              <w:rPr>
                <w:noProof/>
                <w:webHidden/>
              </w:rPr>
              <w:fldChar w:fldCharType="separate"/>
            </w:r>
            <w:r>
              <w:rPr>
                <w:noProof/>
                <w:webHidden/>
              </w:rPr>
              <w:t>99</w:t>
            </w:r>
            <w:r>
              <w:rPr>
                <w:noProof/>
                <w:webHidden/>
              </w:rPr>
              <w:fldChar w:fldCharType="end"/>
            </w:r>
          </w:hyperlink>
        </w:p>
        <w:p w:rsidR="00FE4188" w:rsidRDefault="00FE4188">
          <w:pPr>
            <w:pStyle w:val="TOC1"/>
            <w:tabs>
              <w:tab w:val="right" w:leader="dot" w:pos="8630"/>
            </w:tabs>
            <w:rPr>
              <w:rFonts w:asciiTheme="minorHAnsi" w:eastAsiaTheme="minorEastAsia" w:hAnsiTheme="minorHAnsi" w:cstheme="minorBidi"/>
              <w:noProof/>
              <w:sz w:val="22"/>
              <w:szCs w:val="22"/>
            </w:rPr>
          </w:pPr>
          <w:hyperlink w:anchor="_Toc444266821" w:history="1">
            <w:r w:rsidRPr="00960403">
              <w:rPr>
                <w:rStyle w:val="Hyperlink"/>
                <w:noProof/>
              </w:rPr>
              <w:t>List of References</w:t>
            </w:r>
            <w:r>
              <w:rPr>
                <w:noProof/>
                <w:webHidden/>
              </w:rPr>
              <w:tab/>
            </w:r>
            <w:r>
              <w:rPr>
                <w:noProof/>
                <w:webHidden/>
              </w:rPr>
              <w:fldChar w:fldCharType="begin"/>
            </w:r>
            <w:r>
              <w:rPr>
                <w:noProof/>
                <w:webHidden/>
              </w:rPr>
              <w:instrText xml:space="preserve"> PAGEREF _Toc444266821 \h </w:instrText>
            </w:r>
            <w:r>
              <w:rPr>
                <w:noProof/>
                <w:webHidden/>
              </w:rPr>
            </w:r>
            <w:r>
              <w:rPr>
                <w:noProof/>
                <w:webHidden/>
              </w:rPr>
              <w:fldChar w:fldCharType="separate"/>
            </w:r>
            <w:r>
              <w:rPr>
                <w:noProof/>
                <w:webHidden/>
              </w:rPr>
              <w:t>100</w:t>
            </w:r>
            <w:r>
              <w:rPr>
                <w:noProof/>
                <w:webHidden/>
              </w:rPr>
              <w:fldChar w:fldCharType="end"/>
            </w:r>
          </w:hyperlink>
        </w:p>
        <w:p w:rsidR="00FE4188" w:rsidRDefault="00FE4188">
          <w:pPr>
            <w:pStyle w:val="TOC1"/>
            <w:tabs>
              <w:tab w:val="right" w:leader="dot" w:pos="8630"/>
            </w:tabs>
            <w:rPr>
              <w:rFonts w:asciiTheme="minorHAnsi" w:eastAsiaTheme="minorEastAsia" w:hAnsiTheme="minorHAnsi" w:cstheme="minorBidi"/>
              <w:noProof/>
              <w:sz w:val="22"/>
              <w:szCs w:val="22"/>
            </w:rPr>
          </w:pPr>
          <w:hyperlink w:anchor="_Toc444266822" w:history="1">
            <w:r w:rsidRPr="00960403">
              <w:rPr>
                <w:rStyle w:val="Hyperlink"/>
                <w:noProof/>
              </w:rPr>
              <w:t>Appendix</w:t>
            </w:r>
            <w:r>
              <w:rPr>
                <w:noProof/>
                <w:webHidden/>
              </w:rPr>
              <w:tab/>
            </w:r>
            <w:r>
              <w:rPr>
                <w:noProof/>
                <w:webHidden/>
              </w:rPr>
              <w:fldChar w:fldCharType="begin"/>
            </w:r>
            <w:r>
              <w:rPr>
                <w:noProof/>
                <w:webHidden/>
              </w:rPr>
              <w:instrText xml:space="preserve"> PAGEREF _Toc444266822 \h </w:instrText>
            </w:r>
            <w:r>
              <w:rPr>
                <w:noProof/>
                <w:webHidden/>
              </w:rPr>
            </w:r>
            <w:r>
              <w:rPr>
                <w:noProof/>
                <w:webHidden/>
              </w:rPr>
              <w:fldChar w:fldCharType="separate"/>
            </w:r>
            <w:r>
              <w:rPr>
                <w:noProof/>
                <w:webHidden/>
              </w:rPr>
              <w:t>103</w:t>
            </w:r>
            <w:r>
              <w:rPr>
                <w:noProof/>
                <w:webHidden/>
              </w:rPr>
              <w:fldChar w:fldCharType="end"/>
            </w:r>
          </w:hyperlink>
        </w:p>
        <w:p w:rsidR="00FE4188" w:rsidRDefault="00FE4188">
          <w:pPr>
            <w:pStyle w:val="TOC1"/>
            <w:tabs>
              <w:tab w:val="right" w:leader="dot" w:pos="8630"/>
            </w:tabs>
            <w:rPr>
              <w:rFonts w:asciiTheme="minorHAnsi" w:eastAsiaTheme="minorEastAsia" w:hAnsiTheme="minorHAnsi" w:cstheme="minorBidi"/>
              <w:noProof/>
              <w:sz w:val="22"/>
              <w:szCs w:val="22"/>
            </w:rPr>
          </w:pPr>
          <w:hyperlink w:anchor="_Toc444266823" w:history="1">
            <w:r w:rsidRPr="00960403">
              <w:rPr>
                <w:rStyle w:val="Hyperlink"/>
                <w:noProof/>
              </w:rPr>
              <w:t>Vita</w:t>
            </w:r>
            <w:r>
              <w:rPr>
                <w:noProof/>
                <w:webHidden/>
              </w:rPr>
              <w:tab/>
            </w:r>
            <w:r>
              <w:rPr>
                <w:noProof/>
                <w:webHidden/>
              </w:rPr>
              <w:fldChar w:fldCharType="begin"/>
            </w:r>
            <w:r>
              <w:rPr>
                <w:noProof/>
                <w:webHidden/>
              </w:rPr>
              <w:instrText xml:space="preserve"> PAGEREF _Toc444266823 \h </w:instrText>
            </w:r>
            <w:r>
              <w:rPr>
                <w:noProof/>
                <w:webHidden/>
              </w:rPr>
            </w:r>
            <w:r>
              <w:rPr>
                <w:noProof/>
                <w:webHidden/>
              </w:rPr>
              <w:fldChar w:fldCharType="separate"/>
            </w:r>
            <w:r>
              <w:rPr>
                <w:noProof/>
                <w:webHidden/>
              </w:rPr>
              <w:t>105</w:t>
            </w:r>
            <w:r>
              <w:rPr>
                <w:noProof/>
                <w:webHidden/>
              </w:rPr>
              <w:fldChar w:fldCharType="end"/>
            </w:r>
          </w:hyperlink>
        </w:p>
        <w:p w:rsidR="00E91931" w:rsidRDefault="00795750">
          <w:r>
            <w:rPr>
              <w:b/>
              <w:bCs/>
              <w:noProof/>
            </w:rPr>
            <w:fldChar w:fldCharType="end"/>
          </w:r>
        </w:p>
      </w:sdtContent>
    </w:sdt>
    <w:p w:rsidR="003F7FED" w:rsidRDefault="003F7FED"/>
    <w:p w:rsidR="003F7FED" w:rsidRDefault="003F7FED">
      <w:pPr>
        <w:rPr>
          <w:b/>
          <w:bCs/>
          <w:sz w:val="28"/>
          <w:szCs w:val="28"/>
        </w:rPr>
      </w:pPr>
      <w:r>
        <w:rPr>
          <w:b/>
          <w:bCs/>
          <w:sz w:val="28"/>
          <w:szCs w:val="28"/>
        </w:rPr>
        <w:br w:type="page"/>
      </w:r>
    </w:p>
    <w:p w:rsidR="00236E6D" w:rsidRDefault="00236E6D" w:rsidP="00306242">
      <w:pPr>
        <w:numPr>
          <w:ilvl w:val="12"/>
          <w:numId w:val="0"/>
        </w:numPr>
      </w:pPr>
      <w:r>
        <w:rPr>
          <w:b/>
          <w:bCs/>
          <w:sz w:val="28"/>
          <w:szCs w:val="28"/>
        </w:rPr>
        <w:lastRenderedPageBreak/>
        <w:t>LIST OF TABLES</w:t>
      </w:r>
    </w:p>
    <w:p w:rsidR="00236E6D" w:rsidRDefault="00236E6D">
      <w:pPr>
        <w:numPr>
          <w:ilvl w:val="12"/>
          <w:numId w:val="0"/>
        </w:numPr>
        <w:jc w:val="cente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3E2944" w:rsidRDefault="00795750">
      <w:pPr>
        <w:pStyle w:val="TableofFigures"/>
        <w:tabs>
          <w:tab w:val="right" w:leader="dot" w:pos="8630"/>
        </w:tabs>
        <w:rPr>
          <w:rFonts w:asciiTheme="minorHAnsi" w:eastAsiaTheme="minorEastAsia" w:hAnsiTheme="minorHAnsi" w:cstheme="minorBidi"/>
          <w:noProof/>
          <w:sz w:val="22"/>
          <w:szCs w:val="22"/>
        </w:rPr>
      </w:pPr>
      <w:r>
        <w:fldChar w:fldCharType="begin"/>
      </w:r>
      <w:r w:rsidR="00236E6D">
        <w:instrText xml:space="preserve"> TOC \h \z \c "Table" </w:instrText>
      </w:r>
      <w:r>
        <w:fldChar w:fldCharType="separate"/>
      </w:r>
      <w:hyperlink w:anchor="_Toc428278253" w:history="1">
        <w:r w:rsidR="003E2944" w:rsidRPr="001D791A">
          <w:rPr>
            <w:rStyle w:val="Hyperlink"/>
            <w:noProof/>
          </w:rPr>
          <w:t>Table 2.1. This is the first table.</w:t>
        </w:r>
        <w:r w:rsidR="003E2944">
          <w:rPr>
            <w:noProof/>
            <w:webHidden/>
          </w:rPr>
          <w:tab/>
        </w:r>
        <w:r>
          <w:rPr>
            <w:noProof/>
            <w:webHidden/>
          </w:rPr>
          <w:fldChar w:fldCharType="begin"/>
        </w:r>
        <w:r w:rsidR="003E2944">
          <w:rPr>
            <w:noProof/>
            <w:webHidden/>
          </w:rPr>
          <w:instrText xml:space="preserve"> PAGEREF _Toc428278253 \h </w:instrText>
        </w:r>
        <w:r>
          <w:rPr>
            <w:noProof/>
            <w:webHidden/>
          </w:rPr>
        </w:r>
        <w:r>
          <w:rPr>
            <w:noProof/>
            <w:webHidden/>
          </w:rPr>
          <w:fldChar w:fldCharType="separate"/>
        </w:r>
        <w:r w:rsidR="00E55648">
          <w:rPr>
            <w:noProof/>
            <w:webHidden/>
          </w:rPr>
          <w:t>3</w:t>
        </w:r>
        <w:r>
          <w:rPr>
            <w:noProof/>
            <w:webHidden/>
          </w:rPr>
          <w:fldChar w:fldCharType="end"/>
        </w:r>
      </w:hyperlink>
    </w:p>
    <w:p w:rsidR="003E2944" w:rsidRDefault="00795750">
      <w:pPr>
        <w:pStyle w:val="TableofFigures"/>
        <w:tabs>
          <w:tab w:val="right" w:leader="dot" w:pos="8630"/>
        </w:tabs>
        <w:rPr>
          <w:rFonts w:asciiTheme="minorHAnsi" w:eastAsiaTheme="minorEastAsia" w:hAnsiTheme="minorHAnsi" w:cstheme="minorBidi"/>
          <w:noProof/>
          <w:sz w:val="22"/>
          <w:szCs w:val="22"/>
        </w:rPr>
      </w:pPr>
      <w:hyperlink w:anchor="_Toc428278254" w:history="1">
        <w:r w:rsidR="003E2944" w:rsidRPr="001D791A">
          <w:rPr>
            <w:rStyle w:val="Hyperlink"/>
            <w:noProof/>
          </w:rPr>
          <w:t>Table 4.1. This is the second table.</w:t>
        </w:r>
        <w:r w:rsidR="003E2944">
          <w:rPr>
            <w:noProof/>
            <w:webHidden/>
          </w:rPr>
          <w:tab/>
        </w:r>
        <w:r>
          <w:rPr>
            <w:noProof/>
            <w:webHidden/>
          </w:rPr>
          <w:fldChar w:fldCharType="begin"/>
        </w:r>
        <w:r w:rsidR="003E2944">
          <w:rPr>
            <w:noProof/>
            <w:webHidden/>
          </w:rPr>
          <w:instrText xml:space="preserve"> PAGEREF _Toc428278254 \h </w:instrText>
        </w:r>
        <w:r>
          <w:rPr>
            <w:noProof/>
            <w:webHidden/>
          </w:rPr>
        </w:r>
        <w:r>
          <w:rPr>
            <w:noProof/>
            <w:webHidden/>
          </w:rPr>
          <w:fldChar w:fldCharType="separate"/>
        </w:r>
        <w:r w:rsidR="00E55648">
          <w:rPr>
            <w:noProof/>
            <w:webHidden/>
          </w:rPr>
          <w:t>3</w:t>
        </w:r>
        <w:r>
          <w:rPr>
            <w:noProof/>
            <w:webHidden/>
          </w:rPr>
          <w:fldChar w:fldCharType="end"/>
        </w:r>
      </w:hyperlink>
    </w:p>
    <w:p w:rsidR="00236E6D" w:rsidRDefault="00795750">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fldChar w:fldCharType="end"/>
      </w:r>
    </w:p>
    <w:p w:rsidR="00236E6D" w:rsidRDefault="00236E6D">
      <w:pPr>
        <w:spacing w:line="2" w:lineRule="exact"/>
      </w:pPr>
    </w:p>
    <w:p w:rsidR="00236E6D" w:rsidRDefault="00236E6D">
      <w:pPr>
        <w:spacing w:line="2" w:lineRule="exact"/>
      </w:pPr>
    </w:p>
    <w:p w:rsidR="00236E6D" w:rsidRDefault="00236E6D">
      <w:pPr>
        <w:pStyle w:val="Level1"/>
        <w:tabs>
          <w:tab w:val="right" w:leader="dot" w:pos="8228"/>
        </w:tabs>
        <w:ind w:left="0"/>
        <w:rPr>
          <w:b/>
          <w:bCs/>
          <w:sz w:val="28"/>
          <w:szCs w:val="28"/>
        </w:rPr>
      </w:pPr>
    </w:p>
    <w:p w:rsidR="00236E6D" w:rsidRPr="00737F54" w:rsidRDefault="00236E6D" w:rsidP="00306242">
      <w:pPr>
        <w:rPr>
          <w:b/>
        </w:rPr>
      </w:pPr>
      <w:r>
        <w:br w:type="page"/>
      </w:r>
      <w:r w:rsidRPr="00737F54">
        <w:rPr>
          <w:b/>
          <w:sz w:val="28"/>
        </w:rPr>
        <w:lastRenderedPageBreak/>
        <w:t>LIST OF FIGURES</w:t>
      </w:r>
    </w:p>
    <w:p w:rsidR="00236E6D" w:rsidRDefault="00236E6D">
      <w:pPr>
        <w:numPr>
          <w:ilvl w:val="12"/>
          <w:numId w:val="0"/>
        </w:numPr>
      </w:pPr>
    </w:p>
    <w:p w:rsidR="00236E6D" w:rsidRDefault="00236E6D">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p>
    <w:p w:rsidR="003E2944" w:rsidRDefault="00795750">
      <w:pPr>
        <w:pStyle w:val="TableofFigures"/>
        <w:tabs>
          <w:tab w:val="right" w:leader="dot" w:pos="8630"/>
        </w:tabs>
        <w:rPr>
          <w:rFonts w:asciiTheme="minorHAnsi" w:eastAsiaTheme="minorEastAsia" w:hAnsiTheme="minorHAnsi" w:cstheme="minorBidi"/>
          <w:noProof/>
          <w:sz w:val="22"/>
          <w:szCs w:val="22"/>
        </w:rPr>
      </w:pPr>
      <w:r>
        <w:fldChar w:fldCharType="begin"/>
      </w:r>
      <w:r w:rsidR="00304BD0">
        <w:instrText xml:space="preserve"> TOC \h \z \c "Figure" </w:instrText>
      </w:r>
      <w:r>
        <w:fldChar w:fldCharType="separate"/>
      </w:r>
      <w:hyperlink w:anchor="_Toc428278255" w:history="1">
        <w:r w:rsidR="003E2944" w:rsidRPr="00945FB0">
          <w:rPr>
            <w:rStyle w:val="Hyperlink"/>
            <w:noProof/>
          </w:rPr>
          <w:t>Figure 3.1. Shapes</w:t>
        </w:r>
        <w:r w:rsidR="003E2944">
          <w:rPr>
            <w:noProof/>
            <w:webHidden/>
          </w:rPr>
          <w:tab/>
        </w:r>
        <w:r>
          <w:rPr>
            <w:noProof/>
            <w:webHidden/>
          </w:rPr>
          <w:fldChar w:fldCharType="begin"/>
        </w:r>
        <w:r w:rsidR="003E2944">
          <w:rPr>
            <w:noProof/>
            <w:webHidden/>
          </w:rPr>
          <w:instrText xml:space="preserve"> PAGEREF _Toc428278255 \h </w:instrText>
        </w:r>
        <w:r>
          <w:rPr>
            <w:noProof/>
            <w:webHidden/>
          </w:rPr>
        </w:r>
        <w:r>
          <w:rPr>
            <w:noProof/>
            <w:webHidden/>
          </w:rPr>
          <w:fldChar w:fldCharType="separate"/>
        </w:r>
        <w:r w:rsidR="00E55648">
          <w:rPr>
            <w:noProof/>
            <w:webHidden/>
          </w:rPr>
          <w:t>3</w:t>
        </w:r>
        <w:r>
          <w:rPr>
            <w:noProof/>
            <w:webHidden/>
          </w:rPr>
          <w:fldChar w:fldCharType="end"/>
        </w:r>
      </w:hyperlink>
    </w:p>
    <w:p w:rsidR="003C1575" w:rsidRDefault="00795750">
      <w:pPr>
        <w:numPr>
          <w:ilvl w:val="12"/>
          <w:numId w:val="0"/>
        </w:numPr>
        <w:sectPr w:rsidR="003C1575" w:rsidSect="008A4E30">
          <w:headerReference w:type="even" r:id="rId8"/>
          <w:headerReference w:type="default" r:id="rId9"/>
          <w:footerReference w:type="default" r:id="rId10"/>
          <w:pgSz w:w="12240" w:h="15840" w:code="1"/>
          <w:pgMar w:top="1440" w:right="1800" w:bottom="1872" w:left="1800" w:header="720" w:footer="1440" w:gutter="0"/>
          <w:pgNumType w:fmt="lowerRoman" w:start="1"/>
          <w:cols w:space="720"/>
          <w:noEndnote/>
          <w:titlePg/>
        </w:sectPr>
      </w:pPr>
      <w:r>
        <w:fldChar w:fldCharType="end"/>
      </w:r>
    </w:p>
    <w:p w:rsidR="00236E6D" w:rsidRDefault="003E486C" w:rsidP="00CD51F0">
      <w:pPr>
        <w:pStyle w:val="Heading1"/>
      </w:pPr>
      <w:bookmarkStart w:id="0" w:name="_Toc444266817"/>
      <w:r>
        <w:lastRenderedPageBreak/>
        <w:t>1. Literature Review</w:t>
      </w:r>
      <w:bookmarkEnd w:id="0"/>
    </w:p>
    <w:p w:rsidR="003E486C" w:rsidRPr="00B74911" w:rsidRDefault="003E486C" w:rsidP="003E486C">
      <w:pPr>
        <w:rPr>
          <w:b/>
          <w:sz w:val="28"/>
          <w:szCs w:val="28"/>
        </w:rPr>
      </w:pPr>
      <w:r w:rsidRPr="00B74911">
        <w:rPr>
          <w:b/>
          <w:sz w:val="28"/>
          <w:szCs w:val="28"/>
        </w:rPr>
        <w:t>1.1</w:t>
      </w:r>
      <w:r w:rsidR="00B74911">
        <w:rPr>
          <w:b/>
          <w:sz w:val="28"/>
          <w:szCs w:val="28"/>
        </w:rPr>
        <w:t>.</w:t>
      </w:r>
      <w:r w:rsidRPr="00B74911">
        <w:rPr>
          <w:b/>
          <w:sz w:val="28"/>
          <w:szCs w:val="28"/>
        </w:rPr>
        <w:t xml:space="preserve"> Introduction</w:t>
      </w:r>
    </w:p>
    <w:p w:rsidR="003E486C" w:rsidRPr="002C0357" w:rsidRDefault="003E486C" w:rsidP="003E486C"/>
    <w:p w:rsidR="003E486C" w:rsidRPr="00511298" w:rsidRDefault="003E486C" w:rsidP="003E486C">
      <w:pPr>
        <w:spacing w:line="480" w:lineRule="auto"/>
        <w:ind w:firstLine="720"/>
      </w:pPr>
      <w:r w:rsidRPr="00511298">
        <w:t>Oak barrel use has become a vital component in the aging process of wine and spirit. While traditionally used for transfer and storage, barrels are now recognized for the color, taste, and aroma they provide to the finished product (Perez-</w:t>
      </w:r>
      <w:proofErr w:type="spellStart"/>
      <w:r w:rsidRPr="00511298">
        <w:t>Prieto</w:t>
      </w:r>
      <w:proofErr w:type="spellEnd"/>
      <w:r w:rsidRPr="00511298">
        <w:t xml:space="preserve"> et al., 2002). Distillers purposefully select trees to form their barrels based on tree-type and geographical location to ensure they produce high-quality products (</w:t>
      </w:r>
      <w:proofErr w:type="spellStart"/>
      <w:r w:rsidRPr="00511298">
        <w:t>Doussot</w:t>
      </w:r>
      <w:proofErr w:type="spellEnd"/>
      <w:r w:rsidRPr="00511298">
        <w:t xml:space="preserve"> et al., 2002). However, aging in oak barrels is a time-intensive and expensive process which is encouraging distillers to look for new extraction methods to reduce time and production co</w:t>
      </w:r>
      <w:r w:rsidR="006446A3">
        <w:t>sts (</w:t>
      </w:r>
      <w:proofErr w:type="spellStart"/>
      <w:r w:rsidR="006446A3">
        <w:t>Mosedale</w:t>
      </w:r>
      <w:proofErr w:type="spellEnd"/>
      <w:r w:rsidR="006446A3">
        <w:t xml:space="preserve"> and </w:t>
      </w:r>
      <w:proofErr w:type="spellStart"/>
      <w:r w:rsidR="006446A3">
        <w:t>Puech</w:t>
      </w:r>
      <w:proofErr w:type="spellEnd"/>
      <w:r w:rsidR="006446A3">
        <w:t xml:space="preserve">, 1998). </w:t>
      </w:r>
      <w:r w:rsidRPr="00511298">
        <w:t xml:space="preserve">Current alternative methods to traditional barrel aging include using oak chips or oak staves in stainless steel barrels with micro-oxygenation (Pizarro et al., 2014), </w:t>
      </w:r>
      <w:proofErr w:type="spellStart"/>
      <w:r w:rsidRPr="00511298">
        <w:t>soxhlet</w:t>
      </w:r>
      <w:proofErr w:type="spellEnd"/>
      <w:r w:rsidRPr="00511298">
        <w:t xml:space="preserve"> extraction (</w:t>
      </w:r>
      <w:proofErr w:type="spellStart"/>
      <w:r w:rsidRPr="00511298">
        <w:t>Kulkarni</w:t>
      </w:r>
      <w:proofErr w:type="spellEnd"/>
      <w:r w:rsidRPr="00511298">
        <w:t xml:space="preserve"> and </w:t>
      </w:r>
      <w:proofErr w:type="spellStart"/>
      <w:r w:rsidRPr="00511298">
        <w:t>Rathod</w:t>
      </w:r>
      <w:proofErr w:type="spellEnd"/>
      <w:r w:rsidRPr="00511298">
        <w:t>, 2014), ultrasound irradiation (Tao et al., 2014), and electric field treatment (Zhang et al., 2014), to name a few.</w:t>
      </w:r>
    </w:p>
    <w:p w:rsidR="003E486C" w:rsidRDefault="003E486C" w:rsidP="003D3F4E">
      <w:pPr>
        <w:spacing w:line="480" w:lineRule="auto"/>
        <w:ind w:firstLine="720"/>
      </w:pPr>
      <w:r w:rsidRPr="00511298">
        <w:t xml:space="preserve">The purpose of this research is to identify if the use of high intensity ultrasound (HIUS) assisted extraction </w:t>
      </w:r>
      <w:r w:rsidR="006446A3">
        <w:t>i</w:t>
      </w:r>
      <w:r w:rsidRPr="00511298">
        <w:t>s an effectiv</w:t>
      </w:r>
      <w:r w:rsidR="006446A3">
        <w:t>e accelerated aging method</w:t>
      </w:r>
      <w:r w:rsidRPr="00511298">
        <w:t xml:space="preserve"> </w:t>
      </w:r>
      <w:r w:rsidR="006446A3">
        <w:t xml:space="preserve">which </w:t>
      </w:r>
      <w:r w:rsidRPr="00511298">
        <w:t>could be utilized in the production of an oak extract to be used in wine and whiskies. Whiskey will remain the focus of study as it has higher alcohol content and working methods could easily be applied to wines which have lower alcohol content. Along with H</w:t>
      </w:r>
      <w:r w:rsidR="00A624E8">
        <w:t>IUS assisted extraction, thermal/</w:t>
      </w:r>
      <w:proofErr w:type="spellStart"/>
      <w:r w:rsidR="00A624E8">
        <w:t>soxhlet</w:t>
      </w:r>
      <w:proofErr w:type="spellEnd"/>
      <w:r w:rsidRPr="00511298">
        <w:t xml:space="preserve"> extraction (hereafter referred to as reflux) and a room-temperature controlled extraction were also compared as potential accelerated aging methods. For extraction </w:t>
      </w:r>
      <w:r w:rsidRPr="00511298">
        <w:lastRenderedPageBreak/>
        <w:t>method evaluation, two types of oak staves donated by Brown-Forman</w:t>
      </w:r>
      <w:r w:rsidR="0047243B">
        <w:t xml:space="preserve"> (city, State)</w:t>
      </w:r>
      <w:r w:rsidRPr="00511298">
        <w:t>, charred and toasted, were shaven into individual 1-2 millimeter layers to compare oak compounds extracted by each method.</w:t>
      </w:r>
      <w:r w:rsidR="00B968C5">
        <w:t xml:space="preserve"> After evaluation </w:t>
      </w:r>
      <w:r>
        <w:t xml:space="preserve">of methods, </w:t>
      </w:r>
      <w:r w:rsidR="0047243B">
        <w:t xml:space="preserve">extracted </w:t>
      </w:r>
      <w:r>
        <w:t>oak compounds were compared among layers and between stave types and were also identified using standards.</w:t>
      </w:r>
    </w:p>
    <w:p w:rsidR="003E486C" w:rsidRDefault="003E486C" w:rsidP="003E486C">
      <w:pPr>
        <w:spacing w:line="480" w:lineRule="auto"/>
        <w:rPr>
          <w:b/>
          <w:sz w:val="28"/>
          <w:szCs w:val="28"/>
        </w:rPr>
      </w:pPr>
      <w:r w:rsidRPr="00B74911">
        <w:rPr>
          <w:b/>
          <w:sz w:val="28"/>
          <w:szCs w:val="28"/>
        </w:rPr>
        <w:t>1.2</w:t>
      </w:r>
      <w:r w:rsidR="00ED1EE1">
        <w:rPr>
          <w:b/>
          <w:sz w:val="28"/>
          <w:szCs w:val="28"/>
        </w:rPr>
        <w:t>.</w:t>
      </w:r>
      <w:r w:rsidRPr="00B74911">
        <w:rPr>
          <w:b/>
          <w:sz w:val="28"/>
          <w:szCs w:val="28"/>
        </w:rPr>
        <w:t xml:space="preserve"> Whiskey</w:t>
      </w:r>
    </w:p>
    <w:p w:rsidR="00CF0B43" w:rsidRPr="00CF0B43" w:rsidRDefault="00CF0B43" w:rsidP="00CF0B43">
      <w:pPr>
        <w:spacing w:line="480" w:lineRule="auto"/>
        <w:ind w:firstLine="720"/>
      </w:pPr>
      <w:r w:rsidRPr="00CF0B43">
        <w:t>Originating from Irish monks in Scotland during the 1400s, whisky, or whiskey in countries other than Scotland and Japan, has gained popularity throughout the years. There are currently five large international whisky distilling countries, Scotland, Ireland, the United States, Canada, and Japan</w:t>
      </w:r>
      <w:r w:rsidR="0047243B">
        <w:t>.</w:t>
      </w:r>
      <w:r w:rsidRPr="00CF0B43">
        <w:t xml:space="preserve"> </w:t>
      </w:r>
      <w:r w:rsidR="0047243B">
        <w:t>E</w:t>
      </w:r>
      <w:r w:rsidRPr="00CF0B43">
        <w:t xml:space="preserve">ach </w:t>
      </w:r>
      <w:r w:rsidR="0047243B">
        <w:t xml:space="preserve">country </w:t>
      </w:r>
      <w:r w:rsidRPr="00CF0B43">
        <w:t>host</w:t>
      </w:r>
      <w:r w:rsidR="0047243B">
        <w:t>s</w:t>
      </w:r>
      <w:r w:rsidRPr="00CF0B43">
        <w:t xml:space="preserve"> their own legal definitions, distillation procedures, ingredient choices, and marketing strategies (Russell, 2003). Producers are actively trying to perfect their products while reducing cost and time which has led to research of the aging process using both taste experts and compositional analysis</w:t>
      </w:r>
      <w:r w:rsidR="0047243B">
        <w:t>.</w:t>
      </w:r>
      <w:r w:rsidRPr="00CF0B43">
        <w:t xml:space="preserve"> </w:t>
      </w:r>
      <w:r w:rsidR="0047243B">
        <w:t>H</w:t>
      </w:r>
      <w:r w:rsidRPr="00CF0B43">
        <w:t xml:space="preserve">owever, the elements which contribute to the aging of whiskies are so broad and complex that it is difficult to isolate a specific factor that is </w:t>
      </w:r>
      <w:proofErr w:type="gramStart"/>
      <w:r w:rsidRPr="00CF0B43">
        <w:t>key</w:t>
      </w:r>
      <w:proofErr w:type="gramEnd"/>
      <w:r w:rsidRPr="00CF0B43">
        <w:t xml:space="preserve"> in transforming distillate into a mature product (</w:t>
      </w:r>
      <w:proofErr w:type="spellStart"/>
      <w:r w:rsidRPr="00CF0B43">
        <w:t>Sonderegger</w:t>
      </w:r>
      <w:proofErr w:type="spellEnd"/>
      <w:r w:rsidRPr="00CF0B43">
        <w:t xml:space="preserve"> et al., 2015).  </w:t>
      </w:r>
    </w:p>
    <w:p w:rsidR="00CF0B43" w:rsidRPr="00CF0B43" w:rsidRDefault="00CF0B43" w:rsidP="00CF0B43">
      <w:pPr>
        <w:spacing w:line="480" w:lineRule="auto"/>
        <w:ind w:firstLine="720"/>
      </w:pPr>
      <w:r w:rsidRPr="00CF0B43">
        <w:t xml:space="preserve"> According to the Scotch Whisky Association, Scotland is the current leading producer of whisky with 99 million cases exported last year (2015). To be labeled as Scotch, whisky must be produced and distilled in Scotland and allowed to mature in oak casks for a minimum of three years with a minimum alcohol by volume of 40 percent (Jackson, 2004; Piggott and Conner, 2003; </w:t>
      </w:r>
      <w:r w:rsidRPr="00CF0B43">
        <w:lastRenderedPageBreak/>
        <w:t xml:space="preserve">Russell, 2003). There are two main types of Scotch whisky, malt and grain, which can be classified into the following categories: malt whisky, single malt whisky, single cask, </w:t>
      </w:r>
      <w:proofErr w:type="spellStart"/>
      <w:r w:rsidRPr="00CF0B43">
        <w:t>vatted</w:t>
      </w:r>
      <w:proofErr w:type="spellEnd"/>
      <w:r w:rsidRPr="00CF0B43">
        <w:t xml:space="preserve"> malt, pure malt, blended Scotch whisky, grain whisky, and single grain whisky. </w:t>
      </w:r>
      <w:r w:rsidR="0047243B">
        <w:t xml:space="preserve">The </w:t>
      </w:r>
      <w:r w:rsidR="00FE373B">
        <w:t>p</w:t>
      </w:r>
      <w:r w:rsidRPr="00CF0B43">
        <w:t>roportions of malt and grains</w:t>
      </w:r>
      <w:r w:rsidR="0047243B">
        <w:t xml:space="preserve"> </w:t>
      </w:r>
      <w:r w:rsidRPr="00CF0B43">
        <w:t xml:space="preserve">differ in each category (Jackson, 2004). Scotch whisky is further classified by region—Lowland, Highland, </w:t>
      </w:r>
      <w:proofErr w:type="spellStart"/>
      <w:r w:rsidRPr="00CF0B43">
        <w:t>Speyside</w:t>
      </w:r>
      <w:proofErr w:type="spellEnd"/>
      <w:r w:rsidRPr="00CF0B43">
        <w:t xml:space="preserve">, Island, and </w:t>
      </w:r>
      <w:proofErr w:type="spellStart"/>
      <w:r w:rsidRPr="00CF0B43">
        <w:t>Campbelltown</w:t>
      </w:r>
      <w:proofErr w:type="spellEnd"/>
      <w:r w:rsidRPr="00CF0B43">
        <w:t xml:space="preserve">— as water, soil, climate, temperature, and air quality vary across Scotland changing mature whisky composition (Jackson, 2004; </w:t>
      </w:r>
      <w:proofErr w:type="spellStart"/>
      <w:r w:rsidRPr="00CF0B43">
        <w:t>Lapointe</w:t>
      </w:r>
      <w:proofErr w:type="spellEnd"/>
      <w:r w:rsidRPr="00CF0B43">
        <w:t xml:space="preserve"> and Legendre, 1994). </w:t>
      </w:r>
    </w:p>
    <w:p w:rsidR="00CF0B43" w:rsidRPr="00CF0B43" w:rsidRDefault="00CF0B43" w:rsidP="00CF0B43">
      <w:pPr>
        <w:spacing w:line="480" w:lineRule="auto"/>
        <w:ind w:firstLine="720"/>
      </w:pPr>
      <w:r w:rsidRPr="00CF0B43">
        <w:t xml:space="preserve">Irish whiskey follows the same standards and procedures as Scotch whisky; however, unlike Scotch, Irish whiskey is distilled three times instead of twice and does not use </w:t>
      </w:r>
      <w:proofErr w:type="spellStart"/>
      <w:r w:rsidRPr="00CF0B43">
        <w:t>peated</w:t>
      </w:r>
      <w:proofErr w:type="spellEnd"/>
      <w:r w:rsidRPr="00CF0B43">
        <w:t xml:space="preserve"> barley during malting (Russell, 2003; Locke, 2015). Because of this, Irish whiskey flavor is characterized as light, delicate, smooth, and natural (</w:t>
      </w:r>
      <w:proofErr w:type="spellStart"/>
      <w:r w:rsidRPr="00CF0B43">
        <w:t>González-Arjona</w:t>
      </w:r>
      <w:proofErr w:type="spellEnd"/>
      <w:r w:rsidRPr="00CF0B43">
        <w:t xml:space="preserve"> et al., 1998).</w:t>
      </w:r>
    </w:p>
    <w:p w:rsidR="00CF0B43" w:rsidRPr="00CF0B43" w:rsidRDefault="00CF0B43" w:rsidP="00CF0B43">
      <w:pPr>
        <w:spacing w:line="480" w:lineRule="auto"/>
        <w:ind w:firstLine="720"/>
      </w:pPr>
      <w:r w:rsidRPr="00CF0B43">
        <w:t xml:space="preserve">North American whiskies can be classified by their cereal composition into the three following categories: Bourbon, Tennessee, and Rye whiskies—Bourbon is made up of 70% corn, 15% rye, and 15% malted barley; Tennessee is made up of 80% corn, 10% rye, and 10% malted barley; Rye is made up of 39% corn, 51% rye, and 10% malted barley (Russell, 2003). According to US regulations, whiskey must be distilled at less than 190° proof, matured in brand new charred oak barrels, and matured for two or more years (Piggott and Conner, 2003 P and M). To be labeled Tennessee whiskey, whiskey must be manufactured in the state of Tennessee, made of at least 51% corn, distilled to no more than 160° </w:t>
      </w:r>
      <w:r w:rsidRPr="00CF0B43">
        <w:lastRenderedPageBreak/>
        <w:t xml:space="preserve">proof, matured in new charred oak barrels, filtered through maple charcoal prior to aging, placed in a barrel with no more than 125° proof, and not bottled at less than 80° proof (H. 1084, 2013). Whereas, bourbon and rye regulations are less specific and are as follows: must be made in the US to be labeled as bourbon, made of no less than 51% corn, rye, wheat, malted barley, or malted rye, does not exceed 160° proof following fermentation, not stored at less than 125° proof, and is matured in new charred oak barrels (Alcohol, Tobacco Products and Firearms, 2015). Bourbon whiskey has become synonymous with any corn-based whiskey; however, corn whiskey differs from bourbon in that is can be matured in either used or new </w:t>
      </w:r>
      <w:proofErr w:type="spellStart"/>
      <w:r w:rsidRPr="00CF0B43">
        <w:t>uncharred</w:t>
      </w:r>
      <w:proofErr w:type="spellEnd"/>
      <w:r w:rsidRPr="00CF0B43">
        <w:t xml:space="preserve"> oak barrels (Russell, 2003). </w:t>
      </w:r>
    </w:p>
    <w:p w:rsidR="00CF0B43" w:rsidRPr="00CF0B43" w:rsidRDefault="00CF0B43" w:rsidP="00CF0B43">
      <w:pPr>
        <w:spacing w:line="480" w:lineRule="auto"/>
        <w:ind w:firstLine="720"/>
      </w:pPr>
      <w:r w:rsidRPr="00CF0B43">
        <w:t>Canadian whiskey is mostly made of rye as it was abundant at the start of distillation in 1858. Canadian whiskey must be made of mashed cereal grains, distilled, and aged for a minimum of three years in Canada and may additionally have caramel color and flavor (Russell, 2003). Distillation in Canada is similar to Scotch and American distillation, but flavorings from wines and</w:t>
      </w:r>
      <w:r w:rsidR="0047243B">
        <w:t>/</w:t>
      </w:r>
      <w:r w:rsidRPr="00CF0B43">
        <w:t>or other spirits are allowed to remain or be added (Piggott and Conner, 2003 P and M).</w:t>
      </w:r>
    </w:p>
    <w:p w:rsidR="00CF0B43" w:rsidRPr="00CF0B43" w:rsidRDefault="00CF0B43" w:rsidP="00CF0B43">
      <w:pPr>
        <w:spacing w:line="480" w:lineRule="auto"/>
        <w:ind w:firstLine="720"/>
      </w:pPr>
      <w:r w:rsidRPr="00CF0B43">
        <w:t xml:space="preserve">Crafted in the style of Scotch malt whisky, Japanese whisky has recently gained popularity following several international taste awards (Jackson, 2004). Japanese whisky, first established by Suntory in 1929, was originally made up of locally grown barley and was slowly matured in Japanese oak barrels. However, increased demand drove Suntory to import malted barley and other cereal grains and to switch from Japanese oak to American oak barrels (Russell, 2003). </w:t>
      </w:r>
      <w:r w:rsidRPr="00CF0B43">
        <w:lastRenderedPageBreak/>
        <w:t>Recently, Suntory’s Yamazaki Single Malt Sherry Cask 2013 was named the best in the world by Jim Murray’s Whiskey Bible 2015 edition (Gibson, 2014).</w:t>
      </w:r>
    </w:p>
    <w:p w:rsidR="00CF0B43" w:rsidRPr="00CF0B43" w:rsidRDefault="00CF0B43" w:rsidP="00CF0B43">
      <w:pPr>
        <w:spacing w:line="480" w:lineRule="auto"/>
      </w:pPr>
      <w:r w:rsidRPr="00CF0B43">
        <w:rPr>
          <w:b/>
        </w:rPr>
        <w:tab/>
      </w:r>
      <w:r w:rsidRPr="00CF0B43">
        <w:t xml:space="preserve">Whiskey is one of the most consumed spirits around the world. Product recognition is </w:t>
      </w:r>
      <w:proofErr w:type="gramStart"/>
      <w:r w:rsidRPr="00CF0B43">
        <w:t>key</w:t>
      </w:r>
      <w:proofErr w:type="gramEnd"/>
      <w:r w:rsidRPr="00CF0B43">
        <w:t xml:space="preserve"> to determining the market for individualized brands. Compared to American, Canadian, and Japanese whiskies, Scotch whisky requires minimal promotion as it has traditionally been the leader in production and sales. However, Scotland will need to keep up with the distillation and maturation improvements other countries are implementing to maintain Scotch whisky’s international exportation lead. </w:t>
      </w:r>
    </w:p>
    <w:p w:rsidR="00CF0B43" w:rsidRPr="00CF0B43" w:rsidRDefault="00CF0B43" w:rsidP="00CF0B43">
      <w:pPr>
        <w:rPr>
          <w:rFonts w:ascii="Times New Roman" w:hAnsi="Times New Roman" w:cs="Times New Roman"/>
        </w:rPr>
      </w:pPr>
    </w:p>
    <w:p w:rsidR="003E486C" w:rsidRDefault="003E486C" w:rsidP="003E486C">
      <w:pPr>
        <w:spacing w:line="480" w:lineRule="auto"/>
        <w:rPr>
          <w:b/>
          <w:sz w:val="28"/>
          <w:szCs w:val="28"/>
        </w:rPr>
      </w:pPr>
      <w:r w:rsidRPr="00B74911">
        <w:rPr>
          <w:b/>
          <w:sz w:val="28"/>
          <w:szCs w:val="28"/>
        </w:rPr>
        <w:t>1.3</w:t>
      </w:r>
      <w:r w:rsidR="00ED1EE1">
        <w:rPr>
          <w:b/>
          <w:sz w:val="28"/>
          <w:szCs w:val="28"/>
        </w:rPr>
        <w:t>.</w:t>
      </w:r>
      <w:r w:rsidRPr="00B74911">
        <w:rPr>
          <w:b/>
          <w:sz w:val="28"/>
          <w:szCs w:val="28"/>
        </w:rPr>
        <w:t xml:space="preserve"> </w:t>
      </w:r>
      <w:r w:rsidR="00ED1EE1">
        <w:rPr>
          <w:b/>
          <w:sz w:val="28"/>
          <w:szCs w:val="28"/>
        </w:rPr>
        <w:t>Production</w:t>
      </w:r>
    </w:p>
    <w:p w:rsidR="00051329" w:rsidRPr="00051329" w:rsidRDefault="00051329" w:rsidP="00051329">
      <w:pPr>
        <w:spacing w:line="480" w:lineRule="auto"/>
        <w:ind w:firstLine="720"/>
      </w:pPr>
      <w:r w:rsidRPr="00051329">
        <w:t xml:space="preserve">Whiskey is made using a five stage process—malting, mashing, fermentation, distillation, and maturation. Water, cereal grain, and yeast used during the whiskey process can affect the final flavor indirectly and directly as their acids, esters, and phenols interact during the maturation process (Russell, 2003). </w:t>
      </w:r>
    </w:p>
    <w:p w:rsidR="00051329" w:rsidRPr="00051329" w:rsidRDefault="00051329" w:rsidP="00051329">
      <w:pPr>
        <w:spacing w:line="480" w:lineRule="auto"/>
        <w:ind w:firstLine="720"/>
      </w:pPr>
      <w:r w:rsidRPr="00051329">
        <w:t xml:space="preserve">Water selection is a main driving component for distillery location as it is used in the malting, mashing, and distillation stages of whiskey production. No two water sources are the same and may differ in appearance, </w:t>
      </w:r>
      <w:proofErr w:type="spellStart"/>
      <w:r w:rsidRPr="00051329">
        <w:t>potability</w:t>
      </w:r>
      <w:proofErr w:type="spellEnd"/>
      <w:r w:rsidRPr="00051329">
        <w:t>, mineral content, microbiological standards, and supply reliability. Flavor of the final whiskey product may be affected by water selection due to its ability to add minerals which can influence pH and provide nutrients such as calcium, magnesium, and zinc for yeast metabolism during fermentation (Russell, 2003).</w:t>
      </w:r>
    </w:p>
    <w:p w:rsidR="00051329" w:rsidRPr="00051329" w:rsidRDefault="00051329" w:rsidP="00051329">
      <w:pPr>
        <w:spacing w:line="480" w:lineRule="auto"/>
        <w:ind w:firstLine="720"/>
      </w:pPr>
      <w:r w:rsidRPr="00051329">
        <w:lastRenderedPageBreak/>
        <w:t xml:space="preserve">Cereal grain choice affects levels of esters, alcohols, acids, and precursors to flavor compounds by their differences in “pH, amino acid concentration, and insoluble material”. These changes can make a difference in the final product’s flavor (Piggott and Conner, 2003). Cereal grain, such as barley, corn, wheat, and rye, are chosen for their high starch content which produces a higher spirit yield (Piggott and Conner, 2003). In order to produce alcohol, starch must be gelatinized to release </w:t>
      </w:r>
      <w:proofErr w:type="spellStart"/>
      <w:r w:rsidRPr="00051329">
        <w:t>amylose</w:t>
      </w:r>
      <w:proofErr w:type="spellEnd"/>
      <w:r w:rsidRPr="00051329">
        <w:t xml:space="preserve"> and </w:t>
      </w:r>
      <w:proofErr w:type="spellStart"/>
      <w:r w:rsidRPr="00051329">
        <w:t>amylopectin</w:t>
      </w:r>
      <w:proofErr w:type="spellEnd"/>
      <w:r w:rsidRPr="00051329">
        <w:t xml:space="preserve"> structures for starch-degrading enzymes, α- and β-amylase, to break down   into the fermentable sugars yeast use to convert to alcohol (Russell, 2003).</w:t>
      </w:r>
    </w:p>
    <w:p w:rsidR="00051329" w:rsidRPr="00051329" w:rsidRDefault="00051329" w:rsidP="00051329">
      <w:pPr>
        <w:spacing w:line="480" w:lineRule="auto"/>
        <w:ind w:firstLine="720"/>
      </w:pPr>
      <w:r w:rsidRPr="00051329">
        <w:t xml:space="preserve">A single culture strain of yeast is preferred during fermentation to prevent off-flavors and to maximize sugar conversion (Campbell, 2003). Strains from </w:t>
      </w:r>
      <w:proofErr w:type="spellStart"/>
      <w:r w:rsidRPr="00051329">
        <w:rPr>
          <w:i/>
        </w:rPr>
        <w:t>Saccharomyces</w:t>
      </w:r>
      <w:proofErr w:type="spellEnd"/>
      <w:r w:rsidRPr="00051329">
        <w:rPr>
          <w:i/>
        </w:rPr>
        <w:t xml:space="preserve"> </w:t>
      </w:r>
      <w:proofErr w:type="spellStart"/>
      <w:r w:rsidRPr="00051329">
        <w:rPr>
          <w:i/>
        </w:rPr>
        <w:t>cerevisiae</w:t>
      </w:r>
      <w:proofErr w:type="spellEnd"/>
      <w:r w:rsidRPr="00051329">
        <w:t xml:space="preserve"> are selected for differences in flavor, fermentation rate, sugar profile consumption, alcohol production level, and survivability in anaerobic conditions (White and </w:t>
      </w:r>
      <w:proofErr w:type="spellStart"/>
      <w:r w:rsidRPr="00051329">
        <w:t>Zainasheff</w:t>
      </w:r>
      <w:proofErr w:type="spellEnd"/>
      <w:r w:rsidRPr="00051329">
        <w:t xml:space="preserve">, 2010). Genetically different strains produce varying flavors due to a difference in fermentation response to temperature and oxygen and amino acid content of </w:t>
      </w:r>
      <w:proofErr w:type="spellStart"/>
      <w:r w:rsidRPr="00051329">
        <w:t>wort</w:t>
      </w:r>
      <w:proofErr w:type="spellEnd"/>
      <w:r w:rsidRPr="00051329">
        <w:t xml:space="preserve"> (Russell, 2003).</w:t>
      </w:r>
    </w:p>
    <w:p w:rsidR="00051329" w:rsidRPr="00051329" w:rsidRDefault="00374E88" w:rsidP="00051329">
      <w:pPr>
        <w:spacing w:line="480" w:lineRule="auto"/>
        <w:rPr>
          <w:b/>
        </w:rPr>
      </w:pPr>
      <w:r>
        <w:rPr>
          <w:b/>
        </w:rPr>
        <w:t xml:space="preserve">1.3.1. </w:t>
      </w:r>
      <w:r w:rsidR="00051329" w:rsidRPr="00051329">
        <w:rPr>
          <w:b/>
        </w:rPr>
        <w:t>The Five Stages</w:t>
      </w:r>
    </w:p>
    <w:p w:rsidR="00051329" w:rsidRPr="00051329" w:rsidRDefault="00051329" w:rsidP="00051329">
      <w:pPr>
        <w:spacing w:line="480" w:lineRule="auto"/>
        <w:ind w:firstLine="720"/>
      </w:pPr>
      <w:r w:rsidRPr="00051329">
        <w:t xml:space="preserve">In the malting stage, cereal grain is coarsely milled and then alternately soaked and dried until germinated (Piggott and Conner, 2003). Germination is an important sign of enzyme activity and is the beginning stage of starch hydrolysis. Malting activates enzymes which “break down starch and proteins into smaller, soluble fractions” and also activates α-amylase and β-amylase, the enzymes </w:t>
      </w:r>
      <w:r w:rsidRPr="00051329">
        <w:lastRenderedPageBreak/>
        <w:t xml:space="preserve">used in mashing to break down starches into sugars (White and </w:t>
      </w:r>
      <w:proofErr w:type="spellStart"/>
      <w:r w:rsidRPr="00051329">
        <w:t>Zainasheff</w:t>
      </w:r>
      <w:proofErr w:type="spellEnd"/>
      <w:r w:rsidRPr="00051329">
        <w:t xml:space="preserve">, 2010). Germination ends when the cereal grain is </w:t>
      </w:r>
      <w:r w:rsidR="00937EE9">
        <w:t>dried</w:t>
      </w:r>
      <w:r w:rsidRPr="00051329">
        <w:t xml:space="preserve"> in a kiln and allowed to rest for several weeks. Proper malting and kilning can maximize the availability of enzymes for further degradation of complex sugars in mashing and fermentation steps, increasing the amount of fermentable sugars for yeast to metabolize (Russell, 2003). A high amount of complex </w:t>
      </w:r>
      <w:proofErr w:type="gramStart"/>
      <w:r w:rsidRPr="00051329">
        <w:t>sugars is</w:t>
      </w:r>
      <w:proofErr w:type="gramEnd"/>
      <w:r w:rsidRPr="00051329">
        <w:t xml:space="preserve"> harder for yeast to ferment which can negatively affect the amount of alcohol produced (White and </w:t>
      </w:r>
      <w:proofErr w:type="spellStart"/>
      <w:r w:rsidRPr="00051329">
        <w:t>Zainasheff</w:t>
      </w:r>
      <w:proofErr w:type="spellEnd"/>
      <w:r w:rsidRPr="00051329">
        <w:t xml:space="preserve">, 2010). </w:t>
      </w:r>
    </w:p>
    <w:p w:rsidR="00051329" w:rsidRPr="00051329" w:rsidRDefault="00051329" w:rsidP="00051329">
      <w:pPr>
        <w:spacing w:line="480" w:lineRule="auto"/>
        <w:ind w:firstLine="720"/>
      </w:pPr>
      <w:r w:rsidRPr="00051329">
        <w:t xml:space="preserve">Prior to mashing, the germinated, cereal grain is milled into “grist”, a 20% husk, 70% grit, and 10% flour mixture, which is placed into a mash </w:t>
      </w:r>
      <w:proofErr w:type="spellStart"/>
      <w:r w:rsidRPr="00051329">
        <w:t>tun</w:t>
      </w:r>
      <w:proofErr w:type="spellEnd"/>
      <w:r w:rsidRPr="00051329">
        <w:t xml:space="preserve"> filled with hot water. The milling of germinated, cereal grain into grist allows efficient “gelatinization, </w:t>
      </w:r>
      <w:proofErr w:type="spellStart"/>
      <w:r w:rsidRPr="00051329">
        <w:t>enzymolysis</w:t>
      </w:r>
      <w:proofErr w:type="spellEnd"/>
      <w:r w:rsidRPr="00051329">
        <w:t>, and dissolution” of sugars to form “</w:t>
      </w:r>
      <w:proofErr w:type="spellStart"/>
      <w:r w:rsidRPr="00051329">
        <w:t>wort</w:t>
      </w:r>
      <w:proofErr w:type="spellEnd"/>
      <w:r w:rsidRPr="00051329">
        <w:t xml:space="preserve">” (Russell, 2003). </w:t>
      </w:r>
      <w:proofErr w:type="spellStart"/>
      <w:r w:rsidRPr="00051329">
        <w:t>Wort</w:t>
      </w:r>
      <w:proofErr w:type="spellEnd"/>
      <w:r w:rsidRPr="00051329">
        <w:t xml:space="preserve"> must be cooled and placed into </w:t>
      </w:r>
      <w:proofErr w:type="spellStart"/>
      <w:r w:rsidRPr="00051329">
        <w:t>washbacks</w:t>
      </w:r>
      <w:proofErr w:type="spellEnd"/>
      <w:r w:rsidRPr="00051329">
        <w:t xml:space="preserve">, tanks either made of wood or stainless steel, prior to the addition of yeast for fermentation (Piggott and Conner, 2003). </w:t>
      </w:r>
    </w:p>
    <w:p w:rsidR="00051329" w:rsidRPr="00051329" w:rsidRDefault="00051329" w:rsidP="00051329">
      <w:pPr>
        <w:spacing w:line="480" w:lineRule="auto"/>
        <w:ind w:firstLine="720"/>
      </w:pPr>
      <w:proofErr w:type="spellStart"/>
      <w:r w:rsidRPr="00051329">
        <w:t>Wort</w:t>
      </w:r>
      <w:proofErr w:type="spellEnd"/>
      <w:r w:rsidRPr="00051329">
        <w:t xml:space="preserve"> must not be cooled </w:t>
      </w:r>
      <w:r w:rsidR="00937EE9">
        <w:t xml:space="preserve">below </w:t>
      </w:r>
      <w:r w:rsidRPr="00051329">
        <w:t xml:space="preserve">68°C as lower temperatures can slow and stall fermentation. However, while increased temperature increases yeast activity, yeast are susceptible to high temperatures as the heat from the energy of metabolism during fermentation can raise the </w:t>
      </w:r>
      <w:proofErr w:type="spellStart"/>
      <w:r w:rsidRPr="00051329">
        <w:t>wort</w:t>
      </w:r>
      <w:proofErr w:type="spellEnd"/>
      <w:r w:rsidRPr="00051329">
        <w:t xml:space="preserve"> temperature causing yeast to die from extreme heat, create off-flavors, or mutate (White and </w:t>
      </w:r>
      <w:proofErr w:type="spellStart"/>
      <w:r w:rsidRPr="00051329">
        <w:t>Zainasheff</w:t>
      </w:r>
      <w:proofErr w:type="spellEnd"/>
      <w:r w:rsidRPr="00051329">
        <w:t xml:space="preserve">, 2010). At the ideal temperature, yeast will ferment </w:t>
      </w:r>
      <w:proofErr w:type="spellStart"/>
      <w:r w:rsidRPr="00051329">
        <w:t>wort</w:t>
      </w:r>
      <w:proofErr w:type="spellEnd"/>
      <w:r w:rsidRPr="00051329">
        <w:t xml:space="preserve"> by converting sugar into alcohol called “wash” which is 8% alcohol by volume</w:t>
      </w:r>
      <w:r w:rsidR="00A36097">
        <w:t xml:space="preserve"> ABV</w:t>
      </w:r>
      <w:r w:rsidRPr="00051329">
        <w:t xml:space="preserve">. However, if the </w:t>
      </w:r>
      <w:r w:rsidRPr="00051329">
        <w:lastRenderedPageBreak/>
        <w:t xml:space="preserve">malting step is not done appropriately, yeast fermentation will be limited due to the lack of soluble amino nitrogen in </w:t>
      </w:r>
      <w:proofErr w:type="spellStart"/>
      <w:r w:rsidRPr="00051329">
        <w:t>wort</w:t>
      </w:r>
      <w:proofErr w:type="spellEnd"/>
      <w:r w:rsidRPr="00051329">
        <w:t xml:space="preserve"> for growth and rapid fermentation and a lack of unsaturated fatty acids, sterols, and vitamins which aid yeast to function in anaerobic conditions (Russell, 2003). </w:t>
      </w:r>
    </w:p>
    <w:p w:rsidR="00051329" w:rsidRPr="00051329" w:rsidRDefault="00051329" w:rsidP="00051329">
      <w:pPr>
        <w:spacing w:line="480" w:lineRule="auto"/>
        <w:ind w:firstLine="720"/>
      </w:pPr>
      <w:r w:rsidRPr="00051329">
        <w:t xml:space="preserve">Distillation is the process of heating spirit so that it vaporizes and condenses in a copper still. Stills are made of copper because it is a good heat conductor, resists wear, and removes sulfurous compounds. Stills have three main components—a still pot containing the wash, swan neck, and </w:t>
      </w:r>
      <w:proofErr w:type="spellStart"/>
      <w:r w:rsidRPr="00051329">
        <w:t>lyne</w:t>
      </w:r>
      <w:proofErr w:type="spellEnd"/>
      <w:r w:rsidRPr="00051329">
        <w:t xml:space="preserve"> arm which may vary in size and shape. Typically, a short, fat still will produce a fuller, richer spirit whereas a tall, long-neck still will produce a lighter, finer spirit. When distilleries replace stills, they even replace the dents found on the old stills as they may be a factor in the composition of the final product (Piggott and Conner, 2003). </w:t>
      </w:r>
    </w:p>
    <w:p w:rsidR="00051329" w:rsidRPr="00051329" w:rsidRDefault="00051329" w:rsidP="00051329">
      <w:pPr>
        <w:spacing w:line="480" w:lineRule="auto"/>
        <w:ind w:firstLine="720"/>
      </w:pPr>
      <w:r w:rsidRPr="00051329">
        <w:t xml:space="preserve">First distillation of wash produces a product referred to as “low wines” which is 21-23% ABV while second distillation produces 65-75% ABV. The spirit is then passed through a spirit safe where it is split into </w:t>
      </w:r>
      <w:proofErr w:type="spellStart"/>
      <w:r w:rsidRPr="00051329">
        <w:t>foreshots</w:t>
      </w:r>
      <w:proofErr w:type="spellEnd"/>
      <w:r w:rsidRPr="00051329">
        <w:t xml:space="preserve">, heart, and feints (Piggott and Conner, 2003). </w:t>
      </w:r>
      <w:proofErr w:type="spellStart"/>
      <w:r w:rsidRPr="00051329">
        <w:t>Foreshots</w:t>
      </w:r>
      <w:proofErr w:type="spellEnd"/>
      <w:r w:rsidRPr="00051329">
        <w:t xml:space="preserve"> are considered unusable as they contain high unfavorable volatiles and have a milky, turbid color due to long chain fatty acids and esters (Russell, 2003). The middle-cut, or heart, portion is what is used for the maturation process (Piggott and Conner, 2003). The heart portion is clear and is collected for the maturation process while the feint portion, or final </w:t>
      </w:r>
      <w:r w:rsidRPr="00051329">
        <w:lastRenderedPageBreak/>
        <w:t xml:space="preserve">cut point, is removed as it contains heavy oils and esters which are unfavorable in a final product (Russell, 2003). </w:t>
      </w:r>
    </w:p>
    <w:p w:rsidR="00051329" w:rsidRPr="00844911" w:rsidRDefault="00051329" w:rsidP="00844911">
      <w:pPr>
        <w:spacing w:line="480" w:lineRule="auto"/>
        <w:ind w:firstLine="720"/>
      </w:pPr>
      <w:r w:rsidRPr="00051329">
        <w:t>During the maturation stage, distillate is placed into oak barrels and allowed to age (Piggott and Conner, 2003). Aging times differ depending on country regulations and what is desired by the distiller. Maturation produces compositional chemical changes in the distillate to impart characteristic whiskey color, flavors, and aromas to the final product (Russell, 2003). Change is also made to alcohol content and volume as they decrease during maturation helping to further mellow the final product by removing astringency (</w:t>
      </w:r>
      <w:proofErr w:type="spellStart"/>
      <w:r w:rsidRPr="00051329">
        <w:t>Mosedale</w:t>
      </w:r>
      <w:proofErr w:type="spellEnd"/>
      <w:r w:rsidRPr="00051329">
        <w:t xml:space="preserve"> and </w:t>
      </w:r>
      <w:proofErr w:type="spellStart"/>
      <w:r w:rsidRPr="00051329">
        <w:t>Puech</w:t>
      </w:r>
      <w:proofErr w:type="spellEnd"/>
      <w:r w:rsidRPr="00051329">
        <w:t xml:space="preserve">, 1998; </w:t>
      </w:r>
      <w:proofErr w:type="spellStart"/>
      <w:r w:rsidRPr="00051329">
        <w:t>Jarauta</w:t>
      </w:r>
      <w:proofErr w:type="spellEnd"/>
      <w:r w:rsidRPr="00051329">
        <w:t xml:space="preserve"> et al., 2005).</w:t>
      </w:r>
    </w:p>
    <w:p w:rsidR="003E486C" w:rsidRDefault="003E486C" w:rsidP="003E486C">
      <w:pPr>
        <w:spacing w:line="480" w:lineRule="auto"/>
        <w:rPr>
          <w:b/>
          <w:sz w:val="28"/>
          <w:szCs w:val="28"/>
        </w:rPr>
      </w:pPr>
      <w:r w:rsidRPr="00B74911">
        <w:rPr>
          <w:b/>
          <w:sz w:val="28"/>
          <w:szCs w:val="28"/>
        </w:rPr>
        <w:t>1.4</w:t>
      </w:r>
      <w:r w:rsidR="00ED1EE1">
        <w:rPr>
          <w:b/>
          <w:sz w:val="28"/>
          <w:szCs w:val="28"/>
        </w:rPr>
        <w:t>.</w:t>
      </w:r>
      <w:r w:rsidRPr="00B74911">
        <w:rPr>
          <w:b/>
          <w:sz w:val="28"/>
          <w:szCs w:val="28"/>
        </w:rPr>
        <w:t xml:space="preserve"> Aging</w:t>
      </w:r>
    </w:p>
    <w:p w:rsidR="00844911" w:rsidRPr="00844911" w:rsidRDefault="00844911" w:rsidP="00844911">
      <w:pPr>
        <w:spacing w:line="480" w:lineRule="auto"/>
        <w:ind w:firstLine="720"/>
      </w:pPr>
      <w:r w:rsidRPr="00844911">
        <w:t>Traditionally used for storage and transport, whiskey barrels are now known to positively change the chemical composition of distillate over time (</w:t>
      </w:r>
      <w:proofErr w:type="spellStart"/>
      <w:r w:rsidRPr="00844911">
        <w:t>Mosedale</w:t>
      </w:r>
      <w:proofErr w:type="spellEnd"/>
      <w:r w:rsidRPr="00844911">
        <w:t xml:space="preserve"> and </w:t>
      </w:r>
      <w:proofErr w:type="spellStart"/>
      <w:r w:rsidRPr="00844911">
        <w:t>Puech</w:t>
      </w:r>
      <w:proofErr w:type="spellEnd"/>
      <w:r w:rsidRPr="00844911">
        <w:t>, 1998; Russell, 2003). The sensory improvements in aroma, taste, and color mellow fresh distillate into a desirable product for consumers to enjoy (</w:t>
      </w:r>
      <w:proofErr w:type="spellStart"/>
      <w:r w:rsidRPr="00844911">
        <w:t>Jarauta</w:t>
      </w:r>
      <w:proofErr w:type="spellEnd"/>
      <w:r w:rsidRPr="00844911">
        <w:t xml:space="preserve"> et al., 2005; </w:t>
      </w:r>
      <w:proofErr w:type="spellStart"/>
      <w:r w:rsidRPr="00844911">
        <w:t>Clyne</w:t>
      </w:r>
      <w:proofErr w:type="spellEnd"/>
      <w:r w:rsidRPr="00844911">
        <w:t xml:space="preserve"> et al., 1993). According to </w:t>
      </w:r>
      <w:proofErr w:type="spellStart"/>
      <w:r w:rsidRPr="00844911">
        <w:t>Mosedale</w:t>
      </w:r>
      <w:proofErr w:type="spellEnd"/>
      <w:r w:rsidRPr="00844911">
        <w:t xml:space="preserve"> and </w:t>
      </w:r>
      <w:proofErr w:type="spellStart"/>
      <w:r w:rsidRPr="00844911">
        <w:t>Puech</w:t>
      </w:r>
      <w:proofErr w:type="spellEnd"/>
      <w:r w:rsidRPr="00844911">
        <w:t xml:space="preserve">, the chemical changes are due to “direct extraction of wood compounds, decomposition of wood macromolecules and extraction of their products into the distillate, reactions between wood components and the constituents of the raw distillate, reactions involving only wood extractives, reactions involving only the distillate components, and evaporation of volatile compounds” (1998). All chemical changes are influenced by uncontrollable and </w:t>
      </w:r>
      <w:r w:rsidRPr="00844911">
        <w:lastRenderedPageBreak/>
        <w:t>controllable factors such as oak geographical origin, species, climate, temperature, moisture content, wood treatment, degradation, and aging time (</w:t>
      </w:r>
      <w:proofErr w:type="spellStart"/>
      <w:r w:rsidRPr="00844911">
        <w:t>Sonderegger</w:t>
      </w:r>
      <w:proofErr w:type="spellEnd"/>
      <w:r w:rsidRPr="00844911">
        <w:t xml:space="preserve"> et al., 2015; </w:t>
      </w:r>
      <w:proofErr w:type="spellStart"/>
      <w:r w:rsidRPr="00844911">
        <w:t>Prida</w:t>
      </w:r>
      <w:proofErr w:type="spellEnd"/>
      <w:r w:rsidRPr="00844911">
        <w:t xml:space="preserve"> and </w:t>
      </w:r>
      <w:proofErr w:type="spellStart"/>
      <w:r w:rsidRPr="00844911">
        <w:t>Puech</w:t>
      </w:r>
      <w:proofErr w:type="spellEnd"/>
      <w:r w:rsidRPr="00844911">
        <w:t xml:space="preserve">, 2006; </w:t>
      </w:r>
      <w:proofErr w:type="spellStart"/>
      <w:r w:rsidRPr="00844911">
        <w:t>Caldeira</w:t>
      </w:r>
      <w:proofErr w:type="spellEnd"/>
      <w:r w:rsidRPr="00844911">
        <w:t xml:space="preserve"> et al., 2009; </w:t>
      </w:r>
      <w:proofErr w:type="spellStart"/>
      <w:r w:rsidRPr="00844911">
        <w:t>Sanza</w:t>
      </w:r>
      <w:proofErr w:type="spellEnd"/>
      <w:r w:rsidRPr="00844911">
        <w:t xml:space="preserve"> and </w:t>
      </w:r>
      <w:proofErr w:type="spellStart"/>
      <w:r w:rsidRPr="00844911">
        <w:t>Domínguez</w:t>
      </w:r>
      <w:proofErr w:type="spellEnd"/>
      <w:r w:rsidRPr="00844911">
        <w:t>, 2005; Moreno et al., 2007). These factors create whiskey variability causing many distillers to invest in ways which provide a more uniform product (Russell, 2003). The cost of barrel production and maturation time of distillate has recently encouraged more scientific studies on wood composition and extractives in order to find more economical methods for aging whiskey (</w:t>
      </w:r>
      <w:proofErr w:type="spellStart"/>
      <w:r w:rsidRPr="00844911">
        <w:t>Rodríguez-Bencomo</w:t>
      </w:r>
      <w:proofErr w:type="spellEnd"/>
      <w:r w:rsidRPr="00844911">
        <w:t xml:space="preserve"> et al., 2009).</w:t>
      </w:r>
    </w:p>
    <w:p w:rsidR="00844911" w:rsidRPr="00844911" w:rsidRDefault="00374E88" w:rsidP="00844911">
      <w:pPr>
        <w:spacing w:line="480" w:lineRule="auto"/>
        <w:rPr>
          <w:b/>
        </w:rPr>
      </w:pPr>
      <w:r>
        <w:rPr>
          <w:b/>
        </w:rPr>
        <w:t xml:space="preserve">1.4.1. </w:t>
      </w:r>
      <w:r w:rsidR="00844911" w:rsidRPr="00844911">
        <w:rPr>
          <w:b/>
        </w:rPr>
        <w:t>Oak Wood</w:t>
      </w:r>
    </w:p>
    <w:p w:rsidR="00844911" w:rsidRPr="00844911" w:rsidRDefault="00844911" w:rsidP="00844911">
      <w:pPr>
        <w:spacing w:line="480" w:lineRule="auto"/>
      </w:pPr>
      <w:r w:rsidRPr="00844911">
        <w:tab/>
        <w:t>In whiskey maturation, white oak is typically used in barrel formation and for spirit maturation due to structural components which prevent it from leaking (</w:t>
      </w:r>
      <w:proofErr w:type="spellStart"/>
      <w:r w:rsidRPr="00844911">
        <w:t>Prida</w:t>
      </w:r>
      <w:proofErr w:type="spellEnd"/>
      <w:r w:rsidRPr="00844911">
        <w:t xml:space="preserve"> and </w:t>
      </w:r>
      <w:proofErr w:type="spellStart"/>
      <w:r w:rsidRPr="00844911">
        <w:t>Puech</w:t>
      </w:r>
      <w:proofErr w:type="spellEnd"/>
      <w:r w:rsidRPr="00844911">
        <w:t xml:space="preserve">, 2006; Waterhouse and </w:t>
      </w:r>
      <w:proofErr w:type="spellStart"/>
      <w:r w:rsidRPr="00844911">
        <w:t>Towey</w:t>
      </w:r>
      <w:proofErr w:type="spellEnd"/>
      <w:r w:rsidRPr="00844911">
        <w:t xml:space="preserve">, 1994). White oak’s structural components, </w:t>
      </w:r>
      <w:proofErr w:type="spellStart"/>
      <w:r w:rsidRPr="00844911">
        <w:t>medullary</w:t>
      </w:r>
      <w:proofErr w:type="spellEnd"/>
      <w:r w:rsidRPr="00844911">
        <w:t xml:space="preserve"> rays and </w:t>
      </w:r>
      <w:proofErr w:type="spellStart"/>
      <w:r w:rsidRPr="00844911">
        <w:t>tyloses</w:t>
      </w:r>
      <w:proofErr w:type="spellEnd"/>
      <w:r w:rsidRPr="00844911">
        <w:t xml:space="preserve">, make staves to be used in </w:t>
      </w:r>
      <w:proofErr w:type="spellStart"/>
      <w:r w:rsidRPr="00844911">
        <w:t>cooperaging</w:t>
      </w:r>
      <w:proofErr w:type="spellEnd"/>
      <w:r w:rsidRPr="00844911">
        <w:t xml:space="preserve"> flexible and strong, impervious to distillate loss, and sealable at stave ends (Russell, 2003). There are many species of oak, but it is mostly American oak, </w:t>
      </w:r>
      <w:proofErr w:type="spellStart"/>
      <w:r w:rsidRPr="00844911">
        <w:rPr>
          <w:i/>
        </w:rPr>
        <w:t>Quercus</w:t>
      </w:r>
      <w:proofErr w:type="spellEnd"/>
      <w:r w:rsidRPr="00844911">
        <w:rPr>
          <w:i/>
        </w:rPr>
        <w:t xml:space="preserve"> </w:t>
      </w:r>
      <w:proofErr w:type="gramStart"/>
      <w:r w:rsidRPr="00844911">
        <w:rPr>
          <w:i/>
        </w:rPr>
        <w:t>alba</w:t>
      </w:r>
      <w:proofErr w:type="gramEnd"/>
      <w:r w:rsidRPr="00844911">
        <w:t xml:space="preserve">, and European oak, </w:t>
      </w:r>
      <w:r w:rsidRPr="00844911">
        <w:rPr>
          <w:i/>
        </w:rPr>
        <w:t xml:space="preserve">Q. </w:t>
      </w:r>
      <w:proofErr w:type="spellStart"/>
      <w:r w:rsidRPr="00844911">
        <w:rPr>
          <w:i/>
        </w:rPr>
        <w:t>petraea</w:t>
      </w:r>
      <w:proofErr w:type="spellEnd"/>
      <w:r w:rsidRPr="00844911">
        <w:rPr>
          <w:i/>
        </w:rPr>
        <w:t xml:space="preserve"> </w:t>
      </w:r>
      <w:r w:rsidRPr="00844911">
        <w:t xml:space="preserve">and </w:t>
      </w:r>
      <w:r w:rsidRPr="00844911">
        <w:rPr>
          <w:i/>
        </w:rPr>
        <w:t xml:space="preserve">Q. </w:t>
      </w:r>
      <w:proofErr w:type="spellStart"/>
      <w:r w:rsidRPr="00844911">
        <w:rPr>
          <w:i/>
        </w:rPr>
        <w:t>robur</w:t>
      </w:r>
      <w:proofErr w:type="spellEnd"/>
      <w:r w:rsidRPr="00844911">
        <w:t>, which are used for whiskey maturation (</w:t>
      </w:r>
      <w:proofErr w:type="spellStart"/>
      <w:r w:rsidRPr="00844911">
        <w:t>Mosedale</w:t>
      </w:r>
      <w:proofErr w:type="spellEnd"/>
      <w:r w:rsidRPr="00844911">
        <w:t xml:space="preserve"> and </w:t>
      </w:r>
      <w:proofErr w:type="spellStart"/>
      <w:r w:rsidRPr="00844911">
        <w:t>Puech</w:t>
      </w:r>
      <w:proofErr w:type="spellEnd"/>
      <w:r w:rsidRPr="00844911">
        <w:t xml:space="preserve">, 1998; </w:t>
      </w:r>
      <w:proofErr w:type="spellStart"/>
      <w:r w:rsidRPr="00844911">
        <w:t>Glabasnia</w:t>
      </w:r>
      <w:proofErr w:type="spellEnd"/>
      <w:r w:rsidRPr="00844911">
        <w:t xml:space="preserve"> and Hofmann, 2006; </w:t>
      </w:r>
      <w:proofErr w:type="spellStart"/>
      <w:r w:rsidRPr="00844911">
        <w:t>Jarauta</w:t>
      </w:r>
      <w:proofErr w:type="spellEnd"/>
      <w:r w:rsidRPr="00844911">
        <w:t xml:space="preserve"> et al., 2005; Russell, 2003). There are differences between these species which allow the distiller to select barrels based on what components are more desirable in their final products. For example, American oak is known to provide a higher level of </w:t>
      </w:r>
      <w:proofErr w:type="spellStart"/>
      <w:r w:rsidRPr="00844911">
        <w:t>elligitannins</w:t>
      </w:r>
      <w:proofErr w:type="spellEnd"/>
      <w:r w:rsidRPr="00844911">
        <w:t xml:space="preserve">, such as whiskey </w:t>
      </w:r>
      <w:proofErr w:type="spellStart"/>
      <w:r w:rsidRPr="00844911">
        <w:t>lactone</w:t>
      </w:r>
      <w:proofErr w:type="spellEnd"/>
      <w:r w:rsidRPr="00844911">
        <w:t xml:space="preserve">, and lower overall </w:t>
      </w:r>
      <w:proofErr w:type="spellStart"/>
      <w:r w:rsidRPr="00844911">
        <w:lastRenderedPageBreak/>
        <w:t>polyphenols</w:t>
      </w:r>
      <w:proofErr w:type="spellEnd"/>
      <w:r w:rsidRPr="00844911">
        <w:t xml:space="preserve"> when compared to European oak (</w:t>
      </w:r>
      <w:proofErr w:type="spellStart"/>
      <w:r w:rsidRPr="00844911">
        <w:t>Prida</w:t>
      </w:r>
      <w:proofErr w:type="spellEnd"/>
      <w:r w:rsidRPr="00844911">
        <w:t xml:space="preserve"> and </w:t>
      </w:r>
      <w:proofErr w:type="spellStart"/>
      <w:r w:rsidRPr="00844911">
        <w:t>Puech</w:t>
      </w:r>
      <w:proofErr w:type="spellEnd"/>
      <w:r w:rsidRPr="00844911">
        <w:t xml:space="preserve">, 2006; </w:t>
      </w:r>
      <w:proofErr w:type="spellStart"/>
      <w:r w:rsidRPr="00844911">
        <w:t>Glabasnia</w:t>
      </w:r>
      <w:proofErr w:type="spellEnd"/>
      <w:r w:rsidRPr="00844911">
        <w:t xml:space="preserve"> and Hofmann, 2006). The US predominately uses new American oak while other countries such as Scotland, Ireland and Canada, use either European or used American oak barrels to mature distillate due to a limited supply of new oak (Russell, 2003). </w:t>
      </w:r>
    </w:p>
    <w:p w:rsidR="00844911" w:rsidRPr="00844911" w:rsidRDefault="00844911" w:rsidP="00844911">
      <w:pPr>
        <w:spacing w:line="480" w:lineRule="auto"/>
        <w:ind w:firstLine="720"/>
      </w:pPr>
      <w:r w:rsidRPr="00844911">
        <w:t xml:space="preserve">White oak tissue is made up of three insoluble fibers, 45-50% cellulose, 22-25% hemicelluloses, 23-32% </w:t>
      </w:r>
      <w:proofErr w:type="spellStart"/>
      <w:r w:rsidRPr="00844911">
        <w:t>lignins</w:t>
      </w:r>
      <w:proofErr w:type="spellEnd"/>
      <w:r w:rsidRPr="00844911">
        <w:t>, and a group of 3-10% extractable components made up of acids, carbohydrates, and phenols (</w:t>
      </w:r>
      <w:proofErr w:type="spellStart"/>
      <w:r w:rsidRPr="00844911">
        <w:t>Glabasnia</w:t>
      </w:r>
      <w:proofErr w:type="spellEnd"/>
      <w:r w:rsidRPr="00844911">
        <w:t xml:space="preserve"> and Hofmann, 2006; Delgado de la Torre et al., 2013). The main oak component, cellulose, is a uniform chain structure made of </w:t>
      </w:r>
      <w:proofErr w:type="spellStart"/>
      <w:r w:rsidRPr="00844911">
        <w:t>anhydroglucopyranose</w:t>
      </w:r>
      <w:proofErr w:type="spellEnd"/>
      <w:r w:rsidRPr="00844911">
        <w:t xml:space="preserve"> bound by β-(1-4)-</w:t>
      </w:r>
      <w:proofErr w:type="spellStart"/>
      <w:r w:rsidRPr="00844911">
        <w:t>glycosidic</w:t>
      </w:r>
      <w:proofErr w:type="spellEnd"/>
      <w:r w:rsidRPr="00844911">
        <w:t xml:space="preserve"> linkages and adjacent hydroxyl groups which form cell wall layers. Inside the cell walls, formed by cellulose, lie hemicelluloses made up of </w:t>
      </w:r>
      <w:proofErr w:type="spellStart"/>
      <w:r w:rsidRPr="00844911">
        <w:t>xylose</w:t>
      </w:r>
      <w:proofErr w:type="spellEnd"/>
      <w:r w:rsidRPr="00844911">
        <w:t xml:space="preserve"> and other sugar components such as </w:t>
      </w:r>
      <w:proofErr w:type="spellStart"/>
      <w:r w:rsidRPr="00844911">
        <w:t>pentoses</w:t>
      </w:r>
      <w:proofErr w:type="spellEnd"/>
      <w:r w:rsidRPr="00844911">
        <w:t xml:space="preserve">, </w:t>
      </w:r>
      <w:proofErr w:type="spellStart"/>
      <w:r w:rsidRPr="00844911">
        <w:t>hexoses</w:t>
      </w:r>
      <w:proofErr w:type="spellEnd"/>
      <w:r w:rsidRPr="00844911">
        <w:t xml:space="preserve">, </w:t>
      </w:r>
      <w:proofErr w:type="spellStart"/>
      <w:r w:rsidRPr="00844911">
        <w:t>hexuronic</w:t>
      </w:r>
      <w:proofErr w:type="spellEnd"/>
      <w:r w:rsidRPr="00844911">
        <w:t xml:space="preserve"> acids, and </w:t>
      </w:r>
      <w:proofErr w:type="spellStart"/>
      <w:r w:rsidRPr="00844911">
        <w:t>deoxy-hexoses</w:t>
      </w:r>
      <w:proofErr w:type="spellEnd"/>
      <w:r w:rsidRPr="00844911">
        <w:t xml:space="preserve">. Cell walls are bound by lignin, a highly branched structure, made from </w:t>
      </w:r>
      <w:proofErr w:type="spellStart"/>
      <w:r w:rsidRPr="00844911">
        <w:t>phenylpropane</w:t>
      </w:r>
      <w:proofErr w:type="spellEnd"/>
      <w:r w:rsidRPr="00844911">
        <w:t xml:space="preserve"> groups substituted with hydroxyl and </w:t>
      </w:r>
      <w:proofErr w:type="spellStart"/>
      <w:r w:rsidRPr="00844911">
        <w:t>methoxyl</w:t>
      </w:r>
      <w:proofErr w:type="spellEnd"/>
      <w:r w:rsidRPr="00844911">
        <w:t xml:space="preserve"> groups that are chemically bonded to almost all </w:t>
      </w:r>
      <w:proofErr w:type="spellStart"/>
      <w:r w:rsidRPr="00844911">
        <w:t>hemicellulose</w:t>
      </w:r>
      <w:proofErr w:type="spellEnd"/>
      <w:r w:rsidRPr="00844911">
        <w:t xml:space="preserve"> components which eventually form significant compounds necessary for whiskey maturation following degradation (Russell, 2003; Conner et al., 1999; </w:t>
      </w:r>
      <w:proofErr w:type="spellStart"/>
      <w:r w:rsidRPr="00844911">
        <w:t>Mosedale</w:t>
      </w:r>
      <w:proofErr w:type="spellEnd"/>
      <w:r w:rsidRPr="00844911">
        <w:t xml:space="preserve"> and </w:t>
      </w:r>
      <w:proofErr w:type="spellStart"/>
      <w:r w:rsidRPr="00844911">
        <w:t>Puech</w:t>
      </w:r>
      <w:proofErr w:type="spellEnd"/>
      <w:r w:rsidRPr="00844911">
        <w:t>, 1998). These structural insoluble fibers are important for chemical interactions during maturation because they contain electron bonding sites. For example, cellulose and hemicelluloses donate oxygen electrons from hydroxyl groups to lignin phenyl rings (Barrera-</w:t>
      </w:r>
      <w:proofErr w:type="spellStart"/>
      <w:r w:rsidRPr="00844911">
        <w:t>García</w:t>
      </w:r>
      <w:proofErr w:type="spellEnd"/>
      <w:r w:rsidRPr="00844911">
        <w:t xml:space="preserve"> et al., 2008).</w:t>
      </w:r>
    </w:p>
    <w:p w:rsidR="00844911" w:rsidRPr="00844911" w:rsidRDefault="00844911" w:rsidP="00844911">
      <w:pPr>
        <w:spacing w:line="480" w:lineRule="auto"/>
        <w:ind w:firstLine="720"/>
      </w:pPr>
      <w:r w:rsidRPr="00844911">
        <w:lastRenderedPageBreak/>
        <w:t xml:space="preserve">Extractable components fall into three categories, phenols with hydrolyzed ellagitannin derived </w:t>
      </w:r>
      <w:proofErr w:type="spellStart"/>
      <w:r w:rsidRPr="00844911">
        <w:t>polyphenols</w:t>
      </w:r>
      <w:proofErr w:type="spellEnd"/>
      <w:r w:rsidRPr="00844911">
        <w:t xml:space="preserve">, fatty acids, and other extractives made up of lactones, alcohols, hydrocarbons, </w:t>
      </w:r>
      <w:proofErr w:type="spellStart"/>
      <w:r w:rsidRPr="00844911">
        <w:t>norisoprenoids</w:t>
      </w:r>
      <w:proofErr w:type="spellEnd"/>
      <w:r w:rsidRPr="00844911">
        <w:t>, and inorganic substances (</w:t>
      </w:r>
      <w:proofErr w:type="spellStart"/>
      <w:r w:rsidRPr="00844911">
        <w:t>Mosedale</w:t>
      </w:r>
      <w:proofErr w:type="spellEnd"/>
      <w:r w:rsidRPr="00844911">
        <w:t xml:space="preserve"> and </w:t>
      </w:r>
      <w:proofErr w:type="spellStart"/>
      <w:r w:rsidRPr="00844911">
        <w:t>Puech</w:t>
      </w:r>
      <w:proofErr w:type="spellEnd"/>
      <w:r w:rsidRPr="00844911">
        <w:t xml:space="preserve">, 1998; </w:t>
      </w:r>
      <w:proofErr w:type="spellStart"/>
      <w:r w:rsidRPr="00844911">
        <w:t>Doussot</w:t>
      </w:r>
      <w:proofErr w:type="spellEnd"/>
      <w:r w:rsidRPr="00844911">
        <w:t xml:space="preserve"> et al., 2002). While extractable components are important for the maturation and development of distillate, they are not vital to oak wood structure (Russell, 2003). Oak variability within species and geographical origin contributes to the extractability and complexity of these compounds (Delgado de la Torre et al., 2013; Russell, 2003; </w:t>
      </w:r>
      <w:proofErr w:type="spellStart"/>
      <w:r w:rsidRPr="00844911">
        <w:t>Prida</w:t>
      </w:r>
      <w:proofErr w:type="spellEnd"/>
      <w:r w:rsidRPr="00844911">
        <w:t xml:space="preserve"> and </w:t>
      </w:r>
      <w:proofErr w:type="spellStart"/>
      <w:r w:rsidRPr="00844911">
        <w:t>Puech</w:t>
      </w:r>
      <w:proofErr w:type="spellEnd"/>
      <w:r w:rsidRPr="00844911">
        <w:t xml:space="preserve">, 2006). Of the extractable components, </w:t>
      </w:r>
      <w:proofErr w:type="spellStart"/>
      <w:r w:rsidRPr="00844911">
        <w:t>cis</w:t>
      </w:r>
      <w:proofErr w:type="spellEnd"/>
      <w:r w:rsidRPr="00844911">
        <w:t xml:space="preserve">-oak </w:t>
      </w:r>
      <w:proofErr w:type="spellStart"/>
      <w:r w:rsidRPr="00844911">
        <w:t>lactone</w:t>
      </w:r>
      <w:proofErr w:type="spellEnd"/>
      <w:r w:rsidRPr="00844911">
        <w:t xml:space="preserve">, </w:t>
      </w:r>
      <w:proofErr w:type="spellStart"/>
      <w:r w:rsidRPr="00844911">
        <w:t>linolenic</w:t>
      </w:r>
      <w:proofErr w:type="spellEnd"/>
      <w:r w:rsidRPr="00844911">
        <w:t xml:space="preserve">, and acetic acid dominate (Russell, 2003). </w:t>
      </w:r>
      <w:proofErr w:type="spellStart"/>
      <w:r w:rsidRPr="00844911">
        <w:t>Linolenic</w:t>
      </w:r>
      <w:proofErr w:type="spellEnd"/>
      <w:r w:rsidRPr="00844911">
        <w:t xml:space="preserve"> and acetic acid degrade into </w:t>
      </w:r>
      <w:proofErr w:type="spellStart"/>
      <w:r w:rsidRPr="00844911">
        <w:t>aldehydes</w:t>
      </w:r>
      <w:proofErr w:type="spellEnd"/>
      <w:r w:rsidRPr="00844911">
        <w:t xml:space="preserve"> and alcohols such as </w:t>
      </w:r>
      <w:proofErr w:type="spellStart"/>
      <w:r w:rsidRPr="00844911">
        <w:t>guaiacol</w:t>
      </w:r>
      <w:proofErr w:type="spellEnd"/>
      <w:r w:rsidRPr="00844911">
        <w:t xml:space="preserve">, </w:t>
      </w:r>
      <w:proofErr w:type="spellStart"/>
      <w:r w:rsidRPr="00844911">
        <w:t>eugenol</w:t>
      </w:r>
      <w:proofErr w:type="spellEnd"/>
      <w:r w:rsidRPr="00844911">
        <w:t xml:space="preserve">, vanillin, </w:t>
      </w:r>
      <w:proofErr w:type="spellStart"/>
      <w:r w:rsidRPr="00844911">
        <w:t>syringaldehyde</w:t>
      </w:r>
      <w:proofErr w:type="spellEnd"/>
      <w:r w:rsidRPr="00844911">
        <w:t xml:space="preserve">, and </w:t>
      </w:r>
      <w:proofErr w:type="spellStart"/>
      <w:r w:rsidRPr="00844911">
        <w:t>furanic</w:t>
      </w:r>
      <w:proofErr w:type="spellEnd"/>
      <w:r w:rsidRPr="00844911">
        <w:t xml:space="preserve"> </w:t>
      </w:r>
      <w:proofErr w:type="spellStart"/>
      <w:r w:rsidRPr="00844911">
        <w:t>aldehydes</w:t>
      </w:r>
      <w:proofErr w:type="spellEnd"/>
      <w:r w:rsidRPr="00844911">
        <w:t>, to name a few (</w:t>
      </w:r>
      <w:proofErr w:type="spellStart"/>
      <w:r w:rsidRPr="00844911">
        <w:t>Natali</w:t>
      </w:r>
      <w:proofErr w:type="spellEnd"/>
      <w:r w:rsidRPr="00844911">
        <w:t xml:space="preserve"> et al., 2006). Phenols can be either increased or decreased during the heating treatment of oak during barrel formation (Russell, 2003).</w:t>
      </w:r>
    </w:p>
    <w:p w:rsidR="00844911" w:rsidRPr="00844911" w:rsidRDefault="00374E88" w:rsidP="00844911">
      <w:pPr>
        <w:spacing w:line="480" w:lineRule="auto"/>
        <w:rPr>
          <w:b/>
        </w:rPr>
      </w:pPr>
      <w:r>
        <w:rPr>
          <w:b/>
        </w:rPr>
        <w:t xml:space="preserve">1.4.2. </w:t>
      </w:r>
      <w:r w:rsidR="00844911" w:rsidRPr="00844911">
        <w:rPr>
          <w:b/>
        </w:rPr>
        <w:t>Cooperage</w:t>
      </w:r>
    </w:p>
    <w:p w:rsidR="00844911" w:rsidRPr="00844911" w:rsidRDefault="00844911" w:rsidP="00844911">
      <w:pPr>
        <w:spacing w:line="480" w:lineRule="auto"/>
        <w:ind w:firstLine="720"/>
      </w:pPr>
      <w:r w:rsidRPr="00844911">
        <w:t xml:space="preserve">An average European barrel costs 2 to 4 times more than an American barrel which costs about 360-500 U.S. dollars (Waterhouse and </w:t>
      </w:r>
      <w:proofErr w:type="spellStart"/>
      <w:r w:rsidRPr="00844911">
        <w:t>Towey</w:t>
      </w:r>
      <w:proofErr w:type="spellEnd"/>
      <w:r w:rsidRPr="00844911">
        <w:t xml:space="preserve">, 1994; </w:t>
      </w:r>
      <w:proofErr w:type="spellStart"/>
      <w:r w:rsidRPr="00844911">
        <w:t>Puckette</w:t>
      </w:r>
      <w:proofErr w:type="spellEnd"/>
      <w:r w:rsidRPr="00844911">
        <w:t xml:space="preserve"> and </w:t>
      </w:r>
      <w:proofErr w:type="spellStart"/>
      <w:r w:rsidRPr="00844911">
        <w:t>Hammack</w:t>
      </w:r>
      <w:proofErr w:type="spellEnd"/>
      <w:r w:rsidRPr="00844911">
        <w:t xml:space="preserve">, 2013). The cost difference is due to European oak availability, inconsistency of grain structure, and use of a harder cooperage technique, split instead of sawn, which is necessary because of high wood porosity (Waterhouse and </w:t>
      </w:r>
      <w:proofErr w:type="spellStart"/>
      <w:r w:rsidRPr="00844911">
        <w:t>Towey</w:t>
      </w:r>
      <w:proofErr w:type="spellEnd"/>
      <w:r w:rsidRPr="00844911">
        <w:t xml:space="preserve">, 1994). Sawn staves are produced by slicing logs into quarters, removing the flat surface parallel to the tree’s radius to cut the </w:t>
      </w:r>
      <w:r w:rsidRPr="00844911">
        <w:lastRenderedPageBreak/>
        <w:t xml:space="preserve">first stave, turning the log 90°, and repeating the process for the sequential staves until not enough wood is left (Russell, 2003). </w:t>
      </w:r>
    </w:p>
    <w:p w:rsidR="00844911" w:rsidRPr="00844911" w:rsidRDefault="00844911" w:rsidP="00844911">
      <w:pPr>
        <w:spacing w:line="480" w:lineRule="auto"/>
        <w:ind w:firstLine="720"/>
      </w:pPr>
      <w:r w:rsidRPr="00844911">
        <w:t>The staves are then put through a seasoning process. During seasoning, oak is either dried outdoors or kiln-dried (</w:t>
      </w:r>
      <w:proofErr w:type="spellStart"/>
      <w:r w:rsidRPr="00844911">
        <w:t>Mosedale</w:t>
      </w:r>
      <w:proofErr w:type="spellEnd"/>
      <w:r w:rsidRPr="00844911">
        <w:t xml:space="preserve"> and </w:t>
      </w:r>
      <w:proofErr w:type="spellStart"/>
      <w:r w:rsidRPr="00844911">
        <w:t>Puech</w:t>
      </w:r>
      <w:proofErr w:type="spellEnd"/>
      <w:r w:rsidRPr="00844911">
        <w:t xml:space="preserve">, 1998). In the U.S., staves are kiln-dried for up to a month in order to reduce moisture content. Seasoning serves two purposes: to remove humidity, thus preventing splits and cracks in stave ends, and to induce chemical aging due to weather and biological activity (Russell, 2003; </w:t>
      </w:r>
      <w:proofErr w:type="spellStart"/>
      <w:r w:rsidRPr="00844911">
        <w:t>Doussot</w:t>
      </w:r>
      <w:proofErr w:type="spellEnd"/>
      <w:r w:rsidRPr="00844911">
        <w:t xml:space="preserve"> et al., 2002). After seasoning, staves are shaped and formed with wide middles compared to stave ends and with smooth, angled edges (Russell, 2003). Staves are bent into barrel shape either using a windlass or bending machine while internally treating with heat ranging from 230-260°C for up to fifteen minutes and externally steaming for twenty minutes at 95°C to soften wood (</w:t>
      </w:r>
      <w:proofErr w:type="spellStart"/>
      <w:r w:rsidRPr="00844911">
        <w:t>Mosedale</w:t>
      </w:r>
      <w:proofErr w:type="spellEnd"/>
      <w:r w:rsidRPr="00844911">
        <w:t xml:space="preserve"> and </w:t>
      </w:r>
      <w:proofErr w:type="spellStart"/>
      <w:r w:rsidRPr="00844911">
        <w:t>Puech</w:t>
      </w:r>
      <w:proofErr w:type="spellEnd"/>
      <w:r w:rsidRPr="00844911">
        <w:t xml:space="preserve">, 1998; Russell, 2003). </w:t>
      </w:r>
    </w:p>
    <w:p w:rsidR="00844911" w:rsidRPr="00844911" w:rsidRDefault="00844911" w:rsidP="00844911">
      <w:pPr>
        <w:spacing w:line="480" w:lineRule="auto"/>
        <w:ind w:firstLine="720"/>
      </w:pPr>
      <w:r w:rsidRPr="00844911">
        <w:t>Following barrel formation, the barrel goes through a toasting or charring heat treatment process in order to degrade wood polymers for readily extractable flavor compounds and destruction of unpleasant aromas (Russell, 2003). To meet U.S. regulations, American barrels must be charred (Alcohol, Tobacco Products and Firearms, 2015). Char levels on American barrels range from light to heavy and are charred using a gas burner for 15 to 45 seconds. European barrels are put through a toasting heat treatment using a wood-fired brazier. Toasting treatment level can be light, 5 to 10 minutes, medium, 10 to 15 minutes, and heavy, 15 to 20 minutes (</w:t>
      </w:r>
      <w:proofErr w:type="spellStart"/>
      <w:r w:rsidRPr="00844911">
        <w:t>Mosedale</w:t>
      </w:r>
      <w:proofErr w:type="spellEnd"/>
      <w:r w:rsidRPr="00844911">
        <w:t xml:space="preserve"> and </w:t>
      </w:r>
      <w:proofErr w:type="spellStart"/>
      <w:r w:rsidRPr="00844911">
        <w:t>Puech</w:t>
      </w:r>
      <w:proofErr w:type="spellEnd"/>
      <w:r w:rsidRPr="00844911">
        <w:t xml:space="preserve">, 1998). American barrel </w:t>
      </w:r>
      <w:r w:rsidRPr="00844911">
        <w:lastRenderedPageBreak/>
        <w:t xml:space="preserve">companies prefer charring to toasting because it is more rapid and produces a layer of carbon on the inside of the barrel which removes undesirable sulfurous compounds (Russell, 2003). </w:t>
      </w:r>
    </w:p>
    <w:p w:rsidR="00844911" w:rsidRPr="00844911" w:rsidRDefault="00844911" w:rsidP="00844911">
      <w:pPr>
        <w:spacing w:line="480" w:lineRule="auto"/>
        <w:ind w:firstLine="720"/>
      </w:pPr>
      <w:r w:rsidRPr="00844911">
        <w:t xml:space="preserve">The degree of heat treatment produces varying levels of degradation during </w:t>
      </w:r>
      <w:proofErr w:type="spellStart"/>
      <w:r w:rsidRPr="00844911">
        <w:t>cooperaging</w:t>
      </w:r>
      <w:proofErr w:type="spellEnd"/>
      <w:r w:rsidRPr="00844911">
        <w:t xml:space="preserve"> which affects the amount of volatile compounds available during maturation (</w:t>
      </w:r>
      <w:proofErr w:type="spellStart"/>
      <w:r w:rsidRPr="00844911">
        <w:t>Mosedale</w:t>
      </w:r>
      <w:proofErr w:type="spellEnd"/>
      <w:r w:rsidRPr="00844911">
        <w:t xml:space="preserve"> and </w:t>
      </w:r>
      <w:proofErr w:type="spellStart"/>
      <w:r w:rsidRPr="00844911">
        <w:t>Puech</w:t>
      </w:r>
      <w:proofErr w:type="spellEnd"/>
      <w:r w:rsidRPr="00844911">
        <w:t xml:space="preserve">, 1998; </w:t>
      </w:r>
      <w:proofErr w:type="spellStart"/>
      <w:r w:rsidRPr="00844911">
        <w:t>Doussot</w:t>
      </w:r>
      <w:proofErr w:type="spellEnd"/>
      <w:r w:rsidRPr="00844911">
        <w:t xml:space="preserve"> et al., 2002; Russell, 2003). The structural components, cellulose, hemicelluloses, and </w:t>
      </w:r>
      <w:proofErr w:type="spellStart"/>
      <w:r w:rsidRPr="00844911">
        <w:t>lignins</w:t>
      </w:r>
      <w:proofErr w:type="spellEnd"/>
      <w:r w:rsidRPr="00844911">
        <w:t xml:space="preserve"> are affected physically, chemically, and biochemically helping in extraction and production of </w:t>
      </w:r>
      <w:proofErr w:type="spellStart"/>
      <w:r w:rsidRPr="00844911">
        <w:t>phenolic</w:t>
      </w:r>
      <w:proofErr w:type="spellEnd"/>
      <w:r w:rsidRPr="00844911">
        <w:t xml:space="preserve"> compounds and their derivatives (</w:t>
      </w:r>
      <w:proofErr w:type="spellStart"/>
      <w:r w:rsidRPr="00844911">
        <w:t>Jarauta</w:t>
      </w:r>
      <w:proofErr w:type="spellEnd"/>
      <w:r w:rsidRPr="00844911">
        <w:t xml:space="preserve"> et al., 2005; Delgado de la Torre et al., 2014). Degradation of cellulose and hemicelluloses produce </w:t>
      </w:r>
      <w:proofErr w:type="spellStart"/>
      <w:r w:rsidRPr="00844911">
        <w:t>furanic</w:t>
      </w:r>
      <w:proofErr w:type="spellEnd"/>
      <w:r w:rsidRPr="00844911">
        <w:t xml:space="preserve"> </w:t>
      </w:r>
      <w:proofErr w:type="spellStart"/>
      <w:r w:rsidRPr="00844911">
        <w:t>aldehydes</w:t>
      </w:r>
      <w:proofErr w:type="spellEnd"/>
      <w:r w:rsidRPr="00844911">
        <w:t xml:space="preserve"> and </w:t>
      </w:r>
      <w:proofErr w:type="spellStart"/>
      <w:r w:rsidRPr="00844911">
        <w:t>ketones</w:t>
      </w:r>
      <w:proofErr w:type="spellEnd"/>
      <w:r w:rsidRPr="00844911">
        <w:t xml:space="preserve"> which are known only to have a minor affect on final aroma and flavor (</w:t>
      </w:r>
      <w:proofErr w:type="spellStart"/>
      <w:r w:rsidRPr="00844911">
        <w:t>Natali</w:t>
      </w:r>
      <w:proofErr w:type="spellEnd"/>
      <w:r w:rsidRPr="00844911">
        <w:t xml:space="preserve"> et al., 2006). Compounds from cellulose and hemicelluloses, formed by the </w:t>
      </w:r>
      <w:proofErr w:type="spellStart"/>
      <w:r w:rsidRPr="00844911">
        <w:t>pyrolysis</w:t>
      </w:r>
      <w:proofErr w:type="spellEnd"/>
      <w:r w:rsidRPr="00844911">
        <w:t xml:space="preserve"> of sugars, provide a sweet, caramel, almond, and toasted aroma and flavor to whiskey after maturation (Russell, 2003). Lignin degradation, however, produces smoked, spiced, and vanilla aromas and flavors due to the formation of </w:t>
      </w:r>
      <w:proofErr w:type="spellStart"/>
      <w:r w:rsidRPr="00844911">
        <w:t>methoxylated</w:t>
      </w:r>
      <w:proofErr w:type="spellEnd"/>
      <w:r w:rsidRPr="00844911">
        <w:t xml:space="preserve"> volatile phenols, </w:t>
      </w:r>
      <w:proofErr w:type="spellStart"/>
      <w:r w:rsidRPr="00844911">
        <w:t>phenolic</w:t>
      </w:r>
      <w:proofErr w:type="spellEnd"/>
      <w:r w:rsidRPr="00844911">
        <w:t xml:space="preserve"> </w:t>
      </w:r>
      <w:proofErr w:type="spellStart"/>
      <w:r w:rsidRPr="00844911">
        <w:t>ketones</w:t>
      </w:r>
      <w:proofErr w:type="spellEnd"/>
      <w:r w:rsidRPr="00844911">
        <w:t xml:space="preserve">, and </w:t>
      </w:r>
      <w:proofErr w:type="spellStart"/>
      <w:r w:rsidRPr="00844911">
        <w:t>phenolic</w:t>
      </w:r>
      <w:proofErr w:type="spellEnd"/>
      <w:r w:rsidRPr="00844911">
        <w:t xml:space="preserve"> </w:t>
      </w:r>
      <w:proofErr w:type="spellStart"/>
      <w:r w:rsidRPr="00844911">
        <w:t>aldehydes</w:t>
      </w:r>
      <w:proofErr w:type="spellEnd"/>
      <w:r w:rsidRPr="00844911">
        <w:t xml:space="preserve"> (</w:t>
      </w:r>
      <w:proofErr w:type="spellStart"/>
      <w:r w:rsidRPr="00844911">
        <w:t>Natali</w:t>
      </w:r>
      <w:proofErr w:type="spellEnd"/>
      <w:r w:rsidRPr="00844911">
        <w:t xml:space="preserve"> et al., 2006). Lignin compounds include the following: vanillin, </w:t>
      </w:r>
      <w:proofErr w:type="spellStart"/>
      <w:r w:rsidRPr="00844911">
        <w:t>syringealdehyde</w:t>
      </w:r>
      <w:proofErr w:type="spellEnd"/>
      <w:r w:rsidRPr="00844911">
        <w:t xml:space="preserve">, </w:t>
      </w:r>
      <w:proofErr w:type="spellStart"/>
      <w:r w:rsidRPr="00844911">
        <w:t>coniferaldehyde</w:t>
      </w:r>
      <w:proofErr w:type="spellEnd"/>
      <w:r w:rsidRPr="00844911">
        <w:t xml:space="preserve">, </w:t>
      </w:r>
      <w:proofErr w:type="spellStart"/>
      <w:r w:rsidRPr="00844911">
        <w:t>sinapaldehyde</w:t>
      </w:r>
      <w:proofErr w:type="spellEnd"/>
      <w:r w:rsidRPr="00844911">
        <w:t xml:space="preserve"> which can oxidize further producing </w:t>
      </w:r>
      <w:proofErr w:type="spellStart"/>
      <w:r w:rsidRPr="00844911">
        <w:t>vanillic</w:t>
      </w:r>
      <w:proofErr w:type="spellEnd"/>
      <w:r w:rsidRPr="00844911">
        <w:t xml:space="preserve"> and </w:t>
      </w:r>
      <w:proofErr w:type="spellStart"/>
      <w:r w:rsidRPr="00844911">
        <w:t>syringic</w:t>
      </w:r>
      <w:proofErr w:type="spellEnd"/>
      <w:r w:rsidRPr="00844911">
        <w:t xml:space="preserve"> acids; </w:t>
      </w:r>
      <w:proofErr w:type="spellStart"/>
      <w:proofErr w:type="gramStart"/>
      <w:r w:rsidRPr="00844911">
        <w:t>gallic</w:t>
      </w:r>
      <w:proofErr w:type="spellEnd"/>
      <w:proofErr w:type="gramEnd"/>
      <w:r w:rsidRPr="00844911">
        <w:t xml:space="preserve"> and </w:t>
      </w:r>
      <w:proofErr w:type="spellStart"/>
      <w:r w:rsidRPr="00844911">
        <w:t>ellagic</w:t>
      </w:r>
      <w:proofErr w:type="spellEnd"/>
      <w:r w:rsidRPr="00844911">
        <w:t xml:space="preserve"> acids, </w:t>
      </w:r>
      <w:proofErr w:type="spellStart"/>
      <w:r w:rsidRPr="00844911">
        <w:t>eugenol</w:t>
      </w:r>
      <w:proofErr w:type="spellEnd"/>
      <w:r w:rsidRPr="00844911">
        <w:t xml:space="preserve">, </w:t>
      </w:r>
      <w:proofErr w:type="spellStart"/>
      <w:r w:rsidRPr="00844911">
        <w:t>guaiacol</w:t>
      </w:r>
      <w:proofErr w:type="spellEnd"/>
      <w:r w:rsidRPr="00844911">
        <w:t xml:space="preserve">, and whiskey </w:t>
      </w:r>
      <w:proofErr w:type="spellStart"/>
      <w:r w:rsidRPr="00844911">
        <w:t>lactone</w:t>
      </w:r>
      <w:proofErr w:type="spellEnd"/>
      <w:r w:rsidRPr="00844911">
        <w:t xml:space="preserve"> (Delgado de la Torre et al., 2013; Russell, 2003). </w:t>
      </w:r>
    </w:p>
    <w:p w:rsidR="00844911" w:rsidRPr="00844911" w:rsidRDefault="00844911" w:rsidP="00844911">
      <w:pPr>
        <w:spacing w:line="480" w:lineRule="auto"/>
        <w:ind w:firstLine="720"/>
      </w:pPr>
      <w:r w:rsidRPr="00844911">
        <w:lastRenderedPageBreak/>
        <w:t xml:space="preserve">Studies of extracted compounds have been limited to low concentrated, low molecular weight compounds, such as vanillin and </w:t>
      </w:r>
      <w:proofErr w:type="spellStart"/>
      <w:r w:rsidRPr="00844911">
        <w:t>syringaldehyde</w:t>
      </w:r>
      <w:proofErr w:type="spellEnd"/>
      <w:r w:rsidRPr="00844911">
        <w:t>, which are well-known wood odorants and has not focused on other high molecular wood extractives (</w:t>
      </w:r>
      <w:proofErr w:type="spellStart"/>
      <w:r w:rsidRPr="00844911">
        <w:t>Viriot</w:t>
      </w:r>
      <w:proofErr w:type="spellEnd"/>
      <w:r w:rsidRPr="00844911">
        <w:t xml:space="preserve"> et al., 1993; </w:t>
      </w:r>
      <w:proofErr w:type="spellStart"/>
      <w:r w:rsidRPr="00844911">
        <w:t>Jarauta</w:t>
      </w:r>
      <w:proofErr w:type="spellEnd"/>
      <w:r w:rsidRPr="00844911">
        <w:t xml:space="preserve"> et al., 2005; </w:t>
      </w:r>
      <w:proofErr w:type="spellStart"/>
      <w:r w:rsidRPr="00844911">
        <w:t>Doussot</w:t>
      </w:r>
      <w:proofErr w:type="spellEnd"/>
      <w:r w:rsidRPr="00844911">
        <w:t xml:space="preserve"> et al., 2002). The limited information is due to the complexity and variation of extractable compounds in mature whiskey and because of lacking method validity when detecting, recovering, and quantifying fatty acids, volatile phenols, and other extractable components (Russell, 2003; </w:t>
      </w:r>
      <w:proofErr w:type="spellStart"/>
      <w:r w:rsidRPr="00844911">
        <w:t>Caldeira</w:t>
      </w:r>
      <w:proofErr w:type="spellEnd"/>
      <w:r w:rsidRPr="00844911">
        <w:t xml:space="preserve"> et al., 2004). There is also a lot of repeated information such as studying the same compounds using different techniques and no development of information regarding their biological role during maturation (</w:t>
      </w:r>
      <w:proofErr w:type="spellStart"/>
      <w:r w:rsidRPr="00844911">
        <w:t>Mosedale</w:t>
      </w:r>
      <w:proofErr w:type="spellEnd"/>
      <w:r w:rsidRPr="00844911">
        <w:t xml:space="preserve"> and </w:t>
      </w:r>
      <w:proofErr w:type="spellStart"/>
      <w:r w:rsidRPr="00844911">
        <w:t>Puech</w:t>
      </w:r>
      <w:proofErr w:type="spellEnd"/>
      <w:r w:rsidRPr="00844911">
        <w:t>, 1998).</w:t>
      </w:r>
    </w:p>
    <w:p w:rsidR="00844911" w:rsidRPr="00844911" w:rsidRDefault="00374E88" w:rsidP="00844911">
      <w:pPr>
        <w:spacing w:line="480" w:lineRule="auto"/>
        <w:rPr>
          <w:b/>
        </w:rPr>
      </w:pPr>
      <w:r>
        <w:rPr>
          <w:b/>
        </w:rPr>
        <w:t xml:space="preserve">1.4.3. </w:t>
      </w:r>
      <w:r w:rsidR="00844911" w:rsidRPr="00844911">
        <w:rPr>
          <w:b/>
        </w:rPr>
        <w:t>Variability</w:t>
      </w:r>
    </w:p>
    <w:p w:rsidR="00844911" w:rsidRPr="00844911" w:rsidRDefault="00844911" w:rsidP="00844911">
      <w:pPr>
        <w:spacing w:line="480" w:lineRule="auto"/>
        <w:ind w:firstLine="720"/>
      </w:pPr>
      <w:r w:rsidRPr="00844911">
        <w:t xml:space="preserve">Many producers find a high rate of variability in their products because of the lack of understanding and information (Jackson, 2004; Russell, 2003). A recognizable method to control variability is to blend batches of whiskey to produce a more uniform product (Russell, 2003). The blending of whiskies improves sensory aspects and product inconsistencies (Jeffery, 2012). However, even blended whiskies vary from batch to batch (Russell, 2003). </w:t>
      </w:r>
    </w:p>
    <w:p w:rsidR="00844911" w:rsidRPr="00844911" w:rsidRDefault="00374E88" w:rsidP="00844911">
      <w:pPr>
        <w:spacing w:line="480" w:lineRule="auto"/>
        <w:rPr>
          <w:b/>
        </w:rPr>
      </w:pPr>
      <w:r>
        <w:rPr>
          <w:b/>
        </w:rPr>
        <w:t xml:space="preserve">1.4.4. </w:t>
      </w:r>
      <w:r w:rsidR="00844911" w:rsidRPr="00844911">
        <w:rPr>
          <w:b/>
        </w:rPr>
        <w:t>Accelerated Methods</w:t>
      </w:r>
    </w:p>
    <w:p w:rsidR="00844911" w:rsidRPr="00844911" w:rsidRDefault="00844911" w:rsidP="003E486C">
      <w:pPr>
        <w:spacing w:line="480" w:lineRule="auto"/>
      </w:pPr>
      <w:r w:rsidRPr="00844911">
        <w:rPr>
          <w:b/>
        </w:rPr>
        <w:tab/>
      </w:r>
      <w:r w:rsidRPr="00844911">
        <w:t>Oak chips and oak staves placed in stainless steel barrels have recently been studied as alternatives to oak barrel aging in order to reduce cost and time of whiskey aging (</w:t>
      </w:r>
      <w:proofErr w:type="spellStart"/>
      <w:r w:rsidRPr="00844911">
        <w:t>Mosedale</w:t>
      </w:r>
      <w:proofErr w:type="spellEnd"/>
      <w:r w:rsidRPr="00844911">
        <w:t xml:space="preserve"> and </w:t>
      </w:r>
      <w:proofErr w:type="spellStart"/>
      <w:r w:rsidRPr="00844911">
        <w:t>Puech</w:t>
      </w:r>
      <w:proofErr w:type="spellEnd"/>
      <w:r w:rsidRPr="00844911">
        <w:t xml:space="preserve">, 1998; </w:t>
      </w:r>
      <w:proofErr w:type="spellStart"/>
      <w:r w:rsidRPr="00844911">
        <w:t>Tesfaye</w:t>
      </w:r>
      <w:proofErr w:type="spellEnd"/>
      <w:r w:rsidRPr="00844911">
        <w:t xml:space="preserve"> et al., 2004; </w:t>
      </w:r>
      <w:proofErr w:type="spellStart"/>
      <w:r w:rsidRPr="00844911">
        <w:t>Álamo-</w:t>
      </w:r>
      <w:r w:rsidRPr="00844911">
        <w:lastRenderedPageBreak/>
        <w:t>Sanza</w:t>
      </w:r>
      <w:proofErr w:type="spellEnd"/>
      <w:r w:rsidRPr="00844911">
        <w:t xml:space="preserve"> and </w:t>
      </w:r>
      <w:proofErr w:type="spellStart"/>
      <w:r w:rsidRPr="00844911">
        <w:t>Domínguez</w:t>
      </w:r>
      <w:proofErr w:type="spellEnd"/>
      <w:r w:rsidRPr="00844911">
        <w:t xml:space="preserve">, 2005; </w:t>
      </w:r>
      <w:proofErr w:type="spellStart"/>
      <w:r w:rsidRPr="00844911">
        <w:t>Natali</w:t>
      </w:r>
      <w:proofErr w:type="spellEnd"/>
      <w:r w:rsidRPr="00844911">
        <w:t xml:space="preserve"> et al., 2006; </w:t>
      </w:r>
      <w:proofErr w:type="spellStart"/>
      <w:r w:rsidRPr="00844911">
        <w:t>Álamo</w:t>
      </w:r>
      <w:proofErr w:type="spellEnd"/>
      <w:r w:rsidRPr="00844911">
        <w:t xml:space="preserve"> et al., 2008, 2010; </w:t>
      </w:r>
      <w:proofErr w:type="spellStart"/>
      <w:r w:rsidRPr="00844911">
        <w:t>Rodríguez-Bencomo</w:t>
      </w:r>
      <w:proofErr w:type="spellEnd"/>
      <w:r w:rsidRPr="00844911">
        <w:t xml:space="preserve"> et al., 2009; </w:t>
      </w:r>
      <w:proofErr w:type="spellStart"/>
      <w:r w:rsidRPr="00844911">
        <w:t>Caldeira</w:t>
      </w:r>
      <w:proofErr w:type="spellEnd"/>
      <w:r w:rsidRPr="00844911">
        <w:t xml:space="preserve"> et al., 2010; Pizarro et al., 2014). Extraction methods using oak chips or staves to age distillate have been done using oak chips place</w:t>
      </w:r>
      <w:r w:rsidR="000E529D">
        <w:t>d</w:t>
      </w:r>
      <w:r w:rsidRPr="00844911">
        <w:t xml:space="preserve"> in stainless steel barrels in corresponding ratio to distillate at room-temperature, </w:t>
      </w:r>
      <w:proofErr w:type="spellStart"/>
      <w:r w:rsidRPr="00844911">
        <w:t>soxhlet</w:t>
      </w:r>
      <w:proofErr w:type="spellEnd"/>
      <w:r w:rsidRPr="00844911">
        <w:t xml:space="preserve"> extraction, ultrasound and microwave irradiation, micro-oxygenation, electric field treatment, </w:t>
      </w:r>
      <w:r w:rsidR="00127DC8">
        <w:t xml:space="preserve">and </w:t>
      </w:r>
      <w:r w:rsidRPr="00844911">
        <w:t>bath ultrasound (</w:t>
      </w:r>
      <w:proofErr w:type="spellStart"/>
      <w:r w:rsidRPr="00844911">
        <w:t>Kulkarni</w:t>
      </w:r>
      <w:proofErr w:type="spellEnd"/>
      <w:r w:rsidRPr="00844911">
        <w:t xml:space="preserve"> and </w:t>
      </w:r>
      <w:proofErr w:type="spellStart"/>
      <w:r w:rsidRPr="00844911">
        <w:t>Rathod</w:t>
      </w:r>
      <w:proofErr w:type="spellEnd"/>
      <w:r w:rsidRPr="00844911">
        <w:t xml:space="preserve">, 2014; Tao et al., 2014; </w:t>
      </w:r>
      <w:proofErr w:type="spellStart"/>
      <w:r w:rsidRPr="00844911">
        <w:t>Nevares</w:t>
      </w:r>
      <w:proofErr w:type="spellEnd"/>
      <w:r w:rsidRPr="00844911">
        <w:t xml:space="preserve"> and </w:t>
      </w:r>
      <w:proofErr w:type="spellStart"/>
      <w:r w:rsidRPr="00844911">
        <w:t>Álamo</w:t>
      </w:r>
      <w:proofErr w:type="spellEnd"/>
      <w:r w:rsidRPr="00844911">
        <w:t xml:space="preserve">, 2008; </w:t>
      </w:r>
      <w:proofErr w:type="spellStart"/>
      <w:r w:rsidRPr="00844911">
        <w:t>Álamo</w:t>
      </w:r>
      <w:proofErr w:type="spellEnd"/>
      <w:r w:rsidRPr="00844911">
        <w:t xml:space="preserve"> et al., 2010; Pizarro et al., 2014; Zhang et al., 2013). While these techniques show promise in accelerating the aging process, they have not been implemented in industry because of lack of method validity and the need for further study. Ultrasound has the most potential for extraction as it limits time and heat compared to </w:t>
      </w:r>
      <w:proofErr w:type="spellStart"/>
      <w:r w:rsidRPr="00844911">
        <w:t>soxhlet</w:t>
      </w:r>
      <w:proofErr w:type="spellEnd"/>
      <w:r w:rsidRPr="00844911">
        <w:t xml:space="preserve"> method and is a “simple, efficient, and economical alternative when compared to other extraction” </w:t>
      </w:r>
      <w:proofErr w:type="gramStart"/>
      <w:r w:rsidRPr="00844911">
        <w:t>methods</w:t>
      </w:r>
      <w:proofErr w:type="gramEnd"/>
      <w:r w:rsidRPr="00844911">
        <w:t xml:space="preserve"> (</w:t>
      </w:r>
      <w:proofErr w:type="spellStart"/>
      <w:r w:rsidRPr="00844911">
        <w:t>Kulkarni</w:t>
      </w:r>
      <w:proofErr w:type="spellEnd"/>
      <w:r w:rsidRPr="00844911">
        <w:t xml:space="preserve"> and </w:t>
      </w:r>
      <w:proofErr w:type="spellStart"/>
      <w:r w:rsidRPr="00844911">
        <w:t>Rathod</w:t>
      </w:r>
      <w:proofErr w:type="spellEnd"/>
      <w:r w:rsidRPr="00844911">
        <w:t xml:space="preserve">, 2014). </w:t>
      </w:r>
    </w:p>
    <w:p w:rsidR="00B74911" w:rsidRPr="00B74911" w:rsidRDefault="00B74911" w:rsidP="003E486C">
      <w:pPr>
        <w:spacing w:line="480" w:lineRule="auto"/>
        <w:rPr>
          <w:b/>
          <w:sz w:val="28"/>
          <w:szCs w:val="28"/>
        </w:rPr>
      </w:pPr>
      <w:r w:rsidRPr="00B74911">
        <w:rPr>
          <w:b/>
          <w:sz w:val="28"/>
          <w:szCs w:val="28"/>
        </w:rPr>
        <w:t>1.5</w:t>
      </w:r>
      <w:r w:rsidR="00ED1EE1">
        <w:rPr>
          <w:b/>
          <w:sz w:val="28"/>
          <w:szCs w:val="28"/>
        </w:rPr>
        <w:t>.</w:t>
      </w:r>
      <w:r w:rsidRPr="00B74911">
        <w:rPr>
          <w:b/>
          <w:sz w:val="28"/>
          <w:szCs w:val="28"/>
        </w:rPr>
        <w:t xml:space="preserve"> High Intensity Ultrasound</w:t>
      </w:r>
    </w:p>
    <w:p w:rsidR="00CE494C" w:rsidRPr="00CE494C" w:rsidRDefault="00CE494C" w:rsidP="00CE494C">
      <w:pPr>
        <w:spacing w:line="480" w:lineRule="auto"/>
        <w:ind w:firstLine="720"/>
      </w:pPr>
      <w:bookmarkStart w:id="1" w:name="_Toc420995900"/>
      <w:bookmarkStart w:id="2" w:name="_Toc422997487"/>
      <w:r w:rsidRPr="00CE494C">
        <w:t xml:space="preserve">There are two types of </w:t>
      </w:r>
      <w:r w:rsidR="00127DC8">
        <w:t>ultrasound (</w:t>
      </w:r>
      <w:proofErr w:type="spellStart"/>
      <w:r w:rsidRPr="00CE494C">
        <w:t>sonication</w:t>
      </w:r>
      <w:proofErr w:type="spellEnd"/>
      <w:r w:rsidR="00127DC8">
        <w:t>)</w:t>
      </w:r>
      <w:r w:rsidRPr="00CE494C">
        <w:t>, low intensity and high intensity, which are used across many industries today. More commonly known, low-intensity ultrasound is used in the medical industry for scanning because of its ability to identify something not readily visible; whereas, high intensity, or power, ultrasound is used to alter a medium or promote a chemical reaction (</w:t>
      </w:r>
      <w:proofErr w:type="spellStart"/>
      <w:r w:rsidRPr="00CE494C">
        <w:t>Feng</w:t>
      </w:r>
      <w:proofErr w:type="spellEnd"/>
      <w:r w:rsidRPr="00CE494C">
        <w:t xml:space="preserve"> et al., 2011). As the food industry is mostly interested in alteration of materials and sanitation, high intensity ultrasound will be the primary focus of this section.</w:t>
      </w:r>
    </w:p>
    <w:p w:rsidR="00CE494C" w:rsidRPr="00CE494C" w:rsidRDefault="00CE494C" w:rsidP="00CE494C">
      <w:pPr>
        <w:spacing w:line="480" w:lineRule="auto"/>
        <w:ind w:firstLine="720"/>
      </w:pPr>
      <w:r w:rsidRPr="00CE494C">
        <w:lastRenderedPageBreak/>
        <w:t xml:space="preserve">Although currently limited to laboratory settings, interest in high intensity </w:t>
      </w:r>
      <w:proofErr w:type="spellStart"/>
      <w:r w:rsidRPr="00CE494C">
        <w:t>sonication</w:t>
      </w:r>
      <w:proofErr w:type="spellEnd"/>
      <w:r w:rsidRPr="00CE494C">
        <w:t xml:space="preserve"> use has recently increased for food processing and sanitation procedures since </w:t>
      </w:r>
      <w:proofErr w:type="spellStart"/>
      <w:r w:rsidRPr="00CE494C">
        <w:t>sonication</w:t>
      </w:r>
      <w:proofErr w:type="spellEnd"/>
      <w:r w:rsidRPr="00CE494C">
        <w:t xml:space="preserve"> is a “simple, efficient, and economical alternative” to current methods (Santos et al., 2009; </w:t>
      </w:r>
      <w:proofErr w:type="spellStart"/>
      <w:r w:rsidRPr="00CE494C">
        <w:t>Vilkhu</w:t>
      </w:r>
      <w:proofErr w:type="spellEnd"/>
      <w:r w:rsidRPr="00CE494C">
        <w:t xml:space="preserve"> et al., 2007; </w:t>
      </w:r>
      <w:proofErr w:type="spellStart"/>
      <w:r w:rsidRPr="00CE494C">
        <w:t>Kulkarni</w:t>
      </w:r>
      <w:proofErr w:type="spellEnd"/>
      <w:r w:rsidRPr="00CE494C">
        <w:t xml:space="preserve"> and </w:t>
      </w:r>
      <w:proofErr w:type="spellStart"/>
      <w:r w:rsidRPr="00CE494C">
        <w:t>Rathod</w:t>
      </w:r>
      <w:proofErr w:type="spellEnd"/>
      <w:r w:rsidRPr="00CE494C">
        <w:t xml:space="preserve">, 2014). According to laboratory tests, </w:t>
      </w:r>
      <w:proofErr w:type="spellStart"/>
      <w:r w:rsidRPr="00CE494C">
        <w:t>sonication</w:t>
      </w:r>
      <w:proofErr w:type="spellEnd"/>
      <w:r w:rsidRPr="00CE494C">
        <w:t xml:space="preserve"> would improve current food industry applications in drying, cleaning, homogenizing, mixing, degassing, </w:t>
      </w:r>
      <w:proofErr w:type="spellStart"/>
      <w:r w:rsidRPr="00CE494C">
        <w:t>oxidating</w:t>
      </w:r>
      <w:proofErr w:type="spellEnd"/>
      <w:r w:rsidRPr="00CE494C">
        <w:t>, nucleating, and extracting by reducing time and cost of procedures (</w:t>
      </w:r>
      <w:proofErr w:type="spellStart"/>
      <w:r w:rsidRPr="00CE494C">
        <w:t>Arzeni</w:t>
      </w:r>
      <w:proofErr w:type="spellEnd"/>
      <w:r w:rsidRPr="00CE494C">
        <w:t xml:space="preserve"> et al., 2012). However, industrial-scale productions are challenging to produce and slow to implement due to the feasibility of </w:t>
      </w:r>
      <w:proofErr w:type="spellStart"/>
      <w:r w:rsidRPr="00CE494C">
        <w:t>sonication</w:t>
      </w:r>
      <w:proofErr w:type="spellEnd"/>
      <w:r w:rsidRPr="00CE494C">
        <w:t xml:space="preserve"> use for unique applications and processes (</w:t>
      </w:r>
      <w:proofErr w:type="spellStart"/>
      <w:r w:rsidRPr="00CE494C">
        <w:t>Vilkhu</w:t>
      </w:r>
      <w:proofErr w:type="spellEnd"/>
      <w:r w:rsidRPr="00CE494C">
        <w:t xml:space="preserve">, 2007). Furthermore, not all </w:t>
      </w:r>
      <w:proofErr w:type="spellStart"/>
      <w:r w:rsidRPr="00CE494C">
        <w:t>sonication</w:t>
      </w:r>
      <w:proofErr w:type="spellEnd"/>
      <w:r w:rsidRPr="00CE494C">
        <w:t xml:space="preserve"> devices perform equally nor can they be used for the same applications. Each food industry process has different requirements and ultrasound selection can make a direct difference to the final product (Santos et al., 2009). </w:t>
      </w:r>
    </w:p>
    <w:p w:rsidR="00CE494C" w:rsidRPr="00CE494C" w:rsidRDefault="00CE494C" w:rsidP="00CE494C">
      <w:pPr>
        <w:spacing w:line="480" w:lineRule="auto"/>
        <w:rPr>
          <w:b/>
        </w:rPr>
      </w:pPr>
      <w:r>
        <w:rPr>
          <w:b/>
        </w:rPr>
        <w:t xml:space="preserve">1.5.1. </w:t>
      </w:r>
      <w:r w:rsidRPr="00CE494C">
        <w:rPr>
          <w:b/>
        </w:rPr>
        <w:t xml:space="preserve">How </w:t>
      </w:r>
      <w:proofErr w:type="spellStart"/>
      <w:r w:rsidRPr="00CE494C">
        <w:rPr>
          <w:b/>
        </w:rPr>
        <w:t>sonication</w:t>
      </w:r>
      <w:proofErr w:type="spellEnd"/>
      <w:r w:rsidRPr="00CE494C">
        <w:rPr>
          <w:b/>
        </w:rPr>
        <w:t xml:space="preserve"> works</w:t>
      </w:r>
    </w:p>
    <w:p w:rsidR="00CE494C" w:rsidRPr="00CE494C" w:rsidRDefault="00CE494C" w:rsidP="00CE494C">
      <w:pPr>
        <w:spacing w:line="480" w:lineRule="auto"/>
      </w:pPr>
      <w:r w:rsidRPr="00CE494C">
        <w:rPr>
          <w:b/>
        </w:rPr>
        <w:tab/>
      </w:r>
      <w:proofErr w:type="spellStart"/>
      <w:r w:rsidRPr="00CE494C">
        <w:t>Sonication</w:t>
      </w:r>
      <w:proofErr w:type="spellEnd"/>
      <w:r w:rsidRPr="00CE494C">
        <w:t xml:space="preserve"> works by using high intensity and high frequency sound waves to disturb a medium (Santos et al., 2009). Sound waves are mechanical vibrations which must pass through a medium such as a solid, </w:t>
      </w:r>
      <w:proofErr w:type="gramStart"/>
      <w:r w:rsidRPr="00CE494C">
        <w:t>liquid,</w:t>
      </w:r>
      <w:proofErr w:type="gramEnd"/>
      <w:r w:rsidRPr="00CE494C">
        <w:t xml:space="preserve"> or gas in order to produce energy (</w:t>
      </w:r>
      <w:proofErr w:type="spellStart"/>
      <w:r w:rsidRPr="00CE494C">
        <w:t>Luque-García</w:t>
      </w:r>
      <w:proofErr w:type="spellEnd"/>
      <w:r w:rsidRPr="00CE494C">
        <w:t xml:space="preserve">, 2003). Sound wave speed is dependent on the medium; gases have the lowest speed range of 200-500 m/s, liquids have the middle range of 1,200-2,000 m/s, and gases have the highest range with 3,200-6,500 m/s. Ethanol, used for this project, has a speed of 1,207 m/s (Martini, 2013). </w:t>
      </w:r>
    </w:p>
    <w:p w:rsidR="00CE494C" w:rsidRPr="00CE494C" w:rsidRDefault="00CE494C" w:rsidP="00CE494C">
      <w:pPr>
        <w:spacing w:line="480" w:lineRule="auto"/>
        <w:ind w:firstLine="720"/>
      </w:pPr>
      <w:r w:rsidRPr="00CE494C">
        <w:lastRenderedPageBreak/>
        <w:t xml:space="preserve">As sound waves propagate through the medium, they create voids called cavitations, or </w:t>
      </w:r>
      <w:proofErr w:type="spellStart"/>
      <w:r w:rsidRPr="00CE494C">
        <w:t>microbubbles</w:t>
      </w:r>
      <w:proofErr w:type="spellEnd"/>
      <w:r w:rsidRPr="00CE494C">
        <w:t>, which oscillate in size (Santos et al., 2009). Oscillation is a series of expansion and compression cycles that pull apart and push together medium molecules (</w:t>
      </w:r>
      <w:proofErr w:type="spellStart"/>
      <w:r w:rsidRPr="00CE494C">
        <w:t>Luque-García</w:t>
      </w:r>
      <w:proofErr w:type="spellEnd"/>
      <w:r w:rsidRPr="00CE494C">
        <w:t xml:space="preserve">, 2003). During oscillation, medium molecules are displaced around their equilibrium which creates high and low concentrations of molecules in the media. These high and low concentrations correspond to maximum and minimum sound wave amplitudes (Martini, 2013). </w:t>
      </w:r>
    </w:p>
    <w:p w:rsidR="00CE494C" w:rsidRPr="00CE494C" w:rsidRDefault="00CE494C" w:rsidP="00CE494C">
      <w:pPr>
        <w:spacing w:line="480" w:lineRule="auto"/>
        <w:ind w:firstLine="720"/>
      </w:pPr>
      <w:r w:rsidRPr="00CE494C">
        <w:t>Eventually, the displacement of molecules creates a zone of negative pressure, cavities, which implode releasing both high pressure and temperatures (</w:t>
      </w:r>
      <w:proofErr w:type="spellStart"/>
      <w:r w:rsidRPr="00CE494C">
        <w:t>Luque-García</w:t>
      </w:r>
      <w:proofErr w:type="spellEnd"/>
      <w:r w:rsidRPr="00CE494C">
        <w:t xml:space="preserve">, 2003; Santos et al., 2009).  According to </w:t>
      </w:r>
      <w:proofErr w:type="spellStart"/>
      <w:r w:rsidRPr="00CE494C">
        <w:t>Suslick</w:t>
      </w:r>
      <w:proofErr w:type="spellEnd"/>
      <w:r w:rsidRPr="00CE494C">
        <w:t xml:space="preserve"> et al., pressure created by </w:t>
      </w:r>
      <w:proofErr w:type="spellStart"/>
      <w:r w:rsidRPr="00CE494C">
        <w:t>cavitation</w:t>
      </w:r>
      <w:proofErr w:type="spellEnd"/>
      <w:r w:rsidRPr="00CE494C">
        <w:t xml:space="preserve"> implosion can be estimated to be 1000 </w:t>
      </w:r>
      <w:proofErr w:type="spellStart"/>
      <w:r w:rsidRPr="00CE494C">
        <w:t>atm</w:t>
      </w:r>
      <w:proofErr w:type="spellEnd"/>
      <w:r w:rsidRPr="00CE494C">
        <w:t xml:space="preserve"> and the temperature created can be estimated at 5000°C; however, the heat and pressure produced by the cavitations do not alter the environment due to the small size of the </w:t>
      </w:r>
      <w:proofErr w:type="spellStart"/>
      <w:r w:rsidRPr="00CE494C">
        <w:t>cavitation</w:t>
      </w:r>
      <w:proofErr w:type="spellEnd"/>
      <w:r w:rsidRPr="00CE494C">
        <w:t xml:space="preserve"> bubbles (</w:t>
      </w:r>
      <w:proofErr w:type="spellStart"/>
      <w:r w:rsidRPr="00CE494C">
        <w:t>Luque-García</w:t>
      </w:r>
      <w:proofErr w:type="spellEnd"/>
      <w:r w:rsidRPr="00CE494C">
        <w:t xml:space="preserve">, 2003). </w:t>
      </w:r>
    </w:p>
    <w:p w:rsidR="00CE494C" w:rsidRPr="00CE494C" w:rsidRDefault="00CE494C" w:rsidP="00CE494C">
      <w:pPr>
        <w:spacing w:line="480" w:lineRule="auto"/>
        <w:ind w:firstLine="720"/>
      </w:pPr>
      <w:r w:rsidRPr="00CE494C">
        <w:t>Physical and chemical properties of materials are changed by the high pressure and temperature produced by cavitations (</w:t>
      </w:r>
      <w:proofErr w:type="spellStart"/>
      <w:r w:rsidRPr="00CE494C">
        <w:t>Bermúdez</w:t>
      </w:r>
      <w:proofErr w:type="spellEnd"/>
      <w:r w:rsidRPr="00CE494C">
        <w:t xml:space="preserve">-Aguirre et al., 2011). For example, </w:t>
      </w:r>
      <w:proofErr w:type="spellStart"/>
      <w:r w:rsidRPr="00CE494C">
        <w:t>sonicated</w:t>
      </w:r>
      <w:proofErr w:type="spellEnd"/>
      <w:r w:rsidRPr="00CE494C">
        <w:t xml:space="preserve"> food materials may see changes in texture, color, flavor, and nutrients (Lee and </w:t>
      </w:r>
      <w:proofErr w:type="spellStart"/>
      <w:r w:rsidRPr="00CE494C">
        <w:t>Feng</w:t>
      </w:r>
      <w:proofErr w:type="spellEnd"/>
      <w:r w:rsidRPr="00CE494C">
        <w:t xml:space="preserve">, 2011). Food processes with material changes due to </w:t>
      </w:r>
      <w:proofErr w:type="spellStart"/>
      <w:r w:rsidRPr="00CE494C">
        <w:t>sonication</w:t>
      </w:r>
      <w:proofErr w:type="spellEnd"/>
      <w:r w:rsidRPr="00CE494C">
        <w:t xml:space="preserve"> currently studied are as follows: extraction, emulsification, viscosity modifier, </w:t>
      </w:r>
      <w:proofErr w:type="spellStart"/>
      <w:r w:rsidRPr="00CE494C">
        <w:t>defoaming</w:t>
      </w:r>
      <w:proofErr w:type="spellEnd"/>
      <w:r w:rsidRPr="00CE494C">
        <w:t xml:space="preserve">, pasteurization, </w:t>
      </w:r>
      <w:proofErr w:type="spellStart"/>
      <w:r w:rsidRPr="00CE494C">
        <w:t>sonocrystallization</w:t>
      </w:r>
      <w:proofErr w:type="spellEnd"/>
      <w:r w:rsidRPr="00CE494C">
        <w:t xml:space="preserve">, fermentation, heat transfer, extrusion, filtration, degassing, </w:t>
      </w:r>
      <w:proofErr w:type="spellStart"/>
      <w:r w:rsidRPr="00CE494C">
        <w:t>depolymerization</w:t>
      </w:r>
      <w:proofErr w:type="spellEnd"/>
      <w:r w:rsidRPr="00CE494C">
        <w:t xml:space="preserve">, cooking, and changing protein properties (Martini, 2013). For the purposes of this </w:t>
      </w:r>
      <w:r w:rsidRPr="00CE494C">
        <w:lastRenderedPageBreak/>
        <w:t>project, extraction is the main focus and will be the only form of material chang</w:t>
      </w:r>
      <w:r w:rsidR="00127DC8">
        <w:t>e</w:t>
      </w:r>
      <w:r w:rsidRPr="00CE494C">
        <w:t xml:space="preserve"> discussed. </w:t>
      </w:r>
    </w:p>
    <w:p w:rsidR="00CE494C" w:rsidRPr="00CE494C" w:rsidRDefault="00CE494C" w:rsidP="00CE494C">
      <w:pPr>
        <w:spacing w:line="480" w:lineRule="auto"/>
        <w:ind w:firstLine="720"/>
      </w:pPr>
      <w:r w:rsidRPr="00CE494C">
        <w:t xml:space="preserve">Extraction of cellular contents is a process which requires the breaking of cell walls due to heat or pressure. </w:t>
      </w:r>
      <w:proofErr w:type="spellStart"/>
      <w:r w:rsidRPr="00CE494C">
        <w:t>Sonication</w:t>
      </w:r>
      <w:proofErr w:type="spellEnd"/>
      <w:r w:rsidRPr="00CE494C">
        <w:t xml:space="preserve"> provides both increased heat and pressure which accelerates the release of cell contents, and furthermore, produces a higher extraction yield due to increased solvent penetration, mass transfer, and cell wall disruption (</w:t>
      </w:r>
      <w:proofErr w:type="spellStart"/>
      <w:r w:rsidRPr="00CE494C">
        <w:t>Bermúdez</w:t>
      </w:r>
      <w:proofErr w:type="spellEnd"/>
      <w:r w:rsidRPr="00CE494C">
        <w:t>-Aguirre et al., 2011; Martini, 2013). During extraction, cavitations adjacent to cells implode breaking down cell walls and releasing cell content (</w:t>
      </w:r>
      <w:proofErr w:type="spellStart"/>
      <w:r w:rsidRPr="00CE494C">
        <w:t>Bermúdez</w:t>
      </w:r>
      <w:proofErr w:type="spellEnd"/>
      <w:r w:rsidRPr="00CE494C">
        <w:t xml:space="preserve">-Aguirre et al., 2011; Santos et al., 2009). Not only are rapid cavitations useful in creating shear forces which propel cell content release, but they also can generate free radicals and create turbulent fluid flow which can accelerate and drive many chemical reactions (Weiss et al., 2011).  </w:t>
      </w:r>
    </w:p>
    <w:p w:rsidR="00CE494C" w:rsidRPr="00CE494C" w:rsidRDefault="00CE494C" w:rsidP="00CE494C">
      <w:pPr>
        <w:spacing w:line="480" w:lineRule="auto"/>
        <w:rPr>
          <w:b/>
        </w:rPr>
      </w:pPr>
      <w:r>
        <w:rPr>
          <w:b/>
        </w:rPr>
        <w:t xml:space="preserve">1.5.2. Types of </w:t>
      </w:r>
      <w:proofErr w:type="spellStart"/>
      <w:r>
        <w:rPr>
          <w:b/>
        </w:rPr>
        <w:t>S</w:t>
      </w:r>
      <w:r w:rsidRPr="00CE494C">
        <w:rPr>
          <w:b/>
        </w:rPr>
        <w:t>onicators</w:t>
      </w:r>
      <w:proofErr w:type="spellEnd"/>
    </w:p>
    <w:p w:rsidR="00CE494C" w:rsidRPr="00CE494C" w:rsidRDefault="00CE494C" w:rsidP="00CE494C">
      <w:pPr>
        <w:spacing w:line="480" w:lineRule="auto"/>
      </w:pPr>
      <w:r w:rsidRPr="00CE494C">
        <w:tab/>
        <w:t xml:space="preserve">There are two types of </w:t>
      </w:r>
      <w:proofErr w:type="spellStart"/>
      <w:r w:rsidRPr="00CE494C">
        <w:t>sonicators</w:t>
      </w:r>
      <w:proofErr w:type="spellEnd"/>
      <w:r w:rsidRPr="00CE494C">
        <w:t>, bath which deliver power to the sample indirectly and probe which deliver power directly (</w:t>
      </w:r>
      <w:proofErr w:type="spellStart"/>
      <w:r w:rsidRPr="00CE494C">
        <w:t>Luque-García</w:t>
      </w:r>
      <w:proofErr w:type="spellEnd"/>
      <w:r w:rsidRPr="00CE494C">
        <w:t xml:space="preserve">, 2003). </w:t>
      </w:r>
      <w:proofErr w:type="spellStart"/>
      <w:r w:rsidRPr="00CE494C">
        <w:t>Sonicator</w:t>
      </w:r>
      <w:proofErr w:type="spellEnd"/>
      <w:r w:rsidRPr="00CE494C">
        <w:t xml:space="preserve"> type is chosen based on application as both have advantages and disadvantages (Santos et al., 2009). Bath </w:t>
      </w:r>
      <w:proofErr w:type="spellStart"/>
      <w:r w:rsidRPr="00CE494C">
        <w:t>sonicators</w:t>
      </w:r>
      <w:proofErr w:type="spellEnd"/>
      <w:r w:rsidRPr="00CE494C">
        <w:t xml:space="preserve"> have three classes: classic, which works on one frequency; </w:t>
      </w:r>
      <w:proofErr w:type="spellStart"/>
      <w:r w:rsidRPr="00CE494C">
        <w:t>multifrequency</w:t>
      </w:r>
      <w:proofErr w:type="spellEnd"/>
      <w:r w:rsidRPr="00CE494C">
        <w:t xml:space="preserve"> unit, which has transducers using multiple frequencies; and modern, dual-frequency which allows the use to control frequency, power, intensity, operations, heat and time (Santos et al., 2009). While the bath is more widely used, it does not provide uniform energy </w:t>
      </w:r>
      <w:r w:rsidRPr="00CE494C">
        <w:lastRenderedPageBreak/>
        <w:t>distribution and loses power over time which leads to lack of repeatable and reproducible results (</w:t>
      </w:r>
      <w:proofErr w:type="spellStart"/>
      <w:r w:rsidRPr="00CE494C">
        <w:t>Luque-García</w:t>
      </w:r>
      <w:proofErr w:type="spellEnd"/>
      <w:r w:rsidRPr="00CE494C">
        <w:t xml:space="preserve">, 2003). Probe </w:t>
      </w:r>
      <w:proofErr w:type="spellStart"/>
      <w:r w:rsidRPr="00CE494C">
        <w:t>sonicators</w:t>
      </w:r>
      <w:proofErr w:type="spellEnd"/>
      <w:r w:rsidRPr="00CE494C">
        <w:t xml:space="preserve"> deliver a higher intensity to a localized zone in samples due to direct power; however, direct power to a sample can lead to cross-contamination due to open containment and detachment of metal probe pieces over time (</w:t>
      </w:r>
      <w:proofErr w:type="spellStart"/>
      <w:r w:rsidRPr="00CE494C">
        <w:t>Luque-García</w:t>
      </w:r>
      <w:proofErr w:type="spellEnd"/>
      <w:r w:rsidRPr="00CE494C">
        <w:t xml:space="preserve">, 2003; Santos et al., 2009). </w:t>
      </w:r>
    </w:p>
    <w:p w:rsidR="00CE494C" w:rsidRPr="00CE494C" w:rsidRDefault="00CE494C" w:rsidP="00CE494C">
      <w:pPr>
        <w:spacing w:line="480" w:lineRule="auto"/>
      </w:pPr>
      <w:r w:rsidRPr="00CE494C">
        <w:tab/>
        <w:t xml:space="preserve">Temperature must be controlled during </w:t>
      </w:r>
      <w:proofErr w:type="spellStart"/>
      <w:r w:rsidRPr="00CE494C">
        <w:t>sonication</w:t>
      </w:r>
      <w:proofErr w:type="spellEnd"/>
      <w:r w:rsidRPr="00CE494C">
        <w:t xml:space="preserve">. While high temperatures produce faster extraction rates, they can disrupt constant ultrasound power thus creating lower </w:t>
      </w:r>
      <w:proofErr w:type="spellStart"/>
      <w:r w:rsidRPr="00CE494C">
        <w:t>cavitation</w:t>
      </w:r>
      <w:proofErr w:type="spellEnd"/>
      <w:r w:rsidRPr="00CE494C">
        <w:t xml:space="preserve"> efficiency (Santos et al., 2009). Lower temperatures provide a better extraction environment by increasing </w:t>
      </w:r>
      <w:proofErr w:type="spellStart"/>
      <w:r w:rsidRPr="00CE494C">
        <w:t>cavitation</w:t>
      </w:r>
      <w:proofErr w:type="spellEnd"/>
      <w:r w:rsidRPr="00CE494C">
        <w:t xml:space="preserve"> efficiency (</w:t>
      </w:r>
      <w:proofErr w:type="spellStart"/>
      <w:r w:rsidRPr="00CE494C">
        <w:t>Martínez</w:t>
      </w:r>
      <w:proofErr w:type="spellEnd"/>
      <w:r w:rsidRPr="00CE494C">
        <w:t>, 2009), and also help maintain a controlled environment in order to produce repeatable results (</w:t>
      </w:r>
      <w:proofErr w:type="spellStart"/>
      <w:r w:rsidRPr="00CE494C">
        <w:t>Luque-García</w:t>
      </w:r>
      <w:proofErr w:type="spellEnd"/>
      <w:r w:rsidRPr="00CE494C">
        <w:t>, 2003). To maintain control, ultrasonic probes and baths with heaters or water cooling recirculation systems are used (Santos et al., 2009).</w:t>
      </w:r>
    </w:p>
    <w:p w:rsidR="00127DC8" w:rsidRDefault="00CE494C" w:rsidP="00CE494C">
      <w:pPr>
        <w:spacing w:line="480" w:lineRule="auto"/>
      </w:pPr>
      <w:r w:rsidRPr="00CE494C">
        <w:tab/>
        <w:t>Power delivery must also be controlled to ensure uniform energy distribution (</w:t>
      </w:r>
      <w:proofErr w:type="spellStart"/>
      <w:r w:rsidRPr="00CE494C">
        <w:t>Bucur</w:t>
      </w:r>
      <w:proofErr w:type="spellEnd"/>
      <w:r w:rsidRPr="00CE494C">
        <w:t>, 2006). Baths and probe ultrasound systems consist of an electrical power generator, a transducer, and an emitter. An electrical generator is used to deliver energy to the transducer “indirectly through voltage (V) and current (I) settings” (</w:t>
      </w:r>
      <w:proofErr w:type="spellStart"/>
      <w:r w:rsidRPr="00CE494C">
        <w:t>Bermúdez</w:t>
      </w:r>
      <w:proofErr w:type="spellEnd"/>
      <w:r w:rsidRPr="00CE494C">
        <w:t xml:space="preserve">-Aguirre et al., 2011). The energy is then converted by a transducer into sound energy by mechanical vibrations at a specified frequency. An emitter, bath or probe with </w:t>
      </w:r>
      <w:proofErr w:type="spellStart"/>
      <w:r w:rsidRPr="00CE494C">
        <w:t>sonotrode</w:t>
      </w:r>
      <w:proofErr w:type="spellEnd"/>
      <w:r w:rsidRPr="00CE494C">
        <w:t xml:space="preserve"> tip, emits the sound wave from the transducer into the medium delivering the energy necessary for </w:t>
      </w:r>
      <w:r w:rsidRPr="00CE494C">
        <w:lastRenderedPageBreak/>
        <w:t>physical and chemical changes (</w:t>
      </w:r>
      <w:proofErr w:type="spellStart"/>
      <w:r w:rsidRPr="00CE494C">
        <w:t>Bermúdez</w:t>
      </w:r>
      <w:proofErr w:type="spellEnd"/>
      <w:r w:rsidRPr="00CE494C">
        <w:t>-Aguirre et al., 2011; Santos et al., 2009). The shape of either the reaction container or probe determines the amplification of power within a sample and should be considered depending upon application (Santos et al.,</w:t>
      </w:r>
      <w:r>
        <w:t xml:space="preserve"> </w:t>
      </w:r>
      <w:r w:rsidRPr="00CE494C">
        <w:t xml:space="preserve">2009). </w:t>
      </w:r>
    </w:p>
    <w:p w:rsidR="00E171A7" w:rsidRDefault="00E171A7" w:rsidP="00CE494C">
      <w:pPr>
        <w:spacing w:line="480" w:lineRule="auto"/>
        <w:rPr>
          <w:b/>
          <w:sz w:val="28"/>
          <w:szCs w:val="28"/>
        </w:rPr>
      </w:pPr>
      <w:r w:rsidRPr="00E171A7">
        <w:rPr>
          <w:b/>
          <w:sz w:val="28"/>
          <w:szCs w:val="28"/>
        </w:rPr>
        <w:t>1.6. Objectives</w:t>
      </w:r>
    </w:p>
    <w:p w:rsidR="00E171A7" w:rsidRPr="00E171A7" w:rsidRDefault="00E171A7" w:rsidP="00CE494C">
      <w:pPr>
        <w:spacing w:line="480" w:lineRule="auto"/>
      </w:pPr>
      <w:r>
        <w:tab/>
      </w:r>
      <w:r w:rsidR="002B5B70">
        <w:t xml:space="preserve">The primary of objective of this research is to compare the extraction of oak compounds using high intensity ultrasound, </w:t>
      </w:r>
      <w:proofErr w:type="spellStart"/>
      <w:r w:rsidR="002B5B70">
        <w:t>soxhlet</w:t>
      </w:r>
      <w:proofErr w:type="spellEnd"/>
      <w:r w:rsidR="002B5B70">
        <w:t xml:space="preserve">/reflux extraction, and a room-temperature control extraction. Extracted oak compounds were then compared between charred and toasted heat treatments and also among layers. Extraction methods were also evaluated by comparing compounds and their concentration levels from initial extraction to extraction after three months. </w:t>
      </w:r>
    </w:p>
    <w:p w:rsidR="003E486C" w:rsidRPr="00CD51F0" w:rsidRDefault="003E486C" w:rsidP="00CD51F0">
      <w:pPr>
        <w:pStyle w:val="Heading1"/>
      </w:pPr>
      <w:bookmarkStart w:id="3" w:name="_Toc444266818"/>
      <w:r w:rsidRPr="00CD51F0">
        <w:t xml:space="preserve">2. </w:t>
      </w:r>
      <w:bookmarkStart w:id="4" w:name="_Toc427156470"/>
      <w:r w:rsidR="003D63DF" w:rsidRPr="00CD51F0">
        <w:t>Materials and Methods</w:t>
      </w:r>
      <w:bookmarkEnd w:id="1"/>
      <w:bookmarkEnd w:id="2"/>
      <w:bookmarkEnd w:id="3"/>
      <w:bookmarkEnd w:id="4"/>
    </w:p>
    <w:p w:rsidR="003E486C" w:rsidRPr="00CD51F0" w:rsidRDefault="003E486C" w:rsidP="003E486C">
      <w:pPr>
        <w:spacing w:line="480" w:lineRule="auto"/>
        <w:rPr>
          <w:b/>
          <w:bCs/>
          <w:sz w:val="28"/>
          <w:szCs w:val="28"/>
        </w:rPr>
      </w:pPr>
      <w:r w:rsidRPr="00CD51F0">
        <w:rPr>
          <w:b/>
          <w:bCs/>
          <w:sz w:val="28"/>
          <w:szCs w:val="28"/>
        </w:rPr>
        <w:t>2.1</w:t>
      </w:r>
      <w:r w:rsidR="00CD51F0" w:rsidRPr="00CD51F0">
        <w:rPr>
          <w:b/>
          <w:bCs/>
          <w:sz w:val="28"/>
          <w:szCs w:val="28"/>
        </w:rPr>
        <w:t>.</w:t>
      </w:r>
      <w:r w:rsidRPr="00CD51F0">
        <w:rPr>
          <w:b/>
          <w:bCs/>
          <w:sz w:val="28"/>
          <w:szCs w:val="28"/>
        </w:rPr>
        <w:t xml:space="preserve"> Samples</w:t>
      </w:r>
    </w:p>
    <w:p w:rsidR="003E486C" w:rsidRPr="000F0A32" w:rsidRDefault="003E486C" w:rsidP="003E486C">
      <w:pPr>
        <w:spacing w:line="480" w:lineRule="auto"/>
      </w:pPr>
      <w:r w:rsidRPr="000F0A32">
        <w:rPr>
          <w:b/>
          <w:bCs/>
        </w:rPr>
        <w:t xml:space="preserve">Oak wood shavings </w:t>
      </w:r>
      <w:r w:rsidRPr="000F0A32">
        <w:t>prepared at the UT Center for Renewable Carbon (Knoxville, TN) from five toasted and six charred oak staves donated by Brown-Forman (</w:t>
      </w:r>
      <w:r w:rsidR="00795750" w:rsidRPr="00795750">
        <w:rPr>
          <w:highlight w:val="yellow"/>
        </w:rPr>
        <w:t>Lynchburg, TN).</w:t>
      </w:r>
      <w:r w:rsidRPr="000F0A32">
        <w:t xml:space="preserve"> </w:t>
      </w:r>
    </w:p>
    <w:p w:rsidR="003E486C" w:rsidRPr="00CD51F0" w:rsidRDefault="003E486C" w:rsidP="003E486C">
      <w:pPr>
        <w:spacing w:line="480" w:lineRule="auto"/>
        <w:rPr>
          <w:b/>
          <w:sz w:val="28"/>
          <w:szCs w:val="28"/>
        </w:rPr>
      </w:pPr>
      <w:r w:rsidRPr="00CD51F0">
        <w:rPr>
          <w:b/>
          <w:sz w:val="28"/>
          <w:szCs w:val="28"/>
        </w:rPr>
        <w:t>2.2</w:t>
      </w:r>
      <w:r w:rsidR="00CD51F0" w:rsidRPr="00CD51F0">
        <w:rPr>
          <w:b/>
          <w:sz w:val="28"/>
          <w:szCs w:val="28"/>
        </w:rPr>
        <w:t>.</w:t>
      </w:r>
      <w:r w:rsidRPr="00CD51F0">
        <w:rPr>
          <w:b/>
          <w:sz w:val="28"/>
          <w:szCs w:val="28"/>
        </w:rPr>
        <w:t xml:space="preserve"> Chemicals and Reagents</w:t>
      </w:r>
    </w:p>
    <w:p w:rsidR="003E486C" w:rsidRPr="000F0A32" w:rsidRDefault="003E486C" w:rsidP="003E486C">
      <w:pPr>
        <w:spacing w:line="480" w:lineRule="auto"/>
      </w:pPr>
      <w:r w:rsidRPr="000F0A32">
        <w:rPr>
          <w:b/>
        </w:rPr>
        <w:t>Standards</w:t>
      </w:r>
      <w:r w:rsidRPr="000F0A32">
        <w:t>: β-</w:t>
      </w:r>
      <w:proofErr w:type="spellStart"/>
      <w:r w:rsidRPr="000F0A32">
        <w:t>resorcylic</w:t>
      </w:r>
      <w:proofErr w:type="spellEnd"/>
      <w:r w:rsidRPr="000F0A32">
        <w:t xml:space="preserve"> acid (2,4- </w:t>
      </w:r>
      <w:proofErr w:type="spellStart"/>
      <w:r w:rsidRPr="000F0A32">
        <w:t>dihydroxybenzoic</w:t>
      </w:r>
      <w:proofErr w:type="spellEnd"/>
      <w:r w:rsidRPr="000F0A32">
        <w:t xml:space="preserve"> acid, 97%); β-</w:t>
      </w:r>
      <w:proofErr w:type="spellStart"/>
      <w:r w:rsidRPr="000F0A32">
        <w:t>resorcylic</w:t>
      </w:r>
      <w:proofErr w:type="spellEnd"/>
      <w:r w:rsidRPr="000F0A32">
        <w:t xml:space="preserve"> </w:t>
      </w:r>
      <w:proofErr w:type="spellStart"/>
      <w:r w:rsidRPr="000F0A32">
        <w:t>aldehyde</w:t>
      </w:r>
      <w:proofErr w:type="spellEnd"/>
      <w:r w:rsidRPr="000F0A32">
        <w:t xml:space="preserve"> (2,4-dihydroxybenzaldehyde, 98%); butyric acid (≥99%); </w:t>
      </w:r>
      <w:proofErr w:type="spellStart"/>
      <w:r w:rsidRPr="000F0A32">
        <w:t>caffeic</w:t>
      </w:r>
      <w:proofErr w:type="spellEnd"/>
      <w:r w:rsidRPr="000F0A32">
        <w:t xml:space="preserve"> acid (≥98.0%); </w:t>
      </w:r>
      <w:proofErr w:type="spellStart"/>
      <w:r w:rsidRPr="000F0A32">
        <w:t>coniferaldehyde</w:t>
      </w:r>
      <w:proofErr w:type="spellEnd"/>
      <w:r w:rsidRPr="000F0A32">
        <w:t xml:space="preserve"> (4-hydroxy-3-methoxycinnamaldehyde, 98.0%); </w:t>
      </w:r>
      <w:proofErr w:type="spellStart"/>
      <w:r w:rsidRPr="000F0A32">
        <w:t>ellagic</w:t>
      </w:r>
      <w:proofErr w:type="spellEnd"/>
      <w:r w:rsidRPr="000F0A32">
        <w:t xml:space="preserve"> acid (≥95.0%); </w:t>
      </w:r>
      <w:proofErr w:type="spellStart"/>
      <w:r w:rsidRPr="000F0A32">
        <w:t>ferulic</w:t>
      </w:r>
      <w:proofErr w:type="spellEnd"/>
      <w:r w:rsidRPr="000F0A32">
        <w:t xml:space="preserve"> acid (trans-4-hydroxy-3-methoxycinnamic acid, ≥99.0%); 2-furaldehyde (99.0%); </w:t>
      </w:r>
      <w:proofErr w:type="spellStart"/>
      <w:r w:rsidRPr="000F0A32">
        <w:t>gallic</w:t>
      </w:r>
      <w:proofErr w:type="spellEnd"/>
      <w:r w:rsidRPr="000F0A32">
        <w:t xml:space="preserve"> acid (3,4, 5-trihydroxybenzoic acid, 97.5-</w:t>
      </w:r>
      <w:r w:rsidRPr="000F0A32">
        <w:lastRenderedPageBreak/>
        <w:t xml:space="preserve">102.5%); </w:t>
      </w:r>
      <w:proofErr w:type="spellStart"/>
      <w:r w:rsidRPr="000F0A32">
        <w:t>gallic</w:t>
      </w:r>
      <w:proofErr w:type="spellEnd"/>
      <w:r w:rsidRPr="000F0A32">
        <w:t xml:space="preserve"> </w:t>
      </w:r>
      <w:proofErr w:type="spellStart"/>
      <w:r w:rsidRPr="000F0A32">
        <w:t>aldehyde</w:t>
      </w:r>
      <w:proofErr w:type="spellEnd"/>
      <w:r w:rsidRPr="000F0A32">
        <w:t xml:space="preserve"> (3,4,5-trimethoxybenzaldehyde, 98.0%); methyl </w:t>
      </w:r>
      <w:proofErr w:type="spellStart"/>
      <w:r w:rsidRPr="000F0A32">
        <w:t>gallate</w:t>
      </w:r>
      <w:proofErr w:type="spellEnd"/>
      <w:r w:rsidRPr="000F0A32">
        <w:t xml:space="preserve"> (methyl 3,4,5-trihydroxybenzoate, 98.0%); </w:t>
      </w:r>
      <w:proofErr w:type="spellStart"/>
      <w:r w:rsidRPr="000F0A32">
        <w:t>octanoic</w:t>
      </w:r>
      <w:proofErr w:type="spellEnd"/>
      <w:r w:rsidRPr="000F0A32">
        <w:t xml:space="preserve"> acid (98.0%); p-</w:t>
      </w:r>
      <w:proofErr w:type="spellStart"/>
      <w:r w:rsidRPr="000F0A32">
        <w:t>coumaric</w:t>
      </w:r>
      <w:proofErr w:type="spellEnd"/>
      <w:r w:rsidRPr="000F0A32">
        <w:t xml:space="preserve"> acid (≥98.0%); </w:t>
      </w:r>
      <w:proofErr w:type="spellStart"/>
      <w:r w:rsidRPr="000F0A32">
        <w:t>protocatechuic</w:t>
      </w:r>
      <w:proofErr w:type="spellEnd"/>
      <w:r w:rsidRPr="000F0A32">
        <w:t xml:space="preserve"> acid (3,4-dihydroxybenzoic acid, ≥97.0%); </w:t>
      </w:r>
      <w:proofErr w:type="spellStart"/>
      <w:r w:rsidRPr="000F0A32">
        <w:t>protocatechuic</w:t>
      </w:r>
      <w:proofErr w:type="spellEnd"/>
      <w:r w:rsidRPr="000F0A32">
        <w:t xml:space="preserve"> </w:t>
      </w:r>
      <w:proofErr w:type="spellStart"/>
      <w:r w:rsidRPr="000F0A32">
        <w:t>aldehyde</w:t>
      </w:r>
      <w:proofErr w:type="spellEnd"/>
      <w:r w:rsidRPr="000F0A32">
        <w:t xml:space="preserve"> (3,4-dihydroxybenzaldehyde, ≥97.0%); </w:t>
      </w:r>
      <w:proofErr w:type="spellStart"/>
      <w:r w:rsidRPr="000F0A32">
        <w:t>scopoletin</w:t>
      </w:r>
      <w:proofErr w:type="spellEnd"/>
      <w:r w:rsidRPr="000F0A32">
        <w:t xml:space="preserve"> (≥99.0%); </w:t>
      </w:r>
      <w:proofErr w:type="spellStart"/>
      <w:r w:rsidRPr="000F0A32">
        <w:t>sinapic</w:t>
      </w:r>
      <w:proofErr w:type="spellEnd"/>
      <w:r w:rsidRPr="000F0A32">
        <w:t xml:space="preserve"> acid (≥99.0%); </w:t>
      </w:r>
      <w:proofErr w:type="spellStart"/>
      <w:r w:rsidRPr="000F0A32">
        <w:t>sinapaldehyde</w:t>
      </w:r>
      <w:proofErr w:type="spellEnd"/>
      <w:r w:rsidRPr="000F0A32">
        <w:t xml:space="preserve"> (trans-3,5-dimethoxy-4-hydroxycinnamaldehyde, 98.0%); </w:t>
      </w:r>
      <w:proofErr w:type="spellStart"/>
      <w:r w:rsidRPr="000F0A32">
        <w:t>syringic</w:t>
      </w:r>
      <w:proofErr w:type="spellEnd"/>
      <w:r w:rsidRPr="000F0A32">
        <w:t xml:space="preserve"> acid (≥95%); </w:t>
      </w:r>
      <w:proofErr w:type="spellStart"/>
      <w:r w:rsidRPr="000F0A32">
        <w:t>syringaldehyde</w:t>
      </w:r>
      <w:proofErr w:type="spellEnd"/>
      <w:r w:rsidRPr="000F0A32">
        <w:t xml:space="preserve"> (98.0%); </w:t>
      </w:r>
      <w:proofErr w:type="spellStart"/>
      <w:r w:rsidRPr="000F0A32">
        <w:t>vanillic</w:t>
      </w:r>
      <w:proofErr w:type="spellEnd"/>
      <w:r w:rsidRPr="000F0A32">
        <w:t xml:space="preserve"> acid (≥97.0%); vanillin (99.0%) were all purchased from Sigma-Aldrich (St. Louis, MO). Distilled water </w:t>
      </w:r>
      <w:r w:rsidR="00916841">
        <w:t xml:space="preserve">was </w:t>
      </w:r>
      <w:r w:rsidRPr="000F0A32">
        <w:t>prepared at the University of Tennessee (Knoxville, TN). Ethanol (200 proof)</w:t>
      </w:r>
      <w:r w:rsidR="00916841">
        <w:t xml:space="preserve"> was</w:t>
      </w:r>
      <w:r w:rsidRPr="000F0A32">
        <w:t xml:space="preserve"> purchased from Sigma-Aldrich (St. Louis, MO). </w:t>
      </w:r>
      <w:proofErr w:type="spellStart"/>
      <w:r w:rsidRPr="000F0A32">
        <w:t>Folin</w:t>
      </w:r>
      <w:proofErr w:type="spellEnd"/>
      <w:r w:rsidRPr="000F0A32">
        <w:t xml:space="preserve"> &amp; </w:t>
      </w:r>
      <w:proofErr w:type="spellStart"/>
      <w:r w:rsidRPr="000F0A32">
        <w:t>Ciocalteu</w:t>
      </w:r>
      <w:proofErr w:type="spellEnd"/>
      <w:r w:rsidRPr="000F0A32">
        <w:t xml:space="preserve"> Phenol Reagent 2.0 N</w:t>
      </w:r>
      <w:r w:rsidR="00916841">
        <w:t xml:space="preserve"> was purchased from MP Biomedical</w:t>
      </w:r>
      <w:r w:rsidRPr="000F0A32">
        <w:t xml:space="preserve"> (LLC </w:t>
      </w:r>
      <w:proofErr w:type="spellStart"/>
      <w:r w:rsidRPr="000F0A32">
        <w:t>Solen</w:t>
      </w:r>
      <w:proofErr w:type="spellEnd"/>
      <w:r w:rsidRPr="000F0A32">
        <w:t>, OH). Sodium carbonate, anhydrous</w:t>
      </w:r>
      <w:r w:rsidR="00916841">
        <w:t xml:space="preserve"> was purchased from Sigma-</w:t>
      </w:r>
      <w:proofErr w:type="gramStart"/>
      <w:r w:rsidR="00916841">
        <w:t xml:space="preserve">Aldrich </w:t>
      </w:r>
      <w:r w:rsidRPr="000F0A32">
        <w:t xml:space="preserve"> (</w:t>
      </w:r>
      <w:proofErr w:type="gramEnd"/>
      <w:r w:rsidRPr="000F0A32">
        <w:t>≥99.5%, St. Louis, MO). Dichloromethane, anhydrous</w:t>
      </w:r>
      <w:r w:rsidR="00916841">
        <w:t xml:space="preserve"> was purchased from Sigma-Aldrich</w:t>
      </w:r>
      <w:r w:rsidRPr="000F0A32">
        <w:t xml:space="preserve"> (≥99.8%, contains 50-150 </w:t>
      </w:r>
      <w:proofErr w:type="spellStart"/>
      <w:r w:rsidRPr="000F0A32">
        <w:t>ppm</w:t>
      </w:r>
      <w:proofErr w:type="spellEnd"/>
      <w:r w:rsidRPr="000F0A32">
        <w:t xml:space="preserve"> </w:t>
      </w:r>
      <w:proofErr w:type="spellStart"/>
      <w:r w:rsidRPr="000F0A32">
        <w:t>amylene</w:t>
      </w:r>
      <w:proofErr w:type="spellEnd"/>
      <w:r w:rsidRPr="000F0A32">
        <w:t xml:space="preserve"> as stabilizer, St. Louis, MO). HPLC grade water, methanol, and </w:t>
      </w:r>
      <w:proofErr w:type="spellStart"/>
      <w:r w:rsidRPr="000F0A32">
        <w:t>acetonitrile</w:t>
      </w:r>
      <w:proofErr w:type="spellEnd"/>
      <w:r w:rsidRPr="000F0A32">
        <w:t xml:space="preserve"> were purchased from Fisher-Scientific (Fairlawn, NJ). Ammonium hydroxide, reagent grade was purchased from Fisher Scientific Education (Nazareth, PA). O-phosphoric acid, 85% was purchased from Fisher-Scientific (Fairlawn, NJ).</w:t>
      </w:r>
    </w:p>
    <w:p w:rsidR="003E486C" w:rsidRPr="00CD51F0" w:rsidRDefault="003E486C" w:rsidP="003E486C">
      <w:pPr>
        <w:spacing w:line="480" w:lineRule="auto"/>
        <w:rPr>
          <w:b/>
          <w:sz w:val="28"/>
          <w:szCs w:val="28"/>
        </w:rPr>
      </w:pPr>
      <w:r w:rsidRPr="00CD51F0">
        <w:rPr>
          <w:b/>
          <w:sz w:val="28"/>
          <w:szCs w:val="28"/>
        </w:rPr>
        <w:t>2.3 Instruments</w:t>
      </w:r>
    </w:p>
    <w:p w:rsidR="003E486C" w:rsidRPr="000F0A32" w:rsidRDefault="003E486C" w:rsidP="003E486C">
      <w:pPr>
        <w:spacing w:line="480" w:lineRule="auto"/>
      </w:pPr>
      <w:r w:rsidRPr="00B87844">
        <w:t xml:space="preserve"> </w:t>
      </w:r>
      <w:proofErr w:type="gramStart"/>
      <w:r w:rsidRPr="00B87844">
        <w:rPr>
          <w:bCs/>
        </w:rPr>
        <w:t>High Intensity Ultrasound</w:t>
      </w:r>
      <w:r w:rsidRPr="000F0A32">
        <w:rPr>
          <w:b/>
          <w:bCs/>
        </w:rPr>
        <w:t xml:space="preserve"> </w:t>
      </w:r>
      <w:r w:rsidRPr="000F0A32">
        <w:t>20 kHz with standard stainless-steel probe with removable ½ inch stainless-steel tip diameter (13 mm)</w:t>
      </w:r>
      <w:r>
        <w:t xml:space="preserve"> </w:t>
      </w:r>
      <w:r w:rsidRPr="000F0A32">
        <w:t>(Sonics &amp; Materials, INC. VC-750, Newton, CT).</w:t>
      </w:r>
      <w:proofErr w:type="gramEnd"/>
      <w:r w:rsidRPr="000F0A32">
        <w:t xml:space="preserve"> </w:t>
      </w:r>
      <w:proofErr w:type="spellStart"/>
      <w:r w:rsidRPr="000F0A32">
        <w:t>Isotemp</w:t>
      </w:r>
      <w:proofErr w:type="spellEnd"/>
      <w:r w:rsidRPr="000F0A32">
        <w:t xml:space="preserve"> 3016D </w:t>
      </w:r>
      <w:proofErr w:type="spellStart"/>
      <w:r w:rsidRPr="000F0A32">
        <w:t>waterbath</w:t>
      </w:r>
      <w:proofErr w:type="spellEnd"/>
      <w:r w:rsidRPr="000F0A32">
        <w:t xml:space="preserve"> purchased from Fisher-Scientific (Fairlawn, NJ). </w:t>
      </w:r>
      <w:proofErr w:type="spellStart"/>
      <w:r w:rsidRPr="000F0A32">
        <w:t>Ultrabasic</w:t>
      </w:r>
      <w:proofErr w:type="spellEnd"/>
      <w:r w:rsidRPr="000F0A32">
        <w:t xml:space="preserve"> (UB-10) pH meter purchased from Denver </w:t>
      </w:r>
      <w:r w:rsidRPr="000F0A32">
        <w:lastRenderedPageBreak/>
        <w:t xml:space="preserve">Instruments (Bohemia, NY).  Reciprocal Shaking bath (model 25) purchased from Precision Scientific (Buffalo, </w:t>
      </w:r>
      <w:r w:rsidRPr="008B6A46">
        <w:t xml:space="preserve">NY). </w:t>
      </w:r>
      <w:r w:rsidRPr="008B6A46">
        <w:rPr>
          <w:b/>
        </w:rPr>
        <w:t>UV-Visible spectrophotometer</w:t>
      </w:r>
      <w:r w:rsidRPr="008B6A46">
        <w:t xml:space="preserve"> (make </w:t>
      </w:r>
      <w:proofErr w:type="spellStart"/>
      <w:r w:rsidRPr="008B6A46">
        <w:t>tbd</w:t>
      </w:r>
      <w:proofErr w:type="spellEnd"/>
      <w:r w:rsidRPr="008B6A46">
        <w:t>-current Shimadzu).</w:t>
      </w:r>
      <w:r w:rsidRPr="000F0A32">
        <w:t xml:space="preserve"> Stirrer mantel with controller 500 </w:t>
      </w:r>
      <w:proofErr w:type="spellStart"/>
      <w:r w:rsidRPr="000F0A32">
        <w:t>mL</w:t>
      </w:r>
      <w:proofErr w:type="spellEnd"/>
      <w:r w:rsidRPr="000F0A32">
        <w:t xml:space="preserve"> purchased from Thermo-Scientific (Waltham, MA). </w:t>
      </w:r>
      <w:r w:rsidRPr="00B87844">
        <w:t xml:space="preserve">Gas Chromatography-flame ionization detector </w:t>
      </w:r>
      <w:r w:rsidRPr="000F0A32">
        <w:t xml:space="preserve">(Hewlett Packard, Agilent HP 6890, St. Paul, MN) and DB-WAX 52 DB (J&amp;W Scientific), 30 m x 0.25 mm ID; 0.25 µm column. </w:t>
      </w:r>
      <w:proofErr w:type="gramStart"/>
      <w:r w:rsidRPr="00B87844">
        <w:t xml:space="preserve">High Performance Liquid Chromatography-photodiode array detector </w:t>
      </w:r>
      <w:r w:rsidRPr="000F0A32">
        <w:t>(Waters, Milford, PA</w:t>
      </w:r>
      <w:r>
        <w:t xml:space="preserve">) </w:t>
      </w:r>
      <w:r w:rsidRPr="000F0A32">
        <w:t xml:space="preserve">and 5-μmX250-mmX4.6-mm C18 reversed-phase column (Thermo-Scientific, Waltham, MA) with 4.0/4.6 mm ID3Thermo-Scientific </w:t>
      </w:r>
      <w:proofErr w:type="spellStart"/>
      <w:r w:rsidRPr="000F0A32">
        <w:t>Unifilter</w:t>
      </w:r>
      <w:proofErr w:type="spellEnd"/>
      <w:r w:rsidRPr="000F0A32">
        <w:t xml:space="preserve"> HPLC Column Protection System guard column.</w:t>
      </w:r>
      <w:proofErr w:type="gramEnd"/>
      <w:r w:rsidRPr="000F0A32">
        <w:t xml:space="preserve"> BD 5 </w:t>
      </w:r>
      <w:proofErr w:type="spellStart"/>
      <w:r w:rsidRPr="000F0A32">
        <w:t>mL</w:t>
      </w:r>
      <w:proofErr w:type="spellEnd"/>
      <w:r w:rsidRPr="000F0A32">
        <w:t xml:space="preserve"> syringe-tip with </w:t>
      </w:r>
      <w:proofErr w:type="spellStart"/>
      <w:r w:rsidRPr="000F0A32">
        <w:t>Econofilter</w:t>
      </w:r>
      <w:proofErr w:type="spellEnd"/>
      <w:r w:rsidRPr="000F0A32">
        <w:t xml:space="preserve"> 0.45 </w:t>
      </w:r>
      <w:proofErr w:type="spellStart"/>
      <w:r w:rsidRPr="000F0A32">
        <w:t>μm</w:t>
      </w:r>
      <w:proofErr w:type="spellEnd"/>
      <w:r w:rsidRPr="000F0A32">
        <w:t xml:space="preserve"> poly-</w:t>
      </w:r>
      <w:proofErr w:type="spellStart"/>
      <w:r w:rsidRPr="000F0A32">
        <w:t>tetrafluiriethylene</w:t>
      </w:r>
      <w:proofErr w:type="spellEnd"/>
      <w:r w:rsidRPr="000F0A32">
        <w:t xml:space="preserve"> (PTFE) purchased from Agilent (Santa Clara, CA). Nylon membrane filters 0.45 </w:t>
      </w:r>
      <w:proofErr w:type="spellStart"/>
      <w:r w:rsidRPr="000F0A32">
        <w:t>μm</w:t>
      </w:r>
      <w:proofErr w:type="spellEnd"/>
      <w:r w:rsidRPr="000F0A32">
        <w:t xml:space="preserve"> PTFE purchased from Sigma-Aldrich (St. Louis, MO).</w:t>
      </w:r>
    </w:p>
    <w:p w:rsidR="003E486C" w:rsidRPr="00CD51F0" w:rsidRDefault="003E486C" w:rsidP="003E486C">
      <w:pPr>
        <w:spacing w:line="480" w:lineRule="auto"/>
        <w:rPr>
          <w:b/>
          <w:sz w:val="28"/>
          <w:szCs w:val="28"/>
        </w:rPr>
      </w:pPr>
      <w:r w:rsidRPr="00CD51F0">
        <w:rPr>
          <w:b/>
          <w:sz w:val="28"/>
          <w:szCs w:val="28"/>
        </w:rPr>
        <w:t>2.4 Sample Preparation</w:t>
      </w:r>
    </w:p>
    <w:p w:rsidR="003E486C" w:rsidRPr="000F0A32" w:rsidRDefault="00CD51F0" w:rsidP="003E486C">
      <w:pPr>
        <w:spacing w:line="480" w:lineRule="auto"/>
        <w:rPr>
          <w:b/>
        </w:rPr>
      </w:pPr>
      <w:r>
        <w:rPr>
          <w:b/>
        </w:rPr>
        <w:t xml:space="preserve">2.4.1. </w:t>
      </w:r>
      <w:r w:rsidR="003E486C" w:rsidRPr="000F0A32">
        <w:rPr>
          <w:b/>
        </w:rPr>
        <w:t>Staves</w:t>
      </w:r>
    </w:p>
    <w:p w:rsidR="003E486C" w:rsidRPr="000F0A32" w:rsidRDefault="003E486C" w:rsidP="003E486C">
      <w:pPr>
        <w:spacing w:line="480" w:lineRule="auto"/>
        <w:rPr>
          <w:highlight w:val="yellow"/>
        </w:rPr>
      </w:pPr>
      <w:r w:rsidRPr="000F0A32">
        <w:rPr>
          <w:b/>
        </w:rPr>
        <w:tab/>
      </w:r>
      <w:r w:rsidRPr="000F0A32">
        <w:t xml:space="preserve">Oak staves either toasted (5 </w:t>
      </w:r>
      <w:proofErr w:type="spellStart"/>
      <w:r w:rsidRPr="000F0A32">
        <w:t>staves</w:t>
      </w:r>
      <w:proofErr w:type="spellEnd"/>
      <w:r w:rsidRPr="000F0A32">
        <w:t xml:space="preserve">) or charred (6 </w:t>
      </w:r>
      <w:proofErr w:type="spellStart"/>
      <w:r w:rsidRPr="000F0A32">
        <w:t>staves</w:t>
      </w:r>
      <w:proofErr w:type="spellEnd"/>
      <w:r w:rsidRPr="000F0A32">
        <w:t>) were sha</w:t>
      </w:r>
      <w:r>
        <w:t xml:space="preserve">ven into </w:t>
      </w:r>
      <w:r w:rsidR="00A801EF">
        <w:t>4 toasted and 7 charred</w:t>
      </w:r>
      <w:r w:rsidR="00F00A73">
        <w:t xml:space="preserve"> </w:t>
      </w:r>
      <w:r>
        <w:t>individual</w:t>
      </w:r>
      <w:r w:rsidRPr="000F0A32">
        <w:t xml:space="preserve"> layers using visual gradation with </w:t>
      </w:r>
      <w:r w:rsidRPr="00B87844">
        <w:t>approximate depth between 1-2 mm</w:t>
      </w:r>
      <w:r w:rsidRPr="000F0A32">
        <w:t>. Toasted stave layers one through four and charred layers five through seven were shaven by wood planer (</w:t>
      </w:r>
      <w:r w:rsidRPr="008F264B">
        <w:t>machine model, manufacturer?</w:t>
      </w:r>
      <w:r w:rsidR="00F00A73">
        <w:t>.  C</w:t>
      </w:r>
      <w:r w:rsidRPr="008F264B">
        <w:t xml:space="preserve">harred layers one through four were shaven by handheld </w:t>
      </w:r>
      <w:r w:rsidR="00795750" w:rsidRPr="00795750">
        <w:rPr>
          <w:highlight w:val="yellow"/>
        </w:rPr>
        <w:t>TOOL</w:t>
      </w:r>
      <w:r w:rsidRPr="008F264B">
        <w:t>. Length and</w:t>
      </w:r>
      <w:r w:rsidRPr="000F0A32">
        <w:t xml:space="preserve"> width of both toasted and charred staves were measured and each shaved layer was weighed (g). Each layer of shavings was sifted with 28 </w:t>
      </w:r>
      <w:proofErr w:type="spellStart"/>
      <w:r>
        <w:t>μ</w:t>
      </w:r>
      <w:r w:rsidRPr="000F0A32">
        <w:t>m</w:t>
      </w:r>
      <w:proofErr w:type="spellEnd"/>
      <w:r w:rsidRPr="000F0A32">
        <w:t xml:space="preserve"> diameter </w:t>
      </w:r>
      <w:proofErr w:type="gramStart"/>
      <w:r w:rsidRPr="000F0A32">
        <w:t>mesh</w:t>
      </w:r>
      <w:proofErr w:type="gramEnd"/>
      <w:r w:rsidRPr="000F0A32">
        <w:t xml:space="preserve"> and then sifted again using a 0.63 </w:t>
      </w:r>
      <w:proofErr w:type="spellStart"/>
      <w:r w:rsidRPr="000F0A32">
        <w:t>μm</w:t>
      </w:r>
      <w:proofErr w:type="spellEnd"/>
      <w:r w:rsidRPr="000F0A32">
        <w:t xml:space="preserve"> diameter mesh to </w:t>
      </w:r>
      <w:r w:rsidRPr="000F0A32">
        <w:lastRenderedPageBreak/>
        <w:t>separate large</w:t>
      </w:r>
      <w:r w:rsidR="00F00A73">
        <w:t>, medium,</w:t>
      </w:r>
      <w:r w:rsidRPr="000F0A32">
        <w:t xml:space="preserve"> and small shavings. The middle portion </w:t>
      </w:r>
      <w:r w:rsidR="00465DE7">
        <w:t>(</w:t>
      </w:r>
      <w:r w:rsidR="00F00A73">
        <w:t>medium size</w:t>
      </w:r>
      <w:r w:rsidR="00465DE7">
        <w:t>d shavings</w:t>
      </w:r>
      <w:r w:rsidR="00F00A73">
        <w:t xml:space="preserve">) </w:t>
      </w:r>
      <w:r w:rsidRPr="000F0A32">
        <w:t xml:space="preserve">of each sifted layer was used for sample extraction. The middle portion of each layer was combined from all staves within each seasoning treatment—toasted or charred (e.g. all layer ones from toasted staves 1 through 4 were combined and thoroughly mixed). Each layer was randomized by a number generator and run in duplicates for control, reflux, and </w:t>
      </w:r>
      <w:proofErr w:type="spellStart"/>
      <w:r w:rsidRPr="000F0A32">
        <w:t>sonication</w:t>
      </w:r>
      <w:proofErr w:type="spellEnd"/>
      <w:r w:rsidRPr="000F0A32">
        <w:t xml:space="preserve"> extraction treatments</w:t>
      </w:r>
      <w:r w:rsidR="008A3F6A">
        <w:t xml:space="preserve"> (Appendix table X)</w:t>
      </w:r>
      <w:r w:rsidRPr="000F0A32">
        <w:t xml:space="preserve">. </w:t>
      </w:r>
    </w:p>
    <w:p w:rsidR="003E486C" w:rsidRPr="000F0A32" w:rsidRDefault="00CD51F0" w:rsidP="003E486C">
      <w:pPr>
        <w:spacing w:line="480" w:lineRule="auto"/>
        <w:rPr>
          <w:b/>
        </w:rPr>
      </w:pPr>
      <w:r>
        <w:rPr>
          <w:b/>
        </w:rPr>
        <w:t xml:space="preserve">2.4.2. </w:t>
      </w:r>
      <w:r w:rsidR="003E486C" w:rsidRPr="000F0A32">
        <w:rPr>
          <w:b/>
        </w:rPr>
        <w:t>Standard curves</w:t>
      </w:r>
    </w:p>
    <w:p w:rsidR="003E486C" w:rsidRPr="000F0A32" w:rsidRDefault="00795750" w:rsidP="003E486C">
      <w:pPr>
        <w:spacing w:line="480" w:lineRule="auto"/>
        <w:ind w:firstLine="720"/>
      </w:pPr>
      <w:proofErr w:type="spellStart"/>
      <w:r w:rsidRPr="00795750">
        <w:t>Folin-Ciocalteu</w:t>
      </w:r>
      <w:proofErr w:type="spellEnd"/>
      <w:r w:rsidRPr="00795750">
        <w:t xml:space="preserve"> method was used to determine total soluble </w:t>
      </w:r>
      <w:proofErr w:type="spellStart"/>
      <w:r w:rsidRPr="00795750">
        <w:t>phenolics</w:t>
      </w:r>
      <w:proofErr w:type="spellEnd"/>
      <w:r w:rsidRPr="00795750">
        <w:t xml:space="preserve"> (1927). A standard curve was prepared using </w:t>
      </w:r>
      <w:proofErr w:type="spellStart"/>
      <w:r w:rsidRPr="00795750">
        <w:t>gallic</w:t>
      </w:r>
      <w:proofErr w:type="spellEnd"/>
      <w:r w:rsidRPr="00795750">
        <w:t xml:space="preserve"> acid concentration 0.0, 0.0125, 0.025, 0.05, 0.075, and 0.1. </w:t>
      </w:r>
    </w:p>
    <w:p w:rsidR="003E486C" w:rsidRPr="000F0A32" w:rsidRDefault="003E486C" w:rsidP="003E486C">
      <w:pPr>
        <w:spacing w:line="480" w:lineRule="auto"/>
        <w:ind w:firstLine="720"/>
      </w:pPr>
      <w:r w:rsidRPr="000F0A32">
        <w:t>Gas chromatography (GC) standards</w:t>
      </w:r>
      <w:r w:rsidR="00CD51F0">
        <w:t>’</w:t>
      </w:r>
      <w:r w:rsidRPr="000F0A32">
        <w:t xml:space="preserve"> concentrations were 0.01 to 0.5 mg/</w:t>
      </w:r>
      <w:proofErr w:type="spellStart"/>
      <w:r w:rsidRPr="000F0A32">
        <w:t>mL</w:t>
      </w:r>
      <w:proofErr w:type="spellEnd"/>
      <w:r w:rsidRPr="000F0A32">
        <w:t xml:space="preserve"> and were prepared using dichloromethane as a solvent. GC standards were run according to GC method below.</w:t>
      </w:r>
    </w:p>
    <w:p w:rsidR="003E486C" w:rsidRPr="000F0A32" w:rsidRDefault="003E486C" w:rsidP="003E486C">
      <w:pPr>
        <w:spacing w:line="480" w:lineRule="auto"/>
        <w:ind w:firstLine="720"/>
      </w:pPr>
      <w:r w:rsidRPr="000F0A32">
        <w:t>Concentrations for high performance liquid chromatography (HPLC) standards were 0.005 to 0.5 mg/</w:t>
      </w:r>
      <w:proofErr w:type="spellStart"/>
      <w:r w:rsidRPr="000F0A32">
        <w:t>mL</w:t>
      </w:r>
      <w:proofErr w:type="spellEnd"/>
      <w:r w:rsidRPr="000F0A32">
        <w:t xml:space="preserve"> prepared using </w:t>
      </w:r>
      <w:proofErr w:type="spellStart"/>
      <w:r w:rsidRPr="000F0A32">
        <w:t>MeOH</w:t>
      </w:r>
      <w:proofErr w:type="spellEnd"/>
      <w:r w:rsidRPr="000F0A32">
        <w:t xml:space="preserve"> as a solvent and were filtered by 0.45 </w:t>
      </w:r>
      <w:proofErr w:type="spellStart"/>
      <w:r w:rsidRPr="000F0A32">
        <w:t>μm</w:t>
      </w:r>
      <w:proofErr w:type="spellEnd"/>
      <w:r w:rsidRPr="000F0A32">
        <w:t xml:space="preserve"> syringe-tip filters. Standards were run according to HPLC method below. </w:t>
      </w:r>
    </w:p>
    <w:p w:rsidR="003E486C" w:rsidRPr="00CD51F0" w:rsidRDefault="003E486C" w:rsidP="003E486C">
      <w:pPr>
        <w:spacing w:line="480" w:lineRule="auto"/>
        <w:rPr>
          <w:b/>
          <w:sz w:val="28"/>
          <w:szCs w:val="28"/>
        </w:rPr>
      </w:pPr>
      <w:r w:rsidRPr="00CD51F0">
        <w:rPr>
          <w:b/>
          <w:sz w:val="28"/>
          <w:szCs w:val="28"/>
        </w:rPr>
        <w:t>2.5 Methods</w:t>
      </w:r>
    </w:p>
    <w:p w:rsidR="003E486C" w:rsidRPr="000F0A32" w:rsidRDefault="00CD51F0" w:rsidP="003E486C">
      <w:pPr>
        <w:spacing w:line="480" w:lineRule="auto"/>
        <w:rPr>
          <w:b/>
        </w:rPr>
      </w:pPr>
      <w:r>
        <w:rPr>
          <w:b/>
        </w:rPr>
        <w:t xml:space="preserve">2.5.1. </w:t>
      </w:r>
      <w:proofErr w:type="spellStart"/>
      <w:r w:rsidR="003E486C" w:rsidRPr="000F0A32">
        <w:rPr>
          <w:b/>
        </w:rPr>
        <w:t>Sonication</w:t>
      </w:r>
      <w:proofErr w:type="spellEnd"/>
    </w:p>
    <w:p w:rsidR="003E486C" w:rsidRPr="000F0A32" w:rsidRDefault="003E486C" w:rsidP="003E486C">
      <w:pPr>
        <w:spacing w:line="480" w:lineRule="auto"/>
        <w:ind w:firstLine="720"/>
      </w:pPr>
      <w:r w:rsidRPr="000F0A32">
        <w:t xml:space="preserve">Five grams of oak shavings were placed in 250 </w:t>
      </w:r>
      <w:proofErr w:type="spellStart"/>
      <w:r w:rsidRPr="000F0A32">
        <w:t>mL</w:t>
      </w:r>
      <w:proofErr w:type="spellEnd"/>
      <w:r w:rsidRPr="000F0A32">
        <w:t xml:space="preserve"> beakers and 100 </w:t>
      </w:r>
      <w:proofErr w:type="spellStart"/>
      <w:r w:rsidRPr="000F0A32">
        <w:t>mL</w:t>
      </w:r>
      <w:proofErr w:type="spellEnd"/>
      <w:r w:rsidRPr="000F0A32">
        <w:t xml:space="preserve"> of 35 % </w:t>
      </w:r>
      <w:proofErr w:type="spellStart"/>
      <w:r w:rsidRPr="000F0A32">
        <w:t>EtOH</w:t>
      </w:r>
      <w:proofErr w:type="spellEnd"/>
      <w:r w:rsidRPr="000F0A32">
        <w:t xml:space="preserve">, prepared using distilled water and 200 proof </w:t>
      </w:r>
      <w:proofErr w:type="gramStart"/>
      <w:r w:rsidRPr="000F0A32">
        <w:t>ethanol,</w:t>
      </w:r>
      <w:proofErr w:type="gramEnd"/>
      <w:r w:rsidRPr="000F0A32">
        <w:t xml:space="preserve"> was added </w:t>
      </w:r>
      <w:r w:rsidRPr="000F0A32">
        <w:lastRenderedPageBreak/>
        <w:t xml:space="preserve">before </w:t>
      </w:r>
      <w:proofErr w:type="spellStart"/>
      <w:r w:rsidRPr="000F0A32">
        <w:t>sonication</w:t>
      </w:r>
      <w:proofErr w:type="spellEnd"/>
      <w:r w:rsidRPr="000F0A32">
        <w:t xml:space="preserve">. A high intensity ultrasound (HIUS) stainless steel probe was submerged ¼ </w:t>
      </w:r>
      <w:proofErr w:type="gramStart"/>
      <w:r w:rsidRPr="000F0A32">
        <w:t>way</w:t>
      </w:r>
      <w:proofErr w:type="gramEnd"/>
      <w:r w:rsidRPr="000F0A32">
        <w:t xml:space="preserve"> from top of sample solution and run for a total of 60 minutes of on time at 40 % amplification with 30 sec on/off pulse. Sample solution was held in 4.0 °C </w:t>
      </w:r>
      <w:proofErr w:type="spellStart"/>
      <w:r w:rsidRPr="000F0A32">
        <w:t>waterbath</w:t>
      </w:r>
      <w:proofErr w:type="spellEnd"/>
      <w:r w:rsidRPr="000F0A32">
        <w:t xml:space="preserve"> for duration of </w:t>
      </w:r>
      <w:proofErr w:type="spellStart"/>
      <w:r w:rsidRPr="000F0A32">
        <w:t>sonication</w:t>
      </w:r>
      <w:proofErr w:type="spellEnd"/>
      <w:r w:rsidRPr="000F0A32">
        <w:t xml:space="preserve"> to maintain room temperature of extraction sample. A pH measurement was taken before and after </w:t>
      </w:r>
      <w:proofErr w:type="spellStart"/>
      <w:r w:rsidRPr="000F0A32">
        <w:t>sonication</w:t>
      </w:r>
      <w:proofErr w:type="spellEnd"/>
      <w:r w:rsidRPr="000F0A32">
        <w:t xml:space="preserve">. Immediately after the </w:t>
      </w:r>
      <w:proofErr w:type="spellStart"/>
      <w:r w:rsidR="000A0188">
        <w:t>sonication</w:t>
      </w:r>
      <w:proofErr w:type="spellEnd"/>
      <w:r w:rsidRPr="000F0A32">
        <w:t xml:space="preserve">, an 8 </w:t>
      </w:r>
      <w:proofErr w:type="spellStart"/>
      <w:r w:rsidRPr="000F0A32">
        <w:t>mL</w:t>
      </w:r>
      <w:proofErr w:type="spellEnd"/>
      <w:r w:rsidRPr="000F0A32">
        <w:t xml:space="preserve"> sample was placed in a centrifuge tube</w:t>
      </w:r>
      <w:r w:rsidR="000A0188">
        <w:t xml:space="preserve"> </w:t>
      </w:r>
      <w:r w:rsidR="00A801EF">
        <w:t>and centrifuged</w:t>
      </w:r>
      <w:r w:rsidRPr="000F0A32">
        <w:t xml:space="preserve"> at 4,700 rpm in ambient temperature for 15 minutes. </w:t>
      </w:r>
      <w:r w:rsidR="00674ED8">
        <w:t>The supernatant portion of the sample was</w:t>
      </w:r>
      <w:r w:rsidRPr="000F0A32">
        <w:t xml:space="preserve"> then filtered using 0.45 </w:t>
      </w:r>
      <w:proofErr w:type="spellStart"/>
      <w:r w:rsidRPr="000F0A32">
        <w:t>μm</w:t>
      </w:r>
      <w:proofErr w:type="spellEnd"/>
      <w:r w:rsidRPr="000F0A32">
        <w:t xml:space="preserve"> filters and stored in a glass tube with oxygen removed using compressed nitrogen, and placed in -40 °C freezer. The rest of the extract</w:t>
      </w:r>
      <w:r w:rsidR="00674ED8">
        <w:t xml:space="preserve"> </w:t>
      </w:r>
      <w:r w:rsidRPr="000F0A32">
        <w:t xml:space="preserve">was placed in a 250 </w:t>
      </w:r>
      <w:proofErr w:type="spellStart"/>
      <w:r w:rsidRPr="000F0A32">
        <w:t>mL</w:t>
      </w:r>
      <w:proofErr w:type="spellEnd"/>
      <w:r w:rsidRPr="000F0A32">
        <w:t xml:space="preserve"> amber glass container, weighed, and placed at ambient temperature in a dark cabinet for three month storage.</w:t>
      </w:r>
    </w:p>
    <w:p w:rsidR="003E486C" w:rsidRPr="000F0A32" w:rsidRDefault="00CD51F0" w:rsidP="003E486C">
      <w:pPr>
        <w:spacing w:line="480" w:lineRule="auto"/>
        <w:rPr>
          <w:b/>
        </w:rPr>
      </w:pPr>
      <w:r>
        <w:rPr>
          <w:b/>
        </w:rPr>
        <w:t xml:space="preserve">2.5.2 </w:t>
      </w:r>
      <w:r w:rsidR="003E486C" w:rsidRPr="000F0A32">
        <w:rPr>
          <w:b/>
        </w:rPr>
        <w:t>Reflux</w:t>
      </w:r>
    </w:p>
    <w:p w:rsidR="003E486C" w:rsidRPr="000F0A32" w:rsidRDefault="003E486C" w:rsidP="003E486C">
      <w:pPr>
        <w:spacing w:line="480" w:lineRule="auto"/>
      </w:pPr>
      <w:r w:rsidRPr="000F0A32">
        <w:rPr>
          <w:b/>
        </w:rPr>
        <w:tab/>
      </w:r>
      <w:r w:rsidRPr="000F0A32">
        <w:t xml:space="preserve">A 250 </w:t>
      </w:r>
      <w:proofErr w:type="spellStart"/>
      <w:r w:rsidRPr="000F0A32">
        <w:t>mL</w:t>
      </w:r>
      <w:proofErr w:type="spellEnd"/>
      <w:r w:rsidRPr="000F0A32">
        <w:t xml:space="preserve"> round bottom flask containing 5 g of oak wood shavings and </w:t>
      </w:r>
      <w:r w:rsidR="000A0188">
        <w:t xml:space="preserve">100 </w:t>
      </w:r>
      <w:proofErr w:type="spellStart"/>
      <w:r w:rsidR="000A0188">
        <w:t>mL</w:t>
      </w:r>
      <w:proofErr w:type="spellEnd"/>
      <w:r w:rsidR="000A0188">
        <w:t xml:space="preserve"> of </w:t>
      </w:r>
      <w:r w:rsidRPr="000F0A32">
        <w:t xml:space="preserve">35% </w:t>
      </w:r>
      <w:proofErr w:type="spellStart"/>
      <w:r w:rsidRPr="000F0A32">
        <w:t>EtOH</w:t>
      </w:r>
      <w:proofErr w:type="spellEnd"/>
      <w:r w:rsidRPr="000F0A32">
        <w:t xml:space="preserve"> was placed with magnetic spinner onto stirrer mantel with attached condenser. The 60 minute reflux treatment began after the first sign of condensation in condenser. A pH measurement was taken before and after </w:t>
      </w:r>
      <w:r>
        <w:t>reflux</w:t>
      </w:r>
      <w:r w:rsidRPr="000F0A32">
        <w:t xml:space="preserve">. An 8 </w:t>
      </w:r>
      <w:proofErr w:type="spellStart"/>
      <w:r w:rsidRPr="000F0A32">
        <w:t>mL</w:t>
      </w:r>
      <w:proofErr w:type="spellEnd"/>
      <w:r w:rsidRPr="000F0A32">
        <w:t xml:space="preserve"> sample was </w:t>
      </w:r>
      <w:r w:rsidR="000A0188">
        <w:t>then</w:t>
      </w:r>
      <w:r w:rsidRPr="000F0A32">
        <w:t xml:space="preserve"> placed in </w:t>
      </w:r>
      <w:r w:rsidR="000A0188">
        <w:t xml:space="preserve">a </w:t>
      </w:r>
      <w:r w:rsidRPr="000F0A32">
        <w:t>centrifuge tube</w:t>
      </w:r>
      <w:r w:rsidR="00344E55">
        <w:t xml:space="preserve"> </w:t>
      </w:r>
      <w:r w:rsidR="000A0188">
        <w:t xml:space="preserve">and </w:t>
      </w:r>
      <w:r w:rsidRPr="000F0A32">
        <w:t xml:space="preserve">centrifuged at 4,700 rpm in ambient temperature for 15 minutes. </w:t>
      </w:r>
      <w:r w:rsidR="000A0188">
        <w:t xml:space="preserve">The supernatant </w:t>
      </w:r>
      <w:r w:rsidR="000A0188" w:rsidRPr="000F0A32">
        <w:t>w</w:t>
      </w:r>
      <w:r w:rsidR="000A0188">
        <w:t>as</w:t>
      </w:r>
      <w:r w:rsidR="000A0188" w:rsidRPr="000F0A32">
        <w:t xml:space="preserve"> </w:t>
      </w:r>
      <w:r w:rsidRPr="000F0A32">
        <w:t xml:space="preserve">then filtered using 0.45 </w:t>
      </w:r>
      <w:proofErr w:type="spellStart"/>
      <w:r w:rsidRPr="000F0A32">
        <w:t>μm</w:t>
      </w:r>
      <w:proofErr w:type="spellEnd"/>
      <w:r w:rsidRPr="000F0A32">
        <w:t xml:space="preserve"> filters and stored in a glass tube with oxygen removed using compressed nitrogen placed in -40 °C freezer. The rest of the extraction </w:t>
      </w:r>
      <w:r w:rsidR="000A0188">
        <w:t xml:space="preserve">(~ 90 ml?) </w:t>
      </w:r>
      <w:r w:rsidRPr="000F0A32">
        <w:t xml:space="preserve">was placed in a 250 </w:t>
      </w:r>
      <w:proofErr w:type="spellStart"/>
      <w:r w:rsidRPr="000F0A32">
        <w:t>mL</w:t>
      </w:r>
      <w:proofErr w:type="spellEnd"/>
      <w:r w:rsidRPr="000F0A32">
        <w:t xml:space="preserve"> amber glass container, weighed, and placed at </w:t>
      </w:r>
      <w:r w:rsidRPr="000F0A32">
        <w:lastRenderedPageBreak/>
        <w:t>ambient temperature in a dark cabinet for three month storage</w:t>
      </w:r>
      <w:r w:rsidR="000A0188">
        <w:t xml:space="preserve"> with air in the headspace</w:t>
      </w:r>
      <w:r w:rsidR="004611FD">
        <w:t>.</w:t>
      </w:r>
    </w:p>
    <w:p w:rsidR="003E486C" w:rsidRPr="000F0A32" w:rsidRDefault="00CD51F0" w:rsidP="003E486C">
      <w:pPr>
        <w:spacing w:line="480" w:lineRule="auto"/>
        <w:rPr>
          <w:b/>
        </w:rPr>
      </w:pPr>
      <w:r>
        <w:rPr>
          <w:b/>
        </w:rPr>
        <w:t xml:space="preserve">2.5.3. </w:t>
      </w:r>
      <w:r w:rsidR="003E486C" w:rsidRPr="000F0A32">
        <w:rPr>
          <w:b/>
        </w:rPr>
        <w:t xml:space="preserve">Control </w:t>
      </w:r>
    </w:p>
    <w:p w:rsidR="003E486C" w:rsidRPr="000F0A32" w:rsidRDefault="003E486C" w:rsidP="003E486C">
      <w:pPr>
        <w:spacing w:line="480" w:lineRule="auto"/>
        <w:ind w:firstLine="720"/>
      </w:pPr>
      <w:r w:rsidRPr="000F0A32">
        <w:t xml:space="preserve">In a 250 </w:t>
      </w:r>
      <w:proofErr w:type="spellStart"/>
      <w:r w:rsidRPr="000F0A32">
        <w:t>mL</w:t>
      </w:r>
      <w:proofErr w:type="spellEnd"/>
      <w:r w:rsidRPr="000F0A32">
        <w:t xml:space="preserve"> amber glass container, 100 </w:t>
      </w:r>
      <w:proofErr w:type="spellStart"/>
      <w:r w:rsidRPr="000F0A32">
        <w:t>mL</w:t>
      </w:r>
      <w:proofErr w:type="spellEnd"/>
      <w:r w:rsidRPr="000F0A32">
        <w:t xml:space="preserve"> of 35 % </w:t>
      </w:r>
      <w:proofErr w:type="spellStart"/>
      <w:r w:rsidRPr="000F0A32">
        <w:t>EtOH</w:t>
      </w:r>
      <w:proofErr w:type="spellEnd"/>
      <w:r w:rsidRPr="000F0A32">
        <w:t xml:space="preserve"> was added to 5 g oak shavings. The container was </w:t>
      </w:r>
      <w:r>
        <w:t>placed in a water</w:t>
      </w:r>
      <w:r w:rsidR="000A0188">
        <w:t xml:space="preserve"> </w:t>
      </w:r>
      <w:r>
        <w:t xml:space="preserve">bath at 22 °C </w:t>
      </w:r>
      <w:r w:rsidRPr="000F0A32">
        <w:t xml:space="preserve">and was shaken for 60 minutes at 125 rpm. An 8 </w:t>
      </w:r>
      <w:proofErr w:type="spellStart"/>
      <w:r w:rsidRPr="000F0A32">
        <w:t>mL</w:t>
      </w:r>
      <w:proofErr w:type="spellEnd"/>
      <w:r w:rsidRPr="000F0A32">
        <w:t xml:space="preserve"> sample was centrifuged at 4,700 rpm in ambient temperature for 15 minutes</w:t>
      </w:r>
      <w:r w:rsidR="000A0188">
        <w:t xml:space="preserve"> </w:t>
      </w:r>
      <w:r w:rsidRPr="000F0A32">
        <w:t xml:space="preserve">then </w:t>
      </w:r>
      <w:r w:rsidR="000A0188">
        <w:t xml:space="preserve">supernatant was </w:t>
      </w:r>
      <w:r w:rsidRPr="000F0A32">
        <w:t xml:space="preserve">filtered using 0.45 </w:t>
      </w:r>
      <w:proofErr w:type="spellStart"/>
      <w:r w:rsidRPr="000F0A32">
        <w:t>μm</w:t>
      </w:r>
      <w:proofErr w:type="spellEnd"/>
      <w:r w:rsidRPr="000F0A32">
        <w:t xml:space="preserve"> filters and were stored in a glass tube with oxygen removed using compressed nitrogen placed in -40 °C freezer. The rest of the extraction was placed in a 250 </w:t>
      </w:r>
      <w:proofErr w:type="spellStart"/>
      <w:r w:rsidRPr="000F0A32">
        <w:t>mL</w:t>
      </w:r>
      <w:proofErr w:type="spellEnd"/>
      <w:r w:rsidRPr="000F0A32">
        <w:t xml:space="preserve"> amber glass container, weighed, and placed at ambient temperature in a dark cabinet for three month storage</w:t>
      </w:r>
      <w:r w:rsidR="000A0188">
        <w:t xml:space="preserve"> with air in the headspace</w:t>
      </w:r>
      <w:r w:rsidRPr="000F0A32">
        <w:t>.</w:t>
      </w:r>
    </w:p>
    <w:p w:rsidR="003E486C" w:rsidRPr="000F0A32" w:rsidRDefault="00CD51F0" w:rsidP="003E486C">
      <w:pPr>
        <w:spacing w:line="480" w:lineRule="auto"/>
        <w:rPr>
          <w:b/>
        </w:rPr>
      </w:pPr>
      <w:r>
        <w:rPr>
          <w:b/>
        </w:rPr>
        <w:t xml:space="preserve">2.5.4. </w:t>
      </w:r>
      <w:r w:rsidR="003E486C" w:rsidRPr="000F0A32">
        <w:rPr>
          <w:b/>
        </w:rPr>
        <w:t xml:space="preserve">Color </w:t>
      </w:r>
    </w:p>
    <w:p w:rsidR="003E486C" w:rsidRPr="000F0A32" w:rsidRDefault="003E486C" w:rsidP="003E486C">
      <w:pPr>
        <w:spacing w:line="480" w:lineRule="auto"/>
        <w:ind w:firstLine="720"/>
        <w:rPr>
          <w:b/>
        </w:rPr>
      </w:pPr>
      <w:r w:rsidRPr="000F0A32">
        <w:t xml:space="preserve">Each extraction sample was placed in a plastic </w:t>
      </w:r>
      <w:proofErr w:type="spellStart"/>
      <w:r w:rsidRPr="000F0A32">
        <w:t>cuvette</w:t>
      </w:r>
      <w:proofErr w:type="spellEnd"/>
      <w:r w:rsidRPr="000F0A32">
        <w:t xml:space="preserve"> and measured for absorbance at 420 nm in a UV-Spectrophotometer. </w:t>
      </w:r>
    </w:p>
    <w:p w:rsidR="003E486C" w:rsidRPr="000F0A32" w:rsidRDefault="00CD51F0" w:rsidP="003E486C">
      <w:pPr>
        <w:spacing w:line="480" w:lineRule="auto"/>
        <w:rPr>
          <w:b/>
        </w:rPr>
      </w:pPr>
      <w:r>
        <w:rPr>
          <w:b/>
        </w:rPr>
        <w:t xml:space="preserve">2.5.5. </w:t>
      </w:r>
      <w:r w:rsidR="003E486C" w:rsidRPr="000F0A32">
        <w:rPr>
          <w:b/>
        </w:rPr>
        <w:t xml:space="preserve">Total Soluble </w:t>
      </w:r>
      <w:proofErr w:type="spellStart"/>
      <w:r w:rsidR="003E486C" w:rsidRPr="000F0A32">
        <w:rPr>
          <w:b/>
        </w:rPr>
        <w:t>Phenolics</w:t>
      </w:r>
      <w:proofErr w:type="spellEnd"/>
      <w:r w:rsidR="003E486C" w:rsidRPr="000F0A32">
        <w:rPr>
          <w:b/>
        </w:rPr>
        <w:t xml:space="preserve"> </w:t>
      </w:r>
    </w:p>
    <w:p w:rsidR="003E486C" w:rsidRPr="000F0A32" w:rsidRDefault="003E486C" w:rsidP="003E486C">
      <w:pPr>
        <w:spacing w:line="480" w:lineRule="auto"/>
        <w:ind w:firstLine="375"/>
      </w:pPr>
      <w:r w:rsidRPr="000F0A32">
        <w:t xml:space="preserve">Total Soluble </w:t>
      </w:r>
      <w:proofErr w:type="spellStart"/>
      <w:r w:rsidRPr="000F0A32">
        <w:t>Phenolics</w:t>
      </w:r>
      <w:proofErr w:type="spellEnd"/>
      <w:r w:rsidRPr="000F0A32">
        <w:t xml:space="preserve"> (TSP) were measured by </w:t>
      </w:r>
      <w:proofErr w:type="spellStart"/>
      <w:r w:rsidRPr="000F0A32">
        <w:t>Folin-Cio</w:t>
      </w:r>
      <w:r w:rsidR="001461FE">
        <w:t>calteu</w:t>
      </w:r>
      <w:proofErr w:type="spellEnd"/>
      <w:r w:rsidR="001461FE">
        <w:t xml:space="preserve"> method and expressed as </w:t>
      </w:r>
      <w:proofErr w:type="spellStart"/>
      <w:r w:rsidRPr="000F0A32">
        <w:t>gallic</w:t>
      </w:r>
      <w:proofErr w:type="spellEnd"/>
      <w:r w:rsidRPr="000F0A32">
        <w:t xml:space="preserve"> acid equivalents (mg GA </w:t>
      </w:r>
      <w:proofErr w:type="spellStart"/>
      <w:r w:rsidRPr="000F0A32">
        <w:t>eq</w:t>
      </w:r>
      <w:proofErr w:type="spellEnd"/>
      <w:r w:rsidRPr="000F0A32">
        <w:t>/</w:t>
      </w:r>
      <w:proofErr w:type="spellStart"/>
      <w:r w:rsidRPr="000F0A32">
        <w:t>mL</w:t>
      </w:r>
      <w:proofErr w:type="spellEnd"/>
      <w:r w:rsidRPr="000F0A32">
        <w:t xml:space="preserve">). </w:t>
      </w:r>
      <w:r w:rsidR="000A0188">
        <w:t>Following this method, a</w:t>
      </w:r>
      <w:r w:rsidRPr="000F0A32">
        <w:t xml:space="preserve"> 1 </w:t>
      </w:r>
      <w:proofErr w:type="spellStart"/>
      <w:r w:rsidRPr="000F0A32">
        <w:t>mL</w:t>
      </w:r>
      <w:proofErr w:type="spellEnd"/>
      <w:r w:rsidRPr="000F0A32">
        <w:t xml:space="preserve"> sample was prepared in a 1:10 (v/v) dilution extraction sample to </w:t>
      </w:r>
      <w:proofErr w:type="spellStart"/>
      <w:r>
        <w:t>EtOH</w:t>
      </w:r>
      <w:proofErr w:type="spellEnd"/>
      <w:r>
        <w:t xml:space="preserve"> </w:t>
      </w:r>
      <w:r w:rsidRPr="000F0A32">
        <w:t xml:space="preserve">and placed in a glass tube with 7 </w:t>
      </w:r>
      <w:proofErr w:type="spellStart"/>
      <w:r w:rsidRPr="000F0A32">
        <w:t>mL</w:t>
      </w:r>
      <w:proofErr w:type="spellEnd"/>
      <w:r w:rsidRPr="000F0A32">
        <w:t xml:space="preserve"> DI water added. </w:t>
      </w:r>
      <w:r w:rsidR="00980D88">
        <w:t>The s</w:t>
      </w:r>
      <w:r w:rsidRPr="000F0A32">
        <w:t xml:space="preserve">ample was </w:t>
      </w:r>
      <w:proofErr w:type="spellStart"/>
      <w:r w:rsidRPr="000F0A32">
        <w:t>vortexed</w:t>
      </w:r>
      <w:proofErr w:type="spellEnd"/>
      <w:r w:rsidRPr="000F0A32">
        <w:t xml:space="preserve"> and 1 </w:t>
      </w:r>
      <w:proofErr w:type="spellStart"/>
      <w:r w:rsidRPr="000F0A32">
        <w:t>mL</w:t>
      </w:r>
      <w:proofErr w:type="spellEnd"/>
      <w:r w:rsidRPr="000F0A32">
        <w:t xml:space="preserve"> of </w:t>
      </w:r>
      <w:r w:rsidRPr="00B87844">
        <w:t xml:space="preserve">1 % </w:t>
      </w:r>
      <w:proofErr w:type="spellStart"/>
      <w:r w:rsidRPr="00B87844">
        <w:t>Folin-Ciocalteu</w:t>
      </w:r>
      <w:proofErr w:type="spellEnd"/>
      <w:r w:rsidRPr="00B87844">
        <w:t xml:space="preserve"> reagent</w:t>
      </w:r>
      <w:r w:rsidRPr="000F0A32">
        <w:t xml:space="preserve"> was added and </w:t>
      </w:r>
      <w:proofErr w:type="spellStart"/>
      <w:r w:rsidRPr="000F0A32">
        <w:t>vortexed</w:t>
      </w:r>
      <w:proofErr w:type="spellEnd"/>
      <w:r w:rsidRPr="000F0A32">
        <w:t xml:space="preserve">. After three minutes, a 12.4 % sodium carbonate solution was added and </w:t>
      </w:r>
      <w:proofErr w:type="spellStart"/>
      <w:r w:rsidRPr="000F0A32">
        <w:t>vortexed</w:t>
      </w:r>
      <w:proofErr w:type="spellEnd"/>
      <w:r w:rsidRPr="000F0A32">
        <w:t>. Samples were placed in a 40 °C water</w:t>
      </w:r>
      <w:r w:rsidR="00980D88">
        <w:t xml:space="preserve"> </w:t>
      </w:r>
      <w:r w:rsidRPr="000F0A32">
        <w:t xml:space="preserve">bath for 30 minutes and </w:t>
      </w:r>
      <w:r w:rsidR="00980D88">
        <w:t xml:space="preserve">then </w:t>
      </w:r>
      <w:r w:rsidRPr="000F0A32">
        <w:t xml:space="preserve">measured at 725 nm </w:t>
      </w:r>
      <w:r w:rsidRPr="000F0A32">
        <w:lastRenderedPageBreak/>
        <w:t xml:space="preserve">absorbance using a UV-spectrophotometer. Concentration of TSP was calculated using </w:t>
      </w:r>
      <w:r w:rsidR="00980D88">
        <w:t xml:space="preserve">a </w:t>
      </w:r>
      <w:r w:rsidRPr="000F0A32">
        <w:t>standard curve</w:t>
      </w:r>
      <w:r w:rsidR="00674ED8">
        <w:t xml:space="preserve"> using </w:t>
      </w:r>
      <w:proofErr w:type="spellStart"/>
      <w:r w:rsidR="00674ED8">
        <w:t>gallic</w:t>
      </w:r>
      <w:proofErr w:type="spellEnd"/>
      <w:r w:rsidR="00674ED8">
        <w:t xml:space="preserve"> acid equivalents (mg/</w:t>
      </w:r>
      <w:proofErr w:type="spellStart"/>
      <w:r w:rsidR="00674ED8">
        <w:t>mL</w:t>
      </w:r>
      <w:proofErr w:type="spellEnd"/>
      <w:r w:rsidR="00674ED8">
        <w:t>).</w:t>
      </w:r>
    </w:p>
    <w:p w:rsidR="003E486C" w:rsidRPr="000F0A32" w:rsidRDefault="00CD51F0" w:rsidP="003E486C">
      <w:pPr>
        <w:spacing w:line="480" w:lineRule="auto"/>
        <w:rPr>
          <w:b/>
        </w:rPr>
      </w:pPr>
      <w:r>
        <w:rPr>
          <w:b/>
        </w:rPr>
        <w:t xml:space="preserve">2.5.6. </w:t>
      </w:r>
      <w:r w:rsidR="003E486C" w:rsidRPr="000F0A32">
        <w:rPr>
          <w:b/>
        </w:rPr>
        <w:t>Gas Chromatography</w:t>
      </w:r>
    </w:p>
    <w:p w:rsidR="00980D88" w:rsidRDefault="003E486C" w:rsidP="003E486C">
      <w:pPr>
        <w:spacing w:line="480" w:lineRule="auto"/>
        <w:ind w:firstLine="720"/>
      </w:pPr>
      <w:r w:rsidRPr="000F0A32">
        <w:t xml:space="preserve">A 1:1 (v/v) sample to dichloromethane (DCM) ratio was placed in a glass test tube and </w:t>
      </w:r>
      <w:proofErr w:type="spellStart"/>
      <w:r w:rsidRPr="000F0A32">
        <w:t>vortexed</w:t>
      </w:r>
      <w:proofErr w:type="spellEnd"/>
      <w:r w:rsidRPr="000F0A32">
        <w:t xml:space="preserve"> for 10 seconds, allowed to sit for 1 minute, then </w:t>
      </w:r>
      <w:proofErr w:type="spellStart"/>
      <w:r w:rsidRPr="000F0A32">
        <w:t>vortexed</w:t>
      </w:r>
      <w:proofErr w:type="spellEnd"/>
      <w:r w:rsidRPr="000F0A32">
        <w:t xml:space="preserve"> again for 10 seconds. Samples were allowed to sit until separation </w:t>
      </w:r>
      <w:r w:rsidR="008E0AEE">
        <w:t xml:space="preserve">for 15 minutes </w:t>
      </w:r>
      <w:r w:rsidRPr="000F0A32">
        <w:t>and placed in the -40 °C freezer</w:t>
      </w:r>
      <w:r w:rsidR="008E0AEE">
        <w:t xml:space="preserve"> in a plastic test tube</w:t>
      </w:r>
      <w:r w:rsidR="00980D88">
        <w:t xml:space="preserve"> until analysis</w:t>
      </w:r>
      <w:r w:rsidRPr="000F0A32">
        <w:t xml:space="preserve">. </w:t>
      </w:r>
    </w:p>
    <w:p w:rsidR="003E486C" w:rsidRPr="000F0A32" w:rsidRDefault="00980D88" w:rsidP="003E486C">
      <w:pPr>
        <w:spacing w:line="480" w:lineRule="auto"/>
        <w:ind w:firstLine="720"/>
      </w:pPr>
      <w:r>
        <w:t xml:space="preserve">After thawing frozen a frozen samples at room temperature, </w:t>
      </w:r>
      <w:r w:rsidR="003E486C" w:rsidRPr="000F0A32">
        <w:t xml:space="preserve">the bottom portion of </w:t>
      </w:r>
      <w:r>
        <w:t>each</w:t>
      </w:r>
      <w:r w:rsidR="003E486C" w:rsidRPr="000F0A32">
        <w:t xml:space="preserve"> separation was removed </w:t>
      </w:r>
      <w:r>
        <w:t>u</w:t>
      </w:r>
      <w:r w:rsidRPr="000F0A32">
        <w:t xml:space="preserve">sing </w:t>
      </w:r>
      <w:r>
        <w:t>glass pipettes</w:t>
      </w:r>
      <w:r w:rsidRPr="000F0A32">
        <w:t xml:space="preserve">, </w:t>
      </w:r>
      <w:r w:rsidR="003E486C" w:rsidRPr="000F0A32">
        <w:t xml:space="preserve">and placed in GC vials. Samples were injected into a GC inlet set at 200 °C. Samples were held in a 60 °C oven for three minutes and were ramped 4 °C/min until oven temperature reached 230 °C and held for 30 min. </w:t>
      </w:r>
    </w:p>
    <w:p w:rsidR="003E486C" w:rsidRPr="000F0A32" w:rsidRDefault="00CD51F0" w:rsidP="003E486C">
      <w:pPr>
        <w:spacing w:line="480" w:lineRule="auto"/>
        <w:rPr>
          <w:b/>
        </w:rPr>
      </w:pPr>
      <w:r>
        <w:rPr>
          <w:b/>
        </w:rPr>
        <w:t xml:space="preserve">2.5.7. </w:t>
      </w:r>
      <w:r w:rsidR="003E486C" w:rsidRPr="000F0A32">
        <w:rPr>
          <w:b/>
        </w:rPr>
        <w:t xml:space="preserve">Liquid Chromatography </w:t>
      </w:r>
    </w:p>
    <w:p w:rsidR="003E486C" w:rsidRDefault="003E486C" w:rsidP="003E486C">
      <w:pPr>
        <w:spacing w:line="480" w:lineRule="auto"/>
        <w:ind w:firstLine="375"/>
      </w:pPr>
      <w:r>
        <w:t xml:space="preserve">Oak compound determination using HPLC was </w:t>
      </w:r>
      <w:r w:rsidR="00980D88">
        <w:t xml:space="preserve">based on </w:t>
      </w:r>
      <w:r>
        <w:t xml:space="preserve">a method established by Kim and Lee (2002). </w:t>
      </w:r>
      <w:r w:rsidRPr="000F0A32">
        <w:t xml:space="preserve">Samples were prepared by mixing equal amounts </w:t>
      </w:r>
      <w:proofErr w:type="spellStart"/>
      <w:r w:rsidRPr="000F0A32">
        <w:t>MeOH</w:t>
      </w:r>
      <w:proofErr w:type="spellEnd"/>
      <w:r w:rsidRPr="000F0A32">
        <w:t xml:space="preserve"> and extracted samples (1:1 v/v). Samples were </w:t>
      </w:r>
      <w:proofErr w:type="spellStart"/>
      <w:r w:rsidRPr="000F0A32">
        <w:t>vortexed</w:t>
      </w:r>
      <w:proofErr w:type="spellEnd"/>
      <w:r w:rsidRPr="000F0A32">
        <w:t xml:space="preserve"> and placed in HPLC amber glass vials. Three mobile phases, 50 </w:t>
      </w:r>
      <w:proofErr w:type="spellStart"/>
      <w:r w:rsidRPr="000F0A32">
        <w:t>mM</w:t>
      </w:r>
      <w:proofErr w:type="spellEnd"/>
      <w:r w:rsidRPr="000F0A32">
        <w:t xml:space="preserve"> (NH</w:t>
      </w:r>
      <w:r w:rsidRPr="000F0A32">
        <w:rPr>
          <w:vertAlign w:val="subscript"/>
        </w:rPr>
        <w:t>4</w:t>
      </w:r>
      <w:proofErr w:type="gramStart"/>
      <w:r w:rsidRPr="000F0A32">
        <w:t>)H</w:t>
      </w:r>
      <w:r w:rsidRPr="000F0A32">
        <w:rPr>
          <w:vertAlign w:val="subscript"/>
        </w:rPr>
        <w:t>2</w:t>
      </w:r>
      <w:r w:rsidRPr="000F0A32">
        <w:t>PO</w:t>
      </w:r>
      <w:r w:rsidRPr="000F0A32">
        <w:rPr>
          <w:vertAlign w:val="subscript"/>
        </w:rPr>
        <w:t>4</w:t>
      </w:r>
      <w:proofErr w:type="gramEnd"/>
      <w:r w:rsidRPr="000F0A32">
        <w:t xml:space="preserve">, pH 2.6 adjusted with </w:t>
      </w:r>
      <w:proofErr w:type="spellStart"/>
      <w:r w:rsidRPr="000F0A32">
        <w:t>orthophosphoric</w:t>
      </w:r>
      <w:proofErr w:type="spellEnd"/>
      <w:r w:rsidRPr="000F0A32">
        <w:t xml:space="preserve"> acid, 80:20(v/v) </w:t>
      </w:r>
      <w:proofErr w:type="spellStart"/>
      <w:r w:rsidRPr="000F0A32">
        <w:t>acetonitrile</w:t>
      </w:r>
      <w:proofErr w:type="spellEnd"/>
      <w:r w:rsidRPr="000F0A32">
        <w:t xml:space="preserve">/50 </w:t>
      </w:r>
      <w:proofErr w:type="spellStart"/>
      <w:r w:rsidRPr="000F0A32">
        <w:t>mM</w:t>
      </w:r>
      <w:proofErr w:type="spellEnd"/>
      <w:r w:rsidRPr="000F0A32">
        <w:t xml:space="preserve"> (NH</w:t>
      </w:r>
      <w:r w:rsidRPr="000F0A32">
        <w:rPr>
          <w:vertAlign w:val="subscript"/>
        </w:rPr>
        <w:t>4</w:t>
      </w:r>
      <w:r w:rsidRPr="000F0A32">
        <w:t>)H</w:t>
      </w:r>
      <w:r w:rsidRPr="000F0A32">
        <w:rPr>
          <w:vertAlign w:val="subscript"/>
        </w:rPr>
        <w:t>2</w:t>
      </w:r>
      <w:r w:rsidRPr="000F0A32">
        <w:t>PO</w:t>
      </w:r>
      <w:r w:rsidRPr="000F0A32">
        <w:rPr>
          <w:vertAlign w:val="subscript"/>
        </w:rPr>
        <w:t>4</w:t>
      </w:r>
      <w:r w:rsidRPr="000F0A32">
        <w:t xml:space="preserve">, pH 2.6, and 200 </w:t>
      </w:r>
      <w:proofErr w:type="spellStart"/>
      <w:r w:rsidRPr="000F0A32">
        <w:t>mM</w:t>
      </w:r>
      <w:proofErr w:type="spellEnd"/>
      <w:r w:rsidRPr="000F0A32">
        <w:t xml:space="preserve"> H</w:t>
      </w:r>
      <w:r w:rsidRPr="000F0A32">
        <w:rPr>
          <w:vertAlign w:val="subscript"/>
        </w:rPr>
        <w:t>3</w:t>
      </w:r>
      <w:r w:rsidRPr="000F0A32">
        <w:t>PO</w:t>
      </w:r>
      <w:r w:rsidRPr="000F0A32">
        <w:rPr>
          <w:vertAlign w:val="subscript"/>
        </w:rPr>
        <w:t>4</w:t>
      </w:r>
      <w:r w:rsidRPr="000F0A32">
        <w:t>, pH 1.5 adjusted with NH</w:t>
      </w:r>
      <w:r w:rsidRPr="000F0A32">
        <w:rPr>
          <w:vertAlign w:val="subscript"/>
        </w:rPr>
        <w:t>4</w:t>
      </w:r>
      <w:r w:rsidRPr="000F0A32">
        <w:t xml:space="preserve">OH, were prepared and filtered before use. </w:t>
      </w:r>
      <w:r w:rsidR="00C226B6">
        <w:t>Ten</w:t>
      </w:r>
      <w:r w:rsidRPr="000F0A32">
        <w:t xml:space="preserve"> </w:t>
      </w:r>
      <w:proofErr w:type="spellStart"/>
      <w:r w:rsidRPr="000F0A32">
        <w:t>μL</w:t>
      </w:r>
      <w:proofErr w:type="spellEnd"/>
      <w:r w:rsidRPr="000F0A32">
        <w:t xml:space="preserve"> of each sample was injected and run at a flow rate of 1 </w:t>
      </w:r>
      <w:proofErr w:type="spellStart"/>
      <w:r w:rsidRPr="000F0A32">
        <w:t>mL</w:t>
      </w:r>
      <w:proofErr w:type="spellEnd"/>
      <w:r w:rsidRPr="000F0A32">
        <w:t>/min at ambient temperature. An attached photodiode array detector (PDA) was set at 280, 320, 370, and 420 nm with solvent gradient.</w:t>
      </w:r>
    </w:p>
    <w:p w:rsidR="005212D6" w:rsidRDefault="005212D6" w:rsidP="005212D6">
      <w:pPr>
        <w:spacing w:line="480" w:lineRule="auto"/>
        <w:rPr>
          <w:b/>
        </w:rPr>
      </w:pPr>
      <w:r w:rsidRPr="005212D6">
        <w:rPr>
          <w:b/>
        </w:rPr>
        <w:lastRenderedPageBreak/>
        <w:t>2.5.8. Statistical Analysis</w:t>
      </w:r>
      <w:bookmarkStart w:id="5" w:name="_Toc420995908"/>
      <w:bookmarkStart w:id="6" w:name="_Toc422997495"/>
      <w:bookmarkStart w:id="7" w:name="_Toc427156478"/>
      <w:r w:rsidRPr="005212D6">
        <w:rPr>
          <w:b/>
        </w:rPr>
        <w:t xml:space="preserve"> </w:t>
      </w:r>
    </w:p>
    <w:p w:rsidR="00E53CE6" w:rsidRDefault="005212D6" w:rsidP="0092635F">
      <w:pPr>
        <w:spacing w:line="480" w:lineRule="auto"/>
      </w:pPr>
      <w:r>
        <w:tab/>
      </w:r>
      <w:r w:rsidR="00801CF1">
        <w:t>Analysis of variance (</w:t>
      </w:r>
      <w:r>
        <w:t>ANOVA</w:t>
      </w:r>
      <w:r w:rsidR="00801CF1">
        <w:t>)</w:t>
      </w:r>
      <w:r>
        <w:t xml:space="preserve"> was performed using SAS (9.4) and </w:t>
      </w:r>
      <w:r w:rsidR="00F922AB">
        <w:t>comparison of means was</w:t>
      </w:r>
      <w:r>
        <w:t xml:space="preserve"> </w:t>
      </w:r>
      <w:r w:rsidR="00F922AB">
        <w:t xml:space="preserve">also performed </w:t>
      </w:r>
      <w:r>
        <w:t>using the least significant difference.</w:t>
      </w:r>
    </w:p>
    <w:p w:rsidR="00741C9F" w:rsidRDefault="009F3C6A" w:rsidP="00BC71FE">
      <w:pPr>
        <w:pStyle w:val="Heading1"/>
      </w:pPr>
      <w:bookmarkStart w:id="8" w:name="_Toc444266819"/>
      <w:r>
        <w:t xml:space="preserve">3. </w:t>
      </w:r>
      <w:r w:rsidR="003D63DF">
        <w:t>Results and Discussion</w:t>
      </w:r>
      <w:bookmarkStart w:id="9" w:name="_Toc420995910"/>
      <w:bookmarkStart w:id="10" w:name="_Toc422997497"/>
      <w:bookmarkEnd w:id="5"/>
      <w:bookmarkEnd w:id="6"/>
      <w:bookmarkEnd w:id="7"/>
      <w:bookmarkEnd w:id="8"/>
    </w:p>
    <w:p w:rsidR="00BC71FE" w:rsidRPr="00BC71FE" w:rsidRDefault="00BC71FE" w:rsidP="00BC71FE">
      <w:pPr>
        <w:spacing w:line="480" w:lineRule="auto"/>
        <w:ind w:firstLine="720"/>
      </w:pPr>
      <w:r w:rsidRPr="00BC71FE">
        <w:t>An analysis of variance (ANOVA) test and a means comparison (</w:t>
      </w:r>
      <w:proofErr w:type="spellStart"/>
      <w:r w:rsidRPr="00BC71FE">
        <w:t>Tukey</w:t>
      </w:r>
      <w:proofErr w:type="spellEnd"/>
      <w:r w:rsidRPr="00BC71FE">
        <w:t xml:space="preserve"> HSD) was run to determine differences across extraction treatments (control, </w:t>
      </w:r>
      <w:proofErr w:type="spellStart"/>
      <w:r w:rsidRPr="00BC71FE">
        <w:t>sonication</w:t>
      </w:r>
      <w:proofErr w:type="spellEnd"/>
      <w:r w:rsidRPr="00BC71FE">
        <w:t xml:space="preserve">, and reflux), among stave layers (charred layers 1-7 and toasted layers 1-4), between charred and toasted heat treatments, and between 0 and 3 months time. Interactions between heat treatments and extraction treatments (charred and toasted staves to control, </w:t>
      </w:r>
      <w:proofErr w:type="spellStart"/>
      <w:r w:rsidRPr="00BC71FE">
        <w:t>sonication</w:t>
      </w:r>
      <w:proofErr w:type="spellEnd"/>
      <w:r w:rsidRPr="00BC71FE">
        <w:t xml:space="preserve">, and reflux), between heat treatments and time (charred and toasted to time 0 and after 3 months), among extraction treatments and time (control, </w:t>
      </w:r>
      <w:proofErr w:type="spellStart"/>
      <w:r w:rsidRPr="00BC71FE">
        <w:t>sonication</w:t>
      </w:r>
      <w:proofErr w:type="spellEnd"/>
      <w:r w:rsidRPr="00BC71FE">
        <w:t>, and reflux to time 0 and after 3 months), between heat treatments and layers (charred and toasted to layers 1 through 7), and among layers and time (layers 1 through 7 and time 0 and after 3 months).</w:t>
      </w:r>
    </w:p>
    <w:p w:rsidR="00BC71FE" w:rsidRPr="00BC71FE" w:rsidRDefault="00BC71FE" w:rsidP="00BC71FE">
      <w:pPr>
        <w:spacing w:line="480" w:lineRule="auto"/>
        <w:rPr>
          <w:b/>
          <w:sz w:val="28"/>
          <w:szCs w:val="28"/>
        </w:rPr>
      </w:pPr>
      <w:r w:rsidRPr="00BC71FE">
        <w:rPr>
          <w:b/>
          <w:sz w:val="28"/>
          <w:szCs w:val="28"/>
        </w:rPr>
        <w:t>3.1. Color</w:t>
      </w:r>
    </w:p>
    <w:p w:rsidR="00BC71FE" w:rsidRPr="00BC71FE" w:rsidRDefault="00BC71FE" w:rsidP="00BC71FE">
      <w:pPr>
        <w:spacing w:line="480" w:lineRule="auto"/>
      </w:pPr>
      <w:r w:rsidRPr="00BC71FE">
        <w:tab/>
        <w:t xml:space="preserve">Color was determined by absorbance at 420 nanometers. Significant differences were found among layers for heat treated charred staves (Fig. 3), across reflux, </w:t>
      </w:r>
      <w:proofErr w:type="spellStart"/>
      <w:r w:rsidRPr="00BC71FE">
        <w:t>sonication</w:t>
      </w:r>
      <w:proofErr w:type="spellEnd"/>
      <w:r w:rsidRPr="00BC71FE">
        <w:t xml:space="preserve">, and control extraction treatments (Fig. 4), between time 0 and after 3 months (Fig. 5), between heat treated staves among extraction treatments (Fig.6), among extraction treatments over time (Fig.7), between heat treated staves over time (Fig.8), among layers for charred and toasted staves </w:t>
      </w:r>
      <w:r w:rsidRPr="00BC71FE">
        <w:lastRenderedPageBreak/>
        <w:t xml:space="preserve">(Fig.9), and among layers over time (Fig. 10). However, there was no significant difference found between heat treated charred and toasted staves and also among toasted stave layers (Fig. 1 and 2). </w:t>
      </w:r>
    </w:p>
    <w:p w:rsidR="00BC71FE" w:rsidRPr="00BC71FE" w:rsidRDefault="00BC71FE" w:rsidP="00BC71FE">
      <w:pPr>
        <w:spacing w:line="480" w:lineRule="auto"/>
      </w:pPr>
      <w:r w:rsidRPr="00BC71FE">
        <w:rPr>
          <w:noProof/>
        </w:rPr>
        <w:pict>
          <v:shapetype id="_x0000_t202" coordsize="21600,21600" o:spt="202" path="m,l,21600r21600,l21600,xe">
            <v:stroke joinstyle="miter"/>
            <v:path gradientshapeok="t" o:connecttype="rect"/>
          </v:shapetype>
          <v:shape id="_x0000_s6647" type="#_x0000_t202" style="position:absolute;margin-left:314.9pt;margin-top:4.85pt;width:21.2pt;height:18.4pt;z-index:251685888;mso-width-relative:margin;mso-height-relative:margin" filled="f" stroked="f">
            <v:textbox style="mso-next-textbox:#_x0000_s6647">
              <w:txbxContent>
                <w:p w:rsidR="00BC71FE" w:rsidRDefault="00BC71FE" w:rsidP="00BC71FE">
                  <w:r>
                    <w:t>A</w:t>
                  </w:r>
                </w:p>
              </w:txbxContent>
            </v:textbox>
          </v:shape>
        </w:pict>
      </w:r>
      <w:r w:rsidRPr="00BC71FE">
        <w:rPr>
          <w:noProof/>
          <w:lang w:eastAsia="zh-TW"/>
        </w:rPr>
        <w:pict>
          <v:shape id="_x0000_s6646" type="#_x0000_t202" style="position:absolute;margin-left:146.15pt;margin-top:4.85pt;width:21.2pt;height:18.4pt;z-index:251684864;mso-width-relative:margin;mso-height-relative:margin" filled="f" stroked="f">
            <v:textbox style="mso-next-textbox:#_x0000_s6646">
              <w:txbxContent>
                <w:p w:rsidR="00BC71FE" w:rsidRDefault="00BC71FE" w:rsidP="00BC71FE">
                  <w:r>
                    <w:t>A</w:t>
                  </w:r>
                </w:p>
              </w:txbxContent>
            </v:textbox>
          </v:shape>
        </w:pict>
      </w:r>
      <w:r w:rsidRPr="00BC71FE">
        <w:pict>
          <v:group id="_x0000_s6478" editas="canvas" style="width:391.5pt;height:283.7pt;mso-position-horizontal-relative:char;mso-position-vertical-relative:line" coordsize="7830,567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6479" type="#_x0000_t75" style="position:absolute;width:7830;height:5674" o:preferrelative="f">
              <v:fill o:detectmouseclick="t"/>
              <v:path o:extrusionok="t" o:connecttype="none"/>
              <o:lock v:ext="edit" text="t"/>
            </v:shape>
            <v:rect id="_x0000_s6480" style="position:absolute;left:19;top:19;width:19;height:19" stroked="f"/>
            <v:line id="_x0000_s6481" style="position:absolute" from="943,4200" to="1000,4201" strokecolor="#a5a5a5" strokeweight=".95pt">
              <v:stroke joinstyle="miter"/>
            </v:line>
            <v:line id="_x0000_s6482" style="position:absolute" from="943,3197" to="1000,3198" strokecolor="#a5a5a5" strokeweight=".95pt">
              <v:stroke joinstyle="miter"/>
            </v:line>
            <v:line id="_x0000_s6483" style="position:absolute" from="943,2194" to="1000,2195" strokecolor="#a5a5a5" strokeweight=".95pt">
              <v:stroke joinstyle="miter"/>
            </v:line>
            <v:line id="_x0000_s6484" style="position:absolute" from="943,1173" to="1000,1174" strokecolor="#a5a5a5" strokeweight=".95pt">
              <v:stroke joinstyle="miter"/>
            </v:line>
            <v:line id="_x0000_s6485" style="position:absolute" from="943,170" to="1000,171" strokecolor="#a5a5a5" strokeweight=".95pt">
              <v:stroke joinstyle="miter"/>
            </v:line>
            <v:line id="_x0000_s6486" style="position:absolute" from="887,4710" to="1000,4711" strokecolor="#a5a5a5" strokeweight=".95pt">
              <v:stroke joinstyle="miter"/>
            </v:line>
            <v:line id="_x0000_s6487" style="position:absolute" from="887,3708" to="1000,3709" strokecolor="#a5a5a5" strokeweight=".95pt">
              <v:stroke joinstyle="miter"/>
            </v:line>
            <v:line id="_x0000_s6488" style="position:absolute" from="887,2686" to="1000,2687" strokecolor="#a5a5a5" strokeweight=".95pt">
              <v:stroke joinstyle="miter"/>
            </v:line>
            <v:line id="_x0000_s6489" style="position:absolute" from="887,1683" to="1000,1684" strokecolor="#a5a5a5" strokeweight=".95pt">
              <v:stroke joinstyle="miter"/>
            </v:line>
            <v:line id="_x0000_s6490" style="position:absolute" from="887,681" to="1000,682" strokecolor="#a5a5a5" strokeweight=".95pt">
              <v:stroke joinstyle="miter"/>
            </v:line>
            <v:rect id="_x0000_s6491" style="position:absolute;left:547;top:4559;width:311;height:319;mso-wrap-style:none" filled="f" stroked="f">
              <v:textbox style="mso-next-textbox:#_x0000_s6491;mso-fit-shape-to-text:t" inset="0,0,0,0">
                <w:txbxContent>
                  <w:p w:rsidR="00BC71FE" w:rsidRDefault="00BC71FE" w:rsidP="00BC71FE">
                    <w:r>
                      <w:rPr>
                        <w:rFonts w:ascii="Segoe UI" w:hAnsi="Segoe UI" w:cs="Segoe UI"/>
                        <w:color w:val="000000"/>
                      </w:rPr>
                      <w:t>0.5</w:t>
                    </w:r>
                  </w:p>
                </w:txbxContent>
              </v:textbox>
            </v:rect>
            <v:rect id="_x0000_s6492" style="position:absolute;left:736;top:3556;width:130;height:319;mso-wrap-style:none" filled="f" stroked="f">
              <v:textbox style="mso-next-textbox:#_x0000_s6492;mso-fit-shape-to-text:t" inset="0,0,0,0">
                <w:txbxContent>
                  <w:p w:rsidR="00BC71FE" w:rsidRDefault="00BC71FE" w:rsidP="00BC71FE">
                    <w:r>
                      <w:rPr>
                        <w:rFonts w:ascii="Segoe UI" w:hAnsi="Segoe UI" w:cs="Segoe UI"/>
                        <w:color w:val="000000"/>
                      </w:rPr>
                      <w:t>1</w:t>
                    </w:r>
                  </w:p>
                </w:txbxContent>
              </v:textbox>
            </v:rect>
            <v:rect id="_x0000_s6493" style="position:absolute;left:528;top:2535;width:311;height:319;mso-wrap-style:none" filled="f" stroked="f">
              <v:textbox style="mso-next-textbox:#_x0000_s6493;mso-fit-shape-to-text:t" inset="0,0,0,0">
                <w:txbxContent>
                  <w:p w:rsidR="00BC71FE" w:rsidRDefault="00BC71FE" w:rsidP="00BC71FE">
                    <w:r>
                      <w:rPr>
                        <w:rFonts w:ascii="Segoe UI" w:hAnsi="Segoe UI" w:cs="Segoe UI"/>
                        <w:color w:val="000000"/>
                      </w:rPr>
                      <w:t>1.5</w:t>
                    </w:r>
                  </w:p>
                </w:txbxContent>
              </v:textbox>
            </v:rect>
            <v:rect id="_x0000_s6494" style="position:absolute;left:736;top:1532;width:130;height:319;mso-wrap-style:none" filled="f" stroked="f">
              <v:textbox style="mso-next-textbox:#_x0000_s6494;mso-fit-shape-to-text:t" inset="0,0,0,0">
                <w:txbxContent>
                  <w:p w:rsidR="00BC71FE" w:rsidRDefault="00BC71FE" w:rsidP="00BC71FE">
                    <w:r>
                      <w:rPr>
                        <w:rFonts w:ascii="Segoe UI" w:hAnsi="Segoe UI" w:cs="Segoe UI"/>
                        <w:color w:val="000000"/>
                      </w:rPr>
                      <w:t>2</w:t>
                    </w:r>
                  </w:p>
                </w:txbxContent>
              </v:textbox>
            </v:rect>
            <v:rect id="_x0000_s6495" style="position:absolute;left:547;top:529;width:311;height:319;mso-wrap-style:none" filled="f" stroked="f">
              <v:textbox style="mso-next-textbox:#_x0000_s6495;mso-fit-shape-to-text:t" inset="0,0,0,0">
                <w:txbxContent>
                  <w:p w:rsidR="00BC71FE" w:rsidRDefault="00BC71FE" w:rsidP="00BC71FE">
                    <w:r>
                      <w:rPr>
                        <w:rFonts w:ascii="Segoe UI" w:hAnsi="Segoe UI" w:cs="Segoe UI"/>
                        <w:color w:val="000000"/>
                      </w:rPr>
                      <w:t>2.5</w:t>
                    </w:r>
                  </w:p>
                </w:txbxContent>
              </v:textbox>
            </v:rect>
            <v:rect id="_x0000_s6496" style="position:absolute;left:990;top:161;width:6717;height:4540" stroked="f"/>
            <v:line id="_x0000_s6497" style="position:absolute" from="1000,2167" to="7717,2168" strokecolor="#787878" strokeweight=".95pt">
              <v:stroke joinstyle="miter"/>
            </v:line>
            <v:shape id="_x0000_s6498" style="position:absolute;left:6416;top:450;width:104;height:109" coordsize="88,92" path="m88,46hdc88,61,79,76,66,84v-14,8,-31,8,-44,c8,76,,61,,46,,30,8,15,22,7,35,,52,,66,7v13,8,22,23,22,39e" fillcolor="black" strokeweight="0">
              <v:path arrowok="t"/>
            </v:shape>
            <v:shape id="_x0000_s6499" style="position:absolute;left:6416;top:531;width:104;height:109" coordsize="88,92" path="m88,46hdc88,62,79,76,66,84v-14,8,-31,8,-44,c8,76,,62,,46,,30,8,16,22,8,35,,52,,66,8v13,8,22,22,22,38e" fillcolor="black" strokeweight="0">
              <v:path arrowok="t"/>
            </v:shape>
            <v:shape id="_x0000_s6500" style="position:absolute;left:6416;top:591;width:104;height:109" coordsize="88,92" path="m88,46hdc88,62,79,76,66,84v-14,8,-31,8,-44,c8,76,,62,,46,,30,8,16,22,8,35,,52,,66,8v13,8,22,22,22,38e" fillcolor="black" strokeweight="0">
              <v:path arrowok="t"/>
            </v:shape>
            <v:shape id="_x0000_s6501" style="position:absolute;left:6416;top:793;width:104;height:109" coordsize="88,92" path="m88,46hdc88,61,79,76,66,84v-14,8,-31,8,-44,c8,76,,61,,46,,30,8,15,22,8,35,,52,,66,8v13,7,22,22,22,38e" fillcolor="black" strokeweight="0">
              <v:path arrowok="t"/>
            </v:shape>
            <v:shape id="_x0000_s6502" style="position:absolute;left:6416;top:813;width:104;height:109" coordsize="88,92" path="m88,46hdc88,62,79,76,66,84v-14,8,-31,8,-44,c8,76,,62,,46,,30,8,16,22,8,35,,52,,66,8v13,8,22,22,22,38e" fillcolor="black" strokeweight="0">
              <v:path arrowok="t"/>
            </v:shape>
            <v:shape id="_x0000_s6503" style="position:absolute;left:6416;top:833;width:104;height:109" coordsize="88,92" path="m88,46hdc88,62,79,76,66,84v-14,8,-31,8,-44,c8,76,,62,,46,,30,8,16,22,8,35,,52,,66,8v13,8,22,22,22,38e" fillcolor="black" strokeweight="0">
              <v:path arrowok="t"/>
            </v:shape>
            <v:shape id="_x0000_s6504" style="position:absolute;left:6416;top:854;width:104;height:108" coordsize="88,92" path="m88,46hdc88,62,79,76,66,84v-14,8,-31,8,-44,c8,76,,62,,46,,30,8,16,22,8,35,,52,,66,8v13,8,22,22,22,38e" fillcolor="black" strokeweight="0">
              <v:path arrowok="t"/>
            </v:shape>
            <v:shape id="_x0000_s6505" style="position:absolute;left:6416;top:894;width:104;height:108" coordsize="88,92" path="m88,46hdc88,62,79,76,66,84v-14,8,-31,8,-44,c8,76,,62,,46,,30,8,16,22,8,35,,52,,66,8v13,8,22,22,22,38e" fillcolor="black" strokeweight="0">
              <v:path arrowok="t"/>
            </v:shape>
            <v:shape id="_x0000_s6506" style="position:absolute;left:6416;top:934;width:104;height:109" coordsize="88,92" path="m88,46hdc88,62,79,76,66,84v-14,8,-31,8,-44,c8,76,,62,,46,,31,8,16,22,8,35,,52,,66,8v13,8,22,23,22,38e" fillcolor="black" strokeweight="0">
              <v:path arrowok="t"/>
            </v:shape>
            <v:shape id="_x0000_s6507" style="position:absolute;left:6416;top:954;width:104;height:109" coordsize="88,92" path="m88,46hdc88,62,79,77,66,84v-14,8,-31,8,-44,c8,77,,62,,46,,31,8,16,22,8,35,,52,,66,8v13,8,22,23,22,38e" fillcolor="black" strokeweight="0">
              <v:path arrowok="t"/>
            </v:shape>
            <v:shape id="_x0000_s6508" style="position:absolute;left:6416;top:994;width:104;height:109" coordsize="88,92" path="m88,46hdc88,62,79,77,66,85v-14,7,-31,7,-44,c8,77,,62,,46,,31,8,16,22,8,35,,52,,66,8v13,8,22,23,22,38e" fillcolor="black" strokeweight="0">
              <v:path arrowok="t"/>
            </v:shape>
            <v:shape id="_x0000_s6509" style="position:absolute;left:6416;top:1076;width:104;height:109" coordsize="88,92" path="m88,46hdc88,61,79,76,66,84v-14,8,-31,8,-44,c8,76,,61,,46,,30,8,15,22,8,35,,52,,66,8v13,7,22,22,22,38e" fillcolor="black" strokeweight="0">
              <v:path arrowok="t"/>
            </v:shape>
            <v:shape id="_x0000_s6510" style="position:absolute;left:6416;top:1096;width:104;height:109" coordsize="88,92" path="m88,46hdc88,61,79,76,66,84v-14,8,-31,8,-44,c8,76,,61,,46,,30,8,15,22,8,35,,52,,66,8v13,7,22,22,22,38e" fillcolor="black" strokeweight="0">
              <v:path arrowok="t"/>
            </v:shape>
            <v:shape id="_x0000_s6511" style="position:absolute;left:6416;top:1136;width:104;height:109" coordsize="88,92" path="m88,46hdc88,62,79,76,66,84v-14,8,-31,8,-44,c8,76,,62,,46,,30,8,16,22,8,35,,52,,66,8v13,8,22,22,22,38e" fillcolor="black" strokeweight="0">
              <v:path arrowok="t"/>
            </v:shape>
            <v:shape id="_x0000_s6512" style="position:absolute;left:6416;top:1156;width:104;height:109" coordsize="88,92" path="m88,46hdc88,62,79,76,66,84v-14,8,-31,8,-44,c8,76,,62,,46,,30,8,16,22,8,35,,52,,66,8v13,8,22,22,22,38e" fillcolor="black" strokeweight="0">
              <v:path arrowok="t"/>
            </v:shape>
            <v:shape id="_x0000_s6513" style="position:absolute;left:6416;top:1277;width:104;height:109" coordsize="88,92" path="m88,46hdc88,62,79,77,66,84v-14,8,-31,8,-44,c8,77,,62,,46,,31,8,16,22,8,35,,52,,66,8v13,8,22,23,22,38e" fillcolor="black" strokeweight="0">
              <v:path arrowok="t"/>
            </v:shape>
            <v:shape id="_x0000_s6514" style="position:absolute;left:6416;top:1479;width:104;height:109" coordsize="88,92" path="m88,46hdc88,62,79,76,66,84v-14,8,-31,8,-44,c8,76,,62,,46,,30,8,16,22,8,35,,52,,66,8v13,8,22,22,22,38e" fillcolor="black" strokeweight="0">
              <v:path arrowok="t"/>
            </v:shape>
            <v:shape id="_x0000_s6515" style="position:absolute;left:6416;top:1519;width:104;height:109" coordsize="88,92" path="m88,46hdc88,62,79,76,66,84v-14,8,-31,8,-44,c8,76,,62,,46,,30,8,16,22,8,35,,52,,66,8v13,8,22,22,22,38e" fillcolor="black" strokeweight="0">
              <v:path arrowok="t"/>
            </v:shape>
            <v:shape id="_x0000_s6516" style="position:absolute;left:6416;top:1559;width:104;height:109" coordsize="88,92" path="m88,46hdc88,62,79,77,66,84v-14,8,-31,8,-44,c8,77,,62,,46,,31,8,16,22,8,35,,52,,66,8v13,8,22,23,22,38e" fillcolor="black" strokeweight="0">
              <v:path arrowok="t"/>
            </v:shape>
            <v:shape id="_x0000_s6517" style="position:absolute;left:6416;top:1641;width:104;height:108" coordsize="88,91" path="m88,46hdc88,61,79,76,66,84v-14,7,-31,7,-44,c8,76,,61,,46,,30,8,15,22,7,35,,52,,66,7v13,8,22,23,22,39e" fillcolor="black" strokeweight="0">
              <v:path arrowok="t"/>
            </v:shape>
            <v:shape id="_x0000_s6518" style="position:absolute;left:6416;top:1701;width:104;height:109" coordsize="88,92" path="m88,46hdc88,61,79,76,66,84v-14,8,-31,8,-44,c8,76,,61,,46,,30,8,15,22,8,35,,52,,66,8v13,7,22,22,22,38e" fillcolor="black" strokeweight="0">
              <v:path arrowok="t"/>
            </v:shape>
            <v:shape id="_x0000_s6519" style="position:absolute;left:6416;top:1822;width:104;height:109" coordsize="88,92" path="m88,46hdc88,62,79,76,66,84v-14,8,-31,8,-44,c8,76,,62,,46,,30,8,16,22,8,35,,52,,66,8v13,8,22,22,22,38e" fillcolor="black" strokeweight="0">
              <v:path arrowok="t"/>
            </v:shape>
            <v:shape id="_x0000_s6520" style="position:absolute;left:6416;top:2084;width:104;height:109" coordsize="88,92" path="m88,46hdc88,62,79,76,66,84v-14,8,-31,8,-44,c8,76,,62,,46,,30,8,16,22,8,35,,52,,66,8v13,8,22,22,22,38e" fillcolor="black" strokeweight="0">
              <v:path arrowok="t"/>
            </v:shape>
            <v:shape id="_x0000_s6521" style="position:absolute;left:6416;top:2125;width:104;height:108" coordsize="88,92" path="m88,46hdc88,62,79,76,66,84v-14,8,-31,8,-44,c8,76,,62,,46,,30,8,16,22,8,35,,52,,66,8v13,8,22,22,22,38e" fillcolor="black" strokeweight="0">
              <v:path arrowok="t"/>
            </v:shape>
            <v:shape id="_x0000_s6522" style="position:absolute;left:6416;top:2347;width:104;height:109" coordsize="88,92" path="m88,46hdc88,62,79,76,66,84v-14,8,-31,8,-44,c8,76,,62,,46,,30,8,16,22,8,35,,52,,66,8v13,8,22,22,22,38e" fillcolor="black" strokeweight="0">
              <v:path arrowok="t"/>
            </v:shape>
            <v:shape id="_x0000_s6523" style="position:absolute;left:6416;top:2467;width:104;height:109" coordsize="88,92" path="m88,46hdc88,62,79,77,66,84v-14,8,-31,8,-44,c8,77,,62,,46,,31,8,16,22,8,35,,52,,66,8v13,8,22,23,22,38e" fillcolor="black" strokeweight="0">
              <v:path arrowok="t"/>
            </v:shape>
            <v:shape id="_x0000_s6524" style="position:absolute;left:6416;top:2629;width:104;height:109" coordsize="88,92" path="m88,46hdc88,62,79,76,66,84v-14,8,-31,8,-44,c8,76,,62,,46,,30,8,16,22,8,35,,52,,66,8v13,8,22,22,22,38e" fillcolor="black" strokeweight="0">
              <v:path arrowok="t"/>
            </v:shape>
            <v:shape id="_x0000_s6525" style="position:absolute;left:6416;top:2649;width:104;height:109" coordsize="88,92" path="m88,46hdc88,62,79,76,66,84v-14,8,-31,8,-44,c8,76,,62,,46,,30,8,16,22,8,35,,52,,66,8v13,8,22,22,22,38e" fillcolor="black" strokeweight="0">
              <v:path arrowok="t"/>
            </v:shape>
            <v:shape id="_x0000_s6526" style="position:absolute;left:6416;top:2912;width:104;height:109" coordsize="88,92" path="m88,46hdc88,61,79,76,66,84v-14,8,-31,8,-44,c8,76,,61,,46,,30,8,15,22,8,35,,52,,66,8v13,7,22,22,22,38e" fillcolor="black" strokeweight="0">
              <v:path arrowok="t"/>
            </v:shape>
            <v:shape id="_x0000_s6527" style="position:absolute;left:6416;top:2972;width:104;height:109" coordsize="88,92" path="m88,46hdc88,62,79,76,66,84v-14,8,-31,8,-44,c8,76,,62,,46,,30,8,16,22,8,35,,52,,66,8v13,8,22,22,22,38e" fillcolor="black" strokeweight="0">
              <v:path arrowok="t"/>
            </v:shape>
            <v:shape id="_x0000_s6528" style="position:absolute;left:6416;top:3215;width:104;height:108" coordsize="88,92" path="m88,46hdc88,61,79,76,66,84v-14,8,-31,8,-44,c8,76,,61,,46,,30,8,15,22,8,35,,52,,66,8v13,7,22,22,22,38e" fillcolor="black" strokeweight="0">
              <v:path arrowok="t"/>
            </v:shape>
            <v:shape id="_x0000_s6529" style="position:absolute;left:6416;top:3235;width:104;height:109" coordsize="88,92" path="m88,46hdc88,62,79,76,66,84v-14,8,-31,8,-44,c8,76,,62,,46,,30,8,16,22,8,35,,52,,66,8v13,8,22,22,22,38e" fillcolor="black" strokeweight="0">
              <v:path arrowok="t"/>
            </v:shape>
            <v:shape id="_x0000_s6530" style="position:absolute;left:6416;top:3416;width:104;height:108" coordsize="88,92" path="m88,46hdc88,62,79,77,66,85v-14,7,-31,7,-44,c8,77,,62,,46,,31,8,16,22,8,35,,52,,66,8v13,8,22,23,22,38e" fillcolor="black" strokeweight="0">
              <v:path arrowok="t"/>
            </v:shape>
            <v:shape id="_x0000_s6531" style="position:absolute;left:6416;top:3437;width:104;height:108" coordsize="88,91" path="m88,45hdc88,61,79,76,66,84v-14,7,-31,7,-44,c8,76,,61,,45,,30,8,15,22,7,35,,52,,66,7v13,8,22,23,22,38e" fillcolor="black" strokeweight="0">
              <v:path arrowok="t"/>
            </v:shape>
            <v:shape id="_x0000_s6532" style="position:absolute;left:6416;top:3457;width:104;height:108" coordsize="88,91" path="m88,46hdc88,61,79,76,66,84v-14,7,-31,7,-44,c8,76,,61,,46,,30,8,15,22,7,35,,52,,66,7v13,8,22,23,22,39e" fillcolor="black" strokeweight="0">
              <v:path arrowok="t"/>
            </v:shape>
            <v:shape id="_x0000_s6533" style="position:absolute;left:6416;top:3477;width:104;height:109" coordsize="88,92" path="m88,46hdc88,61,79,76,66,84v-14,8,-31,8,-44,c8,76,,61,,46,,30,8,15,22,7,35,,52,,66,7v13,8,22,23,22,39e" fillcolor="black" strokeweight="0">
              <v:path arrowok="t"/>
            </v:shape>
            <v:shape id="_x0000_s6534" style="position:absolute;left:6416;top:3558;width:104;height:108" coordsize="88,92" path="m88,46hdc88,62,79,76,66,84v-14,8,-31,8,-44,c8,76,,62,,46,,30,8,16,22,8,35,,52,,66,8v13,8,22,22,22,38e" fillcolor="black" strokeweight="0">
              <v:path arrowok="t"/>
            </v:shape>
            <v:shape id="_x0000_s6535" style="position:absolute;left:6416;top:3740;width:104;height:107" coordsize="88,91" path="m88,45hdc88,61,79,76,66,84v-14,7,-31,7,-44,c8,76,,61,,45,,30,8,15,22,7,35,,52,,66,7v13,8,22,23,22,38e" fillcolor="black" strokeweight="0">
              <v:path arrowok="t"/>
            </v:shape>
            <v:shape id="_x0000_s6536" style="position:absolute;left:6416;top:3840;width:104;height:109" coordsize="88,92" path="m88,46hdc88,62,79,76,66,84v-14,8,-31,8,-44,c8,76,,62,,46,,30,8,16,22,8,35,,52,,66,8v13,8,22,22,22,38e" fillcolor="black" strokeweight="0">
              <v:path arrowok="t"/>
            </v:shape>
            <v:shape id="_x0000_s6537" style="position:absolute;left:6416;top:3880;width:104;height:109" coordsize="88,92" path="m88,46hdc88,62,79,76,66,84v-14,8,-31,8,-44,c8,76,,62,,46,,30,8,16,22,8,35,,52,,66,8v13,8,22,22,22,38e" fillcolor="black" strokeweight="0">
              <v:path arrowok="t"/>
            </v:shape>
            <v:shape id="_x0000_s6538" style="position:absolute;left:6416;top:3921;width:104;height:108" coordsize="88,92" path="m88,46hdc88,62,79,76,66,84v-14,8,-31,8,-44,c8,76,,62,,46,,30,8,16,22,8,35,,52,,66,8v13,8,22,22,22,38e" fillcolor="black" strokeweight="0">
              <v:path arrowok="t"/>
            </v:shape>
            <v:shape id="_x0000_s6539" style="position:absolute;left:6416;top:3981;width:104;height:109" coordsize="88,92" path="m88,46hdc88,62,79,77,66,84v-14,8,-31,8,-44,c8,77,,62,,46,,31,8,16,22,8,35,,52,,66,8v13,8,22,23,22,38e" fillcolor="black" strokeweight="0">
              <v:path arrowok="t"/>
            </v:shape>
            <v:shape id="_x0000_s6540" style="position:absolute;left:6416;top:4203;width:104;height:109" coordsize="88,92" path="m88,46hdc88,62,79,76,66,84v-14,8,-31,8,-44,c8,76,,62,,46,,30,8,16,22,8,35,,52,,66,8v13,8,22,22,22,38e" fillcolor="black" strokeweight="0">
              <v:path arrowok="t"/>
            </v:shape>
            <v:shape id="_x0000_s6541" style="position:absolute;left:6416;top:4243;width:104;height:109" coordsize="88,92" path="m88,46hdc88,62,79,76,66,84v-14,8,-31,8,-44,c8,76,,62,,46,,30,8,16,22,8,35,,52,,66,8v13,8,22,22,22,38e" fillcolor="black" strokeweight="0">
              <v:path arrowok="t"/>
            </v:shape>
            <v:shape id="_x0000_s6542" style="position:absolute;left:3058;top:430;width:103;height:108" coordsize="88,91" path="m88,46hdc88,61,79,76,66,84v-14,7,-31,7,-44,c8,76,,61,,46,,30,8,15,22,7,35,,52,,66,7v13,8,22,23,22,39e" fillcolor="black" strokeweight="0">
              <v:path arrowok="t"/>
            </v:shape>
            <v:shape id="_x0000_s6543" style="position:absolute;left:3058;top:450;width:103;height:109" coordsize="88,92" path="m88,46hdc88,61,79,76,66,84v-14,8,-31,8,-44,c8,76,,61,,46,,30,8,15,22,7,35,,52,,66,7v13,8,22,23,22,39e" fillcolor="black" strokeweight="0">
              <v:path arrowok="t"/>
            </v:shape>
            <v:shape id="_x0000_s6544" style="position:absolute;left:3058;top:571;width:103;height:109" coordsize="88,92" path="m88,46hdc88,62,79,76,66,84v-14,8,-31,8,-44,c8,76,,62,,46,,30,8,16,22,8,35,,52,,66,8v13,8,22,22,22,38e" fillcolor="black" strokeweight="0">
              <v:path arrowok="t"/>
            </v:shape>
            <v:shape id="_x0000_s6545" style="position:absolute;left:3058;top:591;width:103;height:109" coordsize="88,92" path="m88,46hdc88,62,79,76,66,84v-14,8,-31,8,-44,c8,76,,62,,46,,30,8,16,22,8,35,,52,,66,8v13,8,22,22,22,38e" fillcolor="black" strokeweight="0">
              <v:path arrowok="t"/>
            </v:shape>
            <v:shape id="_x0000_s6546" style="position:absolute;left:3058;top:631;width:103;height:109" coordsize="88,92" path="m88,46hdc88,62,79,76,66,84v-14,8,-31,8,-44,c8,76,,62,,46,,31,8,16,22,8,35,,52,,66,8v13,8,22,23,22,38e" fillcolor="black" strokeweight="0">
              <v:path arrowok="t"/>
            </v:shape>
            <v:shape id="_x0000_s6547" style="position:absolute;left:3058;top:773;width:103;height:109" coordsize="88,92" path="m88,46hdc88,61,79,76,66,84v-14,8,-31,8,-44,c8,76,,61,,46,,30,8,15,22,8,35,,52,,66,8v13,7,22,22,22,38e" fillcolor="black" strokeweight="0">
              <v:path arrowok="t"/>
            </v:shape>
            <v:shape id="_x0000_s6548" style="position:absolute;left:3058;top:793;width:103;height:109" coordsize="88,92" path="m88,46hdc88,61,79,76,66,84v-14,8,-31,8,-44,c8,76,,61,,46,,30,8,15,22,8,35,,52,,66,8v13,7,22,22,22,38e" fillcolor="black" strokeweight="0">
              <v:path arrowok="t"/>
            </v:shape>
            <v:shape id="_x0000_s6549" style="position:absolute;left:3058;top:813;width:103;height:109" coordsize="88,92" path="m88,46hdc88,62,79,76,66,84v-14,8,-31,8,-44,c8,76,,62,,46,,30,8,16,22,8,35,,52,,66,8v13,8,22,22,22,38e" fillcolor="black" strokeweight="0">
              <v:path arrowok="t"/>
            </v:shape>
            <v:shape id="_x0000_s6550" style="position:absolute;left:3058;top:833;width:103;height:109" coordsize="88,92" path="m88,46hdc88,62,79,76,66,84v-14,8,-31,8,-44,c8,76,,62,,46,,30,8,16,22,8,35,,52,,66,8v13,8,22,22,22,38e" fillcolor="black" strokeweight="0">
              <v:path arrowok="t"/>
            </v:shape>
            <v:shape id="_x0000_s6551" style="position:absolute;left:3058;top:874;width:103;height:108" coordsize="88,92" path="m88,46hdc88,62,79,76,66,84v-14,8,-31,8,-44,c8,76,,62,,46,,30,8,16,22,8,35,,52,,66,8v13,8,22,22,22,38e" fillcolor="black" strokeweight="0">
              <v:path arrowok="t"/>
            </v:shape>
            <v:shape id="_x0000_s6552" style="position:absolute;left:3058;top:894;width:103;height:108" coordsize="88,92" path="m88,46hdc88,62,79,76,66,84v-14,8,-31,8,-44,c8,76,,62,,46,,30,8,16,22,8,35,,52,,66,8v13,8,22,22,22,38e" fillcolor="black" strokeweight="0">
              <v:path arrowok="t"/>
            </v:shape>
            <v:shape id="_x0000_s6553" style="position:absolute;left:3058;top:954;width:103;height:109" coordsize="88,92" path="m88,46hdc88,62,79,77,66,84v-14,8,-31,8,-44,c8,77,,62,,46,,31,8,16,22,8,35,,52,,66,8v13,8,22,23,22,38e" fillcolor="black" strokeweight="0">
              <v:path arrowok="t"/>
            </v:shape>
            <v:shape id="_x0000_s6554" style="position:absolute;left:3058;top:974;width:103;height:109" coordsize="88,92" path="m88,46hdc88,62,79,77,66,84v-14,8,-31,8,-44,c8,77,,62,,46,,31,8,16,22,8,35,,52,,66,8v13,8,22,23,22,38e" fillcolor="black" strokeweight="0">
              <v:path arrowok="t"/>
            </v:shape>
            <v:shape id="_x0000_s6555" style="position:absolute;left:3058;top:994;width:103;height:109" coordsize="88,92" path="m88,46hdc88,62,79,77,66,85v-14,7,-31,7,-44,c8,77,,62,,46,,31,8,16,22,8,35,,52,,66,8v13,8,22,23,22,38e" fillcolor="black" strokeweight="0">
              <v:path arrowok="t"/>
            </v:shape>
            <v:shape id="_x0000_s6556" style="position:absolute;left:3058;top:1015;width:103;height:108" coordsize="88,91" path="m88,45hdc88,61,79,76,66,84v-14,7,-31,7,-44,c8,76,,61,,45,,30,8,15,22,7,35,,52,,66,7v13,8,22,23,22,38e" fillcolor="black" strokeweight="0">
              <v:path arrowok="t"/>
            </v:shape>
            <v:shape id="_x0000_s6557" style="position:absolute;left:3058;top:1036;width:103;height:107" coordsize="88,91" path="m88,46hdc88,61,79,76,66,84v-14,7,-31,7,-44,c8,76,,61,,46,,30,8,15,22,7,35,,52,,66,7v13,8,22,23,22,39e" fillcolor="black" strokeweight="0">
              <v:path arrowok="t"/>
            </v:shape>
            <v:shape id="_x0000_s6558" style="position:absolute;left:3058;top:1076;width:103;height:109" coordsize="88,92" path="m88,46hdc88,61,79,76,66,84v-14,8,-31,8,-44,c8,76,,61,,46,,30,8,15,22,8,35,,52,,66,8v13,7,22,22,22,38e" fillcolor="black" strokeweight="0">
              <v:path arrowok="t"/>
            </v:shape>
            <v:shape id="_x0000_s6559" style="position:absolute;left:3058;top:1136;width:103;height:109" coordsize="88,92" path="m88,46hdc88,62,79,76,66,84v-14,8,-31,8,-44,c8,76,,62,,46,,30,8,16,22,8,35,,52,,66,8v13,8,22,22,22,38e" fillcolor="black" strokeweight="0">
              <v:path arrowok="t"/>
            </v:shape>
            <v:shape id="_x0000_s6560" style="position:absolute;left:3058;top:1196;width:103;height:109" coordsize="88,92" path="m88,46hdc88,62,79,76,66,84v-14,8,-31,8,-44,c8,76,,62,,46,,30,8,16,22,8,35,,52,,66,8v13,8,22,22,22,38e" fillcolor="black" strokeweight="0">
              <v:path arrowok="t"/>
            </v:shape>
            <v:shape id="_x0000_s6561" style="position:absolute;left:3058;top:1257;width:103;height:108" coordsize="88,92" path="m88,46hdc88,62,79,77,66,84v-14,8,-31,8,-44,c8,77,,62,,46,,31,8,16,22,8,35,,52,,66,8v13,8,22,23,22,38e" fillcolor="black" strokeweight="0">
              <v:path arrowok="t"/>
            </v:shape>
            <v:shape id="_x0000_s6562" style="position:absolute;left:3058;top:1338;width:103;height:108" coordsize="88,91" path="m88,46hdc88,61,79,76,66,84v-14,7,-31,7,-44,c8,76,,61,,46,,30,8,15,22,7,35,,52,,66,7v13,8,22,23,22,39e" fillcolor="black" strokeweight="0">
              <v:path arrowok="t"/>
            </v:shape>
            <v:shape id="_x0000_s6563" style="position:absolute;left:3058;top:1358;width:103;height:109" coordsize="88,92" path="m88,46hdc88,61,79,76,66,84v-14,8,-31,8,-44,c8,76,,61,,46,,30,8,15,22,7,35,,52,,66,7v13,8,22,23,22,39e" fillcolor="black" strokeweight="0">
              <v:path arrowok="t"/>
            </v:shape>
            <v:shape id="_x0000_s6564" style="position:absolute;left:3058;top:1439;width:103;height:109" coordsize="88,92" path="m88,46hdc88,62,79,76,66,84v-14,8,-31,8,-44,c8,76,,62,,46,,30,8,16,22,8,35,,52,,66,8v13,8,22,22,22,38e" fillcolor="black" strokeweight="0">
              <v:path arrowok="t"/>
            </v:shape>
            <v:shape id="_x0000_s6565" style="position:absolute;left:3058;top:1479;width:103;height:109" coordsize="88,92" path="m88,46hdc88,62,79,76,66,84v-14,8,-31,8,-44,c8,76,,62,,46,,30,8,16,22,8,35,,52,,66,8v13,8,22,22,22,38e" fillcolor="black" strokeweight="0">
              <v:path arrowok="t"/>
            </v:shape>
            <v:shape id="_x0000_s6566" style="position:absolute;left:3058;top:1499;width:103;height:109" coordsize="88,92" path="m88,46hdc88,62,79,76,66,84v-14,8,-31,8,-44,c8,76,,62,,46,,30,8,16,22,8,35,,52,,66,8v13,8,22,22,22,38e" fillcolor="black" strokeweight="0">
              <v:path arrowok="t"/>
            </v:shape>
            <v:shape id="_x0000_s6567" style="position:absolute;left:3058;top:1721;width:103;height:109" coordsize="88,92" path="m88,46hdc88,62,79,76,66,84v-14,8,-31,8,-44,c8,76,,62,,46,,30,8,16,22,8,35,,52,,66,8v13,8,22,22,22,38e" fillcolor="black" strokeweight="0">
              <v:path arrowok="t"/>
            </v:shape>
            <v:shape id="_x0000_s6568" style="position:absolute;left:3058;top:1782;width:103;height:108" coordsize="88,92" path="m88,46hdc88,62,79,76,66,84v-14,8,-31,8,-44,c8,76,,62,,46,,30,8,16,22,8,35,,52,,66,8v13,8,22,22,22,38e" fillcolor="black" strokeweight="0">
              <v:path arrowok="t"/>
            </v:shape>
            <v:shape id="_x0000_s6569" style="position:absolute;left:3058;top:1822;width:103;height:109" coordsize="88,92" path="m88,46hdc88,62,79,76,66,84v-14,8,-31,8,-44,c8,76,,62,,46,,30,8,16,22,8,35,,52,,66,8v13,8,22,22,22,38e" fillcolor="black" strokeweight="0">
              <v:path arrowok="t"/>
            </v:shape>
            <v:shape id="_x0000_s6570" style="position:absolute;left:3058;top:1882;width:103;height:109" coordsize="88,92" path="m88,46hdc88,62,79,77,66,84v-14,8,-31,8,-44,c8,77,,62,,46,,31,8,16,22,8,35,,52,,66,8v13,8,22,23,22,38e" fillcolor="black" strokeweight="0">
              <v:path arrowok="t"/>
            </v:shape>
            <v:shape id="_x0000_s6571" style="position:absolute;left:3058;top:1902;width:103;height:109" coordsize="88,92" path="m88,46hdc88,62,79,77,66,85v-14,7,-31,7,-44,c8,77,,62,,46,,31,8,16,22,8,35,,52,,66,8v13,8,22,23,22,38e" fillcolor="black" strokeweight="0">
              <v:path arrowok="t"/>
            </v:shape>
            <v:shape id="_x0000_s6572" style="position:absolute;left:3058;top:1984;width:103;height:109" coordsize="88,92" path="m88,46hdc88,61,79,76,66,84v-14,8,-31,8,-44,c8,76,,61,,46,,30,8,15,22,8,35,,52,,66,8v13,7,22,22,22,38e" fillcolor="black" strokeweight="0">
              <v:path arrowok="t"/>
            </v:shape>
            <v:shape id="_x0000_s6573" style="position:absolute;left:3058;top:2024;width:103;height:109" coordsize="88,92" path="m88,46hdc88,62,79,76,66,84v-14,8,-31,8,-44,c8,76,,62,,46,,30,8,16,22,8,35,,52,,66,8v13,8,22,22,22,38e" fillcolor="black" strokeweight="0">
              <v:path arrowok="t"/>
            </v:shape>
            <v:shape id="_x0000_s6574" style="position:absolute;left:3058;top:2145;width:103;height:108" coordsize="88,92" path="m88,46hdc88,62,79,76,66,84v-14,8,-31,8,-44,c8,76,,62,,46,,31,8,16,22,8,35,,52,,66,8v13,8,22,23,22,38e" fillcolor="black" strokeweight="0">
              <v:path arrowok="t"/>
            </v:shape>
            <v:shape id="_x0000_s6575" style="position:absolute;left:3058;top:2226;width:103;height:108" coordsize="88,91" path="m88,45hdc88,61,79,76,66,84v-14,7,-31,7,-44,c8,76,,61,,45,,30,8,15,22,7,35,,52,,66,7v13,8,22,23,22,38e" fillcolor="black" strokeweight="0">
              <v:path arrowok="t"/>
            </v:shape>
            <v:shape id="_x0000_s6576" style="position:absolute;left:3058;top:2246;width:103;height:108" coordsize="88,91" path="m88,46hdc88,61,79,76,66,84v-14,7,-31,7,-44,c8,76,,61,,46,,30,8,15,22,7,35,,52,,66,7v13,8,22,23,22,39e" fillcolor="black" strokeweight="0">
              <v:path arrowok="t"/>
            </v:shape>
            <v:shape id="_x0000_s6577" style="position:absolute;left:3058;top:2266;width:103;height:109" coordsize="88,92" path="m88,46hdc88,61,79,76,66,84v-14,8,-31,8,-44,c8,76,,61,,46,,30,8,15,22,7,35,,52,,66,7v13,8,22,23,22,39e" fillcolor="black" strokeweight="0">
              <v:path arrowok="t"/>
            </v:shape>
            <v:shape id="_x0000_s6578" style="position:absolute;left:3058;top:2287;width:103;height:108" coordsize="88,92" path="m88,46hdc88,61,79,76,66,84v-14,8,-31,8,-44,c8,76,,61,,46,,30,8,15,22,8,35,,52,,66,8v13,7,22,22,22,38e" fillcolor="black" strokeweight="0">
              <v:path arrowok="t"/>
            </v:shape>
            <v:shape id="_x0000_s6579" style="position:absolute;left:3058;top:2307;width:103;height:108" coordsize="88,92" path="m88,46hdc88,61,79,76,66,84v-14,8,-31,8,-44,c8,76,,61,,46,,30,8,15,22,8,35,,52,,66,8v13,7,22,22,22,38e" fillcolor="black" strokeweight="0">
              <v:path arrowok="t"/>
            </v:shape>
            <v:shape id="_x0000_s6580" style="position:absolute;left:3058;top:2387;width:103;height:109" coordsize="88,92" path="m88,46hdc88,62,79,76,66,84v-14,8,-31,8,-44,c8,76,,62,,46,,30,8,16,22,8,35,,52,,66,8v13,8,22,22,22,38e" fillcolor="black" strokeweight="0">
              <v:path arrowok="t"/>
            </v:shape>
            <v:shape id="_x0000_s6581" style="position:absolute;left:3058;top:2467;width:103;height:109" coordsize="88,92" path="m88,46hdc88,62,79,77,66,84v-14,8,-31,8,-44,c8,77,,62,,46,,31,8,16,22,8,35,,52,,66,8v13,8,22,23,22,38e" fillcolor="black" strokeweight="0">
              <v:path arrowok="t"/>
            </v:shape>
            <v:shape id="_x0000_s6582" style="position:absolute;left:3058;top:2569;width:103;height:109" coordsize="88,92" path="m88,46hdc88,61,79,76,66,84v-14,8,-31,8,-44,c8,76,,61,,46,,30,8,15,22,7,35,,52,,66,7v13,8,22,23,22,39e" fillcolor="black" strokeweight="0">
              <v:path arrowok="t"/>
            </v:shape>
            <v:shape id="_x0000_s6583" style="position:absolute;left:3058;top:2750;width:103;height:109" coordsize="88,92" path="m88,46hdc88,62,79,76,66,84v-14,8,-31,8,-44,c8,76,,62,,46,,31,8,16,22,8,35,,52,,66,8v13,8,22,23,22,38e" fillcolor="black" strokeweight="0">
              <v:path arrowok="t"/>
            </v:shape>
            <v:shape id="_x0000_s6584" style="position:absolute;left:3058;top:2810;width:103;height:109" coordsize="88,92" path="m88,46hdc88,62,79,77,66,85v-14,7,-31,7,-44,c8,77,,62,,46,,31,8,16,22,8,35,,52,,66,8v13,8,22,23,22,38e" fillcolor="black" strokeweight="0">
              <v:path arrowok="t"/>
            </v:shape>
            <v:shape id="_x0000_s6585" style="position:absolute;left:3058;top:2872;width:103;height:109" coordsize="88,92" path="m88,46hdc88,61,79,76,66,84v-14,8,-31,8,-44,c8,76,,61,,46,,30,8,15,22,7,35,,52,,66,7v13,8,22,23,22,39e" fillcolor="black" strokeweight="0">
              <v:path arrowok="t"/>
            </v:shape>
            <v:shape id="_x0000_s6586" style="position:absolute;left:3058;top:3093;width:103;height:109" coordsize="88,92" path="m88,46hdc88,62,79,77,66,84v-14,8,-31,8,-44,c8,77,,62,,46,,31,8,16,22,8,35,,52,,66,8v13,8,22,23,22,38e" fillcolor="black" strokeweight="0">
              <v:path arrowok="t"/>
            </v:shape>
            <v:shape id="_x0000_s6587" style="position:absolute;left:3058;top:3113;width:103;height:109" coordsize="88,92" path="m88,46hdc88,62,79,77,66,85v-14,7,-31,7,-44,c8,77,,62,,46,,31,8,16,22,8,35,,52,,66,8v13,8,22,23,22,38e" fillcolor="black" strokeweight="0">
              <v:path arrowok="t"/>
            </v:shape>
            <v:shape id="_x0000_s6588" style="position:absolute;left:3058;top:3174;width:103;height:109" coordsize="88,92" path="m88,46hdc88,61,79,76,66,84v-14,8,-31,8,-44,c8,76,,61,,46,,30,8,15,22,7,35,,52,,66,7v13,8,22,23,22,39e" fillcolor="black" strokeweight="0">
              <v:path arrowok="t"/>
            </v:shape>
            <v:shape id="_x0000_s6589" style="position:absolute;left:3058;top:3255;width:103;height:109" coordsize="88,92" path="m88,46hdc88,62,79,76,66,84v-14,8,-31,8,-44,c8,76,,62,,46,,30,8,16,22,8,35,,52,,66,8v13,8,22,22,22,38e" fillcolor="black" strokeweight="0">
              <v:path arrowok="t"/>
            </v:shape>
            <v:shape id="_x0000_s6590" style="position:absolute;left:3058;top:3355;width:103;height:109" coordsize="88,92" path="m88,46hdc88,62,79,76,66,84v-14,8,-31,8,-44,c8,76,,62,,46,,31,8,16,22,8,35,,52,,66,8v13,8,22,23,22,38e" fillcolor="black" strokeweight="0">
              <v:path arrowok="t"/>
            </v:shape>
            <v:shape id="_x0000_s6591" style="position:absolute;left:3058;top:3517;width:103;height:109" coordsize="88,92" path="m88,46hdc88,61,79,76,66,84v-14,8,-31,8,-44,c8,76,,61,,46,,30,8,15,22,8,35,,52,,66,8v13,7,22,22,22,38e" fillcolor="black" strokeweight="0">
              <v:path arrowok="t"/>
            </v:shape>
            <v:shape id="_x0000_s6592" style="position:absolute;left:3058;top:3598;width:103;height:109" coordsize="88,92" path="m88,46hdc88,62,79,76,66,84v-14,8,-31,8,-44,c8,76,,62,,46,,30,8,16,22,8,35,,52,,66,8v13,8,22,22,22,38e" fillcolor="black" strokeweight="0">
              <v:path arrowok="t"/>
            </v:shape>
            <v:shape id="_x0000_s6593" style="position:absolute;left:3058;top:3638;width:103;height:109" coordsize="88,92" path="m88,46hdc88,62,79,76,66,84v-14,8,-31,8,-44,c8,76,,62,,46,,30,8,16,22,8,35,,52,,66,8v13,8,22,22,22,38e" fillcolor="black" strokeweight="0">
              <v:path arrowok="t"/>
            </v:shape>
            <v:shape id="_x0000_s6594" style="position:absolute;left:3058;top:3800;width:103;height:109" coordsize="88,92" path="m88,46hdc88,61,79,76,66,84v-14,8,-31,8,-44,c8,76,,61,,46,,30,8,15,22,8,35,,52,,66,8v13,7,22,22,22,38e" fillcolor="black" strokeweight="0">
              <v:path arrowok="t"/>
            </v:shape>
            <v:shape id="_x0000_s6595" style="position:absolute;left:3058;top:3860;width:103;height:109" coordsize="88,92" path="m88,46hdc88,62,79,76,66,84v-14,8,-31,8,-44,c8,76,,62,,46,,30,8,16,22,8,35,,52,,66,8v13,8,22,22,22,38e" fillcolor="black" strokeweight="0">
              <v:path arrowok="t"/>
            </v:shape>
            <v:shape id="_x0000_s6596" style="position:absolute;left:3058;top:3880;width:103;height:109" coordsize="88,92" path="m88,46hdc88,62,79,76,66,84v-14,8,-31,8,-44,c8,76,,62,,46,,30,8,16,22,8,35,,52,,66,8v13,8,22,22,22,38e" fillcolor="black" strokeweight="0">
              <v:path arrowok="t"/>
            </v:shape>
            <v:shape id="_x0000_s6597" style="position:absolute;left:3058;top:3921;width:103;height:108" coordsize="88,92" path="m88,46hdc88,62,79,76,66,84v-14,8,-31,8,-44,c8,76,,62,,46,,30,8,16,22,8,35,,52,,66,8v13,8,22,22,22,38e" fillcolor="black" strokeweight="0">
              <v:path arrowok="t"/>
            </v:shape>
            <v:shape id="_x0000_s6598" style="position:absolute;left:3058;top:3981;width:103;height:109" coordsize="88,92" path="m88,46hdc88,62,79,77,66,84v-14,8,-31,8,-44,c8,77,,62,,46,,31,8,16,22,8,35,,52,,66,8v13,8,22,23,22,38e" fillcolor="black" strokeweight="0">
              <v:path arrowok="t"/>
            </v:shape>
            <v:shape id="_x0000_s6599" style="position:absolute;left:3058;top:4103;width:103;height:108" coordsize="88,92" path="m88,46hdc88,61,79,76,66,84v-14,8,-31,8,-44,c8,76,,61,,46,,30,8,15,22,8,35,,52,,66,8v13,7,22,22,22,38e" fillcolor="black" strokeweight="0">
              <v:path arrowok="t"/>
            </v:shape>
            <v:shape id="_x0000_s6600" style="position:absolute;left:3058;top:4163;width:103;height:109" coordsize="88,92" path="m88,46hdc88,62,79,76,66,84v-14,8,-31,8,-44,c8,76,,62,,46,,30,8,16,22,8,35,,52,,66,8v13,8,22,22,22,38e" fillcolor="black" strokeweight="0">
              <v:path arrowok="t"/>
            </v:shape>
            <v:shape id="_x0000_s6601" style="position:absolute;left:3058;top:4445;width:103;height:109" coordsize="88,92" path="m88,46hdc88,62,79,76,66,84v-14,8,-31,8,-44,c8,76,,62,,46,,30,8,16,22,8,35,,52,,66,8v13,8,22,22,22,38e" fillcolor="black" strokeweight="0">
              <v:path arrowok="t"/>
            </v:shape>
            <v:shape id="_x0000_s6602" style="position:absolute;left:3058;top:4486;width:103;height:108" coordsize="88,92" path="m88,46hdc88,62,79,76,66,84v-14,8,-31,8,-44,c8,76,,62,,46,,30,8,16,22,8,35,,52,,66,8v13,8,22,22,22,38e" fillcolor="black" strokeweight="0">
              <v:path arrowok="t"/>
            </v:shape>
            <v:shape id="_x0000_s6603" style="position:absolute;left:3058;top:4606;width:103;height:109" coordsize="88,92" path="m88,46hdc88,62,79,77,66,84v-14,8,-31,8,-44,c8,77,,62,,46,,31,8,16,22,8,35,,52,,66,8v13,8,22,23,22,38e" fillcolor="black" strokeweight="0">
              <v:path arrowok="t"/>
            </v:shape>
            <v:rect id="_x0000_s6604" style="position:absolute;left:2622;top:1078;width:982;height:2100" filled="f" strokecolor="#f03246" strokeweight=".95pt"/>
            <v:line id="_x0000_s6605" style="position:absolute" from="3113,492" to="3114,1078" strokecolor="#f03246" strokeweight=".95pt">
              <v:stroke joinstyle="miter"/>
            </v:line>
            <v:line id="_x0000_s6606" style="position:absolute;flip:y" from="3113,3178" to="3114,4672" strokecolor="#f03246" strokeweight=".95pt">
              <v:stroke joinstyle="miter"/>
            </v:line>
            <v:line id="_x0000_s6607" style="position:absolute;flip:x" from="2622,4672" to="3604,4673" strokecolor="#f03246" strokeweight=".95pt">
              <v:stroke joinstyle="miter"/>
            </v:line>
            <v:line id="_x0000_s6608" style="position:absolute;flip:x" from="2622,492" to="3604,493" strokecolor="#f03246" strokeweight=".95pt">
              <v:stroke joinstyle="miter"/>
            </v:line>
            <v:line id="_x0000_s6609" style="position:absolute;flip:x" from="2622,1911" to="3604,1912" strokecolor="#f03246" strokeweight=".95pt">
              <v:stroke joinstyle="miter"/>
            </v:line>
            <v:rect id="_x0000_s6610" style="position:absolute;left:6170;top:1021;width:603;height:2422" filled="f" strokecolor="#f03246" strokeweight=".95pt"/>
            <v:line id="_x0000_s6611" style="position:absolute" from="6471,511" to="6472,1021" strokecolor="#f03246" strokeweight=".95pt">
              <v:stroke joinstyle="miter"/>
            </v:line>
            <v:line id="_x0000_s6612" style="position:absolute;flip:y" from="6471,3443" to="6472,4313" strokecolor="#f03246" strokeweight=".95pt">
              <v:stroke joinstyle="miter"/>
            </v:line>
            <v:line id="_x0000_s6613" style="position:absolute;flip:x" from="6170,4313" to="6773,4314" strokecolor="#f03246" strokeweight=".95pt">
              <v:stroke joinstyle="miter"/>
            </v:line>
            <v:line id="_x0000_s6614" style="position:absolute;flip:x" from="6170,511" to="6773,512" strokecolor="#f03246" strokeweight=".95pt">
              <v:stroke joinstyle="miter"/>
            </v:line>
            <v:line id="_x0000_s6615" style="position:absolute;flip:x" from="6170,1759" to="6773,1760" strokecolor="#f03246" strokeweight=".95pt">
              <v:stroke joinstyle="miter"/>
            </v:line>
            <v:rect id="_x0000_s6616" style="position:absolute;left:1000;top:170;width:6717;height:4540" filled="f" strokecolor="#a5a5a5" strokeweight=".95pt"/>
            <v:line id="_x0000_s6617" style="position:absolute" from="5245,4710" to="5246,4805" strokecolor="#a5a5a5" strokeweight=".95pt">
              <v:stroke joinstyle="miter"/>
            </v:line>
            <v:rect id="_x0000_s6618" style="position:absolute;left:2717;top:4710;width:841;height:319;mso-wrap-style:none" filled="f" stroked="f">
              <v:textbox style="mso-next-textbox:#_x0000_s6618;mso-fit-shape-to-text:t" inset="0,0,0,0">
                <w:txbxContent>
                  <w:p w:rsidR="00BC71FE" w:rsidRDefault="00BC71FE" w:rsidP="00BC71FE">
                    <w:r>
                      <w:rPr>
                        <w:rFonts w:ascii="Segoe UI" w:hAnsi="Segoe UI" w:cs="Segoe UI"/>
                        <w:color w:val="000000"/>
                      </w:rPr>
                      <w:t>Charred</w:t>
                    </w:r>
                  </w:p>
                </w:txbxContent>
              </v:textbox>
            </v:rect>
            <v:rect id="_x0000_s6619" style="position:absolute;left:6075;top:4710;width:839;height:319;mso-wrap-style:none" filled="f" stroked="f">
              <v:textbox style="mso-next-textbox:#_x0000_s6619;mso-fit-shape-to-text:t" inset="0,0,0,0">
                <w:txbxContent>
                  <w:p w:rsidR="00BC71FE" w:rsidRDefault="00BC71FE" w:rsidP="00BC71FE">
                    <w:r>
                      <w:rPr>
                        <w:rFonts w:ascii="Segoe UI" w:hAnsi="Segoe UI" w:cs="Segoe UI"/>
                        <w:color w:val="000000"/>
                      </w:rPr>
                      <w:t>Toasted</w:t>
                    </w:r>
                  </w:p>
                </w:txbxContent>
              </v:textbox>
            </v:rect>
            <v:rect id="_x0000_s6620" style="position:absolute;left:3943;top:5089;width:835;height:319;mso-wrap-style:none" filled="f" stroked="f">
              <v:textbox style="mso-next-textbox:#_x0000_s6620;mso-fit-shape-to-text:t" inset="0,0,0,0">
                <w:txbxContent>
                  <w:p w:rsidR="00BC71FE" w:rsidRDefault="00BC71FE" w:rsidP="00BC71FE">
                    <w:r>
                      <w:rPr>
                        <w:rFonts w:ascii="Segoe UI" w:hAnsi="Segoe UI" w:cs="Segoe UI"/>
                        <w:color w:val="000000"/>
                      </w:rPr>
                      <w:t>Heating</w:t>
                    </w:r>
                  </w:p>
                </w:txbxContent>
              </v:textbox>
            </v:rect>
            <v:shape id="_x0000_s6621" type="#_x0000_t202" style="position:absolute;left:60;top:1273;width:615;height:2591;mso-height-percent:200;mso-height-percent:200;mso-width-relative:margin;mso-height-relative:margin" filled="f" stroked="f">
              <v:textbox style="layout-flow:vertical;mso-layout-flow-alt:bottom-to-top;mso-next-textbox:#_x0000_s6621;mso-fit-shape-to-text:t">
                <w:txbxContent>
                  <w:p w:rsidR="00BC71FE" w:rsidRPr="00A67704" w:rsidRDefault="00BC71FE" w:rsidP="00BC71FE">
                    <w:pPr>
                      <w:rPr>
                        <w:rFonts w:ascii="Segoe UI" w:hAnsi="Segoe UI" w:cs="Segoe UI"/>
                      </w:rPr>
                    </w:pPr>
                    <w:r w:rsidRPr="00A67704">
                      <w:rPr>
                        <w:rFonts w:ascii="Segoe UI" w:hAnsi="Segoe UI" w:cs="Segoe UI"/>
                      </w:rPr>
                      <w:t>Absorbance @420 nm</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1.</w:t>
      </w:r>
      <w:proofErr w:type="gramEnd"/>
      <w:r w:rsidRPr="00BC71FE">
        <w:rPr>
          <w:sz w:val="20"/>
          <w:szCs w:val="20"/>
        </w:rPr>
        <w:t xml:space="preserve"> Color extracted from charred and toasted oak staves</w:t>
      </w:r>
    </w:p>
    <w:p w:rsidR="00BC71FE" w:rsidRPr="00BC71FE" w:rsidRDefault="00BC71FE" w:rsidP="00BC71FE">
      <w:pPr>
        <w:spacing w:line="480" w:lineRule="auto"/>
        <w:rPr>
          <w:sz w:val="20"/>
          <w:szCs w:val="20"/>
        </w:rPr>
      </w:pPr>
      <w:r w:rsidRPr="00BC71FE">
        <w:rPr>
          <w:sz w:val="20"/>
          <w:szCs w:val="20"/>
        </w:rPr>
      </w:r>
      <w:r w:rsidRPr="00BC71FE">
        <w:rPr>
          <w:sz w:val="20"/>
          <w:szCs w:val="20"/>
        </w:rPr>
        <w:pict>
          <v:group id="_x0000_s6374" editas="canvas" style="width:411pt;height:284.1pt;mso-position-horizontal-relative:char;mso-position-vertical-relative:line" coordorigin="1440,1440" coordsize="8220,5682">
            <o:lock v:ext="edit" aspectratio="t"/>
            <v:shape id="_x0000_s6375" type="#_x0000_t75" style="position:absolute;left:1440;top:1440;width:8220;height:5682" o:preferrelative="f">
              <v:fill o:detectmouseclick="t"/>
              <v:path o:extrusionok="t" o:connecttype="none"/>
              <o:lock v:ext="edit" text="t"/>
            </v:shape>
            <v:rect id="_x0000_s6376" style="position:absolute;left:1459;top:1459;width:19;height:19" stroked="f"/>
            <v:line id="_x0000_s6377" style="position:absolute" from="2385,5646" to="2441,5647" strokecolor="#a5a5a5" strokeweight=".95pt">
              <v:stroke joinstyle="miter"/>
            </v:line>
            <v:line id="_x0000_s6378" style="position:absolute" from="2385,4642" to="2441,4643" strokecolor="#a5a5a5" strokeweight=".95pt">
              <v:stroke joinstyle="miter"/>
            </v:line>
            <v:line id="_x0000_s6379" style="position:absolute" from="2385,3637" to="2441,3638" strokecolor="#a5a5a5" strokeweight=".95pt">
              <v:stroke joinstyle="miter"/>
            </v:line>
            <v:line id="_x0000_s6380" style="position:absolute" from="2385,2615" to="2441,2616" strokecolor="#a5a5a5" strokeweight=".95pt">
              <v:stroke joinstyle="miter"/>
            </v:line>
            <v:line id="_x0000_s6381" style="position:absolute" from="2385,1610" to="2441,1611" strokecolor="#a5a5a5" strokeweight=".95pt">
              <v:stroke joinstyle="miter"/>
            </v:line>
            <v:line id="_x0000_s6382" style="position:absolute" from="2328,6157" to="2441,6158" strokecolor="#a5a5a5" strokeweight=".95pt">
              <v:stroke joinstyle="miter"/>
            </v:line>
            <v:line id="_x0000_s6383" style="position:absolute" from="2328,5153" to="2441,5154" strokecolor="#a5a5a5" strokeweight=".95pt">
              <v:stroke joinstyle="miter"/>
            </v:line>
            <v:line id="_x0000_s6384" style="position:absolute" from="2328,4130" to="2441,4131" strokecolor="#a5a5a5" strokeweight=".95pt">
              <v:stroke joinstyle="miter"/>
            </v:line>
            <v:line id="_x0000_s6385" style="position:absolute" from="2328,3125" to="2441,3126" strokecolor="#a5a5a5" strokeweight=".95pt">
              <v:stroke joinstyle="miter"/>
            </v:line>
            <v:line id="_x0000_s6386" style="position:absolute" from="2328,2122" to="2441,2123" strokecolor="#a5a5a5" strokeweight=".95pt">
              <v:stroke joinstyle="miter"/>
            </v:line>
            <v:rect id="_x0000_s6387" style="position:absolute;left:1988;top:6006;width:311;height:319;mso-wrap-style:none" filled="f" stroked="f">
              <v:textbox style="mso-next-textbox:#_x0000_s6387;mso-fit-shape-to-text:t" inset="0,0,0,0">
                <w:txbxContent>
                  <w:p w:rsidR="00BC71FE" w:rsidRDefault="00BC71FE" w:rsidP="00BC71FE">
                    <w:r>
                      <w:rPr>
                        <w:rFonts w:ascii="Segoe UI" w:hAnsi="Segoe UI" w:cs="Segoe UI"/>
                        <w:color w:val="000000"/>
                      </w:rPr>
                      <w:t>0.5</w:t>
                    </w:r>
                  </w:p>
                </w:txbxContent>
              </v:textbox>
            </v:rect>
            <v:rect id="_x0000_s6388" style="position:absolute;left:2175;top:5002;width:130;height:319;mso-wrap-style:none" filled="f" stroked="f">
              <v:textbox style="mso-next-textbox:#_x0000_s6388;mso-fit-shape-to-text:t" inset="0,0,0,0">
                <w:txbxContent>
                  <w:p w:rsidR="00BC71FE" w:rsidRDefault="00BC71FE" w:rsidP="00BC71FE">
                    <w:r>
                      <w:rPr>
                        <w:rFonts w:ascii="Segoe UI" w:hAnsi="Segoe UI" w:cs="Segoe UI"/>
                        <w:color w:val="000000"/>
                      </w:rPr>
                      <w:t>1</w:t>
                    </w:r>
                  </w:p>
                </w:txbxContent>
              </v:textbox>
            </v:rect>
            <v:rect id="_x0000_s6389" style="position:absolute;left:1969;top:3978;width:311;height:319;mso-wrap-style:none" filled="f" stroked="f">
              <v:textbox style="mso-next-textbox:#_x0000_s6389;mso-fit-shape-to-text:t" inset="0,0,0,0">
                <w:txbxContent>
                  <w:p w:rsidR="00BC71FE" w:rsidRDefault="00BC71FE" w:rsidP="00BC71FE">
                    <w:r>
                      <w:rPr>
                        <w:rFonts w:ascii="Segoe UI" w:hAnsi="Segoe UI" w:cs="Segoe UI"/>
                        <w:color w:val="000000"/>
                      </w:rPr>
                      <w:t>1.5</w:t>
                    </w:r>
                  </w:p>
                </w:txbxContent>
              </v:textbox>
            </v:rect>
            <v:rect id="_x0000_s6390" style="position:absolute;left:2175;top:2972;width:130;height:319;mso-wrap-style:none" filled="f" stroked="f">
              <v:textbox style="mso-next-textbox:#_x0000_s6390;mso-fit-shape-to-text:t" inset="0,0,0,0">
                <w:txbxContent>
                  <w:p w:rsidR="00BC71FE" w:rsidRDefault="00BC71FE" w:rsidP="00BC71FE">
                    <w:r>
                      <w:rPr>
                        <w:rFonts w:ascii="Segoe UI" w:hAnsi="Segoe UI" w:cs="Segoe UI"/>
                        <w:color w:val="000000"/>
                      </w:rPr>
                      <w:t>2</w:t>
                    </w:r>
                  </w:p>
                </w:txbxContent>
              </v:textbox>
            </v:rect>
            <v:rect id="_x0000_s6391" style="position:absolute;left:1988;top:1970;width:311;height:319;mso-wrap-style:none" filled="f" stroked="f">
              <v:textbox style="mso-next-textbox:#_x0000_s6391;mso-fit-shape-to-text:t" inset="0,0,0,0">
                <w:txbxContent>
                  <w:p w:rsidR="00BC71FE" w:rsidRDefault="00BC71FE" w:rsidP="00BC71FE">
                    <w:r>
                      <w:rPr>
                        <w:rFonts w:ascii="Segoe UI" w:hAnsi="Segoe UI" w:cs="Segoe UI"/>
                        <w:color w:val="000000"/>
                      </w:rPr>
                      <w:t>2.5</w:t>
                    </w:r>
                  </w:p>
                </w:txbxContent>
              </v:textbox>
            </v:rect>
            <v:line id="_x0000_s6392" style="position:absolute" from="2441,3599" to="9547,3600" strokecolor="#787878" strokeweight=".95pt">
              <v:stroke joinstyle="miter"/>
            </v:line>
            <v:shape id="_x0000_s6393" style="position:absolute;left:8597;top:2234;width:104;height:109" coordsize="88,92" path="m88,46hdc88,61,80,76,66,84v-13,8,-30,8,-44,c9,76,,61,,46,,30,9,15,22,8,36,,53,,66,8v14,7,22,22,22,38e" fillcolor="black" strokeweight="0">
              <v:path arrowok="t"/>
            </v:shape>
            <v:shape id="_x0000_s6394" style="position:absolute;left:8597;top:2274;width:104;height:109" coordsize="88,92" path="m88,46hdc88,62,80,76,66,84v-13,8,-30,8,-44,c9,76,,62,,46,,30,9,16,22,8,36,,53,,66,8v14,8,22,22,22,38e" fillcolor="black" strokeweight="0">
              <v:path arrowok="t"/>
            </v:shape>
            <v:shape id="_x0000_s6395" style="position:absolute;left:8597;top:3083;width:104;height:108" coordsize="88,91" path="m88,46hdc88,61,80,76,66,84v-13,7,-30,7,-44,c9,76,,61,,46,,30,9,15,22,7,36,,53,,66,7v14,8,22,23,22,39e" fillcolor="black" strokeweight="0">
              <v:path arrowok="t"/>
            </v:shape>
            <v:shape id="_x0000_s6396" style="position:absolute;left:8597;top:3143;width:104;height:110" coordsize="88,92" path="m88,46hdc88,61,80,76,66,84v-13,8,-30,8,-44,c9,76,,61,,46,,30,9,15,22,8,36,,53,,66,8v14,7,22,22,22,38e" fillcolor="black" strokeweight="0">
              <v:path arrowok="t"/>
            </v:shape>
            <v:shape id="_x0000_s6397" style="position:absolute;left:8597;top:3790;width:104;height:109" coordsize="88,92" path="m88,46hdc88,62,80,76,66,84v-13,8,-30,8,-44,c9,76,,62,,46,,30,9,16,22,8,36,,53,,66,8v14,8,22,22,22,38e" fillcolor="black" strokeweight="0">
              <v:path arrowok="t"/>
            </v:shape>
            <v:shape id="_x0000_s6398" style="position:absolute;left:8597;top:3910;width:104;height:110" coordsize="88,92" path="m88,46hdc88,62,80,77,66,84v-13,8,-30,8,-44,c9,77,,62,,46,,31,9,16,22,8,36,,53,,66,8v14,8,22,23,22,38e" fillcolor="black" strokeweight="0">
              <v:path arrowok="t"/>
            </v:shape>
            <v:shape id="_x0000_s6399" style="position:absolute;left:8597;top:4073;width:104;height:109" coordsize="88,92" path="m88,46hdc88,62,80,76,66,84v-13,8,-30,8,-44,c9,76,,62,,46,,30,9,16,22,8,36,,53,,66,8v14,8,22,22,22,38e" fillcolor="black" strokeweight="0">
              <v:path arrowok="t"/>
            </v:shape>
            <v:shape id="_x0000_s6400" style="position:absolute;left:8597;top:4093;width:104;height:109" coordsize="88,92" path="m88,46hdc88,62,80,76,66,84v-13,8,-30,8,-44,c9,76,,62,,46,,30,9,16,22,8,36,,53,,66,8v14,8,22,22,22,38e" fillcolor="black" strokeweight="0">
              <v:path arrowok="t"/>
            </v:shape>
            <v:shape id="_x0000_s6401" style="position:absolute;left:8597;top:5185;width:104;height:107" coordsize="88,91" path="m88,45hdc88,61,80,76,66,84v-13,7,-30,7,-44,c9,76,,61,,45,,30,9,15,22,7,36,,53,,66,7v14,8,22,23,22,38e" fillcolor="black" strokeweight="0">
              <v:path arrowok="t"/>
            </v:shape>
            <v:shape id="_x0000_s6402" style="position:absolute;left:8597;top:5427;width:104;height:109" coordsize="88,92" path="m88,46hdc88,62,80,77,66,84v-13,8,-30,8,-44,c9,77,,62,,46,,31,9,16,22,8,36,,53,,66,8v14,8,22,23,22,38e" fillcolor="black" strokeweight="0">
              <v:path arrowok="t"/>
            </v:shape>
            <v:shape id="_x0000_s6403" style="position:absolute;left:8597;top:5649;width:104;height:109" coordsize="88,92" path="m88,46hdc88,62,80,76,66,84v-13,8,-30,8,-44,c9,76,,62,,46,,30,9,16,22,8,36,,53,,66,8v14,8,22,22,22,38e" fillcolor="black" strokeweight="0">
              <v:path arrowok="t"/>
            </v:shape>
            <v:shape id="_x0000_s6404" style="position:absolute;left:8597;top:5689;width:104;height:109" coordsize="88,92" path="m88,46hdc88,62,80,76,66,84v-13,8,-30,8,-44,c9,76,,62,,46,,30,9,16,22,8,36,,53,,66,8v14,8,22,22,22,38e" fillcolor="black" strokeweight="0">
              <v:path arrowok="t"/>
            </v:shape>
            <v:shape id="_x0000_s6405" style="position:absolute;left:6821;top:2234;width:104;height:109" coordsize="88,92" path="m88,46hdc88,61,80,76,66,84v-13,8,-30,8,-44,c9,76,,61,,46,,30,9,15,22,8,36,,53,,66,8v14,7,22,22,22,38e" fillcolor="black" strokeweight="0">
              <v:path arrowok="t"/>
            </v:shape>
            <v:shape id="_x0000_s6406" style="position:absolute;left:6821;top:2254;width:104;height:109" coordsize="88,92" path="m88,46hdc88,62,80,76,66,84v-13,8,-30,8,-44,c9,76,,62,,46,,30,9,16,22,8,36,,53,,66,8v14,8,22,22,22,38e" fillcolor="black" strokeweight="0">
              <v:path arrowok="t"/>
            </v:shape>
            <v:shape id="_x0000_s6407" style="position:absolute;left:6821;top:2295;width:104;height:108" coordsize="88,92" path="m88,46hdc88,62,80,76,66,84v-13,8,-30,8,-44,c9,76,,62,,46,,30,9,16,22,8,36,,53,,66,8v14,8,22,22,22,38e" fillcolor="black" strokeweight="0">
              <v:path arrowok="t"/>
            </v:shape>
            <v:shape id="_x0000_s6408" style="position:absolute;left:6821;top:2598;width:104;height:109" coordsize="88,92" path="m88,46hdc88,62,80,76,66,84v-13,8,-30,8,-44,c9,76,,62,,46,,30,9,16,22,8,36,,53,,66,8v14,8,22,22,22,38e" fillcolor="black" strokeweight="0">
              <v:path arrowok="t"/>
            </v:shape>
            <v:shape id="_x0000_s6409" style="position:absolute;left:6821;top:3143;width:104;height:110" coordsize="88,92" path="m88,46hdc88,61,80,76,66,84v-13,8,-30,8,-44,c9,76,,61,,46,,30,9,15,22,8,36,,53,,66,8v14,7,22,22,22,38e" fillcolor="black" strokeweight="0">
              <v:path arrowok="t"/>
            </v:shape>
            <v:shape id="_x0000_s6410" style="position:absolute;left:6821;top:3265;width:104;height:109" coordsize="88,92" path="m88,46hdc88,62,80,76,66,84v-13,8,-30,8,-44,c9,76,,62,,46,,30,9,16,22,8,36,,53,,66,8v14,8,22,22,22,38e" fillcolor="black" strokeweight="0">
              <v:path arrowok="t"/>
            </v:shape>
            <v:shape id="_x0000_s6411" style="position:absolute;left:6821;top:3527;width:104;height:109" coordsize="88,92" path="m88,46hdc88,62,80,76,66,84v-13,8,-30,8,-44,c9,76,,62,,46,,30,9,16,22,8,36,,53,,66,8v14,8,22,22,22,38e" fillcolor="black" strokeweight="0">
              <v:path arrowok="t"/>
            </v:shape>
            <v:shape id="_x0000_s6412" style="position:absolute;left:6821;top:3568;width:104;height:108" coordsize="88,92" path="m88,46hdc88,62,80,76,66,84v-13,8,-30,8,-44,c9,76,,62,,46,,30,9,16,22,8,36,,53,,66,8v14,8,22,22,22,38e" fillcolor="black" strokeweight="0">
              <v:path arrowok="t"/>
            </v:shape>
            <v:shape id="_x0000_s6413" style="position:absolute;left:6821;top:4861;width:104;height:108" coordsize="88,92" path="m88,46hdc88,62,80,77,66,85v-13,7,-30,7,-44,c9,77,,62,,46,,31,9,16,22,8,36,,53,,66,8v14,8,22,23,22,38e" fillcolor="black" strokeweight="0">
              <v:path arrowok="t"/>
            </v:shape>
            <v:shape id="_x0000_s6414" style="position:absolute;left:6821;top:4882;width:104;height:108" coordsize="88,91" path="m88,45hdc88,61,80,76,66,84v-13,7,-30,7,-44,c9,76,,61,,45,,30,9,15,22,7,36,,53,,66,7v14,8,22,23,22,38e" fillcolor="black" strokeweight="0">
              <v:path arrowok="t"/>
            </v:shape>
            <v:shape id="_x0000_s6415" style="position:absolute;left:6821;top:5325;width:104;height:110" coordsize="88,92" path="m88,46hdc88,62,80,76,66,84v-13,8,-30,8,-44,c9,76,,62,,46,,30,9,16,22,8,36,,53,,66,8v14,8,22,22,22,38e" fillcolor="black" strokeweight="0">
              <v:path arrowok="t"/>
            </v:shape>
            <v:shape id="_x0000_s6416" style="position:absolute;left:6821;top:5367;width:104;height:108" coordsize="88,92" path="m88,46hdc88,62,80,76,66,84v-13,8,-30,8,-44,c9,76,,62,,46,,30,9,16,22,8,36,,53,,66,8v14,8,22,22,22,38e" fillcolor="black" strokeweight="0">
              <v:path arrowok="t"/>
            </v:shape>
            <v:shape id="_x0000_s6417" style="position:absolute;left:5044;top:1972;width:104;height:109" coordsize="88,92" path="m88,46hdc88,62,80,76,66,84v-13,8,-30,8,-44,c9,76,,62,,46,,30,9,16,22,8,36,,53,,66,8v14,8,22,22,22,38e" fillcolor="black" strokeweight="0">
              <v:path arrowok="t"/>
            </v:shape>
            <v:shape id="_x0000_s6418" style="position:absolute;left:5044;top:2032;width:104;height:109" coordsize="88,92" path="m88,46hdc88,62,80,76,66,84v-13,8,-30,8,-44,c9,76,,62,,46,,30,9,16,22,8,36,,53,,66,8v14,8,22,22,22,38e" fillcolor="black" strokeweight="0">
              <v:path arrowok="t"/>
            </v:shape>
            <v:shape id="_x0000_s6419" style="position:absolute;left:5044;top:2375;width:104;height:109" coordsize="88,92" path="m88,46hdc88,62,80,76,66,84v-13,8,-30,8,-44,c9,76,,62,,46,,31,9,16,22,8,36,,53,,66,8v14,8,22,23,22,38e" fillcolor="black" strokeweight="0">
              <v:path arrowok="t"/>
            </v:shape>
            <v:shape id="_x0000_s6420" style="position:absolute;left:5044;top:2435;width:104;height:110" coordsize="88,92" path="m88,46hdc88,62,80,77,66,85v-13,7,-30,7,-44,c9,77,,62,,46,,31,9,16,22,8,36,,53,,66,8v14,8,22,23,22,38e" fillcolor="black" strokeweight="0">
              <v:path arrowok="t"/>
            </v:shape>
            <v:shape id="_x0000_s6421" style="position:absolute;left:5044;top:2518;width:104;height:109" coordsize="88,92" path="m88,46hdc88,61,80,76,66,84v-13,8,-30,8,-44,c9,76,,61,,46,,30,9,15,22,8,36,,53,,66,8v14,7,22,22,22,38e" fillcolor="black" strokeweight="0">
              <v:path arrowok="t"/>
            </v:shape>
            <v:shape id="_x0000_s6422" style="position:absolute;left:5044;top:2538;width:104;height:109" coordsize="88,92" path="m88,46hdc88,61,80,76,66,84v-13,8,-30,8,-44,c9,76,,61,,46,,30,9,15,22,8,36,,53,,66,8v14,7,22,22,22,38e" fillcolor="black" strokeweight="0">
              <v:path arrowok="t"/>
            </v:shape>
            <v:shape id="_x0000_s6423" style="position:absolute;left:5044;top:2921;width:104;height:109" coordsize="88,92" path="m88,46hdc88,62,80,76,66,84v-13,8,-30,8,-44,c9,76,,62,,46,,30,9,16,22,8,36,,53,,66,8v14,8,22,22,22,38e" fillcolor="black" strokeweight="0">
              <v:path arrowok="t"/>
            </v:shape>
            <v:shape id="_x0000_s6424" style="position:absolute;left:5044;top:4356;width:104;height:109" coordsize="88,92" path="m88,46hdc88,61,80,76,66,84v-13,8,-30,8,-44,c9,76,,61,,46,,30,9,15,22,8,36,,53,,66,8v14,7,22,22,22,38e" fillcolor="black" strokeweight="0">
              <v:path arrowok="t"/>
            </v:shape>
            <v:shape id="_x0000_s6425" style="position:absolute;left:5044;top:4416;width:104;height:109" coordsize="88,92" path="m88,46hdc88,62,80,76,66,84v-13,8,-30,8,-44,c9,76,,62,,46,,30,9,16,22,8,36,,53,,66,8v14,8,22,22,22,38e" fillcolor="black" strokeweight="0">
              <v:path arrowok="t"/>
            </v:shape>
            <v:shape id="_x0000_s6426" style="position:absolute;left:5044;top:4902;width:104;height:108" coordsize="88,91" path="m88,46hdc88,61,80,76,66,84v-13,7,-30,7,-44,c9,76,,61,,46,,30,9,15,22,7,36,,53,,66,7v14,8,22,23,22,39e" fillcolor="black" strokeweight="0">
              <v:path arrowok="t"/>
            </v:shape>
            <v:shape id="_x0000_s6427" style="position:absolute;left:5044;top:4922;width:104;height:109" coordsize="88,92" path="m88,46hdc88,61,80,76,66,84v-13,8,-30,8,-44,c9,76,,61,,46,,30,9,15,22,7,36,,53,,66,7v14,8,22,23,22,39e" fillcolor="black" strokeweight="0">
              <v:path arrowok="t"/>
            </v:shape>
            <v:shape id="_x0000_s6428" style="position:absolute;left:3268;top:1891;width:104;height:109" coordsize="88,92" path="m88,46hdc88,61,80,76,66,84v-13,8,-30,8,-44,c9,76,,61,,46,,30,9,15,22,7,36,,53,,66,7v14,8,22,23,22,39e" fillcolor="black" strokeweight="0">
              <v:path arrowok="t"/>
            </v:shape>
            <v:shape id="_x0000_s6429" style="position:absolute;left:3268;top:2032;width:104;height:109" coordsize="88,92" path="m88,46hdc88,62,80,76,66,84v-13,8,-30,8,-44,c9,76,,62,,46,,30,9,16,22,8,36,,53,,66,8v14,8,22,22,22,38e" fillcolor="black" strokeweight="0">
              <v:path arrowok="t"/>
            </v:shape>
            <v:shape id="_x0000_s6430" style="position:absolute;left:3268;top:2335;width:104;height:108" coordsize="88,92" path="m88,46hdc88,62,80,76,66,84v-13,8,-30,8,-44,c9,76,,62,,46,,30,9,16,22,8,36,,53,,66,8v14,8,22,22,22,38e" fillcolor="black" strokeweight="0">
              <v:path arrowok="t"/>
            </v:shape>
            <v:shape id="_x0000_s6431" style="position:absolute;left:3268;top:2395;width:104;height:109" coordsize="88,92" path="m88,46hdc88,62,80,77,66,84v-13,8,-30,8,-44,c9,77,,62,,46,,31,9,16,22,8,36,,53,,66,8v14,8,22,23,22,38e" fillcolor="black" strokeweight="0">
              <v:path arrowok="t"/>
            </v:shape>
            <v:shape id="_x0000_s6432" style="position:absolute;left:3268;top:2578;width:104;height:109" coordsize="88,92" path="m88,46hdc88,62,80,76,66,84v-13,8,-30,8,-44,c9,76,,62,,46,,30,9,16,22,8,36,,53,,66,8v14,8,22,22,22,38e" fillcolor="black" strokeweight="0">
              <v:path arrowok="t"/>
            </v:shape>
            <v:shape id="_x0000_s6433" style="position:absolute;left:3268;top:2719;width:104;height:109" coordsize="88,92" path="m88,46hdc88,62,80,77,66,84v-13,8,-30,8,-44,c9,77,,62,,46,,31,9,16,22,8,36,,53,,66,8v14,8,22,23,22,38e" fillcolor="black" strokeweight="0">
              <v:path arrowok="t"/>
            </v:shape>
            <v:shape id="_x0000_s6434" style="position:absolute;left:3268;top:2961;width:104;height:109" coordsize="88,92" path="m88,46hdc88,62,80,76,66,84v-13,8,-30,8,-44,c9,76,,62,,46,,30,9,16,22,8,36,,53,,66,8v14,8,22,22,22,38e" fillcolor="black" strokeweight="0">
              <v:path arrowok="t"/>
            </v:shape>
            <v:shape id="_x0000_s6435" style="position:absolute;left:3268;top:3001;width:104;height:109" coordsize="88,92" path="m88,46hdc88,62,80,77,66,84v-13,8,-30,8,-44,c9,77,,62,,46,,31,9,16,22,8,36,,53,,66,8v14,8,22,23,22,38e" fillcolor="black" strokeweight="0">
              <v:path arrowok="t"/>
            </v:shape>
            <v:shape id="_x0000_s6436" style="position:absolute;left:3268;top:4660;width:104;height:108" coordsize="88,92" path="m88,46hdc88,61,80,76,66,84v-13,8,-30,8,-44,c9,76,,61,,46,,30,9,15,22,8,36,,53,,66,8v14,7,22,22,22,38e" fillcolor="black" strokeweight="0">
              <v:path arrowok="t"/>
            </v:shape>
            <v:shape id="_x0000_s6437" style="position:absolute;left:3268;top:4680;width:104;height:109" coordsize="88,92" path="m88,46hdc88,62,80,76,66,84v-13,8,-30,8,-44,c9,76,,62,,46,,30,9,16,22,8,36,,53,,66,8v14,8,22,22,22,38e" fillcolor="black" strokeweight="0">
              <v:path arrowok="t"/>
            </v:shape>
            <v:shape id="_x0000_s6438" style="position:absolute;left:3268;top:5003;width:104;height:108" coordsize="88,92" path="m88,46hdc88,62,80,76,66,84v-13,8,-30,8,-44,c9,76,,62,,46,,30,9,16,22,8,36,,53,,66,8v14,8,22,22,22,38e" fillcolor="black" strokeweight="0">
              <v:path arrowok="t"/>
            </v:shape>
            <v:shape id="_x0000_s6439" style="position:absolute;left:3268;top:5285;width:104;height:110" coordsize="88,92" path="m88,46hdc88,62,80,76,66,84v-13,8,-30,8,-44,c9,76,,62,,46,,30,9,16,22,8,36,,53,,66,8v14,8,22,22,22,38e" fillcolor="black" strokeweight="0">
              <v:path arrowok="t"/>
            </v:shape>
            <v:rect id="_x0000_s6440" style="position:absolute;left:3122;top:2406;width:415;height:2330" filled="f" strokecolor="#f03246" strokeweight=".95pt"/>
            <v:line id="_x0000_s6441" style="position:absolute" from="3330,1952" to="3331,2406" strokecolor="#f03246" strokeweight=".95pt">
              <v:stroke joinstyle="miter"/>
            </v:line>
            <v:line id="_x0000_s6442" style="position:absolute;flip:y" from="3330,4736" to="3331,5342" strokecolor="#f03246" strokeweight=".95pt">
              <v:stroke joinstyle="miter"/>
            </v:line>
            <v:line id="_x0000_s6443" style="position:absolute;flip:x" from="3122,5342" to="3537,5343" strokecolor="#f03246" strokeweight=".95pt">
              <v:stroke joinstyle="miter"/>
            </v:line>
            <v:line id="_x0000_s6444" style="position:absolute;flip:x" from="3122,1952" to="3537,1953" strokecolor="#f03246" strokeweight=".95pt">
              <v:stroke joinstyle="miter"/>
            </v:line>
            <v:line id="_x0000_s6445" style="position:absolute;flip:x" from="3122,2898" to="3537,2899" strokecolor="#f03246" strokeweight=".95pt">
              <v:stroke joinstyle="miter"/>
            </v:line>
            <v:rect id="_x0000_s6446" style="position:absolute;left:4898;top:2462;width:416;height:2009" filled="f" strokecolor="#f03246" strokeweight=".95pt"/>
            <v:line id="_x0000_s6447" style="position:absolute" from="5106,2027" to="5107,2462" strokecolor="#f03246" strokeweight=".95pt">
              <v:stroke joinstyle="miter"/>
            </v:line>
            <v:line id="_x0000_s6448" style="position:absolute;flip:y" from="5106,4471" to="5107,4982" strokecolor="#f03246" strokeweight=".95pt">
              <v:stroke joinstyle="miter"/>
            </v:line>
            <v:line id="_x0000_s6449" style="position:absolute;flip:x" from="4898,4982" to="5314,4983" strokecolor="#f03246" strokeweight=".95pt">
              <v:stroke joinstyle="miter"/>
            </v:line>
            <v:line id="_x0000_s6450" style="position:absolute;flip:x" from="4898,2027" to="5314,2028" strokecolor="#f03246" strokeweight=".95pt">
              <v:stroke joinstyle="miter"/>
            </v:line>
            <v:line id="_x0000_s6451" style="position:absolute;flip:x" from="4898,2785" to="5314,2786" strokecolor="#f03246" strokeweight=".95pt">
              <v:stroke joinstyle="miter"/>
            </v:line>
            <v:rect id="_x0000_s6452" style="position:absolute;left:6674;top:2425;width:416;height:2520" filled="f" strokecolor="#f03246" strokeweight=".95pt"/>
            <v:line id="_x0000_s6453" style="position:absolute" from="6882,2292" to="6883,2425" strokecolor="#f03246" strokeweight=".95pt">
              <v:stroke joinstyle="miter"/>
            </v:line>
            <v:line id="_x0000_s6454" style="position:absolute;flip:y" from="6882,4945" to="6883,5437" strokecolor="#f03246" strokeweight=".95pt">
              <v:stroke joinstyle="miter"/>
            </v:line>
            <v:line id="_x0000_s6455" style="position:absolute;flip:x" from="6674,5437" to="7090,5438" strokecolor="#f03246" strokeweight=".95pt">
              <v:stroke joinstyle="miter"/>
            </v:line>
            <v:line id="_x0000_s6456" style="position:absolute;flip:x" from="6674,2292" to="7090,2293" strokecolor="#f03246" strokeweight=".95pt">
              <v:stroke joinstyle="miter"/>
            </v:line>
            <v:line id="_x0000_s6457" style="position:absolute;flip:x" from="6674,3467" to="7090,3468" strokecolor="#f03246" strokeweight=".95pt">
              <v:stroke joinstyle="miter"/>
            </v:line>
            <v:rect id="_x0000_s6458" style="position:absolute;left:8451;top:3163;width:415;height:2274" filled="f" strokecolor="#f03246" strokeweight=".95pt"/>
            <v:line id="_x0000_s6459" style="position:absolute" from="8659,2292" to="8660,3163" strokecolor="#f03246" strokeweight=".95pt">
              <v:stroke joinstyle="miter"/>
            </v:line>
            <v:line id="_x0000_s6460" style="position:absolute;flip:y" from="8659,5437" to="8660,5759" strokecolor="#f03246" strokeweight=".95pt">
              <v:stroke joinstyle="miter"/>
            </v:line>
            <v:line id="_x0000_s6461" style="position:absolute;flip:x" from="8451,5759" to="8866,5760" strokecolor="#f03246" strokeweight=".95pt">
              <v:stroke joinstyle="miter"/>
            </v:line>
            <v:line id="_x0000_s6462" style="position:absolute;flip:x" from="8451,2292" to="8866,2293" strokecolor="#f03246" strokeweight=".95pt">
              <v:stroke joinstyle="miter"/>
            </v:line>
            <v:line id="_x0000_s6463" style="position:absolute;flip:x" from="8451,4054" to="8866,4055" strokecolor="#f03246" strokeweight=".95pt">
              <v:stroke joinstyle="miter"/>
            </v:line>
            <v:rect id="_x0000_s6464" style="position:absolute;left:2441;top:1610;width:7106;height:4547" filled="f" strokecolor="#a5a5a5" strokeweight=".95pt"/>
            <v:line id="_x0000_s6465" style="position:absolute" from="4218,6157" to="4219,6252" strokecolor="#a5a5a5" strokeweight=".95pt">
              <v:stroke joinstyle="miter"/>
            </v:line>
            <v:line id="_x0000_s6466" style="position:absolute" from="5994,6157" to="5995,6252" strokecolor="#a5a5a5" strokeweight=".95pt">
              <v:stroke joinstyle="miter"/>
            </v:line>
            <v:line id="_x0000_s6467" style="position:absolute" from="7770,6157" to="7771,6252" strokecolor="#a5a5a5" strokeweight=".95pt">
              <v:stroke joinstyle="miter"/>
            </v:line>
            <v:rect id="_x0000_s6468" style="position:absolute;left:3275;top:6158;width:130;height:319;mso-wrap-style:none" filled="f" stroked="f">
              <v:textbox style="mso-next-textbox:#_x0000_s6468;mso-fit-shape-to-text:t" inset="0,0,0,0">
                <w:txbxContent>
                  <w:p w:rsidR="00BC71FE" w:rsidRDefault="00BC71FE" w:rsidP="00BC71FE">
                    <w:r>
                      <w:rPr>
                        <w:rFonts w:ascii="Segoe UI" w:hAnsi="Segoe UI" w:cs="Segoe UI"/>
                        <w:color w:val="000000"/>
                      </w:rPr>
                      <w:t>1</w:t>
                    </w:r>
                  </w:p>
                </w:txbxContent>
              </v:textbox>
            </v:rect>
            <v:rect id="_x0000_s6469" style="position:absolute;left:5051;top:6158;width:130;height:319;mso-wrap-style:none" filled="f" stroked="f">
              <v:textbox style="mso-next-textbox:#_x0000_s6469;mso-fit-shape-to-text:t" inset="0,0,0,0">
                <w:txbxContent>
                  <w:p w:rsidR="00BC71FE" w:rsidRDefault="00BC71FE" w:rsidP="00BC71FE">
                    <w:r>
                      <w:rPr>
                        <w:rFonts w:ascii="Segoe UI" w:hAnsi="Segoe UI" w:cs="Segoe UI"/>
                        <w:color w:val="000000"/>
                      </w:rPr>
                      <w:t>2</w:t>
                    </w:r>
                  </w:p>
                </w:txbxContent>
              </v:textbox>
            </v:rect>
            <v:rect id="_x0000_s6470" style="position:absolute;left:6826;top:6158;width:130;height:319;mso-wrap-style:none" filled="f" stroked="f">
              <v:textbox style="mso-next-textbox:#_x0000_s6470;mso-fit-shape-to-text:t" inset="0,0,0,0">
                <w:txbxContent>
                  <w:p w:rsidR="00BC71FE" w:rsidRDefault="00BC71FE" w:rsidP="00BC71FE">
                    <w:r>
                      <w:rPr>
                        <w:rFonts w:ascii="Segoe UI" w:hAnsi="Segoe UI" w:cs="Segoe UI"/>
                        <w:color w:val="000000"/>
                      </w:rPr>
                      <w:t>3</w:t>
                    </w:r>
                  </w:p>
                </w:txbxContent>
              </v:textbox>
            </v:rect>
            <v:rect id="_x0000_s6471" style="position:absolute;left:8602;top:6158;width:130;height:319;mso-wrap-style:none" filled="f" stroked="f">
              <v:textbox style="mso-next-textbox:#_x0000_s6471;mso-fit-shape-to-text:t" inset="0,0,0,0">
                <w:txbxContent>
                  <w:p w:rsidR="00BC71FE" w:rsidRDefault="00BC71FE" w:rsidP="00BC71FE">
                    <w:r>
                      <w:rPr>
                        <w:rFonts w:ascii="Segoe UI" w:hAnsi="Segoe UI" w:cs="Segoe UI"/>
                        <w:color w:val="000000"/>
                      </w:rPr>
                      <w:t>4</w:t>
                    </w:r>
                  </w:p>
                </w:txbxContent>
              </v:textbox>
            </v:rect>
            <v:rect id="_x0000_s6472" style="position:absolute;left:5710;top:6534;width:561;height:319;mso-wrap-style:none" filled="f" stroked="f">
              <v:textbox style="mso-next-textbox:#_x0000_s6472;mso-fit-shape-to-text:t" inset="0,0,0,0">
                <w:txbxContent>
                  <w:p w:rsidR="00BC71FE" w:rsidRDefault="00BC71FE" w:rsidP="00BC71FE">
                    <w:r>
                      <w:rPr>
                        <w:rFonts w:ascii="Segoe UI" w:hAnsi="Segoe UI" w:cs="Segoe UI"/>
                        <w:color w:val="000000"/>
                      </w:rPr>
                      <w:t>Layer</w:t>
                    </w:r>
                  </w:p>
                </w:txbxContent>
              </v:textbox>
            </v:rect>
            <v:shape id="_x0000_s6473" type="#_x0000_t202" style="position:absolute;left:3128;top:1567;width:424;height:369;mso-width-relative:margin;mso-height-relative:margin" filled="f" stroked="f">
              <v:textbox style="mso-next-textbox:#_x0000_s6473">
                <w:txbxContent>
                  <w:p w:rsidR="00BC71FE" w:rsidRDefault="00BC71FE" w:rsidP="00BC71FE">
                    <w:r>
                      <w:t>A</w:t>
                    </w:r>
                  </w:p>
                </w:txbxContent>
              </v:textbox>
            </v:shape>
            <v:shape id="_x0000_s6474" type="#_x0000_t202" style="position:absolute;left:4898;top:1627;width:424;height:369;mso-width-relative:margin;mso-height-relative:margin" filled="f" stroked="f">
              <v:textbox style="mso-next-textbox:#_x0000_s6474">
                <w:txbxContent>
                  <w:p w:rsidR="00BC71FE" w:rsidRDefault="00BC71FE" w:rsidP="00BC71FE">
                    <w:r>
                      <w:t>A</w:t>
                    </w:r>
                  </w:p>
                </w:txbxContent>
              </v:textbox>
            </v:shape>
            <v:shape id="_x0000_s6475" type="#_x0000_t202" style="position:absolute;left:6666;top:1803;width:424;height:368;mso-width-relative:margin;mso-height-relative:margin" filled="f" stroked="f">
              <v:textbox style="mso-next-textbox:#_x0000_s6475">
                <w:txbxContent>
                  <w:p w:rsidR="00BC71FE" w:rsidRDefault="00BC71FE" w:rsidP="00BC71FE">
                    <w:r>
                      <w:t>A</w:t>
                    </w:r>
                  </w:p>
                </w:txbxContent>
              </v:textbox>
            </v:shape>
            <v:shape id="_x0000_s6476" type="#_x0000_t202" style="position:absolute;left:8457;top:1833;width:424;height:368;mso-width-relative:margin;mso-height-relative:margin" filled="f" stroked="f">
              <v:textbox style="mso-next-textbox:#_x0000_s6476">
                <w:txbxContent>
                  <w:p w:rsidR="00BC71FE" w:rsidRDefault="00BC71FE" w:rsidP="00BC71FE">
                    <w:r>
                      <w:t>A</w:t>
                    </w:r>
                  </w:p>
                </w:txbxContent>
              </v:textbox>
            </v:shape>
            <v:shape id="_x0000_s6477" type="#_x0000_t202" style="position:absolute;left:1491;top:2817;width:664;height:2591;mso-height-percent:200;mso-height-percent:200;mso-width-relative:margin;mso-height-relative:margin" filled="f" stroked="f">
              <v:textbox style="layout-flow:vertical;mso-layout-flow-alt:bottom-to-top;mso-next-textbox:#_x0000_s6477;mso-fit-shape-to-text:t">
                <w:txbxContent>
                  <w:p w:rsidR="00BC71FE" w:rsidRPr="00A67704" w:rsidRDefault="00BC71FE" w:rsidP="00BC71FE">
                    <w:pPr>
                      <w:spacing w:line="276" w:lineRule="auto"/>
                      <w:jc w:val="center"/>
                      <w:rPr>
                        <w:rFonts w:ascii="Segoe UI" w:hAnsi="Segoe UI" w:cs="Segoe UI"/>
                      </w:rPr>
                    </w:pPr>
                    <w:r w:rsidRPr="00A67704">
                      <w:rPr>
                        <w:rFonts w:ascii="Segoe UI" w:hAnsi="Segoe UI" w:cs="Segoe UI"/>
                      </w:rPr>
                      <w:t>Absorbance @420 nm</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2.</w:t>
      </w:r>
      <w:proofErr w:type="gramEnd"/>
      <w:r w:rsidRPr="00BC71FE">
        <w:rPr>
          <w:sz w:val="20"/>
          <w:szCs w:val="20"/>
        </w:rPr>
        <w:t xml:space="preserve"> Color extracted from each toasted layer </w:t>
      </w:r>
    </w:p>
    <w:p w:rsidR="00BC71FE" w:rsidRPr="00BC71FE" w:rsidRDefault="00BC71FE" w:rsidP="00BC71FE">
      <w:pPr>
        <w:spacing w:line="480" w:lineRule="auto"/>
      </w:pPr>
      <w:r w:rsidRPr="00BC71FE">
        <w:tab/>
        <w:t xml:space="preserve">There was no significant difference in color between charred and toasted staves or among toasted stave layers (Fig. 1 and 2). However, individual charred layers did show a significant difference in color (Fig. 3). </w:t>
      </w:r>
    </w:p>
    <w:p w:rsidR="00BC71FE" w:rsidRPr="00BC71FE" w:rsidRDefault="00BC71FE" w:rsidP="00BC71FE">
      <w:pPr>
        <w:spacing w:line="480" w:lineRule="auto"/>
      </w:pPr>
      <w:r w:rsidRPr="00BC71FE">
        <w:rPr>
          <w:b/>
          <w:noProof/>
          <w:sz w:val="20"/>
          <w:szCs w:val="20"/>
        </w:rPr>
        <w:lastRenderedPageBreak/>
        <w:pict>
          <v:shape id="_x0000_s6655" type="#_x0000_t202" style="position:absolute;margin-left:-3pt;margin-top:59.25pt;width:44.35pt;height:129.55pt;z-index:251694080;mso-height-percent:200;mso-height-percent:200;mso-width-relative:margin;mso-height-relative:margin" filled="f" stroked="f">
            <v:textbox style="layout-flow:vertical;mso-layout-flow-alt:bottom-to-top;mso-next-textbox:#_x0000_s6655;mso-fit-shape-to-text:t">
              <w:txbxContent>
                <w:p w:rsidR="00BC71FE" w:rsidRPr="00A67704" w:rsidRDefault="00BC71FE" w:rsidP="00BC71FE">
                  <w:pPr>
                    <w:spacing w:line="276" w:lineRule="auto"/>
                    <w:jc w:val="center"/>
                    <w:rPr>
                      <w:rFonts w:ascii="Segoe UI" w:hAnsi="Segoe UI" w:cs="Segoe UI"/>
                    </w:rPr>
                  </w:pPr>
                  <w:r w:rsidRPr="00A67704">
                    <w:rPr>
                      <w:rFonts w:ascii="Segoe UI" w:hAnsi="Segoe UI" w:cs="Segoe UI"/>
                    </w:rPr>
                    <w:t>Absorbance @420 nm</w:t>
                  </w:r>
                </w:p>
              </w:txbxContent>
            </v:textbox>
          </v:shape>
        </w:pict>
      </w:r>
      <w:r w:rsidRPr="00BC71FE">
        <w:rPr>
          <w:b/>
          <w:noProof/>
          <w:sz w:val="20"/>
          <w:szCs w:val="20"/>
        </w:rPr>
        <w:pict>
          <v:shape id="_x0000_s6654" type="#_x0000_t202" style="position:absolute;margin-left:413.8pt;margin-top:49.9pt;width:21.2pt;height:18.4pt;z-index:251693056;mso-width-relative:margin;mso-height-relative:margin" filled="f" stroked="f">
            <v:textbox style="mso-next-textbox:#_x0000_s6654">
              <w:txbxContent>
                <w:p w:rsidR="00BC71FE" w:rsidRDefault="00BC71FE" w:rsidP="00BC71FE">
                  <w:r>
                    <w:t>B</w:t>
                  </w:r>
                </w:p>
              </w:txbxContent>
            </v:textbox>
          </v:shape>
        </w:pict>
      </w:r>
      <w:r w:rsidRPr="00BC71FE">
        <w:rPr>
          <w:b/>
          <w:noProof/>
          <w:sz w:val="20"/>
          <w:szCs w:val="20"/>
        </w:rPr>
        <w:pict>
          <v:shape id="_x0000_s6653" type="#_x0000_t202" style="position:absolute;margin-left:352.3pt;margin-top:31.15pt;width:27.1pt;height:18.4pt;z-index:251692032;mso-width-relative:margin;mso-height-relative:margin" filled="f" stroked="f">
            <v:textbox style="mso-next-textbox:#_x0000_s6653">
              <w:txbxContent>
                <w:p w:rsidR="00BC71FE" w:rsidRDefault="00BC71FE" w:rsidP="00BC71FE">
                  <w:r>
                    <w:t>AB</w:t>
                  </w:r>
                </w:p>
              </w:txbxContent>
            </v:textbox>
          </v:shape>
        </w:pict>
      </w:r>
      <w:r w:rsidRPr="00BC71FE">
        <w:rPr>
          <w:b/>
          <w:noProof/>
          <w:sz w:val="20"/>
          <w:szCs w:val="20"/>
        </w:rPr>
        <w:pict>
          <v:shape id="_x0000_s6652" type="#_x0000_t202" style="position:absolute;margin-left:293.9pt;margin-top:12.35pt;width:27.1pt;height:18.4pt;z-index:251691008;mso-width-relative:margin;mso-height-relative:margin" filled="f" stroked="f">
            <v:textbox style="mso-next-textbox:#_x0000_s6652">
              <w:txbxContent>
                <w:p w:rsidR="00BC71FE" w:rsidRDefault="00BC71FE" w:rsidP="00BC71FE">
                  <w:r>
                    <w:t>AB</w:t>
                  </w:r>
                </w:p>
              </w:txbxContent>
            </v:textbox>
          </v:shape>
        </w:pict>
      </w:r>
      <w:r w:rsidRPr="00BC71FE">
        <w:rPr>
          <w:b/>
          <w:noProof/>
          <w:sz w:val="20"/>
          <w:szCs w:val="20"/>
        </w:rPr>
        <w:pict>
          <v:shape id="_x0000_s6651" type="#_x0000_t202" style="position:absolute;margin-left:233.9pt;margin-top:24.75pt;width:27.1pt;height:18.4pt;z-index:251689984;mso-width-relative:margin;mso-height-relative:margin" filled="f" stroked="f">
            <v:textbox style="mso-next-textbox:#_x0000_s6651">
              <w:txbxContent>
                <w:p w:rsidR="00BC71FE" w:rsidRDefault="00BC71FE" w:rsidP="00BC71FE">
                  <w:r>
                    <w:t>AB</w:t>
                  </w:r>
                </w:p>
              </w:txbxContent>
            </v:textbox>
          </v:shape>
        </w:pict>
      </w:r>
      <w:r w:rsidRPr="00BC71FE">
        <w:rPr>
          <w:b/>
          <w:noProof/>
          <w:sz w:val="20"/>
          <w:szCs w:val="20"/>
        </w:rPr>
        <w:pict>
          <v:shape id="_x0000_s6650" type="#_x0000_t202" style="position:absolute;margin-left:67.3pt;margin-top:26.25pt;width:27.1pt;height:18.4pt;z-index:251688960;mso-width-relative:margin;mso-height-relative:margin" filled="f" stroked="f">
            <v:textbox style="mso-next-textbox:#_x0000_s6650">
              <w:txbxContent>
                <w:p w:rsidR="00BC71FE" w:rsidRDefault="00BC71FE" w:rsidP="00BC71FE">
                  <w:r>
                    <w:t>AB</w:t>
                  </w:r>
                </w:p>
              </w:txbxContent>
            </v:textbox>
          </v:shape>
        </w:pict>
      </w:r>
      <w:r w:rsidRPr="00BC71FE">
        <w:rPr>
          <w:noProof/>
        </w:rPr>
        <w:pict>
          <v:shape id="_x0000_s6648" type="#_x0000_t202" style="position:absolute;margin-left:177.85pt;margin-top:12pt;width:21.2pt;height:18.4pt;z-index:251686912;mso-width-relative:margin;mso-height-relative:margin" filled="f" stroked="f">
            <v:textbox style="mso-next-textbox:#_x0000_s6648">
              <w:txbxContent>
                <w:p w:rsidR="00BC71FE" w:rsidRDefault="00BC71FE" w:rsidP="00BC71FE">
                  <w:r>
                    <w:t>A</w:t>
                  </w:r>
                </w:p>
              </w:txbxContent>
            </v:textbox>
          </v:shape>
        </w:pict>
      </w:r>
      <w:r w:rsidRPr="00BC71FE">
        <w:rPr>
          <w:b/>
          <w:noProof/>
          <w:sz w:val="20"/>
          <w:szCs w:val="20"/>
        </w:rPr>
        <w:pict>
          <v:shape id="_x0000_s6649" type="#_x0000_t202" style="position:absolute;margin-left:124.3pt;margin-top:6.35pt;width:21.2pt;height:18.4pt;z-index:251687936;mso-width-relative:margin;mso-height-relative:margin" filled="f" stroked="f">
            <v:textbox style="mso-next-textbox:#_x0000_s6649">
              <w:txbxContent>
                <w:p w:rsidR="00BC71FE" w:rsidRDefault="00BC71FE" w:rsidP="00BC71FE">
                  <w:r>
                    <w:t>A</w:t>
                  </w:r>
                </w:p>
              </w:txbxContent>
            </v:textbox>
          </v:shape>
        </w:pict>
      </w:r>
      <w:r w:rsidRPr="00BC71FE">
        <w:pict>
          <v:group id="_x0000_s6223" editas="canvas" style="width:458.25pt;height:283.7pt;mso-position-horizontal-relative:char;mso-position-vertical-relative:line" coordsize="9165,5731">
            <o:lock v:ext="edit" aspectratio="t"/>
            <v:shape id="_x0000_s6224" type="#_x0000_t75" style="position:absolute;width:9165;height:5731" o:preferrelative="f">
              <v:fill o:detectmouseclick="t"/>
              <v:path o:extrusionok="t" o:connecttype="none"/>
              <o:lock v:ext="edit" text="t"/>
            </v:shape>
            <v:rect id="_x0000_s6225" style="position:absolute;left:19;top:19;width:19;height:19" stroked="f"/>
            <v:line id="_x0000_s6226" style="position:absolute" from="945,4200" to="1001,4201" strokecolor="#a5a5a5" strokeweight=".95pt">
              <v:stroke joinstyle="miter"/>
            </v:line>
            <v:line id="_x0000_s6227" style="position:absolute" from="945,3197" to="1001,3198" strokecolor="#a5a5a5" strokeweight=".95pt">
              <v:stroke joinstyle="miter"/>
            </v:line>
            <v:line id="_x0000_s6228" style="position:absolute" from="945,2194" to="1001,2195" strokecolor="#a5a5a5" strokeweight=".95pt">
              <v:stroke joinstyle="miter"/>
            </v:line>
            <v:line id="_x0000_s6229" style="position:absolute" from="945,1173" to="1001,1174" strokecolor="#a5a5a5" strokeweight=".95pt">
              <v:stroke joinstyle="miter"/>
            </v:line>
            <v:line id="_x0000_s6230" style="position:absolute" from="945,170" to="1001,171" strokecolor="#a5a5a5" strokeweight=".95pt">
              <v:stroke joinstyle="miter"/>
            </v:line>
            <v:line id="_x0000_s6231" style="position:absolute" from="888,4710" to="1001,4711" strokecolor="#a5a5a5" strokeweight=".95pt">
              <v:stroke joinstyle="miter"/>
            </v:line>
            <v:line id="_x0000_s6232" style="position:absolute" from="888,3708" to="1001,3709" strokecolor="#a5a5a5" strokeweight=".95pt">
              <v:stroke joinstyle="miter"/>
            </v:line>
            <v:line id="_x0000_s6233" style="position:absolute" from="888,2686" to="1001,2687" strokecolor="#a5a5a5" strokeweight=".95pt">
              <v:stroke joinstyle="miter"/>
            </v:line>
            <v:line id="_x0000_s6234" style="position:absolute" from="888,1683" to="1001,1684" strokecolor="#a5a5a5" strokeweight=".95pt">
              <v:stroke joinstyle="miter"/>
            </v:line>
            <v:line id="_x0000_s6235" style="position:absolute" from="888,681" to="1001,682" strokecolor="#a5a5a5" strokeweight=".95pt">
              <v:stroke joinstyle="miter"/>
            </v:line>
            <v:rect id="_x0000_s6236" style="position:absolute;left:548;top:4559;width:311;height:323;mso-wrap-style:none" filled="f" stroked="f">
              <v:textbox style="mso-next-textbox:#_x0000_s6236;mso-fit-shape-to-text:t" inset="0,0,0,0">
                <w:txbxContent>
                  <w:p w:rsidR="00BC71FE" w:rsidRDefault="00BC71FE" w:rsidP="00BC71FE">
                    <w:r>
                      <w:rPr>
                        <w:rFonts w:ascii="Segoe UI" w:hAnsi="Segoe UI" w:cs="Segoe UI"/>
                        <w:color w:val="000000"/>
                      </w:rPr>
                      <w:t>0.5</w:t>
                    </w:r>
                  </w:p>
                </w:txbxContent>
              </v:textbox>
            </v:rect>
            <v:rect id="_x0000_s6237" style="position:absolute;left:737;top:3555;width:130;height:323;mso-wrap-style:none" filled="f" stroked="f">
              <v:textbox style="mso-next-textbox:#_x0000_s6237;mso-fit-shape-to-text:t" inset="0,0,0,0">
                <w:txbxContent>
                  <w:p w:rsidR="00BC71FE" w:rsidRDefault="00BC71FE" w:rsidP="00BC71FE">
                    <w:r>
                      <w:rPr>
                        <w:rFonts w:ascii="Segoe UI" w:hAnsi="Segoe UI" w:cs="Segoe UI"/>
                        <w:color w:val="000000"/>
                      </w:rPr>
                      <w:t>1</w:t>
                    </w:r>
                  </w:p>
                </w:txbxContent>
              </v:textbox>
            </v:rect>
            <v:rect id="_x0000_s6238" style="position:absolute;left:529;top:2535;width:311;height:322;mso-wrap-style:none" filled="f" stroked="f">
              <v:textbox style="mso-next-textbox:#_x0000_s6238;mso-fit-shape-to-text:t" inset="0,0,0,0">
                <w:txbxContent>
                  <w:p w:rsidR="00BC71FE" w:rsidRDefault="00BC71FE" w:rsidP="00BC71FE">
                    <w:r>
                      <w:rPr>
                        <w:rFonts w:ascii="Segoe UI" w:hAnsi="Segoe UI" w:cs="Segoe UI"/>
                        <w:color w:val="000000"/>
                      </w:rPr>
                      <w:t>1.5</w:t>
                    </w:r>
                  </w:p>
                </w:txbxContent>
              </v:textbox>
            </v:rect>
            <v:rect id="_x0000_s6239" style="position:absolute;left:737;top:1532;width:130;height:322;mso-wrap-style:none" filled="f" stroked="f">
              <v:textbox style="mso-next-textbox:#_x0000_s6239;mso-fit-shape-to-text:t" inset="0,0,0,0">
                <w:txbxContent>
                  <w:p w:rsidR="00BC71FE" w:rsidRDefault="00BC71FE" w:rsidP="00BC71FE">
                    <w:r>
                      <w:rPr>
                        <w:rFonts w:ascii="Segoe UI" w:hAnsi="Segoe UI" w:cs="Segoe UI"/>
                        <w:color w:val="000000"/>
                      </w:rPr>
                      <w:t>2</w:t>
                    </w:r>
                  </w:p>
                </w:txbxContent>
              </v:textbox>
            </v:rect>
            <v:rect id="_x0000_s6240" style="position:absolute;left:548;top:529;width:311;height:322;mso-wrap-style:none" filled="f" stroked="f">
              <v:textbox style="mso-next-textbox:#_x0000_s6240;mso-fit-shape-to-text:t" inset="0,0,0,0">
                <w:txbxContent>
                  <w:p w:rsidR="00BC71FE" w:rsidRDefault="00BC71FE" w:rsidP="00BC71FE">
                    <w:r>
                      <w:rPr>
                        <w:rFonts w:ascii="Segoe UI" w:hAnsi="Segoe UI" w:cs="Segoe UI"/>
                        <w:color w:val="000000"/>
                      </w:rPr>
                      <w:t>2.5</w:t>
                    </w:r>
                  </w:p>
                </w:txbxContent>
              </v:textbox>
            </v:rect>
            <v:rect id="_x0000_s6241" style="position:absolute;left:992;top:161;width:8050;height:4540" stroked="f"/>
            <v:line id="_x0000_s6242" style="position:absolute" from="1001,2174" to="9051,2175" strokecolor="#787878" strokeweight=".95pt">
              <v:stroke joinstyle="miter"/>
            </v:line>
            <v:shape id="_x0000_s6243" style="position:absolute;left:8402;top:1358;width:104;height:109" coordsize="88,92" path="m88,46hdc88,61,79,76,66,84v-14,8,-31,8,-44,c8,76,,61,,46,,30,8,15,22,7,35,,52,,66,7v13,8,22,23,22,39e" fillcolor="black" strokeweight="0">
              <v:path arrowok="t"/>
            </v:shape>
            <v:shape id="_x0000_s6244" style="position:absolute;left:8402;top:1499;width:104;height:109" coordsize="88,92" path="m88,46hdc88,62,79,76,66,84v-14,8,-31,8,-44,c8,76,,62,,46,,30,8,16,22,8,35,,52,,66,8v13,8,22,22,22,38e" fillcolor="black" strokeweight="0">
              <v:path arrowok="t"/>
            </v:shape>
            <v:shape id="_x0000_s6245" style="position:absolute;left:8402;top:2246;width:104;height:108" coordsize="88,91" path="m88,46hdc88,61,79,76,66,84v-14,7,-31,7,-44,c8,76,,61,,46,,30,8,15,22,7,35,,52,,66,7v13,8,22,23,22,39e" fillcolor="black" strokeweight="0">
              <v:path arrowok="t"/>
            </v:shape>
            <v:shape id="_x0000_s6246" style="position:absolute;left:8402;top:2467;width:104;height:109" coordsize="88,92" path="m88,46hdc88,62,79,77,66,84v-14,8,-31,8,-44,c8,77,,62,,46,,31,8,16,22,8,35,,52,,66,8v13,8,22,23,22,38e" fillcolor="black" strokeweight="0">
              <v:path arrowok="t"/>
            </v:shape>
            <v:shape id="_x0000_s6247" style="position:absolute;left:8402;top:3113;width:104;height:109" coordsize="88,92" path="m88,46hdc88,62,79,77,66,85v-14,7,-31,7,-44,c8,77,,62,,46,,31,8,16,22,8,35,,52,,66,8v13,8,22,23,22,38e" fillcolor="black" strokeweight="0">
              <v:path arrowok="t"/>
            </v:shape>
            <v:shape id="_x0000_s6248" style="position:absolute;left:8402;top:3174;width:104;height:109" coordsize="88,92" path="m88,46hdc88,61,79,76,66,84v-14,8,-31,8,-44,c8,76,,61,,46,,30,8,15,22,7,35,,52,,66,7v13,8,22,23,22,39e" fillcolor="black" strokeweight="0">
              <v:path arrowok="t"/>
            </v:shape>
            <v:shape id="_x0000_s6249" style="position:absolute;left:8402;top:3255;width:104;height:109" coordsize="88,92" path="m88,46hdc88,62,79,76,66,84v-14,8,-31,8,-44,c8,76,,62,,46,,30,8,16,22,8,35,,52,,66,8v13,8,22,22,22,38e" fillcolor="black" strokeweight="0">
              <v:path arrowok="t"/>
            </v:shape>
            <v:shape id="_x0000_s6250" style="position:absolute;left:8402;top:3355;width:104;height:109" coordsize="88,92" path="m88,46hdc88,62,79,76,66,84v-14,8,-31,8,-44,c8,76,,62,,46,,31,8,16,22,8,35,,52,,66,8v13,8,22,23,22,38e" fillcolor="black" strokeweight="0">
              <v:path arrowok="t"/>
            </v:shape>
            <v:shape id="_x0000_s6251" style="position:absolute;left:8402;top:4445;width:104;height:109" coordsize="88,92" path="m88,46hdc88,62,79,76,66,84v-14,8,-31,8,-44,c8,76,,62,,46,,30,8,16,22,8,35,,52,,66,8v13,8,22,22,22,38e" fillcolor="black" strokeweight="0">
              <v:path arrowok="t"/>
            </v:shape>
            <v:shape id="_x0000_s6252" style="position:absolute;left:8402;top:4486;width:104;height:108" coordsize="88,92" path="m88,46hdc88,62,79,76,66,84v-14,8,-31,8,-44,c8,76,,62,,46,,30,8,16,22,8,35,,52,,66,8v13,8,22,22,22,38e" fillcolor="black" strokeweight="0">
              <v:path arrowok="t"/>
            </v:shape>
            <v:shape id="_x0000_s6253" style="position:absolute;left:8402;top:4606;width:104;height:109" coordsize="88,92" path="m88,46hdc88,62,79,77,66,84v-14,8,-31,8,-44,c8,77,,62,,46,,31,8,16,22,8,35,,52,,66,8v13,8,22,23,22,38e" fillcolor="black" strokeweight="0">
              <v:path arrowok="t"/>
            </v:shape>
            <v:shape id="_x0000_s6254" style="position:absolute;left:7223;top:1015;width:104;height:108" coordsize="88,91" path="m88,45hdc88,61,80,76,66,84v-13,7,-30,7,-44,c9,76,,61,,45,,30,9,15,22,7,36,,53,,66,7v14,8,22,23,22,38e" fillcolor="black" strokeweight="0">
              <v:path arrowok="t"/>
            </v:shape>
            <v:shape id="_x0000_s6255" style="position:absolute;left:7223;top:1076;width:104;height:109" coordsize="88,92" path="m88,46hdc88,61,80,76,66,84v-13,8,-30,8,-44,c9,76,,61,,46,,30,9,15,22,8,36,,53,,66,8v14,7,22,22,22,38e" fillcolor="black" strokeweight="0">
              <v:path arrowok="t"/>
            </v:shape>
            <v:shape id="_x0000_s6256" style="position:absolute;left:7223;top:1358;width:104;height:109" coordsize="88,92" path="m88,46hdc88,61,80,76,66,84v-13,8,-30,8,-44,c9,76,,61,,46,,30,9,15,22,7,36,,53,,66,7v14,8,22,23,22,39e" fillcolor="black" strokeweight="0">
              <v:path arrowok="t"/>
            </v:shape>
            <v:shape id="_x0000_s6257" style="position:absolute;left:7223;top:1984;width:104;height:109" coordsize="88,92" path="m88,46hdc88,61,80,76,66,84v-13,8,-30,8,-44,c9,76,,61,,46,,30,9,15,22,8,36,,53,,66,8v14,7,22,22,22,38e" fillcolor="black" strokeweight="0">
              <v:path arrowok="t"/>
            </v:shape>
            <v:shape id="_x0000_s6258" style="position:absolute;left:7223;top:2145;width:104;height:108" coordsize="88,92" path="m88,46hdc88,62,80,76,66,84v-13,8,-30,8,-44,c9,76,,62,,46,,31,9,16,22,8,36,,53,,66,8v14,8,22,23,22,38e" fillcolor="black" strokeweight="0">
              <v:path arrowok="t"/>
            </v:shape>
            <v:shape id="_x0000_s6259" style="position:absolute;left:7223;top:2287;width:104;height:108" coordsize="88,92" path="m88,46hdc88,61,80,76,66,84v-13,8,-30,8,-44,c9,76,,61,,46,,30,9,15,22,8,36,,53,,66,8v14,7,22,22,22,38e" fillcolor="black" strokeweight="0">
              <v:path arrowok="t"/>
            </v:shape>
            <v:shape id="_x0000_s6260" style="position:absolute;left:7223;top:2307;width:104;height:108" coordsize="88,92" path="m88,46hdc88,61,80,76,66,84v-13,8,-30,8,-44,c9,76,,61,,46,,30,9,15,22,8,36,,53,,66,8v14,7,22,22,22,38e" fillcolor="black" strokeweight="0">
              <v:path arrowok="t"/>
            </v:shape>
            <v:shape id="_x0000_s6261" style="position:absolute;left:7223;top:3113;width:104;height:109" coordsize="88,92" path="m88,46hdc88,62,80,77,66,85v-13,7,-30,7,-44,c9,77,,62,,46,,31,9,16,22,8,36,,53,,66,8v14,8,22,23,22,38e" fillcolor="black" strokeweight="0">
              <v:path arrowok="t"/>
            </v:shape>
            <v:shape id="_x0000_s6262" style="position:absolute;left:7223;top:3860;width:104;height:109" coordsize="88,92" path="m88,46hdc88,62,80,76,66,84v-13,8,-30,8,-44,c9,76,,62,,46,,30,9,16,22,8,36,,53,,66,8v14,8,22,22,22,38e" fillcolor="black" strokeweight="0">
              <v:path arrowok="t"/>
            </v:shape>
            <v:shape id="_x0000_s6263" style="position:absolute;left:7223;top:3880;width:104;height:109" coordsize="88,92" path="m88,46hdc88,62,80,76,66,84v-13,8,-30,8,-44,c9,76,,62,,46,,30,9,16,22,8,36,,53,,66,8v14,8,22,22,22,38e" fillcolor="black" strokeweight="0">
              <v:path arrowok="t"/>
            </v:shape>
            <v:shape id="_x0000_s6264" style="position:absolute;left:6046;top:571;width:104;height:109" coordsize="88,92" path="m88,46hdc88,62,79,76,66,84v-14,8,-31,8,-44,c8,76,,62,,46,,30,8,16,22,8,35,,52,,66,8v13,8,22,22,22,38e" fillcolor="black" strokeweight="0">
              <v:path arrowok="t"/>
            </v:shape>
            <v:shape id="_x0000_s6265" style="position:absolute;left:6046;top:793;width:104;height:109" coordsize="88,92" path="m88,46hdc88,61,79,76,66,84v-14,8,-31,8,-44,c8,76,,61,,46,,30,8,15,22,8,35,,52,,66,8v13,7,22,22,22,38e" fillcolor="black" strokeweight="0">
              <v:path arrowok="t"/>
            </v:shape>
            <v:shape id="_x0000_s6266" style="position:absolute;left:6046;top:954;width:104;height:109" coordsize="88,92" path="m88,46hdc88,62,79,77,66,84v-14,8,-31,8,-44,c8,77,,62,,46,,31,8,16,22,8,35,,52,,66,8v13,8,22,23,22,38e" fillcolor="black" strokeweight="0">
              <v:path arrowok="t"/>
            </v:shape>
            <v:shape id="_x0000_s6267" style="position:absolute;left:6046;top:974;width:104;height:109" coordsize="88,92" path="m88,46hdc88,62,79,77,66,84v-14,8,-31,8,-44,c8,77,,62,,46,,31,8,16,22,8,35,,52,,66,8v13,8,22,23,22,38e" fillcolor="black" strokeweight="0">
              <v:path arrowok="t"/>
            </v:shape>
            <v:shape id="_x0000_s6268" style="position:absolute;left:6046;top:1479;width:104;height:109" coordsize="88,92" path="m88,46hdc88,62,79,76,66,84v-14,8,-31,8,-44,c8,76,,62,,46,,30,8,16,22,8,35,,52,,66,8v13,8,22,22,22,38e" fillcolor="black" strokeweight="0">
              <v:path arrowok="t"/>
            </v:shape>
            <v:shape id="_x0000_s6269" style="position:absolute;left:6046;top:1882;width:104;height:109" coordsize="88,92" path="m88,46hdc88,62,79,77,66,84v-14,8,-31,8,-44,c8,77,,62,,46,,31,8,16,22,8,35,,52,,66,8v13,8,22,23,22,38e" fillcolor="black" strokeweight="0">
              <v:path arrowok="t"/>
            </v:shape>
            <v:shape id="_x0000_s6270" style="position:absolute;left:6046;top:1902;width:104;height:109" coordsize="88,92" path="m88,46hdc88,62,79,77,66,85v-14,7,-31,7,-44,c8,77,,62,,46,,31,8,16,22,8,35,,52,,66,8v13,8,22,23,22,38e" fillcolor="black" strokeweight="0">
              <v:path arrowok="t"/>
            </v:shape>
            <v:shape id="_x0000_s6271" style="position:absolute;left:6046;top:3598;width:104;height:109" coordsize="88,92" path="m88,46hdc88,62,79,76,66,84v-14,8,-31,8,-44,c8,76,,62,,46,,30,8,16,22,8,35,,52,,66,8v13,8,22,22,22,38e" fillcolor="black" strokeweight="0">
              <v:path arrowok="t"/>
            </v:shape>
            <v:shape id="_x0000_s6272" style="position:absolute;left:6046;top:3638;width:104;height:109" coordsize="88,92" path="m88,46hdc88,62,79,76,66,84v-14,8,-31,8,-44,c8,76,,62,,46,,30,8,16,22,8,35,,52,,66,8v13,8,22,22,22,38e" fillcolor="black" strokeweight="0">
              <v:path arrowok="t"/>
            </v:shape>
            <v:shape id="_x0000_s6273" style="position:absolute;left:6046;top:3800;width:104;height:109" coordsize="88,92" path="m88,46hdc88,61,79,76,66,84v-14,8,-31,8,-44,c8,76,,61,,46,,30,8,15,22,8,35,,52,,66,8v13,7,22,22,22,38e" fillcolor="black" strokeweight="0">
              <v:path arrowok="t"/>
            </v:shape>
            <v:shape id="_x0000_s6274" style="position:absolute;left:6046;top:3981;width:104;height:109" coordsize="88,92" path="m88,46hdc88,62,79,77,66,84v-14,8,-31,8,-44,c8,77,,62,,46,,31,8,16,22,8,35,,52,,66,8v13,8,22,23,22,38e" fillcolor="black" strokeweight="0">
              <v:path arrowok="t"/>
            </v:shape>
            <v:shape id="_x0000_s6275" style="position:absolute;left:4867;top:813;width:104;height:109" coordsize="88,92" path="m88,46hdc88,62,80,76,66,84v-13,8,-30,8,-44,c9,76,,62,,46,,30,9,16,22,8,36,,53,,66,8v14,8,22,22,22,38e" fillcolor="black" strokeweight="0">
              <v:path arrowok="t"/>
            </v:shape>
            <v:shape id="_x0000_s6276" style="position:absolute;left:4867;top:833;width:104;height:109" coordsize="88,92" path="m88,46hdc88,62,80,76,66,84v-13,8,-30,8,-44,c9,76,,62,,46,,30,9,16,22,8,36,,53,,66,8v14,8,22,22,22,38e" fillcolor="black" strokeweight="0">
              <v:path arrowok="t"/>
            </v:shape>
            <v:shape id="_x0000_s6277" style="position:absolute;left:4867;top:1257;width:104;height:108" coordsize="88,92" path="m88,46hdc88,62,80,77,66,84v-13,8,-30,8,-44,c9,77,,62,,46,,31,9,16,22,8,36,,53,,66,8v14,8,22,23,22,38e" fillcolor="black" strokeweight="0">
              <v:path arrowok="t"/>
            </v:shape>
            <v:shape id="_x0000_s6278" style="position:absolute;left:4867;top:1439;width:104;height:109" coordsize="88,92" path="m88,46hdc88,62,80,76,66,84v-13,8,-30,8,-44,c9,76,,62,,46,,30,9,16,22,8,36,,53,,66,8v14,8,22,22,22,38e" fillcolor="black" strokeweight="0">
              <v:path arrowok="t"/>
            </v:shape>
            <v:shape id="_x0000_s6279" style="position:absolute;left:4867;top:1499;width:104;height:109" coordsize="88,92" path="m88,46hdc88,62,80,76,66,84v-13,8,-30,8,-44,c9,76,,62,,46,,30,9,16,22,8,36,,53,,66,8v14,8,22,22,22,38e" fillcolor="black" strokeweight="0">
              <v:path arrowok="t"/>
            </v:shape>
            <v:shape id="_x0000_s6280" style="position:absolute;left:4867;top:1721;width:104;height:109" coordsize="88,92" path="m88,46hdc88,62,80,76,66,84v-13,8,-30,8,-44,c9,76,,62,,46,,30,9,16,22,8,36,,53,,66,8v14,8,22,22,22,38e" fillcolor="black" strokeweight="0">
              <v:path arrowok="t"/>
            </v:shape>
            <v:shape id="_x0000_s6281" style="position:absolute;left:4867;top:1782;width:104;height:108" coordsize="88,92" path="m88,46hdc88,62,80,76,66,84v-13,8,-30,8,-44,c9,76,,62,,46,,30,9,16,22,8,36,,53,,66,8v14,8,22,22,22,38e" fillcolor="black" strokeweight="0">
              <v:path arrowok="t"/>
            </v:shape>
            <v:shape id="_x0000_s6282" style="position:absolute;left:4867;top:2750;width:104;height:109" coordsize="88,92" path="m88,46hdc88,62,80,76,66,84v-13,8,-30,8,-44,c9,76,,62,,46,,31,9,16,22,8,36,,53,,66,8v14,8,22,23,22,38e" fillcolor="black" strokeweight="0">
              <v:path arrowok="t"/>
            </v:shape>
            <v:shape id="_x0000_s6283" style="position:absolute;left:4867;top:2810;width:104;height:109" coordsize="88,92" path="m88,46hdc88,62,80,77,66,85v-13,7,-30,7,-44,c9,77,,62,,46,,31,9,16,22,8,36,,53,,66,8v14,8,22,23,22,38e" fillcolor="black" strokeweight="0">
              <v:path arrowok="t"/>
            </v:shape>
            <v:shape id="_x0000_s6284" style="position:absolute;left:4867;top:3517;width:104;height:109" coordsize="88,92" path="m88,46hdc88,61,80,76,66,84v-13,8,-30,8,-44,c9,76,,61,,46,,30,9,15,22,8,36,,53,,66,8v14,7,22,22,22,38e" fillcolor="black" strokeweight="0">
              <v:path arrowok="t"/>
            </v:shape>
            <v:shape id="_x0000_s6285" style="position:absolute;left:3689;top:591;width:104;height:109" coordsize="88,92" path="m88,46hdc88,62,79,76,66,84v-14,8,-31,8,-44,c8,76,,62,,46,,30,8,16,22,8,35,,52,,66,8v13,8,22,22,22,38e" fillcolor="black" strokeweight="0">
              <v:path arrowok="t"/>
            </v:shape>
            <v:shape id="_x0000_s6286" style="position:absolute;left:3689;top:631;width:104;height:109" coordsize="88,92" path="m88,46hdc88,62,79,76,66,84v-14,8,-31,8,-44,c8,76,,62,,46,,31,8,16,22,8,35,,52,,66,8v13,8,22,23,22,38e" fillcolor="black" strokeweight="0">
              <v:path arrowok="t"/>
            </v:shape>
            <v:shape id="_x0000_s6287" style="position:absolute;left:3689;top:773;width:104;height:109" coordsize="88,92" path="m88,46hdc88,61,79,76,66,84v-14,8,-31,8,-44,c8,76,,61,,46,,30,8,15,22,8,35,,52,,66,8v13,7,22,22,22,38e" fillcolor="black" strokeweight="0">
              <v:path arrowok="t"/>
            </v:shape>
            <v:shape id="_x0000_s6288" style="position:absolute;left:3689;top:813;width:104;height:109" coordsize="88,92" path="m88,46hdc88,62,79,76,66,84v-14,8,-31,8,-44,c8,76,,62,,46,,30,8,16,22,8,35,,52,,66,8v13,8,22,22,22,38e" fillcolor="black" strokeweight="0">
              <v:path arrowok="t"/>
            </v:shape>
            <v:shape id="_x0000_s6289" style="position:absolute;left:3689;top:874;width:104;height:108" coordsize="88,92" path="m88,46hdc88,62,79,76,66,84v-14,8,-31,8,-44,c8,76,,62,,46,,30,8,16,22,8,35,,52,,66,8v13,8,22,22,22,38e" fillcolor="black" strokeweight="0">
              <v:path arrowok="t"/>
            </v:shape>
            <v:shape id="_x0000_s6290" style="position:absolute;left:3689;top:954;width:104;height:109" coordsize="88,92" path="m88,46hdc88,62,79,77,66,84v-14,8,-31,8,-44,c8,77,,62,,46,,31,8,16,22,8,35,,52,,66,8v13,8,22,23,22,38e" fillcolor="black" strokeweight="0">
              <v:path arrowok="t"/>
            </v:shape>
            <v:shape id="_x0000_s6291" style="position:absolute;left:3689;top:1338;width:104;height:108" coordsize="88,91" path="m88,46hdc88,61,79,76,66,84v-14,7,-31,7,-44,c8,76,,61,,46,,30,8,15,22,7,35,,52,,66,7v13,8,22,23,22,39e" fillcolor="black" strokeweight="0">
              <v:path arrowok="t"/>
            </v:shape>
            <v:shape id="_x0000_s6292" style="position:absolute;left:3689;top:1721;width:104;height:109" coordsize="88,92" path="m88,46hdc88,62,79,76,66,84v-14,8,-31,8,-44,c8,76,,62,,46,,30,8,16,22,8,35,,52,,66,8v13,8,22,22,22,38e" fillcolor="black" strokeweight="0">
              <v:path arrowok="t"/>
            </v:shape>
            <v:shape id="_x0000_s6293" style="position:absolute;left:3689;top:1782;width:104;height:108" coordsize="88,92" path="m88,46hdc88,62,79,76,66,84v-14,8,-31,8,-44,c8,76,,62,,46,,30,8,16,22,8,35,,52,,66,8v13,8,22,22,22,38e" fillcolor="black" strokeweight="0">
              <v:path arrowok="t"/>
            </v:shape>
            <v:shape id="_x0000_s6294" style="position:absolute;left:3689;top:1822;width:104;height:109" coordsize="88,92" path="m88,46hdc88,62,79,76,66,84v-14,8,-31,8,-44,c8,76,,62,,46,,30,8,16,22,8,35,,52,,66,8v13,8,22,22,22,38e" fillcolor="black" strokeweight="0">
              <v:path arrowok="t"/>
            </v:shape>
            <v:shape id="_x0000_s6295" style="position:absolute;left:3689;top:3093;width:104;height:109" coordsize="88,92" path="m88,46hdc88,62,79,77,66,84v-14,8,-31,8,-44,c8,77,,62,,46,,31,8,16,22,8,35,,52,,66,8v13,8,22,23,22,38e" fillcolor="black" strokeweight="0">
              <v:path arrowok="t"/>
            </v:shape>
            <v:shape id="_x0000_s6296" style="position:absolute;left:2610;top:430;width:104;height:108" coordsize="88,91" path="m88,46hdc88,61,79,76,66,84v-14,7,-31,7,-44,c8,76,,61,,46,,30,8,15,22,7,35,,52,,66,7v13,8,22,23,22,39e" fillcolor="black" strokeweight="0">
              <v:path arrowok="t"/>
            </v:shape>
            <v:shape id="_x0000_s6297" style="position:absolute;left:2610;top:450;width:104;height:109" coordsize="88,92" path="m88,46hdc88,61,79,76,66,84v-14,8,-31,8,-44,c8,76,,61,,46,,30,8,15,22,7,35,,52,,66,7v13,8,22,23,22,39e" fillcolor="black" strokeweight="0">
              <v:path arrowok="t"/>
            </v:shape>
            <v:shape id="_x0000_s6298" style="position:absolute;left:2610;top:994;width:104;height:109" coordsize="88,92" path="m88,46hdc88,62,79,77,66,85v-14,7,-31,7,-44,c8,77,,62,,46,,31,8,16,22,8,35,,52,,66,8v13,8,22,23,22,38e" fillcolor="black" strokeweight="0">
              <v:path arrowok="t"/>
            </v:shape>
            <v:shape id="_x0000_s6299" style="position:absolute;left:2610;top:1015;width:104;height:108" coordsize="88,91" path="m88,45hdc88,61,79,76,66,84v-14,7,-31,7,-44,c8,76,,61,,45,,30,8,15,22,7,35,,52,,66,7v13,8,22,23,22,38e" fillcolor="black" strokeweight="0">
              <v:path arrowok="t"/>
            </v:shape>
            <v:shape id="_x0000_s6300" style="position:absolute;left:2610;top:1136;width:104;height:109" coordsize="88,92" path="m88,46hdc88,62,79,76,66,84v-14,8,-31,8,-44,c8,76,,62,,46,,30,8,16,22,8,35,,52,,66,8v13,8,22,22,22,38e" fillcolor="black" strokeweight="0">
              <v:path arrowok="t"/>
            </v:shape>
            <v:shape id="_x0000_s6301" style="position:absolute;left:2610;top:1196;width:104;height:109" coordsize="88,92" path="m88,46hdc88,62,79,76,66,84v-14,8,-31,8,-44,c8,76,,62,,46,,30,8,16,22,8,35,,52,,66,8v13,8,22,22,22,38e" fillcolor="black" strokeweight="0">
              <v:path arrowok="t"/>
            </v:shape>
            <v:shape id="_x0000_s6302" style="position:absolute;left:2610;top:1257;width:104;height:108" coordsize="88,92" path="m88,46hdc88,62,79,77,66,84v-14,8,-31,8,-44,c8,77,,62,,46,,31,8,16,22,8,35,,52,,66,8v13,8,22,23,22,38e" fillcolor="black" strokeweight="0">
              <v:path arrowok="t"/>
            </v:shape>
            <v:shape id="_x0000_s6303" style="position:absolute;left:2610;top:2387;width:104;height:109" coordsize="88,92" path="m88,46hdc88,62,79,76,66,84v-14,8,-31,8,-44,c8,76,,62,,46,,30,8,16,22,8,35,,52,,66,8v13,8,22,22,22,38e" fillcolor="black" strokeweight="0">
              <v:path arrowok="t"/>
            </v:shape>
            <v:shape id="_x0000_s6304" style="position:absolute;left:2610;top:2569;width:104;height:109" coordsize="88,92" path="m88,46hdc88,61,79,76,66,84v-14,8,-31,8,-44,c8,76,,61,,46,,30,8,15,22,7,35,,52,,66,7v13,8,22,23,22,39e" fillcolor="black" strokeweight="0">
              <v:path arrowok="t"/>
            </v:shape>
            <v:shape id="_x0000_s6305" style="position:absolute;left:2610;top:2872;width:104;height:109" coordsize="88,92" path="m88,46hdc88,61,79,76,66,84v-14,8,-31,8,-44,c8,76,,61,,46,,30,8,15,22,7,35,,52,,66,7v13,8,22,23,22,39e" fillcolor="black" strokeweight="0">
              <v:path arrowok="t"/>
            </v:shape>
            <v:shape id="_x0000_s6306" style="position:absolute;left:1529;top:894;width:104;height:108" coordsize="88,92" path="m88,46hdc88,62,80,76,66,84v-13,8,-30,8,-44,c9,76,,62,,46,,30,9,16,22,8,36,,53,,66,8v14,8,22,22,22,38e" fillcolor="black" strokeweight="0">
              <v:path arrowok="t"/>
            </v:shape>
            <v:shape id="_x0000_s6307" style="position:absolute;left:1529;top:954;width:104;height:109" coordsize="88,92" path="m88,46hdc88,62,80,77,66,84v-13,8,-30,8,-44,c9,77,,62,,46,,31,9,16,22,8,36,,53,,66,8v14,8,22,23,22,38e" fillcolor="black" strokeweight="0">
              <v:path arrowok="t"/>
            </v:shape>
            <v:shape id="_x0000_s6308" style="position:absolute;left:1529;top:1036;width:104;height:107" coordsize="88,91" path="m88,46hdc88,61,80,76,66,84v-13,7,-30,7,-44,c9,76,,61,,46,,30,9,15,22,7,36,,53,,66,7v14,8,22,23,22,39e" fillcolor="black" strokeweight="0">
              <v:path arrowok="t"/>
            </v:shape>
            <v:shape id="_x0000_s6309" style="position:absolute;left:1529;top:2024;width:104;height:109" coordsize="88,92" path="m88,46hdc88,62,80,76,66,84v-13,8,-30,8,-44,c9,76,,62,,46,,30,9,16,22,8,36,,53,,66,8v14,8,22,22,22,38e" fillcolor="black" strokeweight="0">
              <v:path arrowok="t"/>
            </v:shape>
            <v:shape id="_x0000_s6310" style="position:absolute;left:1529;top:2226;width:104;height:108" coordsize="88,91" path="m88,45hdc88,61,80,76,66,84v-13,7,-30,7,-44,c9,76,,61,,45,,30,9,15,22,7,36,,53,,66,7v14,8,22,23,22,38e" fillcolor="black" strokeweight="0">
              <v:path arrowok="t"/>
            </v:shape>
            <v:shape id="_x0000_s6311" style="position:absolute;left:1529;top:2266;width:104;height:109" coordsize="88,92" path="m88,46hdc88,61,80,76,66,84v-13,8,-30,8,-44,c9,76,,61,,46,,30,9,15,22,7,36,,53,,66,7v14,8,22,23,22,39e" fillcolor="black" strokeweight="0">
              <v:path arrowok="t"/>
            </v:shape>
            <v:shape id="_x0000_s6312" style="position:absolute;left:1529;top:2307;width:104;height:108" coordsize="88,92" path="m88,46hdc88,61,80,76,66,84v-13,8,-30,8,-44,c9,76,,61,,46,,30,9,15,22,8,36,,53,,66,8v14,7,22,22,22,38e" fillcolor="black" strokeweight="0">
              <v:path arrowok="t"/>
            </v:shape>
            <v:shape id="_x0000_s6313" style="position:absolute;left:1529;top:3921;width:104;height:108" coordsize="88,92" path="m88,46hdc88,62,80,76,66,84v-13,8,-30,8,-44,c9,76,,62,,46,,30,9,16,22,8,36,,53,,66,8v14,8,22,22,22,38e" fillcolor="black" strokeweight="0">
              <v:path arrowok="t"/>
            </v:shape>
            <v:shape id="_x0000_s6314" style="position:absolute;left:1529;top:3981;width:104;height:109" coordsize="88,92" path="m88,46hdc88,62,80,77,66,84v-13,8,-30,8,-44,c9,77,,62,,46,,31,9,16,22,8,36,,53,,66,8v14,8,22,23,22,38e" fillcolor="black" strokeweight="0">
              <v:path arrowok="t"/>
            </v:shape>
            <v:shape id="_x0000_s6315" style="position:absolute;left:1529;top:4103;width:104;height:108" coordsize="88,92" path="m88,46hdc88,61,80,76,66,84v-13,8,-30,8,-44,c9,76,,61,,46,,30,9,15,22,8,36,,53,,66,8v14,7,22,22,22,38e" fillcolor="black" strokeweight="0">
              <v:path arrowok="t"/>
            </v:shape>
            <v:shape id="_x0000_s6316" style="position:absolute;left:1529;top:4163;width:104;height:109" coordsize="88,92" path="m88,46hdc88,62,80,76,66,84v-13,8,-30,8,-44,c9,76,,62,,46,,30,9,16,22,8,36,,53,,66,8v14,8,22,22,22,38e" fillcolor="black" strokeweight="0">
              <v:path arrowok="t"/>
            </v:shape>
            <v:rect id="_x0000_s6317" style="position:absolute;left:1455;top:1040;width:264;height:2989" filled="f" strokecolor="#f03246" strokeweight=".95pt"/>
            <v:line id="_x0000_s6318" style="position:absolute" from="1587,965" to="1588,1040" strokecolor="#f03246" strokeweight=".95pt">
              <v:stroke joinstyle="miter"/>
            </v:line>
            <v:line id="_x0000_s6319" style="position:absolute;flip:y" from="1587,4029" to="1588,4218" strokecolor="#f03246" strokeweight=".95pt">
              <v:stroke joinstyle="miter"/>
            </v:line>
            <v:line id="_x0000_s6320" style="position:absolute;flip:x" from="1455,4218" to="1719,4219" strokecolor="#f03246" strokeweight=".95pt">
              <v:stroke joinstyle="miter"/>
            </v:line>
            <v:line id="_x0000_s6321" style="position:absolute;flip:x" from="1455,965" to="1719,966" strokecolor="#f03246" strokeweight=".95pt">
              <v:stroke joinstyle="miter"/>
            </v:line>
            <v:line id="_x0000_s6322" style="position:absolute;flip:x" from="1455,2308" to="1719,2309" strokecolor="#f03246" strokeweight=".95pt">
              <v:stroke joinstyle="miter"/>
            </v:line>
            <v:rect id="_x0000_s6323" style="position:absolute;left:2551;top:927;width:227;height:1570" filled="f" strokecolor="#f03246" strokeweight=".95pt"/>
            <v:line id="_x0000_s6324" style="position:absolute" from="2664,492" to="2665,927" strokecolor="#f03246" strokeweight=".95pt">
              <v:stroke joinstyle="miter"/>
            </v:line>
            <v:line id="_x0000_s6325" style="position:absolute;flip:y" from="2664,2497" to="2665,2932" strokecolor="#f03246" strokeweight=".95pt">
              <v:stroke joinstyle="miter"/>
            </v:line>
            <v:line id="_x0000_s6326" style="position:absolute;flip:x" from="2551,2932" to="2778,2933" strokecolor="#f03246" strokeweight=".95pt">
              <v:stroke joinstyle="miter"/>
            </v:line>
            <v:line id="_x0000_s6327" style="position:absolute;flip:x" from="2551,492" to="2778,493" strokecolor="#f03246" strokeweight=".95pt">
              <v:stroke joinstyle="miter"/>
            </v:line>
            <v:line id="_x0000_s6328" style="position:absolute;flip:x" from="2551,1229" to="2778,1230" strokecolor="#f03246" strokeweight=".95pt">
              <v:stroke joinstyle="miter"/>
            </v:line>
            <v:rect id="_x0000_s6329" style="position:absolute;left:3590;top:738;width:303;height:1097" filled="f" strokecolor="#f03246" strokeweight=".95pt"/>
            <v:line id="_x0000_s6330" style="position:absolute" from="3741,662" to="3742,738" strokecolor="#f03246" strokeweight=".95pt">
              <v:stroke joinstyle="miter"/>
            </v:line>
            <v:line id="_x0000_s6331" style="position:absolute;flip:y" from="3741,1835" to="3742,3159" strokecolor="#f03246" strokeweight=".95pt">
              <v:stroke joinstyle="miter"/>
            </v:line>
            <v:line id="_x0000_s6332" style="position:absolute;flip:x" from="3590,3159" to="3893,3160" strokecolor="#f03246" strokeweight=".95pt">
              <v:stroke joinstyle="miter"/>
            </v:line>
            <v:line id="_x0000_s6333" style="position:absolute;flip:x" from="3590,662" to="3893,663" strokecolor="#f03246" strokeweight=".95pt">
              <v:stroke joinstyle="miter"/>
            </v:line>
            <v:line id="_x0000_s6334" style="position:absolute;flip:x" from="3590,984" to="3893,985" strokecolor="#f03246" strokeweight=".95pt">
              <v:stroke joinstyle="miter"/>
            </v:line>
            <v:rect id="_x0000_s6335" style="position:absolute;left:4800;top:1362;width:264;height:1494" filled="f" strokecolor="#f03246" strokeweight=".95pt"/>
            <v:line id="_x0000_s6336" style="position:absolute" from="4932,870" to="4933,1362" strokecolor="#f03246" strokeweight=".95pt">
              <v:stroke joinstyle="miter"/>
            </v:line>
            <v:line id="_x0000_s6337" style="position:absolute;flip:y" from="4932,2856" to="4933,3575" strokecolor="#f03246" strokeweight=".95pt">
              <v:stroke joinstyle="miter"/>
            </v:line>
            <v:line id="_x0000_s6338" style="position:absolute;flip:x" from="4800,3575" to="5064,3576" strokecolor="#f03246" strokeweight=".95pt">
              <v:stroke joinstyle="miter"/>
            </v:line>
            <v:line id="_x0000_s6339" style="position:absolute;flip:x" from="4800,870" to="5064,871" strokecolor="#f03246" strokeweight=".95pt">
              <v:stroke joinstyle="miter"/>
            </v:line>
            <v:line id="_x0000_s6340" style="position:absolute;flip:x" from="4800,1778" to="5064,1779" strokecolor="#f03246" strokeweight=".95pt">
              <v:stroke joinstyle="miter"/>
            </v:line>
            <v:rect id="_x0000_s6341" style="position:absolute;left:5971;top:1021;width:265;height:2668" filled="f" strokecolor="#f03246" strokeweight=".95pt"/>
            <v:line id="_x0000_s6342" style="position:absolute" from="6103,643" to="6104,1021" strokecolor="#f03246" strokeweight=".95pt">
              <v:stroke joinstyle="miter"/>
            </v:line>
            <v:line id="_x0000_s6343" style="position:absolute;flip:y" from="6103,3689" to="6104,4048" strokecolor="#f03246" strokeweight=".95pt">
              <v:stroke joinstyle="miter"/>
            </v:line>
            <v:line id="_x0000_s6344" style="position:absolute;flip:x" from="5971,4048" to="6236,4049" strokecolor="#f03246" strokeweight=".95pt">
              <v:stroke joinstyle="miter"/>
            </v:line>
            <v:line id="_x0000_s6345" style="position:absolute;flip:x" from="5971,643" to="6236,644" strokecolor="#f03246" strokeweight=".95pt">
              <v:stroke joinstyle="miter"/>
            </v:line>
            <v:line id="_x0000_s6346" style="position:absolute;flip:x" from="5971,1948" to="6236,1949" strokecolor="#f03246" strokeweight=".95pt">
              <v:stroke joinstyle="miter"/>
            </v:line>
            <v:rect id="_x0000_s6347" style="position:absolute;left:7124;top:1211;width:302;height:2535" filled="f" strokecolor="#f03246" strokeweight=".95pt"/>
            <v:line id="_x0000_s6348" style="position:absolute" from="7275,1078" to="7276,1211" strokecolor="#f03246" strokeweight=".95pt">
              <v:stroke joinstyle="miter"/>
            </v:line>
            <v:line id="_x0000_s6349" style="position:absolute;flip:y" from="7275,3746" to="7276,3935" strokecolor="#f03246" strokeweight=".95pt">
              <v:stroke joinstyle="miter"/>
            </v:line>
            <v:line id="_x0000_s6350" style="position:absolute;flip:x" from="7124,3935" to="7426,3936" strokecolor="#f03246" strokeweight=".95pt">
              <v:stroke joinstyle="miter"/>
            </v:line>
            <v:line id="_x0000_s6351" style="position:absolute;flip:x" from="7124,1078" to="7426,1079" strokecolor="#f03246" strokeweight=".95pt">
              <v:stroke joinstyle="miter"/>
            </v:line>
            <v:line id="_x0000_s6352" style="position:absolute;flip:x" from="7124,2270" to="7426,2271" strokecolor="#f03246" strokeweight=".95pt">
              <v:stroke joinstyle="miter"/>
            </v:line>
            <v:rect id="_x0000_s6353" style="position:absolute;left:8333;top:2365;width:265;height:2175" filled="f" strokecolor="#f03246" strokeweight=".95pt"/>
            <v:line id="_x0000_s6354" style="position:absolute" from="8466,1419" to="8467,2365" strokecolor="#f03246" strokeweight=".95pt">
              <v:stroke joinstyle="miter"/>
            </v:line>
            <v:line id="_x0000_s6355" style="position:absolute;flip:y" from="8466,4540" to="8467,4672" strokecolor="#f03246" strokeweight=".95pt">
              <v:stroke joinstyle="miter"/>
            </v:line>
            <v:line id="_x0000_s6356" style="position:absolute;flip:x" from="8333,4672" to="8598,4673" strokecolor="#f03246" strokeweight=".95pt">
              <v:stroke joinstyle="miter"/>
            </v:line>
            <v:line id="_x0000_s6357" style="position:absolute;flip:x" from="8333,1419" to="8598,1420" strokecolor="#f03246" strokeweight=".95pt">
              <v:stroke joinstyle="miter"/>
            </v:line>
            <v:line id="_x0000_s6358" style="position:absolute;flip:x" from="8333,3273" to="8598,3274" strokecolor="#f03246" strokeweight=".95pt">
              <v:stroke joinstyle="miter"/>
            </v:line>
            <v:rect id="_x0000_s6359" style="position:absolute;left:1001;top:170;width:8050;height:4540" filled="f" strokecolor="#a5a5a5" strokeweight=".95pt"/>
            <v:line id="_x0000_s6360" style="position:absolute" from="2173,4710" to="2174,4805" strokecolor="#a5a5a5" strokeweight=".95pt">
              <v:stroke joinstyle="miter"/>
            </v:line>
            <v:line id="_x0000_s6361" style="position:absolute" from="3156,4710" to="3157,4805" strokecolor="#a5a5a5" strokeweight=".95pt">
              <v:stroke joinstyle="miter"/>
            </v:line>
            <v:line id="_x0000_s6362" style="position:absolute" from="4346,4710" to="4347,4805" strokecolor="#a5a5a5" strokeweight=".95pt">
              <v:stroke joinstyle="miter"/>
            </v:line>
            <v:line id="_x0000_s6363" style="position:absolute" from="5518,4710" to="5519,4805" strokecolor="#a5a5a5" strokeweight=".95pt">
              <v:stroke joinstyle="miter"/>
            </v:line>
            <v:line id="_x0000_s6364" style="position:absolute" from="6689,4710" to="6690,4805" strokecolor="#a5a5a5" strokeweight=".95pt">
              <v:stroke joinstyle="miter"/>
            </v:line>
            <v:line id="_x0000_s6365" style="position:absolute" from="7880,4710" to="7881,4805" strokecolor="#a5a5a5" strokeweight=".95pt">
              <v:stroke joinstyle="miter"/>
            </v:line>
            <v:rect id="_x0000_s6366" style="position:absolute;left:1530;top:4710;width:130;height:322;mso-wrap-style:none" filled="f" stroked="f">
              <v:textbox style="mso-next-textbox:#_x0000_s6366;mso-fit-shape-to-text:t" inset="0,0,0,0">
                <w:txbxContent>
                  <w:p w:rsidR="00BC71FE" w:rsidRDefault="00BC71FE" w:rsidP="00BC71FE">
                    <w:r>
                      <w:rPr>
                        <w:rFonts w:ascii="Segoe UI" w:hAnsi="Segoe UI" w:cs="Segoe UI"/>
                        <w:color w:val="000000"/>
                      </w:rPr>
                      <w:t>1</w:t>
                    </w:r>
                  </w:p>
                </w:txbxContent>
              </v:textbox>
            </v:rect>
            <v:rect id="_x0000_s6367" style="position:absolute;left:2608;top:4710;width:130;height:322;mso-wrap-style:none" filled="f" stroked="f">
              <v:textbox style="mso-next-textbox:#_x0000_s6367;mso-fit-shape-to-text:t" inset="0,0,0,0">
                <w:txbxContent>
                  <w:p w:rsidR="00BC71FE" w:rsidRDefault="00BC71FE" w:rsidP="00BC71FE">
                    <w:r>
                      <w:rPr>
                        <w:rFonts w:ascii="Segoe UI" w:hAnsi="Segoe UI" w:cs="Segoe UI"/>
                        <w:color w:val="000000"/>
                      </w:rPr>
                      <w:t>2</w:t>
                    </w:r>
                  </w:p>
                </w:txbxContent>
              </v:textbox>
            </v:rect>
            <v:rect id="_x0000_s6368" style="position:absolute;left:3685;top:4710;width:130;height:322;mso-wrap-style:none" filled="f" stroked="f">
              <v:textbox style="mso-next-textbox:#_x0000_s6368;mso-fit-shape-to-text:t" inset="0,0,0,0">
                <w:txbxContent>
                  <w:p w:rsidR="00BC71FE" w:rsidRDefault="00BC71FE" w:rsidP="00BC71FE">
                    <w:r>
                      <w:rPr>
                        <w:rFonts w:ascii="Segoe UI" w:hAnsi="Segoe UI" w:cs="Segoe UI"/>
                        <w:color w:val="000000"/>
                      </w:rPr>
                      <w:t>3</w:t>
                    </w:r>
                  </w:p>
                </w:txbxContent>
              </v:textbox>
            </v:rect>
            <v:rect id="_x0000_s6369" style="position:absolute;left:4857;top:4710;width:130;height:322;mso-wrap-style:none" filled="f" stroked="f">
              <v:textbox style="mso-next-textbox:#_x0000_s6369;mso-fit-shape-to-text:t" inset="0,0,0,0">
                <w:txbxContent>
                  <w:p w:rsidR="00BC71FE" w:rsidRDefault="00BC71FE" w:rsidP="00BC71FE">
                    <w:r>
                      <w:rPr>
                        <w:rFonts w:ascii="Segoe UI" w:hAnsi="Segoe UI" w:cs="Segoe UI"/>
                        <w:color w:val="000000"/>
                      </w:rPr>
                      <w:t>4</w:t>
                    </w:r>
                  </w:p>
                </w:txbxContent>
              </v:textbox>
            </v:rect>
            <v:rect id="_x0000_s6370" style="position:absolute;left:6028;top:4710;width:130;height:322;mso-wrap-style:none" filled="f" stroked="f">
              <v:textbox style="mso-next-textbox:#_x0000_s6370;mso-fit-shape-to-text:t" inset="0,0,0,0">
                <w:txbxContent>
                  <w:p w:rsidR="00BC71FE" w:rsidRDefault="00BC71FE" w:rsidP="00BC71FE">
                    <w:r>
                      <w:rPr>
                        <w:rFonts w:ascii="Segoe UI" w:hAnsi="Segoe UI" w:cs="Segoe UI"/>
                        <w:color w:val="000000"/>
                      </w:rPr>
                      <w:t>5</w:t>
                    </w:r>
                  </w:p>
                </w:txbxContent>
              </v:textbox>
            </v:rect>
            <v:rect id="_x0000_s6371" style="position:absolute;left:7218;top:4710;width:130;height:322;mso-wrap-style:none" filled="f" stroked="f">
              <v:textbox style="mso-next-textbox:#_x0000_s6371;mso-fit-shape-to-text:t" inset="0,0,0,0">
                <w:txbxContent>
                  <w:p w:rsidR="00BC71FE" w:rsidRDefault="00BC71FE" w:rsidP="00BC71FE">
                    <w:r>
                      <w:rPr>
                        <w:rFonts w:ascii="Segoe UI" w:hAnsi="Segoe UI" w:cs="Segoe UI"/>
                        <w:color w:val="000000"/>
                      </w:rPr>
                      <w:t>6</w:t>
                    </w:r>
                  </w:p>
                </w:txbxContent>
              </v:textbox>
            </v:rect>
            <v:rect id="_x0000_s6372" style="position:absolute;left:8390;top:4710;width:130;height:322;mso-wrap-style:none" filled="f" stroked="f">
              <v:textbox style="mso-next-textbox:#_x0000_s6372;mso-fit-shape-to-text:t" inset="0,0,0,0">
                <w:txbxContent>
                  <w:p w:rsidR="00BC71FE" w:rsidRDefault="00BC71FE" w:rsidP="00BC71FE">
                    <w:r>
                      <w:rPr>
                        <w:rFonts w:ascii="Segoe UI" w:hAnsi="Segoe UI" w:cs="Segoe UI"/>
                        <w:color w:val="000000"/>
                      </w:rPr>
                      <w:t>7</w:t>
                    </w:r>
                  </w:p>
                </w:txbxContent>
              </v:textbox>
            </v:rect>
            <v:rect id="_x0000_s6373" style="position:absolute;left:4743;top:5089;width:561;height:322;mso-wrap-style:none" filled="f" stroked="f">
              <v:textbox style="mso-next-textbox:#_x0000_s6373;mso-fit-shape-to-text:t" inset="0,0,0,0">
                <w:txbxContent>
                  <w:p w:rsidR="00BC71FE" w:rsidRDefault="00BC71FE" w:rsidP="00BC71FE">
                    <w:r>
                      <w:rPr>
                        <w:rFonts w:ascii="Segoe UI" w:hAnsi="Segoe UI" w:cs="Segoe UI"/>
                        <w:color w:val="000000"/>
                      </w:rPr>
                      <w:t>Layer</w:t>
                    </w:r>
                  </w:p>
                </w:txbxContent>
              </v:textbox>
            </v:rect>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3.</w:t>
      </w:r>
      <w:proofErr w:type="gramEnd"/>
      <w:r w:rsidRPr="00BC71FE">
        <w:rPr>
          <w:sz w:val="20"/>
          <w:szCs w:val="20"/>
        </w:rPr>
        <w:t xml:space="preserve"> Color extracted from each charred layer</w:t>
      </w:r>
    </w:p>
    <w:p w:rsidR="00BC71FE" w:rsidRPr="00BC71FE" w:rsidRDefault="00BC71FE" w:rsidP="00BC71FE">
      <w:pPr>
        <w:spacing w:line="480" w:lineRule="auto"/>
        <w:ind w:firstLine="720"/>
      </w:pPr>
      <w:r w:rsidRPr="00BC71FE">
        <w:t xml:space="preserve">For charred layers, charred layers 2 and 3 had a darker color than charred layer 7. However, charred layers 2 and 3 had a similar color extraction to charred layers 1, 4, 5, and 6 while charred layers 1, 4, 5, and 6 had a similar color to charred layer 7 (Fig 3). </w:t>
      </w:r>
    </w:p>
    <w:p w:rsidR="00BC71FE" w:rsidRPr="00BC71FE" w:rsidRDefault="00BC71FE" w:rsidP="00BC71FE">
      <w:pPr>
        <w:spacing w:line="480" w:lineRule="auto"/>
        <w:ind w:firstLine="720"/>
      </w:pPr>
      <w:r w:rsidRPr="00BC71FE">
        <w:t xml:space="preserve">Heat treatment processes can affect up to a depth of 6 mm (Perry et al., 1990). Each layer in this research was 1 to 2 mm deep, and results show that the inner-most layers did not provide as much color as heat treated layers shown by their decreasing absorbance level at 420 nm. Aging whiskey in toasted or charred barrels provides color, but the two treatments differ in color intensity. Toasted staves undergo a lighter heat treatment process than charred barrels, 15-30 seconds versus 45 seconds, which produces less color due to the lack of </w:t>
      </w:r>
      <w:r w:rsidRPr="00BC71FE">
        <w:lastRenderedPageBreak/>
        <w:t>depth affected and lack of oak cell disruption for oak compound extraction (</w:t>
      </w:r>
      <w:proofErr w:type="spellStart"/>
      <w:r w:rsidRPr="00BC71FE">
        <w:t>Mosedale</w:t>
      </w:r>
      <w:proofErr w:type="spellEnd"/>
      <w:r w:rsidRPr="00BC71FE">
        <w:t xml:space="preserve"> and </w:t>
      </w:r>
      <w:proofErr w:type="spellStart"/>
      <w:r w:rsidRPr="00BC71FE">
        <w:t>Puech</w:t>
      </w:r>
      <w:proofErr w:type="spellEnd"/>
      <w:r w:rsidRPr="00BC71FE">
        <w:t xml:space="preserve">, 1998; Russell, 2003). Charred layer 1 contributes little color to whiskey as complex </w:t>
      </w:r>
      <w:proofErr w:type="spellStart"/>
      <w:r w:rsidRPr="00BC71FE">
        <w:t>ellagitannins</w:t>
      </w:r>
      <w:proofErr w:type="spellEnd"/>
      <w:r w:rsidRPr="00BC71FE">
        <w:t xml:space="preserve"> are heavily decreased by intense heat and charring, and is instead used to remove undesirable extractive components from whiskey. However, degradation of wood structure in the first layer provides avenues for distillate to reach inner, slightly heat treated layers, such as layers 2 through 6, to extract more oak compounds (Russell, 2003). Oak heartwood in these layers contains the most extractable oak compounds, and thus, produces a darker color (</w:t>
      </w:r>
      <w:proofErr w:type="spellStart"/>
      <w:r w:rsidRPr="00BC71FE">
        <w:t>Pandey</w:t>
      </w:r>
      <w:proofErr w:type="spellEnd"/>
      <w:r w:rsidRPr="00BC71FE">
        <w:t xml:space="preserve">, 2004). Layers which are not as affected by heat treatment such as charred layer 7 and all toasted layers do not receive as much degradation of hemicelluloses and lignin which decreases the amount of extractable compounds to provide color (Russell, 2003). </w:t>
      </w:r>
    </w:p>
    <w:p w:rsidR="00BC71FE" w:rsidRPr="00BC71FE" w:rsidRDefault="00BC71FE" w:rsidP="00BC71FE">
      <w:pPr>
        <w:spacing w:line="480" w:lineRule="auto"/>
      </w:pPr>
      <w:r w:rsidRPr="00BC71FE">
        <w:pict>
          <v:group id="_x0000_s6066" editas="canvas" style="width:411pt;height:283.7pt;mso-position-horizontal-relative:char;mso-position-vertical-relative:line" coordsize="8220,5674">
            <o:lock v:ext="edit" aspectratio="t"/>
            <v:shape id="_x0000_s6067" type="#_x0000_t75" style="position:absolute;width:8220;height:5674" o:preferrelative="f">
              <v:fill o:detectmouseclick="t"/>
              <v:path o:extrusionok="t" o:connecttype="none"/>
              <o:lock v:ext="edit" text="t"/>
            </v:shape>
            <v:rect id="_x0000_s6068" style="position:absolute;left:19;top:19;width:19;height:19" stroked="f"/>
            <v:line id="_x0000_s6069" style="position:absolute" from="945,4200" to="1001,4201" strokecolor="#a5a5a5" strokeweight=".95pt">
              <v:stroke joinstyle="miter"/>
            </v:line>
            <v:line id="_x0000_s6070" style="position:absolute" from="945,3197" to="1001,3198" strokecolor="#a5a5a5" strokeweight=".95pt">
              <v:stroke joinstyle="miter"/>
            </v:line>
            <v:line id="_x0000_s6071" style="position:absolute" from="945,2194" to="1001,2195" strokecolor="#a5a5a5" strokeweight=".95pt">
              <v:stroke joinstyle="miter"/>
            </v:line>
            <v:line id="_x0000_s6072" style="position:absolute" from="945,1173" to="1001,1174" strokecolor="#a5a5a5" strokeweight=".95pt">
              <v:stroke joinstyle="miter"/>
            </v:line>
            <v:line id="_x0000_s6073" style="position:absolute" from="945,170" to="1001,171" strokecolor="#a5a5a5" strokeweight=".95pt">
              <v:stroke joinstyle="miter"/>
            </v:line>
            <v:line id="_x0000_s6074" style="position:absolute" from="888,4710" to="1001,4711" strokecolor="#a5a5a5" strokeweight=".95pt">
              <v:stroke joinstyle="miter"/>
            </v:line>
            <v:line id="_x0000_s6075" style="position:absolute" from="888,3708" to="1001,3709" strokecolor="#a5a5a5" strokeweight=".95pt">
              <v:stroke joinstyle="miter"/>
            </v:line>
            <v:line id="_x0000_s6076" style="position:absolute" from="888,2686" to="1001,2687" strokecolor="#a5a5a5" strokeweight=".95pt">
              <v:stroke joinstyle="miter"/>
            </v:line>
            <v:line id="_x0000_s6077" style="position:absolute" from="888,1683" to="1001,1684" strokecolor="#a5a5a5" strokeweight=".95pt">
              <v:stroke joinstyle="miter"/>
            </v:line>
            <v:line id="_x0000_s6078" style="position:absolute" from="888,681" to="1001,682" strokecolor="#a5a5a5" strokeweight=".95pt">
              <v:stroke joinstyle="miter"/>
            </v:line>
            <v:rect id="_x0000_s6079" style="position:absolute;left:548;top:4559;width:311;height:319;mso-wrap-style:none" filled="f" stroked="f">
              <v:textbox style="mso-next-textbox:#_x0000_s6079;mso-fit-shape-to-text:t" inset="0,0,0,0">
                <w:txbxContent>
                  <w:p w:rsidR="00BC71FE" w:rsidRDefault="00BC71FE" w:rsidP="00BC71FE">
                    <w:r>
                      <w:rPr>
                        <w:rFonts w:ascii="Segoe UI" w:hAnsi="Segoe UI" w:cs="Segoe UI"/>
                        <w:color w:val="000000"/>
                      </w:rPr>
                      <w:t>0.5</w:t>
                    </w:r>
                  </w:p>
                </w:txbxContent>
              </v:textbox>
            </v:rect>
            <v:rect id="_x0000_s6080" style="position:absolute;left:737;top:3556;width:130;height:319;mso-wrap-style:none" filled="f" stroked="f">
              <v:textbox style="mso-next-textbox:#_x0000_s6080;mso-fit-shape-to-text:t" inset="0,0,0,0">
                <w:txbxContent>
                  <w:p w:rsidR="00BC71FE" w:rsidRDefault="00BC71FE" w:rsidP="00BC71FE">
                    <w:r>
                      <w:rPr>
                        <w:rFonts w:ascii="Segoe UI" w:hAnsi="Segoe UI" w:cs="Segoe UI"/>
                        <w:color w:val="000000"/>
                      </w:rPr>
                      <w:t>1</w:t>
                    </w:r>
                  </w:p>
                </w:txbxContent>
              </v:textbox>
            </v:rect>
            <v:rect id="_x0000_s6081" style="position:absolute;left:529;top:2535;width:311;height:319;mso-wrap-style:none" filled="f" stroked="f">
              <v:textbox style="mso-next-textbox:#_x0000_s6081;mso-fit-shape-to-text:t" inset="0,0,0,0">
                <w:txbxContent>
                  <w:p w:rsidR="00BC71FE" w:rsidRDefault="00BC71FE" w:rsidP="00BC71FE">
                    <w:r>
                      <w:rPr>
                        <w:rFonts w:ascii="Segoe UI" w:hAnsi="Segoe UI" w:cs="Segoe UI"/>
                        <w:color w:val="000000"/>
                      </w:rPr>
                      <w:t>1.5</w:t>
                    </w:r>
                  </w:p>
                </w:txbxContent>
              </v:textbox>
            </v:rect>
            <v:rect id="_x0000_s6082" style="position:absolute;left:737;top:1532;width:130;height:319;mso-wrap-style:none" filled="f" stroked="f">
              <v:textbox style="mso-next-textbox:#_x0000_s6082;mso-fit-shape-to-text:t" inset="0,0,0,0">
                <w:txbxContent>
                  <w:p w:rsidR="00BC71FE" w:rsidRDefault="00BC71FE" w:rsidP="00BC71FE">
                    <w:r>
                      <w:rPr>
                        <w:rFonts w:ascii="Segoe UI" w:hAnsi="Segoe UI" w:cs="Segoe UI"/>
                        <w:color w:val="000000"/>
                      </w:rPr>
                      <w:t>2</w:t>
                    </w:r>
                  </w:p>
                </w:txbxContent>
              </v:textbox>
            </v:rect>
            <v:rect id="_x0000_s6083" style="position:absolute;left:548;top:529;width:311;height:319;mso-wrap-style:none" filled="f" stroked="f">
              <v:textbox style="mso-next-textbox:#_x0000_s6083;mso-fit-shape-to-text:t" inset="0,0,0,0">
                <w:txbxContent>
                  <w:p w:rsidR="00BC71FE" w:rsidRDefault="00BC71FE" w:rsidP="00BC71FE">
                    <w:r>
                      <w:rPr>
                        <w:rFonts w:ascii="Segoe UI" w:hAnsi="Segoe UI" w:cs="Segoe UI"/>
                        <w:color w:val="000000"/>
                      </w:rPr>
                      <w:t>2.5</w:t>
                    </w:r>
                  </w:p>
                </w:txbxContent>
              </v:textbox>
            </v:rect>
            <v:rect id="_x0000_s6084" style="position:absolute;left:992;top:161;width:7105;height:4540" stroked="f"/>
            <v:line id="_x0000_s6085" style="position:absolute" from="1001,2167" to="8107,2168" strokecolor="#787878" strokeweight=".95pt">
              <v:stroke joinstyle="miter"/>
            </v:line>
            <v:shape id="_x0000_s6086" style="position:absolute;left:6843;top:631;width:104;height:109" coordsize="88,92" path="m88,46hdc88,62,80,76,66,84v-13,8,-30,8,-44,c9,76,,62,,46,,31,9,16,22,8,36,,53,,66,8v14,8,22,23,22,38e" fillcolor="black" strokeweight="0">
              <v:path arrowok="t"/>
            </v:shape>
            <v:shape id="_x0000_s6087" style="position:absolute;left:6843;top:1015;width:104;height:108" coordsize="88,91" path="m88,45hdc88,61,80,76,66,84v-13,7,-30,7,-44,c9,76,,61,,45,,30,9,15,22,7,36,,53,,66,7v14,8,22,23,22,38e" fillcolor="black" strokeweight="0">
              <v:path arrowok="t"/>
            </v:shape>
            <v:shape id="_x0000_s6088" style="position:absolute;left:6843;top:1076;width:104;height:109" coordsize="88,92" path="m88,46hdc88,61,80,76,66,84v-13,8,-30,8,-44,c9,76,,61,,46,,30,9,15,22,8,36,,53,,66,8v14,7,22,22,22,38e" fillcolor="black" strokeweight="0">
              <v:path arrowok="t"/>
            </v:shape>
            <v:shape id="_x0000_s6089" style="position:absolute;left:6843;top:1096;width:104;height:109" coordsize="88,92" path="m88,46hdc88,61,80,76,66,84v-13,8,-30,8,-44,c9,76,,61,,46,,30,9,15,22,8,36,,53,,66,8v14,7,22,22,22,38e" fillcolor="black" strokeweight="0">
              <v:path arrowok="t"/>
            </v:shape>
            <v:shape id="_x0000_s6090" style="position:absolute;left:6843;top:1136;width:104;height:109" coordsize="88,92" path="m88,46hdc88,62,80,76,66,84v-13,8,-30,8,-44,c9,76,,62,,46,,30,9,16,22,8,36,,53,,66,8v14,8,22,22,22,38e" fillcolor="black" strokeweight="0">
              <v:path arrowok="t"/>
            </v:shape>
            <v:shape id="_x0000_s6091" style="position:absolute;left:6843;top:1196;width:104;height:109" coordsize="88,92" path="m88,46hdc88,62,80,76,66,84v-13,8,-30,8,-44,c9,76,,62,,46,,30,9,16,22,8,36,,53,,66,8v14,8,22,22,22,38e" fillcolor="black" strokeweight="0">
              <v:path arrowok="t"/>
            </v:shape>
            <v:shape id="_x0000_s6092" style="position:absolute;left:6843;top:1257;width:104;height:108" coordsize="88,92" path="m88,46hdc88,62,80,77,66,84v-13,8,-30,8,-44,c9,77,,62,,46,,31,9,16,22,8,36,,53,,66,8v14,8,22,23,22,38e" fillcolor="black" strokeweight="0">
              <v:path arrowok="t"/>
            </v:shape>
            <v:shape id="_x0000_s6093" style="position:absolute;left:6843;top:1277;width:104;height:109" coordsize="88,92" path="m88,46hdc88,62,80,77,66,84v-13,8,-30,8,-44,c9,77,,62,,46,,31,9,16,22,8,36,,53,,66,8v14,8,22,23,22,38e" fillcolor="black" strokeweight="0">
              <v:path arrowok="t"/>
            </v:shape>
            <v:shape id="_x0000_s6094" style="position:absolute;left:6843;top:1338;width:104;height:108" coordsize="88,91" path="m88,46hdc88,61,80,76,66,84v-13,7,-30,7,-44,c9,76,,61,,46,,30,9,15,22,7,36,,53,,66,7v14,8,22,23,22,39e" fillcolor="black" strokeweight="0">
              <v:path arrowok="t"/>
            </v:shape>
            <v:shape id="_x0000_s6095" style="position:absolute;left:6843;top:1479;width:104;height:109" coordsize="88,92" path="m88,46hdc88,62,80,76,66,84v-13,8,-30,8,-44,c9,76,,62,,46,,30,9,16,22,8,36,,53,,66,8v14,8,22,22,22,38e" fillcolor="black" strokeweight="0">
              <v:path arrowok="t"/>
            </v:shape>
            <v:shape id="_x0000_s6096" style="position:absolute;left:6843;top:1701;width:104;height:109" coordsize="88,92" path="m88,46hdc88,61,80,76,66,84v-13,8,-30,8,-44,c9,76,,61,,46,,30,9,15,22,8,36,,53,,66,8v14,7,22,22,22,38e" fillcolor="black" strokeweight="0">
              <v:path arrowok="t"/>
            </v:shape>
            <v:shape id="_x0000_s6097" style="position:absolute;left:6843;top:1721;width:104;height:109" coordsize="88,92" path="m88,46hdc88,62,80,76,66,84v-13,8,-30,8,-44,c9,76,,62,,46,,30,9,16,22,8,36,,53,,66,8v14,8,22,22,22,38e" fillcolor="black" strokeweight="0">
              <v:path arrowok="t"/>
            </v:shape>
            <v:shape id="_x0000_s6098" style="position:absolute;left:6843;top:1822;width:104;height:109" coordsize="88,92" path="m88,46hdc88,62,80,76,66,84v-13,8,-30,8,-44,c9,76,,62,,46,,30,9,16,22,8,36,,53,,66,8v14,8,22,22,22,38e" fillcolor="black" strokeweight="0">
              <v:path arrowok="t"/>
            </v:shape>
            <v:shape id="_x0000_s6099" style="position:absolute;left:6843;top:1882;width:104;height:109" coordsize="88,92" path="m88,46hdc88,62,80,77,66,84v-13,8,-30,8,-44,c9,77,,62,,46,,31,9,16,22,8,36,,53,,66,8v14,8,22,23,22,38e" fillcolor="black" strokeweight="0">
              <v:path arrowok="t"/>
            </v:shape>
            <v:shape id="_x0000_s6100" style="position:absolute;left:6843;top:1984;width:104;height:109" coordsize="88,92" path="m88,46hdc88,61,80,76,66,84v-13,8,-30,8,-44,c9,76,,61,,46,,30,9,15,22,8,36,,53,,66,8v14,7,22,22,22,38e" fillcolor="black" strokeweight="0">
              <v:path arrowok="t"/>
            </v:shape>
            <v:shape id="_x0000_s6101" style="position:absolute;left:6843;top:2024;width:104;height:109" coordsize="88,92" path="m88,46hdc88,62,80,76,66,84v-13,8,-30,8,-44,c9,76,,62,,46,,30,9,16,22,8,36,,53,,66,8v14,8,22,22,22,38e" fillcolor="black" strokeweight="0">
              <v:path arrowok="t"/>
            </v:shape>
            <v:shape id="_x0000_s6102" style="position:absolute;left:6843;top:2145;width:104;height:108" coordsize="88,92" path="m88,46hdc88,62,80,76,66,84v-13,8,-30,8,-44,c9,76,,62,,46,,31,9,16,22,8,36,,53,,66,8v14,8,22,23,22,38e" fillcolor="black" strokeweight="0">
              <v:path arrowok="t"/>
            </v:shape>
            <v:shape id="_x0000_s6103" style="position:absolute;left:6843;top:2307;width:104;height:108" coordsize="88,92" path="m88,46hdc88,61,80,76,66,84v-13,8,-30,8,-44,c9,76,,61,,46,,30,9,15,22,8,36,,53,,66,8v14,7,22,22,22,38e" fillcolor="black" strokeweight="0">
              <v:path arrowok="t"/>
            </v:shape>
            <v:shape id="_x0000_s6104" style="position:absolute;left:6843;top:2347;width:104;height:109" coordsize="88,92" path="m88,46hdc88,62,80,76,66,84v-13,8,-30,8,-44,c9,76,,62,,46,,30,9,16,22,8,36,,53,,66,8v14,8,22,22,22,38e" fillcolor="black" strokeweight="0">
              <v:path arrowok="t"/>
            </v:shape>
            <v:shape id="_x0000_s6105" style="position:absolute;left:6843;top:2387;width:104;height:109" coordsize="88,92" path="m88,46hdc88,62,80,76,66,84v-13,8,-30,8,-44,c9,76,,62,,46,,30,9,16,22,8,36,,53,,66,8v14,8,22,22,22,38e" fillcolor="black" strokeweight="0">
              <v:path arrowok="t"/>
            </v:shape>
            <v:shape id="_x0000_s6106" style="position:absolute;left:6843;top:2467;width:104;height:109" coordsize="88,92" path="m88,46hdc88,62,80,77,66,84v-13,8,-30,8,-44,c9,77,,62,,46,,31,9,16,22,8,36,,53,,66,8v14,8,22,23,22,38e" fillcolor="black" strokeweight="0">
              <v:path arrowok="t"/>
            </v:shape>
            <v:shape id="_x0000_s6107" style="position:absolute;left:6843;top:2810;width:104;height:109" coordsize="88,92" path="m88,46hdc88,62,80,77,66,85v-13,7,-30,7,-44,c9,77,,62,,46,,31,9,16,22,8,36,,53,,66,8v14,8,22,23,22,38e" fillcolor="black" strokeweight="0">
              <v:path arrowok="t"/>
            </v:shape>
            <v:shape id="_x0000_s6108" style="position:absolute;left:6843;top:2872;width:104;height:109" coordsize="88,92" path="m88,46hdc88,61,80,76,66,84v-13,8,-30,8,-44,c9,76,,61,,46,,30,9,15,22,7,36,,53,,66,7v14,8,22,23,22,39e" fillcolor="black" strokeweight="0">
              <v:path arrowok="t"/>
            </v:shape>
            <v:shape id="_x0000_s6109" style="position:absolute;left:6843;top:3093;width:104;height:109" coordsize="88,92" path="m88,46hdc88,62,80,77,66,84v-13,8,-30,8,-44,c9,77,,62,,46,,31,9,16,22,8,36,,53,,66,8v14,8,22,23,22,38e" fillcolor="black" strokeweight="0">
              <v:path arrowok="t"/>
            </v:shape>
            <v:shape id="_x0000_s6110" style="position:absolute;left:6843;top:3113;width:104;height:109" coordsize="88,92" path="m88,46hdc88,62,80,77,66,85v-13,7,-30,7,-44,c9,77,,62,,46,,31,9,16,22,8,36,,53,,66,8v14,8,22,23,22,38e" fillcolor="black" strokeweight="0">
              <v:path arrowok="t"/>
            </v:shape>
            <v:shape id="_x0000_s6111" style="position:absolute;left:6843;top:3355;width:104;height:109" coordsize="88,92" path="m88,46hdc88,62,80,76,66,84v-13,8,-30,8,-44,c9,76,,62,,46,,31,9,16,22,8,36,,53,,66,8v14,8,22,23,22,38e" fillcolor="black" strokeweight="0">
              <v:path arrowok="t"/>
            </v:shape>
            <v:shape id="_x0000_s6112" style="position:absolute;left:6843;top:3457;width:104;height:108" coordsize="88,91" path="m88,46hdc88,61,80,76,66,84v-13,7,-30,7,-44,c9,76,,61,,46,,30,9,15,22,7,36,,53,,66,7v14,8,22,23,22,39e" fillcolor="black" strokeweight="0">
              <v:path arrowok="t"/>
            </v:shape>
            <v:shape id="_x0000_s6113" style="position:absolute;left:6843;top:3477;width:104;height:109" coordsize="88,92" path="m88,46hdc88,61,80,76,66,84v-13,8,-30,8,-44,c9,76,,61,,46,,30,9,15,22,7,36,,53,,66,7v14,8,22,23,22,39e" fillcolor="black" strokeweight="0">
              <v:path arrowok="t"/>
            </v:shape>
            <v:shape id="_x0000_s6114" style="position:absolute;left:6843;top:3517;width:104;height:109" coordsize="88,92" path="m88,46hdc88,61,80,76,66,84v-13,8,-30,8,-44,c9,76,,61,,46,,30,9,15,22,8,36,,53,,66,8v14,7,22,22,22,38e" fillcolor="black" strokeweight="0">
              <v:path arrowok="t"/>
            </v:shape>
            <v:shape id="_x0000_s6115" style="position:absolute;left:6843;top:3558;width:104;height:108" coordsize="88,92" path="m88,46hdc88,62,80,76,66,84v-13,8,-30,8,-44,c9,76,,62,,46,,30,9,16,22,8,36,,53,,66,8v14,8,22,22,22,38e" fillcolor="black" strokeweight="0">
              <v:path arrowok="t"/>
            </v:shape>
            <v:shape id="_x0000_s6116" style="position:absolute;left:6843;top:3598;width:104;height:109" coordsize="88,92" path="m88,46hdc88,62,80,76,66,84v-13,8,-30,8,-44,c9,76,,62,,46,,30,9,16,22,8,36,,53,,66,8v14,8,22,22,22,38e" fillcolor="black" strokeweight="0">
              <v:path arrowok="t"/>
            </v:shape>
            <v:shape id="_x0000_s6117" style="position:absolute;left:6843;top:3840;width:104;height:109" coordsize="88,92" path="m88,46hdc88,62,80,76,66,84v-13,8,-30,8,-44,c9,76,,62,,46,,30,9,16,22,8,36,,53,,66,8v14,8,22,22,22,38e" fillcolor="black" strokeweight="0">
              <v:path arrowok="t"/>
            </v:shape>
            <v:shape id="_x0000_s6118" style="position:absolute;left:6843;top:3860;width:104;height:109" coordsize="88,92" path="m88,46hdc88,62,80,76,66,84v-13,8,-30,8,-44,c9,76,,62,,46,,30,9,16,22,8,36,,53,,66,8v14,8,22,22,22,38e" fillcolor="black" strokeweight="0">
              <v:path arrowok="t"/>
            </v:shape>
            <v:shape id="_x0000_s6119" style="position:absolute;left:6843;top:3880;width:104;height:109" coordsize="88,92" path="m88,46hdc88,62,80,76,66,84v-13,8,-30,8,-44,c9,76,,62,,46,,30,9,16,22,8,36,,53,,66,8v14,8,22,22,22,38e" fillcolor="black" strokeweight="0">
              <v:path arrowok="t"/>
            </v:shape>
            <v:shape id="_x0000_s6120" style="position:absolute;left:6843;top:3921;width:104;height:108" coordsize="88,92" path="m88,46hdc88,62,80,76,66,84v-13,8,-30,8,-44,c9,76,,62,,46,,30,9,16,22,8,36,,53,,66,8v14,8,22,22,22,38e" fillcolor="black" strokeweight="0">
              <v:path arrowok="t"/>
            </v:shape>
            <v:shape id="_x0000_s6121" style="position:absolute;left:6843;top:3981;width:104;height:109" coordsize="88,92" path="m88,46hdc88,62,80,77,66,84v-13,8,-30,8,-44,c9,77,,62,,46,,31,9,16,22,8,36,,53,,66,8v14,8,22,23,22,38e" fillcolor="black" strokeweight="0">
              <v:path arrowok="t"/>
            </v:shape>
            <v:shape id="_x0000_s6122" style="position:absolute;left:6843;top:4203;width:104;height:109" coordsize="88,92" path="m88,46hdc88,62,80,76,66,84v-13,8,-30,8,-44,c9,76,,62,,46,,30,9,16,22,8,36,,53,,66,8v14,8,22,22,22,38e" fillcolor="black" strokeweight="0">
              <v:path arrowok="t"/>
            </v:shape>
            <v:shape id="_x0000_s6123" style="position:absolute;left:6843;top:4243;width:104;height:109" coordsize="88,92" path="m88,46hdc88,62,80,76,66,84v-13,8,-30,8,-44,c9,76,,62,,46,,30,9,16,22,8,36,,53,,66,8v14,8,22,22,22,38e" fillcolor="black" strokeweight="0">
              <v:path arrowok="t"/>
            </v:shape>
            <v:shape id="_x0000_s6124" style="position:absolute;left:6843;top:4486;width:104;height:108" coordsize="88,92" path="m88,46hdc88,62,80,76,66,84v-13,8,-30,8,-44,c9,76,,62,,46,,30,9,16,22,8,36,,53,,66,8v14,8,22,22,22,38e" fillcolor="black" strokeweight="0">
              <v:path arrowok="t"/>
            </v:shape>
            <v:shape id="_x0000_s6125" style="position:absolute;left:6843;top:4606;width:104;height:109" coordsize="88,92" path="m88,46hdc88,62,80,77,66,84v-13,8,-30,8,-44,c9,77,,62,,46,,31,9,16,22,8,36,,53,,66,8v14,8,22,23,22,38e" fillcolor="black" strokeweight="0">
              <v:path arrowok="t"/>
            </v:shape>
            <v:shape id="_x0000_s6126" style="position:absolute;left:4438;top:430;width:104;height:108" coordsize="88,91" path="m88,46hdc88,61,80,76,66,84v-13,7,-30,7,-44,c9,76,,61,,46,,30,9,15,22,7,36,,53,,66,7v14,8,22,23,22,39e" fillcolor="black" strokeweight="0">
              <v:path arrowok="t"/>
            </v:shape>
            <v:shape id="_x0000_s6127" style="position:absolute;left:4438;top:450;width:104;height:109" coordsize="88,92" path="m88,46hdc88,61,80,76,66,84v-13,8,-30,8,-44,c9,76,,61,,46,,30,9,15,22,7,36,,53,,66,7v14,8,22,23,22,39e" fillcolor="black" strokeweight="0">
              <v:path arrowok="t"/>
            </v:shape>
            <v:shape id="_x0000_s6128" style="position:absolute;left:4438;top:531;width:104;height:109" coordsize="88,92" path="m88,46hdc88,62,80,76,66,84v-13,8,-30,8,-44,c9,76,,62,,46,,30,9,16,22,8,36,,53,,66,8v14,8,22,22,22,38e" fillcolor="black" strokeweight="0">
              <v:path arrowok="t"/>
            </v:shape>
            <v:shape id="_x0000_s6129" style="position:absolute;left:4438;top:571;width:104;height:109" coordsize="88,92" path="m88,46hdc88,62,80,76,66,84v-13,8,-30,8,-44,c9,76,,62,,46,,30,9,16,22,8,36,,53,,66,8v14,8,22,22,22,38e" fillcolor="black" strokeweight="0">
              <v:path arrowok="t"/>
            </v:shape>
            <v:shape id="_x0000_s6130" style="position:absolute;left:4438;top:591;width:104;height:109" coordsize="88,92" path="m88,46hdc88,62,80,76,66,84v-13,8,-30,8,-44,c9,76,,62,,46,,30,9,16,22,8,36,,53,,66,8v14,8,22,22,22,38e" fillcolor="black" strokeweight="0">
              <v:path arrowok="t"/>
            </v:shape>
            <v:shape id="_x0000_s6131" style="position:absolute;left:4438;top:631;width:104;height:109" coordsize="88,92" path="m88,46hdc88,62,80,76,66,84v-13,8,-30,8,-44,c9,76,,62,,46,,31,9,16,22,8,36,,53,,66,8v14,8,22,23,22,38e" fillcolor="black" strokeweight="0">
              <v:path arrowok="t"/>
            </v:shape>
            <v:shape id="_x0000_s6132" style="position:absolute;left:4438;top:773;width:104;height:109" coordsize="88,92" path="m88,46hdc88,61,80,76,66,84v-13,8,-30,8,-44,c9,76,,61,,46,,30,9,15,22,8,36,,53,,66,8v14,7,22,22,22,38e" fillcolor="black" strokeweight="0">
              <v:path arrowok="t"/>
            </v:shape>
            <v:shape id="_x0000_s6133" style="position:absolute;left:4438;top:793;width:104;height:109" coordsize="88,92" path="m88,46hdc88,61,80,76,66,84v-13,8,-30,8,-44,c9,76,,61,,46,,30,9,15,22,8,36,,53,,66,8v14,7,22,22,22,38e" fillcolor="black" strokeweight="0">
              <v:path arrowok="t"/>
            </v:shape>
            <v:shape id="_x0000_s6134" style="position:absolute;left:4438;top:813;width:104;height:109" coordsize="88,92" path="m88,46hdc88,62,80,76,66,84v-13,8,-30,8,-44,c9,76,,62,,46,,30,9,16,22,8,36,,53,,66,8v14,8,22,22,22,38e" fillcolor="black" strokeweight="0">
              <v:path arrowok="t"/>
            </v:shape>
            <v:shape id="_x0000_s6135" style="position:absolute;left:4438;top:833;width:104;height:109" coordsize="88,92" path="m88,46hdc88,62,80,76,66,84v-13,8,-30,8,-44,c9,76,,62,,46,,30,9,16,22,8,36,,53,,66,8v14,8,22,22,22,38e" fillcolor="black" strokeweight="0">
              <v:path arrowok="t"/>
            </v:shape>
            <v:shape id="_x0000_s6136" style="position:absolute;left:4438;top:854;width:104;height:108" coordsize="88,92" path="m88,46hdc88,62,80,76,66,84v-13,8,-30,8,-44,c9,76,,62,,46,,30,9,16,22,8,36,,53,,66,8v14,8,22,22,22,38e" fillcolor="black" strokeweight="0">
              <v:path arrowok="t"/>
            </v:shape>
            <v:shape id="_x0000_s6137" style="position:absolute;left:4438;top:894;width:104;height:108" coordsize="88,92" path="m88,46hdc88,62,80,76,66,84v-13,8,-30,8,-44,c9,76,,62,,46,,30,9,16,22,8,36,,53,,66,8v14,8,22,22,22,38e" fillcolor="black" strokeweight="0">
              <v:path arrowok="t"/>
            </v:shape>
            <v:shape id="_x0000_s6138" style="position:absolute;left:4438;top:934;width:104;height:109" coordsize="88,92" path="m88,46hdc88,62,80,76,66,84v-13,8,-30,8,-44,c9,76,,62,,46,,31,9,16,22,8,36,,53,,66,8v14,8,22,23,22,38e" fillcolor="black" strokeweight="0">
              <v:path arrowok="t"/>
            </v:shape>
            <v:shape id="_x0000_s6139" style="position:absolute;left:4438;top:954;width:104;height:109" coordsize="88,92" path="m88,46hdc88,62,80,77,66,84v-13,8,-30,8,-44,c9,77,,62,,46,,31,9,16,22,8,36,,53,,66,8v14,8,22,23,22,38e" fillcolor="black" strokeweight="0">
              <v:path arrowok="t"/>
            </v:shape>
            <v:shape id="_x0000_s6140" style="position:absolute;left:4438;top:974;width:104;height:109" coordsize="88,92" path="m88,46hdc88,62,80,77,66,84v-13,8,-30,8,-44,c9,77,,62,,46,,31,9,16,22,8,36,,53,,66,8v14,8,22,23,22,38e" fillcolor="black" strokeweight="0">
              <v:path arrowok="t"/>
            </v:shape>
            <v:shape id="_x0000_s6141" style="position:absolute;left:4438;top:994;width:104;height:109" coordsize="88,92" path="m88,46hdc88,62,80,77,66,85v-13,7,-30,7,-44,c9,77,,62,,46,,31,9,16,22,8,36,,53,,66,8v14,8,22,23,22,38e" fillcolor="black" strokeweight="0">
              <v:path arrowok="t"/>
            </v:shape>
            <v:shape id="_x0000_s6142" style="position:absolute;left:4438;top:1015;width:104;height:108" coordsize="88,91" path="m88,45hdc88,61,80,76,66,84v-13,7,-30,7,-44,c9,76,,61,,45,,30,9,15,22,7,36,,53,,66,7v14,8,22,23,22,38e" fillcolor="black" strokeweight="0">
              <v:path arrowok="t"/>
            </v:shape>
            <v:shape id="_x0000_s6143" style="position:absolute;left:4438;top:1036;width:104;height:107" coordsize="88,91" path="m88,46hdc88,61,80,76,66,84v-13,7,-30,7,-44,c9,76,,61,,46,,30,9,15,22,7,36,,53,,66,7v14,8,22,23,22,39e" fillcolor="black" strokeweight="0">
              <v:path arrowok="t"/>
            </v:shape>
            <v:shape id="_x0000_s6144" style="position:absolute;left:4438;top:1076;width:104;height:109" coordsize="88,92" path="m88,46hdc88,61,80,76,66,84v-13,8,-30,8,-44,c9,76,,61,,46,,30,9,15,22,8,36,,53,,66,8v14,7,22,22,22,38e" fillcolor="black" strokeweight="0">
              <v:path arrowok="t"/>
            </v:shape>
            <v:shape id="_x0000_s6145" style="position:absolute;left:4438;top:1136;width:104;height:109" coordsize="88,92" path="m88,46hdc88,62,80,76,66,84v-13,8,-30,8,-44,c9,76,,62,,46,,30,9,16,22,8,36,,53,,66,8v14,8,22,22,22,38e" fillcolor="black" strokeweight="0">
              <v:path arrowok="t"/>
            </v:shape>
            <v:shape id="_x0000_s6146" style="position:absolute;left:4438;top:1156;width:104;height:109" coordsize="88,92" path="m88,46hdc88,62,80,76,66,84v-13,8,-30,8,-44,c9,76,,62,,46,,30,9,16,22,8,36,,53,,66,8v14,8,22,22,22,38e" fillcolor="black" strokeweight="0">
              <v:path arrowok="t"/>
            </v:shape>
            <v:shape id="_x0000_s6147" style="position:absolute;left:4438;top:1358;width:104;height:109" coordsize="88,92" path="m88,46hdc88,61,80,76,66,84v-13,8,-30,8,-44,c9,76,,61,,46,,30,9,15,22,7,36,,53,,66,7v14,8,22,23,22,39e" fillcolor="black" strokeweight="0">
              <v:path arrowok="t"/>
            </v:shape>
            <v:shape id="_x0000_s6148" style="position:absolute;left:4438;top:1439;width:104;height:109" coordsize="88,92" path="m88,46hdc88,62,80,76,66,84v-13,8,-30,8,-44,c9,76,,62,,46,,30,9,16,22,8,36,,53,,66,8v14,8,22,22,22,38e" fillcolor="black" strokeweight="0">
              <v:path arrowok="t"/>
            </v:shape>
            <v:shape id="_x0000_s6149" style="position:absolute;left:4438;top:1499;width:104;height:109" coordsize="88,92" path="m88,46hdc88,62,80,76,66,84v-13,8,-30,8,-44,c9,76,,62,,46,,30,9,16,22,8,36,,53,,66,8v14,8,22,22,22,38e" fillcolor="black" strokeweight="0">
              <v:path arrowok="t"/>
            </v:shape>
            <v:shape id="_x0000_s6150" style="position:absolute;left:4438;top:1641;width:104;height:108" coordsize="88,91" path="m88,46hdc88,61,80,76,66,84v-13,7,-30,7,-44,c9,76,,61,,46,,30,9,15,22,7,36,,53,,66,7v14,8,22,23,22,39e" fillcolor="black" strokeweight="0">
              <v:path arrowok="t"/>
            </v:shape>
            <v:shape id="_x0000_s6151" style="position:absolute;left:4438;top:1701;width:104;height:109" coordsize="88,92" path="m88,46hdc88,61,80,76,66,84v-13,8,-30,8,-44,c9,76,,61,,46,,30,9,15,22,8,36,,53,,66,8v14,7,22,22,22,38e" fillcolor="black" strokeweight="0">
              <v:path arrowok="t"/>
            </v:shape>
            <v:shape id="_x0000_s6152" style="position:absolute;left:4438;top:2246;width:104;height:108" coordsize="88,91" path="m88,46hdc88,61,80,76,66,84v-13,7,-30,7,-44,c9,76,,61,,46,,30,9,15,22,7,36,,53,,66,7v14,8,22,23,22,39e" fillcolor="black" strokeweight="0">
              <v:path arrowok="t"/>
            </v:shape>
            <v:shape id="_x0000_s6153" style="position:absolute;left:4438;top:2467;width:104;height:109" coordsize="88,92" path="m88,46hdc88,62,80,77,66,84v-13,8,-30,8,-44,c9,77,,62,,46,,31,9,16,22,8,36,,53,,66,8v14,8,22,23,22,38e" fillcolor="black" strokeweight="0">
              <v:path arrowok="t"/>
            </v:shape>
            <v:shape id="_x0000_s6154" style="position:absolute;left:2088;top:874;width:104;height:108" coordsize="88,92" path="m88,46hdc88,62,80,76,66,84v-13,8,-30,8,-44,c9,76,,62,,46,,30,9,16,22,8,36,,53,,66,8v14,8,22,22,22,38e" fillcolor="black" strokeweight="0">
              <v:path arrowok="t"/>
            </v:shape>
            <v:shape id="_x0000_s6155" style="position:absolute;left:2088;top:954;width:104;height:109" coordsize="88,92" path="m88,46hdc88,62,80,77,66,84v-13,8,-30,8,-44,c9,77,,62,,46,,31,9,16,22,8,36,,53,,66,8v14,8,22,23,22,38e" fillcolor="black" strokeweight="0">
              <v:path arrowok="t"/>
            </v:shape>
            <v:shape id="_x0000_s6156" style="position:absolute;left:2088;top:1257;width:104;height:108" coordsize="88,92" path="m88,46hdc88,62,80,77,66,84v-13,8,-30,8,-44,c9,77,,62,,46,,31,9,16,22,8,36,,53,,66,8v14,8,22,23,22,38e" fillcolor="black" strokeweight="0">
              <v:path arrowok="t"/>
            </v:shape>
            <v:shape id="_x0000_s6157" style="position:absolute;left:2088;top:1479;width:104;height:109" coordsize="88,92" path="m88,46hdc88,62,80,76,66,84v-13,8,-30,8,-44,c9,76,,62,,46,,30,9,16,22,8,36,,53,,66,8v14,8,22,22,22,38e" fillcolor="black" strokeweight="0">
              <v:path arrowok="t"/>
            </v:shape>
            <v:shape id="_x0000_s6158" style="position:absolute;left:2088;top:1519;width:104;height:109" coordsize="88,92" path="m88,46hdc88,62,80,76,66,84v-13,8,-30,8,-44,c9,76,,62,,46,,30,9,16,22,8,36,,53,,66,8v14,8,22,22,22,38e" fillcolor="black" strokeweight="0">
              <v:path arrowok="t"/>
            </v:shape>
            <v:shape id="_x0000_s6159" style="position:absolute;left:2088;top:1559;width:104;height:109" coordsize="88,92" path="m88,46hdc88,62,80,77,66,84v-13,8,-30,8,-44,c9,77,,62,,46,,31,9,16,22,8,36,,53,,66,8v14,8,22,23,22,38e" fillcolor="black" strokeweight="0">
              <v:path arrowok="t"/>
            </v:shape>
            <v:shape id="_x0000_s6160" style="position:absolute;left:2088;top:1721;width:104;height:109" coordsize="88,92" path="m88,46hdc88,62,80,76,66,84v-13,8,-30,8,-44,c9,76,,62,,46,,30,9,16,22,8,36,,53,,66,8v14,8,22,22,22,38e" fillcolor="black" strokeweight="0">
              <v:path arrowok="t"/>
            </v:shape>
            <v:shape id="_x0000_s6161" style="position:absolute;left:2088;top:1782;width:104;height:108" coordsize="88,92" path="m88,46hdc88,62,80,76,66,84v-13,8,-30,8,-44,c9,76,,62,,46,,30,9,16,22,8,36,,53,,66,8v14,8,22,22,22,38e" fillcolor="black" strokeweight="0">
              <v:path arrowok="t"/>
            </v:shape>
            <v:shape id="_x0000_s6162" style="position:absolute;left:2088;top:1822;width:104;height:109" coordsize="88,92" path="m88,46hdc88,62,80,76,66,84v-13,8,-30,8,-44,c9,76,,62,,46,,30,9,16,22,8,36,,53,,66,8v14,8,22,22,22,38e" fillcolor="black" strokeweight="0">
              <v:path arrowok="t"/>
            </v:shape>
            <v:shape id="_x0000_s6163" style="position:absolute;left:2088;top:1882;width:104;height:109" coordsize="88,92" path="m88,46hdc88,62,80,77,66,84v-13,8,-30,8,-44,c9,77,,62,,46,,31,9,16,22,8,36,,53,,66,8v14,8,22,23,22,38e" fillcolor="black" strokeweight="0">
              <v:path arrowok="t"/>
            </v:shape>
            <v:shape id="_x0000_s6164" style="position:absolute;left:2088;top:1902;width:104;height:109" coordsize="88,92" path="m88,46hdc88,62,80,77,66,85v-13,7,-30,7,-44,c9,77,,62,,46,,31,9,16,22,8,36,,53,,66,8v14,8,22,23,22,38e" fillcolor="black" strokeweight="0">
              <v:path arrowok="t"/>
            </v:shape>
            <v:shape id="_x0000_s6165" style="position:absolute;left:2088;top:2084;width:104;height:109" coordsize="88,92" path="m88,46hdc88,62,80,76,66,84v-13,8,-30,8,-44,c9,76,,62,,46,,30,9,16,22,8,36,,53,,66,8v14,8,22,22,22,38e" fillcolor="black" strokeweight="0">
              <v:path arrowok="t"/>
            </v:shape>
            <v:shape id="_x0000_s6166" style="position:absolute;left:2088;top:2125;width:104;height:108" coordsize="88,92" path="m88,46hdc88,62,80,76,66,84v-13,8,-30,8,-44,c9,76,,62,,46,,30,9,16,22,8,36,,53,,66,8v14,8,22,22,22,38e" fillcolor="black" strokeweight="0">
              <v:path arrowok="t"/>
            </v:shape>
            <v:shape id="_x0000_s6167" style="position:absolute;left:2088;top:2226;width:104;height:108" coordsize="88,91" path="m88,45hdc88,61,80,76,66,84v-13,7,-30,7,-44,c9,76,,61,,45,,30,9,15,22,7,36,,53,,66,7v14,8,22,23,22,38e" fillcolor="black" strokeweight="0">
              <v:path arrowok="t"/>
            </v:shape>
            <v:shape id="_x0000_s6168" style="position:absolute;left:2088;top:2266;width:104;height:109" coordsize="88,92" path="m88,46hdc88,61,80,76,66,84v-13,8,-30,8,-44,c9,76,,61,,46,,30,9,15,22,7,36,,53,,66,7v14,8,22,23,22,39e" fillcolor="black" strokeweight="0">
              <v:path arrowok="t"/>
            </v:shape>
            <v:shape id="_x0000_s6169" style="position:absolute;left:2088;top:2287;width:104;height:108" coordsize="88,92" path="m88,46hdc88,61,80,76,66,84v-13,8,-30,8,-44,c9,76,,61,,46,,30,9,15,22,8,36,,53,,66,8v14,7,22,22,22,38e" fillcolor="black" strokeweight="0">
              <v:path arrowok="t"/>
            </v:shape>
            <v:shape id="_x0000_s6170" style="position:absolute;left:2088;top:2307;width:104;height:108" coordsize="88,92" path="m88,46hdc88,61,80,76,66,84v-13,8,-30,8,-44,c9,76,,61,,46,,30,9,15,22,8,36,,53,,66,8v14,7,22,22,22,38e" fillcolor="black" strokeweight="0">
              <v:path arrowok="t"/>
            </v:shape>
            <v:shape id="_x0000_s6171" style="position:absolute;left:2088;top:2569;width:104;height:109" coordsize="88,92" path="m88,46hdc88,61,80,76,66,84v-13,8,-30,8,-44,c9,76,,61,,46,,30,9,15,22,7,36,,53,,66,7v14,8,22,23,22,39e" fillcolor="black" strokeweight="0">
              <v:path arrowok="t"/>
            </v:shape>
            <v:shape id="_x0000_s6172" style="position:absolute;left:2088;top:2629;width:104;height:109" coordsize="88,92" path="m88,46hdc88,62,80,76,66,84v-13,8,-30,8,-44,c9,76,,62,,46,,30,9,16,22,8,36,,53,,66,8v14,8,22,22,22,38e" fillcolor="black" strokeweight="0">
              <v:path arrowok="t"/>
            </v:shape>
            <v:shape id="_x0000_s6173" style="position:absolute;left:2088;top:2649;width:104;height:109" coordsize="88,92" path="m88,46hdc88,62,80,76,66,84v-13,8,-30,8,-44,c9,76,,62,,46,,30,9,16,22,8,36,,53,,66,8v14,8,22,22,22,38e" fillcolor="black" strokeweight="0">
              <v:path arrowok="t"/>
            </v:shape>
            <v:shape id="_x0000_s6174" style="position:absolute;left:2088;top:2750;width:104;height:109" coordsize="88,92" path="m88,46hdc88,62,80,76,66,84v-13,8,-30,8,-44,c9,76,,62,,46,,31,9,16,22,8,36,,53,,66,8v14,8,22,23,22,38e" fillcolor="black" strokeweight="0">
              <v:path arrowok="t"/>
            </v:shape>
            <v:shape id="_x0000_s6175" style="position:absolute;left:2088;top:2810;width:104;height:109" coordsize="88,92" path="m88,46hdc88,62,80,77,66,85v-13,7,-30,7,-44,c9,77,,62,,46,,31,9,16,22,8,36,,53,,66,8v14,8,22,23,22,38e" fillcolor="black" strokeweight="0">
              <v:path arrowok="t"/>
            </v:shape>
            <v:shape id="_x0000_s6176" style="position:absolute;left:2088;top:2912;width:104;height:109" coordsize="88,92" path="m88,46hdc88,61,80,76,66,84v-13,8,-30,8,-44,c9,76,,61,,46,,30,9,15,22,8,36,,53,,66,8v14,7,22,22,22,38e" fillcolor="black" strokeweight="0">
              <v:path arrowok="t"/>
            </v:shape>
            <v:shape id="_x0000_s6177" style="position:absolute;left:2088;top:2972;width:104;height:109" coordsize="88,92" path="m88,46hdc88,62,80,76,66,84v-13,8,-30,8,-44,c9,76,,62,,46,,30,9,16,22,8,36,,53,,66,8v14,8,22,22,22,38e" fillcolor="black" strokeweight="0">
              <v:path arrowok="t"/>
            </v:shape>
            <v:shape id="_x0000_s6178" style="position:absolute;left:2088;top:3174;width:104;height:109" coordsize="88,92" path="m88,46hdc88,61,80,76,66,84v-13,8,-30,8,-44,c9,76,,61,,46,,30,9,15,22,7,36,,53,,66,7v14,8,22,23,22,39e" fillcolor="black" strokeweight="0">
              <v:path arrowok="t"/>
            </v:shape>
            <v:shape id="_x0000_s6179" style="position:absolute;left:2088;top:3215;width:104;height:108" coordsize="88,92" path="m88,46hdc88,61,80,76,66,84v-13,8,-30,8,-44,c9,76,,61,,46,,30,9,15,22,8,36,,53,,66,8v14,7,22,22,22,38e" fillcolor="black" strokeweight="0">
              <v:path arrowok="t"/>
            </v:shape>
            <v:shape id="_x0000_s6180" style="position:absolute;left:2088;top:3235;width:104;height:109" coordsize="88,92" path="m88,46hdc88,62,80,76,66,84v-13,8,-30,8,-44,c9,76,,62,,46,,30,9,16,22,8,36,,53,,66,8v14,8,22,22,22,38e" fillcolor="black" strokeweight="0">
              <v:path arrowok="t"/>
            </v:shape>
            <v:shape id="_x0000_s6181" style="position:absolute;left:2088;top:3255;width:104;height:109" coordsize="88,92" path="m88,46hdc88,62,80,76,66,84v-13,8,-30,8,-44,c9,76,,62,,46,,30,9,16,22,8,36,,53,,66,8v14,8,22,22,22,38e" fillcolor="black" strokeweight="0">
              <v:path arrowok="t"/>
            </v:shape>
            <v:shape id="_x0000_s6182" style="position:absolute;left:2088;top:3416;width:104;height:108" coordsize="88,92" path="m88,46hdc88,62,80,77,66,85v-13,7,-30,7,-44,c9,77,,62,,46,,31,9,16,22,8,36,,53,,66,8v14,8,22,23,22,38e" fillcolor="black" strokeweight="0">
              <v:path arrowok="t"/>
            </v:shape>
            <v:shape id="_x0000_s6183" style="position:absolute;left:2088;top:3437;width:104;height:108" coordsize="88,91" path="m88,45hdc88,61,80,76,66,84v-13,7,-30,7,-44,c9,76,,61,,45,,30,9,15,22,7,36,,53,,66,7v14,8,22,23,22,38e" fillcolor="black" strokeweight="0">
              <v:path arrowok="t"/>
            </v:shape>
            <v:shape id="_x0000_s6184" style="position:absolute;left:2088;top:3638;width:104;height:109" coordsize="88,92" path="m88,46hdc88,62,80,76,66,84v-13,8,-30,8,-44,c9,76,,62,,46,,30,9,16,22,8,36,,53,,66,8v14,8,22,22,22,38e" fillcolor="black" strokeweight="0">
              <v:path arrowok="t"/>
            </v:shape>
            <v:shape id="_x0000_s6185" style="position:absolute;left:2088;top:3740;width:104;height:107" coordsize="88,91" path="m88,45hdc88,61,80,76,66,84v-13,7,-30,7,-44,c9,76,,61,,45,,30,9,15,22,7,36,,53,,66,7v14,8,22,23,22,38e" fillcolor="black" strokeweight="0">
              <v:path arrowok="t"/>
            </v:shape>
            <v:shape id="_x0000_s6186" style="position:absolute;left:2088;top:3800;width:104;height:109" coordsize="88,92" path="m88,46hdc88,61,80,76,66,84v-13,8,-30,8,-44,c9,76,,61,,46,,30,9,15,22,8,36,,53,,66,8v14,7,22,22,22,38e" fillcolor="black" strokeweight="0">
              <v:path arrowok="t"/>
            </v:shape>
            <v:shape id="_x0000_s6187" style="position:absolute;left:2088;top:3860;width:104;height:109" coordsize="88,92" path="m88,46hdc88,62,80,76,66,84v-13,8,-30,8,-44,c9,76,,62,,46,,30,9,16,22,8,36,,53,,66,8v14,8,22,22,22,38e" fillcolor="black" strokeweight="0">
              <v:path arrowok="t"/>
            </v:shape>
            <v:shape id="_x0000_s6188" style="position:absolute;left:2088;top:3880;width:104;height:109" coordsize="88,92" path="m88,46hdc88,62,80,76,66,84v-13,8,-30,8,-44,c9,76,,62,,46,,30,9,16,22,8,36,,53,,66,8v14,8,22,22,22,38e" fillcolor="black" strokeweight="0">
              <v:path arrowok="t"/>
            </v:shape>
            <v:shape id="_x0000_s6189" style="position:absolute;left:2088;top:3981;width:104;height:109" coordsize="88,92" path="m88,46hdc88,62,80,77,66,84v-13,8,-30,8,-44,c9,77,,62,,46,,31,9,16,22,8,36,,53,,66,8v14,8,22,23,22,38e" fillcolor="black" strokeweight="0">
              <v:path arrowok="t"/>
            </v:shape>
            <v:shape id="_x0000_s6190" style="position:absolute;left:2088;top:4103;width:104;height:108" coordsize="88,92" path="m88,46hdc88,61,80,76,66,84v-13,8,-30,8,-44,c9,76,,61,,46,,30,9,15,22,8,36,,53,,66,8v14,7,22,22,22,38e" fillcolor="black" strokeweight="0">
              <v:path arrowok="t"/>
            </v:shape>
            <v:shape id="_x0000_s6191" style="position:absolute;left:2088;top:4163;width:104;height:109" coordsize="88,92" path="m88,46hdc88,62,80,76,66,84v-13,8,-30,8,-44,c9,76,,62,,46,,30,9,16,22,8,36,,53,,66,8v14,8,22,22,22,38e" fillcolor="black" strokeweight="0">
              <v:path arrowok="t"/>
            </v:shape>
            <v:shape id="_x0000_s6192" style="position:absolute;left:2088;top:4445;width:104;height:109" coordsize="88,92" path="m88,46hdc88,62,80,76,66,84v-13,8,-30,8,-44,c9,76,,62,,46,,30,9,16,22,8,36,,53,,66,8v14,8,22,22,22,38e" fillcolor="black" strokeweight="0">
              <v:path arrowok="t"/>
            </v:shape>
            <v:shape id="_x0000_s6193" style="position:absolute;left:2088;top:4486;width:104;height:108" coordsize="88,92" path="m88,46hdc88,62,80,76,66,84v-13,8,-30,8,-44,c9,76,,62,,46,,30,9,16,22,8,36,,53,,66,8v14,8,22,22,22,38e" fillcolor="black" strokeweight="0">
              <v:path arrowok="t"/>
            </v:shape>
            <v:rect id="_x0000_s6194" style="position:absolute;left:1871;top:1873;width:567;height:1683" filled="f" strokecolor="#f03246" strokeweight=".95pt"/>
            <v:line id="_x0000_s6195" style="position:absolute" from="2154,946" to="2155,1873" strokecolor="#f03246" strokeweight=".95pt">
              <v:stroke joinstyle="miter"/>
            </v:line>
            <v:line id="_x0000_s6196" style="position:absolute;flip:y" from="2154,3556" to="2155,4540" strokecolor="#f03246" strokeweight=".95pt">
              <v:stroke joinstyle="miter"/>
            </v:line>
            <v:line id="_x0000_s6197" style="position:absolute;flip:x" from="1871,4540" to="2438,4541" strokecolor="#f03246" strokeweight=".95pt">
              <v:stroke joinstyle="miter"/>
            </v:line>
            <v:line id="_x0000_s6198" style="position:absolute;flip:x" from="1871,946" to="2438,947" strokecolor="#f03246" strokeweight=".95pt">
              <v:stroke joinstyle="miter"/>
            </v:line>
            <v:line id="_x0000_s6199" style="position:absolute;flip:x" from="1871,2705" to="2438,2706" strokecolor="#f03246" strokeweight=".95pt">
              <v:stroke joinstyle="miter"/>
            </v:line>
            <v:rect id="_x0000_s6200" style="position:absolute;left:4195;top:851;width:605;height:341" filled="f" strokecolor="#f03246" strokeweight=".95pt"/>
            <v:line id="_x0000_s6201" style="position:absolute" from="4497,492" to="4498,851" strokecolor="#f03246" strokeweight=".95pt">
              <v:stroke joinstyle="miter"/>
            </v:line>
            <v:line id="_x0000_s6202" style="position:absolute;flip:y" from="4497,1192" to="4498,1570" strokecolor="#f03246" strokeweight=".95pt">
              <v:stroke joinstyle="miter"/>
            </v:line>
            <v:line id="_x0000_s6203" style="position:absolute;flip:x" from="4195,1570" to="4800,1571" strokecolor="#f03246" strokeweight=".95pt">
              <v:stroke joinstyle="miter"/>
            </v:line>
            <v:line id="_x0000_s6204" style="position:absolute;flip:x" from="4195,492" to="4800,493" strokecolor="#f03246" strokeweight=".95pt">
              <v:stroke joinstyle="miter"/>
            </v:line>
            <v:line id="_x0000_s6205" style="position:absolute;flip:x" from="4195,1002" to="4800,1003" strokecolor="#f03246" strokeweight=".95pt">
              <v:stroke joinstyle="miter"/>
            </v:line>
            <v:rect id="_x0000_s6206" style="position:absolute;left:6595;top:1778;width:605;height:2062" filled="f" strokecolor="#f03246" strokeweight=".95pt"/>
            <v:line id="_x0000_s6207" style="position:absolute" from="6897,700" to="6898,1778" strokecolor="#f03246" strokeweight=".95pt">
              <v:stroke joinstyle="miter"/>
            </v:line>
            <v:line id="_x0000_s6208" style="position:absolute;flip:y" from="6897,3840" to="6898,4672" strokecolor="#f03246" strokeweight=".95pt">
              <v:stroke joinstyle="miter"/>
            </v:line>
            <v:line id="_x0000_s6209" style="position:absolute;flip:x" from="6595,4672" to="7200,4673" strokecolor="#f03246" strokeweight=".95pt">
              <v:stroke joinstyle="miter"/>
            </v:line>
            <v:line id="_x0000_s6210" style="position:absolute;flip:x" from="6595,700" to="7200,701" strokecolor="#f03246" strokeweight=".95pt">
              <v:stroke joinstyle="miter"/>
            </v:line>
            <v:line id="_x0000_s6211" style="position:absolute;flip:x" from="6595,2705" to="7200,2706" strokecolor="#f03246" strokeweight=".95pt">
              <v:stroke joinstyle="miter"/>
            </v:line>
            <v:rect id="_x0000_s6212" style="position:absolute;left:1001;top:170;width:7106;height:4540" filled="f" strokecolor="#a5a5a5" strokeweight=".95pt"/>
            <v:line id="_x0000_s6213" style="position:absolute" from="3288,4710" to="3289,4805" strokecolor="#a5a5a5" strokeweight=".95pt">
              <v:stroke joinstyle="miter"/>
            </v:line>
            <v:line id="_x0000_s6214" style="position:absolute" from="5707,4710" to="5708,4805" strokecolor="#a5a5a5" strokeweight=".95pt">
              <v:stroke joinstyle="miter"/>
            </v:line>
            <v:rect id="_x0000_s6215" style="position:absolute;left:2060;top:4710;width:149;height:319;mso-wrap-style:none" filled="f" stroked="f">
              <v:textbox style="mso-next-textbox:#_x0000_s6215;mso-fit-shape-to-text:t" inset="0,0,0,0">
                <w:txbxContent>
                  <w:p w:rsidR="00BC71FE" w:rsidRDefault="00BC71FE" w:rsidP="00BC71FE">
                    <w:r>
                      <w:rPr>
                        <w:rFonts w:ascii="Segoe UI" w:hAnsi="Segoe UI" w:cs="Segoe UI"/>
                        <w:color w:val="000000"/>
                      </w:rPr>
                      <w:t>C</w:t>
                    </w:r>
                  </w:p>
                </w:txbxContent>
              </v:textbox>
            </v:rect>
            <v:rect id="_x0000_s6216" style="position:absolute;left:4403;top:4710;width:144;height:319;mso-wrap-style:none" filled="f" stroked="f">
              <v:textbox style="mso-next-textbox:#_x0000_s6216;mso-fit-shape-to-text:t" inset="0,0,0,0">
                <w:txbxContent>
                  <w:p w:rsidR="00BC71FE" w:rsidRDefault="00BC71FE" w:rsidP="00BC71FE">
                    <w:r>
                      <w:rPr>
                        <w:rFonts w:ascii="Segoe UI" w:hAnsi="Segoe UI" w:cs="Segoe UI"/>
                        <w:color w:val="000000"/>
                      </w:rPr>
                      <w:t>R</w:t>
                    </w:r>
                  </w:p>
                </w:txbxContent>
              </v:textbox>
            </v:rect>
            <v:rect id="_x0000_s6217" style="position:absolute;left:6841;top:4710;width:128;height:319;mso-wrap-style:none" filled="f" stroked="f">
              <v:textbox style="mso-next-textbox:#_x0000_s6217;mso-fit-shape-to-text:t" inset="0,0,0,0">
                <w:txbxContent>
                  <w:p w:rsidR="00BC71FE" w:rsidRDefault="00BC71FE" w:rsidP="00BC71FE">
                    <w:r>
                      <w:rPr>
                        <w:rFonts w:ascii="Segoe UI" w:hAnsi="Segoe UI" w:cs="Segoe UI"/>
                        <w:color w:val="000000"/>
                      </w:rPr>
                      <w:t>S</w:t>
                    </w:r>
                  </w:p>
                </w:txbxContent>
              </v:textbox>
            </v:rect>
            <v:rect id="_x0000_s6218" style="position:absolute;left:4025;top:5089;width:1088;height:319;mso-wrap-style:none" filled="f" stroked="f">
              <v:textbox style="mso-next-textbox:#_x0000_s6218;mso-fit-shape-to-text:t" inset="0,0,0,0">
                <w:txbxContent>
                  <w:p w:rsidR="00BC71FE" w:rsidRDefault="00BC71FE" w:rsidP="00BC71FE">
                    <w:r>
                      <w:rPr>
                        <w:rFonts w:ascii="Segoe UI" w:hAnsi="Segoe UI" w:cs="Segoe UI"/>
                        <w:color w:val="000000"/>
                      </w:rPr>
                      <w:t>Treatment</w:t>
                    </w:r>
                  </w:p>
                </w:txbxContent>
              </v:textbox>
            </v:rect>
            <v:shape id="_x0000_s6219" type="#_x0000_t202" style="position:absolute;left:4287;top:111;width:424;height:368;mso-width-relative:margin;mso-height-relative:margin" filled="f" stroked="f">
              <v:textbox style="mso-next-textbox:#_x0000_s6219">
                <w:txbxContent>
                  <w:p w:rsidR="00BC71FE" w:rsidRDefault="00BC71FE" w:rsidP="00BC71FE">
                    <w:r>
                      <w:t>A</w:t>
                    </w:r>
                  </w:p>
                </w:txbxContent>
              </v:textbox>
            </v:shape>
            <v:shape id="_x0000_s6220" type="#_x0000_t202" style="position:absolute;left:6702;top:272;width:424;height:368;mso-width-relative:margin;mso-height-relative:margin" filled="f" stroked="f">
              <v:textbox style="mso-next-textbox:#_x0000_s6220">
                <w:txbxContent>
                  <w:p w:rsidR="00BC71FE" w:rsidRDefault="00BC71FE" w:rsidP="00BC71FE">
                    <w:r>
                      <w:t>B</w:t>
                    </w:r>
                  </w:p>
                </w:txbxContent>
              </v:textbox>
            </v:shape>
            <v:shape id="_x0000_s6221" type="#_x0000_t202" style="position:absolute;left:1924;top:465;width:424;height:368;mso-width-relative:margin;mso-height-relative:margin" filled="f" stroked="f">
              <v:textbox style="mso-next-textbox:#_x0000_s6221">
                <w:txbxContent>
                  <w:p w:rsidR="00BC71FE" w:rsidRDefault="00BC71FE" w:rsidP="00BC71FE">
                    <w:r>
                      <w:t>B</w:t>
                    </w:r>
                  </w:p>
                </w:txbxContent>
              </v:textbox>
            </v:shape>
            <v:shape id="_x0000_s6222" type="#_x0000_t202" style="position:absolute;left:60;top:1342;width:664;height:2592;mso-height-percent:200;mso-height-percent:200;mso-width-relative:margin;mso-height-relative:margin" filled="f" stroked="f">
              <v:textbox style="layout-flow:vertical;mso-layout-flow-alt:bottom-to-top;mso-next-textbox:#_x0000_s6222;mso-fit-shape-to-text:t">
                <w:txbxContent>
                  <w:p w:rsidR="00BC71FE" w:rsidRPr="00A67704" w:rsidRDefault="00BC71FE" w:rsidP="00BC71FE">
                    <w:pPr>
                      <w:spacing w:line="276" w:lineRule="auto"/>
                      <w:jc w:val="center"/>
                      <w:rPr>
                        <w:rFonts w:ascii="Segoe UI" w:hAnsi="Segoe UI" w:cs="Segoe UI"/>
                      </w:rPr>
                    </w:pPr>
                    <w:r w:rsidRPr="00A67704">
                      <w:rPr>
                        <w:rFonts w:ascii="Segoe UI" w:hAnsi="Segoe UI" w:cs="Segoe UI"/>
                      </w:rPr>
                      <w:t>Absorbance @420 nm</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lastRenderedPageBreak/>
        <w:t>Figure 4.</w:t>
      </w:r>
      <w:proofErr w:type="gramEnd"/>
      <w:r w:rsidRPr="00BC71FE">
        <w:rPr>
          <w:sz w:val="20"/>
          <w:szCs w:val="20"/>
        </w:rPr>
        <w:t xml:space="preserve"> Color after each extraction treatment</w:t>
      </w:r>
    </w:p>
    <w:p w:rsidR="00BC71FE" w:rsidRPr="00BC71FE" w:rsidRDefault="00BC71FE" w:rsidP="00BC71FE">
      <w:pPr>
        <w:spacing w:line="480" w:lineRule="auto"/>
        <w:ind w:firstLine="720"/>
      </w:pPr>
      <w:r w:rsidRPr="00BC71FE">
        <w:t xml:space="preserve">Reflux samples were darker in color than </w:t>
      </w:r>
      <w:proofErr w:type="spellStart"/>
      <w:r w:rsidRPr="00BC71FE">
        <w:t>sonication</w:t>
      </w:r>
      <w:proofErr w:type="spellEnd"/>
      <w:r w:rsidRPr="00BC71FE">
        <w:t xml:space="preserve"> and control samples after extraction which suggests reflux extracted more oak compounds (Fig. 4). Extraction of compounds is known to be increased by contact time, surface size, and temperature (</w:t>
      </w:r>
      <w:proofErr w:type="spellStart"/>
      <w:r w:rsidRPr="00BC71FE">
        <w:t>Natali</w:t>
      </w:r>
      <w:proofErr w:type="spellEnd"/>
      <w:r w:rsidRPr="00BC71FE">
        <w:t xml:space="preserve"> et al., 2006; </w:t>
      </w:r>
      <w:proofErr w:type="spellStart"/>
      <w:r w:rsidRPr="00BC71FE">
        <w:t>Kulkarni</w:t>
      </w:r>
      <w:proofErr w:type="spellEnd"/>
      <w:r w:rsidRPr="00BC71FE">
        <w:t xml:space="preserve"> and </w:t>
      </w:r>
      <w:proofErr w:type="spellStart"/>
      <w:r w:rsidRPr="00BC71FE">
        <w:t>Rathod</w:t>
      </w:r>
      <w:proofErr w:type="spellEnd"/>
      <w:r w:rsidRPr="00BC71FE">
        <w:t>, 2014). For all methods, contact time and surface size of shavings remained the same; however, the reflux extraction method requires the boiling of ethanol. In the reflux extraction method, temperature is above the boiling point of ethanol (78°C). A high temperature is known to rapidly evaporate compounds with low boiling points which would open headspace, increase oxidation reactions, and thus, increase the color of the samples (Russell 2003).</w:t>
      </w:r>
    </w:p>
    <w:p w:rsidR="00BC71FE" w:rsidRPr="00BC71FE" w:rsidRDefault="00BC71FE" w:rsidP="00BC71FE">
      <w:pPr>
        <w:spacing w:line="480" w:lineRule="auto"/>
      </w:pPr>
      <w:r w:rsidRPr="00BC71FE">
        <w:rPr>
          <w:b/>
          <w:noProof/>
          <w:sz w:val="20"/>
          <w:szCs w:val="20"/>
        </w:rPr>
        <w:pict>
          <v:shape id="_x0000_s6657" type="#_x0000_t202" style="position:absolute;margin-left:-6.7pt;margin-top:67.55pt;width:31.6pt;height:129.55pt;z-index:251696128;mso-height-percent:200;mso-height-percent:200;mso-width-relative:margin;mso-height-relative:margin" filled="f" stroked="f">
            <v:textbox style="layout-flow:vertical;mso-layout-flow-alt:bottom-to-top;mso-next-textbox:#_x0000_s6657;mso-fit-shape-to-text:t">
              <w:txbxContent>
                <w:p w:rsidR="00BC71FE" w:rsidRPr="00A67704" w:rsidRDefault="00BC71FE" w:rsidP="00BC71FE">
                  <w:pPr>
                    <w:spacing w:line="276" w:lineRule="auto"/>
                    <w:jc w:val="center"/>
                    <w:rPr>
                      <w:rFonts w:ascii="Segoe UI" w:hAnsi="Segoe UI" w:cs="Segoe UI"/>
                    </w:rPr>
                  </w:pPr>
                  <w:r w:rsidRPr="00A67704">
                    <w:rPr>
                      <w:rFonts w:ascii="Segoe UI" w:hAnsi="Segoe UI" w:cs="Segoe UI"/>
                    </w:rPr>
                    <w:t>Absorbance @420 nm</w:t>
                  </w:r>
                </w:p>
              </w:txbxContent>
            </v:textbox>
          </v:shape>
        </w:pict>
      </w:r>
      <w:r w:rsidRPr="00BC71FE">
        <w:rPr>
          <w:b/>
          <w:noProof/>
          <w:sz w:val="20"/>
          <w:szCs w:val="20"/>
        </w:rPr>
        <w:pict>
          <v:shape id="_x0000_s6656" type="#_x0000_t202" style="position:absolute;margin-left:292.35pt;margin-top:6.75pt;width:21.2pt;height:18.4pt;z-index:251695104;mso-width-relative:margin;mso-height-relative:margin" filled="f" stroked="f">
            <v:textbox style="mso-next-textbox:#_x0000_s6656">
              <w:txbxContent>
                <w:p w:rsidR="00BC71FE" w:rsidRDefault="00BC71FE" w:rsidP="00BC71FE">
                  <w:r>
                    <w:t>A</w:t>
                  </w:r>
                </w:p>
              </w:txbxContent>
            </v:textbox>
          </v:shape>
        </w:pict>
      </w:r>
      <w:r w:rsidRPr="00BC71FE">
        <w:pict>
          <v:group id="_x0000_s5926" editas="canvas" style="width:391.5pt;height:283.7pt;mso-position-horizontal-relative:char;mso-position-vertical-relative:line" coordsize="7830,5674">
            <o:lock v:ext="edit" aspectratio="t"/>
            <v:shape id="_x0000_s5927" type="#_x0000_t75" style="position:absolute;width:7830;height:5674" o:preferrelative="f">
              <v:fill o:detectmouseclick="t"/>
              <v:path o:extrusionok="t" o:connecttype="none"/>
              <o:lock v:ext="edit" text="t"/>
            </v:shape>
            <v:rect id="_x0000_s5928" style="position:absolute;left:19;top:19;width:19;height:19" stroked="f"/>
            <v:line id="_x0000_s5929" style="position:absolute" from="943,4200" to="1000,4201" strokecolor="#a5a5a5" strokeweight=".95pt">
              <v:stroke joinstyle="miter"/>
            </v:line>
            <v:line id="_x0000_s5930" style="position:absolute" from="943,3197" to="1000,3198" strokecolor="#a5a5a5" strokeweight=".95pt">
              <v:stroke joinstyle="miter"/>
            </v:line>
            <v:line id="_x0000_s5931" style="position:absolute" from="943,2194" to="1000,2195" strokecolor="#a5a5a5" strokeweight=".95pt">
              <v:stroke joinstyle="miter"/>
            </v:line>
            <v:line id="_x0000_s5932" style="position:absolute" from="943,1173" to="1000,1174" strokecolor="#a5a5a5" strokeweight=".95pt">
              <v:stroke joinstyle="miter"/>
            </v:line>
            <v:line id="_x0000_s5933" style="position:absolute" from="943,170" to="1000,171" strokecolor="#a5a5a5" strokeweight=".95pt">
              <v:stroke joinstyle="miter"/>
            </v:line>
            <v:line id="_x0000_s5934" style="position:absolute" from="887,4710" to="1000,4711" strokecolor="#a5a5a5" strokeweight=".95pt">
              <v:stroke joinstyle="miter"/>
            </v:line>
            <v:line id="_x0000_s5935" style="position:absolute" from="887,3708" to="1000,3709" strokecolor="#a5a5a5" strokeweight=".95pt">
              <v:stroke joinstyle="miter"/>
            </v:line>
            <v:line id="_x0000_s5936" style="position:absolute" from="887,2686" to="1000,2687" strokecolor="#a5a5a5" strokeweight=".95pt">
              <v:stroke joinstyle="miter"/>
            </v:line>
            <v:line id="_x0000_s5937" style="position:absolute" from="887,1683" to="1000,1684" strokecolor="#a5a5a5" strokeweight=".95pt">
              <v:stroke joinstyle="miter"/>
            </v:line>
            <v:line id="_x0000_s5938" style="position:absolute" from="887,681" to="1000,682" strokecolor="#a5a5a5" strokeweight=".95pt">
              <v:stroke joinstyle="miter"/>
            </v:line>
            <v:rect id="_x0000_s5939" style="position:absolute;left:547;top:4559;width:311;height:319;mso-wrap-style:none" filled="f" stroked="f">
              <v:textbox style="mso-next-textbox:#_x0000_s5939;mso-fit-shape-to-text:t" inset="0,0,0,0">
                <w:txbxContent>
                  <w:p w:rsidR="00BC71FE" w:rsidRDefault="00BC71FE" w:rsidP="00BC71FE">
                    <w:r>
                      <w:rPr>
                        <w:rFonts w:ascii="Segoe UI" w:hAnsi="Segoe UI" w:cs="Segoe UI"/>
                        <w:color w:val="000000"/>
                      </w:rPr>
                      <w:t>0.5</w:t>
                    </w:r>
                  </w:p>
                </w:txbxContent>
              </v:textbox>
            </v:rect>
            <v:rect id="_x0000_s5940" style="position:absolute;left:736;top:3556;width:130;height:319;mso-wrap-style:none" filled="f" stroked="f">
              <v:textbox style="mso-next-textbox:#_x0000_s5940;mso-fit-shape-to-text:t" inset="0,0,0,0">
                <w:txbxContent>
                  <w:p w:rsidR="00BC71FE" w:rsidRDefault="00BC71FE" w:rsidP="00BC71FE">
                    <w:r>
                      <w:rPr>
                        <w:rFonts w:ascii="Segoe UI" w:hAnsi="Segoe UI" w:cs="Segoe UI"/>
                        <w:color w:val="000000"/>
                      </w:rPr>
                      <w:t>1</w:t>
                    </w:r>
                  </w:p>
                </w:txbxContent>
              </v:textbox>
            </v:rect>
            <v:rect id="_x0000_s5941" style="position:absolute;left:528;top:2535;width:311;height:319;mso-wrap-style:none" filled="f" stroked="f">
              <v:textbox style="mso-next-textbox:#_x0000_s5941;mso-fit-shape-to-text:t" inset="0,0,0,0">
                <w:txbxContent>
                  <w:p w:rsidR="00BC71FE" w:rsidRDefault="00BC71FE" w:rsidP="00BC71FE">
                    <w:r>
                      <w:rPr>
                        <w:rFonts w:ascii="Segoe UI" w:hAnsi="Segoe UI" w:cs="Segoe UI"/>
                        <w:color w:val="000000"/>
                      </w:rPr>
                      <w:t>1.5</w:t>
                    </w:r>
                  </w:p>
                </w:txbxContent>
              </v:textbox>
            </v:rect>
            <v:rect id="_x0000_s5942" style="position:absolute;left:736;top:1532;width:130;height:319;mso-wrap-style:none" filled="f" stroked="f">
              <v:textbox style="mso-next-textbox:#_x0000_s5942;mso-fit-shape-to-text:t" inset="0,0,0,0">
                <w:txbxContent>
                  <w:p w:rsidR="00BC71FE" w:rsidRDefault="00BC71FE" w:rsidP="00BC71FE">
                    <w:r>
                      <w:rPr>
                        <w:rFonts w:ascii="Segoe UI" w:hAnsi="Segoe UI" w:cs="Segoe UI"/>
                        <w:color w:val="000000"/>
                      </w:rPr>
                      <w:t>2</w:t>
                    </w:r>
                  </w:p>
                </w:txbxContent>
              </v:textbox>
            </v:rect>
            <v:rect id="_x0000_s5943" style="position:absolute;left:547;top:529;width:311;height:319;mso-wrap-style:none" filled="f" stroked="f">
              <v:textbox style="mso-next-textbox:#_x0000_s5943;mso-fit-shape-to-text:t" inset="0,0,0,0">
                <w:txbxContent>
                  <w:p w:rsidR="00BC71FE" w:rsidRDefault="00BC71FE" w:rsidP="00BC71FE">
                    <w:r>
                      <w:rPr>
                        <w:rFonts w:ascii="Segoe UI" w:hAnsi="Segoe UI" w:cs="Segoe UI"/>
                        <w:color w:val="000000"/>
                      </w:rPr>
                      <w:t>2.5</w:t>
                    </w:r>
                  </w:p>
                </w:txbxContent>
              </v:textbox>
            </v:rect>
            <v:rect id="_x0000_s5944" style="position:absolute;left:990;top:161;width:6717;height:4540" stroked="f"/>
            <v:line id="_x0000_s5945" style="position:absolute" from="1000,2167" to="7717,2168" strokecolor="#787878" strokeweight=".95pt">
              <v:stroke joinstyle="miter"/>
            </v:line>
            <v:shape id="_x0000_s5946" style="position:absolute;left:5976;top:430;width:104;height:108" coordsize="88,91" path="m88,46hdc88,61,80,76,66,84v-13,7,-30,7,-44,c9,76,,61,,46,,30,9,15,22,7,36,,53,,66,7v14,8,22,23,22,39e" fillcolor="black" strokeweight="0">
              <v:path arrowok="t"/>
            </v:shape>
            <v:shape id="_x0000_s5947" style="position:absolute;left:5976;top:450;width:104;height:109" coordsize="88,92" path="m88,46hdc88,61,80,76,66,84v-13,8,-30,8,-44,c9,76,,61,,46,,30,9,15,22,7,36,,53,,66,7v14,8,22,23,22,39e" fillcolor="black" strokeweight="0">
              <v:path arrowok="t"/>
            </v:shape>
            <v:shape id="_x0000_s5948" style="position:absolute;left:5976;top:531;width:104;height:109" coordsize="88,92" path="m88,46hdc88,62,80,76,66,84v-13,8,-30,8,-44,c9,76,,62,,46,,30,9,16,22,8,36,,53,,66,8v14,8,22,22,22,38e" fillcolor="black" strokeweight="0">
              <v:path arrowok="t"/>
            </v:shape>
            <v:shape id="_x0000_s5949" style="position:absolute;left:5976;top:571;width:104;height:109" coordsize="88,92" path="m88,46hdc88,62,80,76,66,84v-13,8,-30,8,-44,c9,76,,62,,46,,30,9,16,22,8,36,,53,,66,8v14,8,22,22,22,38e" fillcolor="black" strokeweight="0">
              <v:path arrowok="t"/>
            </v:shape>
            <v:shape id="_x0000_s5950" style="position:absolute;left:5976;top:591;width:104;height:109" coordsize="88,92" path="m88,46hdc88,62,80,76,66,84v-13,8,-30,8,-44,c9,76,,62,,46,,30,9,16,22,8,36,,53,,66,8v14,8,22,22,22,38e" fillcolor="black" strokeweight="0">
              <v:path arrowok="t"/>
            </v:shape>
            <v:shape id="_x0000_s5951" style="position:absolute;left:5976;top:631;width:104;height:109" coordsize="88,92" path="m88,46hdc88,62,80,76,66,84v-13,8,-30,8,-44,c9,76,,62,,46,,31,9,16,22,8,36,,53,,66,8v14,8,22,23,22,38e" fillcolor="black" strokeweight="0">
              <v:path arrowok="t"/>
            </v:shape>
            <v:shape id="_x0000_s5952" style="position:absolute;left:5976;top:793;width:104;height:109" coordsize="88,92" path="m88,46hdc88,61,80,76,66,84v-13,8,-30,8,-44,c9,76,,61,,46,,30,9,15,22,8,36,,53,,66,8v14,7,22,22,22,38e" fillcolor="black" strokeweight="0">
              <v:path arrowok="t"/>
            </v:shape>
            <v:shape id="_x0000_s5953" style="position:absolute;left:5976;top:854;width:104;height:108" coordsize="88,92" path="m88,46hdc88,62,80,76,66,84v-13,8,-30,8,-44,c9,76,,62,,46,,30,9,16,22,8,36,,53,,66,8v14,8,22,22,22,38e" fillcolor="black" strokeweight="0">
              <v:path arrowok="t"/>
            </v:shape>
            <v:shape id="_x0000_s5954" style="position:absolute;left:5976;top:874;width:104;height:108" coordsize="88,92" path="m88,46hdc88,62,80,76,66,84v-13,8,-30,8,-44,c9,76,,62,,46,,30,9,16,22,8,36,,53,,66,8v14,8,22,22,22,38e" fillcolor="black" strokeweight="0">
              <v:path arrowok="t"/>
            </v:shape>
            <v:shape id="_x0000_s5955" style="position:absolute;left:5976;top:894;width:104;height:108" coordsize="88,92" path="m88,46hdc88,62,80,76,66,84v-13,8,-30,8,-44,c9,76,,62,,46,,30,9,16,22,8,36,,53,,66,8v14,8,22,22,22,38e" fillcolor="black" strokeweight="0">
              <v:path arrowok="t"/>
            </v:shape>
            <v:shape id="_x0000_s5956" style="position:absolute;left:5976;top:954;width:104;height:109" coordsize="88,92" path="m88,46hdc88,62,80,77,66,84v-13,8,-30,8,-44,c9,77,,62,,46,,31,9,16,22,8,36,,53,,66,8v14,8,22,23,22,38e" fillcolor="black" strokeweight="0">
              <v:path arrowok="t"/>
            </v:shape>
            <v:shape id="_x0000_s5957" style="position:absolute;left:5976;top:1015;width:104;height:108" coordsize="88,91" path="m88,45hdc88,61,80,76,66,84v-13,7,-30,7,-44,c9,76,,61,,45,,30,9,15,22,7,36,,53,,66,7v14,8,22,23,22,38e" fillcolor="black" strokeweight="0">
              <v:path arrowok="t"/>
            </v:shape>
            <v:shape id="_x0000_s5958" style="position:absolute;left:5976;top:1076;width:104;height:109" coordsize="88,92" path="m88,46hdc88,61,80,76,66,84v-13,8,-30,8,-44,c9,76,,61,,46,,30,9,15,22,8,36,,53,,66,8v14,7,22,22,22,38e" fillcolor="black" strokeweight="0">
              <v:path arrowok="t"/>
            </v:shape>
            <v:shape id="_x0000_s5959" style="position:absolute;left:5976;top:1096;width:104;height:109" coordsize="88,92" path="m88,46hdc88,61,80,76,66,84v-13,8,-30,8,-44,c9,76,,61,,46,,30,9,15,22,8,36,,53,,66,8v14,7,22,22,22,38e" fillcolor="black" strokeweight="0">
              <v:path arrowok="t"/>
            </v:shape>
            <v:shape id="_x0000_s5960" style="position:absolute;left:5976;top:1136;width:104;height:109" coordsize="88,92" path="m88,46hdc88,62,80,76,66,84v-13,8,-30,8,-44,c9,76,,62,,46,,30,9,16,22,8,36,,53,,66,8v14,8,22,22,22,38e" fillcolor="black" strokeweight="0">
              <v:path arrowok="t"/>
            </v:shape>
            <v:shape id="_x0000_s5961" style="position:absolute;left:5976;top:1156;width:104;height:109" coordsize="88,92" path="m88,46hdc88,62,80,76,66,84v-13,8,-30,8,-44,c9,76,,62,,46,,30,9,16,22,8,36,,53,,66,8v14,8,22,22,22,38e" fillcolor="black" strokeweight="0">
              <v:path arrowok="t"/>
            </v:shape>
            <v:shape id="_x0000_s5962" style="position:absolute;left:5976;top:1196;width:104;height:109" coordsize="88,92" path="m88,46hdc88,62,80,76,66,84v-13,8,-30,8,-44,c9,76,,62,,46,,30,9,16,22,8,36,,53,,66,8v14,8,22,22,22,38e" fillcolor="black" strokeweight="0">
              <v:path arrowok="t"/>
            </v:shape>
            <v:shape id="_x0000_s5963" style="position:absolute;left:5976;top:1257;width:104;height:108" coordsize="88,92" path="m88,46hdc88,62,80,77,66,84v-13,8,-30,8,-44,c9,77,,62,,46,,31,9,16,22,8,36,,53,,66,8v14,8,22,23,22,38e" fillcolor="black" strokeweight="0">
              <v:path arrowok="t"/>
            </v:shape>
            <v:shape id="_x0000_s5964" style="position:absolute;left:5976;top:1277;width:104;height:109" coordsize="88,92" path="m88,46hdc88,62,80,77,66,84v-13,8,-30,8,-44,c9,77,,62,,46,,31,9,16,22,8,36,,53,,66,8v14,8,22,23,22,38e" fillcolor="black" strokeweight="0">
              <v:path arrowok="t"/>
            </v:shape>
            <v:shape id="_x0000_s5965" style="position:absolute;left:5976;top:1338;width:104;height:108" coordsize="88,91" path="m88,46hdc88,61,80,76,66,84v-13,7,-30,7,-44,c9,76,,61,,46,,30,9,15,22,7,36,,53,,66,7v14,8,22,23,22,39e" fillcolor="black" strokeweight="0">
              <v:path arrowok="t"/>
            </v:shape>
            <v:shape id="_x0000_s5966" style="position:absolute;left:5976;top:1358;width:104;height:109" coordsize="88,92" path="m88,46hdc88,61,80,76,66,84v-13,8,-30,8,-44,c9,76,,61,,46,,30,9,15,22,7,36,,53,,66,7v14,8,22,23,22,39e" fillcolor="black" strokeweight="0">
              <v:path arrowok="t"/>
            </v:shape>
            <v:shape id="_x0000_s5967" style="position:absolute;left:5976;top:1439;width:104;height:109" coordsize="88,92" path="m88,46hdc88,62,80,76,66,84v-13,8,-30,8,-44,c9,76,,62,,46,,30,9,16,22,8,36,,53,,66,8v14,8,22,22,22,38e" fillcolor="black" strokeweight="0">
              <v:path arrowok="t"/>
            </v:shape>
            <v:shape id="_x0000_s5968" style="position:absolute;left:5976;top:1479;width:104;height:109" coordsize="88,92" path="m88,46hdc88,62,80,76,66,84v-13,8,-30,8,-44,c9,76,,62,,46,,30,9,16,22,8,36,,53,,66,8v14,8,22,22,22,38e" fillcolor="black" strokeweight="0">
              <v:path arrowok="t"/>
            </v:shape>
            <v:shape id="_x0000_s5969" style="position:absolute;left:5976;top:1499;width:104;height:109" coordsize="88,92" path="m88,46hdc88,62,80,76,66,84v-13,8,-30,8,-44,c9,76,,62,,46,,30,9,16,22,8,36,,53,,66,8v14,8,22,22,22,38e" fillcolor="black" strokeweight="0">
              <v:path arrowok="t"/>
            </v:shape>
            <v:shape id="_x0000_s5970" style="position:absolute;left:5976;top:1519;width:104;height:109" coordsize="88,92" path="m88,46hdc88,62,80,76,66,84v-13,8,-30,8,-44,c9,76,,62,,46,,30,9,16,22,8,36,,53,,66,8v14,8,22,22,22,38e" fillcolor="black" strokeweight="0">
              <v:path arrowok="t"/>
            </v:shape>
            <v:shape id="_x0000_s5971" style="position:absolute;left:5976;top:1559;width:104;height:109" coordsize="88,92" path="m88,46hdc88,62,80,77,66,84v-13,8,-30,8,-44,c9,77,,62,,46,,31,9,16,22,8,36,,53,,66,8v14,8,22,23,22,38e" fillcolor="black" strokeweight="0">
              <v:path arrowok="t"/>
            </v:shape>
            <v:shape id="_x0000_s5972" style="position:absolute;left:5976;top:1641;width:104;height:108" coordsize="88,91" path="m88,46hdc88,61,80,76,66,84v-13,7,-30,7,-44,c9,76,,61,,46,,30,9,15,22,7,36,,53,,66,7v14,8,22,23,22,39e" fillcolor="black" strokeweight="0">
              <v:path arrowok="t"/>
            </v:shape>
            <v:shape id="_x0000_s5973" style="position:absolute;left:5976;top:1701;width:104;height:109" coordsize="88,92" path="m88,46hdc88,61,80,76,66,84v-13,8,-30,8,-44,c9,76,,61,,46,,30,9,15,22,8,36,,53,,66,8v14,7,22,22,22,38e" fillcolor="black" strokeweight="0">
              <v:path arrowok="t"/>
            </v:shape>
            <v:shape id="_x0000_s5974" style="position:absolute;left:5976;top:1721;width:104;height:109" coordsize="88,92" path="m88,46hdc88,62,80,76,66,84v-13,8,-30,8,-44,c9,76,,62,,46,,30,9,16,22,8,36,,53,,66,8v14,8,22,22,22,38e" fillcolor="black" strokeweight="0">
              <v:path arrowok="t"/>
            </v:shape>
            <v:shape id="_x0000_s5975" style="position:absolute;left:5976;top:1782;width:104;height:108" coordsize="88,92" path="m88,46hdc88,62,80,76,66,84v-13,8,-30,8,-44,c9,76,,62,,46,,30,9,16,22,8,36,,53,,66,8v14,8,22,22,22,38e" fillcolor="black" strokeweight="0">
              <v:path arrowok="t"/>
            </v:shape>
            <v:shape id="_x0000_s5976" style="position:absolute;left:5976;top:1822;width:104;height:109" coordsize="88,92" path="m88,46hdc88,62,80,76,66,84v-13,8,-30,8,-44,c9,76,,62,,46,,30,9,16,22,8,36,,53,,66,8v14,8,22,22,22,38e" fillcolor="black" strokeweight="0">
              <v:path arrowok="t"/>
            </v:shape>
            <v:shape id="_x0000_s5977" style="position:absolute;left:5976;top:1882;width:104;height:109" coordsize="88,92" path="m88,46hdc88,62,80,77,66,84v-13,8,-30,8,-44,c9,77,,62,,46,,31,9,16,22,8,36,,53,,66,8v14,8,22,23,22,38e" fillcolor="black" strokeweight="0">
              <v:path arrowok="t"/>
            </v:shape>
            <v:shape id="_x0000_s5978" style="position:absolute;left:5976;top:1902;width:104;height:109" coordsize="88,92" path="m88,46hdc88,62,80,77,66,85v-13,7,-30,7,-44,c9,77,,62,,46,,31,9,16,22,8,36,,53,,66,8v14,8,22,23,22,38e" fillcolor="black" strokeweight="0">
              <v:path arrowok="t"/>
            </v:shape>
            <v:shape id="_x0000_s5979" style="position:absolute;left:5976;top:1984;width:104;height:109" coordsize="88,92" path="m88,46hdc88,61,80,76,66,84v-13,8,-30,8,-44,c9,76,,61,,46,,30,9,15,22,8,36,,53,,66,8v14,7,22,22,22,38e" fillcolor="black" strokeweight="0">
              <v:path arrowok="t"/>
            </v:shape>
            <v:shape id="_x0000_s5980" style="position:absolute;left:5976;top:2024;width:104;height:109" coordsize="88,92" path="m88,46hdc88,62,80,76,66,84v-13,8,-30,8,-44,c9,76,,62,,46,,30,9,16,22,8,36,,53,,66,8v14,8,22,22,22,38e" fillcolor="black" strokeweight="0">
              <v:path arrowok="t"/>
            </v:shape>
            <v:shape id="_x0000_s5981" style="position:absolute;left:5976;top:2084;width:104;height:109" coordsize="88,92" path="m88,46hdc88,62,80,76,66,84v-13,8,-30,8,-44,c9,76,,62,,46,,30,9,16,22,8,36,,53,,66,8v14,8,22,22,22,38e" fillcolor="black" strokeweight="0">
              <v:path arrowok="t"/>
            </v:shape>
            <v:shape id="_x0000_s5982" style="position:absolute;left:5976;top:2125;width:104;height:108" coordsize="88,92" path="m88,46hdc88,62,80,76,66,84v-13,8,-30,8,-44,c9,76,,62,,46,,30,9,16,22,8,36,,53,,66,8v14,8,22,22,22,38e" fillcolor="black" strokeweight="0">
              <v:path arrowok="t"/>
            </v:shape>
            <v:shape id="_x0000_s5983" style="position:absolute;left:5976;top:2145;width:104;height:108" coordsize="88,92" path="m88,46hdc88,62,80,76,66,84v-13,8,-30,8,-44,c9,76,,62,,46,,31,9,16,22,8,36,,53,,66,8v14,8,22,23,22,38e" fillcolor="black" strokeweight="0">
              <v:path arrowok="t"/>
            </v:shape>
            <v:shape id="_x0000_s5984" style="position:absolute;left:5976;top:2226;width:104;height:108" coordsize="88,91" path="m88,45hdc88,61,80,76,66,84v-13,7,-30,7,-44,c9,76,,61,,45,,30,9,15,22,7,36,,53,,66,7v14,8,22,23,22,38e" fillcolor="black" strokeweight="0">
              <v:path arrowok="t"/>
            </v:shape>
            <v:shape id="_x0000_s5985" style="position:absolute;left:5976;top:2246;width:104;height:108" coordsize="88,91" path="m88,46hdc88,61,80,76,66,84v-13,7,-30,7,-44,c9,76,,61,,46,,30,9,15,22,7,36,,53,,66,7v14,8,22,23,22,39e" fillcolor="black" strokeweight="0">
              <v:path arrowok="t"/>
            </v:shape>
            <v:shape id="_x0000_s5986" style="position:absolute;left:5976;top:2266;width:104;height:109" coordsize="88,92" path="m88,46hdc88,61,80,76,66,84v-13,8,-30,8,-44,c9,76,,61,,46,,30,9,15,22,7,36,,53,,66,7v14,8,22,23,22,39e" fillcolor="black" strokeweight="0">
              <v:path arrowok="t"/>
            </v:shape>
            <v:shape id="_x0000_s5987" style="position:absolute;left:5976;top:2287;width:104;height:108" coordsize="88,92" path="m88,46hdc88,61,80,76,66,84v-13,8,-30,8,-44,c9,76,,61,,46,,30,9,15,22,8,36,,53,,66,8v14,7,22,22,22,38e" fillcolor="black" strokeweight="0">
              <v:path arrowok="t"/>
            </v:shape>
            <v:shape id="_x0000_s5988" style="position:absolute;left:5976;top:2307;width:104;height:108" coordsize="88,92" path="m88,46hdc88,61,80,76,66,84v-13,8,-30,8,-44,c9,76,,61,,46,,30,9,15,22,8,36,,53,,66,8v14,7,22,22,22,38e" fillcolor="black" strokeweight="0">
              <v:path arrowok="t"/>
            </v:shape>
            <v:shape id="_x0000_s5989" style="position:absolute;left:5976;top:2347;width:104;height:109" coordsize="88,92" path="m88,46hdc88,62,80,76,66,84v-13,8,-30,8,-44,c9,76,,62,,46,,30,9,16,22,8,36,,53,,66,8v14,8,22,22,22,38e" fillcolor="black" strokeweight="0">
              <v:path arrowok="t"/>
            </v:shape>
            <v:shape id="_x0000_s5990" style="position:absolute;left:5976;top:2467;width:104;height:109" coordsize="88,92" path="m88,46hdc88,62,80,77,66,84v-13,8,-30,8,-44,c9,77,,62,,46,,31,9,16,22,8,36,,53,,66,8v14,8,22,23,22,38e" fillcolor="black" strokeweight="0">
              <v:path arrowok="t"/>
            </v:shape>
            <v:shape id="_x0000_s5991" style="position:absolute;left:5976;top:2629;width:104;height:109" coordsize="88,92" path="m88,46hdc88,62,80,76,66,84v-13,8,-30,8,-44,c9,76,,62,,46,,30,9,16,22,8,36,,53,,66,8v14,8,22,22,22,38e" fillcolor="black" strokeweight="0">
              <v:path arrowok="t"/>
            </v:shape>
            <v:shape id="_x0000_s5992" style="position:absolute;left:5976;top:2649;width:104;height:109" coordsize="88,92" path="m88,46hdc88,62,80,76,66,84v-13,8,-30,8,-44,c9,76,,62,,46,,30,9,16,22,8,36,,53,,66,8v14,8,22,22,22,38e" fillcolor="black" strokeweight="0">
              <v:path arrowok="t"/>
            </v:shape>
            <v:shape id="_x0000_s5993" style="position:absolute;left:5976;top:3113;width:104;height:109" coordsize="88,92" path="m88,46hdc88,62,80,77,66,85v-13,7,-30,7,-44,c9,77,,62,,46,,31,9,16,22,8,36,,53,,66,8v14,8,22,23,22,38e" fillcolor="black" strokeweight="0">
              <v:path arrowok="t"/>
            </v:shape>
            <v:shape id="_x0000_s5994" style="position:absolute;left:5976;top:3174;width:104;height:109" coordsize="88,92" path="m88,46hdc88,61,80,76,66,84v-13,8,-30,8,-44,c9,76,,61,,46,,30,9,15,22,7,36,,53,,66,7v14,8,22,23,22,39e" fillcolor="black" strokeweight="0">
              <v:path arrowok="t"/>
            </v:shape>
            <v:shape id="_x0000_s5995" style="position:absolute;left:5976;top:3255;width:104;height:109" coordsize="88,92" path="m88,46hdc88,62,80,76,66,84v-13,8,-30,8,-44,c9,76,,62,,46,,30,9,16,22,8,36,,53,,66,8v14,8,22,22,22,38e" fillcolor="black" strokeweight="0">
              <v:path arrowok="t"/>
            </v:shape>
            <v:shape id="_x0000_s5996" style="position:absolute;left:5976;top:3355;width:104;height:109" coordsize="88,92" path="m88,46hdc88,62,80,76,66,84v-13,8,-30,8,-44,c9,76,,62,,46,,31,9,16,22,8,36,,53,,66,8v14,8,22,23,22,38e" fillcolor="black" strokeweight="0">
              <v:path arrowok="t"/>
            </v:shape>
            <v:shape id="_x0000_s5997" style="position:absolute;left:2618;top:773;width:104;height:109" coordsize="88,92" path="m88,46hdc88,61,80,76,66,84v-13,8,-30,8,-44,c9,76,,61,,46,,30,9,15,22,8,36,,53,,66,8v14,7,22,22,22,38e" fillcolor="black" strokeweight="0">
              <v:path arrowok="t"/>
            </v:shape>
            <v:shape id="_x0000_s5998" style="position:absolute;left:2618;top:793;width:104;height:109" coordsize="88,92" path="m88,46hdc88,61,80,76,66,84v-13,8,-30,8,-44,c9,76,,61,,46,,30,9,15,22,8,36,,53,,66,8v14,7,22,22,22,38e" fillcolor="black" strokeweight="0">
              <v:path arrowok="t"/>
            </v:shape>
            <v:shape id="_x0000_s5999" style="position:absolute;left:2618;top:813;width:104;height:109" coordsize="88,92" path="m88,46hdc88,62,80,76,66,84v-13,8,-30,8,-44,c9,76,,62,,46,,30,9,16,22,8,36,,53,,66,8v14,8,22,22,22,38e" fillcolor="black" strokeweight="0">
              <v:path arrowok="t"/>
            </v:shape>
            <v:shape id="_x0000_s6000" style="position:absolute;left:2618;top:833;width:104;height:109" coordsize="88,92" path="m88,46hdc88,62,80,76,66,84v-13,8,-30,8,-44,c9,76,,62,,46,,30,9,16,22,8,36,,53,,66,8v14,8,22,22,22,38e" fillcolor="black" strokeweight="0">
              <v:path arrowok="t"/>
            </v:shape>
            <v:shape id="_x0000_s6001" style="position:absolute;left:2618;top:894;width:104;height:108" coordsize="88,92" path="m88,46hdc88,62,80,76,66,84v-13,8,-30,8,-44,c9,76,,62,,46,,30,9,16,22,8,36,,53,,66,8v14,8,22,22,22,38e" fillcolor="black" strokeweight="0">
              <v:path arrowok="t"/>
            </v:shape>
            <v:shape id="_x0000_s6002" style="position:absolute;left:2618;top:934;width:104;height:109" coordsize="88,92" path="m88,46hdc88,62,80,76,66,84v-13,8,-30,8,-44,c9,76,,62,,46,,31,9,16,22,8,36,,53,,66,8v14,8,22,23,22,38e" fillcolor="black" strokeweight="0">
              <v:path arrowok="t"/>
            </v:shape>
            <v:shape id="_x0000_s6003" style="position:absolute;left:2618;top:954;width:104;height:109" coordsize="88,92" path="m88,46hdc88,62,80,77,66,84v-13,8,-30,8,-44,c9,77,,62,,46,,31,9,16,22,8,36,,53,,66,8v14,8,22,23,22,38e" fillcolor="black" strokeweight="0">
              <v:path arrowok="t"/>
            </v:shape>
            <v:shape id="_x0000_s6004" style="position:absolute;left:2618;top:974;width:104;height:109" coordsize="88,92" path="m88,46hdc88,62,80,77,66,84v-13,8,-30,8,-44,c9,77,,62,,46,,31,9,16,22,8,36,,53,,66,8v14,8,22,23,22,38e" fillcolor="black" strokeweight="0">
              <v:path arrowok="t"/>
            </v:shape>
            <v:shape id="_x0000_s6005" style="position:absolute;left:2618;top:994;width:104;height:109" coordsize="88,92" path="m88,46hdc88,62,80,77,66,85v-13,7,-30,7,-44,c9,77,,62,,46,,31,9,16,22,8,36,,53,,66,8v14,8,22,23,22,38e" fillcolor="black" strokeweight="0">
              <v:path arrowok="t"/>
            </v:shape>
            <v:shape id="_x0000_s6006" style="position:absolute;left:2618;top:1015;width:104;height:108" coordsize="88,91" path="m88,45hdc88,61,80,76,66,84v-13,7,-30,7,-44,c9,76,,61,,45,,30,9,15,22,7,36,,53,,66,7v14,8,22,23,22,38e" fillcolor="black" strokeweight="0">
              <v:path arrowok="t"/>
            </v:shape>
            <v:shape id="_x0000_s6007" style="position:absolute;left:2618;top:1036;width:104;height:107" coordsize="88,91" path="m88,46hdc88,61,80,76,66,84v-13,7,-30,7,-44,c9,76,,61,,46,,30,9,15,22,7,36,,53,,66,7v14,8,22,23,22,39e" fillcolor="black" strokeweight="0">
              <v:path arrowok="t"/>
            </v:shape>
            <v:shape id="_x0000_s6008" style="position:absolute;left:2618;top:1076;width:104;height:109" coordsize="88,92" path="m88,46hdc88,61,80,76,66,84v-13,8,-30,8,-44,c9,76,,61,,46,,30,9,15,22,8,36,,53,,66,8v14,7,22,22,22,38e" fillcolor="black" strokeweight="0">
              <v:path arrowok="t"/>
            </v:shape>
            <v:shape id="_x0000_s6009" style="position:absolute;left:2618;top:1136;width:104;height:109" coordsize="88,92" path="m88,46hdc88,62,80,76,66,84v-13,8,-30,8,-44,c9,76,,62,,46,,30,9,16,22,8,36,,53,,66,8v14,8,22,22,22,38e" fillcolor="black" strokeweight="0">
              <v:path arrowok="t"/>
            </v:shape>
            <v:shape id="_x0000_s6010" style="position:absolute;left:2618;top:1358;width:104;height:109" coordsize="88,92" path="m88,46hdc88,61,80,76,66,84v-13,8,-30,8,-44,c9,76,,61,,46,,30,9,15,22,7,36,,53,,66,7v14,8,22,23,22,39e" fillcolor="black" strokeweight="0">
              <v:path arrowok="t"/>
            </v:shape>
            <v:shape id="_x0000_s6011" style="position:absolute;left:2618;top:1499;width:104;height:109" coordsize="88,92" path="m88,46hdc88,62,80,76,66,84v-13,8,-30,8,-44,c9,76,,62,,46,,30,9,16,22,8,36,,53,,66,8v14,8,22,22,22,38e" fillcolor="black" strokeweight="0">
              <v:path arrowok="t"/>
            </v:shape>
            <v:shape id="_x0000_s6012" style="position:absolute;left:2618;top:1721;width:104;height:109" coordsize="88,92" path="m88,46hdc88,62,80,76,66,84v-13,8,-30,8,-44,c9,76,,62,,46,,30,9,16,22,8,36,,53,,66,8v14,8,22,22,22,38e" fillcolor="black" strokeweight="0">
              <v:path arrowok="t"/>
            </v:shape>
            <v:shape id="_x0000_s6013" style="position:absolute;left:2618;top:1782;width:104;height:108" coordsize="88,92" path="m88,46hdc88,62,80,76,66,84v-13,8,-30,8,-44,c9,76,,62,,46,,30,9,16,22,8,36,,53,,66,8v14,8,22,22,22,38e" fillcolor="black" strokeweight="0">
              <v:path arrowok="t"/>
            </v:shape>
            <v:shape id="_x0000_s6014" style="position:absolute;left:2618;top:1822;width:104;height:109" coordsize="88,92" path="m88,46hdc88,62,80,76,66,84v-13,8,-30,8,-44,c9,76,,62,,46,,30,9,16,22,8,36,,53,,66,8v14,8,22,22,22,38e" fillcolor="black" strokeweight="0">
              <v:path arrowok="t"/>
            </v:shape>
            <v:shape id="_x0000_s6015" style="position:absolute;left:2618;top:2387;width:104;height:109" coordsize="88,92" path="m88,46hdc88,62,80,76,66,84v-13,8,-30,8,-44,c9,76,,62,,46,,30,9,16,22,8,36,,53,,66,8v14,8,22,22,22,38e" fillcolor="black" strokeweight="0">
              <v:path arrowok="t"/>
            </v:shape>
            <v:shape id="_x0000_s6016" style="position:absolute;left:2618;top:2569;width:104;height:109" coordsize="88,92" path="m88,46hdc88,61,80,76,66,84v-13,8,-30,8,-44,c9,76,,61,,46,,30,9,15,22,7,36,,53,,66,7v14,8,22,23,22,39e" fillcolor="black" strokeweight="0">
              <v:path arrowok="t"/>
            </v:shape>
            <v:shape id="_x0000_s6017" style="position:absolute;left:2618;top:2750;width:104;height:109" coordsize="88,92" path="m88,46hdc88,62,80,76,66,84v-13,8,-30,8,-44,c9,76,,62,,46,,31,9,16,22,8,36,,53,,66,8v14,8,22,23,22,38e" fillcolor="black" strokeweight="0">
              <v:path arrowok="t"/>
            </v:shape>
            <v:shape id="_x0000_s6018" style="position:absolute;left:2618;top:2810;width:104;height:109" coordsize="88,92" path="m88,46hdc88,62,80,77,66,85v-13,7,-30,7,-44,c9,77,,62,,46,,31,9,16,22,8,36,,53,,66,8v14,8,22,23,22,38e" fillcolor="black" strokeweight="0">
              <v:path arrowok="t"/>
            </v:shape>
            <v:shape id="_x0000_s6019" style="position:absolute;left:2618;top:2872;width:104;height:109" coordsize="88,92" path="m88,46hdc88,61,80,76,66,84v-13,8,-30,8,-44,c9,76,,61,,46,,30,9,15,22,7,36,,53,,66,7v14,8,22,23,22,39e" fillcolor="black" strokeweight="0">
              <v:path arrowok="t"/>
            </v:shape>
            <v:shape id="_x0000_s6020" style="position:absolute;left:2618;top:2912;width:104;height:109" coordsize="88,92" path="m88,46hdc88,61,80,76,66,84v-13,8,-30,8,-44,c9,76,,61,,46,,30,9,15,22,8,36,,53,,66,8v14,7,22,22,22,38e" fillcolor="black" strokeweight="0">
              <v:path arrowok="t"/>
            </v:shape>
            <v:shape id="_x0000_s6021" style="position:absolute;left:2618;top:2972;width:104;height:109" coordsize="88,92" path="m88,46hdc88,62,80,76,66,84v-13,8,-30,8,-44,c9,76,,62,,46,,30,9,16,22,8,36,,53,,66,8v14,8,22,22,22,38e" fillcolor="black" strokeweight="0">
              <v:path arrowok="t"/>
            </v:shape>
            <v:shape id="_x0000_s6022" style="position:absolute;left:2618;top:3093;width:104;height:109" coordsize="88,92" path="m88,46hdc88,62,80,77,66,84v-13,8,-30,8,-44,c9,77,,62,,46,,31,9,16,22,8,36,,53,,66,8v14,8,22,23,22,38e" fillcolor="black" strokeweight="0">
              <v:path arrowok="t"/>
            </v:shape>
            <v:shape id="_x0000_s6023" style="position:absolute;left:2618;top:3113;width:104;height:109" coordsize="88,92" path="m88,46hdc88,62,80,77,66,85v-13,7,-30,7,-44,c9,77,,62,,46,,31,9,16,22,8,36,,53,,66,8v14,8,22,23,22,38e" fillcolor="black" strokeweight="0">
              <v:path arrowok="t"/>
            </v:shape>
            <v:shape id="_x0000_s6024" style="position:absolute;left:2618;top:3215;width:104;height:108" coordsize="88,92" path="m88,46hdc88,61,80,76,66,84v-13,8,-30,8,-44,c9,76,,61,,46,,30,9,15,22,8,36,,53,,66,8v14,7,22,22,22,38e" fillcolor="black" strokeweight="0">
              <v:path arrowok="t"/>
            </v:shape>
            <v:shape id="_x0000_s6025" style="position:absolute;left:2618;top:3235;width:104;height:109" coordsize="88,92" path="m88,46hdc88,62,80,76,66,84v-13,8,-30,8,-44,c9,76,,62,,46,,30,9,16,22,8,36,,53,,66,8v14,8,22,22,22,38e" fillcolor="black" strokeweight="0">
              <v:path arrowok="t"/>
            </v:shape>
            <v:shape id="_x0000_s6026" style="position:absolute;left:2618;top:3416;width:104;height:108" coordsize="88,92" path="m88,46hdc88,62,80,77,66,85v-13,7,-30,7,-44,c9,77,,62,,46,,31,9,16,22,8,36,,53,,66,8v14,8,22,23,22,38e" fillcolor="black" strokeweight="0">
              <v:path arrowok="t"/>
            </v:shape>
            <v:shape id="_x0000_s6027" style="position:absolute;left:2618;top:3437;width:104;height:108" coordsize="88,91" path="m88,45hdc88,61,80,76,66,84v-13,7,-30,7,-44,c9,76,,61,,45,,30,9,15,22,7,36,,53,,66,7v14,8,22,23,22,38e" fillcolor="black" strokeweight="0">
              <v:path arrowok="t"/>
            </v:shape>
            <v:shape id="_x0000_s6028" style="position:absolute;left:2618;top:3457;width:104;height:108" coordsize="88,91" path="m88,46hdc88,61,80,76,66,84v-13,7,-30,7,-44,c9,76,,61,,46,,30,9,15,22,7,36,,53,,66,7v14,8,22,23,22,39e" fillcolor="black" strokeweight="0">
              <v:path arrowok="t"/>
            </v:shape>
            <v:shape id="_x0000_s6029" style="position:absolute;left:2618;top:3477;width:104;height:109" coordsize="88,92" path="m88,46hdc88,61,80,76,66,84v-13,8,-30,8,-44,c9,76,,61,,46,,30,9,15,22,7,36,,53,,66,7v14,8,22,23,22,39e" fillcolor="black" strokeweight="0">
              <v:path arrowok="t"/>
            </v:shape>
            <v:shape id="_x0000_s6030" style="position:absolute;left:2618;top:3517;width:104;height:109" coordsize="88,92" path="m88,46hdc88,61,80,76,66,84v-13,8,-30,8,-44,c9,76,,61,,46,,30,9,15,22,8,36,,53,,66,8v14,7,22,22,22,38e" fillcolor="black" strokeweight="0">
              <v:path arrowok="t"/>
            </v:shape>
            <v:shape id="_x0000_s6031" style="position:absolute;left:2618;top:3558;width:104;height:108" coordsize="88,92" path="m88,46hdc88,62,80,76,66,84v-13,8,-30,8,-44,c9,76,,62,,46,,30,9,16,22,8,36,,53,,66,8v14,8,22,22,22,38e" fillcolor="black" strokeweight="0">
              <v:path arrowok="t"/>
            </v:shape>
            <v:shape id="_x0000_s6032" style="position:absolute;left:2618;top:3598;width:104;height:109" coordsize="88,92" path="m88,46hdc88,62,80,76,66,84v-13,8,-30,8,-44,c9,76,,62,,46,,30,9,16,22,8,36,,53,,66,8v14,8,22,22,22,38e" fillcolor="black" strokeweight="0">
              <v:path arrowok="t"/>
            </v:shape>
            <v:shape id="_x0000_s6033" style="position:absolute;left:2618;top:3638;width:104;height:109" coordsize="88,92" path="m88,46hdc88,62,80,76,66,84v-13,8,-30,8,-44,c9,76,,62,,46,,30,9,16,22,8,36,,53,,66,8v14,8,22,22,22,38e" fillcolor="black" strokeweight="0">
              <v:path arrowok="t"/>
            </v:shape>
            <v:shape id="_x0000_s6034" style="position:absolute;left:2618;top:3740;width:104;height:107" coordsize="88,91" path="m88,45hdc88,61,80,76,66,84v-13,7,-30,7,-44,c9,76,,61,,45,,30,9,15,22,7,36,,53,,66,7v14,8,22,23,22,38e" fillcolor="black" strokeweight="0">
              <v:path arrowok="t"/>
            </v:shape>
            <v:shape id="_x0000_s6035" style="position:absolute;left:2618;top:3800;width:104;height:109" coordsize="88,92" path="m88,46hdc88,61,80,76,66,84v-13,8,-30,8,-44,c9,76,,61,,46,,30,9,15,22,8,36,,53,,66,8v14,7,22,22,22,38e" fillcolor="black" strokeweight="0">
              <v:path arrowok="t"/>
            </v:shape>
            <v:shape id="_x0000_s6036" style="position:absolute;left:2618;top:3840;width:104;height:109" coordsize="88,92" path="m88,46hdc88,62,80,76,66,84v-13,8,-30,8,-44,c9,76,,62,,46,,30,9,16,22,8,36,,53,,66,8v14,8,22,22,22,38e" fillcolor="black" strokeweight="0">
              <v:path arrowok="t"/>
            </v:shape>
            <v:shape id="_x0000_s6037" style="position:absolute;left:2618;top:3860;width:104;height:109" coordsize="88,92" path="m88,46hdc88,62,80,76,66,84v-13,8,-30,8,-44,c9,76,,62,,46,,30,9,16,22,8,36,,53,,66,8v14,8,22,22,22,38e" fillcolor="black" strokeweight="0">
              <v:path arrowok="t"/>
            </v:shape>
            <v:shape id="_x0000_s6038" style="position:absolute;left:2618;top:3880;width:104;height:109" coordsize="88,92" path="m88,46hdc88,62,80,76,66,84v-13,8,-30,8,-44,c9,76,,62,,46,,30,9,16,22,8,36,,53,,66,8v14,8,22,22,22,38e" fillcolor="black" strokeweight="0">
              <v:path arrowok="t"/>
            </v:shape>
            <v:shape id="_x0000_s6039" style="position:absolute;left:2618;top:3921;width:104;height:108" coordsize="88,92" path="m88,46hdc88,62,80,76,66,84v-13,8,-30,8,-44,c9,76,,62,,46,,30,9,16,22,8,36,,53,,66,8v14,8,22,22,22,38e" fillcolor="black" strokeweight="0">
              <v:path arrowok="t"/>
            </v:shape>
            <v:shape id="_x0000_s6040" style="position:absolute;left:2618;top:3981;width:104;height:109" coordsize="88,92" path="m88,46hdc88,62,80,77,66,84v-13,8,-30,8,-44,c9,77,,62,,46,,31,9,16,22,8,36,,53,,66,8v14,8,22,23,22,38e" fillcolor="black" strokeweight="0">
              <v:path arrowok="t"/>
            </v:shape>
            <v:shape id="_x0000_s6041" style="position:absolute;left:2618;top:4103;width:104;height:108" coordsize="88,92" path="m88,46hdc88,61,80,76,66,84v-13,8,-30,8,-44,c9,76,,61,,46,,30,9,15,22,8,36,,53,,66,8v14,7,22,22,22,38e" fillcolor="black" strokeweight="0">
              <v:path arrowok="t"/>
            </v:shape>
            <v:shape id="_x0000_s6042" style="position:absolute;left:2618;top:4163;width:104;height:109" coordsize="88,92" path="m88,46hdc88,62,80,76,66,84v-13,8,-30,8,-44,c9,76,,62,,46,,30,9,16,22,8,36,,53,,66,8v14,8,22,22,22,38e" fillcolor="black" strokeweight="0">
              <v:path arrowok="t"/>
            </v:shape>
            <v:shape id="_x0000_s6043" style="position:absolute;left:2618;top:4203;width:104;height:109" coordsize="88,92" path="m88,46hdc88,62,80,76,66,84v-13,8,-30,8,-44,c9,76,,62,,46,,30,9,16,22,8,36,,53,,66,8v14,8,22,22,22,38e" fillcolor="black" strokeweight="0">
              <v:path arrowok="t"/>
            </v:shape>
            <v:shape id="_x0000_s6044" style="position:absolute;left:2618;top:4243;width:104;height:109" coordsize="88,92" path="m88,46hdc88,62,80,76,66,84v-13,8,-30,8,-44,c9,76,,62,,46,,30,9,16,22,8,36,,53,,66,8v14,8,22,22,22,38e" fillcolor="black" strokeweight="0">
              <v:path arrowok="t"/>
            </v:shape>
            <v:shape id="_x0000_s6045" style="position:absolute;left:2618;top:4445;width:104;height:109" coordsize="88,92" path="m88,46hdc88,62,80,76,66,84v-13,8,-30,8,-44,c9,76,,62,,46,,30,9,16,22,8,36,,53,,66,8v14,8,22,22,22,38e" fillcolor="black" strokeweight="0">
              <v:path arrowok="t"/>
            </v:shape>
            <v:shape id="_x0000_s6046" style="position:absolute;left:2618;top:4486;width:104;height:108" coordsize="88,92" path="m88,46hdc88,62,80,76,66,84v-13,8,-30,8,-44,c9,76,,62,,46,,30,9,16,22,8,36,,53,,66,8v14,8,22,22,22,38e" fillcolor="black" strokeweight="0">
              <v:path arrowok="t"/>
            </v:shape>
            <v:shape id="_x0000_s6047" style="position:absolute;left:2618;top:4606;width:104;height:109" coordsize="88,92" path="m88,46hdc88,62,80,77,66,84v-13,8,-30,8,-44,c9,77,,62,,46,,31,9,16,22,8,36,,53,,66,8v14,8,22,23,22,38e" fillcolor="black" strokeweight="0">
              <v:path arrowok="t"/>
            </v:shape>
            <v:rect id="_x0000_s6048" style="position:absolute;left:2264;top:1059;width:830;height:2857" filled="f" strokecolor="#f03246" strokeweight=".95pt"/>
            <v:line id="_x0000_s6049" style="position:absolute" from="2679,832" to="2680,1059" strokecolor="#f03246" strokeweight=".95pt">
              <v:stroke joinstyle="miter"/>
            </v:line>
            <v:line id="_x0000_s6050" style="position:absolute;flip:y" from="2679,3916" to="2680,4672" strokecolor="#f03246" strokeweight=".95pt">
              <v:stroke joinstyle="miter"/>
            </v:line>
            <v:line id="_x0000_s6051" style="position:absolute;flip:x" from="2264,4672" to="3094,4673" strokecolor="#f03246" strokeweight=".95pt">
              <v:stroke joinstyle="miter"/>
            </v:line>
            <v:line id="_x0000_s6052" style="position:absolute;flip:x" from="2264,832" to="3094,833" strokecolor="#f03246" strokeweight=".95pt">
              <v:stroke joinstyle="miter"/>
            </v:line>
            <v:line id="_x0000_s6053" style="position:absolute;flip:x" from="2264,3027" to="3094,3028" strokecolor="#f03246" strokeweight=".95pt">
              <v:stroke joinstyle="miter"/>
            </v:line>
            <v:rect id="_x0000_s6054" style="position:absolute;left:5622;top:1040;width:831;height:1154" filled="f" strokecolor="#f03246" strokeweight=".95pt"/>
            <v:line id="_x0000_s6055" style="position:absolute" from="6038,492" to="6039,1040" strokecolor="#f03246" strokeweight=".95pt">
              <v:stroke joinstyle="miter"/>
            </v:line>
            <v:line id="_x0000_s6056" style="position:absolute;flip:y" from="6038,2194" to="6039,3424" strokecolor="#f03246" strokeweight=".95pt">
              <v:stroke joinstyle="miter"/>
            </v:line>
            <v:line id="_x0000_s6057" style="position:absolute;flip:x" from="5622,3424" to="6453,3425" strokecolor="#f03246" strokeweight=".95pt">
              <v:stroke joinstyle="miter"/>
            </v:line>
            <v:line id="_x0000_s6058" style="position:absolute;flip:x" from="5622,492" to="6453,493" strokecolor="#f03246" strokeweight=".95pt">
              <v:stroke joinstyle="miter"/>
            </v:line>
            <v:line id="_x0000_s6059" style="position:absolute;flip:x" from="5622,1570" to="6453,1571" strokecolor="#f03246" strokeweight=".95pt">
              <v:stroke joinstyle="miter"/>
            </v:line>
            <v:rect id="_x0000_s6060" style="position:absolute;left:1000;top:170;width:6717;height:4540" filled="f" strokecolor="#a5a5a5" strokeweight=".95pt"/>
            <v:line id="_x0000_s6061" style="position:absolute" from="4358,4710" to="4359,4805" strokecolor="#a5a5a5" strokeweight=".95pt">
              <v:stroke joinstyle="miter"/>
            </v:line>
            <v:rect id="_x0000_s6062" style="position:absolute;left:2622;top:4710;width:130;height:319;mso-wrap-style:none" filled="f" stroked="f">
              <v:textbox style="mso-next-textbox:#_x0000_s6062;mso-fit-shape-to-text:t" inset="0,0,0,0">
                <w:txbxContent>
                  <w:p w:rsidR="00BC71FE" w:rsidRDefault="00BC71FE" w:rsidP="00BC71FE">
                    <w:r>
                      <w:rPr>
                        <w:rFonts w:ascii="Segoe UI" w:hAnsi="Segoe UI" w:cs="Segoe UI"/>
                        <w:color w:val="000000"/>
                      </w:rPr>
                      <w:t>0</w:t>
                    </w:r>
                  </w:p>
                </w:txbxContent>
              </v:textbox>
            </v:rect>
            <v:rect id="_x0000_s6063" style="position:absolute;left:5981;top:4710;width:130;height:319;mso-wrap-style:none" filled="f" stroked="f">
              <v:textbox style="mso-next-textbox:#_x0000_s6063;mso-fit-shape-to-text:t" inset="0,0,0,0">
                <w:txbxContent>
                  <w:p w:rsidR="00BC71FE" w:rsidRDefault="00BC71FE" w:rsidP="00BC71FE">
                    <w:r>
                      <w:rPr>
                        <w:rFonts w:ascii="Segoe UI" w:hAnsi="Segoe UI" w:cs="Segoe UI"/>
                        <w:color w:val="000000"/>
                      </w:rPr>
                      <w:t>3</w:t>
                    </w:r>
                  </w:p>
                </w:txbxContent>
              </v:textbox>
            </v:rect>
            <v:rect id="_x0000_s6064" style="position:absolute;left:4094;top:5089;width:517;height:319;mso-wrap-style:none" filled="f" stroked="f">
              <v:textbox style="mso-next-textbox:#_x0000_s6064;mso-fit-shape-to-text:t" inset="0,0,0,0">
                <w:txbxContent>
                  <w:p w:rsidR="00BC71FE" w:rsidRDefault="00BC71FE" w:rsidP="00BC71FE">
                    <w:r>
                      <w:rPr>
                        <w:rFonts w:ascii="Segoe UI" w:hAnsi="Segoe UI" w:cs="Segoe UI"/>
                        <w:color w:val="000000"/>
                      </w:rPr>
                      <w:t>Time</w:t>
                    </w:r>
                  </w:p>
                </w:txbxContent>
              </v:textbox>
            </v:rect>
            <v:shape id="_x0000_s6065" type="#_x0000_t202" style="position:absolute;left:2457;top:362;width:424;height:368;mso-width-relative:margin;mso-height-relative:margin" filled="f" stroked="f">
              <v:textbox style="mso-next-textbox:#_x0000_s6065">
                <w:txbxContent>
                  <w:p w:rsidR="00BC71FE" w:rsidRDefault="00BC71FE" w:rsidP="00BC71FE">
                    <w:r>
                      <w:t>B</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5.</w:t>
      </w:r>
      <w:proofErr w:type="gramEnd"/>
      <w:r w:rsidRPr="00BC71FE">
        <w:rPr>
          <w:sz w:val="20"/>
          <w:szCs w:val="20"/>
        </w:rPr>
        <w:t xml:space="preserve"> Color of extracted samples over time</w:t>
      </w:r>
    </w:p>
    <w:p w:rsidR="00BC71FE" w:rsidRPr="00BC71FE" w:rsidRDefault="00BC71FE" w:rsidP="00BC71FE">
      <w:pPr>
        <w:spacing w:line="480" w:lineRule="auto"/>
        <w:ind w:firstLine="720"/>
      </w:pPr>
      <w:r w:rsidRPr="00BC71FE">
        <w:lastRenderedPageBreak/>
        <w:t>Samples were darker after 3 months than at time 0 (Fig. 5). This indicates that over time, more oak compounds were extracted. Extraction of oak compounds increases over time due to further degradation and oxidation of hemicelluloses and lignin (</w:t>
      </w:r>
      <w:proofErr w:type="spellStart"/>
      <w:r w:rsidRPr="00BC71FE">
        <w:t>Mosedale</w:t>
      </w:r>
      <w:proofErr w:type="spellEnd"/>
      <w:r w:rsidRPr="00BC71FE">
        <w:t xml:space="preserve"> and </w:t>
      </w:r>
      <w:proofErr w:type="spellStart"/>
      <w:r w:rsidRPr="00BC71FE">
        <w:t>Puech</w:t>
      </w:r>
      <w:proofErr w:type="spellEnd"/>
      <w:r w:rsidRPr="00BC71FE">
        <w:t xml:space="preserve">, 1998). However, while the color in whiskey will continue to increase over time, the extraction rate of compounds for aroma and flavor will decrease after twelve months. The exact chemical nature of color has yet to be studied, but it is believed that carbonyl and carboxyl groups formed after oxidation produce the color changes seen in whiskey (Russell, 2003; </w:t>
      </w:r>
      <w:proofErr w:type="spellStart"/>
      <w:r w:rsidRPr="00BC71FE">
        <w:t>Pandey</w:t>
      </w:r>
      <w:proofErr w:type="spellEnd"/>
      <w:r w:rsidRPr="00BC71FE">
        <w:t>, 2004).</w:t>
      </w:r>
    </w:p>
    <w:p w:rsidR="00BC71FE" w:rsidRPr="00BC71FE" w:rsidRDefault="00BC71FE" w:rsidP="00BC71FE">
      <w:pPr>
        <w:spacing w:line="480" w:lineRule="auto"/>
        <w:rPr>
          <w:b/>
        </w:rPr>
      </w:pPr>
      <w:r w:rsidRPr="00BC71FE">
        <w:rPr>
          <w:b/>
        </w:rPr>
        <w:t>Heat/Treatment Figure</w:t>
      </w:r>
    </w:p>
    <w:p w:rsidR="00BC71FE" w:rsidRPr="00BC71FE" w:rsidRDefault="00BC71FE" w:rsidP="00BC71FE">
      <w:pPr>
        <w:spacing w:line="480" w:lineRule="auto"/>
      </w:pPr>
      <w:r w:rsidRPr="00BC71FE">
        <w:t xml:space="preserve">Reflux extraction from toasted and charred staves had a darker color than toasted and charred staves from </w:t>
      </w:r>
      <w:proofErr w:type="spellStart"/>
      <w:r w:rsidRPr="00BC71FE">
        <w:t>sonication</w:t>
      </w:r>
      <w:proofErr w:type="spellEnd"/>
      <w:r w:rsidRPr="00BC71FE">
        <w:t xml:space="preserve"> and control extraction methods (Fig 6). Because reflux extraction method uses a higher temperature than </w:t>
      </w:r>
      <w:proofErr w:type="spellStart"/>
      <w:r w:rsidRPr="00BC71FE">
        <w:t>sonication</w:t>
      </w:r>
      <w:proofErr w:type="spellEnd"/>
      <w:r w:rsidRPr="00BC71FE">
        <w:t xml:space="preserve"> and control extraction methods, it is able to extract more oak compounds by breaking apart hemicelluloses and </w:t>
      </w:r>
      <w:proofErr w:type="spellStart"/>
      <w:r w:rsidRPr="00BC71FE">
        <w:t>lignins</w:t>
      </w:r>
      <w:proofErr w:type="spellEnd"/>
      <w:r w:rsidRPr="00BC71FE">
        <w:t xml:space="preserve"> which results in production of a darker color (Russell, 2003). </w:t>
      </w:r>
    </w:p>
    <w:p w:rsidR="00BC71FE" w:rsidRPr="00BC71FE" w:rsidRDefault="00BC71FE" w:rsidP="00BC71FE">
      <w:pPr>
        <w:spacing w:line="480" w:lineRule="auto"/>
        <w:rPr>
          <w:b/>
        </w:rPr>
      </w:pPr>
      <w:r w:rsidRPr="00BC71FE">
        <w:rPr>
          <w:b/>
        </w:rPr>
        <w:t>Treatment/Time Figure</w:t>
      </w:r>
    </w:p>
    <w:p w:rsidR="00BC71FE" w:rsidRPr="00BC71FE" w:rsidRDefault="00BC71FE" w:rsidP="00BC71FE">
      <w:pPr>
        <w:spacing w:line="480" w:lineRule="auto"/>
      </w:pPr>
      <w:r w:rsidRPr="00BC71FE">
        <w:t xml:space="preserve">Reflux at time 0 and after 3 months had a darker color than </w:t>
      </w:r>
      <w:proofErr w:type="spellStart"/>
      <w:r w:rsidRPr="00BC71FE">
        <w:t>sonication</w:t>
      </w:r>
      <w:proofErr w:type="spellEnd"/>
      <w:r w:rsidRPr="00BC71FE">
        <w:t xml:space="preserve"> and control extraction methods at time 0 and after 3 months, while </w:t>
      </w:r>
      <w:proofErr w:type="spellStart"/>
      <w:r w:rsidRPr="00BC71FE">
        <w:t>sonication</w:t>
      </w:r>
      <w:proofErr w:type="spellEnd"/>
      <w:r w:rsidRPr="00BC71FE">
        <w:t xml:space="preserve"> and control after 3 months had a darker color than </w:t>
      </w:r>
      <w:proofErr w:type="spellStart"/>
      <w:r w:rsidRPr="00BC71FE">
        <w:t>sonication</w:t>
      </w:r>
      <w:proofErr w:type="spellEnd"/>
      <w:r w:rsidRPr="00BC71FE">
        <w:t xml:space="preserve"> and control at time 0 (Fig. 7). Reflux at both time 0 and after 3 months had the same color level showing that time did not affect reflux extraction treatment also suggesting that </w:t>
      </w:r>
      <w:r w:rsidRPr="00BC71FE">
        <w:lastRenderedPageBreak/>
        <w:t xml:space="preserve">reflux initially produced the darkest color and initially extracted the maximum amount of oak compounds capable of producing color. The development of darker color over time for both </w:t>
      </w:r>
      <w:proofErr w:type="spellStart"/>
      <w:r w:rsidRPr="00BC71FE">
        <w:t>sonication</w:t>
      </w:r>
      <w:proofErr w:type="spellEnd"/>
      <w:r w:rsidRPr="00BC71FE">
        <w:t xml:space="preserve"> and control extraction methods after 3 months indicates that time was a factor for these two extraction treatments.  </w:t>
      </w:r>
    </w:p>
    <w:p w:rsidR="00BC71FE" w:rsidRPr="00BC71FE" w:rsidRDefault="00BC71FE" w:rsidP="00BC71FE">
      <w:pPr>
        <w:spacing w:line="480" w:lineRule="auto"/>
        <w:rPr>
          <w:b/>
        </w:rPr>
      </w:pPr>
      <w:r w:rsidRPr="00BC71FE">
        <w:rPr>
          <w:b/>
        </w:rPr>
        <w:t>Heat/ Time Figure</w:t>
      </w:r>
    </w:p>
    <w:p w:rsidR="00BC71FE" w:rsidRPr="00BC71FE" w:rsidRDefault="00BC71FE" w:rsidP="00BC71FE">
      <w:pPr>
        <w:spacing w:line="480" w:lineRule="auto"/>
        <w:ind w:firstLine="720"/>
      </w:pPr>
      <w:r w:rsidRPr="00BC71FE">
        <w:t xml:space="preserve">Charred and toasted oak staves after 3 months had a darker color than charred and toasted staves at time 0 (Fig. 8). Results indicate that more oak compounds were extracted from both charred and toasted staves over time which produced a darker color after 3 months than at time 0. </w:t>
      </w:r>
    </w:p>
    <w:p w:rsidR="00BC71FE" w:rsidRPr="00BC71FE" w:rsidRDefault="00BC71FE" w:rsidP="00BC71FE">
      <w:pPr>
        <w:spacing w:line="480" w:lineRule="auto"/>
        <w:rPr>
          <w:b/>
        </w:rPr>
      </w:pPr>
      <w:r w:rsidRPr="00BC71FE">
        <w:rPr>
          <w:b/>
        </w:rPr>
        <w:t>Heat/ Layer Figure</w:t>
      </w:r>
    </w:p>
    <w:p w:rsidR="00BC71FE" w:rsidRPr="00BC71FE" w:rsidRDefault="00BC71FE" w:rsidP="00BC71FE">
      <w:pPr>
        <w:spacing w:line="480" w:lineRule="auto"/>
        <w:ind w:firstLine="720"/>
      </w:pPr>
      <w:r w:rsidRPr="00BC71FE">
        <w:t>Charred layers 2 and 3 extracted a darker color than charred layer 7, but were similar in color to toasted layers 1 through 4 and charred layers 1, 4, 5, and 6. While charred layers 1, 4, 5, and 6 and toasted layers 1 through 4 had a similar color to charred layer 7 (Fig. 9).</w:t>
      </w:r>
    </w:p>
    <w:p w:rsidR="00BC71FE" w:rsidRPr="00BC71FE" w:rsidRDefault="00BC71FE" w:rsidP="00BC71FE">
      <w:pPr>
        <w:spacing w:line="480" w:lineRule="auto"/>
        <w:ind w:firstLine="720"/>
      </w:pPr>
      <w:r w:rsidRPr="00BC71FE">
        <w:t xml:space="preserve"> Extraction of oak compounds was increased in charred layers 2 and 3 due to the thermal degradation of cell walls and the influence of distillate navigating passed charred layer 1 (Russell, 2003; </w:t>
      </w:r>
      <w:proofErr w:type="spellStart"/>
      <w:r w:rsidRPr="00BC71FE">
        <w:t>Pandey</w:t>
      </w:r>
      <w:proofErr w:type="spellEnd"/>
      <w:r w:rsidRPr="00BC71FE">
        <w:t xml:space="preserve">, 2004). Charred layer 1 and 7 do not impart as much color as other layers due to one being a carbon layer which removes sulfurous compounds, while the other is an inner-most layer which has not been degraded enough during heat treatment to extract oak compounds capable of producing color. Like charred layer 7, toasted layers 1 </w:t>
      </w:r>
      <w:r w:rsidRPr="00BC71FE">
        <w:lastRenderedPageBreak/>
        <w:t xml:space="preserve">through 4 were not degraded enough during heat treatment to produce a dark color. </w:t>
      </w:r>
    </w:p>
    <w:p w:rsidR="00BC71FE" w:rsidRPr="00BC71FE" w:rsidRDefault="00BC71FE" w:rsidP="00BC71FE">
      <w:pPr>
        <w:spacing w:line="480" w:lineRule="auto"/>
        <w:rPr>
          <w:b/>
        </w:rPr>
      </w:pPr>
      <w:r w:rsidRPr="00BC71FE">
        <w:rPr>
          <w:b/>
        </w:rPr>
        <w:t>Layer and Time Figure</w:t>
      </w:r>
    </w:p>
    <w:p w:rsidR="00BC71FE" w:rsidRPr="00BC71FE" w:rsidRDefault="00BC71FE" w:rsidP="00BC71FE">
      <w:pPr>
        <w:spacing w:line="480" w:lineRule="auto"/>
        <w:ind w:firstLine="720"/>
      </w:pPr>
      <w:r w:rsidRPr="00BC71FE">
        <w:t xml:space="preserve">Layer 2 after 3 months had a darker color than layers 1, 4, 6, and 7 at time 0 and layer 7 after 3 months, but had a similar color to layers 2 and 3 at time 0 and layers 1, 3, 4, 5, and 6 after 3 months. Layer 3 after 3 months had a darker color than layers 1 and 7 at time 0, but had a similar color to layers 2, 3, 4, 5, and 6 at time 0 and layers 1, 4, 5, 6, and 7 after 3 months. Layers 1 and 5 after 3 months had a darker color than layer 7 at time 0, but were similar to layers 1,2, 3, 4, 5, and 6 at time 0 and layers 4, 6, and 7 after 3 months. Layers 2 and 3 at time 0 and layers 4 and 6 after 3 months had a similar color to layers 1, 4, 5, 6, and 7 at time 0 and layer 7 after 3 months (Fig. 10). </w:t>
      </w:r>
    </w:p>
    <w:p w:rsidR="00BC71FE" w:rsidRPr="00BC71FE" w:rsidRDefault="00BC71FE" w:rsidP="00BC71FE">
      <w:pPr>
        <w:spacing w:line="480" w:lineRule="auto"/>
      </w:pPr>
      <w:r w:rsidRPr="00BC71FE">
        <w:tab/>
        <w:t xml:space="preserve">While time for all layers at time 0 and after 3 months was significantly different, figure 10 shows that time for each individual layer was not significantly different due to similarity in color at time 0 and after 3 months for all layers. For example, layers 2 and 3 after 3 months did not develop any more color than after their initial extraction. The similarity in color indicates that same amount of compounds capable of producing color were extracted from time 0 and after 3 months. </w:t>
      </w:r>
    </w:p>
    <w:p w:rsidR="00BC71FE" w:rsidRPr="00BC71FE" w:rsidRDefault="00BC71FE" w:rsidP="00BC71FE">
      <w:pPr>
        <w:spacing w:line="480" w:lineRule="auto"/>
        <w:rPr>
          <w:b/>
          <w:sz w:val="28"/>
          <w:szCs w:val="28"/>
        </w:rPr>
      </w:pPr>
      <w:r w:rsidRPr="00BC71FE">
        <w:rPr>
          <w:b/>
          <w:sz w:val="28"/>
          <w:szCs w:val="28"/>
        </w:rPr>
        <w:t xml:space="preserve">3.2. Total Soluble </w:t>
      </w:r>
      <w:proofErr w:type="spellStart"/>
      <w:r w:rsidRPr="00BC71FE">
        <w:rPr>
          <w:b/>
          <w:sz w:val="28"/>
          <w:szCs w:val="28"/>
        </w:rPr>
        <w:t>Phenolics</w:t>
      </w:r>
      <w:proofErr w:type="spellEnd"/>
    </w:p>
    <w:p w:rsidR="00BC71FE" w:rsidRPr="00BC71FE" w:rsidRDefault="00BC71FE" w:rsidP="00BC71FE">
      <w:pPr>
        <w:spacing w:line="480" w:lineRule="auto"/>
        <w:rPr>
          <w:b/>
          <w:sz w:val="28"/>
          <w:szCs w:val="28"/>
        </w:rPr>
      </w:pPr>
      <w:r w:rsidRPr="00BC71FE">
        <w:t xml:space="preserve">Significant differences were found among layers for heat treated charred staves (Fig. 13), across reflux, </w:t>
      </w:r>
      <w:proofErr w:type="spellStart"/>
      <w:r w:rsidRPr="00BC71FE">
        <w:t>sonication</w:t>
      </w:r>
      <w:proofErr w:type="spellEnd"/>
      <w:r w:rsidRPr="00BC71FE">
        <w:t xml:space="preserve">, and control extraction treatments (Fig.14), </w:t>
      </w:r>
      <w:r w:rsidRPr="00BC71FE">
        <w:lastRenderedPageBreak/>
        <w:t>between time 0 and after 3 months (Fig. 15), between heat treated staves among extraction treatments (Fig. 16), among extraction treatments over time (Fig.17), between heat treated staves over time (Fig. 18), among layers for charred and toasted staves (Fig.19), and among layers over time (Fig. 20). However, there was no significant difference found between heat treated charred and toasted staves and also among toasted stave layers (Fig. 11 and 12).</w:t>
      </w:r>
    </w:p>
    <w:p w:rsidR="00BC71FE" w:rsidRPr="00BC71FE" w:rsidRDefault="00780AEB" w:rsidP="00BC71FE">
      <w:pPr>
        <w:spacing w:line="480" w:lineRule="auto"/>
      </w:pPr>
      <w:r>
        <w:rPr>
          <w:noProof/>
        </w:rPr>
        <w:pict>
          <v:shape id="_x0000_s5925" type="#_x0000_t202" style="position:absolute;margin-left:317.9pt;margin-top:-9.6pt;width:22.2pt;height:17.2pt;z-index:251708416;mso-width-relative:margin;mso-height-relative:margin" filled="f" stroked="f">
            <v:textbox style="mso-next-textbox:#_x0000_s5925">
              <w:txbxContent>
                <w:p w:rsidR="00BC71FE" w:rsidRDefault="00BC71FE" w:rsidP="00BC71FE">
                  <w:r>
                    <w:t>A</w:t>
                  </w:r>
                </w:p>
              </w:txbxContent>
            </v:textbox>
          </v:shape>
        </w:pict>
      </w:r>
      <w:r>
        <w:rPr>
          <w:noProof/>
        </w:rPr>
        <w:pict>
          <v:shape id="_x0000_s5924" type="#_x0000_t202" style="position:absolute;margin-left:149.7pt;margin-top:-9.6pt;width:22.2pt;height:17.2pt;z-index:251706368;mso-width-relative:margin;mso-height-relative:margin" filled="f" stroked="f">
            <v:textbox style="mso-next-textbox:#_x0000_s5924">
              <w:txbxContent>
                <w:p w:rsidR="00BC71FE" w:rsidRDefault="00BC71FE" w:rsidP="00BC71FE">
                  <w:r>
                    <w:t>A</w:t>
                  </w:r>
                </w:p>
              </w:txbxContent>
            </v:textbox>
          </v:shape>
        </w:pict>
      </w:r>
      <w:r w:rsidR="00BC71FE" w:rsidRPr="00BC71FE">
        <w:pict>
          <v:group id="_x0000_s5804" editas="canvas" style="width:396.75pt;height:283.7pt;mso-position-horizontal-relative:char;mso-position-vertical-relative:line" coordsize="7935,5674">
            <o:lock v:ext="edit" aspectratio="t"/>
            <v:shape id="_x0000_s5805" type="#_x0000_t75" style="position:absolute;width:7935;height:5674" o:preferrelative="f">
              <v:fill o:detectmouseclick="t"/>
              <v:path o:extrusionok="t" o:connecttype="none"/>
              <o:lock v:ext="edit" text="t"/>
            </v:shape>
            <v:rect id="_x0000_s5806" style="position:absolute;left:19;top:19;width:19;height:19" stroked="f"/>
            <v:line id="_x0000_s5807" style="position:absolute" from="1039,4710" to="1096,4711" strokecolor="#a5a5a5" strokeweight=".95pt">
              <v:stroke joinstyle="miter"/>
            </v:line>
            <v:line id="_x0000_s5808" style="position:absolute" from="1039,3802" to="1096,3803" strokecolor="#a5a5a5" strokeweight=".95pt">
              <v:stroke joinstyle="miter"/>
            </v:line>
            <v:line id="_x0000_s5809" style="position:absolute" from="1039,2894" to="1096,2895" strokecolor="#a5a5a5" strokeweight=".95pt">
              <v:stroke joinstyle="miter"/>
            </v:line>
            <v:line id="_x0000_s5810" style="position:absolute" from="1039,1986" to="1096,1987" strokecolor="#a5a5a5" strokeweight=".95pt">
              <v:stroke joinstyle="miter"/>
            </v:line>
            <v:line id="_x0000_s5811" style="position:absolute" from="1039,1078" to="1096,1079" strokecolor="#a5a5a5" strokeweight=".95pt">
              <v:stroke joinstyle="miter"/>
            </v:line>
            <v:line id="_x0000_s5812" style="position:absolute" from="1039,170" to="1096,171" strokecolor="#a5a5a5" strokeweight=".95pt">
              <v:stroke joinstyle="miter"/>
            </v:line>
            <v:line id="_x0000_s5813" style="position:absolute" from="982,4256" to="1096,4257" strokecolor="#a5a5a5" strokeweight=".95pt">
              <v:stroke joinstyle="miter"/>
            </v:line>
            <v:line id="_x0000_s5814" style="position:absolute" from="982,3348" to="1096,3349" strokecolor="#a5a5a5" strokeweight=".95pt">
              <v:stroke joinstyle="miter"/>
            </v:line>
            <v:line id="_x0000_s5815" style="position:absolute" from="982,2440" to="1096,2441" strokecolor="#a5a5a5" strokeweight=".95pt">
              <v:stroke joinstyle="miter"/>
            </v:line>
            <v:line id="_x0000_s5816" style="position:absolute" from="982,1532" to="1096,1533" strokecolor="#a5a5a5" strokeweight=".95pt">
              <v:stroke joinstyle="miter"/>
            </v:line>
            <v:line id="_x0000_s5817" style="position:absolute" from="982,624" to="1096,625" strokecolor="#a5a5a5" strokeweight=".95pt">
              <v:stroke joinstyle="miter"/>
            </v:line>
            <v:rect id="_x0000_s5818" style="position:absolute;left:642;top:4105;width:311;height:319;mso-wrap-style:none" filled="f" stroked="f">
              <v:textbox style="mso-next-textbox:#_x0000_s5818;mso-fit-shape-to-text:t" inset="0,0,0,0">
                <w:txbxContent>
                  <w:p w:rsidR="00BC71FE" w:rsidRDefault="00BC71FE" w:rsidP="00BC71FE">
                    <w:r>
                      <w:rPr>
                        <w:rFonts w:ascii="Segoe UI" w:hAnsi="Segoe UI" w:cs="Segoe UI"/>
                        <w:color w:val="000000"/>
                      </w:rPr>
                      <w:t>0.4</w:t>
                    </w:r>
                  </w:p>
                </w:txbxContent>
              </v:textbox>
            </v:rect>
            <v:rect id="_x0000_s5819" style="position:absolute;left:642;top:3197;width:311;height:319;mso-wrap-style:none" filled="f" stroked="f">
              <v:textbox style="mso-next-textbox:#_x0000_s5819;mso-fit-shape-to-text:t" inset="0,0,0,0">
                <w:txbxContent>
                  <w:p w:rsidR="00BC71FE" w:rsidRDefault="00BC71FE" w:rsidP="00BC71FE">
                    <w:r>
                      <w:rPr>
                        <w:rFonts w:ascii="Segoe UI" w:hAnsi="Segoe UI" w:cs="Segoe UI"/>
                        <w:color w:val="000000"/>
                      </w:rPr>
                      <w:t>0.6</w:t>
                    </w:r>
                  </w:p>
                </w:txbxContent>
              </v:textbox>
            </v:rect>
            <v:rect id="_x0000_s5820" style="position:absolute;left:642;top:2289;width:311;height:319;mso-wrap-style:none" filled="f" stroked="f">
              <v:textbox style="mso-next-textbox:#_x0000_s5820;mso-fit-shape-to-text:t" inset="0,0,0,0">
                <w:txbxContent>
                  <w:p w:rsidR="00BC71FE" w:rsidRDefault="00BC71FE" w:rsidP="00BC71FE">
                    <w:r>
                      <w:rPr>
                        <w:rFonts w:ascii="Segoe UI" w:hAnsi="Segoe UI" w:cs="Segoe UI"/>
                        <w:color w:val="000000"/>
                      </w:rPr>
                      <w:t>0.8</w:t>
                    </w:r>
                  </w:p>
                </w:txbxContent>
              </v:textbox>
            </v:rect>
            <v:rect id="_x0000_s5821" style="position:absolute;left:831;top:1381;width:130;height:319;mso-wrap-style:none" filled="f" stroked="f">
              <v:textbox style="mso-next-textbox:#_x0000_s5821;mso-fit-shape-to-text:t" inset="0,0,0,0">
                <w:txbxContent>
                  <w:p w:rsidR="00BC71FE" w:rsidRDefault="00BC71FE" w:rsidP="00BC71FE">
                    <w:r>
                      <w:rPr>
                        <w:rFonts w:ascii="Segoe UI" w:hAnsi="Segoe UI" w:cs="Segoe UI"/>
                        <w:color w:val="000000"/>
                      </w:rPr>
                      <w:t>1</w:t>
                    </w:r>
                  </w:p>
                </w:txbxContent>
              </v:textbox>
            </v:rect>
            <v:rect id="_x0000_s5822" style="position:absolute;left:623;top:473;width:311;height:319;mso-wrap-style:none" filled="f" stroked="f">
              <v:textbox style="mso-next-textbox:#_x0000_s5822;mso-fit-shape-to-text:t" inset="0,0,0,0">
                <w:txbxContent>
                  <w:p w:rsidR="00BC71FE" w:rsidRDefault="00BC71FE" w:rsidP="00BC71FE">
                    <w:r>
                      <w:rPr>
                        <w:rFonts w:ascii="Segoe UI" w:hAnsi="Segoe UI" w:cs="Segoe UI"/>
                        <w:color w:val="000000"/>
                      </w:rPr>
                      <w:t>1.2</w:t>
                    </w:r>
                  </w:p>
                </w:txbxContent>
              </v:textbox>
            </v:rect>
            <v:rect id="_x0000_s5823" style="position:absolute;left:132;top:1151;width:510;height:2362" filled="f" stroked="f">
              <v:textbox style="layout-flow:vertical;mso-layout-flow-alt:bottom-to-top;mso-next-textbox:#_x0000_s5823" inset="0,0,0,0">
                <w:txbxContent>
                  <w:p w:rsidR="00BC71FE" w:rsidRDefault="00BC71FE" w:rsidP="00BC71FE">
                    <w:r>
                      <w:rPr>
                        <w:rFonts w:ascii="Segoe UI" w:hAnsi="Segoe UI" w:cs="Segoe UI"/>
                        <w:color w:val="000000"/>
                      </w:rPr>
                      <w:t>Concentration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5824" style="position:absolute;left:1086;top:161;width:6726;height:4540" stroked="f"/>
            <v:line id="_x0000_s5825" style="position:absolute" from="1096,1785" to="7822,1786" strokecolor="#787878" strokeweight=".95pt">
              <v:stroke joinstyle="miter"/>
            </v:line>
            <v:shape id="_x0000_s5826" style="position:absolute;left:6519;top:197;width:104;height:109" coordsize="88,92" path="m88,46hdc88,62,79,77,66,84v-14,8,-31,8,-44,c8,77,,62,,46,,31,8,16,22,8,35,,52,,66,8v13,8,22,23,22,38e" fillcolor="#a6a6a6" strokeweight="0">
              <v:path arrowok="t"/>
            </v:shape>
            <v:shape id="_x0000_s5827" style="position:absolute;left:6519;top:243;width:104;height:109" coordsize="88,92" path="m88,46hdc88,61,79,76,66,84v-14,8,-31,8,-44,c8,76,,61,,46,,30,8,15,22,8,35,,52,,66,8v13,7,22,22,22,38e" fillcolor="#a6a6a6" strokeweight="0">
              <v:path arrowok="t"/>
            </v:shape>
            <v:shape id="_x0000_s5828" style="position:absolute;left:6519;top:288;width:104;height:109" coordsize="88,92" path="m88,46hdc88,62,79,76,66,84v-14,8,-31,8,-44,c8,76,,62,,46,,30,8,16,22,8,35,,52,,66,8v13,8,22,22,22,38e" fillcolor="#a6a6a6" strokeweight="0">
              <v:path arrowok="t"/>
            </v:shape>
            <v:shape id="_x0000_s5829" style="position:absolute;left:6519;top:334;width:104;height:108" coordsize="88,91" path="m88,45hdc88,61,79,76,66,84v-14,7,-31,7,-44,c8,76,,61,,45,,30,8,15,22,7,35,,52,,66,7v13,8,22,23,22,38e" fillcolor="#a6a6a6" strokeweight="0">
              <v:path arrowok="t"/>
            </v:shape>
            <v:shape id="_x0000_s5830" style="position:absolute;left:6519;top:424;width:104;height:109" coordsize="88,92" path="m88,46hdc88,62,79,77,66,84v-14,8,-31,8,-44,c8,77,,62,,46,,31,8,16,22,8,35,,52,,66,8v13,8,22,23,22,38e" fillcolor="#a6a6a6" strokeweight="0">
              <v:path arrowok="t"/>
            </v:shape>
            <v:shape id="_x0000_s5831" style="position:absolute;left:6519;top:1015;width:104;height:108" coordsize="88,91" path="m88,45hdc88,61,79,76,66,84v-14,7,-31,7,-44,c8,76,,61,,45,,30,8,15,22,7,35,,52,,66,7v13,8,22,23,22,38e" fillcolor="#a6a6a6" strokeweight="0">
              <v:path arrowok="t"/>
            </v:shape>
            <v:shape id="_x0000_s5832" style="position:absolute;left:6519;top:1105;width:104;height:109" coordsize="88,92" path="m88,46hdc88,62,79,77,66,84v-14,8,-31,8,-44,c8,77,,62,,46,,31,8,16,22,8,35,,52,,66,8v13,8,22,23,22,38e" fillcolor="#a6a6a6" strokeweight="0">
              <v:path arrowok="t"/>
            </v:shape>
            <v:shape id="_x0000_s5833" style="position:absolute;left:6519;top:1151;width:104;height:109" coordsize="88,92" path="m88,46hdc88,61,79,76,66,84v-14,8,-31,8,-44,c8,76,,61,,46,,30,8,15,22,8,35,,52,,66,8v13,7,22,22,22,38e" fillcolor="#a6a6a6" strokeweight="0">
              <v:path arrowok="t"/>
            </v:shape>
            <v:shape id="_x0000_s5834" style="position:absolute;left:6519;top:1243;width:104;height:107" coordsize="88,91" path="m88,45hdc88,61,79,76,66,84v-14,7,-31,7,-44,c8,76,,61,,45,,30,8,15,22,7,35,,52,,66,7v13,8,22,23,22,38e" fillcolor="#a6a6a6" strokeweight="0">
              <v:path arrowok="t"/>
            </v:shape>
            <v:shape id="_x0000_s5835" style="position:absolute;left:6519;top:1287;width:104;height:109" coordsize="88,92" path="m88,46hdc88,62,79,76,66,84v-14,8,-31,8,-44,c8,76,,62,,46,,30,8,16,22,8,35,,52,,66,8v13,8,22,22,22,38e" fillcolor="#a6a6a6" strokeweight="0">
              <v:path arrowok="t"/>
            </v:shape>
            <v:shape id="_x0000_s5836" style="position:absolute;left:6519;top:1332;width:104;height:109" coordsize="88,92" path="m88,46hdc88,62,79,77,66,84v-14,8,-31,8,-44,c8,77,,62,,46,,31,8,16,22,8,35,,52,,66,8v13,8,22,23,22,38e" fillcolor="#a6a6a6" strokeweight="0">
              <v:path arrowok="t"/>
            </v:shape>
            <v:shape id="_x0000_s5837" style="position:absolute;left:6519;top:1378;width:104;height:109" coordsize="88,92" path="m88,46hdc88,61,79,76,66,84v-14,8,-31,8,-44,c8,76,,61,,46,,30,8,15,22,8,35,,52,,66,8v13,7,22,22,22,38e" fillcolor="#a6a6a6" strokeweight="0">
              <v:path arrowok="t"/>
            </v:shape>
            <v:shape id="_x0000_s5838" style="position:absolute;left:6519;top:1423;width:104;height:109" coordsize="88,92" path="m88,46hdc88,62,79,76,66,84v-14,8,-31,8,-44,c8,76,,62,,46,,30,8,16,22,8,35,,52,,66,8v13,8,22,22,22,38e" fillcolor="#a6a6a6" strokeweight="0">
              <v:path arrowok="t"/>
            </v:shape>
            <v:shape id="_x0000_s5839" style="position:absolute;left:6519;top:1470;width:104;height:107" coordsize="88,91" path="m88,45hdc88,61,79,76,66,84v-14,7,-31,7,-44,c8,76,,61,,45,,30,8,15,22,7,35,,52,,66,7v13,8,22,23,22,38e" fillcolor="#a6a6a6" strokeweight="0">
              <v:path arrowok="t"/>
            </v:shape>
            <v:shape id="_x0000_s5840" style="position:absolute;left:6519;top:1514;width:104;height:109" coordsize="88,92" path="m88,46hdc88,62,79,76,66,84v-14,8,-31,8,-44,c8,76,,62,,46,,30,8,16,22,8,35,,52,,66,8v13,8,22,22,22,38e" fillcolor="#a6a6a6" strokeweight="0">
              <v:path arrowok="t"/>
            </v:shape>
            <v:shape id="_x0000_s5841" style="position:absolute;left:6519;top:1559;width:104;height:109" coordsize="88,92" path="m88,46hdc88,62,79,77,66,84v-14,8,-31,8,-44,c8,77,,62,,46,,31,8,16,22,8,35,,52,,66,8v13,8,22,23,22,38e" fillcolor="#a6a6a6" strokeweight="0">
              <v:path arrowok="t"/>
            </v:shape>
            <v:shape id="_x0000_s5842" style="position:absolute;left:6519;top:1605;width:104;height:109" coordsize="88,92" path="m88,46hdc88,61,79,76,66,84v-14,8,-31,8,-44,c8,76,,61,,46,,30,8,15,22,8,35,,52,,66,8v13,7,22,22,22,38e" fillcolor="#a6a6a6" strokeweight="0">
              <v:path arrowok="t"/>
            </v:shape>
            <v:shape id="_x0000_s5843" style="position:absolute;left:6519;top:1650;width:104;height:109" coordsize="88,92" path="m88,46hdc88,62,79,76,66,84v-14,8,-31,8,-44,c8,76,,62,,46,,30,8,16,22,8,35,,52,,66,8v13,8,22,22,22,38e" fillcolor="#a6a6a6" strokeweight="0">
              <v:path arrowok="t"/>
            </v:shape>
            <v:shape id="_x0000_s5844" style="position:absolute;left:6519;top:1697;width:104;height:107" coordsize="88,91" path="m88,45hdc88,61,79,76,66,84v-14,7,-31,7,-44,c8,76,,61,,45,,30,8,15,22,7,35,,52,,66,7v13,8,22,23,22,38e" fillcolor="#a6a6a6" strokeweight="0">
              <v:path arrowok="t"/>
            </v:shape>
            <v:shape id="_x0000_s5845" style="position:absolute;left:6519;top:1741;width:104;height:109" coordsize="88,92" path="m88,46hdc88,62,79,76,66,84v-14,8,-31,8,-44,c8,76,,62,,46,,30,8,16,22,8,35,,52,,66,8v13,8,22,22,22,38e" fillcolor="#a6a6a6" strokeweight="0">
              <v:path arrowok="t"/>
            </v:shape>
            <v:shape id="_x0000_s5846" style="position:absolute;left:6519;top:1786;width:104;height:109" coordsize="88,92" path="m88,46hdc88,62,79,77,66,84v-14,8,-31,8,-44,c8,77,,62,,46,,31,8,16,22,8,35,,52,,66,8v13,8,22,23,22,38e" fillcolor="#a6a6a6" strokeweight="0">
              <v:path arrowok="t"/>
            </v:shape>
            <v:shape id="_x0000_s5847" style="position:absolute;left:6519;top:2013;width:104;height:109" coordsize="88,92" path="m88,46hdc88,62,79,77,66,84v-14,8,-31,8,-44,c8,77,,62,,46,,31,8,16,22,8,35,,52,,66,8v13,8,22,23,22,38e" fillcolor="#a6a6a6" strokeweight="0">
              <v:path arrowok="t"/>
            </v:shape>
            <v:shape id="_x0000_s5848" style="position:absolute;left:6519;top:2694;width:104;height:109" coordsize="88,92" path="m88,46hdc88,62,79,77,66,84v-14,8,-31,8,-44,c8,77,,62,,46,,31,8,16,22,8,35,,52,,66,8v13,8,22,23,22,38e" fillcolor="#a6a6a6" strokeweight="0">
              <v:path arrowok="t"/>
            </v:shape>
            <v:shape id="_x0000_s5849" style="position:absolute;left:6519;top:2741;width:104;height:108" coordsize="88,92" path="m88,46hdc88,61,79,76,66,84v-14,8,-31,8,-44,c8,76,,61,,46,,30,8,15,22,8,35,,52,,66,8v13,7,22,22,22,38e" fillcolor="#a6a6a6" strokeweight="0">
              <v:path arrowok="t"/>
            </v:shape>
            <v:shape id="_x0000_s5850" style="position:absolute;left:6519;top:2832;width:104;height:107" coordsize="88,91" path="m88,45hdc88,61,79,76,66,84v-14,7,-31,7,-44,c8,76,,61,,45,,30,8,15,22,7,35,,52,,66,7v13,8,22,23,22,38e" fillcolor="#a6a6a6" strokeweight="0">
              <v:path arrowok="t"/>
            </v:shape>
            <v:shape id="_x0000_s5851" style="position:absolute;left:6519;top:2921;width:104;height:109" coordsize="88,92" path="m88,46hdc88,62,79,77,66,84v-14,8,-31,8,-44,c8,77,,62,,46,,31,8,16,22,8,35,,52,,66,8v13,8,22,23,22,38e" fillcolor="#a6a6a6" strokeweight="0">
              <v:path arrowok="t"/>
            </v:shape>
            <v:shape id="_x0000_s5852" style="position:absolute;left:6519;top:2968;width:104;height:108" coordsize="88,92" path="m88,46hdc88,61,79,76,66,84v-14,8,-31,8,-44,c8,76,,61,,46,,30,8,15,22,8,35,,52,,66,8v13,7,22,22,22,38e" fillcolor="#a6a6a6" strokeweight="0">
              <v:path arrowok="t"/>
            </v:shape>
            <v:shape id="_x0000_s5853" style="position:absolute;left:6519;top:3012;width:104;height:109" coordsize="88,92" path="m88,46hdc88,62,79,76,66,84v-14,8,-31,8,-44,c8,76,,62,,46,,30,8,16,22,8,35,,52,,66,8v13,8,22,22,22,38e" fillcolor="#a6a6a6" strokeweight="0">
              <v:path arrowok="t"/>
            </v:shape>
            <v:shape id="_x0000_s5854" style="position:absolute;left:6519;top:3104;width:104;height:108" coordsize="88,92" path="m88,46hdc88,62,79,76,66,84v-14,8,-31,8,-44,c8,76,,62,,46,,30,8,16,22,8,35,,52,,66,8v13,8,22,22,22,38e" fillcolor="#a6a6a6" strokeweight="0">
              <v:path arrowok="t"/>
            </v:shape>
            <v:shape id="_x0000_s5855" style="position:absolute;left:6519;top:3195;width:104;height:108" coordsize="88,92" path="m88,46hdc88,61,79,76,66,84v-14,8,-31,8,-44,c8,76,,61,,46,,30,8,15,22,8,35,,52,,66,8v13,7,22,22,22,38e" fillcolor="#a6a6a6" strokeweight="0">
              <v:path arrowok="t"/>
            </v:shape>
            <v:shape id="_x0000_s5856" style="position:absolute;left:6519;top:3239;width:104;height:109" coordsize="88,92" path="m88,46hdc88,62,79,76,66,84v-14,8,-31,8,-44,c8,76,,62,,46,,30,8,16,22,8,35,,52,,66,8v13,8,22,22,22,38e" fillcolor="#a6a6a6" strokeweight="0">
              <v:path arrowok="t"/>
            </v:shape>
            <v:shape id="_x0000_s5857" style="position:absolute;left:6519;top:3286;width:104;height:107" coordsize="88,91" path="m88,45hdc88,61,79,76,66,84v-14,7,-31,7,-44,c8,76,,61,,45,,30,8,15,22,7,35,,52,,66,7v13,8,22,23,22,38e" fillcolor="#a6a6a6" strokeweight="0">
              <v:path arrowok="t"/>
            </v:shape>
            <v:shape id="_x0000_s5858" style="position:absolute;left:6519;top:3375;width:104;height:109" coordsize="88,92" path="m88,46hdc88,62,79,77,66,84v-14,8,-31,8,-44,c8,77,,62,,46,,31,8,16,22,8,35,,52,,66,8v13,8,22,23,22,38e" fillcolor="#a6a6a6" strokeweight="0">
              <v:path arrowok="t"/>
            </v:shape>
            <v:shape id="_x0000_s5859" style="position:absolute;left:6519;top:3422;width:104;height:108" coordsize="88,92" path="m88,46hdc88,61,79,76,66,84v-14,8,-31,8,-44,c8,76,,61,,46,,30,8,15,22,8,35,,52,,66,8v13,7,22,22,22,38e" fillcolor="#a6a6a6" strokeweight="0">
              <v:path arrowok="t"/>
            </v:shape>
            <v:shape id="_x0000_s5860" style="position:absolute;left:6519;top:3694;width:104;height:108" coordsize="88,92" path="m88,46hdc88,62,79,76,66,84v-14,8,-31,8,-44,c8,76,,62,,46,,30,8,16,22,8,35,,52,,66,8v13,8,22,22,22,38e" fillcolor="#a6a6a6" strokeweight="0">
              <v:path arrowok="t"/>
            </v:shape>
            <v:shape id="_x0000_s5861" style="position:absolute;left:6519;top:3740;width:104;height:107" coordsize="88,91" path="m88,45hdc88,61,79,76,66,84v-14,7,-31,7,-44,c8,76,,61,,45,,30,8,15,22,7,35,,52,,66,7v13,8,22,23,22,38e" fillcolor="#a6a6a6" strokeweight="0">
              <v:path arrowok="t"/>
            </v:shape>
            <v:shape id="_x0000_s5862" style="position:absolute;left:6519;top:3785;width:104;height:108" coordsize="88,92" path="m88,46hdc88,62,79,76,66,84v-14,8,-31,8,-44,c8,76,,62,,46,,30,8,16,22,8,35,,52,,66,8v13,8,22,22,22,38e" fillcolor="#a6a6a6" strokeweight="0">
              <v:path arrowok="t"/>
            </v:shape>
            <v:shape id="_x0000_s5863" style="position:absolute;left:3156;top:152;width:104;height:109" coordsize="88,92" path="m88,46hdc88,62,79,76,66,84v-14,8,-31,8,-44,c8,76,,62,,46,,30,8,16,22,8,35,,52,,66,8v13,8,22,22,22,38e" fillcolor="#a6a6a6" strokeweight="0">
              <v:path arrowok="t"/>
            </v:shape>
            <v:shape id="_x0000_s5864" style="position:absolute;left:3156;top:243;width:104;height:109" coordsize="88,92" path="m88,46hdc88,61,79,76,66,84v-14,8,-31,8,-44,c8,76,,61,,46,,30,8,15,22,8,35,,52,,66,8v13,7,22,22,22,38e" fillcolor="#a6a6a6" strokeweight="0">
              <v:path arrowok="t"/>
            </v:shape>
            <v:shape id="_x0000_s5865" style="position:absolute;left:3156;top:334;width:104;height:108" coordsize="88,91" path="m88,45hdc88,61,79,76,66,84v-14,7,-31,7,-44,c8,76,,61,,45,,30,8,15,22,7,35,,52,,66,7v13,8,22,23,22,38e" fillcolor="#a6a6a6" strokeweight="0">
              <v:path arrowok="t"/>
            </v:shape>
            <v:shape id="_x0000_s5866" style="position:absolute;left:3156;top:424;width:104;height:109" coordsize="88,92" path="m88,46hdc88,62,79,77,66,84v-14,8,-31,8,-44,c8,77,,62,,46,,31,8,16,22,8,35,,52,,66,8v13,8,22,23,22,38e" fillcolor="#a6a6a6" strokeweight="0">
              <v:path arrowok="t"/>
            </v:shape>
            <v:shape id="_x0000_s5867" style="position:absolute;left:3156;top:470;width:104;height:109" coordsize="88,92" path="m88,46hdc88,61,79,76,66,84v-14,8,-31,8,-44,c8,76,,61,,46,,30,8,15,22,8,35,,52,,66,8v13,7,22,22,22,38e" fillcolor="#a6a6a6" strokeweight="0">
              <v:path arrowok="t"/>
            </v:shape>
            <v:shape id="_x0000_s5868" style="position:absolute;left:3156;top:561;width:104;height:108" coordsize="88,91" path="m88,45hdc88,61,79,76,66,84v-14,7,-31,7,-44,c8,76,,61,,45,,30,8,15,22,7,35,,52,,66,7v13,8,22,23,22,38e" fillcolor="#a6a6a6" strokeweight="0">
              <v:path arrowok="t"/>
            </v:shape>
            <v:shape id="_x0000_s5869" style="position:absolute;left:3156;top:606;width:104;height:109" coordsize="88,92" path="m88,46hdc88,62,79,76,66,84v-14,8,-31,8,-44,c8,76,,62,,46,,30,8,16,22,8,35,,52,,66,8v13,8,22,22,22,38e" fillcolor="#a6a6a6" strokeweight="0">
              <v:path arrowok="t"/>
            </v:shape>
            <v:shape id="_x0000_s5870" style="position:absolute;left:3156;top:651;width:104;height:109" coordsize="88,92" path="m88,46hdc88,62,79,77,66,84v-14,8,-31,8,-44,c8,77,,62,,46,,31,8,16,22,8,35,,52,,66,8v13,8,22,23,22,38e" fillcolor="#a6a6a6" strokeweight="0">
              <v:path arrowok="t"/>
            </v:shape>
            <v:shape id="_x0000_s5871" style="position:absolute;left:3156;top:697;width:104;height:109" coordsize="88,92" path="m88,46hdc88,61,79,76,66,84v-14,8,-31,8,-44,c8,76,,61,,46,,30,8,15,22,8,35,,52,,66,8v13,7,22,22,22,38e" fillcolor="#a6a6a6" strokeweight="0">
              <v:path arrowok="t"/>
            </v:shape>
            <v:shape id="_x0000_s5872" style="position:absolute;left:3156;top:742;width:104;height:109" coordsize="88,92" path="m88,46hdc88,62,79,76,66,84v-14,8,-31,8,-44,c8,76,,62,,46,,30,8,16,22,8,35,,52,,66,8v13,8,22,22,22,38e" fillcolor="#a6a6a6" strokeweight="0">
              <v:path arrowok="t"/>
            </v:shape>
            <v:shape id="_x0000_s5873" style="position:absolute;left:3156;top:788;width:104;height:108" coordsize="88,91" path="m88,45hdc88,61,79,76,66,84v-14,7,-31,7,-44,c8,76,,61,,45,,30,8,15,22,7,35,,52,,66,7v13,8,22,23,22,38e" fillcolor="#a6a6a6" strokeweight="0">
              <v:path arrowok="t"/>
            </v:shape>
            <v:shape id="_x0000_s5874" style="position:absolute;left:3156;top:833;width:104;height:109" coordsize="88,92" path="m88,46hdc88,62,79,76,66,84v-14,8,-31,8,-44,c8,76,,62,,46,,30,8,16,22,8,35,,52,,66,8v13,8,22,22,22,38e" fillcolor="#a6a6a6" strokeweight="0">
              <v:path arrowok="t"/>
            </v:shape>
            <v:shape id="_x0000_s5875" style="position:absolute;left:3156;top:878;width:104;height:109" coordsize="88,92" path="m88,46hdc88,62,79,77,66,84v-14,8,-31,8,-44,c8,77,,62,,46,,31,8,16,22,8,35,,52,,66,8v13,8,22,23,22,38e" fillcolor="#a6a6a6" strokeweight="0">
              <v:path arrowok="t"/>
            </v:shape>
            <v:shape id="_x0000_s5876" style="position:absolute;left:3156;top:924;width:104;height:109" coordsize="88,92" path="m88,46hdc88,61,79,76,66,84v-14,8,-31,8,-44,c8,76,,61,,46,,30,8,15,22,8,35,,52,,66,8v13,7,22,22,22,38e" fillcolor="#a6a6a6" strokeweight="0">
              <v:path arrowok="t"/>
            </v:shape>
            <v:shape id="_x0000_s5877" style="position:absolute;left:3156;top:1015;width:104;height:108" coordsize="88,91" path="m88,45hdc88,61,79,76,66,84v-14,7,-31,7,-44,c8,76,,61,,45,,30,8,15,22,7,35,,52,,66,7v13,8,22,23,22,38e" fillcolor="#a6a6a6" strokeweight="0">
              <v:path arrowok="t"/>
            </v:shape>
            <v:shape id="_x0000_s5878" style="position:absolute;left:3156;top:1060;width:104;height:109" coordsize="88,92" path="m88,46hdc88,62,79,76,66,84v-14,8,-31,8,-44,c8,76,,62,,46,,30,8,16,22,8,35,,52,,66,8v13,8,22,22,22,38e" fillcolor="#a6a6a6" strokeweight="0">
              <v:path arrowok="t"/>
            </v:shape>
            <v:shape id="_x0000_s5879" style="position:absolute;left:3156;top:1105;width:104;height:109" coordsize="88,92" path="m88,46hdc88,62,79,77,66,84v-14,8,-31,8,-44,c8,77,,62,,46,,31,8,16,22,8,35,,52,,66,8v13,8,22,23,22,38e" fillcolor="#a6a6a6" strokeweight="0">
              <v:path arrowok="t"/>
            </v:shape>
            <v:shape id="_x0000_s5880" style="position:absolute;left:3156;top:1151;width:104;height:109" coordsize="88,92" path="m88,46hdc88,61,79,76,66,84v-14,8,-31,8,-44,c8,76,,61,,46,,30,8,15,22,8,35,,52,,66,8v13,7,22,22,22,38e" fillcolor="#a6a6a6" strokeweight="0">
              <v:path arrowok="t"/>
            </v:shape>
            <v:shape id="_x0000_s5881" style="position:absolute;left:3156;top:1243;width:104;height:107" coordsize="88,91" path="m88,45hdc88,61,79,76,66,84v-14,7,-31,7,-44,c8,76,,61,,45,,30,8,15,22,7,35,,52,,66,7v13,8,22,23,22,38e" fillcolor="#a6a6a6" strokeweight="0">
              <v:path arrowok="t"/>
            </v:shape>
            <v:shape id="_x0000_s5882" style="position:absolute;left:3156;top:1559;width:104;height:109" coordsize="88,92" path="m88,46hdc88,62,79,77,66,84v-14,8,-31,8,-44,c8,77,,62,,46,,31,8,16,22,8,35,,52,,66,8v13,8,22,23,22,38e" fillcolor="#a6a6a6" strokeweight="0">
              <v:path arrowok="t"/>
            </v:shape>
            <v:shape id="_x0000_s5883" style="position:absolute;left:3156;top:1605;width:104;height:109" coordsize="88,92" path="m88,46hdc88,61,79,76,66,84v-14,8,-31,8,-44,c8,76,,61,,46,,30,8,15,22,8,35,,52,,66,8v13,7,22,22,22,38e" fillcolor="#a6a6a6" strokeweight="0">
              <v:path arrowok="t"/>
            </v:shape>
            <v:shape id="_x0000_s5884" style="position:absolute;left:3156;top:1832;width:104;height:109" coordsize="88,92" path="m88,46hdc88,61,79,76,66,84v-14,8,-31,8,-44,c8,76,,61,,46,,30,8,15,22,8,35,,52,,66,8v13,7,22,22,22,38e" fillcolor="#a6a6a6" strokeweight="0">
              <v:path arrowok="t"/>
            </v:shape>
            <v:shape id="_x0000_s5885" style="position:absolute;left:3156;top:2104;width:104;height:109" coordsize="88,92" path="m88,46hdc88,62,79,76,66,84v-14,8,-31,8,-44,c8,76,,62,,46,,30,8,16,22,8,35,,52,,66,8v13,8,22,22,22,38e" fillcolor="#a6a6a6" strokeweight="0">
              <v:path arrowok="t"/>
            </v:shape>
            <v:shape id="_x0000_s5886" style="position:absolute;left:3156;top:2151;width:104;height:107" coordsize="88,91" path="m88,45hdc88,61,79,76,66,84v-14,7,-31,7,-44,c8,76,,61,,45,,30,8,15,22,7,35,,52,,66,7v13,8,22,23,22,38e" fillcolor="#a6a6a6" strokeweight="0">
              <v:path arrowok="t"/>
            </v:shape>
            <v:shape id="_x0000_s5887" style="position:absolute;left:3156;top:2240;width:104;height:109" coordsize="88,92" path="m88,46hdc88,62,79,77,66,84v-14,8,-31,8,-44,c8,77,,62,,46,,31,8,16,22,8,35,,52,,66,8v13,8,22,23,22,38e" fillcolor="#a6a6a6" strokeweight="0">
              <v:path arrowok="t"/>
            </v:shape>
            <v:shape id="_x0000_s5888" style="position:absolute;left:3156;top:2287;width:104;height:108" coordsize="88,92" path="m88,46hdc88,61,79,76,66,84v-14,8,-31,8,-44,c8,76,,61,,46,,30,8,15,22,8,35,,52,,66,8v13,7,22,22,22,38e" fillcolor="#a6a6a6" strokeweight="0">
              <v:path arrowok="t"/>
            </v:shape>
            <v:shape id="_x0000_s5889" style="position:absolute;left:3156;top:2331;width:104;height:109" coordsize="88,92" path="m88,46hdc88,62,79,76,66,84v-14,8,-31,8,-44,c8,76,,62,,46,,30,8,16,22,8,35,,52,,66,8v13,8,22,22,22,38e" fillcolor="#a6a6a6" strokeweight="0">
              <v:path arrowok="t"/>
            </v:shape>
            <v:shape id="_x0000_s5890" style="position:absolute;left:3156;top:2422;width:104;height:109" coordsize="88,92" path="m88,46hdc88,62,79,76,66,84v-14,8,-31,8,-44,c8,76,,62,,46,,30,8,16,22,8,35,,52,,66,8v13,8,22,22,22,38e" fillcolor="#a6a6a6" strokeweight="0">
              <v:path arrowok="t"/>
            </v:shape>
            <v:shape id="_x0000_s5891" style="position:absolute;left:3156;top:2558;width:104;height:109" coordsize="88,92" path="m88,46hdc88,62,79,76,66,84v-14,8,-31,8,-44,c8,76,,62,,46,,30,8,16,22,8,35,,52,,66,8v13,8,22,22,22,38e" fillcolor="#a6a6a6" strokeweight="0">
              <v:path arrowok="t"/>
            </v:shape>
            <v:shape id="_x0000_s5892" style="position:absolute;left:3156;top:2649;width:104;height:109" coordsize="88,92" path="m88,46hdc88,62,79,76,66,84v-14,8,-31,8,-44,c8,76,,62,,46,,30,8,16,22,8,35,,52,,66,8v13,8,22,22,22,38e" fillcolor="#a6a6a6" strokeweight="0">
              <v:path arrowok="t"/>
            </v:shape>
            <v:shape id="_x0000_s5893" style="position:absolute;left:3156;top:2741;width:104;height:108" coordsize="88,92" path="m88,46hdc88,61,79,76,66,84v-14,8,-31,8,-44,c8,76,,61,,46,,30,8,15,22,8,35,,52,,66,8v13,7,22,22,22,38e" fillcolor="#a6a6a6" strokeweight="0">
              <v:path arrowok="t"/>
            </v:shape>
            <v:shape id="_x0000_s5894" style="position:absolute;left:3156;top:2832;width:104;height:107" coordsize="88,91" path="m88,45hdc88,61,79,76,66,84v-14,7,-31,7,-44,c8,76,,61,,45,,30,8,15,22,7,35,,52,,66,7v13,8,22,23,22,38e" fillcolor="#a6a6a6" strokeweight="0">
              <v:path arrowok="t"/>
            </v:shape>
            <v:shape id="_x0000_s5895" style="position:absolute;left:3156;top:2877;width:104;height:108" coordsize="88,92" path="m88,46hdc88,62,79,76,66,84v-14,8,-31,8,-44,c8,76,,62,,46,,30,8,16,22,8,35,,52,,66,8v13,8,22,22,22,38e" fillcolor="#a6a6a6" strokeweight="0">
              <v:path arrowok="t"/>
            </v:shape>
            <v:shape id="_x0000_s5896" style="position:absolute;left:3156;top:2968;width:104;height:108" coordsize="88,92" path="m88,46hdc88,61,79,76,66,84v-14,8,-31,8,-44,c8,76,,61,,46,,30,8,15,22,8,35,,52,,66,8v13,7,22,22,22,38e" fillcolor="#a6a6a6" strokeweight="0">
              <v:path arrowok="t"/>
            </v:shape>
            <v:shape id="_x0000_s5897" style="position:absolute;left:3156;top:3059;width:104;height:107" coordsize="88,91" path="m88,45hdc88,61,79,76,66,84v-14,7,-31,7,-44,c8,76,,61,,45,,30,8,15,22,7,35,,52,,66,7v13,8,22,23,22,38e" fillcolor="#a6a6a6" strokeweight="0">
              <v:path arrowok="t"/>
            </v:shape>
            <v:shape id="_x0000_s5898" style="position:absolute;left:3156;top:3239;width:104;height:109" coordsize="88,92" path="m88,46hdc88,62,79,76,66,84v-14,8,-31,8,-44,c8,76,,62,,46,,30,8,16,22,8,35,,52,,66,8v13,8,22,22,22,38e" fillcolor="#a6a6a6" strokeweight="0">
              <v:path arrowok="t"/>
            </v:shape>
            <v:shape id="_x0000_s5899" style="position:absolute;left:3156;top:3331;width:104;height:108" coordsize="88,92" path="m88,46hdc88,62,79,76,66,84v-14,8,-31,8,-44,c8,76,,62,,46,,30,8,16,22,8,35,,52,,66,8v13,8,22,22,22,38e" fillcolor="#a6a6a6" strokeweight="0">
              <v:path arrowok="t"/>
            </v:shape>
            <v:shape id="_x0000_s5900" style="position:absolute;left:3156;top:3375;width:104;height:109" coordsize="88,92" path="m88,46hdc88,62,79,77,66,84v-14,8,-31,8,-44,c8,77,,62,,46,,31,8,16,22,8,35,,52,,66,8v13,8,22,23,22,38e" fillcolor="#a6a6a6" strokeweight="0">
              <v:path arrowok="t"/>
            </v:shape>
            <v:shape id="_x0000_s5901" style="position:absolute;left:3156;top:3422;width:104;height:108" coordsize="88,92" path="m88,46hdc88,61,79,76,66,84v-14,8,-31,8,-44,c8,76,,61,,46,,30,8,15,22,8,35,,52,,66,8v13,7,22,22,22,38e" fillcolor="#a6a6a6" strokeweight="0">
              <v:path arrowok="t"/>
            </v:shape>
            <v:shape id="_x0000_s5902" style="position:absolute;left:3156;top:3513;width:104;height:107" coordsize="88,91" path="m88,45hdc88,61,79,76,66,84v-14,7,-31,7,-44,c8,76,,61,,45,,30,8,15,22,7,35,,52,,66,7v13,8,22,23,22,38e" fillcolor="#a6a6a6" strokeweight="0">
              <v:path arrowok="t"/>
            </v:shape>
            <v:shape id="_x0000_s5903" style="position:absolute;left:3156;top:4239;width:104;height:108" coordsize="88,92" path="m88,46hdc88,62,79,76,66,84v-14,8,-31,8,-44,c8,76,,62,,46,,30,8,16,22,8,35,,52,,66,8v13,8,22,22,22,38e" fillcolor="#a6a6a6" strokeweight="0">
              <v:path arrowok="t"/>
            </v:shape>
            <v:shape id="_x0000_s5904" style="position:absolute;left:3156;top:4375;width:104;height:108" coordsize="88,92" path="m88,46hdc88,62,79,76,66,84v-14,8,-31,8,-44,c8,76,,62,,46,,30,8,16,22,8,35,,52,,66,8v13,8,22,22,22,38e" fillcolor="#a6a6a6" strokeweight="0">
              <v:path arrowok="t"/>
            </v:shape>
            <v:shape id="_x0000_s5905" style="position:absolute;left:3156;top:4466;width:104;height:108" coordsize="88,92" path="m88,46hdc88,62,79,76,66,84v-14,8,-31,8,-44,c8,76,,62,,46,,30,8,16,22,8,35,,52,,66,8v13,8,22,22,22,38e" fillcolor="#a6a6a6" strokeweight="0">
              <v:path arrowok="t"/>
            </v:shape>
            <v:shape id="_x0000_s5906" style="position:absolute;left:6519;top:379;width:104;height:109" coordsize="88,92" path="m88,46hdc88,62,79,76,66,84v-14,8,-31,8,-44,c8,76,,62,,46,,30,8,16,22,8,35,,52,,66,8v13,8,22,22,22,38e" fillcolor="black" strokeweight="0">
              <v:path arrowok="t"/>
            </v:shape>
            <v:rect id="_x0000_s5907" style="position:absolute;left:2721;top:757;width:982;height:2043" filled="f" strokecolor="#f03246" strokeweight=".95pt"/>
            <v:line id="_x0000_s5908" style="position:absolute" from="3212,208" to="3213,757" strokecolor="#f03246" strokeweight=".95pt">
              <v:stroke joinstyle="miter"/>
            </v:line>
            <v:line id="_x0000_s5909" style="position:absolute;flip:y" from="3212,2800" to="3213,4521" strokecolor="#f03246" strokeweight=".95pt">
              <v:stroke joinstyle="miter"/>
            </v:line>
            <v:line id="_x0000_s5910" style="position:absolute;flip:x" from="2721,4521" to="3703,4522" strokecolor="#f03246" strokeweight=".95pt">
              <v:stroke joinstyle="miter"/>
            </v:line>
            <v:line id="_x0000_s5911" style="position:absolute;flip:x" from="2721,208" to="3703,209" strokecolor="#f03246" strokeweight=".95pt">
              <v:stroke joinstyle="miter"/>
            </v:line>
            <v:line id="_x0000_s5912" style="position:absolute;flip:x" from="2721,1097" to="3703,1098" strokecolor="#f03246" strokeweight=".95pt">
              <v:stroke joinstyle="miter"/>
            </v:line>
            <v:rect id="_x0000_s5913" style="position:absolute;left:6273;top:1229;width:604;height:1741" filled="f" strokecolor="#f03246" strokeweight=".95pt"/>
            <v:line id="_x0000_s5914" style="position:absolute" from="6575,265" to="6576,1229" strokecolor="#f03246" strokeweight=".95pt">
              <v:stroke joinstyle="miter"/>
            </v:line>
            <v:line id="_x0000_s5915" style="position:absolute;flip:y" from="6575,2970" to="6576,3840" strokecolor="#f03246" strokeweight=".95pt">
              <v:stroke joinstyle="miter"/>
            </v:line>
            <v:line id="_x0000_s5916" style="position:absolute;flip:x" from="6273,3840" to="6877,3841" strokecolor="#f03246" strokeweight=".95pt">
              <v:stroke joinstyle="miter"/>
            </v:line>
            <v:line id="_x0000_s5917" style="position:absolute;flip:x" from="6273,265" to="6877,266" strokecolor="#f03246" strokeweight=".95pt">
              <v:stroke joinstyle="miter"/>
            </v:line>
            <v:line id="_x0000_s5918" style="position:absolute;flip:x" from="6273,1646" to="6877,1647" strokecolor="#f03246" strokeweight=".95pt">
              <v:stroke joinstyle="miter"/>
            </v:line>
            <v:rect id="_x0000_s5919" style="position:absolute;left:1096;top:170;width:6726;height:4540" filled="f" strokecolor="#a5a5a5" strokeweight=".95pt"/>
            <v:line id="_x0000_s5920" style="position:absolute" from="5347,4710" to="5348,4805" strokecolor="#a5a5a5" strokeweight=".95pt">
              <v:stroke joinstyle="miter"/>
            </v:line>
            <v:rect id="_x0000_s5921" style="position:absolute;left:2815;top:4710;width:841;height:319;mso-wrap-style:none" filled="f" stroked="f">
              <v:textbox style="mso-next-textbox:#_x0000_s5921;mso-fit-shape-to-text:t" inset="0,0,0,0">
                <w:txbxContent>
                  <w:p w:rsidR="00BC71FE" w:rsidRDefault="00BC71FE" w:rsidP="00BC71FE">
                    <w:r>
                      <w:rPr>
                        <w:rFonts w:ascii="Segoe UI" w:hAnsi="Segoe UI" w:cs="Segoe UI"/>
                        <w:color w:val="000000"/>
                      </w:rPr>
                      <w:t>Charred</w:t>
                    </w:r>
                  </w:p>
                </w:txbxContent>
              </v:textbox>
            </v:rect>
            <v:rect id="_x0000_s5922" style="position:absolute;left:6178;top:4710;width:839;height:319;mso-wrap-style:none" filled="f" stroked="f">
              <v:textbox style="mso-next-textbox:#_x0000_s5922;mso-fit-shape-to-text:t" inset="0,0,0,0">
                <w:txbxContent>
                  <w:p w:rsidR="00BC71FE" w:rsidRDefault="00BC71FE" w:rsidP="00BC71FE">
                    <w:r>
                      <w:rPr>
                        <w:rFonts w:ascii="Segoe UI" w:hAnsi="Segoe UI" w:cs="Segoe UI"/>
                        <w:color w:val="000000"/>
                      </w:rPr>
                      <w:t>Toasted</w:t>
                    </w:r>
                  </w:p>
                </w:txbxContent>
              </v:textbox>
            </v:rect>
            <v:rect id="_x0000_s5923" style="position:absolute;left:4043;top:5089;width:835;height:319;mso-wrap-style:none" filled="f" stroked="f">
              <v:textbox style="mso-next-textbox:#_x0000_s5923;mso-fit-shape-to-text:t" inset="0,0,0,0">
                <w:txbxContent>
                  <w:p w:rsidR="00BC71FE" w:rsidRDefault="00BC71FE" w:rsidP="00BC71FE">
                    <w:r>
                      <w:rPr>
                        <w:rFonts w:ascii="Segoe UI" w:hAnsi="Segoe UI" w:cs="Segoe UI"/>
                        <w:color w:val="000000"/>
                      </w:rPr>
                      <w:t>Heating</w:t>
                    </w:r>
                  </w:p>
                </w:txbxContent>
              </v:textbox>
            </v:rect>
            <w10:wrap type="none"/>
            <w10:anchorlock/>
          </v:group>
        </w:pict>
      </w:r>
    </w:p>
    <w:p w:rsidR="00BC71FE" w:rsidRPr="00BC71FE" w:rsidRDefault="00BC71FE" w:rsidP="00BC71FE">
      <w:pPr>
        <w:spacing w:line="480" w:lineRule="auto"/>
      </w:pPr>
      <w:proofErr w:type="gramStart"/>
      <w:r w:rsidRPr="00BC71FE">
        <w:rPr>
          <w:b/>
        </w:rPr>
        <w:t>Figure 11.</w:t>
      </w:r>
      <w:proofErr w:type="gramEnd"/>
      <w:r w:rsidRPr="00BC71FE">
        <w:t xml:space="preserve"> Amount of total soluble </w:t>
      </w:r>
      <w:proofErr w:type="spellStart"/>
      <w:r w:rsidRPr="00BC71FE">
        <w:t>phenolics</w:t>
      </w:r>
      <w:proofErr w:type="spellEnd"/>
      <w:r w:rsidRPr="00BC71FE">
        <w:t xml:space="preserve"> extracted from charred and toasted staves</w:t>
      </w:r>
    </w:p>
    <w:p w:rsidR="00BC71FE" w:rsidRPr="00BC71FE" w:rsidRDefault="00BC71FE" w:rsidP="00BC71FE">
      <w:pPr>
        <w:spacing w:line="480" w:lineRule="auto"/>
        <w:ind w:firstLine="720"/>
      </w:pPr>
      <w:r w:rsidRPr="00BC71FE">
        <w:t xml:space="preserve">There was no significant difference in the amount of total soluble </w:t>
      </w:r>
      <w:proofErr w:type="spellStart"/>
      <w:r w:rsidRPr="00BC71FE">
        <w:t>phenolics</w:t>
      </w:r>
      <w:proofErr w:type="spellEnd"/>
      <w:r w:rsidRPr="00BC71FE">
        <w:t xml:space="preserve"> extracted from charred and toasted staves or from individual toasted layers (Fig. 11 and 12).  However, there was a significant difference among charred stave layers (Fig. 13).</w:t>
      </w:r>
    </w:p>
    <w:p w:rsidR="00BC71FE" w:rsidRPr="00BC71FE" w:rsidRDefault="00BC71FE" w:rsidP="00BC71FE">
      <w:pPr>
        <w:spacing w:line="480" w:lineRule="auto"/>
      </w:pPr>
      <w:r w:rsidRPr="00BC71FE">
        <w:rPr>
          <w:b/>
          <w:noProof/>
          <w:sz w:val="20"/>
          <w:szCs w:val="20"/>
        </w:rPr>
        <w:lastRenderedPageBreak/>
        <w:pict>
          <v:shape id="_x0000_s6659" type="#_x0000_t202" style="position:absolute;margin-left:177.6pt;margin-top:-6.8pt;width:22.2pt;height:17.2pt;z-index:251698176;mso-width-relative:margin;mso-height-relative:margin" filled="f" stroked="f">
            <v:textbox style="mso-next-textbox:#_x0000_s6659">
              <w:txbxContent>
                <w:p w:rsidR="00BC71FE" w:rsidRDefault="00BC71FE" w:rsidP="00BC71FE">
                  <w:r>
                    <w:t>A</w:t>
                  </w:r>
                </w:p>
              </w:txbxContent>
            </v:textbox>
          </v:shape>
        </w:pict>
      </w:r>
      <w:r w:rsidRPr="00BC71FE">
        <w:rPr>
          <w:b/>
          <w:noProof/>
          <w:sz w:val="20"/>
          <w:szCs w:val="20"/>
        </w:rPr>
        <w:pict>
          <v:shape id="_x0000_s6658" type="#_x0000_t202" style="position:absolute;margin-left:89.5pt;margin-top:-9.2pt;width:22.2pt;height:17.2pt;z-index:251697152;mso-width-relative:margin;mso-height-relative:margin" filled="f" stroked="f">
            <v:textbox style="mso-next-textbox:#_x0000_s6658">
              <w:txbxContent>
                <w:p w:rsidR="00BC71FE" w:rsidRDefault="00BC71FE" w:rsidP="00BC71FE">
                  <w:r>
                    <w:t>A</w:t>
                  </w:r>
                </w:p>
              </w:txbxContent>
            </v:textbox>
          </v:shape>
        </w:pict>
      </w:r>
      <w:r w:rsidRPr="00BC71FE">
        <w:pict>
          <v:group id="_x0000_s5696" editas="canvas" style="width:415.7pt;height:283.6pt;mso-position-horizontal-relative:char;mso-position-vertical-relative:line" coordsize="8314,5672">
            <o:lock v:ext="edit" aspectratio="t"/>
            <v:shape id="_x0000_s5697" type="#_x0000_t75" style="position:absolute;width:8314;height:5672" o:preferrelative="f">
              <v:fill o:detectmouseclick="t"/>
              <v:path o:extrusionok="t" o:connecttype="none"/>
              <o:lock v:ext="edit" text="t"/>
            </v:shape>
            <v:rect id="_x0000_s5698" style="position:absolute;left:19;top:19;width:19;height:19" stroked="f"/>
            <v:line id="_x0000_s5699" style="position:absolute" from="982,4708" to="1096,4709" strokecolor="#a5a5a5" strokeweight=".95pt">
              <v:stroke joinstyle="miter"/>
            </v:line>
            <v:line id="_x0000_s5700" style="position:absolute" from="982,4197" to="1096,4198" strokecolor="#a5a5a5" strokeweight=".95pt">
              <v:stroke joinstyle="miter"/>
            </v:line>
            <v:line id="_x0000_s5701" style="position:absolute" from="982,3706" to="1096,3707" strokecolor="#a5a5a5" strokeweight=".95pt">
              <v:stroke joinstyle="miter"/>
            </v:line>
            <v:line id="_x0000_s5702" style="position:absolute" from="982,3195" to="1096,3196" strokecolor="#a5a5a5" strokeweight=".95pt">
              <v:stroke joinstyle="miter"/>
            </v:line>
            <v:line id="_x0000_s5703" style="position:absolute" from="982,2685" to="1096,2686" strokecolor="#a5a5a5" strokeweight=".95pt">
              <v:stroke joinstyle="miter"/>
            </v:line>
            <v:line id="_x0000_s5704" style="position:absolute" from="982,2193" to="1096,2194" strokecolor="#a5a5a5" strokeweight=".95pt">
              <v:stroke joinstyle="miter"/>
            </v:line>
            <v:line id="_x0000_s5705" style="position:absolute" from="982,1683" to="1096,1684" strokecolor="#a5a5a5" strokeweight=".95pt">
              <v:stroke joinstyle="miter"/>
            </v:line>
            <v:line id="_x0000_s5706" style="position:absolute" from="982,1172" to="1096,1173" strokecolor="#a5a5a5" strokeweight=".95pt">
              <v:stroke joinstyle="miter"/>
            </v:line>
            <v:line id="_x0000_s5707" style="position:absolute" from="982,680" to="1096,681" strokecolor="#a5a5a5" strokeweight=".95pt">
              <v:stroke joinstyle="miter"/>
            </v:line>
            <v:line id="_x0000_s5708" style="position:absolute" from="982,170" to="1096,171" strokecolor="#a5a5a5" strokeweight=".95pt">
              <v:stroke joinstyle="miter"/>
            </v:line>
            <v:rect id="_x0000_s5709" style="position:absolute;left:642;top:4557;width:311;height:319;mso-wrap-style:none" filled="f" stroked="f">
              <v:textbox style="mso-next-textbox:#_x0000_s5709;mso-fit-shape-to-text:t" inset="0,0,0,0">
                <w:txbxContent>
                  <w:p w:rsidR="00BC71FE" w:rsidRDefault="00BC71FE" w:rsidP="00BC71FE">
                    <w:r>
                      <w:rPr>
                        <w:rFonts w:ascii="Segoe UI" w:hAnsi="Segoe UI" w:cs="Segoe UI"/>
                        <w:color w:val="000000"/>
                      </w:rPr>
                      <w:t>0.4</w:t>
                    </w:r>
                  </w:p>
                </w:txbxContent>
              </v:textbox>
            </v:rect>
            <v:rect id="_x0000_s5710" style="position:absolute;left:642;top:4047;width:311;height:319;mso-wrap-style:none" filled="f" stroked="f">
              <v:textbox style="mso-next-textbox:#_x0000_s5710;mso-fit-shape-to-text:t" inset="0,0,0,0">
                <w:txbxContent>
                  <w:p w:rsidR="00BC71FE" w:rsidRDefault="00BC71FE" w:rsidP="00BC71FE">
                    <w:r>
                      <w:rPr>
                        <w:rFonts w:ascii="Segoe UI" w:hAnsi="Segoe UI" w:cs="Segoe UI"/>
                        <w:color w:val="000000"/>
                      </w:rPr>
                      <w:t>0.5</w:t>
                    </w:r>
                  </w:p>
                </w:txbxContent>
              </v:textbox>
            </v:rect>
            <v:rect id="_x0000_s5711" style="position:absolute;left:642;top:3555;width:311;height:319;mso-wrap-style:none" filled="f" stroked="f">
              <v:textbox style="mso-next-textbox:#_x0000_s5711;mso-fit-shape-to-text:t" inset="0,0,0,0">
                <w:txbxContent>
                  <w:p w:rsidR="00BC71FE" w:rsidRDefault="00BC71FE" w:rsidP="00BC71FE">
                    <w:r>
                      <w:rPr>
                        <w:rFonts w:ascii="Segoe UI" w:hAnsi="Segoe UI" w:cs="Segoe UI"/>
                        <w:color w:val="000000"/>
                      </w:rPr>
                      <w:t>0.6</w:t>
                    </w:r>
                  </w:p>
                </w:txbxContent>
              </v:textbox>
            </v:rect>
            <v:rect id="_x0000_s5712" style="position:absolute;left:642;top:3045;width:311;height:319;mso-wrap-style:none" filled="f" stroked="f">
              <v:textbox style="mso-next-textbox:#_x0000_s5712;mso-fit-shape-to-text:t" inset="0,0,0,0">
                <w:txbxContent>
                  <w:p w:rsidR="00BC71FE" w:rsidRDefault="00BC71FE" w:rsidP="00BC71FE">
                    <w:r>
                      <w:rPr>
                        <w:rFonts w:ascii="Segoe UI" w:hAnsi="Segoe UI" w:cs="Segoe UI"/>
                        <w:color w:val="000000"/>
                      </w:rPr>
                      <w:t>0.7</w:t>
                    </w:r>
                  </w:p>
                </w:txbxContent>
              </v:textbox>
            </v:rect>
            <v:rect id="_x0000_s5713" style="position:absolute;left:642;top:2534;width:311;height:319;mso-wrap-style:none" filled="f" stroked="f">
              <v:textbox style="mso-next-textbox:#_x0000_s5713;mso-fit-shape-to-text:t" inset="0,0,0,0">
                <w:txbxContent>
                  <w:p w:rsidR="00BC71FE" w:rsidRDefault="00BC71FE" w:rsidP="00BC71FE">
                    <w:r>
                      <w:rPr>
                        <w:rFonts w:ascii="Segoe UI" w:hAnsi="Segoe UI" w:cs="Segoe UI"/>
                        <w:color w:val="000000"/>
                      </w:rPr>
                      <w:t>0.8</w:t>
                    </w:r>
                  </w:p>
                </w:txbxContent>
              </v:textbox>
            </v:rect>
            <v:rect id="_x0000_s5714" style="position:absolute;left:642;top:2043;width:311;height:319;mso-wrap-style:none" filled="f" stroked="f">
              <v:textbox style="mso-next-textbox:#_x0000_s5714;mso-fit-shape-to-text:t" inset="0,0,0,0">
                <w:txbxContent>
                  <w:p w:rsidR="00BC71FE" w:rsidRDefault="00BC71FE" w:rsidP="00BC71FE">
                    <w:r>
                      <w:rPr>
                        <w:rFonts w:ascii="Segoe UI" w:hAnsi="Segoe UI" w:cs="Segoe UI"/>
                        <w:color w:val="000000"/>
                      </w:rPr>
                      <w:t>0.9</w:t>
                    </w:r>
                  </w:p>
                </w:txbxContent>
              </v:textbox>
            </v:rect>
            <v:rect id="_x0000_s5715" style="position:absolute;left:831;top:1532;width:130;height:319;mso-wrap-style:none" filled="f" stroked="f">
              <v:textbox style="mso-next-textbox:#_x0000_s5715;mso-fit-shape-to-text:t" inset="0,0,0,0">
                <w:txbxContent>
                  <w:p w:rsidR="00BC71FE" w:rsidRDefault="00BC71FE" w:rsidP="00BC71FE">
                    <w:r>
                      <w:rPr>
                        <w:rFonts w:ascii="Segoe UI" w:hAnsi="Segoe UI" w:cs="Segoe UI"/>
                        <w:color w:val="000000"/>
                      </w:rPr>
                      <w:t>1</w:t>
                    </w:r>
                  </w:p>
                </w:txbxContent>
              </v:textbox>
            </v:rect>
            <v:rect id="_x0000_s5716" style="position:absolute;left:623;top:1022;width:311;height:319;mso-wrap-style:none" filled="f" stroked="f">
              <v:textbox style="mso-next-textbox:#_x0000_s5716;mso-fit-shape-to-text:t" inset="0,0,0,0">
                <w:txbxContent>
                  <w:p w:rsidR="00BC71FE" w:rsidRDefault="00BC71FE" w:rsidP="00BC71FE">
                    <w:r>
                      <w:rPr>
                        <w:rFonts w:ascii="Segoe UI" w:hAnsi="Segoe UI" w:cs="Segoe UI"/>
                        <w:color w:val="000000"/>
                      </w:rPr>
                      <w:t>1.1</w:t>
                    </w:r>
                  </w:p>
                </w:txbxContent>
              </v:textbox>
            </v:rect>
            <v:rect id="_x0000_s5717" style="position:absolute;left:623;top:530;width:311;height:319;mso-wrap-style:none" filled="f" stroked="f">
              <v:textbox style="mso-next-textbox:#_x0000_s5717;mso-fit-shape-to-text:t" inset="0,0,0,0">
                <w:txbxContent>
                  <w:p w:rsidR="00BC71FE" w:rsidRDefault="00BC71FE" w:rsidP="00BC71FE">
                    <w:r>
                      <w:rPr>
                        <w:rFonts w:ascii="Segoe UI" w:hAnsi="Segoe UI" w:cs="Segoe UI"/>
                        <w:color w:val="000000"/>
                      </w:rPr>
                      <w:t>1.2</w:t>
                    </w:r>
                  </w:p>
                </w:txbxContent>
              </v:textbox>
            </v:rect>
            <v:rect id="_x0000_s5718" style="position:absolute;left:623;top:19;width:311;height:319;mso-wrap-style:none" filled="f" stroked="f">
              <v:textbox style="mso-next-textbox:#_x0000_s5718;mso-fit-shape-to-text:t" inset="0,0,0,0">
                <w:txbxContent>
                  <w:p w:rsidR="00BC71FE" w:rsidRDefault="00BC71FE" w:rsidP="00BC71FE">
                    <w:r>
                      <w:rPr>
                        <w:rFonts w:ascii="Segoe UI" w:hAnsi="Segoe UI" w:cs="Segoe UI"/>
                        <w:color w:val="000000"/>
                      </w:rPr>
                      <w:t>1.3</w:t>
                    </w:r>
                  </w:p>
                </w:txbxContent>
              </v:textbox>
            </v:rect>
            <v:rect id="_x0000_s5719" style="position:absolute;left:113;top:1350;width:417;height:2472;mso-wrap-style:none" filled="f" stroked="f">
              <v:textbox style="layout-flow:vertical;mso-layout-flow-alt:bottom-to-top;mso-next-textbox:#_x0000_s5719" inset="0,0,0,0">
                <w:txbxContent>
                  <w:p w:rsidR="00BC71FE" w:rsidRDefault="00BC71FE" w:rsidP="00BC71FE">
                    <w:r>
                      <w:rPr>
                        <w:rFonts w:ascii="Segoe UI" w:hAnsi="Segoe UI" w:cs="Segoe UI"/>
                        <w:color w:val="000000"/>
                      </w:rPr>
                      <w:t>Concentration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5720" style="position:absolute;left:1086;top:160;width:7105;height:4538" stroked="f"/>
            <v:line id="_x0000_s5721" style="position:absolute" from="1096,2098" to="8200,2099" strokecolor="#787878" strokeweight=".95pt">
              <v:stroke joinstyle="miter"/>
            </v:line>
            <v:shape id="_x0000_s5722" style="position:absolute;left:7251;top:459;width:104;height:109" coordsize="88,92" path="m88,46hdc88,62,80,76,66,84v-13,8,-30,8,-44,c9,76,,62,,46,,30,9,16,22,8,36,,53,,66,8v14,8,22,22,22,38e" fillcolor="#a6a6a6" strokeweight="0">
              <v:path arrowok="t"/>
            </v:shape>
            <v:shape id="_x0000_s5723" style="position:absolute;left:7251;top:1418;width:104;height:109" coordsize="88,92" path="m88,46hdc88,62,80,76,66,84v-13,8,-30,8,-44,c9,76,,62,,46,,30,9,16,22,8,36,,53,,66,8v14,8,22,22,22,38e" fillcolor="#a6a6a6" strokeweight="0">
              <v:path arrowok="t"/>
            </v:shape>
            <v:shape id="_x0000_s5724" style="position:absolute;left:7251;top:1469;width:104;height:107" coordsize="88,91" path="m88,45hdc88,61,80,76,66,84v-13,7,-30,7,-44,c9,76,,61,,45,,30,9,15,22,7,36,,53,,66,7v14,8,22,23,22,38e" fillcolor="#a6a6a6" strokeweight="0">
              <v:path arrowok="t"/>
            </v:shape>
            <v:shape id="_x0000_s5725" style="position:absolute;left:7251;top:1620;width:104;height:107" coordsize="88,91" path="m88,45hdc88,61,80,76,66,84v-13,7,-30,7,-44,c9,76,,61,,45,,30,9,15,22,7,36,,53,,66,7v14,8,22,23,22,38e" fillcolor="#a6a6a6" strokeweight="0">
              <v:path arrowok="t"/>
            </v:shape>
            <v:shape id="_x0000_s5726" style="position:absolute;left:7251;top:1872;width:104;height:108" coordsize="88,92" path="m88,46hdc88,62,80,76,66,84v-13,8,-30,8,-44,c9,76,,62,,46,,30,9,16,22,8,36,,53,,66,8v14,8,22,22,22,38e" fillcolor="#a6a6a6" strokeweight="0">
              <v:path arrowok="t"/>
            </v:shape>
            <v:shape id="_x0000_s5727" style="position:absolute;left:7251;top:1972;width:104;height:109" coordsize="88,92" path="m88,46hdc88,62,80,76,66,84v-13,8,-30,8,-44,c9,76,,62,,46,,30,9,16,22,8,36,,53,,66,8v14,8,22,22,22,38e" fillcolor="#a6a6a6" strokeweight="0">
              <v:path arrowok="t"/>
            </v:shape>
            <v:shape id="_x0000_s5728" style="position:absolute;left:7251;top:2225;width:104;height:107" coordsize="88,91" path="m88,45hdc88,61,80,76,66,84v-13,7,-30,7,-44,c9,76,,61,,45,,30,9,15,22,7,36,,53,,66,7v14,8,22,23,22,38e" fillcolor="#a6a6a6" strokeweight="0">
              <v:path arrowok="t"/>
            </v:shape>
            <v:shape id="_x0000_s5729" style="position:absolute;left:7251;top:3133;width:104;height:107" coordsize="88,91" path="m88,45hdc88,61,80,76,66,84v-13,7,-30,7,-44,c9,76,,61,,45,,30,9,15,22,7,36,,53,,66,7v14,8,22,23,22,38e" fillcolor="#a6a6a6" strokeweight="0">
              <v:path arrowok="t"/>
            </v:shape>
            <v:shape id="_x0000_s5730" style="position:absolute;left:7251;top:3636;width:104;height:109" coordsize="88,92" path="m88,46hdc88,62,80,76,66,84v-13,8,-30,8,-44,c9,76,,62,,46,,30,9,16,22,8,36,,53,,66,8v14,8,22,22,22,38e" fillcolor="#a6a6a6" strokeweight="0">
              <v:path arrowok="t"/>
            </v:shape>
            <v:shape id="_x0000_s5731" style="position:absolute;left:7251;top:4090;width:104;height:108" coordsize="88,92" path="m88,46hdc88,62,80,76,66,84v-13,8,-30,8,-44,c9,76,,62,,46,,30,9,16,22,8,36,,53,,66,8v14,8,22,22,22,38e" fillcolor="#a6a6a6" strokeweight="0">
              <v:path arrowok="t"/>
            </v:shape>
            <v:shape id="_x0000_s5732" style="position:absolute;left:7251;top:4191;width:104;height:108" coordsize="88,91" path="m88,45hdc88,61,80,76,66,84v-13,7,-30,7,-44,c9,76,,61,,45,,30,9,15,22,7,36,,53,,66,7v14,8,22,23,22,38e" fillcolor="#a6a6a6" strokeweight="0">
              <v:path arrowok="t"/>
            </v:shape>
            <v:shape id="_x0000_s5733" style="position:absolute;left:5475;top:459;width:104;height:109" coordsize="88,92" path="m88,46hdc88,62,80,76,66,84v-13,8,-30,8,-44,c9,76,,62,,46,,30,9,16,22,8,36,,53,,66,8v14,8,22,22,22,38e" fillcolor="#a6a6a6" strokeweight="0">
              <v:path arrowok="t"/>
            </v:shape>
            <v:shape id="_x0000_s5734" style="position:absolute;left:5475;top:1267;width:104;height:108" coordsize="88,92" path="m88,46hdc88,62,80,76,66,84v-13,8,-30,8,-44,c9,76,,62,,46,,30,9,16,22,8,36,,53,,66,8v14,8,22,22,22,38e" fillcolor="#a6a6a6" strokeweight="0">
              <v:path arrowok="t"/>
            </v:shape>
            <v:shape id="_x0000_s5735" style="position:absolute;left:5475;top:1367;width:104;height:109" coordsize="88,92" path="m88,46hdc88,62,80,76,66,84v-13,8,-30,8,-44,c9,76,,62,,46,,30,9,16,22,8,36,,53,,66,8v14,8,22,22,22,38e" fillcolor="#a6a6a6" strokeweight="0">
              <v:path arrowok="t"/>
            </v:shape>
            <v:shape id="_x0000_s5736" style="position:absolute;left:5475;top:1569;width:104;height:109" coordsize="88,92" path="m88,46hdc88,62,80,76,66,84v-13,8,-30,8,-44,c9,76,,62,,46,,30,9,16,22,8,36,,53,,66,8v14,8,22,22,22,38e" fillcolor="#a6a6a6" strokeweight="0">
              <v:path arrowok="t"/>
            </v:shape>
            <v:shape id="_x0000_s5737" style="position:absolute;left:5475;top:1720;width:104;height:109" coordsize="88,92" path="m88,46hdc88,62,80,76,66,84v-13,8,-30,8,-44,c9,76,,62,,46,,30,9,16,22,8,36,,53,,66,8v14,8,22,22,22,38e" fillcolor="#a6a6a6" strokeweight="0">
              <v:path arrowok="t"/>
            </v:shape>
            <v:shape id="_x0000_s5738" style="position:absolute;left:5475;top:1821;width:104;height:109" coordsize="88,92" path="m88,46hdc88,62,80,76,66,84v-13,8,-30,8,-44,c9,76,,62,,46,,30,9,16,22,8,36,,53,,66,8v14,8,22,22,22,38e" fillcolor="#a6a6a6" strokeweight="0">
              <v:path arrowok="t"/>
            </v:shape>
            <v:shape id="_x0000_s5739" style="position:absolute;left:5475;top:1872;width:104;height:108" coordsize="88,92" path="m88,46hdc88,62,80,76,66,84v-13,8,-30,8,-44,c9,76,,62,,46,,30,9,16,22,8,36,,53,,66,8v14,8,22,22,22,38e" fillcolor="#a6a6a6" strokeweight="0">
              <v:path arrowok="t"/>
            </v:shape>
            <v:shape id="_x0000_s5740" style="position:absolute;left:5475;top:2981;width:104;height:108" coordsize="88,91" path="m88,45hdc88,61,80,76,66,84v-13,7,-30,7,-44,c9,76,,61,,45,,30,9,15,22,7,36,,53,,66,7v14,8,22,23,22,38e" fillcolor="#a6a6a6" strokeweight="0">
              <v:path arrowok="t"/>
            </v:shape>
            <v:shape id="_x0000_s5741" style="position:absolute;left:5475;top:3233;width:104;height:109" coordsize="88,92" path="m88,46hdc88,62,80,76,66,84v-13,8,-30,8,-44,c9,76,,62,,46,,30,9,16,22,8,36,,53,,66,8v14,8,22,22,22,38e" fillcolor="#a6a6a6" strokeweight="0">
              <v:path arrowok="t"/>
            </v:shape>
            <v:shape id="_x0000_s5742" style="position:absolute;left:5475;top:3738;width:104;height:107" coordsize="88,91" path="m88,45hdc88,61,80,76,66,84v-13,7,-30,7,-44,c9,76,,61,,45,,30,9,15,22,7,36,,53,,66,7v14,8,22,23,22,38e" fillcolor="#a6a6a6" strokeweight="0">
              <v:path arrowok="t"/>
            </v:shape>
            <v:shape id="_x0000_s5743" style="position:absolute;left:5475;top:4140;width:104;height:109" coordsize="88,92" path="m88,46hdc88,62,80,76,66,84v-13,8,-30,8,-44,c9,76,,62,,46,,30,9,16,22,8,36,,53,,66,8v14,8,22,22,22,38e" fillcolor="#a6a6a6" strokeweight="0">
              <v:path arrowok="t"/>
            </v:shape>
            <v:shape id="_x0000_s5744" style="position:absolute;left:3699;top:208;width:104;height:109" coordsize="88,92" path="m88,46hdc88,62,80,76,66,84v-13,8,-30,8,-44,c9,76,,62,,46,,30,9,16,22,8,36,,53,,66,8v14,8,22,22,22,38e" fillcolor="#a6a6a6" strokeweight="0">
              <v:path arrowok="t"/>
            </v:shape>
            <v:shape id="_x0000_s5745" style="position:absolute;left:3699;top:359;width:104;height:109" coordsize="88,92" path="m88,46hdc88,62,80,76,66,84v-13,8,-30,8,-44,c9,76,,62,,46,,30,9,16,22,8,36,,53,,66,8v14,8,22,22,22,38e" fillcolor="#a6a6a6" strokeweight="0">
              <v:path arrowok="t"/>
            </v:shape>
            <v:shape id="_x0000_s5746" style="position:absolute;left:3699;top:1115;width:104;height:109" coordsize="88,92" path="m88,46hdc88,62,80,76,66,84v-13,8,-30,8,-44,c9,76,,62,,46,,30,9,16,22,8,36,,53,,66,8v14,8,22,22,22,38e" fillcolor="#a6a6a6" strokeweight="0">
              <v:path arrowok="t"/>
            </v:shape>
            <v:shape id="_x0000_s5747" style="position:absolute;left:3699;top:1216;width:104;height:108" coordsize="88,92" path="m88,46hdc88,62,80,76,66,84v-13,8,-30,8,-44,c9,76,,62,,46,,30,9,16,22,8,36,,53,,66,8v14,8,22,22,22,38e" fillcolor="#a6a6a6" strokeweight="0">
              <v:path arrowok="t"/>
            </v:shape>
            <v:shape id="_x0000_s5748" style="position:absolute;left:3699;top:1469;width:104;height:107" coordsize="88,91" path="m88,45hdc88,61,80,76,66,84v-13,7,-30,7,-44,c9,76,,61,,45,,30,9,15,22,7,36,,53,,66,7v14,8,22,23,22,38e" fillcolor="#a6a6a6" strokeweight="0">
              <v:path arrowok="t"/>
            </v:shape>
            <v:shape id="_x0000_s5749" style="position:absolute;left:3699;top:1518;width:104;height:109" coordsize="88,92" path="m88,46hdc88,62,80,76,66,84v-13,8,-30,8,-44,c9,76,,62,,46,,30,9,16,22,8,36,,53,,66,8v14,8,22,22,22,38e" fillcolor="#a6a6a6" strokeweight="0">
              <v:path arrowok="t"/>
            </v:shape>
            <v:shape id="_x0000_s5750" style="position:absolute;left:3699;top:1670;width:104;height:108" coordsize="88,92" path="m88,46hdc88,62,80,76,66,84v-13,8,-30,8,-44,c9,76,,62,,46,,30,9,16,22,8,36,,53,,66,8v14,8,22,22,22,38e" fillcolor="#a6a6a6" strokeweight="0">
              <v:path arrowok="t"/>
            </v:shape>
            <v:shape id="_x0000_s5751" style="position:absolute;left:3699;top:1771;width:104;height:108" coordsize="88,91" path="m88,45hdc88,61,80,76,66,84v-13,7,-30,7,-44,c9,76,,61,,45,,30,9,15,22,7,36,,53,,66,7v14,8,22,23,22,38e" fillcolor="#a6a6a6" strokeweight="0">
              <v:path arrowok="t"/>
            </v:shape>
            <v:shape id="_x0000_s5752" style="position:absolute;left:3699;top:2981;width:104;height:108" coordsize="88,91" path="m88,45hdc88,61,80,76,66,84v-13,7,-30,7,-44,c9,76,,61,,45,,30,9,15,22,7,36,,53,,66,7v14,8,22,23,22,38e" fillcolor="#a6a6a6" strokeweight="0">
              <v:path arrowok="t"/>
            </v:shape>
            <v:shape id="_x0000_s5753" style="position:absolute;left:3699;top:3031;width:104;height:109" coordsize="88,92" path="m88,46hdc88,62,80,76,66,84v-13,8,-30,8,-44,c9,76,,62,,46,,30,9,16,22,8,36,,53,,66,8v14,8,22,22,22,38e" fillcolor="#a6a6a6" strokeweight="0">
              <v:path arrowok="t"/>
            </v:shape>
            <v:shape id="_x0000_s5754" style="position:absolute;left:3699;top:3535;width:104;height:109" coordsize="88,92" path="m88,46hdc88,62,80,76,66,84v-13,8,-30,8,-44,c9,76,,62,,46,,30,9,16,22,8,36,,53,,66,8v14,8,22,22,22,38e" fillcolor="#a6a6a6" strokeweight="0">
              <v:path arrowok="t"/>
            </v:shape>
            <v:shape id="_x0000_s5755" style="position:absolute;left:3699;top:3586;width:104;height:108" coordsize="88,91" path="m88,45hdc88,61,80,76,66,84v-13,7,-30,7,-44,c9,76,,61,,45,,30,9,15,22,7,36,,53,,66,7v14,8,22,23,22,38e" fillcolor="#a6a6a6" strokeweight="0">
              <v:path arrowok="t"/>
            </v:shape>
            <v:shape id="_x0000_s5756" style="position:absolute;left:1922;top:259;width:104;height:107" coordsize="88,91" path="m88,45hdc88,61,80,76,66,84v-13,7,-30,7,-44,c9,76,,61,,45,,30,9,15,22,7,36,,53,,66,7v14,8,22,23,22,38e" fillcolor="#a6a6a6" strokeweight="0">
              <v:path arrowok="t"/>
            </v:shape>
            <v:shape id="_x0000_s5757" style="position:absolute;left:1922;top:308;width:104;height:109" coordsize="88,92" path="m88,46hdc88,62,80,76,66,84v-13,8,-30,8,-44,c9,76,,62,,46,,30,9,16,22,8,36,,53,,66,8v14,8,22,22,22,38e" fillcolor="#a6a6a6" strokeweight="0">
              <v:path arrowok="t"/>
            </v:shape>
            <v:shape id="_x0000_s5758" style="position:absolute;left:1922;top:1267;width:104;height:108" coordsize="88,92" path="m88,46hdc88,62,80,76,66,84v-13,8,-30,8,-44,c9,76,,62,,46,,30,9,16,22,8,36,,53,,66,8v14,8,22,22,22,38e" fillcolor="#a6a6a6" strokeweight="0">
              <v:path arrowok="t"/>
            </v:shape>
            <v:shape id="_x0000_s5759" style="position:absolute;left:1922;top:1367;width:104;height:109" coordsize="88,92" path="m88,46hdc88,62,80,76,66,84v-13,8,-30,8,-44,c9,76,,62,,46,,30,9,16,22,8,36,,53,,66,8v14,8,22,22,22,38e" fillcolor="#a6a6a6" strokeweight="0">
              <v:path arrowok="t"/>
            </v:shape>
            <v:shape id="_x0000_s5760" style="position:absolute;left:1922;top:1469;width:104;height:107" coordsize="88,91" path="m88,45hdc88,61,80,76,66,84v-13,7,-30,7,-44,c9,76,,61,,45,,30,9,15,22,7,36,,53,,66,7v14,8,22,23,22,38e" fillcolor="#a6a6a6" strokeweight="0">
              <v:path arrowok="t"/>
            </v:shape>
            <v:shape id="_x0000_s5761" style="position:absolute;left:1922;top:1670;width:104;height:108" coordsize="88,92" path="m88,46hdc88,62,80,76,66,84v-13,8,-30,8,-44,c9,76,,62,,46,,30,9,16,22,8,36,,53,,66,8v14,8,22,22,22,38e" fillcolor="#a6a6a6" strokeweight="0">
              <v:path arrowok="t"/>
            </v:shape>
            <v:shape id="_x0000_s5762" style="position:absolute;left:1922;top:1922;width:104;height:108" coordsize="88,91" path="m88,45hdc88,61,80,76,66,84v-13,7,-30,7,-44,c9,76,,61,,45,,30,9,15,22,7,36,,53,,66,7v14,8,22,23,22,38e" fillcolor="#a6a6a6" strokeweight="0">
              <v:path arrowok="t"/>
            </v:shape>
            <v:shape id="_x0000_s5763" style="position:absolute;left:1922;top:1972;width:104;height:109" coordsize="88,92" path="m88,46hdc88,62,80,76,66,84v-13,8,-30,8,-44,c9,76,,62,,46,,30,9,16,22,8,36,,53,,66,8v14,8,22,22,22,38e" fillcolor="#a6a6a6" strokeweight="0">
              <v:path arrowok="t"/>
            </v:shape>
            <v:shape id="_x0000_s5764" style="position:absolute;left:1922;top:3284;width:104;height:107" coordsize="88,91" path="m88,45hdc88,61,80,76,66,84v-13,7,-30,7,-44,c9,76,,61,,45,,30,9,15,22,7,36,,53,,66,7v14,8,22,23,22,38e" fillcolor="#a6a6a6" strokeweight="0">
              <v:path arrowok="t"/>
            </v:shape>
            <v:shape id="_x0000_s5765" style="position:absolute;left:1922;top:3333;width:104;height:109" coordsize="88,92" path="m88,46hdc88,62,80,76,66,84v-13,8,-30,8,-44,c9,76,,62,,46,,30,9,16,22,8,36,,53,,66,8v14,8,22,22,22,38e" fillcolor="#a6a6a6" strokeweight="0">
              <v:path arrowok="t"/>
            </v:shape>
            <v:shape id="_x0000_s5766" style="position:absolute;left:1922;top:3435;width:104;height:108" coordsize="88,91" path="m88,45hdc88,61,80,76,66,84v-13,7,-30,7,-44,c9,76,,61,,45,,30,9,15,22,7,36,,53,,66,7v14,8,22,23,22,38e" fillcolor="#a6a6a6" strokeweight="0">
              <v:path arrowok="t"/>
            </v:shape>
            <v:shape id="_x0000_s5767" style="position:absolute;left:1922;top:3787;width:104;height:109" coordsize="88,92" path="m88,46hdc88,62,80,76,66,84v-13,8,-30,8,-44,c9,76,,62,,46,,30,9,16,22,8,36,,53,,66,8v14,8,22,22,22,38e" fillcolor="#a6a6a6" strokeweight="0">
              <v:path arrowok="t"/>
            </v:shape>
            <v:shape id="_x0000_s5768" style="position:absolute;left:5475;top:410;width:104;height:107" coordsize="88,91" path="m88,45hdc88,61,80,76,66,84v-13,7,-30,7,-44,c9,76,,61,,45,,30,9,15,22,7,36,,53,,66,7v14,8,22,23,22,38e" fillcolor="black" strokeweight="0">
              <v:path arrowok="t"/>
            </v:shape>
            <v:rect id="_x0000_s5769" style="position:absolute;left:1776;top:1361;width:416;height:2023" filled="f" strokecolor="#f03246" strokeweight=".95pt"/>
            <v:line id="_x0000_s5770" style="position:absolute" from="1984,321" to="1985,1361" strokecolor="#f03246" strokeweight=".95pt">
              <v:stroke joinstyle="miter"/>
            </v:line>
            <v:line id="_x0000_s5771" style="position:absolute;flip:y" from="1984,3384" to="1985,3857" strokecolor="#f03246" strokeweight=".95pt">
              <v:stroke joinstyle="miter"/>
            </v:line>
            <v:line id="_x0000_s5772" style="position:absolute;flip:x" from="1776,3857" to="2192,3858" strokecolor="#f03246" strokeweight=".95pt">
              <v:stroke joinstyle="miter"/>
            </v:line>
            <v:line id="_x0000_s5773" style="position:absolute;flip:x" from="1776,321" to="2192,322" strokecolor="#f03246" strokeweight=".95pt">
              <v:stroke joinstyle="miter"/>
            </v:line>
            <v:line id="_x0000_s5774" style="position:absolute;flip:x" from="1776,1853" to="2192,1854" strokecolor="#f03246" strokeweight=".95pt">
              <v:stroke joinstyle="miter"/>
            </v:line>
            <v:rect id="_x0000_s5775" style="position:absolute;left:3552;top:1210;width:416;height:1872" filled="f" strokecolor="#f03246" strokeweight=".95pt"/>
            <v:line id="_x0000_s5776" style="position:absolute" from="3760,264" to="3761,1210" strokecolor="#f03246" strokeweight=".95pt">
              <v:stroke joinstyle="miter"/>
            </v:line>
            <v:line id="_x0000_s5777" style="position:absolute;flip:y" from="3760,3082" to="3761,3649" strokecolor="#f03246" strokeweight=".95pt">
              <v:stroke joinstyle="miter"/>
            </v:line>
            <v:line id="_x0000_s5778" style="position:absolute;flip:x" from="3552,3649" to="3968,3650" strokecolor="#f03246" strokeweight=".95pt">
              <v:stroke joinstyle="miter"/>
            </v:line>
            <v:line id="_x0000_s5779" style="position:absolute;flip:x" from="3552,264" to="3968,265" strokecolor="#f03246" strokeweight=".95pt">
              <v:stroke joinstyle="miter"/>
            </v:line>
            <v:line id="_x0000_s5780" style="position:absolute;flip:x" from="3552,1664" to="3968,1665" strokecolor="#f03246" strokeweight=".95pt">
              <v:stroke joinstyle="miter"/>
            </v:line>
            <v:rect id="_x0000_s5781" style="position:absolute;left:5328;top:1361;width:416;height:1872" filled="f" strokecolor="#f03246" strokeweight=".95pt"/>
            <v:line id="_x0000_s5782" style="position:absolute" from="5536,472" to="5537,1361" strokecolor="#f03246" strokeweight=".95pt">
              <v:stroke joinstyle="miter"/>
            </v:line>
            <v:line id="_x0000_s5783" style="position:absolute;flip:y" from="5536,3233" to="5537,4197" strokecolor="#f03246" strokeweight=".95pt">
              <v:stroke joinstyle="miter"/>
            </v:line>
            <v:line id="_x0000_s5784" style="position:absolute;flip:x" from="5328,4197" to="5744,4198" strokecolor="#f03246" strokeweight=".95pt">
              <v:stroke joinstyle="miter"/>
            </v:line>
            <v:line id="_x0000_s5785" style="position:absolute;flip:x" from="5328,472" to="5744,473" strokecolor="#f03246" strokeweight=".95pt">
              <v:stroke joinstyle="miter"/>
            </v:line>
            <v:line id="_x0000_s5786" style="position:absolute;flip:x" from="5328,1834" to="5744,1835" strokecolor="#f03246" strokeweight=".95pt">
              <v:stroke joinstyle="miter"/>
            </v:line>
            <v:rect id="_x0000_s5787" style="position:absolute;left:7105;top:1493;width:415;height:2080" filled="f" strokecolor="#f03246" strokeweight=".95pt"/>
            <v:line id="_x0000_s5788" style="position:absolute" from="7312,529" to="7313,1493" strokecolor="#f03246" strokeweight=".95pt">
              <v:stroke joinstyle="miter"/>
            </v:line>
            <v:line id="_x0000_s5789" style="position:absolute;flip:y" from="7312,3573" to="7313,4254" strokecolor="#f03246" strokeweight=".95pt">
              <v:stroke joinstyle="miter"/>
            </v:line>
            <v:line id="_x0000_s5790" style="position:absolute;flip:x" from="7105,4254" to="7520,4255" strokecolor="#f03246" strokeweight=".95pt">
              <v:stroke joinstyle="miter"/>
            </v:line>
            <v:line id="_x0000_s5791" style="position:absolute;flip:x" from="7105,529" to="7520,530" strokecolor="#f03246" strokeweight=".95pt">
              <v:stroke joinstyle="miter"/>
            </v:line>
            <v:line id="_x0000_s5792" style="position:absolute;flip:x" from="7105,1985" to="7520,1986" strokecolor="#f03246" strokeweight=".95pt">
              <v:stroke joinstyle="miter"/>
            </v:line>
            <v:rect id="_x0000_s5793" style="position:absolute;left:1096;top:170;width:7104;height:4538" filled="f" strokecolor="#a5a5a5" strokeweight=".95pt"/>
            <v:line id="_x0000_s5794" style="position:absolute" from="2872,4708" to="2873,4802" strokecolor="#a5a5a5" strokeweight=".95pt">
              <v:stroke joinstyle="miter"/>
            </v:line>
            <v:line id="_x0000_s5795" style="position:absolute" from="4648,4708" to="4649,4802" strokecolor="#a5a5a5" strokeweight=".95pt">
              <v:stroke joinstyle="miter"/>
            </v:line>
            <v:line id="_x0000_s5796" style="position:absolute" from="6424,4708" to="6425,4802" strokecolor="#a5a5a5" strokeweight=".95pt">
              <v:stroke joinstyle="miter"/>
            </v:line>
            <v:rect id="_x0000_s5797" style="position:absolute;left:1927;top:4708;width:130;height:319;mso-wrap-style:none" filled="f" stroked="f">
              <v:textbox style="mso-next-textbox:#_x0000_s5797;mso-fit-shape-to-text:t" inset="0,0,0,0">
                <w:txbxContent>
                  <w:p w:rsidR="00BC71FE" w:rsidRDefault="00BC71FE" w:rsidP="00BC71FE">
                    <w:r>
                      <w:rPr>
                        <w:rFonts w:ascii="Segoe UI" w:hAnsi="Segoe UI" w:cs="Segoe UI"/>
                        <w:color w:val="000000"/>
                      </w:rPr>
                      <w:t>1</w:t>
                    </w:r>
                  </w:p>
                </w:txbxContent>
              </v:textbox>
            </v:rect>
            <v:rect id="_x0000_s5798" style="position:absolute;left:3703;top:4708;width:130;height:319;mso-wrap-style:none" filled="f" stroked="f">
              <v:textbox style="mso-next-textbox:#_x0000_s5798;mso-fit-shape-to-text:t" inset="0,0,0,0">
                <w:txbxContent>
                  <w:p w:rsidR="00BC71FE" w:rsidRDefault="00BC71FE" w:rsidP="00BC71FE">
                    <w:r>
                      <w:rPr>
                        <w:rFonts w:ascii="Segoe UI" w:hAnsi="Segoe UI" w:cs="Segoe UI"/>
                        <w:color w:val="000000"/>
                      </w:rPr>
                      <w:t>2</w:t>
                    </w:r>
                  </w:p>
                </w:txbxContent>
              </v:textbox>
            </v:rect>
            <v:rect id="_x0000_s5799" style="position:absolute;left:5480;top:4708;width:130;height:319;mso-wrap-style:none" filled="f" stroked="f">
              <v:textbox style="mso-next-textbox:#_x0000_s5799;mso-fit-shape-to-text:t" inset="0,0,0,0">
                <w:txbxContent>
                  <w:p w:rsidR="00BC71FE" w:rsidRDefault="00BC71FE" w:rsidP="00BC71FE">
                    <w:r>
                      <w:rPr>
                        <w:rFonts w:ascii="Segoe UI" w:hAnsi="Segoe UI" w:cs="Segoe UI"/>
                        <w:color w:val="000000"/>
                      </w:rPr>
                      <w:t>3</w:t>
                    </w:r>
                  </w:p>
                </w:txbxContent>
              </v:textbox>
            </v:rect>
            <v:rect id="_x0000_s5800" style="position:absolute;left:7256;top:4708;width:130;height:319;mso-wrap-style:none" filled="f" stroked="f">
              <v:textbox style="mso-next-textbox:#_x0000_s5800;mso-fit-shape-to-text:t" inset="0,0,0,0">
                <w:txbxContent>
                  <w:p w:rsidR="00BC71FE" w:rsidRDefault="00BC71FE" w:rsidP="00BC71FE">
                    <w:r>
                      <w:rPr>
                        <w:rFonts w:ascii="Segoe UI" w:hAnsi="Segoe UI" w:cs="Segoe UI"/>
                        <w:color w:val="000000"/>
                      </w:rPr>
                      <w:t>4</w:t>
                    </w:r>
                  </w:p>
                </w:txbxContent>
              </v:textbox>
            </v:rect>
            <v:rect id="_x0000_s5801" style="position:absolute;left:4365;top:5087;width:561;height:319;mso-wrap-style:none" filled="f" stroked="f">
              <v:textbox style="mso-next-textbox:#_x0000_s5801;mso-fit-shape-to-text:t" inset="0,0,0,0">
                <w:txbxContent>
                  <w:p w:rsidR="00BC71FE" w:rsidRDefault="00BC71FE" w:rsidP="00BC71FE">
                    <w:r>
                      <w:rPr>
                        <w:rFonts w:ascii="Segoe UI" w:hAnsi="Segoe UI" w:cs="Segoe UI"/>
                        <w:color w:val="000000"/>
                      </w:rPr>
                      <w:t>Layer</w:t>
                    </w:r>
                  </w:p>
                </w:txbxContent>
              </v:textbox>
            </v:rect>
            <v:shape id="_x0000_s5802" type="#_x0000_t202" style="position:absolute;left:5328;top:90;width:444;height:344;mso-width-relative:margin;mso-height-relative:margin" filled="f" stroked="f">
              <v:textbox style="mso-next-textbox:#_x0000_s5802">
                <w:txbxContent>
                  <w:p w:rsidR="00BC71FE" w:rsidRDefault="00BC71FE" w:rsidP="00BC71FE">
                    <w:r>
                      <w:t>A</w:t>
                    </w:r>
                  </w:p>
                </w:txbxContent>
              </v:textbox>
            </v:shape>
            <v:shape id="_x0000_s5803" type="#_x0000_t202" style="position:absolute;left:7090;top:143;width:444;height:344;mso-width-relative:margin;mso-height-relative:margin" filled="f" stroked="f">
              <v:textbox style="mso-next-textbox:#_x0000_s5803">
                <w:txbxContent>
                  <w:p w:rsidR="00BC71FE" w:rsidRDefault="00BC71FE" w:rsidP="00BC71FE">
                    <w:r>
                      <w:t>A</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12.</w:t>
      </w:r>
      <w:proofErr w:type="gramEnd"/>
      <w:r w:rsidRPr="00BC71FE">
        <w:rPr>
          <w:sz w:val="20"/>
          <w:szCs w:val="20"/>
        </w:rPr>
        <w:t xml:space="preserve"> Amount of total soluble </w:t>
      </w:r>
      <w:proofErr w:type="spellStart"/>
      <w:r w:rsidRPr="00BC71FE">
        <w:rPr>
          <w:sz w:val="20"/>
          <w:szCs w:val="20"/>
        </w:rPr>
        <w:t>phenolics</w:t>
      </w:r>
      <w:proofErr w:type="spellEnd"/>
      <w:r w:rsidRPr="00BC71FE">
        <w:rPr>
          <w:sz w:val="20"/>
          <w:szCs w:val="20"/>
        </w:rPr>
        <w:t xml:space="preserve"> extracted from toasted layers</w:t>
      </w:r>
    </w:p>
    <w:p w:rsidR="00BC71FE" w:rsidRPr="00BC71FE" w:rsidRDefault="00BC71FE" w:rsidP="00BC71FE">
      <w:pPr>
        <w:spacing w:line="480" w:lineRule="auto"/>
        <w:ind w:firstLine="720"/>
      </w:pPr>
      <w:r w:rsidRPr="00BC71FE">
        <w:t xml:space="preserve">There was no significant difference in the amount of total soluble </w:t>
      </w:r>
      <w:proofErr w:type="spellStart"/>
      <w:r w:rsidRPr="00BC71FE">
        <w:t>phenolics</w:t>
      </w:r>
      <w:proofErr w:type="spellEnd"/>
      <w:r w:rsidRPr="00BC71FE">
        <w:t xml:space="preserve"> extracted from each toasted layer (Figure 12).</w:t>
      </w:r>
    </w:p>
    <w:p w:rsidR="00BC71FE" w:rsidRPr="00BC71FE" w:rsidRDefault="00BC71FE" w:rsidP="00BC71FE">
      <w:pPr>
        <w:spacing w:line="480" w:lineRule="auto"/>
        <w:ind w:firstLine="720"/>
      </w:pPr>
    </w:p>
    <w:p w:rsidR="00BC71FE" w:rsidRPr="00BC71FE" w:rsidRDefault="00BC71FE" w:rsidP="00BC71FE">
      <w:pPr>
        <w:spacing w:line="480" w:lineRule="auto"/>
      </w:pPr>
      <w:r w:rsidRPr="00BC71FE">
        <w:rPr>
          <w:b/>
          <w:noProof/>
          <w:sz w:val="20"/>
          <w:szCs w:val="20"/>
        </w:rPr>
        <w:lastRenderedPageBreak/>
        <w:pict>
          <v:shape id="_x0000_s6661" type="#_x0000_t202" style="position:absolute;margin-left:416.25pt;margin-top:-8pt;width:22.2pt;height:17.2pt;z-index:251700224;mso-width-relative:margin;mso-height-relative:margin" filled="f" stroked="f">
            <v:textbox style="mso-next-textbox:#_x0000_s6661">
              <w:txbxContent>
                <w:p w:rsidR="00BC71FE" w:rsidRDefault="00BC71FE" w:rsidP="00BC71FE">
                  <w:r>
                    <w:t>A</w:t>
                  </w:r>
                </w:p>
              </w:txbxContent>
            </v:textbox>
          </v:shape>
        </w:pict>
      </w:r>
      <w:r w:rsidRPr="00BC71FE">
        <w:rPr>
          <w:b/>
          <w:noProof/>
          <w:sz w:val="20"/>
          <w:szCs w:val="20"/>
        </w:rPr>
        <w:pict>
          <v:shape id="_x0000_s6660" type="#_x0000_t202" style="position:absolute;margin-left:357.7pt;margin-top:-6.2pt;width:22.2pt;height:17.2pt;z-index:251699200;mso-width-relative:margin;mso-height-relative:margin" filled="f" stroked="f">
            <v:textbox style="mso-next-textbox:#_x0000_s6660">
              <w:txbxContent>
                <w:p w:rsidR="00BC71FE" w:rsidRDefault="00BC71FE" w:rsidP="00BC71FE">
                  <w:r>
                    <w:t>A</w:t>
                  </w:r>
                </w:p>
              </w:txbxContent>
            </v:textbox>
          </v:shape>
        </w:pict>
      </w:r>
      <w:r w:rsidRPr="00BC71FE">
        <w:pict>
          <v:group id="_x0000_s5544" editas="canvas" style="width:462.55pt;height:283.6pt;mso-position-horizontal-relative:char;mso-position-vertical-relative:line" coordsize="9251,5672">
            <o:lock v:ext="edit" aspectratio="t"/>
            <v:shape id="_x0000_s5545" type="#_x0000_t75" style="position:absolute;width:9251;height:5672" o:preferrelative="f">
              <v:fill o:detectmouseclick="t"/>
              <v:path o:extrusionok="t" o:connecttype="none"/>
              <o:lock v:ext="edit" text="t"/>
            </v:shape>
            <v:rect id="_x0000_s5546" style="position:absolute;left:19;top:19;width:19;height:19" stroked="f"/>
            <v:line id="_x0000_s5547" style="position:absolute" from="1038,4708" to="1095,4709" strokecolor="#a5a5a5" strokeweight=".95pt">
              <v:stroke joinstyle="miter"/>
            </v:line>
            <v:line id="_x0000_s5548" style="position:absolute" from="1038,3800" to="1095,3801" strokecolor="#a5a5a5" strokeweight=".95pt">
              <v:stroke joinstyle="miter"/>
            </v:line>
            <v:line id="_x0000_s5549" style="position:absolute" from="1038,2893" to="1095,2894" strokecolor="#a5a5a5" strokeweight=".95pt">
              <v:stroke joinstyle="miter"/>
            </v:line>
            <v:line id="_x0000_s5550" style="position:absolute" from="1038,1985" to="1095,1986" strokecolor="#a5a5a5" strokeweight=".95pt">
              <v:stroke joinstyle="miter"/>
            </v:line>
            <v:line id="_x0000_s5551" style="position:absolute" from="1038,1077" to="1095,1078" strokecolor="#a5a5a5" strokeweight=".95pt">
              <v:stroke joinstyle="miter"/>
            </v:line>
            <v:line id="_x0000_s5552" style="position:absolute" from="1038,170" to="1095,171" strokecolor="#a5a5a5" strokeweight=".95pt">
              <v:stroke joinstyle="miter"/>
            </v:line>
            <v:line id="_x0000_s5553" style="position:absolute" from="982,4254" to="1095,4255" strokecolor="#a5a5a5" strokeweight=".95pt">
              <v:stroke joinstyle="miter"/>
            </v:line>
            <v:line id="_x0000_s5554" style="position:absolute" from="982,3346" to="1095,3347" strokecolor="#a5a5a5" strokeweight=".95pt">
              <v:stroke joinstyle="miter"/>
            </v:line>
            <v:line id="_x0000_s5555" style="position:absolute" from="982,2439" to="1095,2440" strokecolor="#a5a5a5" strokeweight=".95pt">
              <v:stroke joinstyle="miter"/>
            </v:line>
            <v:line id="_x0000_s5556" style="position:absolute" from="982,1531" to="1095,1532" strokecolor="#a5a5a5" strokeweight=".95pt">
              <v:stroke joinstyle="miter"/>
            </v:line>
            <v:line id="_x0000_s5557" style="position:absolute" from="982,624" to="1095,625" strokecolor="#a5a5a5" strokeweight=".95pt">
              <v:stroke joinstyle="miter"/>
            </v:line>
            <v:rect id="_x0000_s5558" style="position:absolute;left:642;top:4103;width:311;height:319;mso-wrap-style:none" filled="f" stroked="f">
              <v:textbox style="mso-next-textbox:#_x0000_s5558;mso-fit-shape-to-text:t" inset="0,0,0,0">
                <w:txbxContent>
                  <w:p w:rsidR="00BC71FE" w:rsidRDefault="00BC71FE" w:rsidP="00BC71FE">
                    <w:r>
                      <w:rPr>
                        <w:rFonts w:ascii="Segoe UI" w:hAnsi="Segoe UI" w:cs="Segoe UI"/>
                        <w:color w:val="000000"/>
                      </w:rPr>
                      <w:t>0.4</w:t>
                    </w:r>
                  </w:p>
                </w:txbxContent>
              </v:textbox>
            </v:rect>
            <v:rect id="_x0000_s5559" style="position:absolute;left:642;top:3196;width:311;height:319;mso-wrap-style:none" filled="f" stroked="f">
              <v:textbox style="mso-next-textbox:#_x0000_s5559;mso-fit-shape-to-text:t" inset="0,0,0,0">
                <w:txbxContent>
                  <w:p w:rsidR="00BC71FE" w:rsidRDefault="00BC71FE" w:rsidP="00BC71FE">
                    <w:r>
                      <w:rPr>
                        <w:rFonts w:ascii="Segoe UI" w:hAnsi="Segoe UI" w:cs="Segoe UI"/>
                        <w:color w:val="000000"/>
                      </w:rPr>
                      <w:t>0.6</w:t>
                    </w:r>
                  </w:p>
                </w:txbxContent>
              </v:textbox>
            </v:rect>
            <v:rect id="_x0000_s5560" style="position:absolute;left:642;top:2288;width:311;height:319;mso-wrap-style:none" filled="f" stroked="f">
              <v:textbox style="mso-next-textbox:#_x0000_s5560;mso-fit-shape-to-text:t" inset="0,0,0,0">
                <w:txbxContent>
                  <w:p w:rsidR="00BC71FE" w:rsidRDefault="00BC71FE" w:rsidP="00BC71FE">
                    <w:r>
                      <w:rPr>
                        <w:rFonts w:ascii="Segoe UI" w:hAnsi="Segoe UI" w:cs="Segoe UI"/>
                        <w:color w:val="000000"/>
                      </w:rPr>
                      <w:t>0.8</w:t>
                    </w:r>
                  </w:p>
                </w:txbxContent>
              </v:textbox>
            </v:rect>
            <v:rect id="_x0000_s5561" style="position:absolute;left:831;top:1381;width:130;height:319;mso-wrap-style:none" filled="f" stroked="f">
              <v:textbox style="mso-next-textbox:#_x0000_s5561;mso-fit-shape-to-text:t" inset="0,0,0,0">
                <w:txbxContent>
                  <w:p w:rsidR="00BC71FE" w:rsidRDefault="00BC71FE" w:rsidP="00BC71FE">
                    <w:r>
                      <w:rPr>
                        <w:rFonts w:ascii="Segoe UI" w:hAnsi="Segoe UI" w:cs="Segoe UI"/>
                        <w:color w:val="000000"/>
                      </w:rPr>
                      <w:t>1</w:t>
                    </w:r>
                  </w:p>
                </w:txbxContent>
              </v:textbox>
            </v:rect>
            <v:rect id="_x0000_s5562" style="position:absolute;left:623;top:473;width:311;height:319;mso-wrap-style:none" filled="f" stroked="f">
              <v:textbox style="mso-next-textbox:#_x0000_s5562;mso-fit-shape-to-text:t" inset="0,0,0,0">
                <w:txbxContent>
                  <w:p w:rsidR="00BC71FE" w:rsidRDefault="00BC71FE" w:rsidP="00BC71FE">
                    <w:r>
                      <w:rPr>
                        <w:rFonts w:ascii="Segoe UI" w:hAnsi="Segoe UI" w:cs="Segoe UI"/>
                        <w:color w:val="000000"/>
                      </w:rPr>
                      <w:t>1.2</w:t>
                    </w:r>
                  </w:p>
                </w:txbxContent>
              </v:textbox>
            </v:rect>
            <v:rect id="_x0000_s5563" style="position:absolute;left:113;top:1210;width:510;height:2472;mso-wrap-style:none" filled="f" stroked="f">
              <v:textbox style="layout-flow:vertical;mso-layout-flow-alt:bottom-to-top;mso-next-textbox:#_x0000_s5563" inset="0,0,0,0">
                <w:txbxContent>
                  <w:p w:rsidR="00BC71FE" w:rsidRDefault="00BC71FE" w:rsidP="00BC71FE">
                    <w:r>
                      <w:rPr>
                        <w:rFonts w:ascii="Segoe UI" w:hAnsi="Segoe UI" w:cs="Segoe UI"/>
                        <w:color w:val="000000"/>
                      </w:rPr>
                      <w:t>Concentration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5564" style="position:absolute;left:1085;top:160;width:8043;height:4538" stroked="f"/>
            <v:line id="_x0000_s5565" style="position:absolute" from="1095,1714" to="9138,1715" strokecolor="#787878" strokeweight=".95pt">
              <v:stroke joinstyle="miter"/>
            </v:line>
            <v:shape id="_x0000_s5566" style="position:absolute;left:8489;top:152;width:104;height:109" coordsize="88,92" path="m88,46hdc88,62,79,76,66,84v-14,8,-31,8,-44,c8,76,,62,,46,,30,8,16,22,8,35,,52,,66,8v13,8,22,22,22,38e" fillcolor="#a6a6a6" strokeweight="0">
              <v:path arrowok="t"/>
            </v:shape>
            <v:shape id="_x0000_s5567" style="position:absolute;left:8489;top:243;width:104;height:109" coordsize="88,92" path="m88,46hdc88,61,79,76,66,84v-14,8,-31,8,-44,c8,76,,61,,46,,30,8,15,22,8,35,,52,,66,8v13,7,22,22,22,38e" fillcolor="#a6a6a6" strokeweight="0">
              <v:path arrowok="t"/>
            </v:shape>
            <v:shape id="_x0000_s5568" style="position:absolute;left:8489;top:651;width:104;height:109" coordsize="88,92" path="m88,46hdc88,62,79,77,66,84v-14,8,-31,8,-44,c8,77,,62,,46,,31,8,16,22,8,35,,52,,66,8v13,8,22,23,22,38e" fillcolor="#a6a6a6" strokeweight="0">
              <v:path arrowok="t"/>
            </v:shape>
            <v:shape id="_x0000_s5569" style="position:absolute;left:8489;top:697;width:104;height:109" coordsize="88,92" path="m88,46hdc88,61,79,76,66,84v-14,8,-31,8,-44,c8,76,,61,,46,,30,8,15,22,8,35,,52,,66,8v13,7,22,22,22,38e" fillcolor="#a6a6a6" strokeweight="0">
              <v:path arrowok="t"/>
            </v:shape>
            <v:shape id="_x0000_s5570" style="position:absolute;left:8489;top:788;width:104;height:108" coordsize="88,91" path="m88,45hdc88,61,79,76,66,84v-14,7,-31,7,-44,c8,76,,61,,45,,30,8,15,22,7,35,,52,,66,7v13,8,22,23,22,38e" fillcolor="#a6a6a6" strokeweight="0">
              <v:path arrowok="t"/>
            </v:shape>
            <v:shape id="_x0000_s5571" style="position:absolute;left:8489;top:878;width:104;height:109" coordsize="88,92" path="m88,46hdc88,62,79,77,66,84v-14,8,-31,8,-44,c8,77,,62,,46,,31,8,16,22,8,35,,52,,66,8v13,8,22,23,22,38e" fillcolor="#a6a6a6" strokeweight="0">
              <v:path arrowok="t"/>
            </v:shape>
            <v:shape id="_x0000_s5572" style="position:absolute;left:8489;top:1242;width:104;height:107" coordsize="88,91" path="m88,45hdc88,61,79,76,66,84v-14,7,-31,7,-44,c8,76,,61,,45,,30,8,15,22,7,35,,52,,66,7v13,8,22,23,22,38e" fillcolor="#a6a6a6" strokeweight="0">
              <v:path arrowok="t"/>
            </v:shape>
            <v:shape id="_x0000_s5573" style="position:absolute;left:8489;top:3057;width:104;height:107" coordsize="88,91" path="m88,45hdc88,61,79,76,66,84v-14,7,-31,7,-44,c8,76,,61,,45,,30,8,15,22,7,35,,52,,66,7v13,8,22,23,22,38e" fillcolor="#a6a6a6" strokeweight="0">
              <v:path arrowok="t"/>
            </v:shape>
            <v:shape id="_x0000_s5574" style="position:absolute;left:8489;top:3238;width:104;height:108" coordsize="88,92" path="m88,46hdc88,62,79,76,66,84v-14,8,-31,8,-44,c8,76,,62,,46,,30,8,16,22,8,35,,52,,66,8v13,8,22,22,22,38e" fillcolor="#a6a6a6" strokeweight="0">
              <v:path arrowok="t"/>
            </v:shape>
            <v:shape id="_x0000_s5575" style="position:absolute;left:8489;top:3374;width:104;height:108" coordsize="88,92" path="m88,46hdc88,62,79,77,66,84v-14,8,-31,8,-44,c8,77,,62,,46,,31,8,16,22,8,35,,52,,66,8v13,8,22,23,22,38e" fillcolor="#a6a6a6" strokeweight="0">
              <v:path arrowok="t"/>
            </v:shape>
            <v:shape id="_x0000_s5576" style="position:absolute;left:8489;top:3511;width:104;height:107" coordsize="88,91" path="m88,45hdc88,61,79,76,66,84v-14,7,-31,7,-44,c8,76,,61,,45,,30,8,15,22,7,35,,52,,66,7v13,8,22,23,22,38e" fillcolor="#a6a6a6" strokeweight="0">
              <v:path arrowok="t"/>
            </v:shape>
            <v:shape id="_x0000_s5577" style="position:absolute;left:7311;top:152;width:104;height:109" coordsize="88,92" path="m88,46hdc88,62,80,76,66,84v-13,8,-30,8,-44,c9,76,,62,,46,,30,9,16,22,8,36,,53,,66,8v14,8,22,22,22,38e" fillcolor="#a6a6a6" strokeweight="0">
              <v:path arrowok="t"/>
            </v:shape>
            <v:shape id="_x0000_s5578" style="position:absolute;left:7311;top:334;width:104;height:108" coordsize="88,91" path="m88,45hdc88,61,80,76,66,84v-13,7,-30,7,-44,c9,76,,61,,45,,30,9,15,22,7,36,,53,,66,7v14,8,22,23,22,38e" fillcolor="#a6a6a6" strokeweight="0">
              <v:path arrowok="t"/>
            </v:shape>
            <v:shape id="_x0000_s5579" style="position:absolute;left:7311;top:470;width:104;height:109" coordsize="88,92" path="m88,46hdc88,61,80,76,66,84v-13,8,-30,8,-44,c9,76,,61,,46,,30,9,15,22,8,36,,53,,66,8v14,7,22,22,22,38e" fillcolor="#a6a6a6" strokeweight="0">
              <v:path arrowok="t"/>
            </v:shape>
            <v:shape id="_x0000_s5580" style="position:absolute;left:7311;top:561;width:104;height:108" coordsize="88,91" path="m88,45hdc88,61,80,76,66,84v-13,7,-30,7,-44,c9,76,,61,,45,,30,9,15,22,7,36,,53,,66,7v14,8,22,23,22,38e" fillcolor="#a6a6a6" strokeweight="0">
              <v:path arrowok="t"/>
            </v:shape>
            <v:shape id="_x0000_s5581" style="position:absolute;left:7311;top:606;width:104;height:109" coordsize="88,92" path="m88,46hdc88,62,80,76,66,84v-13,8,-30,8,-44,c9,76,,62,,46,,30,9,16,22,8,36,,53,,66,8v14,8,22,22,22,38e" fillcolor="#a6a6a6" strokeweight="0">
              <v:path arrowok="t"/>
            </v:shape>
            <v:shape id="_x0000_s5582" style="position:absolute;left:7311;top:651;width:104;height:109" coordsize="88,92" path="m88,46hdc88,62,80,77,66,84v-13,8,-30,8,-44,c9,77,,62,,46,,31,9,16,22,8,36,,53,,66,8v14,8,22,23,22,38e" fillcolor="#a6a6a6" strokeweight="0">
              <v:path arrowok="t"/>
            </v:shape>
            <v:shape id="_x0000_s5583" style="position:absolute;left:7311;top:697;width:104;height:109" coordsize="88,92" path="m88,46hdc88,61,80,76,66,84v-13,8,-30,8,-44,c9,76,,61,,46,,30,9,15,22,8,36,,53,,66,8v14,7,22,22,22,38e" fillcolor="#a6a6a6" strokeweight="0">
              <v:path arrowok="t"/>
            </v:shape>
            <v:shape id="_x0000_s5584" style="position:absolute;left:7311;top:1831;width:104;height:109" coordsize="88,92" path="m88,46hdc88,61,80,76,66,84v-13,8,-30,8,-44,c9,76,,61,,46,,30,9,15,22,8,36,,53,,66,8v14,7,22,22,22,38e" fillcolor="#a6a6a6" strokeweight="0">
              <v:path arrowok="t"/>
            </v:shape>
            <v:shape id="_x0000_s5585" style="position:absolute;left:7311;top:2739;width:104;height:109" coordsize="88,92" path="m88,46hdc88,61,80,76,66,84v-13,8,-30,8,-44,c9,76,,61,,46,,30,9,15,22,8,36,,53,,66,8v14,7,22,22,22,38e" fillcolor="#a6a6a6" strokeweight="0">
              <v:path arrowok="t"/>
            </v:shape>
            <v:shape id="_x0000_s5586" style="position:absolute;left:7311;top:2875;width:104;height:109" coordsize="88,92" path="m88,46hdc88,62,80,76,66,84v-13,8,-30,8,-44,c9,76,,62,,46,,30,9,16,22,8,36,,53,,66,8v14,8,22,22,22,38e" fillcolor="#a6a6a6" strokeweight="0">
              <v:path arrowok="t"/>
            </v:shape>
            <v:shape id="_x0000_s5587" style="position:absolute;left:7311;top:2966;width:104;height:109" coordsize="88,92" path="m88,46hdc88,61,80,76,66,84v-13,8,-30,8,-44,c9,76,,61,,46,,30,9,15,22,8,36,,53,,66,8v14,7,22,22,22,38e" fillcolor="#a6a6a6" strokeweight="0">
              <v:path arrowok="t"/>
            </v:shape>
            <v:shape id="_x0000_s5588" style="position:absolute;left:6135;top:561;width:104;height:108" coordsize="88,91" path="m88,45hdc88,61,79,76,66,84v-14,7,-31,7,-44,c8,76,,61,,45,,30,8,15,22,7,35,,52,,66,7v13,8,22,23,22,38e" fillcolor="#a6a6a6" strokeweight="0">
              <v:path arrowok="t"/>
            </v:shape>
            <v:shape id="_x0000_s5589" style="position:absolute;left:6135;top:651;width:104;height:109" coordsize="88,92" path="m88,46hdc88,62,79,77,66,84v-14,8,-31,8,-44,c8,77,,62,,46,,31,8,16,22,8,35,,52,,66,8v13,8,22,23,22,38e" fillcolor="#a6a6a6" strokeweight="0">
              <v:path arrowok="t"/>
            </v:shape>
            <v:shape id="_x0000_s5590" style="position:absolute;left:6135;top:697;width:104;height:109" coordsize="88,92" path="m88,46hdc88,61,79,76,66,84v-14,8,-31,8,-44,c8,76,,61,,46,,30,8,15,22,8,35,,52,,66,8v13,7,22,22,22,38e" fillcolor="#a6a6a6" strokeweight="0">
              <v:path arrowok="t"/>
            </v:shape>
            <v:shape id="_x0000_s5591" style="position:absolute;left:6135;top:742;width:104;height:109" coordsize="88,92" path="m88,46hdc88,62,79,76,66,84v-14,8,-31,8,-44,c8,76,,62,,46,,30,8,16,22,8,35,,52,,66,8v13,8,22,22,22,38e" fillcolor="#a6a6a6" strokeweight="0">
              <v:path arrowok="t"/>
            </v:shape>
            <v:shape id="_x0000_s5592" style="position:absolute;left:6135;top:833;width:104;height:109" coordsize="88,92" path="m88,46hdc88,62,79,76,66,84v-14,8,-31,8,-44,c8,76,,62,,46,,30,8,16,22,8,35,,52,,66,8v13,8,22,22,22,38e" fillcolor="#a6a6a6" strokeweight="0">
              <v:path arrowok="t"/>
            </v:shape>
            <v:shape id="_x0000_s5593" style="position:absolute;left:6135;top:924;width:104;height:109" coordsize="88,92" path="m88,46hdc88,61,79,76,66,84v-14,8,-31,8,-44,c8,76,,61,,46,,30,8,15,22,8,35,,52,,66,8v13,7,22,22,22,38e" fillcolor="#a6a6a6" strokeweight="0">
              <v:path arrowok="t"/>
            </v:shape>
            <v:shape id="_x0000_s5594" style="position:absolute;left:6135;top:2966;width:104;height:109" coordsize="88,92" path="m88,46hdc88,61,79,76,66,84v-14,8,-31,8,-44,c8,76,,61,,46,,30,8,15,22,8,35,,52,,66,8v13,7,22,22,22,38e" fillcolor="#a6a6a6" strokeweight="0">
              <v:path arrowok="t"/>
            </v:shape>
            <v:shape id="_x0000_s5595" style="position:absolute;left:6135;top:3374;width:104;height:108" coordsize="88,92" path="m88,46hdc88,62,79,77,66,84v-14,8,-31,8,-44,c8,77,,62,,46,,31,8,16,22,8,35,,52,,66,8v13,8,22,23,22,38e" fillcolor="#a6a6a6" strokeweight="0">
              <v:path arrowok="t"/>
            </v:shape>
            <v:shape id="_x0000_s5596" style="position:absolute;left:4957;top:833;width:104;height:109" coordsize="88,92" path="m88,46hdc88,62,80,76,66,84v-13,8,-30,8,-44,c9,76,,62,,46,,30,9,16,22,8,36,,53,,66,8v14,8,22,22,22,38e" fillcolor="#a6a6a6" strokeweight="0">
              <v:path arrowok="t"/>
            </v:shape>
            <v:shape id="_x0000_s5597" style="position:absolute;left:4957;top:924;width:104;height:109" coordsize="88,92" path="m88,46hdc88,61,80,76,66,84v-13,8,-30,8,-44,c9,76,,61,,46,,30,9,15,22,8,36,,53,,66,8v14,7,22,22,22,38e" fillcolor="#a6a6a6" strokeweight="0">
              <v:path arrowok="t"/>
            </v:shape>
            <v:shape id="_x0000_s5598" style="position:absolute;left:4957;top:1015;width:104;height:107" coordsize="88,91" path="m88,45hdc88,61,80,76,66,84v-13,7,-30,7,-44,c9,76,,61,,45,,30,9,15,22,7,36,,53,,66,7v14,8,22,23,22,38e" fillcolor="#a6a6a6" strokeweight="0">
              <v:path arrowok="t"/>
            </v:shape>
            <v:shape id="_x0000_s5599" style="position:absolute;left:4957;top:1060;width:104;height:109" coordsize="88,92" path="m88,46hdc88,62,80,76,66,84v-13,8,-30,8,-44,c9,76,,62,,46,,30,9,16,22,8,36,,53,,66,8v14,8,22,22,22,38e" fillcolor="#a6a6a6" strokeweight="0">
              <v:path arrowok="t"/>
            </v:shape>
            <v:shape id="_x0000_s5600" style="position:absolute;left:4957;top:1151;width:104;height:109" coordsize="88,92" path="m88,46hdc88,61,80,76,66,84v-13,8,-30,8,-44,c9,76,,61,,46,,30,9,15,22,8,36,,53,,66,8v14,7,22,22,22,38e" fillcolor="#a6a6a6" strokeweight="0">
              <v:path arrowok="t"/>
            </v:shape>
            <v:shape id="_x0000_s5601" style="position:absolute;left:4957;top:2239;width:104;height:109" coordsize="88,92" path="m88,46hdc88,62,80,77,66,84v-13,8,-30,8,-44,c9,77,,62,,46,,31,9,16,22,8,36,,53,,66,8v14,8,22,23,22,38e" fillcolor="#a6a6a6" strokeweight="0">
              <v:path arrowok="t"/>
            </v:shape>
            <v:shape id="_x0000_s5602" style="position:absolute;left:4957;top:2285;width:104;height:109" coordsize="88,92" path="m88,46hdc88,61,80,76,66,84v-13,8,-30,8,-44,c9,76,,61,,46,,30,9,15,22,8,36,,53,,66,8v14,7,22,22,22,38e" fillcolor="#a6a6a6" strokeweight="0">
              <v:path arrowok="t"/>
            </v:shape>
            <v:shape id="_x0000_s5603" style="position:absolute;left:4957;top:2421;width:104;height:109" coordsize="88,92" path="m88,46hdc88,62,80,76,66,84v-13,8,-30,8,-44,c9,76,,62,,46,,30,9,16,22,8,36,,53,,66,8v14,8,22,22,22,38e" fillcolor="#a6a6a6" strokeweight="0">
              <v:path arrowok="t"/>
            </v:shape>
            <v:shape id="_x0000_s5604" style="position:absolute;left:4957;top:3057;width:104;height:107" coordsize="88,91" path="m88,45hdc88,61,80,76,66,84v-13,7,-30,7,-44,c9,76,,61,,45,,30,9,15,22,7,36,,53,,66,7v14,8,22,23,22,38e" fillcolor="#a6a6a6" strokeweight="0">
              <v:path arrowok="t"/>
            </v:shape>
            <v:shape id="_x0000_s5605" style="position:absolute;left:3781;top:424;width:103;height:109" coordsize="88,92" path="m88,46hdc88,62,79,77,66,84v-14,8,-31,8,-44,c8,77,,62,,46,,31,8,16,22,8,35,,52,,66,8v13,8,22,23,22,38e" fillcolor="#a6a6a6" strokeweight="0">
              <v:path arrowok="t"/>
            </v:shape>
            <v:shape id="_x0000_s5606" style="position:absolute;left:3781;top:470;width:103;height:109" coordsize="88,92" path="m88,46hdc88,61,79,76,66,84v-14,8,-31,8,-44,c8,76,,61,,46,,30,8,15,22,8,35,,52,,66,8v13,7,22,22,22,38e" fillcolor="#a6a6a6" strokeweight="0">
              <v:path arrowok="t"/>
            </v:shape>
            <v:shape id="_x0000_s5607" style="position:absolute;left:3781;top:651;width:103;height:109" coordsize="88,92" path="m88,46hdc88,62,79,77,66,84v-14,8,-31,8,-44,c8,77,,62,,46,,31,8,16,22,8,35,,52,,66,8v13,8,22,23,22,38e" fillcolor="#a6a6a6" strokeweight="0">
              <v:path arrowok="t"/>
            </v:shape>
            <v:shape id="_x0000_s5608" style="position:absolute;left:3781;top:742;width:103;height:109" coordsize="88,92" path="m88,46hdc88,62,79,76,66,84v-14,8,-31,8,-44,c8,76,,62,,46,,30,8,16,22,8,35,,52,,66,8v13,8,22,22,22,38e" fillcolor="#a6a6a6" strokeweight="0">
              <v:path arrowok="t"/>
            </v:shape>
            <v:shape id="_x0000_s5609" style="position:absolute;left:3781;top:833;width:103;height:109" coordsize="88,92" path="m88,46hdc88,62,79,76,66,84v-14,8,-31,8,-44,c8,76,,62,,46,,30,8,16,22,8,35,,52,,66,8v13,8,22,22,22,38e" fillcolor="#a6a6a6" strokeweight="0">
              <v:path arrowok="t"/>
            </v:shape>
            <v:shape id="_x0000_s5610" style="position:absolute;left:3781;top:1558;width:103;height:109" coordsize="88,92" path="m88,46hdc88,62,79,77,66,84v-14,8,-31,8,-44,c8,77,,62,,46,,31,8,16,22,8,35,,52,,66,8v13,8,22,23,22,38e" fillcolor="#a6a6a6" strokeweight="0">
              <v:path arrowok="t"/>
            </v:shape>
            <v:shape id="_x0000_s5611" style="position:absolute;left:3781;top:1605;width:103;height:108" coordsize="88,92" path="m88,46hdc88,61,79,76,66,84v-14,8,-31,8,-44,c8,76,,61,,46,,30,8,15,22,8,35,,52,,66,8v13,7,22,22,22,38e" fillcolor="#a6a6a6" strokeweight="0">
              <v:path arrowok="t"/>
            </v:shape>
            <v:shape id="_x0000_s5612" style="position:absolute;left:3781;top:1831;width:103;height:109" coordsize="88,92" path="m88,46hdc88,61,79,76,66,84v-14,8,-31,8,-44,c8,76,,61,,46,,30,8,15,22,8,35,,52,,66,8v13,7,22,22,22,38e" fillcolor="#a6a6a6" strokeweight="0">
              <v:path arrowok="t"/>
            </v:shape>
            <v:shape id="_x0000_s5613" style="position:absolute;left:3781;top:2648;width:103;height:109" coordsize="88,92" path="m88,46hdc88,62,79,76,66,84v-14,8,-31,8,-44,c8,76,,62,,46,,30,8,16,22,8,35,,52,,66,8v13,8,22,22,22,38e" fillcolor="#a6a6a6" strokeweight="0">
              <v:path arrowok="t"/>
            </v:shape>
            <v:shape id="_x0000_s5614" style="position:absolute;left:2702;top:470;width:104;height:109" coordsize="88,92" path="m88,46hdc88,61,79,76,66,84v-14,8,-31,8,-44,c8,76,,61,,46,,30,8,15,22,8,35,,52,,66,8v13,7,22,22,22,38e" fillcolor="#a6a6a6" strokeweight="0">
              <v:path arrowok="t"/>
            </v:shape>
            <v:shape id="_x0000_s5615" style="position:absolute;left:2702;top:788;width:104;height:108" coordsize="88,91" path="m88,45hdc88,61,79,76,66,84v-14,7,-31,7,-44,c8,76,,61,,45,,30,8,15,22,7,35,,52,,66,7v13,8,22,23,22,38e" fillcolor="#a6a6a6" strokeweight="0">
              <v:path arrowok="t"/>
            </v:shape>
            <v:shape id="_x0000_s5616" style="position:absolute;left:2702;top:833;width:104;height:109" coordsize="88,92" path="m88,46hdc88,62,79,76,66,84v-14,8,-31,8,-44,c8,76,,62,,46,,30,8,16,22,8,35,,52,,66,8v13,8,22,22,22,38e" fillcolor="#a6a6a6" strokeweight="0">
              <v:path arrowok="t"/>
            </v:shape>
            <v:shape id="_x0000_s5617" style="position:absolute;left:2702;top:924;width:104;height:109" coordsize="88,92" path="m88,46hdc88,61,79,76,66,84v-14,8,-31,8,-44,c8,76,,61,,46,,30,8,15,22,8,35,,52,,66,8v13,7,22,22,22,38e" fillcolor="#a6a6a6" strokeweight="0">
              <v:path arrowok="t"/>
            </v:shape>
            <v:shape id="_x0000_s5618" style="position:absolute;left:2702;top:1015;width:104;height:107" coordsize="88,91" path="m88,45hdc88,61,79,76,66,84v-14,7,-31,7,-44,c8,76,,61,,45,,30,8,15,22,7,35,,52,,66,7v13,8,22,23,22,38e" fillcolor="#a6a6a6" strokeweight="0">
              <v:path arrowok="t"/>
            </v:shape>
            <v:shape id="_x0000_s5619" style="position:absolute;left:2702;top:1105;width:104;height:108" coordsize="88,92" path="m88,46hdc88,62,79,77,66,84v-14,8,-31,8,-44,c8,77,,62,,46,,31,8,16,22,8,35,,52,,66,8v13,8,22,23,22,38e" fillcolor="#a6a6a6" strokeweight="0">
              <v:path arrowok="t"/>
            </v:shape>
            <v:shape id="_x0000_s5620" style="position:absolute;left:2702;top:1151;width:104;height:109" coordsize="88,92" path="m88,46hdc88,61,79,76,66,84v-14,8,-31,8,-44,c8,76,,61,,46,,30,8,15,22,8,35,,52,,66,8v13,7,22,22,22,38e" fillcolor="#a6a6a6" strokeweight="0">
              <v:path arrowok="t"/>
            </v:shape>
            <v:shape id="_x0000_s5621" style="position:absolute;left:2702;top:2330;width:104;height:109" coordsize="88,92" path="m88,46hdc88,62,79,76,66,84v-14,8,-31,8,-44,c8,76,,62,,46,,30,8,16,22,8,35,,52,,66,8v13,8,22,22,22,38e" fillcolor="#a6a6a6" strokeweight="0">
              <v:path arrowok="t"/>
            </v:shape>
            <v:shape id="_x0000_s5622" style="position:absolute;left:2702;top:2421;width:104;height:109" coordsize="88,92" path="m88,46hdc88,62,79,76,66,84v-14,8,-31,8,-44,c8,76,,62,,46,,30,8,16,22,8,35,,52,,66,8v13,8,22,22,22,38e" fillcolor="#a6a6a6" strokeweight="0">
              <v:path arrowok="t"/>
            </v:shape>
            <v:shape id="_x0000_s5623" style="position:absolute;left:2702;top:2557;width:104;height:109" coordsize="88,92" path="m88,46hdc88,62,79,76,66,84v-14,8,-31,8,-44,c8,76,,62,,46,,30,8,16,22,8,35,,52,,66,8v13,8,22,22,22,38e" fillcolor="#a6a6a6" strokeweight="0">
              <v:path arrowok="t"/>
            </v:shape>
            <v:shape id="_x0000_s5624" style="position:absolute;left:1622;top:2103;width:104;height:109" coordsize="88,92" path="m88,46hdc88,62,80,76,66,84v-13,8,-30,8,-44,c9,76,,62,,46,,30,9,16,22,8,36,,53,,66,8v14,8,22,22,22,38e" fillcolor="#a6a6a6" strokeweight="0">
              <v:path arrowok="t"/>
            </v:shape>
            <v:shape id="_x0000_s5625" style="position:absolute;left:1622;top:2149;width:104;height:108" coordsize="88,91" path="m88,45hdc88,61,80,76,66,84v-13,7,-30,7,-44,c9,76,,61,,45,,30,9,15,22,7,36,,53,,66,7v14,8,22,23,22,38e" fillcolor="#a6a6a6" strokeweight="0">
              <v:path arrowok="t"/>
            </v:shape>
            <v:shape id="_x0000_s5626" style="position:absolute;left:1622;top:2739;width:104;height:109" coordsize="88,92" path="m88,46hdc88,61,80,76,66,84v-13,8,-30,8,-44,c9,76,,61,,46,,30,9,15,22,8,36,,53,,66,8v14,7,22,22,22,38e" fillcolor="#a6a6a6" strokeweight="0">
              <v:path arrowok="t"/>
            </v:shape>
            <v:shape id="_x0000_s5627" style="position:absolute;left:1622;top:2830;width:104;height:108" coordsize="88,91" path="m88,45hdc88,61,80,76,66,84v-13,7,-30,7,-44,c9,76,,61,,45,,30,9,15,22,7,36,,53,,66,7v14,8,22,23,22,38e" fillcolor="#a6a6a6" strokeweight="0">
              <v:path arrowok="t"/>
            </v:shape>
            <v:shape id="_x0000_s5628" style="position:absolute;left:1622;top:3238;width:104;height:108" coordsize="88,92" path="m88,46hdc88,62,80,76,66,84v-13,8,-30,8,-44,c9,76,,62,,46,,30,9,16,22,8,36,,53,,66,8v14,8,22,22,22,38e" fillcolor="#a6a6a6" strokeweight="0">
              <v:path arrowok="t"/>
            </v:shape>
            <v:shape id="_x0000_s5629" style="position:absolute;left:1622;top:3329;width:104;height:108" coordsize="88,92" path="m88,46hdc88,62,80,76,66,84v-13,8,-30,8,-44,c9,76,,62,,46,,30,9,16,22,8,36,,53,,66,8v14,8,22,22,22,38e" fillcolor="#a6a6a6" strokeweight="0">
              <v:path arrowok="t"/>
            </v:shape>
            <v:shape id="_x0000_s5630" style="position:absolute;left:1622;top:3420;width:104;height:108" coordsize="88,92" path="m88,46hdc88,61,80,76,66,84v-13,8,-30,8,-44,c9,76,,61,,46,,30,9,15,22,8,36,,53,,66,8v14,7,22,22,22,38e" fillcolor="#a6a6a6" strokeweight="0">
              <v:path arrowok="t"/>
            </v:shape>
            <v:shape id="_x0000_s5631" style="position:absolute;left:1622;top:4236;width:104;height:109" coordsize="88,92" path="m88,46hdc88,62,80,76,66,84v-13,8,-30,8,-44,c9,76,,62,,46,,30,9,16,22,8,36,,53,,66,8v14,8,22,22,22,38e" fillcolor="#a6a6a6" strokeweight="0">
              <v:path arrowok="t"/>
            </v:shape>
            <v:shape id="_x0000_s5632" style="position:absolute;left:1622;top:4372;width:104;height:109" coordsize="88,92" path="m88,46hdc88,62,80,76,66,84v-13,8,-30,8,-44,c9,76,,62,,46,,30,9,16,22,8,36,,53,,66,8v14,8,22,22,22,38e" fillcolor="#a6a6a6" strokeweight="0">
              <v:path arrowok="t"/>
            </v:shape>
            <v:shape id="_x0000_s5633" style="position:absolute;left:1622;top:4463;width:104;height:109" coordsize="88,92" path="m88,46hdc88,62,80,76,66,84v-13,8,-30,8,-44,c9,76,,62,,46,,30,9,16,22,8,36,,53,,66,8v14,8,22,22,22,38e" fillcolor="#a6a6a6" strokeweight="0">
              <v:path arrowok="t"/>
            </v:shape>
            <v:rect id="_x0000_s5634" style="position:absolute;left:1548;top:2817;width:264;height:1626" filled="f" strokecolor="#f03246" strokeweight=".95pt"/>
            <v:line id="_x0000_s5635" style="position:absolute" from="1680,2174" to="1681,2817" strokecolor="#f03246" strokeweight=".95pt">
              <v:stroke joinstyle="miter"/>
            </v:line>
            <v:line id="_x0000_s5636" style="position:absolute;flip:y" from="1680,4443" to="1681,4519" strokecolor="#f03246" strokeweight=".95pt">
              <v:stroke joinstyle="miter"/>
            </v:line>
            <v:line id="_x0000_s5637" style="position:absolute;flip:x" from="1548,4519" to="1812,4520" strokecolor="#f03246" strokeweight=".95pt">
              <v:stroke joinstyle="miter"/>
            </v:line>
            <v:line id="_x0000_s5638" style="position:absolute;flip:x" from="1548,2174" to="1812,2175" strokecolor="#f03246" strokeweight=".95pt">
              <v:stroke joinstyle="miter"/>
            </v:line>
            <v:line id="_x0000_s5639" style="position:absolute;flip:x" from="1548,3441" to="1812,3442" strokecolor="#f03246" strokeweight=".95pt">
              <v:stroke joinstyle="miter"/>
            </v:line>
            <v:rect id="_x0000_s5640" style="position:absolute;left:2643;top:888;width:227;height:1532" filled="f" strokecolor="#f03246" strokeweight=".95pt"/>
            <v:line id="_x0000_s5641" style="position:absolute" from="2756,529" to="2757,888" strokecolor="#f03246" strokeweight=".95pt">
              <v:stroke joinstyle="miter"/>
            </v:line>
            <v:line id="_x0000_s5642" style="position:absolute;flip:y" from="2756,2420" to="2757,2628" strokecolor="#f03246" strokeweight=".95pt">
              <v:stroke joinstyle="miter"/>
            </v:line>
            <v:line id="_x0000_s5643" style="position:absolute;flip:x" from="2643,2628" to="2870,2629" strokecolor="#f03246" strokeweight=".95pt">
              <v:stroke joinstyle="miter"/>
            </v:line>
            <v:line id="_x0000_s5644" style="position:absolute;flip:x" from="2643,529" to="2870,530" strokecolor="#f03246" strokeweight=".95pt">
              <v:stroke joinstyle="miter"/>
            </v:line>
            <v:line id="_x0000_s5645" style="position:absolute;flip:x" from="2643,1115" to="2870,1116" strokecolor="#f03246" strokeweight=".95pt">
              <v:stroke joinstyle="miter"/>
            </v:line>
            <v:rect id="_x0000_s5646" style="position:absolute;left:3681;top:718;width:302;height:946" filled="f" strokecolor="#f03246" strokeweight=".95pt"/>
            <v:line id="_x0000_s5647" style="position:absolute" from="3832,491" to="3833,718" strokecolor="#f03246" strokeweight=".95pt">
              <v:stroke joinstyle="miter"/>
            </v:line>
            <v:line id="_x0000_s5648" style="position:absolute;flip:y" from="3832,1664" to="3833,2704" strokecolor="#f03246" strokeweight=".95pt">
              <v:stroke joinstyle="miter"/>
            </v:line>
            <v:line id="_x0000_s5649" style="position:absolute;flip:x" from="3681,2704" to="3983,2705" strokecolor="#f03246" strokeweight=".95pt">
              <v:stroke joinstyle="miter"/>
            </v:line>
            <v:line id="_x0000_s5650" style="position:absolute;flip:x" from="3681,491" to="3983,492" strokecolor="#f03246" strokeweight=".95pt">
              <v:stroke joinstyle="miter"/>
            </v:line>
            <v:line id="_x0000_s5651" style="position:absolute;flip:x" from="3681,888" to="3983,889" strokecolor="#f03246" strokeweight=".95pt">
              <v:stroke joinstyle="miter"/>
            </v:line>
            <v:rect id="_x0000_s5652" style="position:absolute;left:4890;top:1002;width:264;height:1342" filled="f" strokecolor="#f03246" strokeweight=".95pt"/>
            <v:line id="_x0000_s5653" style="position:absolute" from="5022,888" to="5023,1002" strokecolor="#f03246" strokeweight=".95pt">
              <v:stroke joinstyle="miter"/>
            </v:line>
            <v:line id="_x0000_s5654" style="position:absolute;flip:y" from="5022,2344" to="5023,3119" strokecolor="#f03246" strokeweight=".95pt">
              <v:stroke joinstyle="miter"/>
            </v:line>
            <v:line id="_x0000_s5655" style="position:absolute;flip:x" from="4890,3119" to="5154,3120" strokecolor="#f03246" strokeweight=".95pt">
              <v:stroke joinstyle="miter"/>
            </v:line>
            <v:line id="_x0000_s5656" style="position:absolute;flip:x" from="4890,888" to="5154,889" strokecolor="#f03246" strokeweight=".95pt">
              <v:stroke joinstyle="miter"/>
            </v:line>
            <v:line id="_x0000_s5657" style="position:absolute;flip:x" from="4890,1115" to="5154,1116" strokecolor="#f03246" strokeweight=".95pt">
              <v:stroke joinstyle="miter"/>
            </v:line>
            <v:rect id="_x0000_s5658" style="position:absolute;left:6060;top:775;width:265;height:1739" filled="f" strokecolor="#f03246" strokeweight=".95pt"/>
            <v:line id="_x0000_s5659" style="position:absolute" from="6192,624" to="6193,775" strokecolor="#f03246" strokeweight=".95pt">
              <v:stroke joinstyle="miter"/>
            </v:line>
            <v:line id="_x0000_s5660" style="position:absolute;flip:y" from="6192,2514" to="6193,3441" strokecolor="#f03246" strokeweight=".95pt">
              <v:stroke joinstyle="miter"/>
            </v:line>
            <v:line id="_x0000_s5661" style="position:absolute;flip:x" from="6060,3441" to="6325,3442" strokecolor="#f03246" strokeweight=".95pt">
              <v:stroke joinstyle="miter"/>
            </v:line>
            <v:line id="_x0000_s5662" style="position:absolute;flip:x" from="6060,624" to="6325,625" strokecolor="#f03246" strokeweight=".95pt">
              <v:stroke joinstyle="miter"/>
            </v:line>
            <v:line id="_x0000_s5663" style="position:absolute;flip:x" from="6060,813" to="6325,814" strokecolor="#f03246" strokeweight=".95pt">
              <v:stroke joinstyle="miter"/>
            </v:line>
            <v:rect id="_x0000_s5664" style="position:absolute;left:7212;top:548;width:302;height:2023" filled="f" strokecolor="#f03246" strokeweight=".95pt"/>
            <v:line id="_x0000_s5665" style="position:absolute" from="7363,208" to="7364,548" strokecolor="#f03246" strokeweight=".95pt">
              <v:stroke joinstyle="miter"/>
            </v:line>
            <v:line id="_x0000_s5666" style="position:absolute;flip:y" from="7363,2571" to="7364,3025" strokecolor="#f03246" strokeweight=".95pt">
              <v:stroke joinstyle="miter"/>
            </v:line>
            <v:line id="_x0000_s5667" style="position:absolute;flip:x" from="7212,3025" to="7514,3026" strokecolor="#f03246" strokeweight=".95pt">
              <v:stroke joinstyle="miter"/>
            </v:line>
            <v:line id="_x0000_s5668" style="position:absolute;flip:x" from="7212,208" to="7514,209" strokecolor="#f03246" strokeweight=".95pt">
              <v:stroke joinstyle="miter"/>
            </v:line>
            <v:line id="_x0000_s5669" style="position:absolute;flip:x" from="7212,718" to="7514,719" strokecolor="#f03246" strokeweight=".95pt">
              <v:stroke joinstyle="miter"/>
            </v:line>
            <v:rect id="_x0000_s5670" style="position:absolute;left:8420;top:718;width:265;height:2534" filled="f" strokecolor="#f03246" strokeweight=".95pt"/>
            <v:line id="_x0000_s5671" style="position:absolute" from="8552,208" to="8553,718" strokecolor="#f03246" strokeweight=".95pt">
              <v:stroke joinstyle="miter"/>
            </v:line>
            <v:line id="_x0000_s5672" style="position:absolute;flip:y" from="8552,3252" to="8553,3573" strokecolor="#f03246" strokeweight=".95pt">
              <v:stroke joinstyle="miter"/>
            </v:line>
            <v:line id="_x0000_s5673" style="position:absolute;flip:x" from="8420,3573" to="8685,3574" strokecolor="#f03246" strokeweight=".95pt">
              <v:stroke joinstyle="miter"/>
            </v:line>
            <v:line id="_x0000_s5674" style="position:absolute;flip:x" from="8420,208" to="8685,209" strokecolor="#f03246" strokeweight=".95pt">
              <v:stroke joinstyle="miter"/>
            </v:line>
            <v:line id="_x0000_s5675" style="position:absolute;flip:x" from="8420,888" to="8685,889" strokecolor="#f03246" strokeweight=".95pt">
              <v:stroke joinstyle="miter"/>
            </v:line>
            <v:rect id="_x0000_s5676" style="position:absolute;left:1095;top:170;width:8043;height:4538" filled="f" strokecolor="#a5a5a5" strokeweight=".95pt"/>
            <v:line id="_x0000_s5677" style="position:absolute" from="2265,4708" to="2266,4802" strokecolor="#a5a5a5" strokeweight=".95pt">
              <v:stroke joinstyle="miter"/>
            </v:line>
            <v:line id="_x0000_s5678" style="position:absolute" from="3247,4708" to="3248,4802" strokecolor="#a5a5a5" strokeweight=".95pt">
              <v:stroke joinstyle="miter"/>
            </v:line>
            <v:line id="_x0000_s5679" style="position:absolute" from="4437,4708" to="4438,4802" strokecolor="#a5a5a5" strokeweight=".95pt">
              <v:stroke joinstyle="miter"/>
            </v:line>
            <v:line id="_x0000_s5680" style="position:absolute" from="5607,4708" to="5608,4802" strokecolor="#a5a5a5" strokeweight=".95pt">
              <v:stroke joinstyle="miter"/>
            </v:line>
            <v:line id="_x0000_s5681" style="position:absolute" from="6778,4708" to="6779,4802" strokecolor="#a5a5a5" strokeweight=".95pt">
              <v:stroke joinstyle="miter"/>
            </v:line>
            <v:line id="_x0000_s5682" style="position:absolute" from="7967,4708" to="7968,4802" strokecolor="#a5a5a5" strokeweight=".95pt">
              <v:stroke joinstyle="miter"/>
            </v:line>
            <v:rect id="_x0000_s5683" style="position:absolute;left:1623;top:4708;width:130;height:319;mso-wrap-style:none" filled="f" stroked="f">
              <v:textbox style="mso-next-textbox:#_x0000_s5683;mso-fit-shape-to-text:t" inset="0,0,0,0">
                <w:txbxContent>
                  <w:p w:rsidR="00BC71FE" w:rsidRDefault="00BC71FE" w:rsidP="00BC71FE">
                    <w:r>
                      <w:rPr>
                        <w:rFonts w:ascii="Segoe UI" w:hAnsi="Segoe UI" w:cs="Segoe UI"/>
                        <w:color w:val="000000"/>
                      </w:rPr>
                      <w:t>1</w:t>
                    </w:r>
                  </w:p>
                </w:txbxContent>
              </v:textbox>
            </v:rect>
            <v:rect id="_x0000_s5684" style="position:absolute;left:2700;top:4708;width:130;height:319;mso-wrap-style:none" filled="f" stroked="f">
              <v:textbox style="mso-next-textbox:#_x0000_s5684;mso-fit-shape-to-text:t" inset="0,0,0,0">
                <w:txbxContent>
                  <w:p w:rsidR="00BC71FE" w:rsidRDefault="00BC71FE" w:rsidP="00BC71FE">
                    <w:r>
                      <w:rPr>
                        <w:rFonts w:ascii="Segoe UI" w:hAnsi="Segoe UI" w:cs="Segoe UI"/>
                        <w:color w:val="000000"/>
                      </w:rPr>
                      <w:t>2</w:t>
                    </w:r>
                  </w:p>
                </w:txbxContent>
              </v:textbox>
            </v:rect>
            <v:rect id="_x0000_s5685" style="position:absolute;left:3776;top:4708;width:130;height:319;mso-wrap-style:none" filled="f" stroked="f">
              <v:textbox style="mso-next-textbox:#_x0000_s5685;mso-fit-shape-to-text:t" inset="0,0,0,0">
                <w:txbxContent>
                  <w:p w:rsidR="00BC71FE" w:rsidRDefault="00BC71FE" w:rsidP="00BC71FE">
                    <w:r>
                      <w:rPr>
                        <w:rFonts w:ascii="Segoe UI" w:hAnsi="Segoe UI" w:cs="Segoe UI"/>
                        <w:color w:val="000000"/>
                      </w:rPr>
                      <w:t>3</w:t>
                    </w:r>
                  </w:p>
                </w:txbxContent>
              </v:textbox>
            </v:rect>
            <v:rect id="_x0000_s5686" style="position:absolute;left:4946;top:4708;width:130;height:319;mso-wrap-style:none" filled="f" stroked="f">
              <v:textbox style="mso-next-textbox:#_x0000_s5686;mso-fit-shape-to-text:t" inset="0,0,0,0">
                <w:txbxContent>
                  <w:p w:rsidR="00BC71FE" w:rsidRDefault="00BC71FE" w:rsidP="00BC71FE">
                    <w:r>
                      <w:rPr>
                        <w:rFonts w:ascii="Segoe UI" w:hAnsi="Segoe UI" w:cs="Segoe UI"/>
                        <w:color w:val="000000"/>
                      </w:rPr>
                      <w:t>4</w:t>
                    </w:r>
                  </w:p>
                </w:txbxContent>
              </v:textbox>
            </v:rect>
            <v:rect id="_x0000_s5687" style="position:absolute;left:6117;top:4708;width:130;height:319;mso-wrap-style:none" filled="f" stroked="f">
              <v:textbox style="mso-next-textbox:#_x0000_s5687;mso-fit-shape-to-text:t" inset="0,0,0,0">
                <w:txbxContent>
                  <w:p w:rsidR="00BC71FE" w:rsidRDefault="00BC71FE" w:rsidP="00BC71FE">
                    <w:r>
                      <w:rPr>
                        <w:rFonts w:ascii="Segoe UI" w:hAnsi="Segoe UI" w:cs="Segoe UI"/>
                        <w:color w:val="000000"/>
                      </w:rPr>
                      <w:t>5</w:t>
                    </w:r>
                  </w:p>
                </w:txbxContent>
              </v:textbox>
            </v:rect>
            <v:rect id="_x0000_s5688" style="position:absolute;left:7306;top:4708;width:130;height:319;mso-wrap-style:none" filled="f" stroked="f">
              <v:textbox style="mso-next-textbox:#_x0000_s5688;mso-fit-shape-to-text:t" inset="0,0,0,0">
                <w:txbxContent>
                  <w:p w:rsidR="00BC71FE" w:rsidRDefault="00BC71FE" w:rsidP="00BC71FE">
                    <w:r>
                      <w:rPr>
                        <w:rFonts w:ascii="Segoe UI" w:hAnsi="Segoe UI" w:cs="Segoe UI"/>
                        <w:color w:val="000000"/>
                      </w:rPr>
                      <w:t>6</w:t>
                    </w:r>
                  </w:p>
                </w:txbxContent>
              </v:textbox>
            </v:rect>
            <v:rect id="_x0000_s5689" style="position:absolute;left:8477;top:4708;width:130;height:319;mso-wrap-style:none" filled="f" stroked="f">
              <v:textbox style="mso-next-textbox:#_x0000_s5689;mso-fit-shape-to-text:t" inset="0,0,0,0">
                <w:txbxContent>
                  <w:p w:rsidR="00BC71FE" w:rsidRDefault="00BC71FE" w:rsidP="00BC71FE">
                    <w:r>
                      <w:rPr>
                        <w:rFonts w:ascii="Segoe UI" w:hAnsi="Segoe UI" w:cs="Segoe UI"/>
                        <w:color w:val="000000"/>
                      </w:rPr>
                      <w:t>7</w:t>
                    </w:r>
                  </w:p>
                </w:txbxContent>
              </v:textbox>
            </v:rect>
            <v:rect id="_x0000_s5690" style="position:absolute;left:4833;top:5087;width:561;height:319;mso-wrap-style:none" filled="f" stroked="f">
              <v:textbox style="mso-next-textbox:#_x0000_s5690;mso-fit-shape-to-text:t" inset="0,0,0,0">
                <w:txbxContent>
                  <w:p w:rsidR="00BC71FE" w:rsidRDefault="00BC71FE" w:rsidP="00BC71FE">
                    <w:r>
                      <w:rPr>
                        <w:rFonts w:ascii="Segoe UI" w:hAnsi="Segoe UI" w:cs="Segoe UI"/>
                        <w:color w:val="000000"/>
                      </w:rPr>
                      <w:t>Layer</w:t>
                    </w:r>
                  </w:p>
                </w:txbxContent>
              </v:textbox>
            </v:rect>
            <v:shape id="_x0000_s5691" type="#_x0000_t202" style="position:absolute;left:2552;top:160;width:444;height:344;mso-width-relative:margin;mso-height-relative:margin" filled="f" stroked="f">
              <v:textbox style="mso-next-textbox:#_x0000_s5691">
                <w:txbxContent>
                  <w:p w:rsidR="00BC71FE" w:rsidRDefault="00BC71FE" w:rsidP="00BC71FE">
                    <w:r>
                      <w:t>A</w:t>
                    </w:r>
                  </w:p>
                </w:txbxContent>
              </v:textbox>
            </v:shape>
            <v:shape id="_x0000_s5692" type="#_x0000_t202" style="position:absolute;left:3623;top:108;width:444;height:344;mso-width-relative:margin;mso-height-relative:margin" filled="f" stroked="f">
              <v:textbox style="mso-next-textbox:#_x0000_s5692">
                <w:txbxContent>
                  <w:p w:rsidR="00BC71FE" w:rsidRDefault="00BC71FE" w:rsidP="00BC71FE">
                    <w:r>
                      <w:t>A</w:t>
                    </w:r>
                  </w:p>
                </w:txbxContent>
              </v:textbox>
            </v:shape>
            <v:shape id="_x0000_s5693" type="#_x0000_t202" style="position:absolute;left:4794;top:473;width:444;height:344;mso-width-relative:margin;mso-height-relative:margin" filled="f" stroked="f">
              <v:textbox style="mso-next-textbox:#_x0000_s5693">
                <w:txbxContent>
                  <w:p w:rsidR="00BC71FE" w:rsidRDefault="00BC71FE" w:rsidP="00BC71FE">
                    <w:r>
                      <w:t>A</w:t>
                    </w:r>
                  </w:p>
                </w:txbxContent>
              </v:textbox>
            </v:shape>
            <v:shape id="_x0000_s5694" type="#_x0000_t202" style="position:absolute;left:5961;top:245;width:444;height:344;mso-width-relative:margin;mso-height-relative:margin" filled="f" stroked="f">
              <v:textbox style="mso-next-textbox:#_x0000_s5694">
                <w:txbxContent>
                  <w:p w:rsidR="00BC71FE" w:rsidRDefault="00BC71FE" w:rsidP="00BC71FE">
                    <w:r>
                      <w:t>A</w:t>
                    </w:r>
                  </w:p>
                </w:txbxContent>
              </v:textbox>
            </v:shape>
            <v:shape id="_x0000_s5695" type="#_x0000_t202" style="position:absolute;left:1479;top:1689;width:444;height:485;mso-width-relative:margin;mso-height-relative:margin" filled="f" stroked="f">
              <v:textbox style="mso-next-textbox:#_x0000_s5695">
                <w:txbxContent>
                  <w:p w:rsidR="00BC71FE" w:rsidRDefault="00BC71FE" w:rsidP="00BC71FE">
                    <w:r>
                      <w:t>B</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13.</w:t>
      </w:r>
      <w:proofErr w:type="gramEnd"/>
      <w:r w:rsidRPr="00BC71FE">
        <w:rPr>
          <w:sz w:val="20"/>
          <w:szCs w:val="20"/>
        </w:rPr>
        <w:t xml:space="preserve"> Amount of total soluble </w:t>
      </w:r>
      <w:proofErr w:type="spellStart"/>
      <w:r w:rsidRPr="00BC71FE">
        <w:rPr>
          <w:sz w:val="20"/>
          <w:szCs w:val="20"/>
        </w:rPr>
        <w:t>phenolics</w:t>
      </w:r>
      <w:proofErr w:type="spellEnd"/>
      <w:r w:rsidRPr="00BC71FE">
        <w:rPr>
          <w:sz w:val="20"/>
          <w:szCs w:val="20"/>
        </w:rPr>
        <w:t xml:space="preserve"> extracted from each charred layer</w:t>
      </w:r>
    </w:p>
    <w:p w:rsidR="00BC71FE" w:rsidRPr="00BC71FE" w:rsidRDefault="00BC71FE" w:rsidP="005B3311">
      <w:pPr>
        <w:spacing w:line="480" w:lineRule="auto"/>
        <w:ind w:firstLine="720"/>
      </w:pPr>
      <w:r w:rsidRPr="00BC71FE">
        <w:t xml:space="preserve">Charred layers 2 through 7 had more total soluble </w:t>
      </w:r>
      <w:proofErr w:type="spellStart"/>
      <w:r w:rsidRPr="00BC71FE">
        <w:t>phenolics</w:t>
      </w:r>
      <w:proofErr w:type="spellEnd"/>
      <w:r w:rsidRPr="00BC71FE">
        <w:t xml:space="preserve"> extracted from charred layer 1 (Figure 13). Most TSP which come from the middle layers are made up of hydrolysable tannins such as </w:t>
      </w:r>
      <w:proofErr w:type="spellStart"/>
      <w:r w:rsidRPr="00BC71FE">
        <w:t>gallic</w:t>
      </w:r>
      <w:proofErr w:type="spellEnd"/>
      <w:r w:rsidRPr="00BC71FE">
        <w:t xml:space="preserve"> acid, </w:t>
      </w:r>
      <w:proofErr w:type="spellStart"/>
      <w:r w:rsidRPr="00BC71FE">
        <w:t>ellagic</w:t>
      </w:r>
      <w:proofErr w:type="spellEnd"/>
      <w:r w:rsidRPr="00BC71FE">
        <w:t xml:space="preserve"> acid, vanillin, </w:t>
      </w:r>
      <w:proofErr w:type="spellStart"/>
      <w:r w:rsidRPr="00BC71FE">
        <w:t>syringaldehyde</w:t>
      </w:r>
      <w:proofErr w:type="spellEnd"/>
      <w:r w:rsidRPr="00BC71FE">
        <w:t xml:space="preserve">, and </w:t>
      </w:r>
      <w:proofErr w:type="spellStart"/>
      <w:r w:rsidRPr="00BC71FE">
        <w:t>sinapic</w:t>
      </w:r>
      <w:proofErr w:type="spellEnd"/>
      <w:r w:rsidRPr="00BC71FE">
        <w:t xml:space="preserve"> acid, to name a few (Russell, 2003). According to </w:t>
      </w:r>
      <w:proofErr w:type="spellStart"/>
      <w:r w:rsidRPr="00BC71FE">
        <w:t>Pandey</w:t>
      </w:r>
      <w:proofErr w:type="spellEnd"/>
      <w:r w:rsidRPr="00BC71FE">
        <w:t>, inner-most layers, such as 6 and 7, should have less available compounds than middle layers, such as 2 through 5 (2004). However, results show that layers 6 and 7 still had a high availability of compounds for extraction similar to earlier layers. Charred layer 1 is not known to have high levels of TSP because of its activated carbon layer which removes sulfurous compounds (Russell, 2003).</w:t>
      </w:r>
    </w:p>
    <w:p w:rsidR="00BC71FE" w:rsidRPr="00BC71FE" w:rsidRDefault="00BC71FE" w:rsidP="00BC71FE">
      <w:pPr>
        <w:spacing w:line="480" w:lineRule="auto"/>
        <w:ind w:firstLine="720"/>
      </w:pPr>
    </w:p>
    <w:p w:rsidR="00BC71FE" w:rsidRPr="00BC71FE" w:rsidRDefault="00BC71FE" w:rsidP="00BC71FE">
      <w:pPr>
        <w:spacing w:line="480" w:lineRule="auto"/>
      </w:pPr>
      <w:r w:rsidRPr="00BC71FE">
        <w:rPr>
          <w:b/>
          <w:noProof/>
          <w:sz w:val="20"/>
          <w:szCs w:val="20"/>
        </w:rPr>
        <w:lastRenderedPageBreak/>
        <w:pict>
          <v:shape id="_x0000_s6662" type="#_x0000_t202" style="position:absolute;margin-left:218.25pt;margin-top:-11pt;width:22.2pt;height:17.2pt;z-index:251701248;mso-width-relative:margin;mso-height-relative:margin" filled="f" stroked="f">
            <v:textbox style="mso-next-textbox:#_x0000_s6662">
              <w:txbxContent>
                <w:p w:rsidR="00BC71FE" w:rsidRDefault="00BC71FE" w:rsidP="00BC71FE">
                  <w:r>
                    <w:t>A</w:t>
                  </w:r>
                </w:p>
              </w:txbxContent>
            </v:textbox>
          </v:shape>
        </w:pict>
      </w:r>
      <w:r w:rsidRPr="00BC71FE">
        <w:pict>
          <v:group id="_x0000_s5401" editas="canvas" style="width:415.7pt;height:283.6pt;mso-position-horizontal-relative:char;mso-position-vertical-relative:line" coordsize="8314,5672">
            <o:lock v:ext="edit" aspectratio="t"/>
            <v:shape id="_x0000_s5402" type="#_x0000_t75" style="position:absolute;width:8314;height:5672" o:preferrelative="f">
              <v:fill o:detectmouseclick="t"/>
              <v:path o:extrusionok="t" o:connecttype="none"/>
              <o:lock v:ext="edit" text="t"/>
            </v:shape>
            <v:rect id="_x0000_s5403" style="position:absolute;left:19;top:19;width:19;height:19" stroked="f"/>
            <v:line id="_x0000_s5404" style="position:absolute" from="1039,4708" to="1096,4709" strokecolor="#a5a5a5" strokeweight=".95pt">
              <v:stroke joinstyle="miter"/>
            </v:line>
            <v:line id="_x0000_s5405" style="position:absolute" from="1039,3800" to="1096,3801" strokecolor="#a5a5a5" strokeweight=".95pt">
              <v:stroke joinstyle="miter"/>
            </v:line>
            <v:line id="_x0000_s5406" style="position:absolute" from="1039,2893" to="1096,2894" strokecolor="#a5a5a5" strokeweight=".95pt">
              <v:stroke joinstyle="miter"/>
            </v:line>
            <v:line id="_x0000_s5407" style="position:absolute" from="1039,1985" to="1096,1986" strokecolor="#a5a5a5" strokeweight=".95pt">
              <v:stroke joinstyle="miter"/>
            </v:line>
            <v:line id="_x0000_s5408" style="position:absolute" from="1039,1077" to="1096,1078" strokecolor="#a5a5a5" strokeweight=".95pt">
              <v:stroke joinstyle="miter"/>
            </v:line>
            <v:line id="_x0000_s5409" style="position:absolute" from="1039,170" to="1096,171" strokecolor="#a5a5a5" strokeweight=".95pt">
              <v:stroke joinstyle="miter"/>
            </v:line>
            <v:line id="_x0000_s5410" style="position:absolute" from="982,4254" to="1096,4255" strokecolor="#a5a5a5" strokeweight=".95pt">
              <v:stroke joinstyle="miter"/>
            </v:line>
            <v:line id="_x0000_s5411" style="position:absolute" from="982,3346" to="1096,3347" strokecolor="#a5a5a5" strokeweight=".95pt">
              <v:stroke joinstyle="miter"/>
            </v:line>
            <v:line id="_x0000_s5412" style="position:absolute" from="982,2439" to="1096,2440" strokecolor="#a5a5a5" strokeweight=".95pt">
              <v:stroke joinstyle="miter"/>
            </v:line>
            <v:line id="_x0000_s5413" style="position:absolute" from="982,1531" to="1096,1532" strokecolor="#a5a5a5" strokeweight=".95pt">
              <v:stroke joinstyle="miter"/>
            </v:line>
            <v:line id="_x0000_s5414" style="position:absolute" from="982,624" to="1096,625" strokecolor="#a5a5a5" strokeweight=".95pt">
              <v:stroke joinstyle="miter"/>
            </v:line>
            <v:rect id="_x0000_s5415" style="position:absolute;left:642;top:4103;width:311;height:319;mso-wrap-style:none" filled="f" stroked="f">
              <v:textbox style="mso-next-textbox:#_x0000_s5415;mso-fit-shape-to-text:t" inset="0,0,0,0">
                <w:txbxContent>
                  <w:p w:rsidR="00BC71FE" w:rsidRDefault="00BC71FE" w:rsidP="00BC71FE">
                    <w:r>
                      <w:rPr>
                        <w:rFonts w:ascii="Segoe UI" w:hAnsi="Segoe UI" w:cs="Segoe UI"/>
                        <w:color w:val="000000"/>
                      </w:rPr>
                      <w:t>0.4</w:t>
                    </w:r>
                  </w:p>
                </w:txbxContent>
              </v:textbox>
            </v:rect>
            <v:rect id="_x0000_s5416" style="position:absolute;left:642;top:3196;width:311;height:319;mso-wrap-style:none" filled="f" stroked="f">
              <v:textbox style="mso-next-textbox:#_x0000_s5416;mso-fit-shape-to-text:t" inset="0,0,0,0">
                <w:txbxContent>
                  <w:p w:rsidR="00BC71FE" w:rsidRDefault="00BC71FE" w:rsidP="00BC71FE">
                    <w:r>
                      <w:rPr>
                        <w:rFonts w:ascii="Segoe UI" w:hAnsi="Segoe UI" w:cs="Segoe UI"/>
                        <w:color w:val="000000"/>
                      </w:rPr>
                      <w:t>0.6</w:t>
                    </w:r>
                  </w:p>
                </w:txbxContent>
              </v:textbox>
            </v:rect>
            <v:rect id="_x0000_s5417" style="position:absolute;left:642;top:2288;width:311;height:319;mso-wrap-style:none" filled="f" stroked="f">
              <v:textbox style="mso-next-textbox:#_x0000_s5417;mso-fit-shape-to-text:t" inset="0,0,0,0">
                <w:txbxContent>
                  <w:p w:rsidR="00BC71FE" w:rsidRDefault="00BC71FE" w:rsidP="00BC71FE">
                    <w:r>
                      <w:rPr>
                        <w:rFonts w:ascii="Segoe UI" w:hAnsi="Segoe UI" w:cs="Segoe UI"/>
                        <w:color w:val="000000"/>
                      </w:rPr>
                      <w:t>0.8</w:t>
                    </w:r>
                  </w:p>
                </w:txbxContent>
              </v:textbox>
            </v:rect>
            <v:rect id="_x0000_s5418" style="position:absolute;left:831;top:1381;width:130;height:319;mso-wrap-style:none" filled="f" stroked="f">
              <v:textbox style="mso-next-textbox:#_x0000_s5418;mso-fit-shape-to-text:t" inset="0,0,0,0">
                <w:txbxContent>
                  <w:p w:rsidR="00BC71FE" w:rsidRDefault="00BC71FE" w:rsidP="00BC71FE">
                    <w:r>
                      <w:rPr>
                        <w:rFonts w:ascii="Segoe UI" w:hAnsi="Segoe UI" w:cs="Segoe UI"/>
                        <w:color w:val="000000"/>
                      </w:rPr>
                      <w:t>1</w:t>
                    </w:r>
                  </w:p>
                </w:txbxContent>
              </v:textbox>
            </v:rect>
            <v:rect id="_x0000_s5419" style="position:absolute;left:623;top:473;width:311;height:319;mso-wrap-style:none" filled="f" stroked="f">
              <v:textbox style="mso-next-textbox:#_x0000_s5419;mso-fit-shape-to-text:t" inset="0,0,0,0">
                <w:txbxContent>
                  <w:p w:rsidR="00BC71FE" w:rsidRDefault="00BC71FE" w:rsidP="00BC71FE">
                    <w:r>
                      <w:rPr>
                        <w:rFonts w:ascii="Segoe UI" w:hAnsi="Segoe UI" w:cs="Segoe UI"/>
                        <w:color w:val="000000"/>
                      </w:rPr>
                      <w:t>1.2</w:t>
                    </w:r>
                  </w:p>
                </w:txbxContent>
              </v:textbox>
            </v:rect>
            <v:rect id="_x0000_s5420" style="position:absolute;left:113;top:1098;width:510;height:2472;mso-wrap-style:none" filled="f" stroked="f">
              <v:textbox style="layout-flow:vertical;mso-layout-flow-alt:bottom-to-top;mso-next-textbox:#_x0000_s5420" inset="0,0,0,0">
                <w:txbxContent>
                  <w:p w:rsidR="00BC71FE" w:rsidRDefault="00BC71FE" w:rsidP="00BC71FE">
                    <w:r>
                      <w:rPr>
                        <w:rFonts w:ascii="Segoe UI" w:hAnsi="Segoe UI" w:cs="Segoe UI"/>
                        <w:color w:val="000000"/>
                      </w:rPr>
                      <w:t>Concentration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5421" style="position:absolute;left:1086;top:160;width:7105;height:4538" stroked="f"/>
            <v:line id="_x0000_s5422" style="position:absolute" from="1096,1784" to="8200,1785" strokecolor="#787878" strokeweight=".95pt">
              <v:stroke joinstyle="miter"/>
            </v:line>
            <v:shape id="_x0000_s5423" style="position:absolute;left:6937;top:470;width:104;height:109" coordsize="88,92" path="m88,46hdc88,61,80,76,66,84v-13,8,-30,8,-44,c9,76,,61,,46,,30,9,15,22,8,36,,53,,66,8v14,7,22,22,22,38e" fillcolor="#a6a6a6" strokeweight="0">
              <v:path arrowok="t"/>
            </v:shape>
            <v:shape id="_x0000_s5424" style="position:absolute;left:6937;top:651;width:104;height:109" coordsize="88,92" path="m88,46hdc88,62,80,77,66,84v-13,8,-30,8,-44,c9,77,,62,,46,,31,9,16,22,8,36,,53,,66,8v14,8,22,23,22,38e" fillcolor="#a6a6a6" strokeweight="0">
              <v:path arrowok="t"/>
            </v:shape>
            <v:shape id="_x0000_s5425" style="position:absolute;left:6937;top:697;width:104;height:109" coordsize="88,92" path="m88,46hdc88,61,80,76,66,84v-13,8,-30,8,-44,c9,76,,61,,46,,30,9,15,22,8,36,,53,,66,8v14,7,22,22,22,38e" fillcolor="#a6a6a6" strokeweight="0">
              <v:path arrowok="t"/>
            </v:shape>
            <v:shape id="_x0000_s5426" style="position:absolute;left:6937;top:742;width:104;height:109" coordsize="88,92" path="m88,46hdc88,62,80,76,66,84v-13,8,-30,8,-44,c9,76,,62,,46,,30,9,16,22,8,36,,53,,66,8v14,8,22,22,22,38e" fillcolor="#a6a6a6" strokeweight="0">
              <v:path arrowok="t"/>
            </v:shape>
            <v:shape id="_x0000_s5427" style="position:absolute;left:6937;top:833;width:104;height:109" coordsize="88,92" path="m88,46hdc88,62,80,76,66,84v-13,8,-30,8,-44,c9,76,,62,,46,,30,9,16,22,8,36,,53,,66,8v14,8,22,22,22,38e" fillcolor="#a6a6a6" strokeweight="0">
              <v:path arrowok="t"/>
            </v:shape>
            <v:shape id="_x0000_s5428" style="position:absolute;left:6937;top:1015;width:104;height:107" coordsize="88,91" path="m88,45hdc88,61,80,76,66,84v-13,7,-30,7,-44,c9,76,,61,,45,,30,9,15,22,7,36,,53,,66,7v14,8,22,23,22,38e" fillcolor="#a6a6a6" strokeweight="0">
              <v:path arrowok="t"/>
            </v:shape>
            <v:shape id="_x0000_s5429" style="position:absolute;left:6937;top:1060;width:104;height:109" coordsize="88,92" path="m88,46hdc88,62,80,76,66,84v-13,8,-30,8,-44,c9,76,,62,,46,,30,9,16,22,8,36,,53,,66,8v14,8,22,22,22,38e" fillcolor="#a6a6a6" strokeweight="0">
              <v:path arrowok="t"/>
            </v:shape>
            <v:shape id="_x0000_s5430" style="position:absolute;left:6937;top:1105;width:104;height:108" coordsize="88,92" path="m88,46hdc88,62,80,77,66,84v-13,8,-30,8,-44,c9,77,,62,,46,,31,9,16,22,8,36,,53,,66,8v14,8,22,23,22,38e" fillcolor="#a6a6a6" strokeweight="0">
              <v:path arrowok="t"/>
            </v:shape>
            <v:shape id="_x0000_s5431" style="position:absolute;left:6937;top:1242;width:104;height:107" coordsize="88,91" path="m88,45hdc88,61,80,76,66,84v-13,7,-30,7,-44,c9,76,,61,,45,,30,9,15,22,7,36,,53,,66,7v14,8,22,23,22,38e" fillcolor="#a6a6a6" strokeweight="0">
              <v:path arrowok="t"/>
            </v:shape>
            <v:shape id="_x0000_s5432" style="position:absolute;left:6937;top:1514;width:104;height:108" coordsize="88,92" path="m88,46hdc88,62,80,76,66,84v-13,8,-30,8,-44,c9,76,,62,,46,,30,9,16,22,8,36,,53,,66,8v14,8,22,22,22,38e" fillcolor="#a6a6a6" strokeweight="0">
              <v:path arrowok="t"/>
            </v:shape>
            <v:shape id="_x0000_s5433" style="position:absolute;left:6937;top:1605;width:104;height:108" coordsize="88,92" path="m88,46hdc88,61,80,76,66,84v-13,8,-30,8,-44,c9,76,,61,,46,,30,9,15,22,8,36,,53,,66,8v14,7,22,22,22,38e" fillcolor="#a6a6a6" strokeweight="0">
              <v:path arrowok="t"/>
            </v:shape>
            <v:shape id="_x0000_s5434" style="position:absolute;left:6937;top:1649;width:104;height:109" coordsize="88,92" path="m88,46hdc88,62,80,76,66,84v-13,8,-30,8,-44,c9,76,,62,,46,,30,9,16,22,8,36,,53,,66,8v14,8,22,22,22,38e" fillcolor="#a6a6a6" strokeweight="0">
              <v:path arrowok="t"/>
            </v:shape>
            <v:shape id="_x0000_s5435" style="position:absolute;left:6937;top:1696;width:104;height:107" coordsize="88,91" path="m88,45hdc88,61,80,76,66,84v-13,7,-30,7,-44,c9,76,,61,,45,,30,9,15,22,7,36,,53,,66,7v14,8,22,23,22,38e" fillcolor="#a6a6a6" strokeweight="0">
              <v:path arrowok="t"/>
            </v:shape>
            <v:shape id="_x0000_s5436" style="position:absolute;left:6937;top:1740;width:104;height:109" coordsize="88,92" path="m88,46hdc88,62,80,76,66,84v-13,8,-30,8,-44,c9,76,,62,,46,,30,9,16,22,8,36,,53,,66,8v14,8,22,22,22,38e" fillcolor="#a6a6a6" strokeweight="0">
              <v:path arrowok="t"/>
            </v:shape>
            <v:shape id="_x0000_s5437" style="position:absolute;left:6937;top:1785;width:104;height:109" coordsize="88,92" path="m88,46hdc88,62,80,77,66,84v-13,8,-30,8,-44,c9,77,,62,,46,,31,9,16,22,8,36,,53,,66,8v14,8,22,23,22,38e" fillcolor="#a6a6a6" strokeweight="0">
              <v:path arrowok="t"/>
            </v:shape>
            <v:shape id="_x0000_s5438" style="position:absolute;left:6937;top:1831;width:104;height:109" coordsize="88,92" path="m88,46hdc88,61,80,76,66,84v-13,8,-30,8,-44,c9,76,,61,,46,,30,9,15,22,8,36,,53,,66,8v14,7,22,22,22,38e" fillcolor="#a6a6a6" strokeweight="0">
              <v:path arrowok="t"/>
            </v:shape>
            <v:shape id="_x0000_s5439" style="position:absolute;left:6937;top:2012;width:104;height:109" coordsize="88,92" path="m88,46hdc88,62,80,77,66,84v-13,8,-30,8,-44,c9,77,,62,,46,,31,9,16,22,8,36,,53,,66,8v14,8,22,23,22,38e" fillcolor="#a6a6a6" strokeweight="0">
              <v:path arrowok="t"/>
            </v:shape>
            <v:shape id="_x0000_s5440" style="position:absolute;left:6937;top:2330;width:104;height:109" coordsize="88,92" path="m88,46hdc88,62,80,76,66,84v-13,8,-30,8,-44,c9,76,,62,,46,,30,9,16,22,8,36,,53,,66,8v14,8,22,22,22,38e" fillcolor="#a6a6a6" strokeweight="0">
              <v:path arrowok="t"/>
            </v:shape>
            <v:shape id="_x0000_s5441" style="position:absolute;left:6937;top:2421;width:104;height:109" coordsize="88,92" path="m88,46hdc88,62,80,76,66,84v-13,8,-30,8,-44,c9,76,,62,,46,,30,9,16,22,8,36,,53,,66,8v14,8,22,22,22,38e" fillcolor="#a6a6a6" strokeweight="0">
              <v:path arrowok="t"/>
            </v:shape>
            <v:shape id="_x0000_s5442" style="position:absolute;left:6937;top:2557;width:104;height:109" coordsize="88,92" path="m88,46hdc88,62,80,76,66,84v-13,8,-30,8,-44,c9,76,,62,,46,,30,9,16,22,8,36,,53,,66,8v14,8,22,22,22,38e" fillcolor="#a6a6a6" strokeweight="0">
              <v:path arrowok="t"/>
            </v:shape>
            <v:shape id="_x0000_s5443" style="position:absolute;left:6937;top:2648;width:104;height:109" coordsize="88,92" path="m88,46hdc88,62,80,76,66,84v-13,8,-30,8,-44,c9,76,,62,,46,,30,9,16,22,8,36,,53,,66,8v14,8,22,22,22,38e" fillcolor="#a6a6a6" strokeweight="0">
              <v:path arrowok="t"/>
            </v:shape>
            <v:shape id="_x0000_s5444" style="position:absolute;left:6937;top:2966;width:104;height:109" coordsize="88,92" path="m88,46hdc88,61,80,76,66,84v-13,8,-30,8,-44,c9,76,,61,,46,,30,9,15,22,8,36,,53,,66,8v14,7,22,22,22,38e" fillcolor="#a6a6a6" strokeweight="0">
              <v:path arrowok="t"/>
            </v:shape>
            <v:shape id="_x0000_s5445" style="position:absolute;left:6937;top:3057;width:104;height:107" coordsize="88,91" path="m88,45hdc88,61,80,76,66,84v-13,7,-30,7,-44,c9,76,,61,,45,,30,9,15,22,7,36,,53,,66,7v14,8,22,23,22,38e" fillcolor="#a6a6a6" strokeweight="0">
              <v:path arrowok="t"/>
            </v:shape>
            <v:shape id="_x0000_s5446" style="position:absolute;left:6937;top:3193;width:104;height:108" coordsize="88,92" path="m88,46hdc88,61,80,76,66,84v-13,8,-30,8,-44,c9,76,,61,,46,,30,9,15,22,8,36,,53,,66,8v14,7,22,22,22,38e" fillcolor="#a6a6a6" strokeweight="0">
              <v:path arrowok="t"/>
            </v:shape>
            <v:shape id="_x0000_s5447" style="position:absolute;left:6937;top:3238;width:104;height:108" coordsize="88,92" path="m88,46hdc88,62,80,76,66,84v-13,8,-30,8,-44,c9,76,,62,,46,,30,9,16,22,8,36,,53,,66,8v14,8,22,22,22,38e" fillcolor="#a6a6a6" strokeweight="0">
              <v:path arrowok="t"/>
            </v:shape>
            <v:shape id="_x0000_s5448" style="position:absolute;left:6937;top:3374;width:104;height:108" coordsize="88,92" path="m88,46hdc88,62,80,77,66,84v-13,8,-30,8,-44,c9,77,,62,,46,,31,9,16,22,8,36,,53,,66,8v14,8,22,23,22,38e" fillcolor="#a6a6a6" strokeweight="0">
              <v:path arrowok="t"/>
            </v:shape>
            <v:shape id="_x0000_s5449" style="position:absolute;left:6937;top:3420;width:104;height:108" coordsize="88,92" path="m88,46hdc88,61,80,76,66,84v-13,8,-30,8,-44,c9,76,,61,,46,,30,9,15,22,8,36,,53,,66,8v14,7,22,22,22,38e" fillcolor="#a6a6a6" strokeweight="0">
              <v:path arrowok="t"/>
            </v:shape>
            <v:shape id="_x0000_s5450" style="position:absolute;left:6937;top:3511;width:104;height:107" coordsize="88,91" path="m88,45hdc88,61,80,76,66,84v-13,7,-30,7,-44,c9,76,,61,,45,,30,9,15,22,7,36,,53,,66,7v14,8,22,23,22,38e" fillcolor="#a6a6a6" strokeweight="0">
              <v:path arrowok="t"/>
            </v:shape>
            <v:shape id="_x0000_s5451" style="position:absolute;left:6937;top:3691;width:104;height:109" coordsize="88,92" path="m88,46hdc88,62,80,76,66,84v-13,8,-30,8,-44,c9,76,,62,,46,,30,9,16,22,8,36,,53,,66,8v14,8,22,22,22,38e" fillcolor="#a6a6a6" strokeweight="0">
              <v:path arrowok="t"/>
            </v:shape>
            <v:shape id="_x0000_s5452" style="position:absolute;left:6937;top:3738;width:104;height:107" coordsize="88,91" path="m88,45hdc88,61,80,76,66,84v-13,7,-30,7,-44,c9,76,,61,,45,,30,9,15,22,7,36,,53,,66,7v14,8,22,23,22,38e" fillcolor="#a6a6a6" strokeweight="0">
              <v:path arrowok="t"/>
            </v:shape>
            <v:shape id="_x0000_s5453" style="position:absolute;left:6937;top:3782;width:104;height:109" coordsize="88,92" path="m88,46hdc88,62,80,76,66,84v-13,8,-30,8,-44,c9,76,,62,,46,,30,9,16,22,8,36,,53,,66,8v14,8,22,22,22,38e" fillcolor="#a6a6a6" strokeweight="0">
              <v:path arrowok="t"/>
            </v:shape>
            <v:shape id="_x0000_s5454" style="position:absolute;left:6937;top:4236;width:104;height:109" coordsize="88,92" path="m88,46hdc88,62,80,76,66,84v-13,8,-30,8,-44,c9,76,,62,,46,,30,9,16,22,8,36,,53,,66,8v14,8,22,22,22,38e" fillcolor="#a6a6a6" strokeweight="0">
              <v:path arrowok="t"/>
            </v:shape>
            <v:shape id="_x0000_s5455" style="position:absolute;left:6937;top:4372;width:104;height:109" coordsize="88,92" path="m88,46hdc88,62,80,76,66,84v-13,8,-30,8,-44,c9,76,,62,,46,,30,9,16,22,8,36,,53,,66,8v14,8,22,22,22,38e" fillcolor="#a6a6a6" strokeweight="0">
              <v:path arrowok="t"/>
            </v:shape>
            <v:shape id="_x0000_s5456" style="position:absolute;left:4532;top:152;width:104;height:109" coordsize="88,92" path="m88,46hdc88,62,80,76,66,84v-13,8,-30,8,-44,c9,76,,62,,46,,30,9,16,22,8,36,,53,,66,8v14,8,22,22,22,38e" fillcolor="#a6a6a6" strokeweight="0">
              <v:path arrowok="t"/>
            </v:shape>
            <v:shape id="_x0000_s5457" style="position:absolute;left:4532;top:197;width:104;height:109" coordsize="88,92" path="m88,46hdc88,62,80,77,66,84v-13,8,-30,8,-44,c9,77,,62,,46,,31,9,16,22,8,36,,53,,66,8v14,8,22,23,22,38e" fillcolor="#a6a6a6" strokeweight="0">
              <v:path arrowok="t"/>
            </v:shape>
            <v:shape id="_x0000_s5458" style="position:absolute;left:4532;top:243;width:104;height:109" coordsize="88,92" path="m88,46hdc88,61,80,76,66,84v-13,8,-30,8,-44,c9,76,,61,,46,,30,9,15,22,8,36,,53,,66,8v14,7,22,22,22,38e" fillcolor="#a6a6a6" strokeweight="0">
              <v:path arrowok="t"/>
            </v:shape>
            <v:shape id="_x0000_s5459" style="position:absolute;left:4532;top:288;width:104;height:109" coordsize="88,92" path="m88,46hdc88,62,80,76,66,84v-13,8,-30,8,-44,c9,76,,62,,46,,30,9,16,22,8,36,,53,,66,8v14,8,22,22,22,38e" fillcolor="#a6a6a6" strokeweight="0">
              <v:path arrowok="t"/>
            </v:shape>
            <v:shape id="_x0000_s5460" style="position:absolute;left:4532;top:334;width:104;height:108" coordsize="88,91" path="m88,45hdc88,61,80,76,66,84v-13,7,-30,7,-44,c9,76,,61,,45,,30,9,15,22,7,36,,53,,66,7v14,8,22,23,22,38e" fillcolor="#a6a6a6" strokeweight="0">
              <v:path arrowok="t"/>
            </v:shape>
            <v:shape id="_x0000_s5461" style="position:absolute;left:4532;top:424;width:104;height:109" coordsize="88,92" path="m88,46hdc88,62,80,77,66,84v-13,8,-30,8,-44,c9,77,,62,,46,,31,9,16,22,8,36,,53,,66,8v14,8,22,23,22,38e" fillcolor="#a6a6a6" strokeweight="0">
              <v:path arrowok="t"/>
            </v:shape>
            <v:shape id="_x0000_s5462" style="position:absolute;left:4532;top:470;width:104;height:109" coordsize="88,92" path="m88,46hdc88,61,80,76,66,84v-13,8,-30,8,-44,c9,76,,61,,46,,30,9,15,22,8,36,,53,,66,8v14,7,22,22,22,38e" fillcolor="#a6a6a6" strokeweight="0">
              <v:path arrowok="t"/>
            </v:shape>
            <v:shape id="_x0000_s5463" style="position:absolute;left:4532;top:561;width:104;height:108" coordsize="88,91" path="m88,45hdc88,61,80,76,66,84v-13,7,-30,7,-44,c9,76,,61,,45,,30,9,15,22,7,36,,53,,66,7v14,8,22,23,22,38e" fillcolor="#a6a6a6" strokeweight="0">
              <v:path arrowok="t"/>
            </v:shape>
            <v:shape id="_x0000_s5464" style="position:absolute;left:4532;top:651;width:104;height:109" coordsize="88,92" path="m88,46hdc88,62,80,77,66,84v-13,8,-30,8,-44,c9,77,,62,,46,,31,9,16,22,8,36,,53,,66,8v14,8,22,23,22,38e" fillcolor="#a6a6a6" strokeweight="0">
              <v:path arrowok="t"/>
            </v:shape>
            <v:shape id="_x0000_s5465" style="position:absolute;left:4532;top:697;width:104;height:109" coordsize="88,92" path="m88,46hdc88,61,80,76,66,84v-13,8,-30,8,-44,c9,76,,61,,46,,30,9,15,22,8,36,,53,,66,8v14,7,22,22,22,38e" fillcolor="#a6a6a6" strokeweight="0">
              <v:path arrowok="t"/>
            </v:shape>
            <v:shape id="_x0000_s5466" style="position:absolute;left:4532;top:742;width:104;height:109" coordsize="88,92" path="m88,46hdc88,62,80,76,66,84v-13,8,-30,8,-44,c9,76,,62,,46,,30,9,16,22,8,36,,53,,66,8v14,8,22,22,22,38e" fillcolor="#a6a6a6" strokeweight="0">
              <v:path arrowok="t"/>
            </v:shape>
            <v:shape id="_x0000_s5467" style="position:absolute;left:4532;top:788;width:104;height:108" coordsize="88,91" path="m88,45hdc88,61,80,76,66,84v-13,7,-30,7,-44,c9,76,,61,,45,,30,9,15,22,7,36,,53,,66,7v14,8,22,23,22,38e" fillcolor="#a6a6a6" strokeweight="0">
              <v:path arrowok="t"/>
            </v:shape>
            <v:shape id="_x0000_s5468" style="position:absolute;left:4532;top:833;width:104;height:109" coordsize="88,92" path="m88,46hdc88,62,80,76,66,84v-13,8,-30,8,-44,c9,76,,62,,46,,30,9,16,22,8,36,,53,,66,8v14,8,22,22,22,38e" fillcolor="#a6a6a6" strokeweight="0">
              <v:path arrowok="t"/>
            </v:shape>
            <v:shape id="_x0000_s5469" style="position:absolute;left:4532;top:924;width:104;height:109" coordsize="88,92" path="m88,46hdc88,61,80,76,66,84v-13,8,-30,8,-44,c9,76,,61,,46,,30,9,15,22,8,36,,53,,66,8v14,7,22,22,22,38e" fillcolor="#a6a6a6" strokeweight="0">
              <v:path arrowok="t"/>
            </v:shape>
            <v:shape id="_x0000_s5470" style="position:absolute;left:4532;top:1015;width:104;height:107" coordsize="88,91" path="m88,45hdc88,61,80,76,66,84v-13,7,-30,7,-44,c9,76,,61,,45,,30,9,15,22,7,36,,53,,66,7v14,8,22,23,22,38e" fillcolor="#a6a6a6" strokeweight="0">
              <v:path arrowok="t"/>
            </v:shape>
            <v:shape id="_x0000_s5471" style="position:absolute;left:4532;top:1060;width:104;height:109" coordsize="88,92" path="m88,46hdc88,62,80,76,66,84v-13,8,-30,8,-44,c9,76,,62,,46,,30,9,16,22,8,36,,53,,66,8v14,8,22,22,22,38e" fillcolor="#a6a6a6" strokeweight="0">
              <v:path arrowok="t"/>
            </v:shape>
            <v:shape id="_x0000_s5472" style="position:absolute;left:4532;top:1332;width:104;height:108" coordsize="88,92" path="m88,46hdc88,62,80,77,66,84v-13,8,-30,8,-44,c9,77,,62,,46,,31,9,16,22,8,36,,53,,66,8v14,8,22,23,22,38e" fillcolor="#a6a6a6" strokeweight="0">
              <v:path arrowok="t"/>
            </v:shape>
            <v:shape id="_x0000_s5473" style="position:absolute;left:4532;top:1378;width:104;height:108" coordsize="88,92" path="m88,46hdc88,61,80,76,66,84v-13,8,-30,8,-44,c9,76,,61,,46,,30,9,15,22,8,36,,53,,66,8v14,7,22,22,22,38e" fillcolor="#a6a6a6" strokeweight="0">
              <v:path arrowok="t"/>
            </v:shape>
            <v:shape id="_x0000_s5474" style="position:absolute;left:4532;top:1423;width:104;height:108" coordsize="88,92" path="m88,46hdc88,62,80,76,66,84v-13,8,-30,8,-44,c9,76,,62,,46,,30,9,16,22,8,36,,53,,66,8v14,8,22,22,22,38e" fillcolor="#a6a6a6" strokeweight="0">
              <v:path arrowok="t"/>
            </v:shape>
            <v:shape id="_x0000_s5475" style="position:absolute;left:4532;top:1469;width:104;height:107" coordsize="88,91" path="m88,45hdc88,61,80,76,66,84v-13,7,-30,7,-44,c9,76,,61,,45,,30,9,15,22,7,36,,53,,66,7v14,8,22,23,22,38e" fillcolor="#a6a6a6" strokeweight="0">
              <v:path arrowok="t"/>
            </v:shape>
            <v:shape id="_x0000_s5476" style="position:absolute;left:4532;top:1514;width:104;height:108" coordsize="88,92" path="m88,46hdc88,62,80,76,66,84v-13,8,-30,8,-44,c9,76,,62,,46,,30,9,16,22,8,36,,53,,66,8v14,8,22,22,22,38e" fillcolor="#a6a6a6" strokeweight="0">
              <v:path arrowok="t"/>
            </v:shape>
            <v:shape id="_x0000_s5477" style="position:absolute;left:4532;top:1558;width:104;height:109" coordsize="88,92" path="m88,46hdc88,62,80,77,66,84v-13,8,-30,8,-44,c9,77,,62,,46,,31,9,16,22,8,36,,53,,66,8v14,8,22,23,22,38e" fillcolor="#a6a6a6" strokeweight="0">
              <v:path arrowok="t"/>
            </v:shape>
            <v:shape id="_x0000_s5478" style="position:absolute;left:4532;top:1696;width:104;height:107" coordsize="88,91" path="m88,45hdc88,61,80,76,66,84v-13,7,-30,7,-44,c9,76,,61,,45,,30,9,15,22,7,36,,53,,66,7v14,8,22,23,22,38e" fillcolor="#a6a6a6" strokeweight="0">
              <v:path arrowok="t"/>
            </v:shape>
            <v:shape id="_x0000_s5479" style="position:absolute;left:4532;top:2103;width:104;height:109" coordsize="88,92" path="m88,46hdc88,62,80,76,66,84v-13,8,-30,8,-44,c9,76,,62,,46,,30,9,16,22,8,36,,53,,66,8v14,8,22,22,22,38e" fillcolor="#a6a6a6" strokeweight="0">
              <v:path arrowok="t"/>
            </v:shape>
            <v:shape id="_x0000_s5480" style="position:absolute;left:4532;top:2149;width:104;height:108" coordsize="88,91" path="m88,45hdc88,61,80,76,66,84v-13,7,-30,7,-44,c9,76,,61,,45,,30,9,15,22,7,36,,53,,66,7v14,8,22,23,22,38e" fillcolor="#a6a6a6" strokeweight="0">
              <v:path arrowok="t"/>
            </v:shape>
            <v:shape id="_x0000_s5481" style="position:absolute;left:4532;top:2739;width:104;height:109" coordsize="88,92" path="m88,46hdc88,61,80,76,66,84v-13,8,-30,8,-44,c9,76,,61,,46,,30,9,15,22,8,36,,53,,66,8v14,7,22,22,22,38e" fillcolor="#a6a6a6" strokeweight="0">
              <v:path arrowok="t"/>
            </v:shape>
            <v:shape id="_x0000_s5482" style="position:absolute;left:4532;top:2830;width:104;height:108" coordsize="88,91" path="m88,45hdc88,61,80,76,66,84v-13,7,-30,7,-44,c9,76,,61,,45,,30,9,15,22,7,36,,53,,66,7v14,8,22,23,22,38e" fillcolor="#a6a6a6" strokeweight="0">
              <v:path arrowok="t"/>
            </v:shape>
            <v:shape id="_x0000_s5483" style="position:absolute;left:2182;top:561;width:104;height:108" coordsize="88,91" path="m88,45hdc88,61,80,76,66,84v-13,7,-30,7,-44,c9,76,,61,,45,,30,9,15,22,7,36,,53,,66,7v14,8,22,23,22,38e" fillcolor="#a6a6a6" strokeweight="0">
              <v:path arrowok="t"/>
            </v:shape>
            <v:shape id="_x0000_s5484" style="position:absolute;left:2182;top:606;width:104;height:109" coordsize="88,92" path="m88,46hdc88,62,80,76,66,84v-13,8,-30,8,-44,c9,76,,62,,46,,30,9,16,22,8,36,,53,,66,8v14,8,22,22,22,38e" fillcolor="#a6a6a6" strokeweight="0">
              <v:path arrowok="t"/>
            </v:shape>
            <v:shape id="_x0000_s5485" style="position:absolute;left:2182;top:651;width:104;height:109" coordsize="88,92" path="m88,46hdc88,62,80,77,66,84v-13,8,-30,8,-44,c9,77,,62,,46,,31,9,16,22,8,36,,53,,66,8v14,8,22,23,22,38e" fillcolor="#a6a6a6" strokeweight="0">
              <v:path arrowok="t"/>
            </v:shape>
            <v:shape id="_x0000_s5486" style="position:absolute;left:2182;top:742;width:104;height:109" coordsize="88,92" path="m88,46hdc88,62,80,76,66,84v-13,8,-30,8,-44,c9,76,,62,,46,,30,9,16,22,8,36,,53,,66,8v14,8,22,22,22,38e" fillcolor="#a6a6a6" strokeweight="0">
              <v:path arrowok="t"/>
            </v:shape>
            <v:shape id="_x0000_s5487" style="position:absolute;left:2182;top:878;width:104;height:109" coordsize="88,92" path="m88,46hdc88,62,80,77,66,84v-13,8,-30,8,-44,c9,77,,62,,46,,31,9,16,22,8,36,,53,,66,8v14,8,22,23,22,38e" fillcolor="#a6a6a6" strokeweight="0">
              <v:path arrowok="t"/>
            </v:shape>
            <v:shape id="_x0000_s5488" style="position:absolute;left:2182;top:924;width:104;height:109" coordsize="88,92" path="m88,46hdc88,61,80,76,66,84v-13,8,-30,8,-44,c9,76,,61,,46,,30,9,15,22,8,36,,53,,66,8v14,7,22,22,22,38e" fillcolor="#a6a6a6" strokeweight="0">
              <v:path arrowok="t"/>
            </v:shape>
            <v:shape id="_x0000_s5489" style="position:absolute;left:2182;top:1015;width:104;height:107" coordsize="88,91" path="m88,45hdc88,61,80,76,66,84v-13,7,-30,7,-44,c9,76,,61,,45,,30,9,15,22,7,36,,53,,66,7v14,8,22,23,22,38e" fillcolor="#a6a6a6" strokeweight="0">
              <v:path arrowok="t"/>
            </v:shape>
            <v:shape id="_x0000_s5490" style="position:absolute;left:2182;top:1060;width:104;height:109" coordsize="88,92" path="m88,46hdc88,62,80,76,66,84v-13,8,-30,8,-44,c9,76,,62,,46,,30,9,16,22,8,36,,53,,66,8v14,8,22,22,22,38e" fillcolor="#a6a6a6" strokeweight="0">
              <v:path arrowok="t"/>
            </v:shape>
            <v:shape id="_x0000_s5491" style="position:absolute;left:2182;top:1105;width:104;height:108" coordsize="88,92" path="m88,46hdc88,62,80,77,66,84v-13,8,-30,8,-44,c9,77,,62,,46,,31,9,16,22,8,36,,53,,66,8v14,8,22,23,22,38e" fillcolor="#a6a6a6" strokeweight="0">
              <v:path arrowok="t"/>
            </v:shape>
            <v:shape id="_x0000_s5492" style="position:absolute;left:2182;top:1151;width:104;height:109" coordsize="88,92" path="m88,46hdc88,61,80,76,66,84v-13,8,-30,8,-44,c9,76,,61,,46,,30,9,15,22,8,36,,53,,66,8v14,7,22,22,22,38e" fillcolor="#a6a6a6" strokeweight="0">
              <v:path arrowok="t"/>
            </v:shape>
            <v:shape id="_x0000_s5493" style="position:absolute;left:2182;top:1242;width:104;height:107" coordsize="88,91" path="m88,45hdc88,61,80,76,66,84v-13,7,-30,7,-44,c9,76,,61,,45,,30,9,15,22,7,36,,53,,66,7v14,8,22,23,22,38e" fillcolor="#a6a6a6" strokeweight="0">
              <v:path arrowok="t"/>
            </v:shape>
            <v:shape id="_x0000_s5494" style="position:absolute;left:2182;top:1287;width:104;height:108" coordsize="88,92" path="m88,46hdc88,62,80,76,66,84v-13,8,-30,8,-44,c9,76,,62,,46,,30,9,16,22,8,36,,53,,66,8v14,8,22,22,22,38e" fillcolor="#a6a6a6" strokeweight="0">
              <v:path arrowok="t"/>
            </v:shape>
            <v:shape id="_x0000_s5495" style="position:absolute;left:2182;top:1332;width:104;height:108" coordsize="88,92" path="m88,46hdc88,62,80,77,66,84v-13,8,-30,8,-44,c9,77,,62,,46,,31,9,16,22,8,36,,53,,66,8v14,8,22,23,22,38e" fillcolor="#a6a6a6" strokeweight="0">
              <v:path arrowok="t"/>
            </v:shape>
            <v:shape id="_x0000_s5496" style="position:absolute;left:2182;top:1558;width:104;height:109" coordsize="88,92" path="m88,46hdc88,62,80,77,66,84v-13,8,-30,8,-44,c9,77,,62,,46,,31,9,16,22,8,36,,53,,66,8v14,8,22,23,22,38e" fillcolor="#a6a6a6" strokeweight="0">
              <v:path arrowok="t"/>
            </v:shape>
            <v:shape id="_x0000_s5497" style="position:absolute;left:2182;top:1605;width:104;height:108" coordsize="88,92" path="m88,46hdc88,61,80,76,66,84v-13,8,-30,8,-44,c9,76,,61,,46,,30,9,15,22,8,36,,53,,66,8v14,7,22,22,22,38e" fillcolor="#a6a6a6" strokeweight="0">
              <v:path arrowok="t"/>
            </v:shape>
            <v:shape id="_x0000_s5498" style="position:absolute;left:2182;top:2239;width:104;height:109" coordsize="88,92" path="m88,46hdc88,62,80,77,66,84v-13,8,-30,8,-44,c9,77,,62,,46,,31,9,16,22,8,36,,53,,66,8v14,8,22,23,22,38e" fillcolor="#a6a6a6" strokeweight="0">
              <v:path arrowok="t"/>
            </v:shape>
            <v:shape id="_x0000_s5499" style="position:absolute;left:2182;top:2285;width:104;height:109" coordsize="88,92" path="m88,46hdc88,61,80,76,66,84v-13,8,-30,8,-44,c9,76,,61,,46,,30,9,15,22,8,36,,53,,66,8v14,7,22,22,22,38e" fillcolor="#a6a6a6" strokeweight="0">
              <v:path arrowok="t"/>
            </v:shape>
            <v:shape id="_x0000_s5500" style="position:absolute;left:2182;top:2421;width:104;height:109" coordsize="88,92" path="m88,46hdc88,62,80,76,66,84v-13,8,-30,8,-44,c9,76,,62,,46,,30,9,16,22,8,36,,53,,66,8v14,8,22,22,22,38e" fillcolor="#a6a6a6" strokeweight="0">
              <v:path arrowok="t"/>
            </v:shape>
            <v:shape id="_x0000_s5501" style="position:absolute;left:2182;top:2693;width:104;height:109" coordsize="88,92" path="m88,46hdc88,62,80,77,66,84v-13,8,-30,8,-44,c9,77,,62,,46,,31,9,16,22,8,36,,53,,66,8v14,8,22,23,22,38e" fillcolor="#a6a6a6" strokeweight="0">
              <v:path arrowok="t"/>
            </v:shape>
            <v:shape id="_x0000_s5502" style="position:absolute;left:2182;top:2739;width:104;height:109" coordsize="88,92" path="m88,46hdc88,61,80,76,66,84v-13,8,-30,8,-44,c9,76,,61,,46,,30,9,15,22,8,36,,53,,66,8v14,7,22,22,22,38e" fillcolor="#a6a6a6" strokeweight="0">
              <v:path arrowok="t"/>
            </v:shape>
            <v:shape id="_x0000_s5503" style="position:absolute;left:2182;top:2830;width:104;height:108" coordsize="88,91" path="m88,45hdc88,61,80,76,66,84v-13,7,-30,7,-44,c9,76,,61,,45,,30,9,15,22,7,36,,53,,66,7v14,8,22,23,22,38e" fillcolor="#a6a6a6" strokeweight="0">
              <v:path arrowok="t"/>
            </v:shape>
            <v:shape id="_x0000_s5504" style="position:absolute;left:2182;top:2875;width:104;height:109" coordsize="88,92" path="m88,46hdc88,62,80,76,66,84v-13,8,-30,8,-44,c9,76,,62,,46,,30,9,16,22,8,36,,53,,66,8v14,8,22,22,22,38e" fillcolor="#a6a6a6" strokeweight="0">
              <v:path arrowok="t"/>
            </v:shape>
            <v:shape id="_x0000_s5505" style="position:absolute;left:2182;top:2920;width:104;height:109" coordsize="88,92" path="m88,46hdc88,62,80,77,66,84v-13,8,-30,8,-44,c9,77,,62,,46,,31,9,16,22,8,36,,53,,66,8v14,8,22,23,22,38e" fillcolor="#a6a6a6" strokeweight="0">
              <v:path arrowok="t"/>
            </v:shape>
            <v:shape id="_x0000_s5506" style="position:absolute;left:2182;top:2966;width:104;height:109" coordsize="88,92" path="m88,46hdc88,61,80,76,66,84v-13,8,-30,8,-44,c9,76,,61,,46,,30,9,15,22,8,36,,53,,66,8v14,7,22,22,22,38e" fillcolor="#a6a6a6" strokeweight="0">
              <v:path arrowok="t"/>
            </v:shape>
            <v:shape id="_x0000_s5507" style="position:absolute;left:2182;top:3011;width:104;height:109" coordsize="88,92" path="m88,46hdc88,62,80,76,66,84v-13,8,-30,8,-44,c9,76,,62,,46,,30,9,16,22,8,36,,53,,66,8v14,8,22,22,22,38e" fillcolor="#a6a6a6" strokeweight="0">
              <v:path arrowok="t"/>
            </v:shape>
            <v:shape id="_x0000_s5508" style="position:absolute;left:2182;top:3102;width:104;height:108" coordsize="88,92" path="m88,46hdc88,62,80,76,66,84v-13,8,-30,8,-44,c9,76,,62,,46,,30,9,16,22,8,36,,53,,66,8v14,8,22,22,22,38e" fillcolor="#a6a6a6" strokeweight="0">
              <v:path arrowok="t"/>
            </v:shape>
            <v:shape id="_x0000_s5509" style="position:absolute;left:2182;top:3238;width:104;height:108" coordsize="88,92" path="m88,46hdc88,62,80,76,66,84v-13,8,-30,8,-44,c9,76,,62,,46,,30,9,16,22,8,36,,53,,66,8v14,8,22,22,22,38e" fillcolor="#a6a6a6" strokeweight="0">
              <v:path arrowok="t"/>
            </v:shape>
            <v:shape id="_x0000_s5510" style="position:absolute;left:2182;top:3284;width:104;height:107" coordsize="88,91" path="m88,45hdc88,61,80,76,66,84v-13,7,-30,7,-44,c9,76,,61,,45,,30,9,15,22,7,36,,53,,66,7v14,8,22,23,22,38e" fillcolor="#a6a6a6" strokeweight="0">
              <v:path arrowok="t"/>
            </v:shape>
            <v:shape id="_x0000_s5511" style="position:absolute;left:2182;top:3329;width:104;height:108" coordsize="88,92" path="m88,46hdc88,62,80,76,66,84v-13,8,-30,8,-44,c9,76,,62,,46,,30,9,16,22,8,36,,53,,66,8v14,8,22,22,22,38e" fillcolor="#a6a6a6" strokeweight="0">
              <v:path arrowok="t"/>
            </v:shape>
            <v:shape id="_x0000_s5512" style="position:absolute;left:2182;top:3374;width:104;height:108" coordsize="88,92" path="m88,46hdc88,62,80,77,66,84v-13,8,-30,8,-44,c9,77,,62,,46,,31,9,16,22,8,36,,53,,66,8v14,8,22,23,22,38e" fillcolor="#a6a6a6" strokeweight="0">
              <v:path arrowok="t"/>
            </v:shape>
            <v:shape id="_x0000_s5513" style="position:absolute;left:2182;top:3420;width:104;height:108" coordsize="88,92" path="m88,46hdc88,61,80,76,66,84v-13,8,-30,8,-44,c9,76,,61,,46,,30,9,15,22,8,36,,53,,66,8v14,7,22,22,22,38e" fillcolor="#a6a6a6" strokeweight="0">
              <v:path arrowok="t"/>
            </v:shape>
            <v:shape id="_x0000_s5514" style="position:absolute;left:2182;top:4372;width:104;height:109" coordsize="88,92" path="m88,46hdc88,62,80,76,66,84v-13,8,-30,8,-44,c9,76,,62,,46,,30,9,16,22,8,36,,53,,66,8v14,8,22,22,22,38e" fillcolor="#a6a6a6" strokeweight="0">
              <v:path arrowok="t"/>
            </v:shape>
            <v:shape id="_x0000_s5515" style="position:absolute;left:2182;top:4463;width:104;height:109" coordsize="88,92" path="m88,46hdc88,62,80,76,66,84v-13,8,-30,8,-44,c9,76,,62,,46,,30,9,16,22,8,36,,53,,66,8v14,8,22,22,22,38e" fillcolor="#a6a6a6" strokeweight="0">
              <v:path arrowok="t"/>
            </v:shape>
            <v:shape id="_x0000_s5516" style="position:absolute;left:4532;top:379;width:104;height:109" coordsize="88,92" path="m88,46hdc88,62,80,76,66,84v-13,8,-30,8,-44,c9,76,,62,,46,,30,9,16,22,8,36,,53,,66,8v14,8,22,22,22,38e" fillcolor="black" strokeweight="0">
              <v:path arrowok="t"/>
            </v:shape>
            <v:rect id="_x0000_s5517" style="position:absolute;left:1965;top:1115;width:567;height:1872" filled="f" strokecolor="#f03246" strokeweight=".95pt"/>
            <v:line id="_x0000_s5518" style="position:absolute" from="2248,624" to="2249,1115" strokecolor="#f03246" strokeweight=".95pt">
              <v:stroke joinstyle="miter"/>
            </v:line>
            <v:line id="_x0000_s5519" style="position:absolute;flip:y" from="2248,2987" to="2249,4519" strokecolor="#f03246" strokeweight=".95pt">
              <v:stroke joinstyle="miter"/>
            </v:line>
            <v:line id="_x0000_s5520" style="position:absolute;flip:x" from="1965,4519" to="2532,4520" strokecolor="#f03246" strokeweight=".95pt">
              <v:stroke joinstyle="miter"/>
            </v:line>
            <v:line id="_x0000_s5521" style="position:absolute;flip:x" from="1965,624" to="2532,625" strokecolor="#f03246" strokeweight=".95pt">
              <v:stroke joinstyle="miter"/>
            </v:line>
            <v:line id="_x0000_s5522" style="position:absolute;flip:x" from="1965,1645" to="2532,1646" strokecolor="#f03246" strokeweight=".95pt">
              <v:stroke joinstyle="miter"/>
            </v:line>
            <v:rect id="_x0000_s5523" style="position:absolute;left:4289;top:491;width:605;height:908" filled="f" strokecolor="#f03246" strokeweight=".95pt"/>
            <v:line id="_x0000_s5524" style="position:absolute" from="4591,208" to="4592,491" strokecolor="#f03246" strokeweight=".95pt">
              <v:stroke joinstyle="miter"/>
            </v:line>
            <v:line id="_x0000_s5525" style="position:absolute;flip:y" from="4591,1399" to="4592,2212" strokecolor="#f03246" strokeweight=".95pt">
              <v:stroke joinstyle="miter"/>
            </v:line>
            <v:line id="_x0000_s5526" style="position:absolute;flip:x" from="4289,2212" to="4894,2213" strokecolor="#f03246" strokeweight=".95pt">
              <v:stroke joinstyle="miter"/>
            </v:line>
            <v:line id="_x0000_s5527" style="position:absolute;flip:x" from="4289,208" to="4894,209" strokecolor="#f03246" strokeweight=".95pt">
              <v:stroke joinstyle="miter"/>
            </v:line>
            <v:line id="_x0000_s5528" style="position:absolute;flip:x" from="4289,851" to="4894,852" strokecolor="#f03246" strokeweight=".95pt">
              <v:stroke joinstyle="miter"/>
            </v:line>
            <v:rect id="_x0000_s5529" style="position:absolute;left:6689;top:1210;width:604;height:2099" filled="f" strokecolor="#f03246" strokeweight=".95pt"/>
            <v:line id="_x0000_s5530" style="position:absolute" from="6991,529" to="6992,1210" strokecolor="#f03246" strokeweight=".95pt">
              <v:stroke joinstyle="miter"/>
            </v:line>
            <v:line id="_x0000_s5531" style="position:absolute;flip:y" from="6991,3309" to="6992,4443" strokecolor="#f03246" strokeweight=".95pt">
              <v:stroke joinstyle="miter"/>
            </v:line>
            <v:line id="_x0000_s5532" style="position:absolute;flip:x" from="6689,4443" to="7293,4444" strokecolor="#f03246" strokeweight=".95pt">
              <v:stroke joinstyle="miter"/>
            </v:line>
            <v:line id="_x0000_s5533" style="position:absolute;flip:x" from="6689,529" to="7293,530" strokecolor="#f03246" strokeweight=".95pt">
              <v:stroke joinstyle="miter"/>
            </v:line>
            <v:line id="_x0000_s5534" style="position:absolute;flip:x" from="6689,2231" to="7293,2232" strokecolor="#f03246" strokeweight=".95pt">
              <v:stroke joinstyle="miter"/>
            </v:line>
            <v:rect id="_x0000_s5535" style="position:absolute;left:1096;top:170;width:7104;height:4538" filled="f" strokecolor="#a5a5a5" strokeweight=".95pt"/>
            <v:line id="_x0000_s5536" style="position:absolute" from="3382,4708" to="3383,4802" strokecolor="#a5a5a5" strokeweight=".95pt">
              <v:stroke joinstyle="miter"/>
            </v:line>
            <v:line id="_x0000_s5537" style="position:absolute" from="5801,4708" to="5802,4802" strokecolor="#a5a5a5" strokeweight=".95pt">
              <v:stroke joinstyle="miter"/>
            </v:line>
            <v:rect id="_x0000_s5538" style="position:absolute;left:2154;top:4708;width:149;height:319;mso-wrap-style:none" filled="f" stroked="f">
              <v:textbox style="mso-next-textbox:#_x0000_s5538;mso-fit-shape-to-text:t" inset="0,0,0,0">
                <w:txbxContent>
                  <w:p w:rsidR="00BC71FE" w:rsidRDefault="00BC71FE" w:rsidP="00BC71FE">
                    <w:r>
                      <w:rPr>
                        <w:rFonts w:ascii="Segoe UI" w:hAnsi="Segoe UI" w:cs="Segoe UI"/>
                        <w:color w:val="000000"/>
                      </w:rPr>
                      <w:t>C</w:t>
                    </w:r>
                  </w:p>
                </w:txbxContent>
              </v:textbox>
            </v:rect>
            <v:rect id="_x0000_s5539" style="position:absolute;left:4497;top:4708;width:144;height:319;mso-wrap-style:none" filled="f" stroked="f">
              <v:textbox style="mso-next-textbox:#_x0000_s5539;mso-fit-shape-to-text:t" inset="0,0,0,0">
                <w:txbxContent>
                  <w:p w:rsidR="00BC71FE" w:rsidRDefault="00BC71FE" w:rsidP="00BC71FE">
                    <w:r>
                      <w:rPr>
                        <w:rFonts w:ascii="Segoe UI" w:hAnsi="Segoe UI" w:cs="Segoe UI"/>
                        <w:color w:val="000000"/>
                      </w:rPr>
                      <w:t>R</w:t>
                    </w:r>
                  </w:p>
                </w:txbxContent>
              </v:textbox>
            </v:rect>
            <v:rect id="_x0000_s5540" style="position:absolute;left:6934;top:4708;width:128;height:319;mso-wrap-style:none" filled="f" stroked="f">
              <v:textbox style="mso-next-textbox:#_x0000_s5540;mso-fit-shape-to-text:t" inset="0,0,0,0">
                <w:txbxContent>
                  <w:p w:rsidR="00BC71FE" w:rsidRDefault="00BC71FE" w:rsidP="00BC71FE">
                    <w:r>
                      <w:rPr>
                        <w:rFonts w:ascii="Segoe UI" w:hAnsi="Segoe UI" w:cs="Segoe UI"/>
                        <w:color w:val="000000"/>
                      </w:rPr>
                      <w:t>S</w:t>
                    </w:r>
                  </w:p>
                </w:txbxContent>
              </v:textbox>
            </v:rect>
            <v:rect id="_x0000_s5541" style="position:absolute;left:4119;top:5087;width:1088;height:319;mso-wrap-style:none" filled="f" stroked="f">
              <v:textbox style="mso-next-textbox:#_x0000_s5541;mso-fit-shape-to-text:t" inset="0,0,0,0">
                <w:txbxContent>
                  <w:p w:rsidR="00BC71FE" w:rsidRDefault="00BC71FE" w:rsidP="00BC71FE">
                    <w:r>
                      <w:rPr>
                        <w:rFonts w:ascii="Segoe UI" w:hAnsi="Segoe UI" w:cs="Segoe UI"/>
                        <w:color w:val="000000"/>
                      </w:rPr>
                      <w:t>Treatment</w:t>
                    </w:r>
                  </w:p>
                </w:txbxContent>
              </v:textbox>
            </v:rect>
            <v:shape id="_x0000_s5542" type="#_x0000_t202" style="position:absolute;left:2035;top:208;width:444;height:403;mso-width-relative:margin;mso-height-relative:margin" filled="f" stroked="f">
              <v:textbox style="mso-next-textbox:#_x0000_s5542">
                <w:txbxContent>
                  <w:p w:rsidR="00BC71FE" w:rsidRDefault="00BC71FE" w:rsidP="00BC71FE">
                    <w:r>
                      <w:t>B</w:t>
                    </w:r>
                  </w:p>
                </w:txbxContent>
              </v:textbox>
            </v:shape>
            <v:shape id="_x0000_s5543" type="#_x0000_t202" style="position:absolute;left:6779;top:140;width:444;height:403;mso-width-relative:margin;mso-height-relative:margin" filled="f" stroked="f">
              <v:textbox style="mso-next-textbox:#_x0000_s5543">
                <w:txbxContent>
                  <w:p w:rsidR="00BC71FE" w:rsidRDefault="00BC71FE" w:rsidP="00BC71FE">
                    <w:r>
                      <w:t>B</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14.</w:t>
      </w:r>
      <w:proofErr w:type="gramEnd"/>
      <w:r w:rsidRPr="00BC71FE">
        <w:rPr>
          <w:sz w:val="20"/>
          <w:szCs w:val="20"/>
        </w:rPr>
        <w:t xml:space="preserve"> Amount of total soluble </w:t>
      </w:r>
      <w:proofErr w:type="spellStart"/>
      <w:r w:rsidRPr="00BC71FE">
        <w:rPr>
          <w:sz w:val="20"/>
          <w:szCs w:val="20"/>
        </w:rPr>
        <w:t>phenolics</w:t>
      </w:r>
      <w:proofErr w:type="spellEnd"/>
      <w:r w:rsidRPr="00BC71FE">
        <w:rPr>
          <w:sz w:val="20"/>
          <w:szCs w:val="20"/>
        </w:rPr>
        <w:t xml:space="preserve"> extracted from each extraction treatment</w:t>
      </w:r>
    </w:p>
    <w:p w:rsidR="00BC71FE" w:rsidRPr="00BC71FE" w:rsidRDefault="00BC71FE" w:rsidP="00BC71FE">
      <w:pPr>
        <w:spacing w:line="480" w:lineRule="auto"/>
        <w:ind w:firstLine="720"/>
      </w:pPr>
      <w:r w:rsidRPr="00BC71FE">
        <w:t xml:space="preserve">Reflux extracted more total soluble </w:t>
      </w:r>
      <w:proofErr w:type="spellStart"/>
      <w:r w:rsidRPr="00BC71FE">
        <w:t>phenolics</w:t>
      </w:r>
      <w:proofErr w:type="spellEnd"/>
      <w:r w:rsidRPr="00BC71FE">
        <w:t xml:space="preserve"> from </w:t>
      </w:r>
      <w:proofErr w:type="spellStart"/>
      <w:r w:rsidRPr="00BC71FE">
        <w:t>sonication</w:t>
      </w:r>
      <w:proofErr w:type="spellEnd"/>
      <w:r w:rsidRPr="00BC71FE">
        <w:t xml:space="preserve"> and control extraction methods (Fig. 14). The amount of oak compounds extracted and subsequent chemical changes not only depend on the whiskey production process and oak components, but also on the type of technological treatment (</w:t>
      </w:r>
      <w:proofErr w:type="spellStart"/>
      <w:r w:rsidRPr="00BC71FE">
        <w:t>Caldeira</w:t>
      </w:r>
      <w:proofErr w:type="spellEnd"/>
      <w:r w:rsidRPr="00BC71FE">
        <w:t xml:space="preserve"> et al., 2007). Reflux, as a heat intensive extraction method, is able to thermally degrade wood structure and release more oak compounds than either the </w:t>
      </w:r>
      <w:proofErr w:type="spellStart"/>
      <w:r w:rsidRPr="00BC71FE">
        <w:t>sonication</w:t>
      </w:r>
      <w:proofErr w:type="spellEnd"/>
      <w:r w:rsidRPr="00BC71FE">
        <w:t xml:space="preserve"> or control method (</w:t>
      </w:r>
      <w:proofErr w:type="spellStart"/>
      <w:r w:rsidRPr="00BC71FE">
        <w:t>Kulkarni</w:t>
      </w:r>
      <w:proofErr w:type="spellEnd"/>
      <w:r w:rsidRPr="00BC71FE">
        <w:t xml:space="preserve"> and </w:t>
      </w:r>
      <w:proofErr w:type="spellStart"/>
      <w:r w:rsidRPr="00BC71FE">
        <w:t>Rathod</w:t>
      </w:r>
      <w:proofErr w:type="spellEnd"/>
      <w:r w:rsidRPr="00BC71FE">
        <w:t xml:space="preserve">, 2014). While a solvent with higher temperature releases more </w:t>
      </w:r>
      <w:proofErr w:type="spellStart"/>
      <w:r w:rsidRPr="00BC71FE">
        <w:t>phenolic</w:t>
      </w:r>
      <w:proofErr w:type="spellEnd"/>
      <w:r w:rsidRPr="00BC71FE">
        <w:t xml:space="preserve"> compounds, it can cause heat oxidation and degradation if the high temperature exceeds a short period of time (</w:t>
      </w:r>
      <w:proofErr w:type="spellStart"/>
      <w:r w:rsidRPr="00BC71FE">
        <w:t>Rajha</w:t>
      </w:r>
      <w:proofErr w:type="spellEnd"/>
      <w:r w:rsidRPr="00BC71FE">
        <w:t xml:space="preserve"> et al., 2013). Compounds could produce undesirable and rancid </w:t>
      </w:r>
      <w:r w:rsidRPr="00BC71FE">
        <w:lastRenderedPageBreak/>
        <w:t xml:space="preserve">components, such as </w:t>
      </w:r>
      <w:proofErr w:type="spellStart"/>
      <w:r w:rsidRPr="00BC71FE">
        <w:t>ketones</w:t>
      </w:r>
      <w:proofErr w:type="spellEnd"/>
      <w:r w:rsidRPr="00BC71FE">
        <w:t xml:space="preserve"> derived from fatty acids, because of high temperatures (Russell, 2003; </w:t>
      </w:r>
      <w:proofErr w:type="spellStart"/>
      <w:r w:rsidRPr="00BC71FE">
        <w:t>Khoddami</w:t>
      </w:r>
      <w:proofErr w:type="spellEnd"/>
      <w:r w:rsidRPr="00BC71FE">
        <w:t xml:space="preserve"> et al., 2013).</w:t>
      </w:r>
    </w:p>
    <w:p w:rsidR="00BC71FE" w:rsidRPr="00BC71FE" w:rsidRDefault="00BC71FE" w:rsidP="00BC71FE">
      <w:pPr>
        <w:spacing w:line="480" w:lineRule="auto"/>
      </w:pPr>
      <w:r w:rsidRPr="00BC71FE">
        <w:rPr>
          <w:b/>
          <w:noProof/>
          <w:sz w:val="20"/>
          <w:szCs w:val="20"/>
        </w:rPr>
        <w:pict>
          <v:shape id="_x0000_s6664" type="#_x0000_t202" style="position:absolute;margin-left:128.65pt;margin-top:-7.65pt;width:22.2pt;height:20.2pt;z-index:251703296;mso-width-relative:margin;mso-height-relative:margin" filled="f" stroked="f">
            <v:textbox style="mso-next-textbox:#_x0000_s6664">
              <w:txbxContent>
                <w:p w:rsidR="00BC71FE" w:rsidRDefault="00BC71FE" w:rsidP="00BC71FE">
                  <w:r>
                    <w:t>B</w:t>
                  </w:r>
                </w:p>
              </w:txbxContent>
            </v:textbox>
          </v:shape>
        </w:pict>
      </w:r>
      <w:r w:rsidRPr="00BC71FE">
        <w:rPr>
          <w:b/>
          <w:noProof/>
          <w:sz w:val="20"/>
          <w:szCs w:val="20"/>
        </w:rPr>
        <w:pict>
          <v:shape id="_x0000_s6663" type="#_x0000_t202" style="position:absolute;margin-left:294.95pt;margin-top:-8.2pt;width:22.2pt;height:17.2pt;z-index:251702272;mso-width-relative:margin;mso-height-relative:margin" filled="f" stroked="f">
            <v:textbox style="mso-next-textbox:#_x0000_s6663">
              <w:txbxContent>
                <w:p w:rsidR="00BC71FE" w:rsidRDefault="00BC71FE" w:rsidP="00BC71FE">
                  <w:r>
                    <w:t>A</w:t>
                  </w:r>
                </w:p>
              </w:txbxContent>
            </v:textbox>
          </v:shape>
        </w:pict>
      </w:r>
      <w:r w:rsidRPr="00BC71FE">
        <w:pict>
          <v:group id="_x0000_s5280" editas="canvas" style="width:396.7pt;height:283.6pt;mso-position-horizontal-relative:char;mso-position-vertical-relative:line" coordsize="7934,5672">
            <o:lock v:ext="edit" aspectratio="t"/>
            <v:shape id="_x0000_s5281" type="#_x0000_t75" style="position:absolute;width:7934;height:5672" o:preferrelative="f">
              <v:fill o:detectmouseclick="t"/>
              <v:path o:extrusionok="t" o:connecttype="none"/>
              <o:lock v:ext="edit" text="t"/>
            </v:shape>
            <v:rect id="_x0000_s5282" style="position:absolute;left:19;top:19;width:19;height:19" stroked="f"/>
            <v:line id="_x0000_s5283" style="position:absolute" from="1039,4708" to="1096,4709" strokecolor="#a5a5a5" strokeweight=".95pt">
              <v:stroke joinstyle="miter"/>
            </v:line>
            <v:line id="_x0000_s5284" style="position:absolute" from="1039,3800" to="1096,3801" strokecolor="#a5a5a5" strokeweight=".95pt">
              <v:stroke joinstyle="miter"/>
            </v:line>
            <v:line id="_x0000_s5285" style="position:absolute" from="1039,2893" to="1096,2894" strokecolor="#a5a5a5" strokeweight=".95pt">
              <v:stroke joinstyle="miter"/>
            </v:line>
            <v:line id="_x0000_s5286" style="position:absolute" from="1039,1985" to="1096,1986" strokecolor="#a5a5a5" strokeweight=".95pt">
              <v:stroke joinstyle="miter"/>
            </v:line>
            <v:line id="_x0000_s5287" style="position:absolute" from="1039,1077" to="1096,1078" strokecolor="#a5a5a5" strokeweight=".95pt">
              <v:stroke joinstyle="miter"/>
            </v:line>
            <v:line id="_x0000_s5288" style="position:absolute" from="1039,170" to="1096,171" strokecolor="#a5a5a5" strokeweight=".95pt">
              <v:stroke joinstyle="miter"/>
            </v:line>
            <v:line id="_x0000_s5289" style="position:absolute" from="982,4254" to="1096,4255" strokecolor="#a5a5a5" strokeweight=".95pt">
              <v:stroke joinstyle="miter"/>
            </v:line>
            <v:line id="_x0000_s5290" style="position:absolute" from="982,3346" to="1096,3347" strokecolor="#a5a5a5" strokeweight=".95pt">
              <v:stroke joinstyle="miter"/>
            </v:line>
            <v:line id="_x0000_s5291" style="position:absolute" from="982,2439" to="1096,2440" strokecolor="#a5a5a5" strokeweight=".95pt">
              <v:stroke joinstyle="miter"/>
            </v:line>
            <v:line id="_x0000_s5292" style="position:absolute" from="982,1531" to="1096,1532" strokecolor="#a5a5a5" strokeweight=".95pt">
              <v:stroke joinstyle="miter"/>
            </v:line>
            <v:line id="_x0000_s5293" style="position:absolute" from="982,624" to="1096,625" strokecolor="#a5a5a5" strokeweight=".95pt">
              <v:stroke joinstyle="miter"/>
            </v:line>
            <v:rect id="_x0000_s5294" style="position:absolute;left:642;top:4103;width:311;height:319;mso-wrap-style:none" filled="f" stroked="f">
              <v:textbox style="mso-next-textbox:#_x0000_s5294;mso-fit-shape-to-text:t" inset="0,0,0,0">
                <w:txbxContent>
                  <w:p w:rsidR="00BC71FE" w:rsidRDefault="00BC71FE" w:rsidP="00BC71FE">
                    <w:r>
                      <w:rPr>
                        <w:rFonts w:ascii="Segoe UI" w:hAnsi="Segoe UI" w:cs="Segoe UI"/>
                        <w:color w:val="000000"/>
                      </w:rPr>
                      <w:t>0.4</w:t>
                    </w:r>
                  </w:p>
                </w:txbxContent>
              </v:textbox>
            </v:rect>
            <v:rect id="_x0000_s5295" style="position:absolute;left:642;top:3196;width:311;height:319;mso-wrap-style:none" filled="f" stroked="f">
              <v:textbox style="mso-next-textbox:#_x0000_s5295;mso-fit-shape-to-text:t" inset="0,0,0,0">
                <w:txbxContent>
                  <w:p w:rsidR="00BC71FE" w:rsidRDefault="00BC71FE" w:rsidP="00BC71FE">
                    <w:r>
                      <w:rPr>
                        <w:rFonts w:ascii="Segoe UI" w:hAnsi="Segoe UI" w:cs="Segoe UI"/>
                        <w:color w:val="000000"/>
                      </w:rPr>
                      <w:t>0.6</w:t>
                    </w:r>
                  </w:p>
                </w:txbxContent>
              </v:textbox>
            </v:rect>
            <v:rect id="_x0000_s5296" style="position:absolute;left:642;top:2288;width:311;height:319;mso-wrap-style:none" filled="f" stroked="f">
              <v:textbox style="mso-next-textbox:#_x0000_s5296;mso-fit-shape-to-text:t" inset="0,0,0,0">
                <w:txbxContent>
                  <w:p w:rsidR="00BC71FE" w:rsidRDefault="00BC71FE" w:rsidP="00BC71FE">
                    <w:r>
                      <w:rPr>
                        <w:rFonts w:ascii="Segoe UI" w:hAnsi="Segoe UI" w:cs="Segoe UI"/>
                        <w:color w:val="000000"/>
                      </w:rPr>
                      <w:t>0.8</w:t>
                    </w:r>
                  </w:p>
                </w:txbxContent>
              </v:textbox>
            </v:rect>
            <v:rect id="_x0000_s5297" style="position:absolute;left:831;top:1381;width:130;height:319;mso-wrap-style:none" filled="f" stroked="f">
              <v:textbox style="mso-next-textbox:#_x0000_s5297;mso-fit-shape-to-text:t" inset="0,0,0,0">
                <w:txbxContent>
                  <w:p w:rsidR="00BC71FE" w:rsidRDefault="00BC71FE" w:rsidP="00BC71FE">
                    <w:r>
                      <w:rPr>
                        <w:rFonts w:ascii="Segoe UI" w:hAnsi="Segoe UI" w:cs="Segoe UI"/>
                        <w:color w:val="000000"/>
                      </w:rPr>
                      <w:t>1</w:t>
                    </w:r>
                  </w:p>
                </w:txbxContent>
              </v:textbox>
            </v:rect>
            <v:rect id="_x0000_s5298" style="position:absolute;left:623;top:473;width:311;height:319;mso-wrap-style:none" filled="f" stroked="f">
              <v:textbox style="mso-next-textbox:#_x0000_s5298;mso-fit-shape-to-text:t" inset="0,0,0,0">
                <w:txbxContent>
                  <w:p w:rsidR="00BC71FE" w:rsidRDefault="00BC71FE" w:rsidP="00BC71FE">
                    <w:r>
                      <w:rPr>
                        <w:rFonts w:ascii="Segoe UI" w:hAnsi="Segoe UI" w:cs="Segoe UI"/>
                        <w:color w:val="000000"/>
                      </w:rPr>
                      <w:t>1.2</w:t>
                    </w:r>
                  </w:p>
                </w:txbxContent>
              </v:textbox>
            </v:rect>
            <v:rect id="_x0000_s5299" style="position:absolute;left:113;top:1168;width:510;height:2472;mso-wrap-style:none" filled="f" stroked="f">
              <v:textbox style="layout-flow:vertical;mso-layout-flow-alt:bottom-to-top;mso-next-textbox:#_x0000_s5299" inset="0,0,0,0">
                <w:txbxContent>
                  <w:p w:rsidR="00BC71FE" w:rsidRDefault="00BC71FE" w:rsidP="00BC71FE">
                    <w:r>
                      <w:rPr>
                        <w:rFonts w:ascii="Segoe UI" w:hAnsi="Segoe UI" w:cs="Segoe UI"/>
                        <w:color w:val="000000"/>
                      </w:rPr>
                      <w:t>Concentration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5300" style="position:absolute;left:1086;top:160;width:6725;height:4538" stroked="f"/>
            <v:line id="_x0000_s5301" style="position:absolute" from="1096,1784" to="7821,1785" strokecolor="#787878" strokeweight=".95pt">
              <v:stroke joinstyle="miter"/>
            </v:line>
            <v:shape id="_x0000_s5302" style="position:absolute;left:6078;top:152;width:104;height:109" coordsize="88,92" path="m88,46hdc88,62,80,76,66,84v-13,8,-30,8,-44,c9,76,,62,,46,,30,9,16,22,8,36,,53,,66,8v14,8,22,22,22,38e" fillcolor="#a6a6a6" strokeweight="0">
              <v:path arrowok="t"/>
            </v:shape>
            <v:shape id="_x0000_s5303" style="position:absolute;left:6078;top:243;width:104;height:109" coordsize="88,92" path="m88,46hdc88,61,80,76,66,84v-13,8,-30,8,-44,c9,76,,61,,46,,30,9,15,22,8,36,,53,,66,8v14,7,22,22,22,38e" fillcolor="#a6a6a6" strokeweight="0">
              <v:path arrowok="t"/>
            </v:shape>
            <v:shape id="_x0000_s5304" style="position:absolute;left:6078;top:334;width:104;height:108" coordsize="88,91" path="m88,45hdc88,61,80,76,66,84v-13,7,-30,7,-44,c9,76,,61,,45,,30,9,15,22,7,36,,53,,66,7v14,8,22,23,22,38e" fillcolor="#a6a6a6" strokeweight="0">
              <v:path arrowok="t"/>
            </v:shape>
            <v:shape id="_x0000_s5305" style="position:absolute;left:6078;top:424;width:104;height:109" coordsize="88,92" path="m88,46hdc88,62,80,77,66,84v-13,8,-30,8,-44,c9,77,,62,,46,,31,9,16,22,8,36,,53,,66,8v14,8,22,23,22,38e" fillcolor="#a6a6a6" strokeweight="0">
              <v:path arrowok="t"/>
            </v:shape>
            <v:shape id="_x0000_s5306" style="position:absolute;left:6078;top:470;width:104;height:109" coordsize="88,92" path="m88,46hdc88,61,80,76,66,84v-13,8,-30,8,-44,c9,76,,61,,46,,30,9,15,22,8,36,,53,,66,8v14,7,22,22,22,38e" fillcolor="#a6a6a6" strokeweight="0">
              <v:path arrowok="t"/>
            </v:shape>
            <v:shape id="_x0000_s5307" style="position:absolute;left:6078;top:561;width:104;height:108" coordsize="88,91" path="m88,45hdc88,61,80,76,66,84v-13,7,-30,7,-44,c9,76,,61,,45,,30,9,15,22,7,36,,53,,66,7v14,8,22,23,22,38e" fillcolor="#a6a6a6" strokeweight="0">
              <v:path arrowok="t"/>
            </v:shape>
            <v:shape id="_x0000_s5308" style="position:absolute;left:6078;top:606;width:104;height:109" coordsize="88,92" path="m88,46hdc88,62,80,76,66,84v-13,8,-30,8,-44,c9,76,,62,,46,,30,9,16,22,8,36,,53,,66,8v14,8,22,22,22,38e" fillcolor="#a6a6a6" strokeweight="0">
              <v:path arrowok="t"/>
            </v:shape>
            <v:shape id="_x0000_s5309" style="position:absolute;left:6078;top:651;width:104;height:109" coordsize="88,92" path="m88,46hdc88,62,80,77,66,84v-13,8,-30,8,-44,c9,77,,62,,46,,31,9,16,22,8,36,,53,,66,8v14,8,22,23,22,38e" fillcolor="#a6a6a6" strokeweight="0">
              <v:path arrowok="t"/>
            </v:shape>
            <v:shape id="_x0000_s5310" style="position:absolute;left:6078;top:697;width:104;height:109" coordsize="88,92" path="m88,46hdc88,61,80,76,66,84v-13,8,-30,8,-44,c9,76,,61,,46,,30,9,15,22,8,36,,53,,66,8v14,7,22,22,22,38e" fillcolor="#a6a6a6" strokeweight="0">
              <v:path arrowok="t"/>
            </v:shape>
            <v:shape id="_x0000_s5311" style="position:absolute;left:6078;top:742;width:104;height:109" coordsize="88,92" path="m88,46hdc88,62,80,76,66,84v-13,8,-30,8,-44,c9,76,,62,,46,,30,9,16,22,8,36,,53,,66,8v14,8,22,22,22,38e" fillcolor="#a6a6a6" strokeweight="0">
              <v:path arrowok="t"/>
            </v:shape>
            <v:shape id="_x0000_s5312" style="position:absolute;left:6078;top:833;width:104;height:109" coordsize="88,92" path="m88,46hdc88,62,80,76,66,84v-13,8,-30,8,-44,c9,76,,62,,46,,30,9,16,22,8,36,,53,,66,8v14,8,22,22,22,38e" fillcolor="#a6a6a6" strokeweight="0">
              <v:path arrowok="t"/>
            </v:shape>
            <v:shape id="_x0000_s5313" style="position:absolute;left:6078;top:878;width:104;height:109" coordsize="88,92" path="m88,46hdc88,62,80,77,66,84v-13,8,-30,8,-44,c9,77,,62,,46,,31,9,16,22,8,36,,53,,66,8v14,8,22,23,22,38e" fillcolor="#a6a6a6" strokeweight="0">
              <v:path arrowok="t"/>
            </v:shape>
            <v:shape id="_x0000_s5314" style="position:absolute;left:6078;top:924;width:104;height:109" coordsize="88,92" path="m88,46hdc88,61,80,76,66,84v-13,8,-30,8,-44,c9,76,,61,,46,,30,9,15,22,8,36,,53,,66,8v14,7,22,22,22,38e" fillcolor="#a6a6a6" strokeweight="0">
              <v:path arrowok="t"/>
            </v:shape>
            <v:shape id="_x0000_s5315" style="position:absolute;left:6078;top:1015;width:104;height:107" coordsize="88,91" path="m88,45hdc88,61,80,76,66,84v-13,7,-30,7,-44,c9,76,,61,,45,,30,9,15,22,7,36,,53,,66,7v14,8,22,23,22,38e" fillcolor="#a6a6a6" strokeweight="0">
              <v:path arrowok="t"/>
            </v:shape>
            <v:shape id="_x0000_s5316" style="position:absolute;left:6078;top:1060;width:104;height:109" coordsize="88,92" path="m88,46hdc88,62,80,76,66,84v-13,8,-30,8,-44,c9,76,,62,,46,,30,9,16,22,8,36,,53,,66,8v14,8,22,22,22,38e" fillcolor="#a6a6a6" strokeweight="0">
              <v:path arrowok="t"/>
            </v:shape>
            <v:shape id="_x0000_s5317" style="position:absolute;left:6078;top:1105;width:104;height:108" coordsize="88,92" path="m88,46hdc88,62,80,77,66,84v-13,8,-30,8,-44,c9,77,,62,,46,,31,9,16,22,8,36,,53,,66,8v14,8,22,23,22,38e" fillcolor="#a6a6a6" strokeweight="0">
              <v:path arrowok="t"/>
            </v:shape>
            <v:shape id="_x0000_s5318" style="position:absolute;left:6078;top:1151;width:104;height:109" coordsize="88,92" path="m88,46hdc88,61,80,76,66,84v-13,8,-30,8,-44,c9,76,,61,,46,,30,9,15,22,8,36,,53,,66,8v14,7,22,22,22,38e" fillcolor="#a6a6a6" strokeweight="0">
              <v:path arrowok="t"/>
            </v:shape>
            <v:shape id="_x0000_s5319" style="position:absolute;left:6078;top:1242;width:104;height:107" coordsize="88,91" path="m88,45hdc88,61,80,76,66,84v-13,7,-30,7,-44,c9,76,,61,,45,,30,9,15,22,7,36,,53,,66,7v14,8,22,23,22,38e" fillcolor="#a6a6a6" strokeweight="0">
              <v:path arrowok="t"/>
            </v:shape>
            <v:shape id="_x0000_s5320" style="position:absolute;left:6078;top:1287;width:104;height:108" coordsize="88,92" path="m88,46hdc88,62,80,76,66,84v-13,8,-30,8,-44,c9,76,,62,,46,,30,9,16,22,8,36,,53,,66,8v14,8,22,22,22,38e" fillcolor="#a6a6a6" strokeweight="0">
              <v:path arrowok="t"/>
            </v:shape>
            <v:shape id="_x0000_s5321" style="position:absolute;left:6078;top:1332;width:104;height:108" coordsize="88,92" path="m88,46hdc88,62,80,77,66,84v-13,8,-30,8,-44,c9,77,,62,,46,,31,9,16,22,8,36,,53,,66,8v14,8,22,23,22,38e" fillcolor="#a6a6a6" strokeweight="0">
              <v:path arrowok="t"/>
            </v:shape>
            <v:shape id="_x0000_s5322" style="position:absolute;left:6078;top:1378;width:104;height:108" coordsize="88,92" path="m88,46hdc88,61,80,76,66,84v-13,8,-30,8,-44,c9,76,,61,,46,,30,9,15,22,8,36,,53,,66,8v14,7,22,22,22,38e" fillcolor="#a6a6a6" strokeweight="0">
              <v:path arrowok="t"/>
            </v:shape>
            <v:shape id="_x0000_s5323" style="position:absolute;left:6078;top:1423;width:104;height:108" coordsize="88,92" path="m88,46hdc88,62,80,76,66,84v-13,8,-30,8,-44,c9,76,,62,,46,,30,9,16,22,8,36,,53,,66,8v14,8,22,22,22,38e" fillcolor="#a6a6a6" strokeweight="0">
              <v:path arrowok="t"/>
            </v:shape>
            <v:shape id="_x0000_s5324" style="position:absolute;left:6078;top:1469;width:104;height:107" coordsize="88,91" path="m88,45hdc88,61,80,76,66,84v-13,7,-30,7,-44,c9,76,,61,,45,,30,9,15,22,7,36,,53,,66,7v14,8,22,23,22,38e" fillcolor="#a6a6a6" strokeweight="0">
              <v:path arrowok="t"/>
            </v:shape>
            <v:shape id="_x0000_s5325" style="position:absolute;left:6078;top:1514;width:104;height:108" coordsize="88,92" path="m88,46hdc88,62,80,76,66,84v-13,8,-30,8,-44,c9,76,,62,,46,,30,9,16,22,8,36,,53,,66,8v14,8,22,22,22,38e" fillcolor="#a6a6a6" strokeweight="0">
              <v:path arrowok="t"/>
            </v:shape>
            <v:shape id="_x0000_s5326" style="position:absolute;left:6078;top:1558;width:104;height:109" coordsize="88,92" path="m88,46hdc88,62,80,77,66,84v-13,8,-30,8,-44,c9,77,,62,,46,,31,9,16,22,8,36,,53,,66,8v14,8,22,23,22,38e" fillcolor="#a6a6a6" strokeweight="0">
              <v:path arrowok="t"/>
            </v:shape>
            <v:shape id="_x0000_s5327" style="position:absolute;left:6078;top:1605;width:104;height:108" coordsize="88,92" path="m88,46hdc88,61,80,76,66,84v-13,8,-30,8,-44,c9,76,,61,,46,,30,9,15,22,8,36,,53,,66,8v14,7,22,22,22,38e" fillcolor="#a6a6a6" strokeweight="0">
              <v:path arrowok="t"/>
            </v:shape>
            <v:shape id="_x0000_s5328" style="position:absolute;left:6078;top:1649;width:104;height:109" coordsize="88,92" path="m88,46hdc88,62,80,76,66,84v-13,8,-30,8,-44,c9,76,,62,,46,,30,9,16,22,8,36,,53,,66,8v14,8,22,22,22,38e" fillcolor="#a6a6a6" strokeweight="0">
              <v:path arrowok="t"/>
            </v:shape>
            <v:shape id="_x0000_s5329" style="position:absolute;left:6078;top:1696;width:104;height:107" coordsize="88,91" path="m88,45hdc88,61,80,76,66,84v-13,7,-30,7,-44,c9,76,,61,,45,,30,9,15,22,7,36,,53,,66,7v14,8,22,23,22,38e" fillcolor="#a6a6a6" strokeweight="0">
              <v:path arrowok="t"/>
            </v:shape>
            <v:shape id="_x0000_s5330" style="position:absolute;left:6078;top:1740;width:104;height:109" coordsize="88,92" path="m88,46hdc88,62,80,76,66,84v-13,8,-30,8,-44,c9,76,,62,,46,,30,9,16,22,8,36,,53,,66,8v14,8,22,22,22,38e" fillcolor="#a6a6a6" strokeweight="0">
              <v:path arrowok="t"/>
            </v:shape>
            <v:shape id="_x0000_s5331" style="position:absolute;left:6078;top:1785;width:104;height:109" coordsize="88,92" path="m88,46hdc88,62,80,77,66,84v-13,8,-30,8,-44,c9,77,,62,,46,,31,9,16,22,8,36,,53,,66,8v14,8,22,23,22,38e" fillcolor="#a6a6a6" strokeweight="0">
              <v:path arrowok="t"/>
            </v:shape>
            <v:shape id="_x0000_s5332" style="position:absolute;left:6078;top:2012;width:104;height:109" coordsize="88,92" path="m88,46hdc88,62,80,77,66,84v-13,8,-30,8,-44,c9,77,,62,,46,,31,9,16,22,8,36,,53,,66,8v14,8,22,23,22,38e" fillcolor="#a6a6a6" strokeweight="0">
              <v:path arrowok="t"/>
            </v:shape>
            <v:shape id="_x0000_s5333" style="position:absolute;left:6078;top:2739;width:104;height:109" coordsize="88,92" path="m88,46hdc88,61,80,76,66,84v-13,8,-30,8,-44,c9,76,,61,,46,,30,9,15,22,8,36,,53,,66,8v14,7,22,22,22,38e" fillcolor="#a6a6a6" strokeweight="0">
              <v:path arrowok="t"/>
            </v:shape>
            <v:shape id="_x0000_s5334" style="position:absolute;left:6078;top:2830;width:104;height:108" coordsize="88,91" path="m88,45hdc88,61,80,76,66,84v-13,7,-30,7,-44,c9,76,,61,,45,,30,9,15,22,7,36,,53,,66,7v14,8,22,23,22,38e" fillcolor="#a6a6a6" strokeweight="0">
              <v:path arrowok="t"/>
            </v:shape>
            <v:shape id="_x0000_s5335" style="position:absolute;left:6078;top:3238;width:104;height:108" coordsize="88,92" path="m88,46hdc88,62,80,76,66,84v-13,8,-30,8,-44,c9,76,,62,,46,,30,9,16,22,8,36,,53,,66,8v14,8,22,22,22,38e" fillcolor="#a6a6a6" strokeweight="0">
              <v:path arrowok="t"/>
            </v:shape>
            <v:shape id="_x0000_s5336" style="position:absolute;left:6078;top:3329;width:104;height:108" coordsize="88,92" path="m88,46hdc88,62,80,76,66,84v-13,8,-30,8,-44,c9,76,,62,,46,,30,9,16,22,8,36,,53,,66,8v14,8,22,22,22,38e" fillcolor="#a6a6a6" strokeweight="0">
              <v:path arrowok="t"/>
            </v:shape>
            <v:shape id="_x0000_s5337" style="position:absolute;left:6078;top:3420;width:104;height:108" coordsize="88,92" path="m88,46hdc88,61,80,76,66,84v-13,8,-30,8,-44,c9,76,,61,,46,,30,9,15,22,8,36,,53,,66,8v14,7,22,22,22,38e" fillcolor="#a6a6a6" strokeweight="0">
              <v:path arrowok="t"/>
            </v:shape>
            <v:shape id="_x0000_s5338" style="position:absolute;left:6078;top:4236;width:104;height:109" coordsize="88,92" path="m88,46hdc88,62,80,76,66,84v-13,8,-30,8,-44,c9,76,,62,,46,,30,9,16,22,8,36,,53,,66,8v14,8,22,22,22,38e" fillcolor="#a6a6a6" strokeweight="0">
              <v:path arrowok="t"/>
            </v:shape>
            <v:shape id="_x0000_s5339" style="position:absolute;left:2715;top:197;width:104;height:109" coordsize="88,92" path="m88,46hdc88,62,80,77,66,84v-13,8,-30,8,-44,c9,77,,62,,46,,31,9,16,22,8,36,,53,,66,8v14,8,22,23,22,38e" fillcolor="#a6a6a6" strokeweight="0">
              <v:path arrowok="t"/>
            </v:shape>
            <v:shape id="_x0000_s5340" style="position:absolute;left:2715;top:243;width:104;height:109" coordsize="88,92" path="m88,46hdc88,61,80,76,66,84v-13,8,-30,8,-44,c9,76,,61,,46,,30,9,15,22,8,36,,53,,66,8v14,7,22,22,22,38e" fillcolor="#a6a6a6" strokeweight="0">
              <v:path arrowok="t"/>
            </v:shape>
            <v:shape id="_x0000_s5341" style="position:absolute;left:2715;top:288;width:104;height:109" coordsize="88,92" path="m88,46hdc88,62,80,76,66,84v-13,8,-30,8,-44,c9,76,,62,,46,,30,9,16,22,8,36,,53,,66,8v14,8,22,22,22,38e" fillcolor="#a6a6a6" strokeweight="0">
              <v:path arrowok="t"/>
            </v:shape>
            <v:shape id="_x0000_s5342" style="position:absolute;left:2715;top:334;width:104;height:108" coordsize="88,91" path="m88,45hdc88,61,80,76,66,84v-13,7,-30,7,-44,c9,76,,61,,45,,30,9,15,22,7,36,,53,,66,7v14,8,22,23,22,38e" fillcolor="#a6a6a6" strokeweight="0">
              <v:path arrowok="t"/>
            </v:shape>
            <v:shape id="_x0000_s5343" style="position:absolute;left:2715;top:424;width:104;height:109" coordsize="88,92" path="m88,46hdc88,62,80,77,66,84v-13,8,-30,8,-44,c9,77,,62,,46,,31,9,16,22,8,36,,53,,66,8v14,8,22,23,22,38e" fillcolor="#a6a6a6" strokeweight="0">
              <v:path arrowok="t"/>
            </v:shape>
            <v:shape id="_x0000_s5344" style="position:absolute;left:2715;top:651;width:104;height:109" coordsize="88,92" path="m88,46hdc88,62,80,77,66,84v-13,8,-30,8,-44,c9,77,,62,,46,,31,9,16,22,8,36,,53,,66,8v14,8,22,23,22,38e" fillcolor="#a6a6a6" strokeweight="0">
              <v:path arrowok="t"/>
            </v:shape>
            <v:shape id="_x0000_s5345" style="position:absolute;left:2715;top:697;width:104;height:109" coordsize="88,92" path="m88,46hdc88,61,80,76,66,84v-13,8,-30,8,-44,c9,76,,61,,46,,30,9,15,22,8,36,,53,,66,8v14,7,22,22,22,38e" fillcolor="#a6a6a6" strokeweight="0">
              <v:path arrowok="t"/>
            </v:shape>
            <v:shape id="_x0000_s5346" style="position:absolute;left:2715;top:742;width:104;height:109" coordsize="88,92" path="m88,46hdc88,62,80,76,66,84v-13,8,-30,8,-44,c9,76,,62,,46,,30,9,16,22,8,36,,53,,66,8v14,8,22,22,22,38e" fillcolor="#a6a6a6" strokeweight="0">
              <v:path arrowok="t"/>
            </v:shape>
            <v:shape id="_x0000_s5347" style="position:absolute;left:2715;top:788;width:104;height:108" coordsize="88,91" path="m88,45hdc88,61,80,76,66,84v-13,7,-30,7,-44,c9,76,,61,,45,,30,9,15,22,7,36,,53,,66,7v14,8,22,23,22,38e" fillcolor="#a6a6a6" strokeweight="0">
              <v:path arrowok="t"/>
            </v:shape>
            <v:shape id="_x0000_s5348" style="position:absolute;left:2715;top:833;width:104;height:109" coordsize="88,92" path="m88,46hdc88,62,80,76,66,84v-13,8,-30,8,-44,c9,76,,62,,46,,30,9,16,22,8,36,,53,,66,8v14,8,22,22,22,38e" fillcolor="#a6a6a6" strokeweight="0">
              <v:path arrowok="t"/>
            </v:shape>
            <v:shape id="_x0000_s5349" style="position:absolute;left:2715;top:924;width:104;height:109" coordsize="88,92" path="m88,46hdc88,61,80,76,66,84v-13,8,-30,8,-44,c9,76,,61,,46,,30,9,15,22,8,36,,53,,66,8v14,7,22,22,22,38e" fillcolor="#a6a6a6" strokeweight="0">
              <v:path arrowok="t"/>
            </v:shape>
            <v:shape id="_x0000_s5350" style="position:absolute;left:2715;top:1015;width:104;height:107" coordsize="88,91" path="m88,45hdc88,61,80,76,66,84v-13,7,-30,7,-44,c9,76,,61,,45,,30,9,15,22,7,36,,53,,66,7v14,8,22,23,22,38e" fillcolor="#a6a6a6" strokeweight="0">
              <v:path arrowok="t"/>
            </v:shape>
            <v:shape id="_x0000_s5351" style="position:absolute;left:2715;top:1060;width:104;height:109" coordsize="88,92" path="m88,46hdc88,62,80,76,66,84v-13,8,-30,8,-44,c9,76,,62,,46,,30,9,16,22,8,36,,53,,66,8v14,8,22,22,22,38e" fillcolor="#a6a6a6" strokeweight="0">
              <v:path arrowok="t"/>
            </v:shape>
            <v:shape id="_x0000_s5352" style="position:absolute;left:2715;top:1558;width:104;height:109" coordsize="88,92" path="m88,46hdc88,62,80,77,66,84v-13,8,-30,8,-44,c9,77,,62,,46,,31,9,16,22,8,36,,53,,66,8v14,8,22,23,22,38e" fillcolor="#a6a6a6" strokeweight="0">
              <v:path arrowok="t"/>
            </v:shape>
            <v:shape id="_x0000_s5353" style="position:absolute;left:2715;top:1605;width:104;height:108" coordsize="88,92" path="m88,46hdc88,61,80,76,66,84v-13,8,-30,8,-44,c9,76,,61,,46,,30,9,15,22,8,36,,53,,66,8v14,7,22,22,22,38e" fillcolor="#a6a6a6" strokeweight="0">
              <v:path arrowok="t"/>
            </v:shape>
            <v:shape id="_x0000_s5354" style="position:absolute;left:2715;top:1831;width:104;height:109" coordsize="88,92" path="m88,46hdc88,61,80,76,66,84v-13,8,-30,8,-44,c9,76,,61,,46,,30,9,15,22,8,36,,53,,66,8v14,7,22,22,22,38e" fillcolor="#a6a6a6" strokeweight="0">
              <v:path arrowok="t"/>
            </v:shape>
            <v:shape id="_x0000_s5355" style="position:absolute;left:2715;top:2103;width:104;height:109" coordsize="88,92" path="m88,46hdc88,62,80,76,66,84v-13,8,-30,8,-44,c9,76,,62,,46,,30,9,16,22,8,36,,53,,66,8v14,8,22,22,22,38e" fillcolor="#a6a6a6" strokeweight="0">
              <v:path arrowok="t"/>
            </v:shape>
            <v:shape id="_x0000_s5356" style="position:absolute;left:2715;top:2149;width:104;height:108" coordsize="88,91" path="m88,45hdc88,61,80,76,66,84v-13,7,-30,7,-44,c9,76,,61,,45,,30,9,15,22,7,36,,53,,66,7v14,8,22,23,22,38e" fillcolor="#a6a6a6" strokeweight="0">
              <v:path arrowok="t"/>
            </v:shape>
            <v:shape id="_x0000_s5357" style="position:absolute;left:2715;top:2239;width:104;height:109" coordsize="88,92" path="m88,46hdc88,62,80,77,66,84v-13,8,-30,8,-44,c9,77,,62,,46,,31,9,16,22,8,36,,53,,66,8v14,8,22,23,22,38e" fillcolor="#a6a6a6" strokeweight="0">
              <v:path arrowok="t"/>
            </v:shape>
            <v:shape id="_x0000_s5358" style="position:absolute;left:2715;top:2285;width:104;height:109" coordsize="88,92" path="m88,46hdc88,61,80,76,66,84v-13,8,-30,8,-44,c9,76,,61,,46,,30,9,15,22,8,36,,53,,66,8v14,7,22,22,22,38e" fillcolor="#a6a6a6" strokeweight="0">
              <v:path arrowok="t"/>
            </v:shape>
            <v:shape id="_x0000_s5359" style="position:absolute;left:2715;top:2330;width:104;height:109" coordsize="88,92" path="m88,46hdc88,62,80,76,66,84v-13,8,-30,8,-44,c9,76,,62,,46,,30,9,16,22,8,36,,53,,66,8v14,8,22,22,22,38e" fillcolor="#a6a6a6" strokeweight="0">
              <v:path arrowok="t"/>
            </v:shape>
            <v:shape id="_x0000_s5360" style="position:absolute;left:2715;top:2421;width:104;height:109" coordsize="88,92" path="m88,46hdc88,62,80,76,66,84v-13,8,-30,8,-44,c9,76,,62,,46,,30,9,16,22,8,36,,53,,66,8v14,8,22,22,22,38e" fillcolor="#a6a6a6" strokeweight="0">
              <v:path arrowok="t"/>
            </v:shape>
            <v:shape id="_x0000_s5361" style="position:absolute;left:2715;top:2557;width:104;height:109" coordsize="88,92" path="m88,46hdc88,62,80,76,66,84v-13,8,-30,8,-44,c9,76,,62,,46,,30,9,16,22,8,36,,53,,66,8v14,8,22,22,22,38e" fillcolor="#a6a6a6" strokeweight="0">
              <v:path arrowok="t"/>
            </v:shape>
            <v:shape id="_x0000_s5362" style="position:absolute;left:2715;top:2648;width:104;height:109" coordsize="88,92" path="m88,46hdc88,62,80,76,66,84v-13,8,-30,8,-44,c9,76,,62,,46,,30,9,16,22,8,36,,53,,66,8v14,8,22,22,22,38e" fillcolor="#a6a6a6" strokeweight="0">
              <v:path arrowok="t"/>
            </v:shape>
            <v:shape id="_x0000_s5363" style="position:absolute;left:2715;top:2693;width:104;height:109" coordsize="88,92" path="m88,46hdc88,62,80,77,66,84v-13,8,-30,8,-44,c9,77,,62,,46,,31,9,16,22,8,36,,53,,66,8v14,8,22,23,22,38e" fillcolor="#a6a6a6" strokeweight="0">
              <v:path arrowok="t"/>
            </v:shape>
            <v:shape id="_x0000_s5364" style="position:absolute;left:2715;top:2739;width:104;height:109" coordsize="88,92" path="m88,46hdc88,61,80,76,66,84v-13,8,-30,8,-44,c9,76,,61,,46,,30,9,15,22,8,36,,53,,66,8v14,7,22,22,22,38e" fillcolor="#a6a6a6" strokeweight="0">
              <v:path arrowok="t"/>
            </v:shape>
            <v:shape id="_x0000_s5365" style="position:absolute;left:2715;top:2830;width:104;height:108" coordsize="88,91" path="m88,45hdc88,61,80,76,66,84v-13,7,-30,7,-44,c9,76,,61,,45,,30,9,15,22,7,36,,53,,66,7v14,8,22,23,22,38e" fillcolor="#a6a6a6" strokeweight="0">
              <v:path arrowok="t"/>
            </v:shape>
            <v:shape id="_x0000_s5366" style="position:absolute;left:2715;top:2875;width:104;height:109" coordsize="88,92" path="m88,46hdc88,62,80,76,66,84v-13,8,-30,8,-44,c9,76,,62,,46,,30,9,16,22,8,36,,53,,66,8v14,8,22,22,22,38e" fillcolor="#a6a6a6" strokeweight="0">
              <v:path arrowok="t"/>
            </v:shape>
            <v:shape id="_x0000_s5367" style="position:absolute;left:2715;top:2920;width:104;height:109" coordsize="88,92" path="m88,46hdc88,62,80,77,66,84v-13,8,-30,8,-44,c9,77,,62,,46,,31,9,16,22,8,36,,53,,66,8v14,8,22,23,22,38e" fillcolor="#a6a6a6" strokeweight="0">
              <v:path arrowok="t"/>
            </v:shape>
            <v:shape id="_x0000_s5368" style="position:absolute;left:2715;top:2966;width:104;height:109" coordsize="88,92" path="m88,46hdc88,61,80,76,66,84v-13,8,-30,8,-44,c9,76,,61,,46,,30,9,15,22,8,36,,53,,66,8v14,7,22,22,22,38e" fillcolor="#a6a6a6" strokeweight="0">
              <v:path arrowok="t"/>
            </v:shape>
            <v:shape id="_x0000_s5369" style="position:absolute;left:2715;top:3011;width:104;height:109" coordsize="88,92" path="m88,46hdc88,62,80,76,66,84v-13,8,-30,8,-44,c9,76,,62,,46,,30,9,16,22,8,36,,53,,66,8v14,8,22,22,22,38e" fillcolor="#a6a6a6" strokeweight="0">
              <v:path arrowok="t"/>
            </v:shape>
            <v:shape id="_x0000_s5370" style="position:absolute;left:2715;top:3057;width:104;height:107" coordsize="88,91" path="m88,45hdc88,61,80,76,66,84v-13,7,-30,7,-44,c9,76,,61,,45,,30,9,15,22,7,36,,53,,66,7v14,8,22,23,22,38e" fillcolor="#a6a6a6" strokeweight="0">
              <v:path arrowok="t"/>
            </v:shape>
            <v:shape id="_x0000_s5371" style="position:absolute;left:2715;top:3102;width:104;height:108" coordsize="88,92" path="m88,46hdc88,62,80,76,66,84v-13,8,-30,8,-44,c9,76,,62,,46,,30,9,16,22,8,36,,53,,66,8v14,8,22,22,22,38e" fillcolor="#a6a6a6" strokeweight="0">
              <v:path arrowok="t"/>
            </v:shape>
            <v:shape id="_x0000_s5372" style="position:absolute;left:2715;top:3193;width:104;height:108" coordsize="88,92" path="m88,46hdc88,61,80,76,66,84v-13,8,-30,8,-44,c9,76,,61,,46,,30,9,15,22,8,36,,53,,66,8v14,7,22,22,22,38e" fillcolor="#a6a6a6" strokeweight="0">
              <v:path arrowok="t"/>
            </v:shape>
            <v:shape id="_x0000_s5373" style="position:absolute;left:2715;top:3238;width:104;height:108" coordsize="88,92" path="m88,46hdc88,62,80,76,66,84v-13,8,-30,8,-44,c9,76,,62,,46,,30,9,16,22,8,36,,53,,66,8v14,8,22,22,22,38e" fillcolor="#a6a6a6" strokeweight="0">
              <v:path arrowok="t"/>
            </v:shape>
            <v:shape id="_x0000_s5374" style="position:absolute;left:2715;top:3284;width:104;height:107" coordsize="88,91" path="m88,45hdc88,61,80,76,66,84v-13,7,-30,7,-44,c9,76,,61,,45,,30,9,15,22,7,36,,53,,66,7v14,8,22,23,22,38e" fillcolor="#a6a6a6" strokeweight="0">
              <v:path arrowok="t"/>
            </v:shape>
            <v:shape id="_x0000_s5375" style="position:absolute;left:2715;top:3374;width:104;height:108" coordsize="88,92" path="m88,46hdc88,62,80,77,66,84v-13,8,-30,8,-44,c9,77,,62,,46,,31,9,16,22,8,36,,53,,66,8v14,8,22,23,22,38e" fillcolor="#a6a6a6" strokeweight="0">
              <v:path arrowok="t"/>
            </v:shape>
            <v:shape id="_x0000_s5376" style="position:absolute;left:2715;top:3420;width:104;height:108" coordsize="88,92" path="m88,46hdc88,61,80,76,66,84v-13,8,-30,8,-44,c9,76,,61,,46,,30,9,15,22,8,36,,53,,66,8v14,7,22,22,22,38e" fillcolor="#a6a6a6" strokeweight="0">
              <v:path arrowok="t"/>
            </v:shape>
            <v:shape id="_x0000_s5377" style="position:absolute;left:2715;top:3511;width:104;height:107" coordsize="88,91" path="m88,45hdc88,61,80,76,66,84v-13,7,-30,7,-44,c9,76,,61,,45,,30,9,15,22,7,36,,53,,66,7v14,8,22,23,22,38e" fillcolor="#a6a6a6" strokeweight="0">
              <v:path arrowok="t"/>
            </v:shape>
            <v:shape id="_x0000_s5378" style="position:absolute;left:2715;top:3691;width:104;height:109" coordsize="88,92" path="m88,46hdc88,62,80,76,66,84v-13,8,-30,8,-44,c9,76,,62,,46,,30,9,16,22,8,36,,53,,66,8v14,8,22,22,22,38e" fillcolor="#a6a6a6" strokeweight="0">
              <v:path arrowok="t"/>
            </v:shape>
            <v:shape id="_x0000_s5379" style="position:absolute;left:2715;top:3738;width:104;height:107" coordsize="88,91" path="m88,45hdc88,61,80,76,66,84v-13,7,-30,7,-44,c9,76,,61,,45,,30,9,15,22,7,36,,53,,66,7v14,8,22,23,22,38e" fillcolor="#a6a6a6" strokeweight="0">
              <v:path arrowok="t"/>
            </v:shape>
            <v:shape id="_x0000_s5380" style="position:absolute;left:2715;top:3782;width:104;height:109" coordsize="88,92" path="m88,46hdc88,62,80,76,66,84v-13,8,-30,8,-44,c9,76,,62,,46,,30,9,16,22,8,36,,53,,66,8v14,8,22,22,22,38e" fillcolor="#a6a6a6" strokeweight="0">
              <v:path arrowok="t"/>
            </v:shape>
            <v:shape id="_x0000_s5381" style="position:absolute;left:2715;top:4372;width:104;height:109" coordsize="88,92" path="m88,46hdc88,62,80,76,66,84v-13,8,-30,8,-44,c9,76,,62,,46,,30,9,16,22,8,36,,53,,66,8v14,8,22,22,22,38e" fillcolor="#a6a6a6" strokeweight="0">
              <v:path arrowok="t"/>
            </v:shape>
            <v:shape id="_x0000_s5382" style="position:absolute;left:2715;top:4463;width:104;height:109" coordsize="88,92" path="m88,46hdc88,62,80,76,66,84v-13,8,-30,8,-44,c9,76,,62,,46,,30,9,16,22,8,36,,53,,66,8v14,8,22,22,22,38e" fillcolor="#a6a6a6" strokeweight="0">
              <v:path arrowok="t"/>
            </v:shape>
            <v:shape id="_x0000_s5383" style="position:absolute;left:2715;top:379;width:104;height:109" coordsize="88,92" path="m88,46hdc88,62,80,76,66,84v-13,8,-30,8,-44,c9,76,,62,,46,,30,9,16,22,8,36,,53,,66,8v14,8,22,22,22,38e" fillcolor="black" strokeweight="0">
              <v:path arrowok="t"/>
            </v:shape>
            <v:rect id="_x0000_s5384" style="position:absolute;left:2361;top:888;width:831;height:2326" filled="f" strokecolor="#f03246" strokeweight=".95pt"/>
            <v:line id="_x0000_s5385" style="position:absolute" from="2777,264" to="2778,888" strokecolor="#f03246" strokeweight=".95pt">
              <v:stroke joinstyle="miter"/>
            </v:line>
            <v:line id="_x0000_s5386" style="position:absolute;flip:y" from="2777,3214" to="2778,4519" strokecolor="#f03246" strokeweight=".95pt">
              <v:stroke joinstyle="miter"/>
            </v:line>
            <v:line id="_x0000_s5387" style="position:absolute;flip:x" from="2361,4519" to="3192,4520" strokecolor="#f03246" strokeweight=".95pt">
              <v:stroke joinstyle="miter"/>
            </v:line>
            <v:line id="_x0000_s5388" style="position:absolute;flip:x" from="2361,264" to="3192,265" strokecolor="#f03246" strokeweight=".95pt">
              <v:stroke joinstyle="miter"/>
            </v:line>
            <v:line id="_x0000_s5389" style="position:absolute;flip:x" from="2361,2628" to="3192,2629" strokecolor="#f03246" strokeweight=".95pt">
              <v:stroke joinstyle="miter"/>
            </v:line>
            <v:rect id="_x0000_s5390" style="position:absolute;left:5724;top:737;width:831;height:832" filled="f" strokecolor="#f03246" strokeweight=".95pt"/>
            <v:line id="_x0000_s5391" style="position:absolute" from="6140,208" to="6141,737" strokecolor="#f03246" strokeweight=".95pt">
              <v:stroke joinstyle="miter"/>
            </v:line>
            <v:line id="_x0000_s5392" style="position:absolute;flip:y" from="6140,1569" to="6141,2798" strokecolor="#f03246" strokeweight=".95pt">
              <v:stroke joinstyle="miter"/>
            </v:line>
            <v:line id="_x0000_s5393" style="position:absolute;flip:x" from="5724,2798" to="6555,2799" strokecolor="#f03246" strokeweight=".95pt">
              <v:stroke joinstyle="miter"/>
            </v:line>
            <v:line id="_x0000_s5394" style="position:absolute;flip:x" from="5724,208" to="6555,209" strokecolor="#f03246" strokeweight=".95pt">
              <v:stroke joinstyle="miter"/>
            </v:line>
            <v:line id="_x0000_s5395" style="position:absolute;flip:x" from="5724,1172" to="6555,1173" strokecolor="#f03246" strokeweight=".95pt">
              <v:stroke joinstyle="miter"/>
            </v:line>
            <v:rect id="_x0000_s5396" style="position:absolute;left:1096;top:170;width:6725;height:4538" filled="f" strokecolor="#a5a5a5" strokeweight=".95pt"/>
            <v:line id="_x0000_s5397" style="position:absolute" from="4458,4708" to="4459,4802" strokecolor="#a5a5a5" strokeweight=".95pt">
              <v:stroke joinstyle="miter"/>
            </v:line>
            <v:rect id="_x0000_s5398" style="position:absolute;left:2720;top:4708;width:130;height:319;mso-wrap-style:none" filled="f" stroked="f">
              <v:textbox style="mso-next-textbox:#_x0000_s5398;mso-fit-shape-to-text:t" inset="0,0,0,0">
                <w:txbxContent>
                  <w:p w:rsidR="00BC71FE" w:rsidRDefault="00BC71FE" w:rsidP="00BC71FE">
                    <w:r>
                      <w:rPr>
                        <w:rFonts w:ascii="Segoe UI" w:hAnsi="Segoe UI" w:cs="Segoe UI"/>
                        <w:color w:val="000000"/>
                      </w:rPr>
                      <w:t>0</w:t>
                    </w:r>
                  </w:p>
                </w:txbxContent>
              </v:textbox>
            </v:rect>
            <v:rect id="_x0000_s5399" style="position:absolute;left:6083;top:4708;width:130;height:319;mso-wrap-style:none" filled="f" stroked="f">
              <v:textbox style="mso-next-textbox:#_x0000_s5399;mso-fit-shape-to-text:t" inset="0,0,0,0">
                <w:txbxContent>
                  <w:p w:rsidR="00BC71FE" w:rsidRDefault="00BC71FE" w:rsidP="00BC71FE">
                    <w:r>
                      <w:rPr>
                        <w:rFonts w:ascii="Segoe UI" w:hAnsi="Segoe UI" w:cs="Segoe UI"/>
                        <w:color w:val="000000"/>
                      </w:rPr>
                      <w:t>3</w:t>
                    </w:r>
                  </w:p>
                </w:txbxContent>
              </v:textbox>
            </v:rect>
            <v:rect id="_x0000_s5400" style="position:absolute;left:4194;top:5087;width:517;height:319;mso-wrap-style:none" filled="f" stroked="f">
              <v:textbox style="mso-next-textbox:#_x0000_s5400;mso-fit-shape-to-text:t" inset="0,0,0,0">
                <w:txbxContent>
                  <w:p w:rsidR="00BC71FE" w:rsidRDefault="00BC71FE" w:rsidP="00BC71FE">
                    <w:r>
                      <w:rPr>
                        <w:rFonts w:ascii="Segoe UI" w:hAnsi="Segoe UI" w:cs="Segoe UI"/>
                        <w:color w:val="000000"/>
                      </w:rPr>
                      <w:t>Time</w:t>
                    </w:r>
                  </w:p>
                </w:txbxContent>
              </v:textbox>
            </v:rect>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15.</w:t>
      </w:r>
      <w:proofErr w:type="gramEnd"/>
      <w:r w:rsidRPr="00BC71FE">
        <w:rPr>
          <w:sz w:val="20"/>
          <w:szCs w:val="20"/>
        </w:rPr>
        <w:t xml:space="preserve"> Amount of total soluble </w:t>
      </w:r>
      <w:proofErr w:type="spellStart"/>
      <w:r w:rsidRPr="00BC71FE">
        <w:rPr>
          <w:sz w:val="20"/>
          <w:szCs w:val="20"/>
        </w:rPr>
        <w:t>phenolics</w:t>
      </w:r>
      <w:proofErr w:type="spellEnd"/>
      <w:r w:rsidRPr="00BC71FE">
        <w:rPr>
          <w:sz w:val="20"/>
          <w:szCs w:val="20"/>
        </w:rPr>
        <w:t xml:space="preserve"> extracted over time. </w:t>
      </w:r>
    </w:p>
    <w:p w:rsidR="00BC71FE" w:rsidRPr="00BC71FE" w:rsidRDefault="00BC71FE" w:rsidP="00BC71FE">
      <w:pPr>
        <w:spacing w:line="480" w:lineRule="auto"/>
        <w:ind w:firstLine="720"/>
      </w:pPr>
      <w:r w:rsidRPr="00BC71FE">
        <w:t xml:space="preserve">More total soluble </w:t>
      </w:r>
      <w:proofErr w:type="spellStart"/>
      <w:r w:rsidRPr="00BC71FE">
        <w:t>phenolics</w:t>
      </w:r>
      <w:proofErr w:type="spellEnd"/>
      <w:r w:rsidRPr="00BC71FE">
        <w:t xml:space="preserve"> were extracted after 3 months than at time 0 (Fig. 15). After initial extraction, further extraction of oak compounds displays more cell disruption by the distillate and the oxidation and hydrolysis of oak compounds over time (Russell, 2003). Development of hydrolyzed and oxidized compounds over time is still not well known and would require further time studies (</w:t>
      </w:r>
      <w:proofErr w:type="spellStart"/>
      <w:r w:rsidRPr="00BC71FE">
        <w:t>Mosedale</w:t>
      </w:r>
      <w:proofErr w:type="spellEnd"/>
      <w:r w:rsidRPr="00BC71FE">
        <w:t xml:space="preserve"> and </w:t>
      </w:r>
      <w:proofErr w:type="spellStart"/>
      <w:r w:rsidRPr="00BC71FE">
        <w:t>Puech</w:t>
      </w:r>
      <w:proofErr w:type="spellEnd"/>
      <w:r w:rsidRPr="00BC71FE">
        <w:t xml:space="preserve">, 1998). </w:t>
      </w:r>
    </w:p>
    <w:p w:rsidR="00BC71FE" w:rsidRPr="00BC71FE" w:rsidRDefault="00BC71FE" w:rsidP="00BC71FE">
      <w:pPr>
        <w:spacing w:line="480" w:lineRule="auto"/>
        <w:rPr>
          <w:b/>
        </w:rPr>
      </w:pPr>
      <w:r w:rsidRPr="00BC71FE">
        <w:rPr>
          <w:b/>
        </w:rPr>
        <w:t>Heat/Treatment Figure</w:t>
      </w:r>
    </w:p>
    <w:p w:rsidR="00BC71FE" w:rsidRPr="00BC71FE" w:rsidRDefault="00BC71FE" w:rsidP="00BC71FE">
      <w:pPr>
        <w:spacing w:line="480" w:lineRule="auto"/>
        <w:ind w:firstLine="720"/>
      </w:pPr>
      <w:r w:rsidRPr="00BC71FE">
        <w:t xml:space="preserve">Reflux extraction treatment extracted more total soluble </w:t>
      </w:r>
      <w:proofErr w:type="spellStart"/>
      <w:r w:rsidRPr="00BC71FE">
        <w:t>phenolics</w:t>
      </w:r>
      <w:proofErr w:type="spellEnd"/>
      <w:r w:rsidRPr="00BC71FE">
        <w:t xml:space="preserve"> from charred and toasted staves than </w:t>
      </w:r>
      <w:proofErr w:type="spellStart"/>
      <w:r w:rsidRPr="00BC71FE">
        <w:t>sonication</w:t>
      </w:r>
      <w:proofErr w:type="spellEnd"/>
      <w:r w:rsidRPr="00BC71FE">
        <w:t xml:space="preserve"> and control extraction methods. </w:t>
      </w:r>
    </w:p>
    <w:p w:rsidR="00BC71FE" w:rsidRPr="00BC71FE" w:rsidRDefault="00BC71FE" w:rsidP="00BC71FE">
      <w:pPr>
        <w:spacing w:line="480" w:lineRule="auto"/>
        <w:rPr>
          <w:b/>
        </w:rPr>
      </w:pPr>
      <w:r w:rsidRPr="00BC71FE">
        <w:rPr>
          <w:b/>
        </w:rPr>
        <w:lastRenderedPageBreak/>
        <w:t>Heat/Time Figure</w:t>
      </w:r>
    </w:p>
    <w:p w:rsidR="00BC71FE" w:rsidRPr="00BC71FE" w:rsidRDefault="00BC71FE" w:rsidP="00BC71FE">
      <w:pPr>
        <w:spacing w:line="480" w:lineRule="auto"/>
      </w:pPr>
      <w:r w:rsidRPr="00BC71FE">
        <w:t xml:space="preserve">Charred staves after 3 months extracted more total soluble </w:t>
      </w:r>
      <w:proofErr w:type="spellStart"/>
      <w:r w:rsidRPr="00BC71FE">
        <w:t>phenolics</w:t>
      </w:r>
      <w:proofErr w:type="spellEnd"/>
      <w:r w:rsidRPr="00BC71FE">
        <w:t xml:space="preserve"> than charred and toasted staves at time 0, but extracted a similar amount to toasted staves after 3 months. Toasted staves after 3 months extracted more than charred staves at time 0, but extracted a similar amount to toasted staves at time 0. Toasted staves at time 0 had a similar amount of total soluble </w:t>
      </w:r>
      <w:proofErr w:type="spellStart"/>
      <w:r w:rsidRPr="00BC71FE">
        <w:t>phenolics</w:t>
      </w:r>
      <w:proofErr w:type="spellEnd"/>
      <w:r w:rsidRPr="00BC71FE">
        <w:t xml:space="preserve"> extracted to charred staves at time 0. </w:t>
      </w:r>
    </w:p>
    <w:p w:rsidR="00BC71FE" w:rsidRPr="00BC71FE" w:rsidRDefault="00BC71FE" w:rsidP="00BC71FE">
      <w:pPr>
        <w:spacing w:line="480" w:lineRule="auto"/>
        <w:rPr>
          <w:b/>
        </w:rPr>
      </w:pPr>
      <w:r w:rsidRPr="00BC71FE">
        <w:rPr>
          <w:b/>
        </w:rPr>
        <w:t>Treatment/Time Figure</w:t>
      </w:r>
    </w:p>
    <w:p w:rsidR="00BC71FE" w:rsidRPr="00BC71FE" w:rsidRDefault="00BC71FE" w:rsidP="00BC71FE">
      <w:pPr>
        <w:spacing w:line="480" w:lineRule="auto"/>
        <w:ind w:firstLine="720"/>
      </w:pPr>
      <w:r w:rsidRPr="00BC71FE">
        <w:t xml:space="preserve">Reflux at time 0 extracted more total soluble </w:t>
      </w:r>
      <w:proofErr w:type="spellStart"/>
      <w:r w:rsidRPr="00BC71FE">
        <w:t>phenolics</w:t>
      </w:r>
      <w:proofErr w:type="spellEnd"/>
      <w:r w:rsidRPr="00BC71FE">
        <w:t xml:space="preserve"> than </w:t>
      </w:r>
      <w:proofErr w:type="spellStart"/>
      <w:r w:rsidRPr="00BC71FE">
        <w:t>sonication</w:t>
      </w:r>
      <w:proofErr w:type="spellEnd"/>
      <w:r w:rsidRPr="00BC71FE">
        <w:t xml:space="preserve"> after 3 months and </w:t>
      </w:r>
      <w:proofErr w:type="spellStart"/>
      <w:r w:rsidRPr="00BC71FE">
        <w:t>sonication</w:t>
      </w:r>
      <w:proofErr w:type="spellEnd"/>
      <w:r w:rsidRPr="00BC71FE">
        <w:t xml:space="preserve"> and control extraction treatments at time 0, but was similar to reflux and control extraction treatments after 3 months. Reflux and control treatments after 3 months extracted more total soluble </w:t>
      </w:r>
      <w:proofErr w:type="spellStart"/>
      <w:r w:rsidRPr="00BC71FE">
        <w:t>phenolics</w:t>
      </w:r>
      <w:proofErr w:type="spellEnd"/>
      <w:r w:rsidRPr="00BC71FE">
        <w:t xml:space="preserve"> than </w:t>
      </w:r>
      <w:proofErr w:type="spellStart"/>
      <w:r w:rsidRPr="00BC71FE">
        <w:t>sonication</w:t>
      </w:r>
      <w:proofErr w:type="spellEnd"/>
      <w:r w:rsidRPr="00BC71FE">
        <w:t xml:space="preserve"> and control at time 0, but had a similar amount to </w:t>
      </w:r>
      <w:proofErr w:type="spellStart"/>
      <w:r w:rsidRPr="00BC71FE">
        <w:t>sonication</w:t>
      </w:r>
      <w:proofErr w:type="spellEnd"/>
      <w:r w:rsidRPr="00BC71FE">
        <w:t xml:space="preserve"> after 3 months. </w:t>
      </w:r>
      <w:proofErr w:type="spellStart"/>
      <w:r w:rsidRPr="00BC71FE">
        <w:t>Sonication</w:t>
      </w:r>
      <w:proofErr w:type="spellEnd"/>
      <w:r w:rsidRPr="00BC71FE">
        <w:t xml:space="preserve"> after 3 months extracted more total soluble </w:t>
      </w:r>
      <w:proofErr w:type="spellStart"/>
      <w:r w:rsidRPr="00BC71FE">
        <w:t>phenolics</w:t>
      </w:r>
      <w:proofErr w:type="spellEnd"/>
      <w:r w:rsidRPr="00BC71FE">
        <w:t xml:space="preserve"> than </w:t>
      </w:r>
      <w:proofErr w:type="spellStart"/>
      <w:r w:rsidRPr="00BC71FE">
        <w:t>sonication</w:t>
      </w:r>
      <w:proofErr w:type="spellEnd"/>
      <w:r w:rsidRPr="00BC71FE">
        <w:t xml:space="preserve"> and control methods at time 0. </w:t>
      </w:r>
    </w:p>
    <w:p w:rsidR="00BC71FE" w:rsidRPr="00BC71FE" w:rsidRDefault="00BC71FE" w:rsidP="00BC71FE">
      <w:pPr>
        <w:spacing w:line="480" w:lineRule="auto"/>
        <w:rPr>
          <w:b/>
        </w:rPr>
      </w:pPr>
      <w:r w:rsidRPr="00BC71FE">
        <w:rPr>
          <w:b/>
        </w:rPr>
        <w:t>Heat/Layer Figure</w:t>
      </w:r>
    </w:p>
    <w:p w:rsidR="00BC71FE" w:rsidRPr="00BC71FE" w:rsidRDefault="00BC71FE" w:rsidP="00BC71FE">
      <w:pPr>
        <w:spacing w:line="480" w:lineRule="auto"/>
      </w:pPr>
      <w:r w:rsidRPr="00BC71FE">
        <w:t xml:space="preserve">Charred layers 2 through 7 and toasted layers 1 through 4 had more total soluble </w:t>
      </w:r>
      <w:proofErr w:type="spellStart"/>
      <w:r w:rsidRPr="00BC71FE">
        <w:t>phenolics</w:t>
      </w:r>
      <w:proofErr w:type="spellEnd"/>
      <w:r w:rsidRPr="00BC71FE">
        <w:t xml:space="preserve"> extracted than charred layer 1. </w:t>
      </w:r>
    </w:p>
    <w:p w:rsidR="00BC71FE" w:rsidRPr="00BC71FE" w:rsidRDefault="00BC71FE" w:rsidP="00BC71FE">
      <w:pPr>
        <w:spacing w:line="480" w:lineRule="auto"/>
        <w:rPr>
          <w:b/>
        </w:rPr>
      </w:pPr>
      <w:r w:rsidRPr="00BC71FE">
        <w:rPr>
          <w:b/>
        </w:rPr>
        <w:t>Layer/ Time Figure</w:t>
      </w:r>
    </w:p>
    <w:p w:rsidR="00BC71FE" w:rsidRPr="00BC71FE" w:rsidRDefault="00BC71FE" w:rsidP="00BC71FE">
      <w:pPr>
        <w:spacing w:line="480" w:lineRule="auto"/>
      </w:pPr>
      <w:r w:rsidRPr="00BC71FE">
        <w:t xml:space="preserve">Layer 6 after 3 months had more total soluble </w:t>
      </w:r>
      <w:proofErr w:type="spellStart"/>
      <w:r w:rsidRPr="00BC71FE">
        <w:t>phenolics</w:t>
      </w:r>
      <w:proofErr w:type="spellEnd"/>
      <w:r w:rsidRPr="00BC71FE">
        <w:t xml:space="preserve"> extracted than layers 1, 4, and 7 at time 0 and layer 1 after 3 months, but had a similar amount extracted from layers 2, 3, 5, and 6 at time 0 and layers 2, 3, 4, 5, and 7 after 3 months.  </w:t>
      </w:r>
      <w:r w:rsidRPr="00BC71FE">
        <w:lastRenderedPageBreak/>
        <w:t xml:space="preserve">Layers 5 and 7 after 3 months had more total soluble </w:t>
      </w:r>
      <w:proofErr w:type="spellStart"/>
      <w:r w:rsidRPr="00BC71FE">
        <w:t>phenolics</w:t>
      </w:r>
      <w:proofErr w:type="spellEnd"/>
      <w:r w:rsidRPr="00BC71FE">
        <w:t xml:space="preserve"> extracted than layer 1 at time 0 and after 3 months, but had a similar amount extracted to layers 2, 3, 5, 6 and 7 at time 0 and layers 2, 3, and 4 after 3 months. Layers 2, 3, and 4 after 3 months had more total soluble </w:t>
      </w:r>
      <w:proofErr w:type="spellStart"/>
      <w:r w:rsidRPr="00BC71FE">
        <w:t>phenolics</w:t>
      </w:r>
      <w:proofErr w:type="spellEnd"/>
      <w:r w:rsidRPr="00BC71FE">
        <w:t xml:space="preserve"> extracted than layer 1 at time 0, but had a similar amount to layers 2, 3, 4, 5, 6, and 7 at time 0 and layer 1 after 3 months. Layers 2, 3, 5, and 6 at time 0 had a similar amount of total soluble </w:t>
      </w:r>
      <w:proofErr w:type="spellStart"/>
      <w:r w:rsidRPr="00BC71FE">
        <w:t>phenolics</w:t>
      </w:r>
      <w:proofErr w:type="spellEnd"/>
      <w:r w:rsidRPr="00BC71FE">
        <w:t xml:space="preserve"> extracted to layers 1, 4, and 7 at time 0 and layer 1 after 3 months.  Layers 4 and 7 at time 0 had a similar amount of total soluble </w:t>
      </w:r>
      <w:proofErr w:type="spellStart"/>
      <w:r w:rsidRPr="00BC71FE">
        <w:t>phenolics</w:t>
      </w:r>
      <w:proofErr w:type="spellEnd"/>
      <w:r w:rsidRPr="00BC71FE">
        <w:t xml:space="preserve"> extracted to layer 1 at time 0 and after 3 months.  Layer 1 after 3 months had a similar amount of total soluble </w:t>
      </w:r>
      <w:proofErr w:type="spellStart"/>
      <w:r w:rsidRPr="00BC71FE">
        <w:t>phenolics</w:t>
      </w:r>
      <w:proofErr w:type="spellEnd"/>
      <w:r w:rsidRPr="00BC71FE">
        <w:t xml:space="preserve"> extracted at time 0. </w:t>
      </w: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7D30CB" w:rsidRDefault="007D30CB" w:rsidP="00BC71FE">
      <w:pPr>
        <w:spacing w:line="480" w:lineRule="auto"/>
        <w:rPr>
          <w:b/>
          <w:sz w:val="28"/>
          <w:szCs w:val="28"/>
        </w:rPr>
      </w:pPr>
    </w:p>
    <w:p w:rsidR="007D30CB" w:rsidRDefault="007D30CB" w:rsidP="00BC71FE">
      <w:pPr>
        <w:spacing w:line="480" w:lineRule="auto"/>
        <w:rPr>
          <w:b/>
          <w:sz w:val="28"/>
          <w:szCs w:val="28"/>
        </w:rPr>
      </w:pPr>
    </w:p>
    <w:p w:rsidR="007D30CB" w:rsidRDefault="007D30CB" w:rsidP="00BC71FE">
      <w:pPr>
        <w:spacing w:line="480" w:lineRule="auto"/>
        <w:rPr>
          <w:b/>
          <w:sz w:val="28"/>
          <w:szCs w:val="28"/>
        </w:rPr>
      </w:pPr>
    </w:p>
    <w:p w:rsidR="00BC71FE" w:rsidRPr="00BC71FE" w:rsidRDefault="00BC71FE" w:rsidP="00BC71FE">
      <w:pPr>
        <w:spacing w:line="480" w:lineRule="auto"/>
        <w:rPr>
          <w:b/>
          <w:sz w:val="28"/>
          <w:szCs w:val="28"/>
        </w:rPr>
      </w:pPr>
      <w:r w:rsidRPr="00BC71FE">
        <w:rPr>
          <w:b/>
          <w:sz w:val="28"/>
          <w:szCs w:val="28"/>
        </w:rPr>
        <w:lastRenderedPageBreak/>
        <w:t xml:space="preserve">3.3. </w:t>
      </w:r>
      <w:proofErr w:type="gramStart"/>
      <w:r w:rsidRPr="00BC71FE">
        <w:rPr>
          <w:b/>
          <w:sz w:val="28"/>
          <w:szCs w:val="28"/>
        </w:rPr>
        <w:t>pH</w:t>
      </w:r>
      <w:proofErr w:type="gramEnd"/>
    </w:p>
    <w:p w:rsidR="00BC71FE" w:rsidRPr="00BC71FE" w:rsidRDefault="00BC71FE" w:rsidP="00BC71FE">
      <w:pPr>
        <w:spacing w:line="480" w:lineRule="auto"/>
      </w:pPr>
      <w:r w:rsidRPr="00BC71FE">
        <w:rPr>
          <w:noProof/>
        </w:rPr>
        <w:drawing>
          <wp:inline distT="0" distB="0" distL="0" distR="0">
            <wp:extent cx="4991100" cy="3495675"/>
            <wp:effectExtent l="19050" t="0" r="0" b="0"/>
            <wp:docPr id="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9911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w:t>
      </w:r>
      <w:proofErr w:type="gramStart"/>
      <w:r w:rsidRPr="00BC71FE">
        <w:rPr>
          <w:sz w:val="20"/>
          <w:szCs w:val="20"/>
        </w:rPr>
        <w:t>Level of pH in charred and toasted oak staves.</w:t>
      </w:r>
      <w:proofErr w:type="gramEnd"/>
    </w:p>
    <w:p w:rsidR="00BC71FE" w:rsidRPr="00BC71FE" w:rsidRDefault="00BC71FE" w:rsidP="00BC71FE">
      <w:pPr>
        <w:spacing w:line="480" w:lineRule="auto"/>
      </w:pPr>
      <w:r w:rsidRPr="00BC71FE">
        <w:t>There was no significant difference in the pH level between charred and toasted staves.</w:t>
      </w:r>
    </w:p>
    <w:p w:rsidR="00BC71FE" w:rsidRPr="00BC71FE" w:rsidRDefault="00BC71FE" w:rsidP="00BC71FE">
      <w:pPr>
        <w:spacing w:line="480" w:lineRule="auto"/>
      </w:pPr>
      <w:r w:rsidRPr="00BC71FE">
        <w:rPr>
          <w:noProof/>
        </w:rPr>
        <w:lastRenderedPageBreak/>
        <w:drawing>
          <wp:inline distT="0" distB="0" distL="0" distR="0">
            <wp:extent cx="5229225" cy="3495675"/>
            <wp:effectExtent l="19050" t="0" r="9525" b="0"/>
            <wp:docPr id="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52292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Level of pH after each extraction treatment</w:t>
      </w:r>
    </w:p>
    <w:p w:rsidR="00BC71FE" w:rsidRPr="00BC71FE" w:rsidRDefault="00BC71FE" w:rsidP="00BC71FE">
      <w:pPr>
        <w:spacing w:line="480" w:lineRule="auto"/>
      </w:pPr>
      <w:r w:rsidRPr="00BC71FE">
        <w:t>There was no significant difference in the level of pH after each extraction treatment.</w:t>
      </w:r>
    </w:p>
    <w:p w:rsidR="00BC71FE" w:rsidRPr="00BC71FE" w:rsidRDefault="00BC71FE" w:rsidP="00BC71FE">
      <w:pPr>
        <w:spacing w:line="480" w:lineRule="auto"/>
      </w:pPr>
      <w:r w:rsidRPr="00BC71FE">
        <w:rPr>
          <w:noProof/>
        </w:rPr>
        <w:lastRenderedPageBreak/>
        <w:drawing>
          <wp:inline distT="0" distB="0" distL="0" distR="0">
            <wp:extent cx="4991100" cy="3495675"/>
            <wp:effectExtent l="19050" t="0" r="0" b="0"/>
            <wp:docPr id="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srcRect/>
                    <a:stretch>
                      <a:fillRect/>
                    </a:stretch>
                  </pic:blipFill>
                  <pic:spPr bwMode="auto">
                    <a:xfrm>
                      <a:off x="0" y="0"/>
                      <a:ext cx="49911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Level of pH over time</w:t>
      </w:r>
    </w:p>
    <w:p w:rsidR="00BC71FE" w:rsidRPr="00BC71FE" w:rsidRDefault="00BC71FE" w:rsidP="00BC71FE">
      <w:pPr>
        <w:spacing w:line="480" w:lineRule="auto"/>
      </w:pPr>
      <w:r w:rsidRPr="00BC71FE">
        <w:t>Samples at time 0 had a higher pH than after 3 months.</w:t>
      </w:r>
    </w:p>
    <w:p w:rsidR="00BC71FE" w:rsidRPr="00BC71FE" w:rsidRDefault="00BC71FE" w:rsidP="00BC71FE">
      <w:pPr>
        <w:spacing w:line="480" w:lineRule="auto"/>
      </w:pPr>
      <w:r w:rsidRPr="00BC71FE">
        <w:rPr>
          <w:noProof/>
        </w:rPr>
        <w:drawing>
          <wp:inline distT="0" distB="0" distL="0" distR="0">
            <wp:extent cx="5829300" cy="3495675"/>
            <wp:effectExtent l="19050" t="0" r="0" b="0"/>
            <wp:docPr id="3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58293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lastRenderedPageBreak/>
        <w:t>Figure.</w:t>
      </w:r>
      <w:proofErr w:type="gramEnd"/>
      <w:r w:rsidRPr="00BC71FE">
        <w:rPr>
          <w:sz w:val="20"/>
          <w:szCs w:val="20"/>
        </w:rPr>
        <w:t xml:space="preserve"> Level of pH after extraction from each layer</w:t>
      </w:r>
    </w:p>
    <w:p w:rsidR="00BC71FE" w:rsidRPr="00BC71FE" w:rsidRDefault="00BC71FE" w:rsidP="00BC71FE">
      <w:pPr>
        <w:spacing w:line="480" w:lineRule="auto"/>
      </w:pPr>
      <w:r w:rsidRPr="00BC71FE">
        <w:t xml:space="preserve">Charred layer 1 had a higher pH than layers 2 through 7 which all had the same </w:t>
      </w:r>
      <w:proofErr w:type="spellStart"/>
      <w:r w:rsidRPr="00BC71FE">
        <w:t>pH.</w:t>
      </w:r>
      <w:proofErr w:type="spellEnd"/>
    </w:p>
    <w:p w:rsidR="00BC71FE" w:rsidRPr="00BC71FE" w:rsidRDefault="00BC71FE" w:rsidP="00BC71FE">
      <w:pPr>
        <w:spacing w:line="480" w:lineRule="auto"/>
      </w:pPr>
      <w:r w:rsidRPr="00BC71FE">
        <w:rPr>
          <w:noProof/>
        </w:rPr>
        <w:drawing>
          <wp:inline distT="0" distB="0" distL="0" distR="0">
            <wp:extent cx="5229225" cy="3495675"/>
            <wp:effectExtent l="19050" t="0" r="9525" b="0"/>
            <wp:docPr id="3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srcRect/>
                    <a:stretch>
                      <a:fillRect/>
                    </a:stretch>
                  </pic:blipFill>
                  <pic:spPr bwMode="auto">
                    <a:xfrm>
                      <a:off x="0" y="0"/>
                      <a:ext cx="52292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Level of pH after extraction from each toasted layer</w:t>
      </w:r>
    </w:p>
    <w:p w:rsidR="00BC71FE" w:rsidRPr="00BC71FE" w:rsidRDefault="00BC71FE" w:rsidP="00BC71FE">
      <w:pPr>
        <w:spacing w:line="480" w:lineRule="auto"/>
      </w:pPr>
      <w:r w:rsidRPr="00BC71FE">
        <w:t xml:space="preserve">There was no significant difference in the level of pH from toasted layers after extraction treatment. </w:t>
      </w:r>
    </w:p>
    <w:p w:rsidR="00BC71FE" w:rsidRPr="00BC71FE" w:rsidRDefault="00BC71FE" w:rsidP="00BC71FE">
      <w:pPr>
        <w:spacing w:line="480" w:lineRule="auto"/>
        <w:rPr>
          <w:b/>
        </w:rPr>
      </w:pPr>
      <w:r w:rsidRPr="00BC71FE">
        <w:rPr>
          <w:b/>
        </w:rPr>
        <w:t>Heat/Treatment Figure</w:t>
      </w:r>
    </w:p>
    <w:p w:rsidR="00BC71FE" w:rsidRPr="00BC71FE" w:rsidRDefault="00BC71FE" w:rsidP="00BC71FE">
      <w:pPr>
        <w:spacing w:line="480" w:lineRule="auto"/>
      </w:pPr>
      <w:r w:rsidRPr="00BC71FE">
        <w:t xml:space="preserve">There was no significant difference in the pH level between toasted and charred oak staves after each extraction treatment. </w:t>
      </w:r>
    </w:p>
    <w:p w:rsidR="00BC71FE" w:rsidRPr="00BC71FE" w:rsidRDefault="00BC71FE" w:rsidP="00BC71FE">
      <w:pPr>
        <w:spacing w:line="480" w:lineRule="auto"/>
        <w:rPr>
          <w:b/>
        </w:rPr>
      </w:pPr>
      <w:r w:rsidRPr="00BC71FE">
        <w:rPr>
          <w:b/>
        </w:rPr>
        <w:t>Heat/Time Figure</w:t>
      </w:r>
    </w:p>
    <w:p w:rsidR="00BC71FE" w:rsidRPr="00BC71FE" w:rsidRDefault="00BC71FE" w:rsidP="00BC71FE">
      <w:pPr>
        <w:spacing w:line="480" w:lineRule="auto"/>
      </w:pPr>
      <w:r w:rsidRPr="00BC71FE">
        <w:t xml:space="preserve">Charred staves at 0 </w:t>
      </w:r>
      <w:proofErr w:type="gramStart"/>
      <w:r w:rsidRPr="00BC71FE">
        <w:t>time</w:t>
      </w:r>
      <w:proofErr w:type="gramEnd"/>
      <w:r w:rsidRPr="00BC71FE">
        <w:t xml:space="preserve"> had a higher pH than charred and toasted staves after 3 months, but had a similar pH level to toasted staves at time 0. Toasted staves at </w:t>
      </w:r>
      <w:r w:rsidRPr="00BC71FE">
        <w:lastRenderedPageBreak/>
        <w:t>time 0 had a higher pH than toasted staves after 3 months, but had a similar level to charred staves after 3 months.</w:t>
      </w:r>
    </w:p>
    <w:p w:rsidR="00BC71FE" w:rsidRPr="00BC71FE" w:rsidRDefault="00BC71FE" w:rsidP="00BC71FE">
      <w:pPr>
        <w:spacing w:line="480" w:lineRule="auto"/>
        <w:rPr>
          <w:b/>
        </w:rPr>
      </w:pPr>
      <w:r w:rsidRPr="00BC71FE">
        <w:rPr>
          <w:b/>
        </w:rPr>
        <w:t>Treatment/Time Figure</w:t>
      </w:r>
    </w:p>
    <w:p w:rsidR="00BC71FE" w:rsidRPr="00BC71FE" w:rsidRDefault="00BC71FE" w:rsidP="00BC71FE">
      <w:pPr>
        <w:spacing w:line="480" w:lineRule="auto"/>
      </w:pPr>
      <w:proofErr w:type="spellStart"/>
      <w:r w:rsidRPr="00BC71FE">
        <w:t>Sonication</w:t>
      </w:r>
      <w:proofErr w:type="spellEnd"/>
      <w:r w:rsidRPr="00BC71FE">
        <w:t xml:space="preserve"> at time 0 had a higher pH than reflux at time 0 and </w:t>
      </w:r>
      <w:proofErr w:type="spellStart"/>
      <w:r w:rsidRPr="00BC71FE">
        <w:t>sonication</w:t>
      </w:r>
      <w:proofErr w:type="spellEnd"/>
      <w:r w:rsidRPr="00BC71FE">
        <w:t xml:space="preserve">, reflux, and control extraction treatments after 3 months, but was similar to the control at time 0. Control at time 0 had a similar level of pH to reflux at time 0, but had a higher pH than </w:t>
      </w:r>
      <w:proofErr w:type="spellStart"/>
      <w:r w:rsidRPr="00BC71FE">
        <w:t>sonication</w:t>
      </w:r>
      <w:proofErr w:type="spellEnd"/>
      <w:r w:rsidRPr="00BC71FE">
        <w:t xml:space="preserve">, reflux, and control extraction treatments after 3 months. Reflux at time 0 had a similar level of pH to </w:t>
      </w:r>
      <w:proofErr w:type="spellStart"/>
      <w:r w:rsidRPr="00BC71FE">
        <w:t>sonication</w:t>
      </w:r>
      <w:proofErr w:type="spellEnd"/>
      <w:r w:rsidRPr="00BC71FE">
        <w:t xml:space="preserve">, reflux, and control extraction treatments after 3 months. </w:t>
      </w:r>
    </w:p>
    <w:p w:rsidR="00BC71FE" w:rsidRPr="00BC71FE" w:rsidRDefault="00BC71FE" w:rsidP="00BC71FE">
      <w:pPr>
        <w:spacing w:line="480" w:lineRule="auto"/>
        <w:rPr>
          <w:b/>
        </w:rPr>
      </w:pPr>
      <w:r w:rsidRPr="00BC71FE">
        <w:rPr>
          <w:b/>
        </w:rPr>
        <w:t>Heat/Layer Figure</w:t>
      </w:r>
    </w:p>
    <w:p w:rsidR="00BC71FE" w:rsidRPr="00BC71FE" w:rsidRDefault="00BC71FE" w:rsidP="00BC71FE">
      <w:pPr>
        <w:spacing w:line="480" w:lineRule="auto"/>
      </w:pPr>
      <w:r w:rsidRPr="00BC71FE">
        <w:t xml:space="preserve">Charred layer 1 had a higher pH level than toasted layers 1 through 4 and charred layers 2 through 7. Toasted layers 1 through 4 and charred layers 2 through 7 all had the same pH level. </w:t>
      </w:r>
    </w:p>
    <w:p w:rsidR="00BC71FE" w:rsidRPr="00BC71FE" w:rsidRDefault="00BC71FE" w:rsidP="00BC71FE">
      <w:pPr>
        <w:spacing w:line="480" w:lineRule="auto"/>
        <w:rPr>
          <w:b/>
        </w:rPr>
      </w:pPr>
      <w:r w:rsidRPr="00BC71FE">
        <w:rPr>
          <w:b/>
        </w:rPr>
        <w:t>Layer/Time Figure</w:t>
      </w:r>
    </w:p>
    <w:p w:rsidR="00BC71FE" w:rsidRPr="00BC71FE" w:rsidRDefault="00BC71FE" w:rsidP="00BC71FE">
      <w:pPr>
        <w:spacing w:line="480" w:lineRule="auto"/>
      </w:pPr>
      <w:r w:rsidRPr="00BC71FE">
        <w:t xml:space="preserve">Layer 1 at time 0 had a higher pH level than layers 2, 3, 4, 5, 6, and 7 at time 0 and layers 2, 3, 4, 5, 6, and 7 after 3 months, but had a similar pH level to layer 1 after 3 months. Layer 1 after 3 months had a higher pH level than layers 2, 3, 4, 5, 6, and 7 after 3 months, but a similar level to layers 2, 3, 4, 5, 6, and 7 at time 0. Layer 2 at time 0 had a similar level of pH to layers 3, 4, 5, 6, and 7 at time 0 and layers 2, 3, 4, 5, 6, and 7 after 3 months. Layers 3, 4, 5, 6, and 7 at time 0 have a similar pH level to layers 2, 3, 4, 5, 6, and 7 after 3 months. Layers 2, 5, 6, and 7 after 3 months have a similar pH level to layers 3 and 4 after 3 months. </w:t>
      </w:r>
    </w:p>
    <w:p w:rsidR="00BC71FE" w:rsidRPr="00BC71FE" w:rsidRDefault="00BC71FE" w:rsidP="00BC71FE">
      <w:pPr>
        <w:spacing w:line="480" w:lineRule="auto"/>
        <w:rPr>
          <w:b/>
          <w:sz w:val="28"/>
          <w:szCs w:val="28"/>
        </w:rPr>
      </w:pPr>
      <w:r w:rsidRPr="00BC71FE">
        <w:rPr>
          <w:b/>
          <w:sz w:val="28"/>
          <w:szCs w:val="28"/>
        </w:rPr>
        <w:lastRenderedPageBreak/>
        <w:t>3.4. Gas Chromatography</w:t>
      </w:r>
    </w:p>
    <w:p w:rsidR="00BC71FE" w:rsidRPr="00BC71FE" w:rsidRDefault="00BC71FE" w:rsidP="00BC71FE">
      <w:pPr>
        <w:spacing w:line="480" w:lineRule="auto"/>
        <w:rPr>
          <w:b/>
        </w:rPr>
      </w:pPr>
      <w:r w:rsidRPr="00BC71FE">
        <w:rPr>
          <w:b/>
        </w:rPr>
        <w:t xml:space="preserve">3.4.1. </w:t>
      </w:r>
      <w:proofErr w:type="spellStart"/>
      <w:r w:rsidRPr="00BC71FE">
        <w:rPr>
          <w:b/>
        </w:rPr>
        <w:t>Furaldehyde</w:t>
      </w:r>
      <w:proofErr w:type="spellEnd"/>
    </w:p>
    <w:p w:rsidR="00BC71FE" w:rsidRPr="00BC71FE" w:rsidRDefault="00BC71FE" w:rsidP="00BC71FE">
      <w:pPr>
        <w:spacing w:line="480" w:lineRule="auto"/>
      </w:pPr>
      <w:r w:rsidRPr="00BC71FE">
        <w:rPr>
          <w:noProof/>
        </w:rPr>
        <w:drawing>
          <wp:inline distT="0" distB="0" distL="0" distR="0">
            <wp:extent cx="5105400" cy="3495675"/>
            <wp:effectExtent l="19050" t="0" r="0" b="0"/>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1054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furaldehyde</w:t>
      </w:r>
      <w:proofErr w:type="spellEnd"/>
      <w:r w:rsidRPr="00BC71FE">
        <w:rPr>
          <w:sz w:val="20"/>
          <w:szCs w:val="20"/>
        </w:rPr>
        <w:t xml:space="preserve"> extracted from charred and toasted oak staves</w:t>
      </w:r>
    </w:p>
    <w:p w:rsidR="00BC71FE" w:rsidRPr="00BC71FE" w:rsidRDefault="00BC71FE" w:rsidP="00BC71FE">
      <w:pPr>
        <w:spacing w:line="480" w:lineRule="auto"/>
      </w:pPr>
      <w:r w:rsidRPr="00BC71FE">
        <w:t xml:space="preserve">Toasted staves had more </w:t>
      </w:r>
      <w:proofErr w:type="spellStart"/>
      <w:r w:rsidRPr="00BC71FE">
        <w:t>furaldehyde</w:t>
      </w:r>
      <w:proofErr w:type="spellEnd"/>
      <w:r w:rsidRPr="00BC71FE">
        <w:t xml:space="preserve"> extracted than from charred staves.</w:t>
      </w:r>
    </w:p>
    <w:p w:rsidR="00BC71FE" w:rsidRPr="00BC71FE" w:rsidRDefault="00BC71FE" w:rsidP="00BC71FE">
      <w:pPr>
        <w:spacing w:line="480" w:lineRule="auto"/>
      </w:pPr>
      <w:r w:rsidRPr="00BC71FE">
        <w:rPr>
          <w:noProof/>
        </w:rPr>
        <w:lastRenderedPageBreak/>
        <w:drawing>
          <wp:inline distT="0" distB="0" distL="0" distR="0">
            <wp:extent cx="5105400" cy="3495675"/>
            <wp:effectExtent l="19050" t="0" r="0" b="0"/>
            <wp:docPr id="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51054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furaldehyde</w:t>
      </w:r>
      <w:proofErr w:type="spellEnd"/>
      <w:r w:rsidRPr="00BC71FE">
        <w:rPr>
          <w:sz w:val="20"/>
          <w:szCs w:val="20"/>
        </w:rPr>
        <w:t xml:space="preserve"> extracted over time</w:t>
      </w:r>
    </w:p>
    <w:p w:rsidR="00BC71FE" w:rsidRPr="00BC71FE" w:rsidRDefault="00BC71FE" w:rsidP="00BC71FE">
      <w:pPr>
        <w:spacing w:line="480" w:lineRule="auto"/>
      </w:pPr>
      <w:r w:rsidRPr="00BC71FE">
        <w:t xml:space="preserve">There was no significant difference in the amount of </w:t>
      </w:r>
      <w:proofErr w:type="spellStart"/>
      <w:r w:rsidRPr="00BC71FE">
        <w:t>furaldehyde</w:t>
      </w:r>
      <w:proofErr w:type="spellEnd"/>
      <w:r w:rsidRPr="00BC71FE">
        <w:t xml:space="preserve"> extracted over time.</w:t>
      </w:r>
    </w:p>
    <w:p w:rsidR="00BC71FE" w:rsidRPr="00BC71FE" w:rsidRDefault="00BC71FE" w:rsidP="00BC71FE">
      <w:pPr>
        <w:spacing w:line="480" w:lineRule="auto"/>
      </w:pPr>
      <w:r w:rsidRPr="00BC71FE">
        <w:rPr>
          <w:noProof/>
        </w:rPr>
        <w:lastRenderedPageBreak/>
        <w:drawing>
          <wp:inline distT="0" distB="0" distL="0" distR="0">
            <wp:extent cx="5343525" cy="3495675"/>
            <wp:effectExtent l="19050" t="0" r="9525" b="0"/>
            <wp:docPr id="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53435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furaldehyde</w:t>
      </w:r>
      <w:proofErr w:type="spellEnd"/>
      <w:r w:rsidRPr="00BC71FE">
        <w:rPr>
          <w:sz w:val="20"/>
          <w:szCs w:val="20"/>
        </w:rPr>
        <w:t xml:space="preserve"> extracted during each extraction treatment</w:t>
      </w:r>
    </w:p>
    <w:p w:rsidR="00BC71FE" w:rsidRPr="00BC71FE" w:rsidRDefault="00BC71FE" w:rsidP="00BC71FE">
      <w:pPr>
        <w:spacing w:line="480" w:lineRule="auto"/>
      </w:pPr>
      <w:r w:rsidRPr="00BC71FE">
        <w:t xml:space="preserve">There was no significant difference in the amount of </w:t>
      </w:r>
      <w:proofErr w:type="spellStart"/>
      <w:r w:rsidRPr="00BC71FE">
        <w:t>furaldehyde</w:t>
      </w:r>
      <w:proofErr w:type="spellEnd"/>
      <w:r w:rsidRPr="00BC71FE">
        <w:t xml:space="preserve"> extracted during each reflux, </w:t>
      </w:r>
      <w:proofErr w:type="spellStart"/>
      <w:r w:rsidRPr="00BC71FE">
        <w:t>sonication</w:t>
      </w:r>
      <w:proofErr w:type="spellEnd"/>
      <w:r w:rsidRPr="00BC71FE">
        <w:t xml:space="preserve">, and control extraction treatments. </w:t>
      </w:r>
    </w:p>
    <w:p w:rsidR="00BC71FE" w:rsidRPr="00BC71FE" w:rsidRDefault="00BC71FE" w:rsidP="00BC71FE">
      <w:pPr>
        <w:spacing w:line="480" w:lineRule="auto"/>
      </w:pPr>
      <w:r w:rsidRPr="00BC71FE">
        <w:rPr>
          <w:noProof/>
        </w:rPr>
        <w:lastRenderedPageBreak/>
        <w:drawing>
          <wp:inline distT="0" distB="0" distL="0" distR="0">
            <wp:extent cx="5943600" cy="3495675"/>
            <wp:effectExtent l="19050" t="0" r="0"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59436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furaldehyde</w:t>
      </w:r>
      <w:proofErr w:type="spellEnd"/>
      <w:r w:rsidRPr="00BC71FE">
        <w:rPr>
          <w:sz w:val="20"/>
          <w:szCs w:val="20"/>
        </w:rPr>
        <w:t xml:space="preserve"> extracted from each charred oak stave layer</w:t>
      </w:r>
    </w:p>
    <w:p w:rsidR="00BC71FE" w:rsidRPr="00BC71FE" w:rsidRDefault="00BC71FE" w:rsidP="00BC71FE">
      <w:pPr>
        <w:spacing w:line="480" w:lineRule="auto"/>
      </w:pPr>
      <w:r w:rsidRPr="00BC71FE">
        <w:t xml:space="preserve">Charred layer 7 had a higher amount of </w:t>
      </w:r>
      <w:proofErr w:type="spellStart"/>
      <w:r w:rsidRPr="00BC71FE">
        <w:t>furaldehyde</w:t>
      </w:r>
      <w:proofErr w:type="spellEnd"/>
      <w:r w:rsidRPr="00BC71FE">
        <w:t xml:space="preserve"> than charred layers 1, 2, 3, 4 and 5, but a similar amount to layer 6. Layer 6 had a higher amount of </w:t>
      </w:r>
      <w:proofErr w:type="spellStart"/>
      <w:r w:rsidRPr="00BC71FE">
        <w:t>furaldehyde</w:t>
      </w:r>
      <w:proofErr w:type="spellEnd"/>
      <w:r w:rsidRPr="00BC71FE">
        <w:t xml:space="preserve"> than charred layers 1 through 4, but had a similar amount to layer 5. Layer 5 had a higher amount of </w:t>
      </w:r>
      <w:proofErr w:type="spellStart"/>
      <w:r w:rsidRPr="00BC71FE">
        <w:t>furaldehyde</w:t>
      </w:r>
      <w:proofErr w:type="spellEnd"/>
      <w:r w:rsidRPr="00BC71FE">
        <w:t xml:space="preserve"> than charred layers 1 through 4. Charred layers 3 and 4 had a higher amount of </w:t>
      </w:r>
      <w:proofErr w:type="spellStart"/>
      <w:r w:rsidRPr="00BC71FE">
        <w:t>furaldehyde</w:t>
      </w:r>
      <w:proofErr w:type="spellEnd"/>
      <w:r w:rsidRPr="00BC71FE">
        <w:t xml:space="preserve"> than charred layers 1 and 2 which had the same amount. </w:t>
      </w:r>
    </w:p>
    <w:p w:rsidR="00BC71FE" w:rsidRPr="00BC71FE" w:rsidRDefault="00BC71FE" w:rsidP="00BC71FE">
      <w:pPr>
        <w:spacing w:line="480" w:lineRule="auto"/>
      </w:pPr>
      <w:r w:rsidRPr="00BC71FE">
        <w:rPr>
          <w:noProof/>
        </w:rPr>
        <w:lastRenderedPageBreak/>
        <w:drawing>
          <wp:inline distT="0" distB="0" distL="0" distR="0">
            <wp:extent cx="5295900" cy="3495675"/>
            <wp:effectExtent l="19050" t="0" r="0" b="0"/>
            <wp:docPr id="4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srcRect/>
                    <a:stretch>
                      <a:fillRect/>
                    </a:stretch>
                  </pic:blipFill>
                  <pic:spPr bwMode="auto">
                    <a:xfrm>
                      <a:off x="0" y="0"/>
                      <a:ext cx="52959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pPr>
      <w:proofErr w:type="gramStart"/>
      <w:r w:rsidRPr="00BC71FE">
        <w:t>Figure.</w:t>
      </w:r>
      <w:proofErr w:type="gramEnd"/>
      <w:r w:rsidRPr="00BC71FE">
        <w:t xml:space="preserve"> Amount of </w:t>
      </w:r>
      <w:proofErr w:type="spellStart"/>
      <w:r w:rsidRPr="00BC71FE">
        <w:t>furaldehyde</w:t>
      </w:r>
      <w:proofErr w:type="spellEnd"/>
      <w:r w:rsidRPr="00BC71FE">
        <w:t xml:space="preserve"> extracted from toasted oak stave layers</w:t>
      </w:r>
    </w:p>
    <w:p w:rsidR="00BC71FE" w:rsidRPr="00BC71FE" w:rsidRDefault="00BC71FE" w:rsidP="00BC71FE">
      <w:pPr>
        <w:spacing w:line="480" w:lineRule="auto"/>
      </w:pPr>
      <w:r w:rsidRPr="00BC71FE">
        <w:t xml:space="preserve">Toasted layers 3 and 4 had a higher amount of </w:t>
      </w:r>
      <w:proofErr w:type="spellStart"/>
      <w:r w:rsidRPr="00BC71FE">
        <w:t>furaldehyde</w:t>
      </w:r>
      <w:proofErr w:type="spellEnd"/>
      <w:r w:rsidRPr="00BC71FE">
        <w:t xml:space="preserve"> extracted than layers 1 and 2. Layer 2 had a higher amount of </w:t>
      </w:r>
      <w:proofErr w:type="spellStart"/>
      <w:r w:rsidRPr="00BC71FE">
        <w:t>furaldehyde</w:t>
      </w:r>
      <w:proofErr w:type="spellEnd"/>
      <w:r w:rsidRPr="00BC71FE">
        <w:t xml:space="preserve"> than toasted layer 1. </w:t>
      </w:r>
    </w:p>
    <w:p w:rsidR="00BC71FE" w:rsidRPr="00BC71FE" w:rsidRDefault="00BC71FE" w:rsidP="00BC71FE">
      <w:pPr>
        <w:spacing w:line="480" w:lineRule="auto"/>
        <w:rPr>
          <w:b/>
        </w:rPr>
      </w:pPr>
      <w:r w:rsidRPr="00BC71FE">
        <w:rPr>
          <w:b/>
        </w:rPr>
        <w:t>Heat/Time Figure</w:t>
      </w:r>
    </w:p>
    <w:p w:rsidR="00BC71FE" w:rsidRPr="00BC71FE" w:rsidRDefault="00BC71FE" w:rsidP="00BC71FE">
      <w:pPr>
        <w:spacing w:line="480" w:lineRule="auto"/>
      </w:pPr>
      <w:r w:rsidRPr="00BC71FE">
        <w:t xml:space="preserve">There was no significant difference in the amount of </w:t>
      </w:r>
      <w:proofErr w:type="spellStart"/>
      <w:r w:rsidRPr="00BC71FE">
        <w:t>furaldehyde</w:t>
      </w:r>
      <w:proofErr w:type="spellEnd"/>
      <w:r w:rsidRPr="00BC71FE">
        <w:t xml:space="preserve"> extracted from charred and toasted staves over time.</w:t>
      </w:r>
    </w:p>
    <w:p w:rsidR="00BC71FE" w:rsidRPr="00BC71FE" w:rsidRDefault="00BC71FE" w:rsidP="00BC71FE">
      <w:pPr>
        <w:spacing w:line="480" w:lineRule="auto"/>
        <w:rPr>
          <w:b/>
        </w:rPr>
      </w:pPr>
      <w:r w:rsidRPr="00BC71FE">
        <w:rPr>
          <w:b/>
        </w:rPr>
        <w:t>Heat/ Treatment Figure</w:t>
      </w:r>
    </w:p>
    <w:p w:rsidR="00BC71FE" w:rsidRPr="00BC71FE" w:rsidRDefault="00BC71FE" w:rsidP="00BC71FE">
      <w:pPr>
        <w:spacing w:line="480" w:lineRule="auto"/>
      </w:pPr>
      <w:r w:rsidRPr="00BC71FE">
        <w:t xml:space="preserve">There was no significant difference in the amount of </w:t>
      </w:r>
      <w:proofErr w:type="spellStart"/>
      <w:r w:rsidRPr="00BC71FE">
        <w:t>furaldehyde</w:t>
      </w:r>
      <w:proofErr w:type="spellEnd"/>
      <w:r w:rsidRPr="00BC71FE">
        <w:t xml:space="preserve"> extracted by reflux, </w:t>
      </w:r>
      <w:proofErr w:type="spellStart"/>
      <w:r w:rsidRPr="00BC71FE">
        <w:t>sonication</w:t>
      </w:r>
      <w:proofErr w:type="spellEnd"/>
      <w:r w:rsidRPr="00BC71FE">
        <w:t>, and control extraction treatments from charred and toasted staves.</w:t>
      </w:r>
    </w:p>
    <w:p w:rsidR="00BC71FE" w:rsidRPr="00BC71FE" w:rsidRDefault="00BC71FE" w:rsidP="00BC71FE">
      <w:pPr>
        <w:spacing w:line="480" w:lineRule="auto"/>
        <w:rPr>
          <w:b/>
        </w:rPr>
      </w:pPr>
      <w:r w:rsidRPr="00BC71FE">
        <w:rPr>
          <w:b/>
        </w:rPr>
        <w:t>Treatment/ Time Figure</w:t>
      </w:r>
    </w:p>
    <w:p w:rsidR="00BC71FE" w:rsidRPr="00BC71FE" w:rsidRDefault="00BC71FE" w:rsidP="00BC71FE">
      <w:pPr>
        <w:spacing w:line="480" w:lineRule="auto"/>
      </w:pPr>
      <w:r w:rsidRPr="00BC71FE">
        <w:lastRenderedPageBreak/>
        <w:t xml:space="preserve">There was no significant difference in the amount of </w:t>
      </w:r>
      <w:proofErr w:type="spellStart"/>
      <w:r w:rsidRPr="00BC71FE">
        <w:t>furaldehyde</w:t>
      </w:r>
      <w:proofErr w:type="spellEnd"/>
      <w:r w:rsidRPr="00BC71FE">
        <w:t xml:space="preserve"> extracted by reflux, </w:t>
      </w:r>
      <w:proofErr w:type="spellStart"/>
      <w:r w:rsidRPr="00BC71FE">
        <w:t>sonication</w:t>
      </w:r>
      <w:proofErr w:type="spellEnd"/>
      <w:r w:rsidRPr="00BC71FE">
        <w:t>, and control extraction treatments over time.</w:t>
      </w:r>
    </w:p>
    <w:p w:rsidR="00BC71FE" w:rsidRPr="00BC71FE" w:rsidRDefault="00BC71FE" w:rsidP="00BC71FE">
      <w:pPr>
        <w:spacing w:line="480" w:lineRule="auto"/>
        <w:rPr>
          <w:b/>
        </w:rPr>
      </w:pPr>
      <w:r w:rsidRPr="00BC71FE">
        <w:rPr>
          <w:b/>
        </w:rPr>
        <w:t>Heat/ Layer Figure</w:t>
      </w:r>
    </w:p>
    <w:p w:rsidR="00BC71FE" w:rsidRPr="00BC71FE" w:rsidRDefault="00BC71FE" w:rsidP="00BC71FE">
      <w:pPr>
        <w:spacing w:line="480" w:lineRule="auto"/>
      </w:pPr>
      <w:r w:rsidRPr="00BC71FE">
        <w:t xml:space="preserve">Charred layer 7 had a higher amount of </w:t>
      </w:r>
      <w:proofErr w:type="spellStart"/>
      <w:r w:rsidRPr="00BC71FE">
        <w:t>furaldehyde</w:t>
      </w:r>
      <w:proofErr w:type="spellEnd"/>
      <w:r w:rsidRPr="00BC71FE">
        <w:t xml:space="preserve"> extracted than charred layers 1 through 5 and toasted layers 1 and 2, but had a similar amount to charred layer 6 and toasted layers 3 and 4. Charred layer 6 and toasted layer 4 had a higher amount of </w:t>
      </w:r>
      <w:proofErr w:type="spellStart"/>
      <w:r w:rsidRPr="00BC71FE">
        <w:t>furaldehyde</w:t>
      </w:r>
      <w:proofErr w:type="spellEnd"/>
      <w:r w:rsidRPr="00BC71FE">
        <w:t xml:space="preserve"> extracted than charred layers 1 through 4 and toasted layers 1 and 2, but had a similar amount to toasted layer 3. Toasted layer 3 had a higher amount of </w:t>
      </w:r>
      <w:proofErr w:type="spellStart"/>
      <w:r w:rsidRPr="00BC71FE">
        <w:t>furaldehyde</w:t>
      </w:r>
      <w:proofErr w:type="spellEnd"/>
      <w:r w:rsidRPr="00BC71FE">
        <w:t xml:space="preserve"> extracted than charred layers 1 through 4 and toasted layer 1, but had a similar amount to toasted layer 2. Charred layer 5 had a higher amount of </w:t>
      </w:r>
      <w:proofErr w:type="spellStart"/>
      <w:r w:rsidRPr="00BC71FE">
        <w:t>furaldehyde</w:t>
      </w:r>
      <w:proofErr w:type="spellEnd"/>
      <w:r w:rsidRPr="00BC71FE">
        <w:t xml:space="preserve"> than charred layers 1 through 3 and toasted layer 1, but had a similar amount to charred layer 4 and toasted layer 2. Toasted layer 2 had a higher amount of </w:t>
      </w:r>
      <w:proofErr w:type="spellStart"/>
      <w:r w:rsidRPr="00BC71FE">
        <w:t>furaldehyde</w:t>
      </w:r>
      <w:proofErr w:type="spellEnd"/>
      <w:r w:rsidRPr="00BC71FE">
        <w:t xml:space="preserve"> than charred layers 1 through 3 and toasted layer 1, but had a similar amount to charred layer 4. Charred layer 4 had a higher amount of </w:t>
      </w:r>
      <w:proofErr w:type="spellStart"/>
      <w:r w:rsidRPr="00BC71FE">
        <w:t>furaldehyde</w:t>
      </w:r>
      <w:proofErr w:type="spellEnd"/>
      <w:r w:rsidRPr="00BC71FE">
        <w:t xml:space="preserve"> than charred layers 1 and 2, but had a similar amount to charred layer 3 and toasted layer 1. Charred layer 3 and toasted layer 1 had a similar amount of </w:t>
      </w:r>
      <w:proofErr w:type="spellStart"/>
      <w:r w:rsidRPr="00BC71FE">
        <w:t>furaldehyde</w:t>
      </w:r>
      <w:proofErr w:type="spellEnd"/>
      <w:r w:rsidRPr="00BC71FE">
        <w:t xml:space="preserve"> to charred layers 1 and 2 which had the same amount. </w:t>
      </w:r>
    </w:p>
    <w:p w:rsidR="00BC71FE" w:rsidRPr="00BC71FE" w:rsidRDefault="00BC71FE" w:rsidP="00BC71FE">
      <w:pPr>
        <w:spacing w:line="480" w:lineRule="auto"/>
        <w:rPr>
          <w:b/>
        </w:rPr>
      </w:pPr>
      <w:r w:rsidRPr="00BC71FE">
        <w:rPr>
          <w:b/>
        </w:rPr>
        <w:t>Layer/Time Figure</w:t>
      </w:r>
    </w:p>
    <w:p w:rsidR="00BC71FE" w:rsidRPr="00BC71FE" w:rsidRDefault="00BC71FE" w:rsidP="00BC71FE">
      <w:pPr>
        <w:spacing w:line="480" w:lineRule="auto"/>
      </w:pPr>
      <w:r w:rsidRPr="00BC71FE">
        <w:t xml:space="preserve">Layer 7 at time 0 had a higher amount of </w:t>
      </w:r>
      <w:proofErr w:type="spellStart"/>
      <w:r w:rsidRPr="00BC71FE">
        <w:t>furaldehyde</w:t>
      </w:r>
      <w:proofErr w:type="spellEnd"/>
      <w:r w:rsidRPr="00BC71FE">
        <w:t xml:space="preserve"> extracted than layers 1, 2, 3, 4, and 5 at time 0 and layers 1, 2, 3, and 4 after 3 months, but had a similar amount to layer 6 at time 0 and layers 5, 6, and 7 after 3 months. Layers 6 and 7 </w:t>
      </w:r>
      <w:r w:rsidRPr="00BC71FE">
        <w:lastRenderedPageBreak/>
        <w:t xml:space="preserve">after 3 months had a higher amount of </w:t>
      </w:r>
      <w:proofErr w:type="spellStart"/>
      <w:r w:rsidRPr="00BC71FE">
        <w:t>furaldehyde</w:t>
      </w:r>
      <w:proofErr w:type="spellEnd"/>
      <w:r w:rsidRPr="00BC71FE">
        <w:t xml:space="preserve"> extracted than layers 1 and 2 at time 0 and after 3 months, but had a similar amount to layers 3 through 6 at time 0 and layers 3, 4 and 5 after 3 months. Layer 6 at time 0 and layer 5 after 3 months had more </w:t>
      </w:r>
      <w:proofErr w:type="spellStart"/>
      <w:r w:rsidRPr="00BC71FE">
        <w:t>furaldehyde</w:t>
      </w:r>
      <w:proofErr w:type="spellEnd"/>
      <w:r w:rsidRPr="00BC71FE">
        <w:t xml:space="preserve"> extracted than layers 1 and 2 at time 0 and layer 1 after 3 months, but had a similar amount to layers 3, 4, and 5 at time 0 and layers 2, 3, and 4 after 3 months.  Layers 3 and 4 after 3 months had more </w:t>
      </w:r>
      <w:proofErr w:type="spellStart"/>
      <w:r w:rsidRPr="00BC71FE">
        <w:t>furaldehyde</w:t>
      </w:r>
      <w:proofErr w:type="spellEnd"/>
      <w:r w:rsidRPr="00BC71FE">
        <w:t xml:space="preserve"> than layers 1 and 2 at time 0 and layer 1 after 3 months, but had a similar amount to layers 3, 4, and 5 at time 0 and layer 2 after 3 months. Layers 3 and 5 at time 0 had more </w:t>
      </w:r>
      <w:proofErr w:type="spellStart"/>
      <w:r w:rsidRPr="00BC71FE">
        <w:t>furaldehyde</w:t>
      </w:r>
      <w:proofErr w:type="spellEnd"/>
      <w:r w:rsidRPr="00BC71FE">
        <w:t xml:space="preserve"> extracted than layer 1 at time 0, but had a similar amount to layers 2 and 4 at time 0 and layers 1 and 2 after 3 months.  Layer 4 at time 0 had more </w:t>
      </w:r>
      <w:proofErr w:type="spellStart"/>
      <w:r w:rsidRPr="00BC71FE">
        <w:t>furaldehyde</w:t>
      </w:r>
      <w:proofErr w:type="spellEnd"/>
      <w:r w:rsidRPr="00BC71FE">
        <w:t xml:space="preserve"> extracted than layer 1 at time 0 and after 3 months, but had a similar amount to layer 2 at time 0 and after 3 months. Layer 2 after 3 months had a similar amount of </w:t>
      </w:r>
      <w:proofErr w:type="spellStart"/>
      <w:r w:rsidRPr="00BC71FE">
        <w:t>furaldehyde</w:t>
      </w:r>
      <w:proofErr w:type="spellEnd"/>
      <w:r w:rsidRPr="00BC71FE">
        <w:t xml:space="preserve"> extracted to layer 1 and 2 at time 0 and layer 1 after 3 months. </w:t>
      </w: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C71FE" w:rsidRPr="00BC71FE" w:rsidRDefault="00BC71FE" w:rsidP="00BC71FE">
      <w:pPr>
        <w:spacing w:line="480" w:lineRule="auto"/>
        <w:rPr>
          <w:b/>
        </w:rPr>
      </w:pPr>
      <w:r w:rsidRPr="00BC71FE">
        <w:rPr>
          <w:b/>
        </w:rPr>
        <w:lastRenderedPageBreak/>
        <w:t>3.4.2 Vanillin</w:t>
      </w:r>
    </w:p>
    <w:p w:rsidR="00BC71FE" w:rsidRPr="00BC71FE" w:rsidRDefault="00BC71FE" w:rsidP="00BC71FE">
      <w:pPr>
        <w:spacing w:line="480" w:lineRule="auto"/>
      </w:pPr>
      <w:r w:rsidRPr="00BC71FE">
        <w:rPr>
          <w:noProof/>
        </w:rPr>
        <w:drawing>
          <wp:inline distT="0" distB="0" distL="0" distR="0">
            <wp:extent cx="5105400" cy="3495675"/>
            <wp:effectExtent l="1905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1054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vanillin extracted from charred and toasted staves</w:t>
      </w:r>
    </w:p>
    <w:p w:rsidR="00BC71FE" w:rsidRPr="00BC71FE" w:rsidRDefault="00BC71FE" w:rsidP="00BC71FE">
      <w:pPr>
        <w:spacing w:line="480" w:lineRule="auto"/>
      </w:pPr>
      <w:r w:rsidRPr="00BC71FE">
        <w:t>Toasted staves had more vanillin than charred staves.</w:t>
      </w:r>
    </w:p>
    <w:p w:rsidR="00BC71FE" w:rsidRPr="00BC71FE" w:rsidRDefault="00BC71FE" w:rsidP="00BC71FE">
      <w:pPr>
        <w:spacing w:line="480" w:lineRule="auto"/>
      </w:pPr>
      <w:r w:rsidRPr="00BC71FE">
        <w:rPr>
          <w:noProof/>
        </w:rPr>
        <w:lastRenderedPageBreak/>
        <w:drawing>
          <wp:inline distT="0" distB="0" distL="0" distR="0">
            <wp:extent cx="5343525" cy="3495675"/>
            <wp:effectExtent l="19050" t="0" r="9525" b="0"/>
            <wp:docPr id="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srcRect/>
                    <a:stretch>
                      <a:fillRect/>
                    </a:stretch>
                  </pic:blipFill>
                  <pic:spPr bwMode="auto">
                    <a:xfrm>
                      <a:off x="0" y="0"/>
                      <a:ext cx="53435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pPr>
      <w:proofErr w:type="gramStart"/>
      <w:r w:rsidRPr="00BC71FE">
        <w:t>Figure.</w:t>
      </w:r>
      <w:proofErr w:type="gramEnd"/>
      <w:r w:rsidRPr="00BC71FE">
        <w:t xml:space="preserve"> Amount of vanillin from each extraction treatment</w:t>
      </w:r>
    </w:p>
    <w:p w:rsidR="00BC71FE" w:rsidRPr="00BC71FE" w:rsidRDefault="00BC71FE" w:rsidP="00BC71FE">
      <w:pPr>
        <w:spacing w:line="480" w:lineRule="auto"/>
      </w:pPr>
      <w:r w:rsidRPr="00BC71FE">
        <w:t>There was no significant difference in the amount of vanillin extracted from each extraction treatment.</w:t>
      </w:r>
    </w:p>
    <w:p w:rsidR="00BC71FE" w:rsidRPr="00BC71FE" w:rsidRDefault="00BC71FE" w:rsidP="00BC71FE">
      <w:pPr>
        <w:spacing w:line="480" w:lineRule="auto"/>
      </w:pPr>
      <w:r w:rsidRPr="00BC71FE">
        <w:rPr>
          <w:noProof/>
        </w:rPr>
        <w:lastRenderedPageBreak/>
        <w:drawing>
          <wp:inline distT="0" distB="0" distL="0" distR="0">
            <wp:extent cx="5105400" cy="3495675"/>
            <wp:effectExtent l="19050" t="0" r="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51054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vanillin extracted over time</w:t>
      </w:r>
    </w:p>
    <w:p w:rsidR="00BC71FE" w:rsidRPr="00BC71FE" w:rsidRDefault="00BC71FE" w:rsidP="00BC71FE">
      <w:pPr>
        <w:spacing w:line="480" w:lineRule="auto"/>
      </w:pPr>
      <w:r w:rsidRPr="00BC71FE">
        <w:t xml:space="preserve">More vanillin was extracted after 3 months than initially. </w:t>
      </w:r>
    </w:p>
    <w:p w:rsidR="00BC71FE" w:rsidRPr="00BC71FE" w:rsidRDefault="00BC71FE" w:rsidP="00BC71FE">
      <w:pPr>
        <w:spacing w:line="480" w:lineRule="auto"/>
      </w:pPr>
      <w:r w:rsidRPr="00BC71FE">
        <w:rPr>
          <w:noProof/>
        </w:rPr>
        <w:drawing>
          <wp:inline distT="0" distB="0" distL="0" distR="0">
            <wp:extent cx="5943600" cy="3495675"/>
            <wp:effectExtent l="19050" t="0" r="0" b="0"/>
            <wp:docPr id="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srcRect/>
                    <a:stretch>
                      <a:fillRect/>
                    </a:stretch>
                  </pic:blipFill>
                  <pic:spPr bwMode="auto">
                    <a:xfrm>
                      <a:off x="0" y="0"/>
                      <a:ext cx="59436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lastRenderedPageBreak/>
        <w:t>Figure.</w:t>
      </w:r>
      <w:proofErr w:type="gramEnd"/>
      <w:r w:rsidRPr="00BC71FE">
        <w:rPr>
          <w:sz w:val="20"/>
          <w:szCs w:val="20"/>
        </w:rPr>
        <w:t xml:space="preserve"> Amount of vanillin extracted from each charred stave layer</w:t>
      </w:r>
    </w:p>
    <w:p w:rsidR="00BC71FE" w:rsidRPr="00BC71FE" w:rsidRDefault="00BC71FE" w:rsidP="00BC71FE">
      <w:pPr>
        <w:spacing w:line="480" w:lineRule="auto"/>
      </w:pPr>
      <w:r w:rsidRPr="00BC71FE">
        <w:t xml:space="preserve">More vanillin was extracted from charred layer 2 than from charred layers 4 through 7, but a similar amount was extracted from layer 3. Charred layer 3 had more vanillin extracted than from layers 1, 6, and 7, but a similar amount was extracted from layers 4 and 5. Charred layer 4 had more vanillin extracted than from layers 1 and 7, but a similar amount was extracted from layers 5 and 6. Charred layer 5 extracted a similar amount of vanillin to charred layers 1, 6, and 7. </w:t>
      </w:r>
    </w:p>
    <w:p w:rsidR="00BC71FE" w:rsidRPr="00BC71FE" w:rsidRDefault="00BC71FE" w:rsidP="00BC71FE">
      <w:pPr>
        <w:spacing w:line="480" w:lineRule="auto"/>
      </w:pPr>
      <w:r w:rsidRPr="00BC71FE">
        <w:rPr>
          <w:noProof/>
        </w:rPr>
        <w:drawing>
          <wp:inline distT="0" distB="0" distL="0" distR="0">
            <wp:extent cx="5295900" cy="3495675"/>
            <wp:effectExtent l="19050" t="0" r="0" b="0"/>
            <wp:docPr id="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srcRect/>
                    <a:stretch>
                      <a:fillRect/>
                    </a:stretch>
                  </pic:blipFill>
                  <pic:spPr bwMode="auto">
                    <a:xfrm>
                      <a:off x="0" y="0"/>
                      <a:ext cx="52959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vanillin extracted from each toasted oak stave layer</w:t>
      </w:r>
    </w:p>
    <w:p w:rsidR="00BC71FE" w:rsidRPr="00BC71FE" w:rsidRDefault="00BC71FE" w:rsidP="00BC71FE">
      <w:pPr>
        <w:spacing w:line="480" w:lineRule="auto"/>
      </w:pPr>
      <w:r w:rsidRPr="00BC71FE">
        <w:t xml:space="preserve">Toasted layer 1 had more vanillin extracted than toasted layers 2, 3, and 4 which all extracted the same amount of vanillin. </w:t>
      </w:r>
    </w:p>
    <w:p w:rsidR="00BC71FE" w:rsidRPr="00BC71FE" w:rsidRDefault="00BC71FE" w:rsidP="00BC71FE">
      <w:pPr>
        <w:spacing w:line="480" w:lineRule="auto"/>
        <w:rPr>
          <w:b/>
        </w:rPr>
      </w:pPr>
      <w:r w:rsidRPr="00BC71FE">
        <w:rPr>
          <w:b/>
        </w:rPr>
        <w:t>Treatment/ Time Figure</w:t>
      </w:r>
    </w:p>
    <w:p w:rsidR="00BC71FE" w:rsidRPr="00BC71FE" w:rsidRDefault="00BC71FE" w:rsidP="00BC71FE">
      <w:pPr>
        <w:spacing w:line="480" w:lineRule="auto"/>
      </w:pPr>
      <w:r w:rsidRPr="00BC71FE">
        <w:lastRenderedPageBreak/>
        <w:t xml:space="preserve">Reflux after 3 months extracted more vanillin than reflux, </w:t>
      </w:r>
      <w:proofErr w:type="spellStart"/>
      <w:r w:rsidRPr="00BC71FE">
        <w:t>sonication</w:t>
      </w:r>
      <w:proofErr w:type="spellEnd"/>
      <w:r w:rsidRPr="00BC71FE">
        <w:t xml:space="preserve">, and control methods at time 0, but was similar to </w:t>
      </w:r>
      <w:proofErr w:type="spellStart"/>
      <w:r w:rsidRPr="00BC71FE">
        <w:t>sonication</w:t>
      </w:r>
      <w:proofErr w:type="spellEnd"/>
      <w:r w:rsidRPr="00BC71FE">
        <w:t xml:space="preserve"> and control extraction treatments after 3 months. </w:t>
      </w:r>
      <w:proofErr w:type="spellStart"/>
      <w:r w:rsidRPr="00BC71FE">
        <w:t>Sonication</w:t>
      </w:r>
      <w:proofErr w:type="spellEnd"/>
      <w:r w:rsidRPr="00BC71FE">
        <w:t xml:space="preserve"> and control after 3 months extracted more vanillin than </w:t>
      </w:r>
      <w:proofErr w:type="spellStart"/>
      <w:r w:rsidRPr="00BC71FE">
        <w:t>sonication</w:t>
      </w:r>
      <w:proofErr w:type="spellEnd"/>
      <w:r w:rsidRPr="00BC71FE">
        <w:t xml:space="preserve"> and control at time 0, but extracted a similar amount to reflux extraction treatment at time 0. Reflux at time 0 extracted a similar amount of vanillin to </w:t>
      </w:r>
      <w:proofErr w:type="spellStart"/>
      <w:r w:rsidRPr="00BC71FE">
        <w:t>sonication</w:t>
      </w:r>
      <w:proofErr w:type="spellEnd"/>
      <w:r w:rsidRPr="00BC71FE">
        <w:t xml:space="preserve"> and control extraction treatments. </w:t>
      </w:r>
    </w:p>
    <w:p w:rsidR="00BC71FE" w:rsidRPr="00BC71FE" w:rsidRDefault="00BC71FE" w:rsidP="00BC71FE">
      <w:pPr>
        <w:spacing w:line="480" w:lineRule="auto"/>
        <w:rPr>
          <w:b/>
        </w:rPr>
      </w:pPr>
      <w:r w:rsidRPr="00BC71FE">
        <w:rPr>
          <w:b/>
        </w:rPr>
        <w:t>Heat/Time Figure</w:t>
      </w:r>
    </w:p>
    <w:p w:rsidR="00BC71FE" w:rsidRPr="00BC71FE" w:rsidRDefault="00BC71FE" w:rsidP="00BC71FE">
      <w:pPr>
        <w:spacing w:line="480" w:lineRule="auto"/>
      </w:pPr>
      <w:r w:rsidRPr="00BC71FE">
        <w:t xml:space="preserve">Toasted staves after 3 months extracted more vanillin than charred staves at time 0 and after 3 months and toasted staves at time 0. Charred staves after 3 months extracted more vanillin than charred and toasted staves at time 0 which extracted the same amount of vanillin. </w:t>
      </w:r>
    </w:p>
    <w:p w:rsidR="00BC71FE" w:rsidRPr="00BC71FE" w:rsidRDefault="00BC71FE" w:rsidP="00BC71FE">
      <w:pPr>
        <w:spacing w:line="480" w:lineRule="auto"/>
        <w:rPr>
          <w:b/>
        </w:rPr>
      </w:pPr>
      <w:r w:rsidRPr="00BC71FE">
        <w:rPr>
          <w:b/>
        </w:rPr>
        <w:t>Heat/Layer Figure</w:t>
      </w:r>
    </w:p>
    <w:p w:rsidR="00BC71FE" w:rsidRPr="00BC71FE" w:rsidRDefault="00BC71FE" w:rsidP="00BC71FE">
      <w:pPr>
        <w:spacing w:line="480" w:lineRule="auto"/>
      </w:pPr>
      <w:r w:rsidRPr="00BC71FE">
        <w:t xml:space="preserve">Toasted layer 1 had more vanillin extracted than charred layers 1, 4, 5, 6, and 7 and toasted layers 2, 3, and 4, but had a similar amount extracted to charred layers 2 and 3. Charred layer 2 extracted more vanillin than charred layers 1, 4, 5, 6, and 7 and toasted layers 2, 3, and 4, but had a similar amount to charred layer 3. Charred layer 3 had more vanillin extracted than charred layers 1, 6, and 7, but had a similar amount to charred layers 4 and 5 and toasted layers 2, 3, and 4. Toasted layer 2 had more vanillin extracted than charred layers 1 and 7, but had a similar amount extracted to charred layers 4, 5, and 6 and toasted layers 3 and 4. Charred layer 4 had more vanillin extracted than charred layer 7, but had a similar amount extracted to charred layers 1, 5, and 6 and toasted </w:t>
      </w:r>
      <w:r w:rsidRPr="00BC71FE">
        <w:lastRenderedPageBreak/>
        <w:t xml:space="preserve">layers 3 and 4. Charred layer 5 and toasted layers 3 and 4 had a similar amount of vanillin extracted to charred layers 1, 6, and 7. </w:t>
      </w:r>
    </w:p>
    <w:p w:rsidR="00BC71FE" w:rsidRPr="00BC71FE" w:rsidRDefault="00BC71FE" w:rsidP="00BC71FE">
      <w:pPr>
        <w:spacing w:line="480" w:lineRule="auto"/>
        <w:rPr>
          <w:b/>
        </w:rPr>
      </w:pPr>
      <w:r w:rsidRPr="00BC71FE">
        <w:rPr>
          <w:b/>
        </w:rPr>
        <w:t>Heat/Treatment Figure</w:t>
      </w:r>
    </w:p>
    <w:p w:rsidR="00BC71FE" w:rsidRPr="00BC71FE" w:rsidRDefault="00BC71FE" w:rsidP="00BC71FE">
      <w:pPr>
        <w:spacing w:line="480" w:lineRule="auto"/>
      </w:pPr>
      <w:r w:rsidRPr="00BC71FE">
        <w:t xml:space="preserve">Toasted staves had more vanillin extracted by reflux than vanillin in charred staves extracted by control extraction treatment, but had a similar amount to vanillin from toasted staves extracted by </w:t>
      </w:r>
      <w:proofErr w:type="spellStart"/>
      <w:r w:rsidRPr="00BC71FE">
        <w:t>sonication</w:t>
      </w:r>
      <w:proofErr w:type="spellEnd"/>
      <w:r w:rsidRPr="00BC71FE">
        <w:t xml:space="preserve"> and control methods and to vanillin from charred staves extracted by reflux and control extraction treatments. Extraction of toasted staves using </w:t>
      </w:r>
      <w:proofErr w:type="spellStart"/>
      <w:r w:rsidRPr="00BC71FE">
        <w:t>sonication</w:t>
      </w:r>
      <w:proofErr w:type="spellEnd"/>
      <w:r w:rsidRPr="00BC71FE">
        <w:t xml:space="preserve"> and control extraction methods and extraction of charred staves using </w:t>
      </w:r>
      <w:proofErr w:type="spellStart"/>
      <w:proofErr w:type="gramStart"/>
      <w:r w:rsidRPr="00BC71FE">
        <w:t>sonication</w:t>
      </w:r>
      <w:proofErr w:type="spellEnd"/>
      <w:r w:rsidRPr="00BC71FE">
        <w:t>,</w:t>
      </w:r>
      <w:proofErr w:type="gramEnd"/>
      <w:r w:rsidRPr="00BC71FE">
        <w:t xml:space="preserve"> reflux, and control extraction treatments all extracted a similar amount of vanillin.</w:t>
      </w:r>
    </w:p>
    <w:p w:rsidR="00BC71FE" w:rsidRPr="00BC71FE" w:rsidRDefault="00BC71FE" w:rsidP="00BC71FE">
      <w:pPr>
        <w:spacing w:line="480" w:lineRule="auto"/>
        <w:rPr>
          <w:b/>
        </w:rPr>
      </w:pPr>
      <w:r w:rsidRPr="00BC71FE">
        <w:rPr>
          <w:b/>
        </w:rPr>
        <w:t>Layers/ Time Figure</w:t>
      </w:r>
    </w:p>
    <w:p w:rsidR="00BC71FE" w:rsidRPr="00BC71FE" w:rsidRDefault="00BC71FE" w:rsidP="00BC71FE">
      <w:pPr>
        <w:spacing w:line="480" w:lineRule="auto"/>
      </w:pPr>
      <w:r w:rsidRPr="00BC71FE">
        <w:t>Layer 2 had more vanillin extracted than from layers 1 through 7 at time 0 and layer 7 after 3 months, but had a similar amount to layers 1, 3, 4, 5, and 6 after 3 months. Layer 3 after 3 months had more vanillin extracted than layers 3, 4, 5, 6, and 7 at time 0 and layer 7 after 3 months, but had a similar amount to layers 1 and 2 at time 0 and layers 1, 4, 5, and 6 after 3 months. Layers 4 and 5 after 3 months had more vanillin extracted than from layers 6 and 7 at time 0, but were similar to the amount from layers 1, 2, 3, 4, and 5 at time 0 and layers 6 and 7 after 3 months. Layer 6 after 3 months had a similar amount of vanillin extracted to layers 1 through 7 at time 0 and layer 7 after 3 months.</w:t>
      </w:r>
    </w:p>
    <w:p w:rsidR="00BB7A7A" w:rsidRDefault="00BB7A7A" w:rsidP="00BC71FE">
      <w:pPr>
        <w:spacing w:line="480" w:lineRule="auto"/>
        <w:rPr>
          <w:b/>
          <w:sz w:val="28"/>
          <w:szCs w:val="28"/>
        </w:rPr>
      </w:pPr>
    </w:p>
    <w:p w:rsidR="00BB7A7A" w:rsidRDefault="00BB7A7A" w:rsidP="00BC71FE">
      <w:pPr>
        <w:spacing w:line="480" w:lineRule="auto"/>
        <w:rPr>
          <w:b/>
          <w:sz w:val="28"/>
          <w:szCs w:val="28"/>
        </w:rPr>
      </w:pPr>
    </w:p>
    <w:p w:rsidR="00BC71FE" w:rsidRPr="00BC71FE" w:rsidRDefault="00BC71FE" w:rsidP="00BC71FE">
      <w:pPr>
        <w:spacing w:line="480" w:lineRule="auto"/>
        <w:rPr>
          <w:b/>
          <w:sz w:val="28"/>
          <w:szCs w:val="28"/>
        </w:rPr>
      </w:pPr>
      <w:r w:rsidRPr="00BC71FE">
        <w:rPr>
          <w:b/>
          <w:sz w:val="28"/>
          <w:szCs w:val="28"/>
        </w:rPr>
        <w:lastRenderedPageBreak/>
        <w:t>3.5. Liquid Chromatography</w:t>
      </w:r>
    </w:p>
    <w:p w:rsidR="00BC71FE" w:rsidRPr="00BC71FE" w:rsidRDefault="00BC71FE" w:rsidP="00BC71FE">
      <w:pPr>
        <w:spacing w:line="480" w:lineRule="auto"/>
        <w:rPr>
          <w:b/>
          <w:sz w:val="28"/>
          <w:szCs w:val="28"/>
        </w:rPr>
      </w:pPr>
      <w:r w:rsidRPr="00BC71FE">
        <w:rPr>
          <w:b/>
          <w:noProof/>
          <w:sz w:val="28"/>
          <w:szCs w:val="28"/>
        </w:rPr>
        <w:drawing>
          <wp:inline distT="0" distB="0" distL="0" distR="0">
            <wp:extent cx="4572000" cy="2743200"/>
            <wp:effectExtent l="19050" t="0" r="19050" b="0"/>
            <wp:docPr id="22"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BC71FE" w:rsidRPr="00BC71FE" w:rsidRDefault="00BC71FE" w:rsidP="00BC71FE">
      <w:pPr>
        <w:spacing w:line="480" w:lineRule="auto"/>
        <w:rPr>
          <w:sz w:val="20"/>
          <w:szCs w:val="20"/>
        </w:rPr>
      </w:pPr>
      <w:proofErr w:type="gramStart"/>
      <w:r w:rsidRPr="00BC71FE">
        <w:rPr>
          <w:b/>
          <w:sz w:val="20"/>
          <w:szCs w:val="20"/>
          <w:highlight w:val="yellow"/>
        </w:rPr>
        <w:t>Figure 1</w:t>
      </w:r>
      <w:r w:rsidRPr="00BC71FE">
        <w:rPr>
          <w:b/>
          <w:sz w:val="20"/>
          <w:szCs w:val="20"/>
        </w:rPr>
        <w:t>.</w:t>
      </w:r>
      <w:proofErr w:type="gramEnd"/>
      <w:r w:rsidRPr="00BC71FE">
        <w:rPr>
          <w:b/>
          <w:sz w:val="20"/>
          <w:szCs w:val="20"/>
        </w:rPr>
        <w:t xml:space="preserve"> </w:t>
      </w:r>
      <w:r w:rsidRPr="00BC71FE">
        <w:rPr>
          <w:sz w:val="20"/>
          <w:szCs w:val="20"/>
        </w:rPr>
        <w:t>Average amount of oak compounds found in each layer.</w:t>
      </w:r>
    </w:p>
    <w:p w:rsidR="00BC71FE" w:rsidRPr="00BC71FE" w:rsidRDefault="00BC71FE" w:rsidP="00BC71FE">
      <w:pPr>
        <w:spacing w:line="480" w:lineRule="auto"/>
        <w:rPr>
          <w:b/>
          <w:sz w:val="20"/>
          <w:szCs w:val="20"/>
        </w:rPr>
      </w:pPr>
    </w:p>
    <w:p w:rsidR="00BC71FE" w:rsidRPr="00BC71FE" w:rsidRDefault="00BC71FE" w:rsidP="00BC71FE">
      <w:pPr>
        <w:spacing w:line="480" w:lineRule="auto"/>
      </w:pPr>
      <w:r w:rsidRPr="00BC71FE">
        <w:rPr>
          <w:b/>
          <w:sz w:val="20"/>
          <w:szCs w:val="20"/>
        </w:rPr>
        <w:tab/>
      </w:r>
      <w:r w:rsidRPr="00BC71FE">
        <w:t>More compounds were extracted from charred layer 3 and toasted layer 2 (</w:t>
      </w:r>
      <w:r w:rsidRPr="00BC71FE">
        <w:rPr>
          <w:highlight w:val="yellow"/>
        </w:rPr>
        <w:t>Fig.1</w:t>
      </w:r>
      <w:r w:rsidRPr="00BC71FE">
        <w:t xml:space="preserve">). Of the identified compounds, </w:t>
      </w:r>
      <w:proofErr w:type="spellStart"/>
      <w:r w:rsidRPr="00BC71FE">
        <w:t>sinapic</w:t>
      </w:r>
      <w:proofErr w:type="spellEnd"/>
      <w:r w:rsidRPr="00BC71FE">
        <w:t xml:space="preserve"> acid was the most extracted compound found in each </w:t>
      </w:r>
      <w:proofErr w:type="spellStart"/>
      <w:r w:rsidRPr="00BC71FE">
        <w:t>stave</w:t>
      </w:r>
      <w:proofErr w:type="spellEnd"/>
      <w:r w:rsidRPr="00BC71FE">
        <w:t xml:space="preserve"> layer followed by </w:t>
      </w:r>
      <w:proofErr w:type="spellStart"/>
      <w:r w:rsidRPr="00BC71FE">
        <w:t>protocatechuic</w:t>
      </w:r>
      <w:proofErr w:type="spellEnd"/>
      <w:r w:rsidRPr="00BC71FE">
        <w:t xml:space="preserve"> acid, </w:t>
      </w:r>
      <w:proofErr w:type="spellStart"/>
      <w:r w:rsidRPr="00BC71FE">
        <w:t>vanillic</w:t>
      </w:r>
      <w:proofErr w:type="spellEnd"/>
      <w:r w:rsidRPr="00BC71FE">
        <w:t xml:space="preserve"> acid, </w:t>
      </w:r>
      <w:proofErr w:type="spellStart"/>
      <w:r w:rsidRPr="00BC71FE">
        <w:t>syringealdehyde</w:t>
      </w:r>
      <w:proofErr w:type="spellEnd"/>
      <w:r w:rsidRPr="00BC71FE">
        <w:t xml:space="preserve">, and </w:t>
      </w:r>
      <w:proofErr w:type="spellStart"/>
      <w:r w:rsidRPr="00BC71FE">
        <w:t>ellagic</w:t>
      </w:r>
      <w:proofErr w:type="spellEnd"/>
      <w:r w:rsidRPr="00BC71FE">
        <w:t xml:space="preserve"> acid. </w:t>
      </w:r>
    </w:p>
    <w:p w:rsidR="00BC71FE" w:rsidRPr="00BC71FE" w:rsidRDefault="00BC71FE" w:rsidP="00BC71FE">
      <w:pPr>
        <w:spacing w:line="480" w:lineRule="auto"/>
        <w:rPr>
          <w:b/>
        </w:rPr>
      </w:pPr>
    </w:p>
    <w:p w:rsidR="00BC71FE" w:rsidRPr="00BC71FE" w:rsidRDefault="00BC71FE" w:rsidP="00BC71FE">
      <w:pPr>
        <w:spacing w:line="480" w:lineRule="auto"/>
        <w:rPr>
          <w:b/>
        </w:rPr>
      </w:pPr>
    </w:p>
    <w:p w:rsidR="00BC71FE" w:rsidRPr="00BC71FE" w:rsidRDefault="00BC71FE" w:rsidP="00BC71FE">
      <w:pPr>
        <w:spacing w:line="480" w:lineRule="auto"/>
        <w:rPr>
          <w:b/>
        </w:rPr>
      </w:pPr>
    </w:p>
    <w:p w:rsidR="00BC71FE" w:rsidRPr="00BC71FE" w:rsidRDefault="00BC71FE" w:rsidP="00BC71FE">
      <w:pPr>
        <w:spacing w:line="480" w:lineRule="auto"/>
        <w:rPr>
          <w:b/>
        </w:rPr>
      </w:pPr>
    </w:p>
    <w:p w:rsidR="00BC71FE" w:rsidRPr="00BC71FE" w:rsidRDefault="00BC71FE"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C71FE" w:rsidRPr="00BC71FE" w:rsidRDefault="00BC71FE" w:rsidP="00BC71FE">
      <w:pPr>
        <w:spacing w:line="480" w:lineRule="auto"/>
        <w:rPr>
          <w:b/>
        </w:rPr>
      </w:pPr>
      <w:r w:rsidRPr="00BC71FE">
        <w:rPr>
          <w:b/>
        </w:rPr>
        <w:lastRenderedPageBreak/>
        <w:t xml:space="preserve">3.5.1. </w:t>
      </w:r>
      <w:proofErr w:type="spellStart"/>
      <w:r w:rsidRPr="00BC71FE">
        <w:rPr>
          <w:b/>
        </w:rPr>
        <w:t>Sinapic</w:t>
      </w:r>
      <w:proofErr w:type="spellEnd"/>
      <w:r w:rsidRPr="00BC71FE">
        <w:rPr>
          <w:b/>
        </w:rPr>
        <w:t xml:space="preserve"> Acid</w:t>
      </w:r>
    </w:p>
    <w:p w:rsidR="00BC71FE" w:rsidRPr="00BC71FE" w:rsidRDefault="00BC71FE" w:rsidP="00BC71FE">
      <w:pPr>
        <w:spacing w:line="480" w:lineRule="auto"/>
      </w:pPr>
      <w:r w:rsidRPr="00BC71FE">
        <w:pict>
          <v:group id="_x0000_s5127" editas="canvas" style="width:402.1pt;height:283.6pt;mso-position-horizontal-relative:char;mso-position-vertical-relative:line" coordsize="8042,5672">
            <o:lock v:ext="edit" aspectratio="t"/>
            <v:shape id="_x0000_s5128" type="#_x0000_t75" style="position:absolute;width:8042;height:5672" o:preferrelative="f">
              <v:fill o:detectmouseclick="t"/>
              <v:path o:extrusionok="t" o:connecttype="none"/>
              <o:lock v:ext="edit" text="t"/>
            </v:shape>
            <v:rect id="_x0000_s5129" style="position:absolute;left:19;top:19;width:19;height:19" stroked="f"/>
            <v:line id="_x0000_s5130" style="position:absolute" from="1151,4386" to="1208,4387" strokecolor="#a5a5a5" strokeweight=".95pt">
              <v:stroke joinstyle="miter"/>
            </v:line>
            <v:line id="_x0000_s5131" style="position:absolute" from="1151,3743" to="1208,3744" strokecolor="#a5a5a5" strokeweight=".95pt">
              <v:stroke joinstyle="miter"/>
            </v:line>
            <v:line id="_x0000_s5132" style="position:absolute" from="1151,3082" to="1208,3083" strokecolor="#a5a5a5" strokeweight=".95pt">
              <v:stroke joinstyle="miter"/>
            </v:line>
            <v:line id="_x0000_s5133" style="position:absolute" from="1151,2439" to="1208,2440" strokecolor="#a5a5a5" strokeweight=".95pt">
              <v:stroke joinstyle="miter"/>
            </v:line>
            <v:line id="_x0000_s5134" style="position:absolute" from="1151,1796" to="1208,1797" strokecolor="#a5a5a5" strokeweight=".95pt">
              <v:stroke joinstyle="miter"/>
            </v:line>
            <v:line id="_x0000_s5135" style="position:absolute" from="1151,1134" to="1208,1135" strokecolor="#a5a5a5" strokeweight=".95pt">
              <v:stroke joinstyle="miter"/>
            </v:line>
            <v:line id="_x0000_s5136" style="position:absolute" from="1151,491" to="1208,492" strokecolor="#a5a5a5" strokeweight=".95pt">
              <v:stroke joinstyle="miter"/>
            </v:line>
            <v:line id="_x0000_s5137" style="position:absolute" from="1095,4708" to="1208,4709" strokecolor="#a5a5a5" strokeweight=".95pt">
              <v:stroke joinstyle="miter"/>
            </v:line>
            <v:line id="_x0000_s5138" style="position:absolute" from="1095,4065" to="1208,4066" strokecolor="#a5a5a5" strokeweight=".95pt">
              <v:stroke joinstyle="miter"/>
            </v:line>
            <v:line id="_x0000_s5139" style="position:absolute" from="1095,3403" to="1208,3404" strokecolor="#a5a5a5" strokeweight=".95pt">
              <v:stroke joinstyle="miter"/>
            </v:line>
            <v:line id="_x0000_s5140" style="position:absolute" from="1095,2760" to="1208,2761" strokecolor="#a5a5a5" strokeweight=".95pt">
              <v:stroke joinstyle="miter"/>
            </v:line>
            <v:line id="_x0000_s5141" style="position:absolute" from="1095,2117" to="1208,2118" strokecolor="#a5a5a5" strokeweight=".95pt">
              <v:stroke joinstyle="miter"/>
            </v:line>
            <v:line id="_x0000_s5142" style="position:absolute" from="1095,1475" to="1208,1476" strokecolor="#a5a5a5" strokeweight=".95pt">
              <v:stroke joinstyle="miter"/>
            </v:line>
            <v:line id="_x0000_s5143" style="position:absolute" from="1095,813" to="1208,814" strokecolor="#a5a5a5" strokeweight=".95pt">
              <v:stroke joinstyle="miter"/>
            </v:line>
            <v:line id="_x0000_s5144" style="position:absolute" from="1095,170" to="1208,171" strokecolor="#a5a5a5" strokeweight=".95pt">
              <v:stroke joinstyle="miter"/>
            </v:line>
            <v:rect id="_x0000_s5145" style="position:absolute;left:944;top:4557;width:130;height:319;mso-wrap-style:none" filled="f" stroked="f">
              <v:textbox style="mso-next-textbox:#_x0000_s5145;mso-fit-shape-to-text:t" inset="0,0,0,0">
                <w:txbxContent>
                  <w:p w:rsidR="00BC71FE" w:rsidRDefault="00BC71FE" w:rsidP="00BC71FE">
                    <w:r>
                      <w:rPr>
                        <w:rFonts w:ascii="Segoe UI" w:hAnsi="Segoe UI" w:cs="Segoe UI"/>
                        <w:color w:val="000000"/>
                      </w:rPr>
                      <w:t>0</w:t>
                    </w:r>
                  </w:p>
                </w:txbxContent>
              </v:textbox>
            </v:rect>
            <v:rect id="_x0000_s5146" style="position:absolute;left:642;top:3914;width:441;height:319;mso-wrap-style:none" filled="f" stroked="f">
              <v:textbox style="mso-next-textbox:#_x0000_s5146;mso-fit-shape-to-text:t" inset="0,0,0,0">
                <w:txbxContent>
                  <w:p w:rsidR="00BC71FE" w:rsidRDefault="00BC71FE" w:rsidP="00BC71FE">
                    <w:r>
                      <w:rPr>
                        <w:rFonts w:ascii="Segoe UI" w:hAnsi="Segoe UI" w:cs="Segoe UI"/>
                        <w:color w:val="000000"/>
                      </w:rPr>
                      <w:t>0.05</w:t>
                    </w:r>
                  </w:p>
                </w:txbxContent>
              </v:textbox>
            </v:rect>
            <v:rect id="_x0000_s5147" style="position:absolute;left:755;top:3253;width:311;height:319;mso-wrap-style:none" filled="f" stroked="f">
              <v:textbox style="mso-next-textbox:#_x0000_s5147;mso-fit-shape-to-text:t" inset="0,0,0,0">
                <w:txbxContent>
                  <w:p w:rsidR="00BC71FE" w:rsidRDefault="00BC71FE" w:rsidP="00BC71FE">
                    <w:r>
                      <w:rPr>
                        <w:rFonts w:ascii="Segoe UI" w:hAnsi="Segoe UI" w:cs="Segoe UI"/>
                        <w:color w:val="000000"/>
                      </w:rPr>
                      <w:t>0.1</w:t>
                    </w:r>
                  </w:p>
                </w:txbxContent>
              </v:textbox>
            </v:rect>
            <v:rect id="_x0000_s5148" style="position:absolute;left:642;top:2610;width:441;height:319;mso-wrap-style:none" filled="f" stroked="f">
              <v:textbox style="mso-next-textbox:#_x0000_s5148;mso-fit-shape-to-text:t" inset="0,0,0,0">
                <w:txbxContent>
                  <w:p w:rsidR="00BC71FE" w:rsidRDefault="00BC71FE" w:rsidP="00BC71FE">
                    <w:r>
                      <w:rPr>
                        <w:rFonts w:ascii="Segoe UI" w:hAnsi="Segoe UI" w:cs="Segoe UI"/>
                        <w:color w:val="000000"/>
                      </w:rPr>
                      <w:t>0.15</w:t>
                    </w:r>
                  </w:p>
                </w:txbxContent>
              </v:textbox>
            </v:rect>
            <v:rect id="_x0000_s5149" style="position:absolute;left:755;top:1967;width:311;height:319;mso-wrap-style:none" filled="f" stroked="f">
              <v:textbox style="mso-next-textbox:#_x0000_s5149;mso-fit-shape-to-text:t" inset="0,0,0,0">
                <w:txbxContent>
                  <w:p w:rsidR="00BC71FE" w:rsidRDefault="00BC71FE" w:rsidP="00BC71FE">
                    <w:r>
                      <w:rPr>
                        <w:rFonts w:ascii="Segoe UI" w:hAnsi="Segoe UI" w:cs="Segoe UI"/>
                        <w:color w:val="000000"/>
                      </w:rPr>
                      <w:t>0.2</w:t>
                    </w:r>
                  </w:p>
                </w:txbxContent>
              </v:textbox>
            </v:rect>
            <v:rect id="_x0000_s5150" style="position:absolute;left:642;top:1324;width:441;height:319;mso-wrap-style:none" filled="f" stroked="f">
              <v:textbox style="mso-next-textbox:#_x0000_s5150;mso-fit-shape-to-text:t" inset="0,0,0,0">
                <w:txbxContent>
                  <w:p w:rsidR="00BC71FE" w:rsidRDefault="00BC71FE" w:rsidP="00BC71FE">
                    <w:r>
                      <w:rPr>
                        <w:rFonts w:ascii="Segoe UI" w:hAnsi="Segoe UI" w:cs="Segoe UI"/>
                        <w:color w:val="000000"/>
                      </w:rPr>
                      <w:t>0.25</w:t>
                    </w:r>
                  </w:p>
                </w:txbxContent>
              </v:textbox>
            </v:rect>
            <v:rect id="_x0000_s5151" style="position:absolute;left:755;top:662;width:311;height:319;mso-wrap-style:none" filled="f" stroked="f">
              <v:textbox style="mso-next-textbox:#_x0000_s5151;mso-fit-shape-to-text:t" inset="0,0,0,0">
                <w:txbxContent>
                  <w:p w:rsidR="00BC71FE" w:rsidRDefault="00BC71FE" w:rsidP="00BC71FE">
                    <w:r>
                      <w:rPr>
                        <w:rFonts w:ascii="Segoe UI" w:hAnsi="Segoe UI" w:cs="Segoe UI"/>
                        <w:color w:val="000000"/>
                      </w:rPr>
                      <w:t>0.3</w:t>
                    </w:r>
                  </w:p>
                </w:txbxContent>
              </v:textbox>
            </v:rect>
            <v:rect id="_x0000_s5152" style="position:absolute;left:642;top:19;width:441;height:319;mso-wrap-style:none" filled="f" stroked="f">
              <v:textbox style="mso-next-textbox:#_x0000_s5152;mso-fit-shape-to-text:t" inset="0,0,0,0">
                <w:txbxContent>
                  <w:p w:rsidR="00BC71FE" w:rsidRDefault="00BC71FE" w:rsidP="00BC71FE">
                    <w:r>
                      <w:rPr>
                        <w:rFonts w:ascii="Segoe UI" w:hAnsi="Segoe UI" w:cs="Segoe UI"/>
                        <w:color w:val="000000"/>
                      </w:rPr>
                      <w:t>0.35</w:t>
                    </w:r>
                  </w:p>
                </w:txbxContent>
              </v:textbox>
            </v:rect>
            <v:rect id="_x0000_s5153" style="position:absolute;left:1199;top:160;width:6720;height:4538" stroked="f"/>
            <v:line id="_x0000_s5154" style="position:absolute" from="1208,2770" to="7929,2771" strokecolor="#787878" strokeweight=".95pt">
              <v:stroke joinstyle="miter"/>
            </v:line>
            <v:shape id="_x0000_s5155" style="position:absolute;left:6627;top:236;width:104;height:109" coordsize="88,92" path="m88,46hdc88,62,79,76,66,84v-14,8,-31,8,-44,c8,76,,62,,46,,30,8,16,22,8,35,,52,,66,8v13,8,22,22,22,38e" fillcolor="black" strokeweight="0">
              <v:path arrowok="t"/>
            </v:shape>
            <v:shape id="_x0000_s5156" style="position:absolute;left:6627;top:768;width:104;height:109" coordsize="88,92" path="m88,46hdc88,62,79,76,66,84v-14,8,-31,8,-44,c8,76,,62,,46,,30,8,16,22,8,35,,52,,66,8v13,8,22,22,22,38e" fillcolor="black" strokeweight="0">
              <v:path arrowok="t"/>
            </v:shape>
            <v:shape id="_x0000_s5157" style="position:absolute;left:6627;top:1027;width:104;height:108" coordsize="88,92" path="m88,46hdc88,62,79,77,66,85v-14,7,-31,7,-44,c8,77,,62,,46,,31,8,16,22,8,35,,52,,66,8v13,8,22,23,22,38e" fillcolor="black" strokeweight="0">
              <v:path arrowok="t"/>
            </v:shape>
            <v:shape id="_x0000_s5158" style="position:absolute;left:6627;top:1040;width:104;height:108" coordsize="88,92" path="m88,46hdc88,62,79,77,66,85v-14,7,-31,7,-44,c8,77,,62,,46,,31,8,16,22,8,35,,52,,66,8v13,8,22,23,22,38e" fillcolor="black" strokeweight="0">
              <v:path arrowok="t"/>
            </v:shape>
            <v:shape id="_x0000_s5159" style="position:absolute;left:6627;top:1066;width:104;height:108" coordsize="88,92" path="m88,46hdc88,62,79,77,66,84v-14,8,-31,8,-44,c8,77,,62,,46,,31,8,16,22,8,35,,52,,66,8v13,8,22,23,22,38e" fillcolor="black" strokeweight="0">
              <v:path arrowok="t"/>
            </v:shape>
            <v:shape id="_x0000_s5160" style="position:absolute;left:6627;top:1092;width:104;height:108" coordsize="88,92" path="m88,46hdc88,62,79,77,66,84v-14,8,-31,8,-44,c8,77,,62,,46,,31,8,16,22,8,35,,52,,66,8v13,8,22,23,22,38e" fillcolor="black" strokeweight="0">
              <v:path arrowok="t"/>
            </v:shape>
            <v:shape id="_x0000_s5161" style="position:absolute;left:6627;top:1144;width:104;height:108" coordsize="88,92" path="m88,46hdc88,62,79,76,66,84v-14,8,-31,8,-44,c8,76,,62,,46,,30,8,16,22,8,35,,52,,66,8v13,8,22,22,22,38e" fillcolor="black" strokeweight="0">
              <v:path arrowok="t"/>
            </v:shape>
            <v:shape id="_x0000_s5162" style="position:absolute;left:6627;top:1183;width:104;height:108" coordsize="88,92" path="m88,46hdc88,62,79,76,66,84v-14,8,-31,8,-44,c8,76,,62,,46,,30,8,16,22,8,35,,52,,66,8v13,8,22,22,22,38e" fillcolor="black" strokeweight="0">
              <v:path arrowok="t"/>
            </v:shape>
            <v:shape id="_x0000_s5163" style="position:absolute;left:6627;top:1196;width:104;height:108" coordsize="88,92" path="m88,46hdc88,62,79,76,66,84v-14,8,-31,8,-44,c8,76,,62,,46,,30,8,16,22,8,35,,52,,66,8v13,8,22,22,22,38e" fillcolor="black" strokeweight="0">
              <v:path arrowok="t"/>
            </v:shape>
            <v:shape id="_x0000_s5164" style="position:absolute;left:6627;top:1222;width:104;height:108" coordsize="88,92" path="m88,46hdc88,62,79,76,66,84v-14,8,-31,8,-44,c8,76,,62,,46,,30,8,16,22,8,35,,52,,66,8v13,8,22,22,22,38e" fillcolor="black" strokeweight="0">
              <v:path arrowok="t"/>
            </v:shape>
            <v:shape id="_x0000_s5165" style="position:absolute;left:6627;top:1235;width:104;height:108" coordsize="88,92" path="m88,46hdc88,62,79,76,66,84v-14,8,-31,8,-44,c8,76,,62,,46,,30,8,16,22,8,35,,52,,66,8v13,8,22,22,22,38e" fillcolor="black" strokeweight="0">
              <v:path arrowok="t"/>
            </v:shape>
            <v:shape id="_x0000_s5166" style="position:absolute;left:6627;top:1274;width:104;height:108" coordsize="88,92" path="m88,46hdc88,62,79,76,66,84v-14,8,-31,8,-44,c8,76,,62,,46,,30,8,16,22,8,35,,52,,66,8v13,8,22,22,22,38e" fillcolor="black" strokeweight="0">
              <v:path arrowok="t"/>
            </v:shape>
            <v:shape id="_x0000_s5167" style="position:absolute;left:6627;top:1753;width:104;height:109" coordsize="88,92" path="m88,46hdc88,62,79,76,66,84v-14,8,-31,8,-44,c8,76,,62,,46,,30,8,16,22,8,35,,52,,66,8v13,8,22,22,22,38e" fillcolor="black" strokeweight="0">
              <v:path arrowok="t"/>
            </v:shape>
            <v:shape id="_x0000_s5168" style="position:absolute;left:6627;top:1766;width:104;height:109" coordsize="88,92" path="m88,46hdc88,62,79,76,66,84v-14,8,-31,8,-44,c8,76,,62,,46,,30,8,16,22,8,35,,52,,66,8v13,8,22,22,22,38e" fillcolor="black" strokeweight="0">
              <v:path arrowok="t"/>
            </v:shape>
            <v:shape id="_x0000_s5169" style="position:absolute;left:6627;top:1792;width:104;height:109" coordsize="88,92" path="m88,46hdc88,61,79,76,66,84v-14,8,-31,8,-44,c8,76,,61,,46,,30,8,15,22,8,35,,52,,66,8v13,7,22,22,22,38e" fillcolor="black" strokeweight="0">
              <v:path arrowok="t"/>
            </v:shape>
            <v:shape id="_x0000_s5170" style="position:absolute;left:6627;top:1831;width:104;height:109" coordsize="88,92" path="m88,46hdc88,61,79,76,66,84v-14,8,-31,8,-44,c8,76,,61,,46,,30,8,15,22,8,35,,52,,66,8v13,7,22,22,22,38e" fillcolor="black" strokeweight="0">
              <v:path arrowok="t"/>
            </v:shape>
            <v:shape id="_x0000_s5171" style="position:absolute;left:6627;top:1870;width:104;height:109" coordsize="88,92" path="m88,46hdc88,61,79,76,66,84v-14,8,-31,8,-44,c8,76,,61,,46,,30,8,15,22,7,35,,52,,66,7v13,8,22,23,22,39e" fillcolor="black" strokeweight="0">
              <v:path arrowok="t"/>
            </v:shape>
            <v:shape id="_x0000_s5172" style="position:absolute;left:6627;top:1896;width:104;height:108" coordsize="88,91" path="m88,46hdc88,61,79,76,66,84v-14,7,-31,7,-44,c8,76,,61,,46,,30,8,15,22,7,35,,52,,66,7v13,8,22,23,22,39e" fillcolor="black" strokeweight="0">
              <v:path arrowok="t"/>
            </v:shape>
            <v:shape id="_x0000_s5173" style="position:absolute;left:6627;top:1973;width:104;height:109" coordsize="88,92" path="m88,46hdc88,62,79,77,66,84v-14,8,-31,8,-44,c8,77,,62,,46,,31,8,16,22,8,35,,52,,66,8v13,8,22,23,22,38e" fillcolor="black" strokeweight="0">
              <v:path arrowok="t"/>
            </v:shape>
            <v:shape id="_x0000_s5174" style="position:absolute;left:6627;top:2012;width:104;height:109" coordsize="88,92" path="m88,46hdc88,62,79,77,66,84v-14,8,-31,8,-44,c8,77,,62,,46,,31,8,16,22,8,35,,52,,66,8v13,8,22,23,22,38e" fillcolor="black" strokeweight="0">
              <v:path arrowok="t"/>
            </v:shape>
            <v:shape id="_x0000_s5175" style="position:absolute;left:6627;top:2038;width:104;height:109" coordsize="88,92" path="m88,46hdc88,62,79,76,66,84v-14,8,-31,8,-44,c8,76,,62,,46,,31,8,16,22,8,35,,52,,66,8v13,8,22,23,22,38e" fillcolor="black" strokeweight="0">
              <v:path arrowok="t"/>
            </v:shape>
            <v:shape id="_x0000_s5176" style="position:absolute;left:6627;top:2051;width:104;height:109" coordsize="88,92" path="m88,46hdc88,62,79,76,66,84v-14,8,-31,8,-44,c8,76,,62,,46,,30,8,16,22,8,35,,52,,66,8v13,8,22,22,22,38e" fillcolor="black" strokeweight="0">
              <v:path arrowok="t"/>
            </v:shape>
            <v:shape id="_x0000_s5177" style="position:absolute;left:6627;top:2064;width:104;height:109" coordsize="88,92" path="m88,46hdc88,62,79,76,66,84v-14,8,-31,8,-44,c8,76,,62,,46,,30,8,16,22,8,35,,52,,66,8v13,8,22,22,22,38e" fillcolor="black" strokeweight="0">
              <v:path arrowok="t"/>
            </v:shape>
            <v:shape id="_x0000_s5178" style="position:absolute;left:6627;top:2077;width:104;height:109" coordsize="88,92" path="m88,46hdc88,62,79,76,66,84v-14,8,-31,8,-44,c8,76,,62,,46,,30,8,16,22,8,35,,52,,66,8v13,8,22,22,22,38e" fillcolor="black" strokeweight="0">
              <v:path arrowok="t"/>
            </v:shape>
            <v:shape id="_x0000_s5179" style="position:absolute;left:6627;top:2103;width:104;height:109" coordsize="88,92" path="m88,46hdc88,62,79,76,66,84v-14,8,-31,8,-44,c8,76,,62,,46,,30,8,16,22,8,35,,52,,66,8v13,8,22,22,22,38e" fillcolor="black" strokeweight="0">
              <v:path arrowok="t"/>
            </v:shape>
            <v:shape id="_x0000_s5180" style="position:absolute;left:6627;top:2116;width:104;height:109" coordsize="88,92" path="m88,46hdc88,62,79,76,66,84v-14,8,-31,8,-44,c8,76,,62,,46,,30,8,16,22,8,35,,52,,66,8v13,8,22,22,22,38e" fillcolor="black" strokeweight="0">
              <v:path arrowok="t"/>
            </v:shape>
            <v:shape id="_x0000_s5181" style="position:absolute;left:6627;top:2168;width:104;height:109" coordsize="88,92" path="m88,46hdc88,62,79,76,66,84v-14,8,-31,8,-44,c8,76,,62,,46,,30,8,16,22,8,35,,52,,66,8v13,8,22,22,22,38e" fillcolor="black" strokeweight="0">
              <v:path arrowok="t"/>
            </v:shape>
            <v:shape id="_x0000_s5182" style="position:absolute;left:6627;top:2350;width:104;height:108" coordsize="88,91" path="m88,46hdc88,61,79,76,66,84v-14,7,-31,7,-44,c8,76,,61,,46,,30,8,15,22,7,35,,52,,66,7v13,8,22,23,22,39e" fillcolor="black" strokeweight="0">
              <v:path arrowok="t"/>
            </v:shape>
            <v:shape id="_x0000_s5183" style="position:absolute;left:6627;top:2363;width:104;height:108" coordsize="88,91" path="m88,45hdc88,61,79,76,66,84v-14,7,-31,7,-44,c8,76,,61,,45,,30,8,15,22,7,35,,52,,66,7v13,8,22,23,22,38e" fillcolor="black" strokeweight="0">
              <v:path arrowok="t"/>
            </v:shape>
            <v:shape id="_x0000_s5184" style="position:absolute;left:6627;top:2376;width:104;height:108" coordsize="88,91" path="m88,45hdc88,61,79,76,66,84v-14,7,-31,7,-44,c8,76,,61,,45,,30,8,15,22,7,35,,52,,66,7v13,8,22,23,22,38e" fillcolor="black" strokeweight="0">
              <v:path arrowok="t"/>
            </v:shape>
            <v:shape id="_x0000_s5185" style="position:absolute;left:6627;top:2401;width:104;height:109" coordsize="88,92" path="m88,46hdc88,62,79,77,66,85v-14,7,-31,7,-44,c8,77,,62,,46,,31,8,16,22,8,35,,52,,66,8v13,8,22,23,22,38e" fillcolor="black" strokeweight="0">
              <v:path arrowok="t"/>
            </v:shape>
            <v:shape id="_x0000_s5186" style="position:absolute;left:6627;top:2414;width:104;height:109" coordsize="88,92" path="m88,46hdc88,62,79,77,66,84v-14,8,-31,8,-44,c8,77,,62,,46,,31,8,16,22,8,35,,52,,66,8v13,8,22,23,22,38e" fillcolor="black" strokeweight="0">
              <v:path arrowok="t"/>
            </v:shape>
            <v:shape id="_x0000_s5187" style="position:absolute;left:6627;top:2427;width:104;height:109" coordsize="88,92" path="m88,46hdc88,62,79,77,66,84v-14,8,-31,8,-44,c8,77,,62,,46,,31,8,16,22,8,35,,52,,66,8v13,8,22,23,22,38e" fillcolor="black" strokeweight="0">
              <v:path arrowok="t"/>
            </v:shape>
            <v:shape id="_x0000_s5188" style="position:absolute;left:6627;top:2466;width:104;height:109" coordsize="88,92" path="m88,46hdc88,62,79,77,66,84v-14,8,-31,8,-44,c8,77,,62,,46,,31,8,16,22,8,35,,52,,66,8v13,8,22,23,22,38e" fillcolor="black" strokeweight="0">
              <v:path arrowok="t"/>
            </v:shape>
            <v:shape id="_x0000_s5189" style="position:absolute;left:6627;top:2479;width:104;height:109" coordsize="88,92" path="m88,46hdc88,62,79,76,66,84v-14,8,-31,8,-44,c8,76,,62,,46,,31,8,16,22,8,35,,52,,66,8v13,8,22,23,22,38e" fillcolor="black" strokeweight="0">
              <v:path arrowok="t"/>
            </v:shape>
            <v:shape id="_x0000_s5190" style="position:absolute;left:6627;top:2544;width:104;height:109" coordsize="88,92" path="m88,46hdc88,62,79,76,66,84v-14,8,-31,8,-44,c8,76,,62,,46,,30,8,16,22,8,35,,52,,66,8v13,8,22,22,22,38e" fillcolor="black" strokeweight="0">
              <v:path arrowok="t"/>
            </v:shape>
            <v:shape id="_x0000_s5191" style="position:absolute;left:6627;top:2635;width:104;height:109" coordsize="88,92" path="m88,46hdc88,62,79,76,66,84v-14,8,-31,8,-44,c8,76,,62,,46,,30,8,16,22,8,35,,52,,66,8v13,8,22,22,22,38e" fillcolor="black" strokeweight="0">
              <v:path arrowok="t"/>
            </v:shape>
            <v:shape id="_x0000_s5192" style="position:absolute;left:6627;top:2791;width:104;height:109" coordsize="88,92" path="m88,46hdc88,61,79,76,66,84v-14,8,-31,8,-44,c8,76,,61,,46,,30,8,15,22,7,35,,52,,66,7v13,8,22,23,22,39e" fillcolor="black" strokeweight="0">
              <v:path arrowok="t"/>
            </v:shape>
            <v:shape id="_x0000_s5193" style="position:absolute;left:6627;top:2817;width:104;height:108" coordsize="88,91" path="m88,45hdc88,61,79,76,66,84v-14,7,-31,7,-44,c8,76,,61,,45,,30,8,15,22,7,35,,52,,66,7v13,8,22,23,22,38e" fillcolor="black" strokeweight="0">
              <v:path arrowok="t"/>
            </v:shape>
            <v:shape id="_x0000_s5194" style="position:absolute;left:6627;top:2959;width:104;height:109" coordsize="88,92" path="m88,46hdc88,62,79,76,66,84v-14,8,-31,8,-44,c8,76,,62,,46,,30,8,16,22,8,35,,52,,66,8v13,8,22,22,22,38e" fillcolor="black" strokeweight="0">
              <v:path arrowok="t"/>
            </v:shape>
            <v:shape id="_x0000_s5195" style="position:absolute;left:6627;top:2972;width:104;height:109" coordsize="88,92" path="m88,46hdc88,62,79,76,66,84v-14,8,-31,8,-44,c8,76,,62,,46,,30,8,16,22,8,35,,52,,66,8v13,8,22,22,22,38e" fillcolor="black" strokeweight="0">
              <v:path arrowok="t"/>
            </v:shape>
            <v:shape id="_x0000_s5196" style="position:absolute;left:6627;top:3037;width:104;height:108" coordsize="88,92" path="m88,46hdc88,62,79,76,66,84v-14,8,-31,8,-44,c8,76,,62,,46,,30,8,16,22,8,35,,52,,66,8v13,8,22,22,22,38e" fillcolor="black" strokeweight="0">
              <v:path arrowok="t"/>
            </v:shape>
            <v:shape id="_x0000_s5197" style="position:absolute;left:6627;top:3076;width:104;height:108" coordsize="88,92" path="m88,46hdc88,62,79,76,66,84v-14,8,-31,8,-44,c8,76,,62,,46,,30,8,16,22,8,35,,52,,66,8v13,8,22,22,22,38e" fillcolor="black" strokeweight="0">
              <v:path arrowok="t"/>
            </v:shape>
            <v:shape id="_x0000_s5198" style="position:absolute;left:6627;top:3258;width:104;height:107" coordsize="88,91" path="m88,46hdc88,61,79,76,66,84v-14,7,-31,7,-44,c8,76,,61,,46,,30,8,15,22,7,35,,52,,66,7v13,8,22,23,22,39e" fillcolor="black" strokeweight="0">
              <v:path arrowok="t"/>
            </v:shape>
            <v:shape id="_x0000_s5199" style="position:absolute;left:6627;top:3309;width:104;height:108" coordsize="88,92" path="m88,46hdc88,62,79,77,66,85v-14,7,-31,7,-44,c8,77,,62,,46,,31,8,16,22,8,35,,52,,66,8v13,8,22,23,22,38e" fillcolor="black" strokeweight="0">
              <v:path arrowok="t"/>
            </v:shape>
            <v:shape id="_x0000_s5200" style="position:absolute;left:3267;top:1740;width:104;height:109" coordsize="88,92" path="m88,46hdc88,62,79,76,66,84v-14,8,-31,8,-44,c8,76,,62,,46,,30,8,16,22,8,35,,52,,66,8v13,8,22,22,22,38e" fillcolor="black" strokeweight="0">
              <v:path arrowok="t"/>
            </v:shape>
            <v:shape id="_x0000_s5201" style="position:absolute;left:3267;top:1779;width:104;height:109" coordsize="88,92" path="m88,46hdc88,61,79,76,66,84v-14,8,-31,8,-44,c8,76,,61,,46,,30,8,16,22,8,35,,52,,66,8v13,8,22,22,22,38e" fillcolor="black" strokeweight="0">
              <v:path arrowok="t"/>
            </v:shape>
            <v:shape id="_x0000_s5202" style="position:absolute;left:3267;top:1870;width:104;height:109" coordsize="88,92" path="m88,46hdc88,61,79,76,66,84v-14,8,-31,8,-44,c8,76,,61,,46,,30,8,15,22,7,35,,52,,66,7v13,8,22,23,22,39e" fillcolor="black" strokeweight="0">
              <v:path arrowok="t"/>
            </v:shape>
            <v:shape id="_x0000_s5203" style="position:absolute;left:3267;top:1883;width:104;height:109" coordsize="88,92" path="m88,46hdc88,61,79,76,66,84v-14,8,-31,8,-44,c8,76,,61,,46,,30,8,15,22,7,35,,52,,66,7v13,8,22,23,22,39e" fillcolor="black" strokeweight="0">
              <v:path arrowok="t"/>
            </v:shape>
            <v:shape id="_x0000_s5204" style="position:absolute;left:3267;top:1960;width:104;height:109" coordsize="88,92" path="m88,46hdc88,62,79,77,66,84v-14,8,-31,8,-44,c8,77,,62,,46,,31,8,16,22,8,35,,52,,66,8v13,8,22,23,22,38e" fillcolor="black" strokeweight="0">
              <v:path arrowok="t"/>
            </v:shape>
            <v:shape id="_x0000_s5205" style="position:absolute;left:3267;top:2012;width:104;height:109" coordsize="88,92" path="m88,46hdc88,62,79,77,66,84v-14,8,-31,8,-44,c8,77,,62,,46,,31,8,16,22,8,35,,52,,66,8v13,8,22,23,22,38e" fillcolor="black" strokeweight="0">
              <v:path arrowok="t"/>
            </v:shape>
            <v:shape id="_x0000_s5206" style="position:absolute;left:3267;top:2025;width:104;height:109" coordsize="88,92" path="m88,46hdc88,62,79,76,66,84v-14,8,-31,8,-44,c8,76,,62,,46,,31,8,16,22,8,35,,52,,66,8v13,8,22,23,22,38e" fillcolor="black" strokeweight="0">
              <v:path arrowok="t"/>
            </v:shape>
            <v:shape id="_x0000_s5207" style="position:absolute;left:3267;top:2077;width:104;height:109" coordsize="88,92" path="m88,46hdc88,62,79,76,66,84v-14,8,-31,8,-44,c8,76,,62,,46,,30,8,16,22,8,35,,52,,66,8v13,8,22,22,22,38e" fillcolor="black" strokeweight="0">
              <v:path arrowok="t"/>
            </v:shape>
            <v:shape id="_x0000_s5208" style="position:absolute;left:3267;top:2090;width:104;height:109" coordsize="88,92" path="m88,46hdc88,62,79,76,66,84v-14,8,-31,8,-44,c8,76,,62,,46,,30,8,16,22,8,35,,52,,66,8v13,8,22,22,22,38e" fillcolor="black" strokeweight="0">
              <v:path arrowok="t"/>
            </v:shape>
            <v:shape id="_x0000_s5209" style="position:absolute;left:3267;top:2181;width:104;height:109" coordsize="88,92" path="m88,46hdc88,62,79,76,66,84v-14,8,-31,8,-44,c8,76,,62,,46,,30,8,16,22,8,35,,52,,66,8v13,8,22,22,22,38e" fillcolor="black" strokeweight="0">
              <v:path arrowok="t"/>
            </v:shape>
            <v:shape id="_x0000_s5210" style="position:absolute;left:3267;top:2194;width:104;height:109" coordsize="88,92" path="m88,46hdc88,62,79,76,66,84v-14,8,-31,8,-44,c8,76,,62,,46,,30,8,16,22,8,35,,52,,66,8v13,8,22,22,22,38e" fillcolor="black" strokeweight="0">
              <v:path arrowok="t"/>
            </v:shape>
            <v:shape id="_x0000_s5211" style="position:absolute;left:3267;top:2207;width:104;height:109" coordsize="88,92" path="m88,46hdc88,62,79,76,66,84v-14,8,-31,8,-44,c8,76,,62,,46,,30,8,16,22,8,35,,52,,66,8v13,8,22,22,22,38e" fillcolor="black" strokeweight="0">
              <v:path arrowok="t"/>
            </v:shape>
            <v:shape id="_x0000_s5212" style="position:absolute;left:3267;top:2220;width:104;height:109" coordsize="88,92" path="m88,46hdc88,62,79,76,66,84v-14,8,-31,8,-44,c8,76,,62,,46,,30,8,16,22,8,35,,52,,66,8v13,8,22,22,22,38e" fillcolor="black" strokeweight="0">
              <v:path arrowok="t"/>
            </v:shape>
            <v:shape id="_x0000_s5213" style="position:absolute;left:3267;top:2233;width:104;height:109" coordsize="88,92" path="m88,46hdc88,61,79,76,66,84v-14,8,-31,8,-44,c8,76,,61,,46,,30,8,16,22,8,35,,52,,66,8v13,8,22,22,22,38e" fillcolor="black" strokeweight="0">
              <v:path arrowok="t"/>
            </v:shape>
            <v:shape id="_x0000_s5214" style="position:absolute;left:3267;top:2350;width:104;height:108" coordsize="88,91" path="m88,46hdc88,61,79,76,66,84v-14,7,-31,7,-44,c8,76,,61,,46,,30,8,15,22,7,35,,52,,66,7v13,8,22,23,22,39e" fillcolor="black" strokeweight="0">
              <v:path arrowok="t"/>
            </v:shape>
            <v:shape id="_x0000_s5215" style="position:absolute;left:3267;top:2376;width:104;height:108" coordsize="88,91" path="m88,45hdc88,61,79,76,66,84v-14,7,-31,7,-44,c8,76,,61,,45,,30,8,15,22,7,35,,52,,66,7v13,8,22,23,22,38e" fillcolor="black" strokeweight="0">
              <v:path arrowok="t"/>
            </v:shape>
            <v:shape id="_x0000_s5216" style="position:absolute;left:3267;top:2414;width:104;height:109" coordsize="88,92" path="m88,46hdc88,62,79,77,66,84v-14,8,-31,8,-44,c8,77,,62,,46,,31,8,16,22,8,35,,52,,66,8v13,8,22,23,22,38e" fillcolor="black" strokeweight="0">
              <v:path arrowok="t"/>
            </v:shape>
            <v:shape id="_x0000_s5217" style="position:absolute;left:3267;top:2427;width:104;height:109" coordsize="88,92" path="m88,46hdc88,62,79,77,66,84v-14,8,-31,8,-44,c8,77,,62,,46,,31,8,16,22,8,35,,52,,66,8v13,8,22,23,22,38e" fillcolor="black" strokeweight="0">
              <v:path arrowok="t"/>
            </v:shape>
            <v:shape id="_x0000_s5218" style="position:absolute;left:3267;top:2466;width:104;height:109" coordsize="88,92" path="m88,46hdc88,62,79,77,66,84v-14,8,-31,8,-44,c8,77,,62,,46,,31,8,16,22,8,35,,52,,66,8v13,8,22,23,22,38e" fillcolor="black" strokeweight="0">
              <v:path arrowok="t"/>
            </v:shape>
            <v:shape id="_x0000_s5219" style="position:absolute;left:3267;top:2505;width:104;height:109" coordsize="88,92" path="m88,46hdc88,62,79,76,66,84v-14,8,-31,8,-44,c8,76,,62,,46,,30,8,16,22,8,35,,52,,66,8v13,8,22,22,22,38e" fillcolor="black" strokeweight="0">
              <v:path arrowok="t"/>
            </v:shape>
            <v:shape id="_x0000_s5220" style="position:absolute;left:3267;top:2531;width:104;height:109" coordsize="88,92" path="m88,46hdc88,62,79,76,66,84v-14,8,-31,8,-44,c8,76,,62,,46,,30,8,16,22,8,35,,52,,66,8v13,8,22,22,22,38e" fillcolor="black" strokeweight="0">
              <v:path arrowok="t"/>
            </v:shape>
            <v:shape id="_x0000_s5221" style="position:absolute;left:3267;top:2557;width:104;height:109" coordsize="88,92" path="m88,46hdc88,62,79,76,66,84v-14,8,-31,8,-44,c8,76,,62,,46,,30,8,16,22,8,35,,52,,66,8v13,8,22,22,22,38e" fillcolor="black" strokeweight="0">
              <v:path arrowok="t"/>
            </v:shape>
            <v:shape id="_x0000_s5222" style="position:absolute;left:3267;top:2583;width:104;height:109" coordsize="88,92" path="m88,46hdc88,62,79,76,66,84v-14,8,-31,8,-44,c8,76,,62,,46,,30,8,16,22,8,35,,52,,66,8v13,8,22,22,22,38e" fillcolor="black" strokeweight="0">
              <v:path arrowok="t"/>
            </v:shape>
            <v:shape id="_x0000_s5223" style="position:absolute;left:3267;top:2609;width:104;height:109" coordsize="88,92" path="m88,46hdc88,62,79,76,66,84v-14,8,-31,8,-44,c8,76,,62,,46,,30,8,16,22,8,35,,52,,66,8v13,8,22,22,22,38e" fillcolor="black" strokeweight="0">
              <v:path arrowok="t"/>
            </v:shape>
            <v:shape id="_x0000_s5224" style="position:absolute;left:3267;top:2661;width:104;height:109" coordsize="88,92" path="m88,46hdc88,62,79,76,66,84v-14,8,-31,8,-44,c8,76,,62,,46,,30,8,16,22,8,35,,52,,66,8v13,8,22,22,22,38e" fillcolor="black" strokeweight="0">
              <v:path arrowok="t"/>
            </v:shape>
            <v:shape id="_x0000_s5225" style="position:absolute;left:3267;top:2674;width:104;height:109" coordsize="88,92" path="m88,46hdc88,62,79,76,66,84v-14,8,-31,8,-44,c8,76,,62,,46,,30,8,16,22,8,35,,52,,66,8v13,8,22,22,22,38e" fillcolor="black" strokeweight="0">
              <v:path arrowok="t"/>
            </v:shape>
            <v:shape id="_x0000_s5226" style="position:absolute;left:3267;top:2687;width:104;height:109" coordsize="88,92" path="m88,46hdc88,61,79,76,66,84v-14,8,-31,8,-44,c8,76,,61,,46,,30,8,16,22,8,35,,52,,66,8v13,8,22,22,22,38e" fillcolor="black" strokeweight="0">
              <v:path arrowok="t"/>
            </v:shape>
            <v:shape id="_x0000_s5227" style="position:absolute;left:3267;top:2726;width:104;height:109" coordsize="88,92" path="m88,46hdc88,61,79,76,66,84v-14,8,-31,8,-44,c8,76,,61,,46,,30,8,15,22,8,35,,52,,66,8v13,7,22,22,22,38e" fillcolor="black" strokeweight="0">
              <v:path arrowok="t"/>
            </v:shape>
            <v:shape id="_x0000_s5228" style="position:absolute;left:3267;top:2765;width:104;height:109" coordsize="88,92" path="m88,46hdc88,61,79,76,66,84v-14,8,-31,8,-44,c8,76,,61,,46,,30,8,15,22,8,35,,52,,66,8v13,7,22,22,22,38e" fillcolor="black" strokeweight="0">
              <v:path arrowok="t"/>
            </v:shape>
            <v:shape id="_x0000_s5229" style="position:absolute;left:3267;top:2894;width:104;height:109" coordsize="88,92" path="m88,46hdc88,62,79,77,66,84v-14,8,-31,8,-44,c8,77,,62,,46,,31,8,16,22,8,35,,52,,66,8v13,8,22,23,22,38e" fillcolor="black" strokeweight="0">
              <v:path arrowok="t"/>
            </v:shape>
            <v:shape id="_x0000_s5230" style="position:absolute;left:3267;top:2907;width:104;height:109" coordsize="88,92" path="m88,46hdc88,62,79,77,66,84v-14,8,-31,8,-44,c8,77,,62,,46,,31,8,16,22,8,35,,52,,66,8v13,8,22,23,22,38e" fillcolor="black" strokeweight="0">
              <v:path arrowok="t"/>
            </v:shape>
            <v:shape id="_x0000_s5231" style="position:absolute;left:3267;top:2920;width:104;height:109" coordsize="88,92" path="m88,46hdc88,62,79,77,66,84v-14,8,-31,8,-44,c8,77,,62,,46,,31,8,16,22,8,35,,52,,66,8v13,8,22,23,22,38e" fillcolor="black" strokeweight="0">
              <v:path arrowok="t"/>
            </v:shape>
            <v:shape id="_x0000_s5232" style="position:absolute;left:3267;top:2933;width:104;height:109" coordsize="88,92" path="m88,46hdc88,62,79,76,66,84v-14,8,-31,8,-44,c8,76,,62,,46,,31,8,16,22,8,35,,52,,66,8v13,8,22,23,22,38e" fillcolor="black" strokeweight="0">
              <v:path arrowok="t"/>
            </v:shape>
            <v:shape id="_x0000_s5233" style="position:absolute;left:3267;top:2946;width:104;height:109" coordsize="88,92" path="m88,46hdc88,62,79,76,66,84v-14,8,-31,8,-44,c8,76,,62,,46,,31,8,16,22,8,35,,52,,66,8v13,8,22,23,22,38e" fillcolor="black" strokeweight="0">
              <v:path arrowok="t"/>
            </v:shape>
            <v:shape id="_x0000_s5234" style="position:absolute;left:3267;top:2959;width:104;height:109" coordsize="88,92" path="m88,46hdc88,62,79,76,66,84v-14,8,-31,8,-44,c8,76,,62,,46,,30,8,16,22,8,35,,52,,66,8v13,8,22,22,22,38e" fillcolor="black" strokeweight="0">
              <v:path arrowok="t"/>
            </v:shape>
            <v:shape id="_x0000_s5235" style="position:absolute;left:3267;top:2985;width:104;height:109" coordsize="88,92" path="m88,46hdc88,62,79,76,66,84v-14,8,-31,8,-44,c8,76,,62,,46,,30,8,16,22,8,35,,52,,66,8v13,8,22,22,22,38e" fillcolor="black" strokeweight="0">
              <v:path arrowok="t"/>
            </v:shape>
            <v:shape id="_x0000_s5236" style="position:absolute;left:3267;top:3024;width:104;height:109" coordsize="88,92" path="m88,46hdc88,62,79,76,66,84v-14,8,-31,8,-44,c8,76,,62,,46,,30,8,16,22,8,35,,52,,66,8v13,8,22,22,22,38e" fillcolor="black" strokeweight="0">
              <v:path arrowok="t"/>
            </v:shape>
            <v:shape id="_x0000_s5237" style="position:absolute;left:3267;top:3037;width:104;height:108" coordsize="88,92" path="m88,46hdc88,62,79,76,66,84v-14,8,-31,8,-44,c8,76,,62,,46,,30,8,16,22,8,35,,52,,66,8v13,8,22,22,22,38e" fillcolor="black" strokeweight="0">
              <v:path arrowok="t"/>
            </v:shape>
            <v:shape id="_x0000_s5238" style="position:absolute;left:3267;top:3439;width:104;height:108" coordsize="88,92" path="m88,46hdc88,62,79,76,66,84v-14,8,-31,8,-44,c8,76,,62,,46,,30,8,16,22,8,35,,52,,66,8v13,8,22,22,22,38e" fillcolor="black" strokeweight="0">
              <v:path arrowok="t"/>
            </v:shape>
            <v:shape id="_x0000_s5239" style="position:absolute;left:3267;top:3465;width:104;height:108" coordsize="88,92" path="m88,46hdc88,62,79,76,66,84v-14,8,-31,8,-44,c8,76,,62,,46,,30,8,16,22,8,35,,52,,66,8v13,8,22,22,22,38e" fillcolor="black" strokeweight="0">
              <v:path arrowok="t"/>
            </v:shape>
            <v:shape id="_x0000_s5240" style="position:absolute;left:3267;top:3530;width:104;height:108" coordsize="88,92" path="m88,46hdc88,62,79,76,66,84v-14,8,-31,8,-44,c8,76,,62,,46,,30,8,16,22,8,35,,52,,66,8v13,8,22,22,22,38e" fillcolor="black" strokeweight="0">
              <v:path arrowok="t"/>
            </v:shape>
            <v:shape id="_x0000_s5241" style="position:absolute;left:3267;top:3775;width:104;height:109" coordsize="88,92" path="m88,46hdc88,62,79,77,66,84v-14,8,-31,8,-44,c8,77,,62,,46,,31,8,16,22,8,35,,52,,66,8v13,8,22,23,22,38e" fillcolor="black" strokeweight="0">
              <v:path arrowok="t"/>
            </v:shape>
            <v:shape id="_x0000_s5242" style="position:absolute;left:3267;top:3801;width:104;height:109" coordsize="88,92" path="m88,46hdc88,62,79,77,66,84v-14,8,-31,8,-44,c8,77,,62,,46,,31,8,16,22,8,35,,52,,66,8v13,8,22,23,22,38e" fillcolor="black" strokeweight="0">
              <v:path arrowok="t"/>
            </v:shape>
            <v:shape id="_x0000_s5243" style="position:absolute;left:3267;top:3853;width:104;height:109" coordsize="88,92" path="m88,46hdc88,62,79,76,66,84v-14,8,-31,8,-44,c8,76,,62,,46,,31,8,16,22,8,35,,52,,66,8v13,8,22,23,22,38e" fillcolor="black" strokeweight="0">
              <v:path arrowok="t"/>
            </v:shape>
            <v:shape id="_x0000_s5244" style="position:absolute;left:3267;top:3866;width:104;height:109" coordsize="88,92" path="m88,46hdc88,62,79,76,66,84v-14,8,-31,8,-44,c8,76,,62,,46,,30,8,16,22,8,35,,52,,66,8v13,8,22,22,22,38e" fillcolor="black" strokeweight="0">
              <v:path arrowok="t"/>
            </v:shape>
            <v:shape id="_x0000_s5245" style="position:absolute;left:3267;top:3892;width:104;height:109" coordsize="88,92" path="m88,46hdc88,62,79,76,66,84v-14,8,-31,8,-44,c8,76,,62,,46,,30,8,16,22,8,35,,52,,66,8v13,8,22,22,22,38e" fillcolor="black" strokeweight="0">
              <v:path arrowok="t"/>
            </v:shape>
            <v:shape id="_x0000_s5246" style="position:absolute;left:3267;top:3918;width:104;height:109" coordsize="88,92" path="m88,46hdc88,62,79,76,66,84v-14,8,-31,8,-44,c8,76,,62,,46,,30,8,16,22,8,35,,52,,66,8v13,8,22,22,22,38e" fillcolor="black" strokeweight="0">
              <v:path arrowok="t"/>
            </v:shape>
            <v:shape id="_x0000_s5247" style="position:absolute;left:3267;top:3957;width:104;height:109" coordsize="88,92" path="m88,46hdc88,62,79,76,66,84v-14,8,-31,8,-44,c8,76,,62,,46,,30,8,16,22,8,35,,52,,66,8v13,8,22,22,22,38e" fillcolor="black" strokeweight="0">
              <v:path arrowok="t"/>
            </v:shape>
            <v:shape id="_x0000_s5248" style="position:absolute;left:3267;top:4048;width:104;height:109" coordsize="88,92" path="m88,46hdc88,61,79,76,66,84v-14,8,-31,8,-44,c8,76,,61,,46,,30,8,16,22,8,35,,52,,66,8v13,8,22,22,22,38e" fillcolor="black" strokeweight="0">
              <v:path arrowok="t"/>
            </v:shape>
            <v:shape id="_x0000_s5249" style="position:absolute;left:3267;top:4126;width:104;height:109" coordsize="88,92" path="m88,46hdc88,61,79,76,66,84v-14,8,-31,8,-44,c8,76,,61,,46,,30,8,15,22,8,35,,52,,66,8v13,7,22,22,22,38e" fillcolor="black" strokeweight="0">
              <v:path arrowok="t"/>
            </v:shape>
            <v:shape id="_x0000_s5250" style="position:absolute;left:3267;top:4139;width:104;height:109" coordsize="88,92" path="m88,46hdc88,61,79,76,66,84v-14,8,-31,8,-44,c8,76,,61,,46,,30,8,15,22,7,35,,52,,66,7v13,8,22,23,22,39e" fillcolor="black" strokeweight="0">
              <v:path arrowok="t"/>
            </v:shape>
            <v:shape id="_x0000_s5251" style="position:absolute;left:3267;top:4152;width:104;height:109" coordsize="88,92" path="m88,46hdc88,61,79,76,66,84v-14,8,-31,8,-44,c8,76,,61,,46,,30,8,15,22,7,35,,52,,66,7v13,8,22,23,22,39e" fillcolor="black" strokeweight="0">
              <v:path arrowok="t"/>
            </v:shape>
            <v:shape id="_x0000_s5252" style="position:absolute;left:3267;top:4165;width:104;height:108" coordsize="88,91" path="m88,46hdc88,61,79,76,66,84v-14,7,-31,7,-44,c8,76,,61,,46,,30,8,15,22,7,35,,52,,66,7v13,8,22,23,22,39e" fillcolor="black" strokeweight="0">
              <v:path arrowok="t"/>
            </v:shape>
            <v:shape id="_x0000_s5253" style="position:absolute;left:3267;top:4178;width:104;height:108" coordsize="88,91" path="m88,45hdc88,61,79,76,66,84v-14,7,-31,7,-44,c8,76,,61,,45,,30,8,15,22,7,35,,52,,66,7v13,8,22,23,22,38e" fillcolor="black" strokeweight="0">
              <v:path arrowok="t"/>
            </v:shape>
            <v:shape id="_x0000_s5254" style="position:absolute;left:3267;top:4191;width:104;height:108" coordsize="88,91" path="m88,45hdc88,61,79,76,66,84v-14,7,-31,7,-44,c8,76,,61,,45,,30,8,15,22,7,35,,52,,66,7v13,8,22,23,22,38e" fillcolor="black" strokeweight="0">
              <v:path arrowok="t"/>
            </v:shape>
            <v:shape id="_x0000_s5255" style="position:absolute;left:3267;top:4216;width:104;height:109" coordsize="88,92" path="m88,46hdc88,62,79,77,66,85v-14,7,-31,7,-44,c8,77,,62,,46,,31,8,16,22,8,35,,52,,66,8v13,8,22,23,22,38e" fillcolor="black" strokeweight="0">
              <v:path arrowok="t"/>
            </v:shape>
            <v:shape id="_x0000_s5256" style="position:absolute;left:3267;top:4255;width:104;height:109" coordsize="88,92" path="m88,46hdc88,62,79,77,66,84v-14,8,-31,8,-44,c8,77,,62,,46,,31,8,16,22,8,35,,52,,66,8v13,8,22,23,22,38e" fillcolor="black" strokeweight="0">
              <v:path arrowok="t"/>
            </v:shape>
            <v:shape id="_x0000_s5257" style="position:absolute;left:3267;top:4346;width:104;height:109" coordsize="88,92" path="m88,46hdc88,62,79,76,66,84v-14,8,-31,8,-44,c8,76,,62,,46,,30,8,16,22,8,35,,52,,66,8v13,8,22,22,22,38e" fillcolor="black" strokeweight="0">
              <v:path arrowok="t"/>
            </v:shape>
            <v:shape id="_x0000_s5258" style="position:absolute;left:3267;top:4359;width:104;height:109" coordsize="88,92" path="m88,46hdc88,62,79,76,66,84v-14,8,-31,8,-44,c8,76,,62,,46,,30,8,16,22,8,35,,52,,66,8v13,8,22,22,22,38e" fillcolor="black" strokeweight="0">
              <v:path arrowok="t"/>
            </v:shape>
            <v:shape id="_x0000_s5259" style="position:absolute;left:3267;top:4385;width:104;height:109" coordsize="88,92" path="m88,46hdc88,62,79,76,66,84v-14,8,-31,8,-44,c8,76,,62,,46,,30,8,16,22,8,35,,52,,66,8v13,8,22,22,22,38e" fillcolor="black" strokeweight="0">
              <v:path arrowok="t"/>
            </v:shape>
            <v:shape id="_x0000_s5260" style="position:absolute;left:3267;top:4398;width:104;height:109" coordsize="88,92" path="m88,46hdc88,62,79,76,66,84v-14,8,-31,8,-44,c8,76,,62,,46,,30,8,16,22,8,35,,52,,66,8v13,8,22,22,22,38e" fillcolor="black" strokeweight="0">
              <v:path arrowok="t"/>
            </v:shape>
            <v:shape id="_x0000_s5261" style="position:absolute;left:3267;top:4450;width:104;height:109" coordsize="88,92" path="m88,46hdc88,62,79,76,66,84v-14,8,-31,8,-44,c8,76,,62,,46,,30,8,16,22,8,35,,52,,66,8v13,8,22,22,22,38e" fillcolor="black" strokeweight="0">
              <v:path arrowok="t"/>
            </v:shape>
            <v:rect id="_x0000_s5262" style="position:absolute;left:2832;top:2420;width:981;height:1626" filled="f" strokecolor="#f03246" strokeweight=".95pt"/>
            <v:line id="_x0000_s5263" style="position:absolute" from="3322,1796" to="3323,2420" strokecolor="#f03246" strokeweight=".95pt">
              <v:stroke joinstyle="miter"/>
            </v:line>
            <v:line id="_x0000_s5264" style="position:absolute;flip:y" from="3322,4046" to="3323,4519" strokecolor="#f03246" strokeweight=".95pt">
              <v:stroke joinstyle="miter"/>
            </v:line>
            <v:line id="_x0000_s5265" style="position:absolute;flip:x" from="2832,4519" to="3813,4520" strokecolor="#f03246" strokeweight=".95pt">
              <v:stroke joinstyle="miter"/>
            </v:line>
            <v:line id="_x0000_s5266" style="position:absolute;flip:x" from="2832,1796" to="3813,1797" strokecolor="#f03246" strokeweight=".95pt">
              <v:stroke joinstyle="miter"/>
            </v:line>
            <v:line id="_x0000_s5267" style="position:absolute;flip:x" from="2832,2968" to="3813,2969" strokecolor="#f03246" strokeweight=".95pt">
              <v:stroke joinstyle="miter"/>
            </v:line>
            <v:rect id="_x0000_s5268" style="position:absolute;left:6381;top:1456;width:604;height:1134" filled="f" strokecolor="#f03246" strokeweight=".95pt"/>
            <v:line id="_x0000_s5269" style="position:absolute" from="6683,302" to="6684,1456" strokecolor="#f03246" strokeweight=".95pt">
              <v:stroke joinstyle="miter"/>
            </v:line>
            <v:line id="_x0000_s5270" style="position:absolute;flip:y" from="6683,2590" to="6684,3365" strokecolor="#f03246" strokeweight=".95pt">
              <v:stroke joinstyle="miter"/>
            </v:line>
            <v:line id="_x0000_s5271" style="position:absolute;flip:x" from="6381,3365" to="6985,3366" strokecolor="#f03246" strokeweight=".95pt">
              <v:stroke joinstyle="miter"/>
            </v:line>
            <v:line id="_x0000_s5272" style="position:absolute;flip:x" from="6381,302" to="6985,303" strokecolor="#f03246" strokeweight=".95pt">
              <v:stroke joinstyle="miter"/>
            </v:line>
            <v:line id="_x0000_s5273" style="position:absolute;flip:x" from="6381,2155" to="6985,2156" strokecolor="#f03246" strokeweight=".95pt">
              <v:stroke joinstyle="miter"/>
            </v:line>
            <v:rect id="_x0000_s5274" style="position:absolute;left:1208;top:170;width:6721;height:4538" filled="f" strokecolor="#a5a5a5" strokeweight=".95pt"/>
            <v:line id="_x0000_s5275" style="position:absolute" from="5456,4708" to="5457,4802" strokecolor="#a5a5a5" strokeweight=".95pt">
              <v:stroke joinstyle="miter"/>
            </v:line>
            <v:rect id="_x0000_s5276" style="position:absolute;left:2926;top:4708;width:841;height:319;mso-wrap-style:none" filled="f" stroked="f">
              <v:textbox style="mso-next-textbox:#_x0000_s5276;mso-fit-shape-to-text:t" inset="0,0,0,0">
                <w:txbxContent>
                  <w:p w:rsidR="00BC71FE" w:rsidRDefault="00BC71FE" w:rsidP="00BC71FE">
                    <w:r>
                      <w:rPr>
                        <w:rFonts w:ascii="Segoe UI" w:hAnsi="Segoe UI" w:cs="Segoe UI"/>
                        <w:color w:val="000000"/>
                      </w:rPr>
                      <w:t>Charred</w:t>
                    </w:r>
                  </w:p>
                </w:txbxContent>
              </v:textbox>
            </v:rect>
            <v:rect id="_x0000_s5277" style="position:absolute;left:6286;top:4708;width:839;height:319;mso-wrap-style:none" filled="f" stroked="f">
              <v:textbox style="mso-next-textbox:#_x0000_s5277;mso-fit-shape-to-text:t" inset="0,0,0,0">
                <w:txbxContent>
                  <w:p w:rsidR="00BC71FE" w:rsidRDefault="00BC71FE" w:rsidP="00BC71FE">
                    <w:r>
                      <w:rPr>
                        <w:rFonts w:ascii="Segoe UI" w:hAnsi="Segoe UI" w:cs="Segoe UI"/>
                        <w:color w:val="000000"/>
                      </w:rPr>
                      <w:t>Toasted</w:t>
                    </w:r>
                  </w:p>
                </w:txbxContent>
              </v:textbox>
            </v:rect>
            <v:rect id="_x0000_s5278" style="position:absolute;left:4153;top:5087;width:835;height:319;mso-wrap-style:none" filled="f" stroked="f">
              <v:textbox style="mso-next-textbox:#_x0000_s5278;mso-fit-shape-to-text:t" inset="0,0,0,0">
                <w:txbxContent>
                  <w:p w:rsidR="00BC71FE" w:rsidRDefault="00BC71FE" w:rsidP="00BC71FE">
                    <w:r>
                      <w:rPr>
                        <w:rFonts w:ascii="Segoe UI" w:hAnsi="Segoe UI" w:cs="Segoe UI"/>
                        <w:color w:val="000000"/>
                      </w:rPr>
                      <w:t>Heating</w:t>
                    </w:r>
                  </w:p>
                </w:txbxContent>
              </v:textbox>
            </v:rect>
            <v:shape id="_x0000_s5279" type="#_x0000_t202" style="position:absolute;left:70;top:1690;width:579;height:1568;mso-width-relative:margin;mso-height-relative:margin" filled="f" stroked="f">
              <v:textbox style="layout-flow:vertical;mso-layout-flow-alt:bottom-to-top;mso-next-textbox:#_x0000_s5279">
                <w:txbxContent>
                  <w:p w:rsidR="00BC71FE" w:rsidRDefault="00BC71FE" w:rsidP="00BC71FE">
                    <w:r>
                      <w:t>Mean (mg/</w:t>
                    </w:r>
                    <w:proofErr w:type="spellStart"/>
                    <w:r>
                      <w:t>mL</w:t>
                    </w:r>
                    <w:proofErr w:type="spellEnd"/>
                    <w:r>
                      <w:t>)</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sinapic</w:t>
      </w:r>
      <w:proofErr w:type="spellEnd"/>
      <w:r w:rsidRPr="00BC71FE">
        <w:rPr>
          <w:sz w:val="20"/>
          <w:szCs w:val="20"/>
        </w:rPr>
        <w:t xml:space="preserve"> acid extracted from charred or toasted staves</w:t>
      </w:r>
    </w:p>
    <w:p w:rsidR="00BC71FE" w:rsidRPr="00BC71FE" w:rsidRDefault="00BC71FE" w:rsidP="00BC71FE">
      <w:pPr>
        <w:spacing w:line="480" w:lineRule="auto"/>
      </w:pPr>
      <w:r w:rsidRPr="00BC71FE">
        <w:tab/>
        <w:t xml:space="preserve">Toasted staves had more </w:t>
      </w:r>
      <w:proofErr w:type="spellStart"/>
      <w:r w:rsidRPr="00BC71FE">
        <w:t>sinapic</w:t>
      </w:r>
      <w:proofErr w:type="spellEnd"/>
      <w:r w:rsidRPr="00BC71FE">
        <w:t xml:space="preserve"> acid than charred staves.</w:t>
      </w:r>
    </w:p>
    <w:p w:rsidR="00BC71FE" w:rsidRPr="00BC71FE" w:rsidRDefault="00BC71FE" w:rsidP="00BC71FE">
      <w:pPr>
        <w:spacing w:line="480" w:lineRule="auto"/>
      </w:pPr>
      <w:r w:rsidRPr="00BC71FE">
        <w:rPr>
          <w:noProof/>
        </w:rPr>
        <w:lastRenderedPageBreak/>
        <w:drawing>
          <wp:inline distT="0" distB="0" distL="0" distR="0">
            <wp:extent cx="5343525" cy="3495675"/>
            <wp:effectExtent l="19050" t="0" r="9525"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3435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sinapic</w:t>
      </w:r>
      <w:proofErr w:type="spellEnd"/>
      <w:r w:rsidRPr="00BC71FE">
        <w:rPr>
          <w:sz w:val="20"/>
          <w:szCs w:val="20"/>
        </w:rPr>
        <w:t xml:space="preserve"> acid extracted from each extraction treatment</w:t>
      </w:r>
    </w:p>
    <w:p w:rsidR="00BC71FE" w:rsidRPr="00BC71FE" w:rsidRDefault="00BC71FE" w:rsidP="00BC71FE">
      <w:pPr>
        <w:spacing w:line="480" w:lineRule="auto"/>
      </w:pPr>
      <w:r w:rsidRPr="00BC71FE">
        <w:t xml:space="preserve">Reflux extracted more </w:t>
      </w:r>
      <w:proofErr w:type="spellStart"/>
      <w:r w:rsidRPr="00BC71FE">
        <w:t>sinapic</w:t>
      </w:r>
      <w:proofErr w:type="spellEnd"/>
      <w:r w:rsidRPr="00BC71FE">
        <w:t xml:space="preserve"> acid than </w:t>
      </w:r>
      <w:proofErr w:type="spellStart"/>
      <w:r w:rsidRPr="00BC71FE">
        <w:t>sonication</w:t>
      </w:r>
      <w:proofErr w:type="spellEnd"/>
      <w:r w:rsidRPr="00BC71FE">
        <w:t xml:space="preserve">, but was similar in the amount of extraction to the control (Fig). </w:t>
      </w:r>
    </w:p>
    <w:p w:rsidR="00BC71FE" w:rsidRPr="00BC71FE" w:rsidRDefault="00BC71FE" w:rsidP="00BC71FE">
      <w:pPr>
        <w:spacing w:line="480" w:lineRule="auto"/>
      </w:pPr>
    </w:p>
    <w:p w:rsidR="00BC71FE" w:rsidRPr="00BC71FE" w:rsidRDefault="00BC71FE" w:rsidP="00BC71FE">
      <w:pPr>
        <w:spacing w:line="480" w:lineRule="auto"/>
      </w:pPr>
      <w:r w:rsidRPr="00BC71FE">
        <w:rPr>
          <w:noProof/>
        </w:rPr>
        <w:lastRenderedPageBreak/>
        <w:drawing>
          <wp:inline distT="0" distB="0" distL="0" distR="0">
            <wp:extent cx="5105400" cy="3495675"/>
            <wp:effectExtent l="19050" t="0" r="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srcRect/>
                    <a:stretch>
                      <a:fillRect/>
                    </a:stretch>
                  </pic:blipFill>
                  <pic:spPr bwMode="auto">
                    <a:xfrm>
                      <a:off x="0" y="0"/>
                      <a:ext cx="51054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sinapic</w:t>
      </w:r>
      <w:proofErr w:type="spellEnd"/>
      <w:r w:rsidRPr="00BC71FE">
        <w:rPr>
          <w:sz w:val="20"/>
          <w:szCs w:val="20"/>
        </w:rPr>
        <w:t xml:space="preserve"> acid extracted over time</w:t>
      </w:r>
    </w:p>
    <w:p w:rsidR="00BC71FE" w:rsidRPr="00BC71FE" w:rsidRDefault="00BC71FE" w:rsidP="00BC71FE">
      <w:pPr>
        <w:spacing w:line="480" w:lineRule="auto"/>
      </w:pPr>
      <w:r w:rsidRPr="00BC71FE">
        <w:t xml:space="preserve">There was no significant difference in the amount of </w:t>
      </w:r>
      <w:proofErr w:type="spellStart"/>
      <w:r w:rsidRPr="00BC71FE">
        <w:t>sinapic</w:t>
      </w:r>
      <w:proofErr w:type="spellEnd"/>
      <w:r w:rsidRPr="00BC71FE">
        <w:t xml:space="preserve"> acid extracted initially and after 3 months. </w:t>
      </w:r>
    </w:p>
    <w:p w:rsidR="00BC71FE" w:rsidRPr="00BC71FE" w:rsidRDefault="00BC71FE" w:rsidP="00BC71FE">
      <w:pPr>
        <w:spacing w:line="480" w:lineRule="auto"/>
      </w:pPr>
    </w:p>
    <w:p w:rsidR="00BC71FE" w:rsidRPr="00BC71FE" w:rsidRDefault="00BC71FE" w:rsidP="00BC71FE">
      <w:pPr>
        <w:spacing w:line="480" w:lineRule="auto"/>
      </w:pPr>
      <w:r w:rsidRPr="00BC71FE">
        <w:rPr>
          <w:noProof/>
        </w:rPr>
        <w:lastRenderedPageBreak/>
        <w:drawing>
          <wp:inline distT="0" distB="0" distL="0" distR="0">
            <wp:extent cx="5943600" cy="3495675"/>
            <wp:effectExtent l="19050" t="0" r="0" b="0"/>
            <wp:docPr id="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print"/>
                    <a:srcRect/>
                    <a:stretch>
                      <a:fillRect/>
                    </a:stretch>
                  </pic:blipFill>
                  <pic:spPr bwMode="auto">
                    <a:xfrm>
                      <a:off x="0" y="0"/>
                      <a:ext cx="59436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sinapic</w:t>
      </w:r>
      <w:proofErr w:type="spellEnd"/>
      <w:r w:rsidRPr="00BC71FE">
        <w:rPr>
          <w:sz w:val="20"/>
          <w:szCs w:val="20"/>
        </w:rPr>
        <w:t xml:space="preserve"> acid extracted from each charred layer</w:t>
      </w:r>
    </w:p>
    <w:p w:rsidR="00BC71FE" w:rsidRPr="00BC71FE" w:rsidRDefault="00BC71FE" w:rsidP="00BC71FE">
      <w:pPr>
        <w:spacing w:line="480" w:lineRule="auto"/>
      </w:pPr>
      <w:r w:rsidRPr="00BC71FE">
        <w:tab/>
        <w:t xml:space="preserve">Charred layer 3 had a similar amount of </w:t>
      </w:r>
      <w:proofErr w:type="spellStart"/>
      <w:r w:rsidRPr="00BC71FE">
        <w:t>sinapic</w:t>
      </w:r>
      <w:proofErr w:type="spellEnd"/>
      <w:r w:rsidRPr="00BC71FE">
        <w:t xml:space="preserve"> acid extracted to charred layer 4, but had more than charred layers 1, 2, 5, 6, and 7. Charred layer 4 had more </w:t>
      </w:r>
      <w:proofErr w:type="spellStart"/>
      <w:r w:rsidRPr="00BC71FE">
        <w:t>sinapic</w:t>
      </w:r>
      <w:proofErr w:type="spellEnd"/>
      <w:r w:rsidRPr="00BC71FE">
        <w:t xml:space="preserve"> acid than layers 1, 5, 6, and 7, but had a similar amount to layer 2. Charred layer 2 had more </w:t>
      </w:r>
      <w:proofErr w:type="spellStart"/>
      <w:r w:rsidRPr="00BC71FE">
        <w:t>sinapic</w:t>
      </w:r>
      <w:proofErr w:type="spellEnd"/>
      <w:r w:rsidRPr="00BC71FE">
        <w:t xml:space="preserve"> acid than charred layers 1, 5, and 7 but was similar in amount to layer 6. Charred layer 6 was similar to layer 5 but had more than layers 1 and 7. Charred layers 1 and 7 had the same amount of </w:t>
      </w:r>
      <w:proofErr w:type="spellStart"/>
      <w:r w:rsidRPr="00BC71FE">
        <w:t>sinapic</w:t>
      </w:r>
      <w:proofErr w:type="spellEnd"/>
      <w:r w:rsidRPr="00BC71FE">
        <w:t xml:space="preserve"> acid extracted.</w:t>
      </w:r>
    </w:p>
    <w:p w:rsidR="00BC71FE" w:rsidRPr="00BC71FE" w:rsidRDefault="00BC71FE" w:rsidP="00BC71FE">
      <w:pPr>
        <w:spacing w:line="480" w:lineRule="auto"/>
      </w:pPr>
    </w:p>
    <w:p w:rsidR="00BC71FE" w:rsidRPr="00BC71FE" w:rsidRDefault="00BC71FE" w:rsidP="00BC71FE">
      <w:pPr>
        <w:spacing w:line="480" w:lineRule="auto"/>
      </w:pPr>
      <w:r w:rsidRPr="00BC71FE">
        <w:rPr>
          <w:noProof/>
        </w:rPr>
        <w:lastRenderedPageBreak/>
        <w:drawing>
          <wp:inline distT="0" distB="0" distL="0" distR="0">
            <wp:extent cx="5295900" cy="3495675"/>
            <wp:effectExtent l="19050" t="0" r="0" b="0"/>
            <wp:docPr id="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print"/>
                    <a:srcRect/>
                    <a:stretch>
                      <a:fillRect/>
                    </a:stretch>
                  </pic:blipFill>
                  <pic:spPr bwMode="auto">
                    <a:xfrm>
                      <a:off x="0" y="0"/>
                      <a:ext cx="52959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sinapic</w:t>
      </w:r>
      <w:proofErr w:type="spellEnd"/>
      <w:r w:rsidRPr="00BC71FE">
        <w:rPr>
          <w:sz w:val="20"/>
          <w:szCs w:val="20"/>
        </w:rPr>
        <w:t xml:space="preserve"> acid extracted from each toasted layer</w:t>
      </w:r>
    </w:p>
    <w:p w:rsidR="00BC71FE" w:rsidRPr="00BC71FE" w:rsidRDefault="00BC71FE" w:rsidP="00BC71FE">
      <w:pPr>
        <w:spacing w:line="480" w:lineRule="auto"/>
      </w:pPr>
      <w:r w:rsidRPr="00BC71FE">
        <w:tab/>
        <w:t xml:space="preserve">Charred layer 2 had a similar amount of </w:t>
      </w:r>
      <w:proofErr w:type="spellStart"/>
      <w:r w:rsidRPr="00BC71FE">
        <w:t>sinapic</w:t>
      </w:r>
      <w:proofErr w:type="spellEnd"/>
      <w:r w:rsidRPr="00BC71FE">
        <w:t xml:space="preserve"> acid extracted to charred layer 3 but had more charred layers 1 and 4. Charred layer 3 had a similar amount of </w:t>
      </w:r>
      <w:proofErr w:type="spellStart"/>
      <w:r w:rsidRPr="00BC71FE">
        <w:t>sinapic</w:t>
      </w:r>
      <w:proofErr w:type="spellEnd"/>
      <w:r w:rsidRPr="00BC71FE">
        <w:t xml:space="preserve"> acid extracted to layer 1 and 4. </w:t>
      </w:r>
    </w:p>
    <w:p w:rsidR="00BC71FE" w:rsidRPr="00BC71FE" w:rsidRDefault="00BC71FE" w:rsidP="00BC71FE">
      <w:pPr>
        <w:spacing w:line="480" w:lineRule="auto"/>
        <w:rPr>
          <w:b/>
        </w:rPr>
      </w:pPr>
      <w:r w:rsidRPr="00BC71FE">
        <w:rPr>
          <w:b/>
        </w:rPr>
        <w:t>Treatment/Time Figure</w:t>
      </w:r>
    </w:p>
    <w:p w:rsidR="00BC71FE" w:rsidRPr="00BC71FE" w:rsidRDefault="00BC71FE" w:rsidP="00BC71FE">
      <w:pPr>
        <w:spacing w:line="480" w:lineRule="auto"/>
      </w:pPr>
      <w:r w:rsidRPr="00BC71FE">
        <w:tab/>
        <w:t xml:space="preserve">Reflux at time 0 had more </w:t>
      </w:r>
      <w:proofErr w:type="spellStart"/>
      <w:r w:rsidRPr="00BC71FE">
        <w:t>sinapic</w:t>
      </w:r>
      <w:proofErr w:type="spellEnd"/>
      <w:r w:rsidRPr="00BC71FE">
        <w:t xml:space="preserve"> acid extracted than </w:t>
      </w:r>
      <w:proofErr w:type="spellStart"/>
      <w:r w:rsidRPr="00BC71FE">
        <w:t>sonicated</w:t>
      </w:r>
      <w:proofErr w:type="spellEnd"/>
      <w:r w:rsidRPr="00BC71FE">
        <w:t xml:space="preserve"> at time 0 but was similar to the amount extracted after 3 months for all treatments, reflux, </w:t>
      </w:r>
      <w:proofErr w:type="spellStart"/>
      <w:r w:rsidRPr="00BC71FE">
        <w:t>sonication</w:t>
      </w:r>
      <w:proofErr w:type="spellEnd"/>
      <w:r w:rsidRPr="00BC71FE">
        <w:t xml:space="preserve">, and control. </w:t>
      </w:r>
    </w:p>
    <w:p w:rsidR="00BC71FE" w:rsidRPr="00BC71FE" w:rsidRDefault="00BC71FE" w:rsidP="00BC71FE">
      <w:pPr>
        <w:spacing w:line="480" w:lineRule="auto"/>
        <w:rPr>
          <w:b/>
        </w:rPr>
      </w:pPr>
      <w:r w:rsidRPr="00BC71FE">
        <w:rPr>
          <w:b/>
        </w:rPr>
        <w:t>Heat/Time figure</w:t>
      </w:r>
    </w:p>
    <w:p w:rsidR="00BC71FE" w:rsidRPr="00BC71FE" w:rsidRDefault="00BC71FE" w:rsidP="00BC71FE">
      <w:pPr>
        <w:spacing w:line="480" w:lineRule="auto"/>
      </w:pPr>
      <w:r w:rsidRPr="00BC71FE">
        <w:tab/>
        <w:t xml:space="preserve">As time was not significant, there was no difference between </w:t>
      </w:r>
      <w:proofErr w:type="spellStart"/>
      <w:r w:rsidRPr="00BC71FE">
        <w:t>sinapic</w:t>
      </w:r>
      <w:proofErr w:type="spellEnd"/>
      <w:r w:rsidRPr="00BC71FE">
        <w:t xml:space="preserve"> acid extracted at time 0 and after 3 months for toasted or for charred staves (Fig). However, there was a significant difference in the amount of </w:t>
      </w:r>
      <w:proofErr w:type="spellStart"/>
      <w:r w:rsidRPr="00BC71FE">
        <w:t>sinapic</w:t>
      </w:r>
      <w:proofErr w:type="spellEnd"/>
      <w:r w:rsidRPr="00BC71FE">
        <w:t xml:space="preserve"> acid </w:t>
      </w:r>
      <w:r w:rsidRPr="00BC71FE">
        <w:lastRenderedPageBreak/>
        <w:t xml:space="preserve">extracted between toasted and charred staves. Toasted staves at time 0 and after 3 months had more </w:t>
      </w:r>
      <w:proofErr w:type="spellStart"/>
      <w:r w:rsidRPr="00BC71FE">
        <w:t>sinapic</w:t>
      </w:r>
      <w:proofErr w:type="spellEnd"/>
      <w:r w:rsidRPr="00BC71FE">
        <w:t xml:space="preserve"> acid extracted than charred staves at both time 0 and after 3 months.</w:t>
      </w:r>
    </w:p>
    <w:p w:rsidR="00BC71FE" w:rsidRPr="00BC71FE" w:rsidRDefault="00BC71FE" w:rsidP="00BC71FE">
      <w:pPr>
        <w:spacing w:line="480" w:lineRule="auto"/>
        <w:rPr>
          <w:b/>
        </w:rPr>
      </w:pPr>
      <w:r w:rsidRPr="00BC71FE">
        <w:rPr>
          <w:b/>
        </w:rPr>
        <w:t>Heat/Layer Figure</w:t>
      </w:r>
    </w:p>
    <w:p w:rsidR="00BC71FE" w:rsidRPr="00BC71FE" w:rsidRDefault="00BC71FE" w:rsidP="00BC71FE">
      <w:pPr>
        <w:spacing w:line="480" w:lineRule="auto"/>
        <w:ind w:firstLine="720"/>
      </w:pPr>
      <w:r w:rsidRPr="00BC71FE">
        <w:t xml:space="preserve">Toasted layer 2 had more </w:t>
      </w:r>
      <w:proofErr w:type="spellStart"/>
      <w:r w:rsidRPr="00BC71FE">
        <w:t>sinapic</w:t>
      </w:r>
      <w:proofErr w:type="spellEnd"/>
      <w:r w:rsidRPr="00BC71FE">
        <w:t xml:space="preserve"> acid extracted than charred layers 1, 2, 3, 4, 5, 6, and 7 and toasted layers 1 and 4, but had a similar amount to toasted layer 3. Toasted layer 3 had more </w:t>
      </w:r>
      <w:proofErr w:type="spellStart"/>
      <w:r w:rsidRPr="00BC71FE">
        <w:t>sinapic</w:t>
      </w:r>
      <w:proofErr w:type="spellEnd"/>
      <w:r w:rsidRPr="00BC71FE">
        <w:t xml:space="preserve"> acid than charred layers 1, 5, 6, and 7, but was similar to charred layers 2, 3, and 4 and toasted layers 1 and 4. Charred layers 3 and 4 and toasted layer 1 were similar to toasted layer 4 and charred layer 2, but had more than charred layers 1, 5, 6, and 7. Toasted layer 4 and charred layer 2 had a similar amount of </w:t>
      </w:r>
      <w:proofErr w:type="spellStart"/>
      <w:r w:rsidRPr="00BC71FE">
        <w:t>sinapic</w:t>
      </w:r>
      <w:proofErr w:type="spellEnd"/>
      <w:r w:rsidRPr="00BC71FE">
        <w:t xml:space="preserve"> acid to charred layer 6, but had more than charred layers 1, 5, and 7. Charred layer 6 had a similar amount to charred layer 5, but had more </w:t>
      </w:r>
      <w:proofErr w:type="spellStart"/>
      <w:r w:rsidRPr="00BC71FE">
        <w:t>sinapic</w:t>
      </w:r>
      <w:proofErr w:type="spellEnd"/>
      <w:r w:rsidRPr="00BC71FE">
        <w:t xml:space="preserve"> acid than charred layers 1 and 7. Charred layer 5 had more </w:t>
      </w:r>
      <w:proofErr w:type="spellStart"/>
      <w:r w:rsidRPr="00BC71FE">
        <w:t>sinapic</w:t>
      </w:r>
      <w:proofErr w:type="spellEnd"/>
      <w:r w:rsidRPr="00BC71FE">
        <w:t xml:space="preserve"> acid extracted than charred layers 1 and 7. Charred layers 1 and 7 had the same amount of </w:t>
      </w:r>
      <w:proofErr w:type="spellStart"/>
      <w:r w:rsidRPr="00BC71FE">
        <w:t>sinapic</w:t>
      </w:r>
      <w:proofErr w:type="spellEnd"/>
      <w:r w:rsidRPr="00BC71FE">
        <w:t xml:space="preserve"> acid extracted. </w:t>
      </w:r>
    </w:p>
    <w:p w:rsidR="00BC71FE" w:rsidRPr="00BC71FE" w:rsidRDefault="00BC71FE" w:rsidP="00BC71FE">
      <w:pPr>
        <w:spacing w:line="480" w:lineRule="auto"/>
        <w:rPr>
          <w:b/>
        </w:rPr>
      </w:pPr>
      <w:r w:rsidRPr="00BC71FE">
        <w:rPr>
          <w:b/>
        </w:rPr>
        <w:t>Heat/Treatment Figure</w:t>
      </w:r>
    </w:p>
    <w:p w:rsidR="00BC71FE" w:rsidRPr="00BC71FE" w:rsidRDefault="00BC71FE" w:rsidP="00BC71FE">
      <w:pPr>
        <w:spacing w:line="480" w:lineRule="auto"/>
      </w:pPr>
      <w:r w:rsidRPr="00BC71FE">
        <w:rPr>
          <w:b/>
        </w:rPr>
        <w:tab/>
      </w:r>
      <w:r w:rsidRPr="00BC71FE">
        <w:t xml:space="preserve">Toasted staves had more </w:t>
      </w:r>
      <w:proofErr w:type="spellStart"/>
      <w:r w:rsidRPr="00BC71FE">
        <w:t>sinapic</w:t>
      </w:r>
      <w:proofErr w:type="spellEnd"/>
      <w:r w:rsidRPr="00BC71FE">
        <w:t xml:space="preserve"> acid extracted by reflux than </w:t>
      </w:r>
      <w:proofErr w:type="spellStart"/>
      <w:r w:rsidRPr="00BC71FE">
        <w:t>sonicated</w:t>
      </w:r>
      <w:proofErr w:type="spellEnd"/>
      <w:r w:rsidRPr="00BC71FE">
        <w:t xml:space="preserve">, but were similar to the control. Toasted staves extracted by </w:t>
      </w:r>
      <w:proofErr w:type="spellStart"/>
      <w:r w:rsidRPr="00BC71FE">
        <w:t>sonication</w:t>
      </w:r>
      <w:proofErr w:type="spellEnd"/>
      <w:r w:rsidRPr="00BC71FE">
        <w:t xml:space="preserve"> had a similar amount to the control and to the amount of </w:t>
      </w:r>
      <w:proofErr w:type="spellStart"/>
      <w:r w:rsidRPr="00BC71FE">
        <w:t>sinapic</w:t>
      </w:r>
      <w:proofErr w:type="spellEnd"/>
      <w:r w:rsidRPr="00BC71FE">
        <w:t xml:space="preserve"> acid extracted by reflux in charred staves. Charred staves extracted by reflux had a similar amount to charred staves extracted using </w:t>
      </w:r>
      <w:proofErr w:type="spellStart"/>
      <w:r w:rsidRPr="00BC71FE">
        <w:t>sonication</w:t>
      </w:r>
      <w:proofErr w:type="spellEnd"/>
      <w:r w:rsidRPr="00BC71FE">
        <w:t xml:space="preserve"> and control extraction methods. </w:t>
      </w:r>
    </w:p>
    <w:p w:rsidR="00BC71FE" w:rsidRPr="00BC71FE" w:rsidRDefault="00BC71FE" w:rsidP="00BC71FE">
      <w:pPr>
        <w:spacing w:line="480" w:lineRule="auto"/>
        <w:rPr>
          <w:b/>
        </w:rPr>
      </w:pPr>
      <w:r w:rsidRPr="00BC71FE">
        <w:rPr>
          <w:b/>
        </w:rPr>
        <w:t>Layer/Time figure</w:t>
      </w:r>
    </w:p>
    <w:p w:rsidR="00BC71FE" w:rsidRPr="00BC71FE" w:rsidRDefault="00BC71FE" w:rsidP="00BC71FE">
      <w:pPr>
        <w:spacing w:line="480" w:lineRule="auto"/>
      </w:pPr>
      <w:r w:rsidRPr="00BC71FE">
        <w:rPr>
          <w:b/>
        </w:rPr>
        <w:lastRenderedPageBreak/>
        <w:tab/>
      </w:r>
      <w:r w:rsidRPr="00BC71FE">
        <w:t xml:space="preserve">Layer 2 and 3 after 3 months had more </w:t>
      </w:r>
      <w:proofErr w:type="spellStart"/>
      <w:r w:rsidRPr="00BC71FE">
        <w:t>sinapic</w:t>
      </w:r>
      <w:proofErr w:type="spellEnd"/>
      <w:r w:rsidRPr="00BC71FE">
        <w:t xml:space="preserve"> acid extracted than layers 1, 5, 6, and 7 at time 0 and layers 1 and 7 after 3 months, but were similar to layers 2, 3, and 4 at time 0 and layers 4, 5, and 6 after 3 months. Layers 2 and 3 at time 0 had more </w:t>
      </w:r>
      <w:proofErr w:type="spellStart"/>
      <w:r w:rsidRPr="00BC71FE">
        <w:t>sinapic</w:t>
      </w:r>
      <w:proofErr w:type="spellEnd"/>
      <w:r w:rsidRPr="00BC71FE">
        <w:t xml:space="preserve"> acid than layers 1, 5, and 7 at time 0 and layers 1 and 7 after 3 months, but were similar to layers 4 and 6 at time 0 and layers 4, 5, and 6 after 3 months. Layer 4 after 3 </w:t>
      </w:r>
      <w:proofErr w:type="gramStart"/>
      <w:r w:rsidRPr="00BC71FE">
        <w:t>months had more than layers 5 and 7 at time 0 and layers 1 and 7 after 3 months, but was</w:t>
      </w:r>
      <w:proofErr w:type="gramEnd"/>
      <w:r w:rsidRPr="00BC71FE">
        <w:t xml:space="preserve"> similar in the amount of </w:t>
      </w:r>
      <w:proofErr w:type="spellStart"/>
      <w:r w:rsidRPr="00BC71FE">
        <w:t>sinapic</w:t>
      </w:r>
      <w:proofErr w:type="spellEnd"/>
      <w:r w:rsidRPr="00BC71FE">
        <w:t xml:space="preserve"> acid to layers 1, 4, and 6 at time 0 and layers 5 and 6 after 3 months. Layers 4 at time 0 and 5 after 3 months had more </w:t>
      </w:r>
      <w:proofErr w:type="spellStart"/>
      <w:r w:rsidRPr="00BC71FE">
        <w:t>sinapic</w:t>
      </w:r>
      <w:proofErr w:type="spellEnd"/>
      <w:r w:rsidRPr="00BC71FE">
        <w:t xml:space="preserve"> acid than layers 5 and 7 at time 0 and layer 7 after 3 months, but was similar to layers 1 and 6 at time 0 and after 3 months. Layer 6 after 3 months had a similar amount of </w:t>
      </w:r>
      <w:proofErr w:type="spellStart"/>
      <w:r w:rsidRPr="00BC71FE">
        <w:t>sinapic</w:t>
      </w:r>
      <w:proofErr w:type="spellEnd"/>
      <w:r w:rsidRPr="00BC71FE">
        <w:t xml:space="preserve"> acid to layers 1, 5, 6, and 7 at time 0 and layers 1 and layers 1 and 7 after 3 months. Layer 6 at time 0 was similar to layers 1, 5, and 7 at time 0 and layers 1 and 7 after 3 months. Layer 1 at time 0 was similar to layers 5 and 7 at time 0 and layers 1 and 7 after 3 months. Layer 1 after 3 months was similar in the amount of </w:t>
      </w:r>
      <w:proofErr w:type="spellStart"/>
      <w:r w:rsidRPr="00BC71FE">
        <w:t>sinapic</w:t>
      </w:r>
      <w:proofErr w:type="spellEnd"/>
      <w:r w:rsidRPr="00BC71FE">
        <w:t xml:space="preserve"> acid to layers 5 and 7 at time 0 and layer 7 after 3 months. Layers 5 and 7 at time 0 and layer 7 after 3 months had the same amount of </w:t>
      </w:r>
      <w:proofErr w:type="spellStart"/>
      <w:r w:rsidRPr="00BC71FE">
        <w:t>sinapic</w:t>
      </w:r>
      <w:proofErr w:type="spellEnd"/>
      <w:r w:rsidRPr="00BC71FE">
        <w:t xml:space="preserve"> acid extracted.  </w:t>
      </w: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C71FE" w:rsidRPr="00BC71FE" w:rsidRDefault="00BC71FE" w:rsidP="00BC71FE">
      <w:pPr>
        <w:spacing w:line="480" w:lineRule="auto"/>
        <w:rPr>
          <w:b/>
        </w:rPr>
      </w:pPr>
      <w:r w:rsidRPr="00BC71FE">
        <w:rPr>
          <w:b/>
        </w:rPr>
        <w:lastRenderedPageBreak/>
        <w:t xml:space="preserve">3.5.2. </w:t>
      </w:r>
      <w:proofErr w:type="spellStart"/>
      <w:r w:rsidRPr="00BC71FE">
        <w:rPr>
          <w:b/>
        </w:rPr>
        <w:t>Protocatechuic</w:t>
      </w:r>
      <w:proofErr w:type="spellEnd"/>
      <w:r w:rsidRPr="00BC71FE">
        <w:rPr>
          <w:b/>
        </w:rPr>
        <w:t xml:space="preserve"> Acid</w:t>
      </w:r>
    </w:p>
    <w:p w:rsidR="00BC71FE" w:rsidRPr="00BC71FE" w:rsidRDefault="00BC71FE" w:rsidP="00BC71FE">
      <w:pPr>
        <w:spacing w:line="480" w:lineRule="auto"/>
        <w:rPr>
          <w:b/>
        </w:rPr>
      </w:pPr>
      <w:r w:rsidRPr="00BC71FE">
        <w:rPr>
          <w:b/>
        </w:rPr>
      </w:r>
      <w:r w:rsidRPr="00BC71FE">
        <w:rPr>
          <w:b/>
        </w:rPr>
        <w:pict>
          <v:group id="_x0000_s1934" editas="canvas" style="width:6in;height:4in;mso-position-horizontal-relative:char;mso-position-vertical-relative:line" coordsize="8640,5760">
            <o:lock v:ext="edit" aspectratio="t"/>
            <v:shape id="_x0000_s1935" type="#_x0000_t75" style="position:absolute;width:8640;height:5760" o:preferrelative="f">
              <v:fill o:detectmouseclick="t"/>
              <v:path o:extrusionok="t" o:connecttype="none"/>
              <o:lock v:ext="edit" text="t"/>
            </v:shape>
            <v:rect id="_x0000_s1936" style="position:absolute;width:8625;height:5745" fillcolor="#e5e5e5" stroked="f"/>
            <v:rect id="_x0000_s1937" style="position:absolute;width:8625;height:5745" filled="f" strokecolor="#ccc"/>
            <v:rect id="_x0000_s1938" style="position:absolute;left:1260;top:705;width:6960;height:4275" stroked="f"/>
            <v:line id="_x0000_s1939" style="position:absolute" from="7155,4980" to="7156,5025" strokecolor="#999"/>
            <v:line id="_x0000_s1940" style="position:absolute" from="5820,4980" to="5821,5025" strokecolor="#999"/>
            <v:line id="_x0000_s1941" style="position:absolute" from="3675,4980" to="3676,5025" strokecolor="#999"/>
            <v:line id="_x0000_s1942" style="position:absolute" from="2340,4980" to="2341,5025" strokecolor="#999"/>
            <v:line id="_x0000_s1943" style="position:absolute" from="1260,705" to="8220,706" strokecolor="#999"/>
            <v:line id="_x0000_s1944" style="position:absolute" from="1260,4980" to="8220,4981" strokecolor="#999"/>
            <v:rect id="_x0000_s1945" style="position:absolute;left:510;top:5280;width:118;height:213;mso-wrap-style:none" filled="f" stroked="f">
              <v:textbox style="mso-next-textbox:#_x0000_s1945;mso-fit-shape-to-text:t" inset="0,0,0,0">
                <w:txbxContent>
                  <w:p w:rsidR="00BC71FE" w:rsidRDefault="00BC71FE" w:rsidP="00BC71FE">
                    <w:r>
                      <w:rPr>
                        <w:rFonts w:ascii="Segoe UI Semibold" w:hAnsi="Segoe UI Semibold" w:cs="Segoe UI Semibold"/>
                        <w:b/>
                        <w:bCs/>
                        <w:color w:val="000000"/>
                        <w:sz w:val="16"/>
                        <w:szCs w:val="16"/>
                      </w:rPr>
                      <w:t>H</w:t>
                    </w:r>
                  </w:p>
                </w:txbxContent>
              </v:textbox>
            </v:rect>
            <v:rect id="_x0000_s1946" style="position:absolute;left:630;top:5280;width:86;height:213;mso-wrap-style:none" filled="f" stroked="f">
              <v:textbox style="mso-next-textbox:#_x0000_s1946;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947" style="position:absolute;left:720;top:5280;width:84;height:213;mso-wrap-style:none" filled="f" stroked="f">
              <v:textbox style="mso-next-textbox:#_x0000_s1947;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948" style="position:absolute;left:810;top:5280;width:58;height:213;mso-wrap-style:none" filled="f" stroked="f">
              <v:textbox style="mso-next-textbox:#_x0000_s1948;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949" style="position:absolute;left:870;top:5280;width:42;height:213;mso-wrap-style:none" filled="f" stroked="f">
              <v:textbox style="mso-next-textbox:#_x0000_s1949;mso-fit-shape-to-text:t" inset="0,0,0,0">
                <w:txbxContent>
                  <w:p w:rsidR="00BC71FE" w:rsidRDefault="00BC71FE" w:rsidP="00BC71FE">
                    <w:proofErr w:type="spellStart"/>
                    <w:proofErr w:type="gramStart"/>
                    <w:r>
                      <w:rPr>
                        <w:rFonts w:ascii="Segoe UI Semibold" w:hAnsi="Segoe UI Semibold" w:cs="Segoe UI Semibold"/>
                        <w:b/>
                        <w:bCs/>
                        <w:color w:val="000000"/>
                        <w:sz w:val="16"/>
                        <w:szCs w:val="16"/>
                      </w:rPr>
                      <w:t>i</w:t>
                    </w:r>
                    <w:proofErr w:type="spellEnd"/>
                    <w:proofErr w:type="gramEnd"/>
                  </w:p>
                </w:txbxContent>
              </v:textbox>
            </v:rect>
            <v:rect id="_x0000_s1950" style="position:absolute;left:915;top:5280;width:94;height:213;mso-wrap-style:none" filled="f" stroked="f">
              <v:textbox style="mso-next-textbox:#_x0000_s1950;mso-fit-shape-to-text:t" inset="0,0,0,0">
                <w:txbxContent>
                  <w:p w:rsidR="00BC71FE" w:rsidRDefault="00BC71FE" w:rsidP="00BC71FE">
                    <w:proofErr w:type="gramStart"/>
                    <w:r>
                      <w:rPr>
                        <w:rFonts w:ascii="Segoe UI Semibold" w:hAnsi="Segoe UI Semibold" w:cs="Segoe UI Semibold"/>
                        <w:b/>
                        <w:bCs/>
                        <w:color w:val="000000"/>
                        <w:sz w:val="16"/>
                        <w:szCs w:val="16"/>
                      </w:rPr>
                      <w:t>n</w:t>
                    </w:r>
                    <w:proofErr w:type="gramEnd"/>
                  </w:p>
                </w:txbxContent>
              </v:textbox>
            </v:rect>
            <v:rect id="_x0000_s1951" style="position:absolute;left:1005;top:5280;width:97;height:213;mso-wrap-style:none" filled="f" stroked="f">
              <v:textbox style="mso-next-textbox:#_x0000_s1951;mso-fit-shape-to-text:t" inset="0,0,0,0">
                <w:txbxContent>
                  <w:p w:rsidR="00BC71FE" w:rsidRDefault="00BC71FE" w:rsidP="00BC71FE">
                    <w:proofErr w:type="gramStart"/>
                    <w:r>
                      <w:rPr>
                        <w:rFonts w:ascii="Segoe UI Semibold" w:hAnsi="Segoe UI Semibold" w:cs="Segoe UI Semibold"/>
                        <w:b/>
                        <w:bCs/>
                        <w:color w:val="000000"/>
                        <w:sz w:val="16"/>
                        <w:szCs w:val="16"/>
                      </w:rPr>
                      <w:t>g</w:t>
                    </w:r>
                    <w:proofErr w:type="gramEnd"/>
                  </w:p>
                </w:txbxContent>
              </v:textbox>
            </v:rect>
            <v:rect id="_x0000_s1952" style="position:absolute;left:735;top:5010;width:89;height:213;mso-wrap-style:none" filled="f" stroked="f">
              <v:textbox style="mso-next-textbox:#_x0000_s1952;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953" style="position:absolute;left:825;top:5010;width:42;height:213;mso-wrap-style:none" filled="f" stroked="f">
              <v:textbox style="mso-next-textbox:#_x0000_s1953;mso-fit-shape-to-text:t" inset="0,0,0,0">
                <w:txbxContent>
                  <w:p w:rsidR="00BC71FE" w:rsidRDefault="00BC71FE" w:rsidP="00BC71FE">
                    <w:proofErr w:type="spellStart"/>
                    <w:proofErr w:type="gramStart"/>
                    <w:r>
                      <w:rPr>
                        <w:rFonts w:ascii="Segoe UI Semibold" w:hAnsi="Segoe UI Semibold" w:cs="Segoe UI Semibold"/>
                        <w:b/>
                        <w:bCs/>
                        <w:color w:val="000000"/>
                        <w:sz w:val="16"/>
                        <w:szCs w:val="16"/>
                      </w:rPr>
                      <w:t>i</w:t>
                    </w:r>
                    <w:proofErr w:type="spellEnd"/>
                    <w:proofErr w:type="gramEnd"/>
                  </w:p>
                </w:txbxContent>
              </v:textbox>
            </v:rect>
            <v:rect id="_x0000_s1954" style="position:absolute;left:870;top:5010;width:142;height:213;mso-wrap-style:none" filled="f" stroked="f">
              <v:textbox style="mso-next-textbox:#_x0000_s1954;mso-fit-shape-to-text:t" inset="0,0,0,0">
                <w:txbxContent>
                  <w:p w:rsidR="00BC71FE" w:rsidRDefault="00BC71FE" w:rsidP="00BC71FE">
                    <w:proofErr w:type="gramStart"/>
                    <w:r>
                      <w:rPr>
                        <w:rFonts w:ascii="Segoe UI Semibold" w:hAnsi="Segoe UI Semibold" w:cs="Segoe UI Semibold"/>
                        <w:b/>
                        <w:bCs/>
                        <w:color w:val="000000"/>
                        <w:sz w:val="16"/>
                        <w:szCs w:val="16"/>
                      </w:rPr>
                      <w:t>m</w:t>
                    </w:r>
                    <w:proofErr w:type="gramEnd"/>
                  </w:p>
                </w:txbxContent>
              </v:textbox>
            </v:rect>
            <v:rect id="_x0000_s1955" style="position:absolute;left:1020;top:5010;width:86;height:213;mso-wrap-style:none" filled="f" stroked="f">
              <v:textbox style="mso-next-textbox:#_x0000_s1955;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956" style="position:absolute;left:6180;top:5280;width:89;height:213;mso-wrap-style:none" filled="f" stroked="f">
              <v:textbox style="mso-next-textbox:#_x0000_s1956;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957" style="position:absolute;left:6270;top:5280;width:96;height:213;mso-wrap-style:none" filled="f" stroked="f">
              <v:textbox style="mso-next-textbox:#_x0000_s1957;mso-fit-shape-to-text:t" inset="0,0,0,0">
                <w:txbxContent>
                  <w:p w:rsidR="00BC71FE" w:rsidRDefault="00BC71FE" w:rsidP="00BC71FE">
                    <w:proofErr w:type="gramStart"/>
                    <w:r>
                      <w:rPr>
                        <w:rFonts w:ascii="Segoe UI Semibold" w:hAnsi="Segoe UI Semibold" w:cs="Segoe UI Semibold"/>
                        <w:b/>
                        <w:bCs/>
                        <w:color w:val="000000"/>
                        <w:sz w:val="16"/>
                        <w:szCs w:val="16"/>
                      </w:rPr>
                      <w:t>o</w:t>
                    </w:r>
                    <w:proofErr w:type="gramEnd"/>
                  </w:p>
                </w:txbxContent>
              </v:textbox>
            </v:rect>
            <v:rect id="_x0000_s1958" style="position:absolute;left:6375;top:5280;width:84;height:213;mso-wrap-style:none" filled="f" stroked="f">
              <v:textbox style="mso-next-textbox:#_x0000_s1958;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959" style="position:absolute;left:6465;top:5280;width:70;height:213;mso-wrap-style:none" filled="f" stroked="f">
              <v:textbox style="mso-next-textbox:#_x0000_s1959;mso-fit-shape-to-text:t" inset="0,0,0,0">
                <w:txbxContent>
                  <w:p w:rsidR="00BC71FE" w:rsidRDefault="00BC71FE" w:rsidP="00BC71FE">
                    <w:proofErr w:type="gramStart"/>
                    <w:r>
                      <w:rPr>
                        <w:rFonts w:ascii="Segoe UI Semibold" w:hAnsi="Segoe UI Semibold" w:cs="Segoe UI Semibold"/>
                        <w:b/>
                        <w:bCs/>
                        <w:color w:val="000000"/>
                        <w:sz w:val="16"/>
                        <w:szCs w:val="16"/>
                      </w:rPr>
                      <w:t>s</w:t>
                    </w:r>
                    <w:proofErr w:type="gramEnd"/>
                  </w:p>
                </w:txbxContent>
              </v:textbox>
            </v:rect>
            <v:rect id="_x0000_s1960" style="position:absolute;left:6540;top:5280;width:58;height:213;mso-wrap-style:none" filled="f" stroked="f">
              <v:textbox style="mso-next-textbox:#_x0000_s1960;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961" style="position:absolute;left:6600;top:5280;width:86;height:213;mso-wrap-style:none" filled="f" stroked="f">
              <v:textbox style="mso-next-textbox:#_x0000_s1961;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962" style="position:absolute;left:6690;top:5280;width:97;height:213;mso-wrap-style:none" filled="f" stroked="f">
              <v:textbox style="mso-next-textbox:#_x0000_s1962;mso-fit-shape-to-text:t" inset="0,0,0,0">
                <w:txbxContent>
                  <w:p w:rsidR="00BC71FE" w:rsidRDefault="00BC71FE" w:rsidP="00BC71FE">
                    <w:proofErr w:type="gramStart"/>
                    <w:r>
                      <w:rPr>
                        <w:rFonts w:ascii="Segoe UI Semibold" w:hAnsi="Segoe UI Semibold" w:cs="Segoe UI Semibold"/>
                        <w:b/>
                        <w:bCs/>
                        <w:color w:val="000000"/>
                        <w:sz w:val="16"/>
                        <w:szCs w:val="16"/>
                      </w:rPr>
                      <w:t>d</w:t>
                    </w:r>
                    <w:proofErr w:type="gramEnd"/>
                  </w:p>
                </w:txbxContent>
              </v:textbox>
            </v:rect>
            <v:rect id="_x0000_s1963" style="position:absolute;left:2700;top:5280;width:100;height:213;mso-wrap-style:none" filled="f" stroked="f">
              <v:textbox style="mso-next-textbox:#_x0000_s1963;mso-fit-shape-to-text:t" inset="0,0,0,0">
                <w:txbxContent>
                  <w:p w:rsidR="00BC71FE" w:rsidRDefault="00BC71FE" w:rsidP="00BC71FE">
                    <w:r>
                      <w:rPr>
                        <w:rFonts w:ascii="Segoe UI Semibold" w:hAnsi="Segoe UI Semibold" w:cs="Segoe UI Semibold"/>
                        <w:b/>
                        <w:bCs/>
                        <w:color w:val="000000"/>
                        <w:sz w:val="16"/>
                        <w:szCs w:val="16"/>
                      </w:rPr>
                      <w:t>C</w:t>
                    </w:r>
                  </w:p>
                </w:txbxContent>
              </v:textbox>
            </v:rect>
            <v:rect id="_x0000_s1964" style="position:absolute;left:2805;top:5280;width:94;height:213;mso-wrap-style:none" filled="f" stroked="f">
              <v:textbox style="mso-next-textbox:#_x0000_s1964;mso-fit-shape-to-text:t" inset="0,0,0,0">
                <w:txbxContent>
                  <w:p w:rsidR="00BC71FE" w:rsidRDefault="00BC71FE" w:rsidP="00BC71FE">
                    <w:proofErr w:type="gramStart"/>
                    <w:r>
                      <w:rPr>
                        <w:rFonts w:ascii="Segoe UI Semibold" w:hAnsi="Segoe UI Semibold" w:cs="Segoe UI Semibold"/>
                        <w:b/>
                        <w:bCs/>
                        <w:color w:val="000000"/>
                        <w:sz w:val="16"/>
                        <w:szCs w:val="16"/>
                      </w:rPr>
                      <w:t>h</w:t>
                    </w:r>
                    <w:proofErr w:type="gramEnd"/>
                  </w:p>
                </w:txbxContent>
              </v:textbox>
            </v:rect>
            <v:rect id="_x0000_s1965" style="position:absolute;left:2895;top:5280;width:84;height:213;mso-wrap-style:none" filled="f" stroked="f">
              <v:textbox style="mso-next-textbox:#_x0000_s1965;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966" style="position:absolute;left:2985;top:5280;width:60;height:213;mso-wrap-style:none" filled="f" stroked="f">
              <v:textbox style="mso-next-textbox:#_x0000_s1966;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967" style="position:absolute;left:3045;top:5280;width:60;height:213;mso-wrap-style:none" filled="f" stroked="f">
              <v:textbox style="mso-next-textbox:#_x0000_s1967;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968" style="position:absolute;left:3105;top:5280;width:86;height:213;mso-wrap-style:none" filled="f" stroked="f">
              <v:textbox style="mso-next-textbox:#_x0000_s1968;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969" style="position:absolute;left:3195;top:5280;width:97;height:213;mso-wrap-style:none" filled="f" stroked="f">
              <v:textbox style="mso-next-textbox:#_x0000_s1969;mso-fit-shape-to-text:t" inset="0,0,0,0">
                <w:txbxContent>
                  <w:p w:rsidR="00BC71FE" w:rsidRDefault="00BC71FE" w:rsidP="00BC71FE">
                    <w:proofErr w:type="gramStart"/>
                    <w:r>
                      <w:rPr>
                        <w:rFonts w:ascii="Segoe UI Semibold" w:hAnsi="Segoe UI Semibold" w:cs="Segoe UI Semibold"/>
                        <w:b/>
                        <w:bCs/>
                        <w:color w:val="000000"/>
                        <w:sz w:val="16"/>
                        <w:szCs w:val="16"/>
                      </w:rPr>
                      <w:t>d</w:t>
                    </w:r>
                    <w:proofErr w:type="gramEnd"/>
                  </w:p>
                </w:txbxContent>
              </v:textbox>
            </v:rect>
            <v:rect id="_x0000_s1970" style="position:absolute;left:7110;top:5010;width:89;height:213;mso-wrap-style:none" filled="f" stroked="f">
              <v:textbox style="mso-next-textbox:#_x0000_s1970;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971" style="position:absolute;left:5775;top:5010;width:89;height:213;mso-wrap-style:none" filled="f" stroked="f">
              <v:textbox style="mso-next-textbox:#_x0000_s197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972" style="position:absolute;left:3630;top:5010;width:89;height:213;mso-wrap-style:none" filled="f" stroked="f">
              <v:textbox style="mso-next-textbox:#_x0000_s1972;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973" style="position:absolute;left:2295;top:5010;width:89;height:213;mso-wrap-style:none" filled="f" stroked="f">
              <v:textbox style="mso-next-textbox:#_x0000_s1973;mso-fit-shape-to-text:t" inset="0,0,0,0">
                <w:txbxContent>
                  <w:p w:rsidR="00BC71FE" w:rsidRDefault="00BC71FE" w:rsidP="00BC71FE">
                    <w:r>
                      <w:rPr>
                        <w:rFonts w:ascii="Segoe UI Semibold" w:hAnsi="Segoe UI Semibold" w:cs="Segoe UI Semibold"/>
                        <w:b/>
                        <w:bCs/>
                        <w:color w:val="000000"/>
                        <w:sz w:val="16"/>
                        <w:szCs w:val="16"/>
                      </w:rPr>
                      <w:t>0</w:t>
                    </w:r>
                  </w:p>
                </w:txbxContent>
              </v:textbox>
            </v:rect>
            <v:line id="_x0000_s1974" style="position:absolute;flip:x" from="1215,780" to="1260,781" strokecolor="#999"/>
            <v:line id="_x0000_s1975" style="position:absolute;flip:x" from="1215,1365" to="1260,1366" strokecolor="#999"/>
            <v:line id="_x0000_s1976" style="position:absolute;flip:x" from="1215,1935" to="1260,1936" strokecolor="#999"/>
            <v:line id="_x0000_s1977" style="position:absolute;flip:x" from="1215,2520" to="1260,2521" strokecolor="#999"/>
            <v:line id="_x0000_s1978" style="position:absolute;flip:x" from="1215,3090" to="1260,3091" strokecolor="#999"/>
            <v:line id="_x0000_s1979" style="position:absolute;flip:x" from="1215,3660" to="1260,3661" strokecolor="#999"/>
            <v:line id="_x0000_s1980" style="position:absolute;flip:x" from="1215,4245" to="1260,4246" strokecolor="#999"/>
            <v:line id="_x0000_s1981" style="position:absolute;flip:x" from="1215,4815" to="1260,4816" strokecolor="#999"/>
            <v:line id="_x0000_s1982" style="position:absolute;flip:y" from="8220,705" to="8221,4980" strokecolor="#999"/>
            <v:line id="_x0000_s1983" style="position:absolute;flip:y" from="1260,705" to="1261,4980" strokecolor="#999"/>
            <v:rect id="_x0000_s1984" style="position:absolute;left:900;top:660;width:89;height:213;mso-wrap-style:none" filled="f" stroked="f">
              <v:textbox style="mso-next-textbox:#_x0000_s1984;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985" style="position:absolute;left:990;top:660;width:39;height:213;mso-wrap-style:none" filled="f" stroked="f">
              <v:textbox style="mso-next-textbox:#_x0000_s1985;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986" style="position:absolute;left:1035;top:660;width:65;height:213;mso-wrap-style:none" filled="f" stroked="f">
              <v:textbox style="mso-next-textbox:#_x0000_s1986;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987" style="position:absolute;left:1095;top:660;width:90;height:213;mso-wrap-style:none" filled="f" stroked="f">
              <v:textbox style="mso-next-textbox:#_x0000_s1987;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988" style="position:absolute;left:900;top:1230;width:89;height:213;mso-wrap-style:none" filled="f" stroked="f">
              <v:textbox style="mso-next-textbox:#_x0000_s1988;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989" style="position:absolute;left:990;top:1230;width:39;height:213;mso-wrap-style:none" filled="f" stroked="f">
              <v:textbox style="mso-next-textbox:#_x0000_s1989;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990" style="position:absolute;left:1035;top:1230;width:65;height:213;mso-wrap-style:none" filled="f" stroked="f">
              <v:textbox style="mso-next-textbox:#_x0000_s1990;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991" style="position:absolute;left:1095;top:1230;width:93;height:213;mso-wrap-style:none" filled="f" stroked="f">
              <v:textbox style="mso-next-textbox:#_x0000_s1991;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992" style="position:absolute;left:900;top:1815;width:89;height:213;mso-wrap-style:none" filled="f" stroked="f">
              <v:textbox style="mso-next-textbox:#_x0000_s199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993" style="position:absolute;left:990;top:1815;width:39;height:213;mso-wrap-style:none" filled="f" stroked="f">
              <v:textbox style="mso-next-textbox:#_x0000_s1993;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994" style="position:absolute;left:1035;top:1815;width:65;height:213;mso-wrap-style:none" filled="f" stroked="f">
              <v:textbox style="mso-next-textbox:#_x0000_s1994;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995" style="position:absolute;left:1095;top:1815;width:89;height:213;mso-wrap-style:none" filled="f" stroked="f">
              <v:textbox style="mso-next-textbox:#_x0000_s1995;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996" style="position:absolute;left:900;top:2385;width:89;height:213;mso-wrap-style:none" filled="f" stroked="f">
              <v:textbox style="mso-next-textbox:#_x0000_s1996;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997" style="position:absolute;left:990;top:2385;width:39;height:213;mso-wrap-style:none" filled="f" stroked="f">
              <v:textbox style="mso-next-textbox:#_x0000_s1997;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998" style="position:absolute;left:1035;top:2385;width:65;height:213;mso-wrap-style:none" filled="f" stroked="f">
              <v:textbox style="mso-next-textbox:#_x0000_s1998;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999" style="position:absolute;left:1095;top:2385;width:89;height:213;mso-wrap-style:none" filled="f" stroked="f">
              <v:textbox style="mso-next-textbox:#_x0000_s199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00" style="position:absolute;left:870;top:2970;width:89;height:213;mso-wrap-style:none" filled="f" stroked="f">
              <v:textbox style="mso-next-textbox:#_x0000_s2000;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01" style="position:absolute;left:960;top:2970;width:39;height:213;mso-wrap-style:none" filled="f" stroked="f">
              <v:textbox style="mso-next-textbox:#_x0000_s2001;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2002" style="position:absolute;left:1005;top:2970;width:89;height:213;mso-wrap-style:none" filled="f" stroked="f">
              <v:textbox style="mso-next-textbox:#_x0000_s200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03" style="position:absolute;left:1095;top:2970;width:89;height:213;mso-wrap-style:none" filled="f" stroked="f">
              <v:textbox style="mso-next-textbox:#_x0000_s2003;mso-fit-shape-to-text:t" inset="0,0,0,0">
                <w:txbxContent>
                  <w:p w:rsidR="00BC71FE" w:rsidRDefault="00BC71FE" w:rsidP="00BC71FE">
                    <w:r>
                      <w:rPr>
                        <w:rFonts w:ascii="Segoe UI Semibold" w:hAnsi="Segoe UI Semibold" w:cs="Segoe UI Semibold"/>
                        <w:b/>
                        <w:bCs/>
                        <w:color w:val="000000"/>
                        <w:sz w:val="16"/>
                        <w:szCs w:val="16"/>
                      </w:rPr>
                      <w:t>8</w:t>
                    </w:r>
                  </w:p>
                </w:txbxContent>
              </v:textbox>
            </v:rect>
            <v:rect id="_x0000_s2004" style="position:absolute;left:870;top:3540;width:89;height:213;mso-wrap-style:none" filled="f" stroked="f">
              <v:textbox style="mso-next-textbox:#_x0000_s2004;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05" style="position:absolute;left:960;top:3540;width:39;height:213;mso-wrap-style:none" filled="f" stroked="f">
              <v:textbox style="mso-next-textbox:#_x0000_s2005;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2006" style="position:absolute;left:1005;top:3540;width:89;height:213;mso-wrap-style:none" filled="f" stroked="f">
              <v:textbox style="mso-next-textbox:#_x0000_s2006;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07" style="position:absolute;left:1095;top:3540;width:90;height:213;mso-wrap-style:none" filled="f" stroked="f">
              <v:textbox style="mso-next-textbox:#_x0000_s2007;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2008" style="position:absolute;left:870;top:4125;width:89;height:213;mso-wrap-style:none" filled="f" stroked="f">
              <v:textbox style="mso-next-textbox:#_x0000_s2008;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09" style="position:absolute;left:960;top:4125;width:39;height:213;mso-wrap-style:none" filled="f" stroked="f">
              <v:textbox style="mso-next-textbox:#_x0000_s2009;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2010" style="position:absolute;left:1005;top:4125;width:89;height:213;mso-wrap-style:none" filled="f" stroked="f">
              <v:textbox style="mso-next-textbox:#_x0000_s2010;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11" style="position:absolute;left:1095;top:4125;width:93;height:213;mso-wrap-style:none" filled="f" stroked="f">
              <v:textbox style="mso-next-textbox:#_x0000_s2011;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2012" style="position:absolute;left:870;top:4695;width:89;height:213;mso-wrap-style:none" filled="f" stroked="f">
              <v:textbox style="mso-next-textbox:#_x0000_s201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13" style="position:absolute;left:960;top:4695;width:39;height:213;mso-wrap-style:none" filled="f" stroked="f">
              <v:textbox style="mso-next-textbox:#_x0000_s2013;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2014" style="position:absolute;left:1005;top:4695;width:89;height:213;mso-wrap-style:none" filled="f" stroked="f">
              <v:textbox style="mso-next-textbox:#_x0000_s2014;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2015" style="position:absolute;left:1095;top:4695;width:89;height:213;mso-wrap-style:none" filled="f" stroked="f">
              <v:textbox style="mso-next-textbox:#_x0000_s2015;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2016" style="position:absolute;left:6795;top:1665;width:705;height:990" fillcolor="#7da7d9" stroked="f"/>
            <v:rect id="_x0000_s2017" style="position:absolute;left:6795;top:1665;width:705;height:990" filled="f" strokecolor="#515151"/>
            <v:line id="_x0000_s2018" style="position:absolute" from="6795,2145" to="7500,2146" strokecolor="#515151"/>
            <v:line id="_x0000_s2019" style="position:absolute" from="7155,2655" to="7156,2865" strokecolor="#515151"/>
            <v:line id="_x0000_s2020" style="position:absolute;flip:y" from="7155,1275" to="7156,1665" strokecolor="#515151"/>
            <v:rect id="_x0000_s2021" style="position:absolute;left:5460;top:1980;width:705;height:825" fillcolor="#7da7d9" stroked="f"/>
            <v:rect id="_x0000_s2022" style="position:absolute;left:5460;top:1980;width:705;height:825" filled="f" strokecolor="#515151"/>
            <v:line id="_x0000_s2023" style="position:absolute" from="5460,2385" to="6165,2386" strokecolor="#515151"/>
            <v:line id="_x0000_s2024" style="position:absolute" from="5805,2805" to="5806,3150" strokecolor="#515151"/>
            <v:line id="_x0000_s2025" style="position:absolute;flip:y" from="5805,1305" to="5806,1980" strokecolor="#515151"/>
            <v:rect id="_x0000_s2026" style="position:absolute;left:3315;top:2895;width:705;height:1050" fillcolor="#7da7d9" stroked="f"/>
            <v:rect id="_x0000_s2027" style="position:absolute;left:3315;top:2895;width:705;height:1050" filled="f" strokecolor="#515151"/>
            <v:line id="_x0000_s2028" style="position:absolute" from="3315,2985" to="4020,2986" strokecolor="#515151"/>
            <v:line id="_x0000_s2029" style="position:absolute" from="3675,3945" to="3676,4350" strokecolor="#515151"/>
            <v:line id="_x0000_s2030" style="position:absolute;flip:y" from="3675,2580" to="3676,2895" strokecolor="#515151"/>
            <v:rect id="_x0000_s2031" style="position:absolute;left:1980;top:3030;width:705;height:885" fillcolor="#7da7d9" stroked="f"/>
            <v:rect id="_x0000_s2032" style="position:absolute;left:1980;top:3030;width:705;height:885" filled="f" strokecolor="#515151"/>
            <v:line id="_x0000_s2033" style="position:absolute" from="1980,3120" to="2685,3121" strokecolor="#515151"/>
            <v:line id="_x0000_s2034" style="position:absolute" from="2325,3915" to="2326,4770" strokecolor="#515151"/>
            <v:line id="_x0000_s2035" style="position:absolute;flip:y" from="2325,2655" to="2326,3030" strokecolor="#515151"/>
            <v:rect id="_x0000_s2036" style="position:absolute;left:-290;top:3201;width:1628;height:653;rotation:270;mso-wrap-style:none" filled="f" stroked="f">
              <v:textbox style="layout-flow:vertical;mso-layout-flow-alt:bottom-to-top;mso-next-textbox:#_x0000_s2036;mso-fit-shape-to-text:t" inset="0,0,0,0">
                <w:txbxContent>
                  <w:p w:rsidR="00BC71FE" w:rsidRDefault="00BC71FE" w:rsidP="00BC71FE">
                    <w:r>
                      <w:rPr>
                        <w:rFonts w:ascii="Segoe UI Semibold" w:hAnsi="Segoe UI Semibold" w:cs="Segoe UI Semibold"/>
                        <w:b/>
                        <w:bCs/>
                        <w:color w:val="000000"/>
                      </w:rPr>
                      <w:t>Mean (mg/</w:t>
                    </w:r>
                    <w:proofErr w:type="spellStart"/>
                    <w:r>
                      <w:rPr>
                        <w:rFonts w:ascii="Segoe UI Semibold" w:hAnsi="Segoe UI Semibold" w:cs="Segoe UI Semibold"/>
                        <w:b/>
                        <w:bCs/>
                        <w:color w:val="000000"/>
                      </w:rPr>
                      <w:t>mL</w:t>
                    </w:r>
                    <w:proofErr w:type="spellEnd"/>
                    <w:r>
                      <w:rPr>
                        <w:rFonts w:ascii="Segoe UI Semibold" w:hAnsi="Segoe UI Semibold" w:cs="Segoe UI Semibold"/>
                        <w:b/>
                        <w:bCs/>
                        <w:color w:val="000000"/>
                      </w:rPr>
                      <w:t>)</w:t>
                    </w:r>
                  </w:p>
                </w:txbxContent>
              </v:textbox>
            </v:rect>
            <v:rect id="_x0000_s2037" style="position:absolute;left:133;top:2653;width:276;height:129;rotation:270;mso-wrap-style:none" filled="f" stroked="f">
              <v:textbox style="mso-next-textbox:#_x0000_s2037;mso-fit-shape-to-text:t" inset="0,0,0,0">
                <w:txbxContent>
                  <w:p w:rsidR="00BC71FE" w:rsidRDefault="00BC71FE" w:rsidP="00BC71FE"/>
                </w:txbxContent>
              </v:textbox>
            </v:rect>
            <v:rect id="_x0000_s2038" style="position:absolute;left:3525;top:195;width:129;height:276;mso-wrap-style:none" filled="f" stroked="f">
              <v:textbox style="mso-next-textbox:#_x0000_s2038;mso-fit-shape-to-text:t" inset="0,0,0,0">
                <w:txbxContent>
                  <w:p w:rsidR="00BC71FE" w:rsidRDefault="00BC71FE" w:rsidP="00BC71FE"/>
                </w:txbxContent>
              </v:textbox>
            </v:rect>
            <v:rect id="_x0000_s2039" style="position:absolute;left:3675;top:195;width:129;height:276;mso-wrap-style:none" filled="f" stroked="f">
              <v:textbox style="mso-next-textbox:#_x0000_s2039;mso-fit-shape-to-text:t" inset="0,0,0,0">
                <w:txbxContent>
                  <w:p w:rsidR="00BC71FE" w:rsidRDefault="00BC71FE" w:rsidP="00BC71FE"/>
                </w:txbxContent>
              </v:textbox>
            </v:rect>
            <v:rect id="_x0000_s2040" style="position:absolute;left:3825;top:195;width:129;height:276;mso-wrap-style:none" filled="f" stroked="f">
              <v:textbox style="mso-next-textbox:#_x0000_s2040;mso-fit-shape-to-text:t" inset="0,0,0,0">
                <w:txbxContent>
                  <w:p w:rsidR="00BC71FE" w:rsidRDefault="00BC71FE" w:rsidP="00BC71FE"/>
                </w:txbxContent>
              </v:textbox>
            </v:rect>
            <v:rect id="_x0000_s2041" style="position:absolute;left:3960;top:195;width:129;height:276;mso-wrap-style:none" filled="f" stroked="f">
              <v:textbox style="mso-next-textbox:#_x0000_s2041;mso-fit-shape-to-text:t" inset="0,0,0,0">
                <w:txbxContent>
                  <w:p w:rsidR="00BC71FE" w:rsidRDefault="00BC71FE" w:rsidP="00BC71FE"/>
                </w:txbxContent>
              </v:textbox>
            </v:rect>
            <v:rect id="_x0000_s2042" style="position:absolute;left:4110;top:195;width:129;height:276;mso-wrap-style:none" filled="f" stroked="f">
              <v:textbox style="mso-next-textbox:#_x0000_s2042;mso-fit-shape-to-text:t" inset="0,0,0,0">
                <w:txbxContent>
                  <w:p w:rsidR="00BC71FE" w:rsidRDefault="00BC71FE" w:rsidP="00BC71FE"/>
                </w:txbxContent>
              </v:textbox>
            </v:rect>
            <v:rect id="_x0000_s2043" style="position:absolute;left:4170;top:195;width:129;height:276;mso-wrap-style:none" filled="f" stroked="f">
              <v:textbox style="mso-next-textbox:#_x0000_s2043;mso-fit-shape-to-text:t" inset="0,0,0,0">
                <w:txbxContent>
                  <w:p w:rsidR="00BC71FE" w:rsidRDefault="00BC71FE" w:rsidP="00BC71FE"/>
                </w:txbxContent>
              </v:textbox>
            </v:rect>
            <v:rect id="_x0000_s2044" style="position:absolute;left:4320;top:195;width:129;height:276;mso-wrap-style:none" filled="f" stroked="f">
              <v:textbox style="mso-next-textbox:#_x0000_s2044;mso-fit-shape-to-text:t" inset="0,0,0,0">
                <w:txbxContent>
                  <w:p w:rsidR="00BC71FE" w:rsidRDefault="00BC71FE" w:rsidP="00BC71FE"/>
                </w:txbxContent>
              </v:textbox>
            </v:rect>
            <v:rect id="_x0000_s2045" style="position:absolute;left:4410;top:195;width:72;height:276;mso-wrap-style:none" filled="f" stroked="f">
              <v:textbox style="mso-next-textbox:#_x0000_s2045;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2046" style="position:absolute;left:4485;top:195;width:129;height:276;mso-wrap-style:none" filled="f" stroked="f">
              <v:textbox style="mso-next-textbox:#_x0000_s2046;mso-fit-shape-to-text:t" inset="0,0,0,0">
                <w:txbxContent>
                  <w:p w:rsidR="00BC71FE" w:rsidRDefault="00BC71FE" w:rsidP="00BC71FE"/>
                </w:txbxContent>
              </v:textbox>
            </v:rect>
            <v:rect id="_x0000_s2047" style="position:absolute;left:4635;top:195;width:129;height:276;mso-wrap-style:none" filled="f" stroked="f">
              <v:textbox style="mso-next-textbox:#_x0000_s2047;mso-fit-shape-to-text:t" inset="0,0,0,0">
                <w:txbxContent>
                  <w:p w:rsidR="00BC71FE" w:rsidRDefault="00BC71FE" w:rsidP="00BC71FE"/>
                </w:txbxContent>
              </v:textbox>
            </v:rect>
            <v:rect id="_x0000_s5120" style="position:absolute;left:4725;top:195;width:72;height:276;mso-wrap-style:none" filled="f" stroked="f">
              <v:textbox style="mso-next-textbox:#_x0000_s5120;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5121" style="position:absolute;left:4800;top:195;width:129;height:276;mso-wrap-style:none" filled="f" stroked="f">
              <v:textbox style="mso-next-textbox:#_x0000_s5121;mso-fit-shape-to-text:t" inset="0,0,0,0">
                <w:txbxContent>
                  <w:p w:rsidR="00BC71FE" w:rsidRDefault="00BC71FE" w:rsidP="00BC71FE"/>
                </w:txbxContent>
              </v:textbox>
            </v:rect>
            <v:rect id="_x0000_s5122" style="position:absolute;left:4950;top:195;width:129;height:276;mso-wrap-style:none" filled="f" stroked="f">
              <v:textbox style="mso-next-textbox:#_x0000_s5122;mso-fit-shape-to-text:t" inset="0,0,0,0">
                <w:txbxContent>
                  <w:p w:rsidR="00BC71FE" w:rsidRDefault="00BC71FE" w:rsidP="00BC71FE"/>
                </w:txbxContent>
              </v:textbox>
            </v:rect>
            <v:shape id="_x0000_s5123" type="#_x0000_t202" style="position:absolute;left:3477;top:2188;width:390;height:360;mso-width-relative:margin;mso-height-relative:margin" filled="f" stroked="f">
              <v:textbox style="mso-next-textbox:#_x0000_s5123">
                <w:txbxContent>
                  <w:p w:rsidR="00BC71FE" w:rsidRDefault="00BC71FE" w:rsidP="00BC71FE">
                    <w:r>
                      <w:t>B</w:t>
                    </w:r>
                  </w:p>
                </w:txbxContent>
              </v:textbox>
            </v:shape>
            <v:shape id="_x0000_s5124" type="#_x0000_t202" style="position:absolute;left:2122;top:2313;width:390;height:360;mso-width-relative:margin;mso-height-relative:margin" filled="f" stroked="f">
              <v:textbox style="mso-next-textbox:#_x0000_s5124">
                <w:txbxContent>
                  <w:p w:rsidR="00BC71FE" w:rsidRDefault="00BC71FE" w:rsidP="00BC71FE">
                    <w:r>
                      <w:t>B</w:t>
                    </w:r>
                  </w:p>
                </w:txbxContent>
              </v:textbox>
            </v:shape>
            <v:shape id="_x0000_s5125" type="#_x0000_t202" style="position:absolute;left:6944;top:884;width:390;height:360;mso-width-relative:margin;mso-height-relative:margin" filled="f" stroked="f">
              <v:textbox style="mso-next-textbox:#_x0000_s5125">
                <w:txbxContent>
                  <w:p w:rsidR="00BC71FE" w:rsidRDefault="00BC71FE" w:rsidP="00BC71FE">
                    <w:r>
                      <w:t>A</w:t>
                    </w:r>
                  </w:p>
                </w:txbxContent>
              </v:textbox>
            </v:shape>
            <v:shape id="_x0000_s5126" type="#_x0000_t202" style="position:absolute;left:5607;top:940;width:390;height:360;mso-width-relative:margin;mso-height-relative:margin" filled="f" stroked="f">
              <v:textbox style="mso-next-textbox:#_x0000_s5126">
                <w:txbxContent>
                  <w:p w:rsidR="00BC71FE" w:rsidRDefault="00BC71FE" w:rsidP="00BC71FE">
                    <w:r>
                      <w:t>A</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highlight w:val="yellow"/>
        </w:rPr>
        <w:t>Figure 2.</w:t>
      </w:r>
      <w:proofErr w:type="gramEnd"/>
      <w:r w:rsidRPr="00BC71FE">
        <w:rPr>
          <w:sz w:val="20"/>
          <w:szCs w:val="20"/>
        </w:rPr>
        <w:t xml:space="preserve"> Average amount of </w:t>
      </w:r>
      <w:proofErr w:type="spellStart"/>
      <w:r w:rsidRPr="00BC71FE">
        <w:rPr>
          <w:sz w:val="20"/>
          <w:szCs w:val="20"/>
        </w:rPr>
        <w:t>protocatechuic</w:t>
      </w:r>
      <w:proofErr w:type="spellEnd"/>
      <w:r w:rsidRPr="00BC71FE">
        <w:rPr>
          <w:sz w:val="20"/>
          <w:szCs w:val="20"/>
        </w:rPr>
        <w:t xml:space="preserve"> acid extracted from each heat treatment over time.</w:t>
      </w:r>
    </w:p>
    <w:p w:rsidR="00BC71FE" w:rsidRPr="00BC71FE" w:rsidRDefault="00BC71FE" w:rsidP="00BC71FE">
      <w:pPr>
        <w:spacing w:line="480" w:lineRule="auto"/>
      </w:pPr>
      <w:r w:rsidRPr="00BC71FE">
        <w:tab/>
        <w:t xml:space="preserve">More </w:t>
      </w:r>
      <w:proofErr w:type="spellStart"/>
      <w:r w:rsidRPr="00BC71FE">
        <w:t>protocatechuic</w:t>
      </w:r>
      <w:proofErr w:type="spellEnd"/>
      <w:r w:rsidRPr="00BC71FE">
        <w:t xml:space="preserve"> acid (PA) was extracted from toasted staves than charred staves </w:t>
      </w:r>
      <w:r w:rsidRPr="00BC71FE">
        <w:rPr>
          <w:highlight w:val="yellow"/>
        </w:rPr>
        <w:t>(Fig. 2).</w:t>
      </w:r>
      <w:r w:rsidRPr="00BC71FE">
        <w:t xml:space="preserve"> However, there was no significant difference found between PA extracted after three months time and time zero within heating treatments. </w:t>
      </w:r>
    </w:p>
    <w:p w:rsidR="00BC71FE" w:rsidRPr="00BC71FE" w:rsidRDefault="00BC71FE" w:rsidP="00BC71FE">
      <w:pPr>
        <w:spacing w:line="480" w:lineRule="auto"/>
      </w:pPr>
      <w:r w:rsidRPr="00BC71FE">
        <w:rPr>
          <w:noProof/>
        </w:rPr>
        <w:lastRenderedPageBreak/>
        <w:pict>
          <v:shape id="_x0000_s6636" type="#_x0000_t202" style="position:absolute;margin-left:245.45pt;margin-top:93.25pt;width:19.15pt;height:19.5pt;z-index:251674624;mso-width-relative:margin;mso-height-relative:margin" filled="f" stroked="f">
            <v:textbox style="mso-next-textbox:#_x0000_s6636">
              <w:txbxContent>
                <w:p w:rsidR="00BC71FE" w:rsidRDefault="00BC71FE" w:rsidP="00BC71FE">
                  <w:r>
                    <w:t>C</w:t>
                  </w:r>
                </w:p>
              </w:txbxContent>
            </v:textbox>
          </v:shape>
        </w:pict>
      </w:r>
      <w:r w:rsidRPr="00BC71FE">
        <w:pict>
          <v:group id="_x0000_s1746" editas="canvas" style="width:6in;height:4in;mso-position-horizontal-relative:char;mso-position-vertical-relative:line" coordsize="8640,5760">
            <o:lock v:ext="edit" aspectratio="t"/>
            <v:shape id="_x0000_s1747" type="#_x0000_t75" style="position:absolute;width:8640;height:5760" o:preferrelative="f">
              <v:fill o:detectmouseclick="t"/>
              <v:path o:extrusionok="t" o:connecttype="none"/>
              <o:lock v:ext="edit" text="t"/>
            </v:shape>
            <v:rect id="_x0000_s1748" style="position:absolute;width:8625;height:5745" fillcolor="#e5e5e5" stroked="f"/>
            <v:rect id="_x0000_s1749" style="position:absolute;top:15;width:8625;height:5745" filled="f" strokecolor="#ccc"/>
            <v:rect id="_x0000_s1750" style="position:absolute;left:1260;top:705;width:6960;height:4275" stroked="f"/>
            <v:line id="_x0000_s1751" style="position:absolute" from="7860,4980" to="7861,5025" strokecolor="#999"/>
            <v:line id="_x0000_s1752" style="position:absolute" from="7395,4980" to="7396,5025" strokecolor="#999"/>
            <v:line id="_x0000_s1753" style="position:absolute" from="6945,4980" to="6946,5025" strokecolor="#999"/>
            <v:line id="_x0000_s1754" style="position:absolute" from="6480,4980" to="6481,5025" strokecolor="#999"/>
            <v:line id="_x0000_s1755" style="position:absolute" from="6030,4980" to="6031,5025" strokecolor="#999"/>
            <v:line id="_x0000_s1756" style="position:absolute" from="5565,4980" to="5566,5025" strokecolor="#999"/>
            <v:line id="_x0000_s1757" style="position:absolute" from="5115,4980" to="5116,5025" strokecolor="#999"/>
            <v:line id="_x0000_s1758" style="position:absolute" from="4380,4980" to="4381,5025" strokecolor="#999"/>
            <v:line id="_x0000_s1759" style="position:absolute" from="3915,4980" to="3916,5025" strokecolor="#999"/>
            <v:line id="_x0000_s1760" style="position:absolute" from="3465,4980" to="3466,5025" strokecolor="#999"/>
            <v:line id="_x0000_s1761" style="position:absolute" from="3000,4980" to="3001,5025" strokecolor="#999"/>
            <v:line id="_x0000_s1762" style="position:absolute" from="2550,4980" to="2551,5025" strokecolor="#999"/>
            <v:line id="_x0000_s1763" style="position:absolute" from="2085,4980" to="2086,5025" strokecolor="#999"/>
            <v:line id="_x0000_s1764" style="position:absolute" from="1635,4980" to="1636,5025" strokecolor="#999"/>
            <v:line id="_x0000_s1765" style="position:absolute" from="1260,705" to="8220,706" strokecolor="#999"/>
            <v:line id="_x0000_s1766" style="position:absolute" from="1260,4980" to="8220,4981" strokecolor="#999"/>
            <v:rect id="_x0000_s1767" style="position:absolute;left:510;top:5280;width:118;height:213;mso-wrap-style:none" filled="f" stroked="f">
              <v:textbox style="mso-next-textbox:#_x0000_s1767;mso-fit-shape-to-text:t" inset="0,0,0,0">
                <w:txbxContent>
                  <w:p w:rsidR="00BC71FE" w:rsidRDefault="00BC71FE" w:rsidP="00BC71FE">
                    <w:r>
                      <w:rPr>
                        <w:rFonts w:ascii="Segoe UI Semibold" w:hAnsi="Segoe UI Semibold" w:cs="Segoe UI Semibold"/>
                        <w:b/>
                        <w:bCs/>
                        <w:color w:val="000000"/>
                        <w:sz w:val="16"/>
                        <w:szCs w:val="16"/>
                      </w:rPr>
                      <w:t>H</w:t>
                    </w:r>
                  </w:p>
                </w:txbxContent>
              </v:textbox>
            </v:rect>
            <v:rect id="_x0000_s1768" style="position:absolute;left:630;top:5280;width:86;height:213;mso-wrap-style:none" filled="f" stroked="f">
              <v:textbox style="mso-next-textbox:#_x0000_s1768;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769" style="position:absolute;left:720;top:5280;width:84;height:213;mso-wrap-style:none" filled="f" stroked="f">
              <v:textbox style="mso-next-textbox:#_x0000_s1769;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770" style="position:absolute;left:810;top:5280;width:58;height:213;mso-wrap-style:none" filled="f" stroked="f">
              <v:textbox style="mso-next-textbox:#_x0000_s1770;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771" style="position:absolute;left:870;top:5280;width:42;height:213;mso-wrap-style:none" filled="f" stroked="f">
              <v:textbox style="mso-next-textbox:#_x0000_s1771;mso-fit-shape-to-text:t" inset="0,0,0,0">
                <w:txbxContent>
                  <w:p w:rsidR="00BC71FE" w:rsidRDefault="00BC71FE" w:rsidP="00BC71FE">
                    <w:proofErr w:type="spellStart"/>
                    <w:proofErr w:type="gramStart"/>
                    <w:r>
                      <w:rPr>
                        <w:rFonts w:ascii="Segoe UI Semibold" w:hAnsi="Segoe UI Semibold" w:cs="Segoe UI Semibold"/>
                        <w:b/>
                        <w:bCs/>
                        <w:color w:val="000000"/>
                        <w:sz w:val="16"/>
                        <w:szCs w:val="16"/>
                      </w:rPr>
                      <w:t>i</w:t>
                    </w:r>
                    <w:proofErr w:type="spellEnd"/>
                    <w:proofErr w:type="gramEnd"/>
                  </w:p>
                </w:txbxContent>
              </v:textbox>
            </v:rect>
            <v:rect id="_x0000_s1772" style="position:absolute;left:915;top:5280;width:94;height:213;mso-wrap-style:none" filled="f" stroked="f">
              <v:textbox style="mso-next-textbox:#_x0000_s1772;mso-fit-shape-to-text:t" inset="0,0,0,0">
                <w:txbxContent>
                  <w:p w:rsidR="00BC71FE" w:rsidRDefault="00BC71FE" w:rsidP="00BC71FE">
                    <w:proofErr w:type="gramStart"/>
                    <w:r>
                      <w:rPr>
                        <w:rFonts w:ascii="Segoe UI Semibold" w:hAnsi="Segoe UI Semibold" w:cs="Segoe UI Semibold"/>
                        <w:b/>
                        <w:bCs/>
                        <w:color w:val="000000"/>
                        <w:sz w:val="16"/>
                        <w:szCs w:val="16"/>
                      </w:rPr>
                      <w:t>n</w:t>
                    </w:r>
                    <w:proofErr w:type="gramEnd"/>
                  </w:p>
                </w:txbxContent>
              </v:textbox>
            </v:rect>
            <v:rect id="_x0000_s1773" style="position:absolute;left:1005;top:5280;width:97;height:213;mso-wrap-style:none" filled="f" stroked="f">
              <v:textbox style="mso-next-textbox:#_x0000_s1773;mso-fit-shape-to-text:t" inset="0,0,0,0">
                <w:txbxContent>
                  <w:p w:rsidR="00BC71FE" w:rsidRDefault="00BC71FE" w:rsidP="00BC71FE">
                    <w:proofErr w:type="gramStart"/>
                    <w:r>
                      <w:rPr>
                        <w:rFonts w:ascii="Segoe UI Semibold" w:hAnsi="Segoe UI Semibold" w:cs="Segoe UI Semibold"/>
                        <w:b/>
                        <w:bCs/>
                        <w:color w:val="000000"/>
                        <w:sz w:val="16"/>
                        <w:szCs w:val="16"/>
                      </w:rPr>
                      <w:t>g</w:t>
                    </w:r>
                    <w:proofErr w:type="gramEnd"/>
                  </w:p>
                </w:txbxContent>
              </v:textbox>
            </v:rect>
            <v:rect id="_x0000_s1774" style="position:absolute;left:705;top:5010;width:79;height:213;mso-wrap-style:none" filled="f" stroked="f">
              <v:textbox style="mso-next-textbox:#_x0000_s1774;mso-fit-shape-to-text:t" inset="0,0,0,0">
                <w:txbxContent>
                  <w:p w:rsidR="00BC71FE" w:rsidRDefault="00BC71FE" w:rsidP="00BC71FE">
                    <w:r>
                      <w:rPr>
                        <w:rFonts w:ascii="Segoe UI Semibold" w:hAnsi="Segoe UI Semibold" w:cs="Segoe UI Semibold"/>
                        <w:b/>
                        <w:bCs/>
                        <w:color w:val="000000"/>
                        <w:sz w:val="16"/>
                        <w:szCs w:val="16"/>
                      </w:rPr>
                      <w:t>L</w:t>
                    </w:r>
                  </w:p>
                </w:txbxContent>
              </v:textbox>
            </v:rect>
            <v:rect id="_x0000_s1775" style="position:absolute;left:780;top:5010;width:84;height:213;mso-wrap-style:none" filled="f" stroked="f">
              <v:textbox style="mso-next-textbox:#_x0000_s1775;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776" style="position:absolute;left:870;top:5010;width:82;height:213;mso-wrap-style:none" filled="f" stroked="f">
              <v:textbox style="mso-next-textbox:#_x0000_s1776;mso-fit-shape-to-text:t" inset="0,0,0,0">
                <w:txbxContent>
                  <w:p w:rsidR="00BC71FE" w:rsidRDefault="00BC71FE" w:rsidP="00BC71FE">
                    <w:proofErr w:type="gramStart"/>
                    <w:r>
                      <w:rPr>
                        <w:rFonts w:ascii="Segoe UI Semibold" w:hAnsi="Segoe UI Semibold" w:cs="Segoe UI Semibold"/>
                        <w:b/>
                        <w:bCs/>
                        <w:color w:val="000000"/>
                        <w:sz w:val="16"/>
                        <w:szCs w:val="16"/>
                      </w:rPr>
                      <w:t>y</w:t>
                    </w:r>
                    <w:proofErr w:type="gramEnd"/>
                  </w:p>
                </w:txbxContent>
              </v:textbox>
            </v:rect>
            <v:rect id="_x0000_s1777" style="position:absolute;left:960;top:5010;width:86;height:213;mso-wrap-style:none" filled="f" stroked="f">
              <v:textbox style="mso-next-textbox:#_x0000_s1777;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778" style="position:absolute;left:1050;top:5010;width:60;height:213;mso-wrap-style:none" filled="f" stroked="f">
              <v:textbox style="mso-next-textbox:#_x0000_s1778;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779" style="position:absolute;left:6180;top:5280;width:89;height:213;mso-wrap-style:none" filled="f" stroked="f">
              <v:textbox style="mso-next-textbox:#_x0000_s1779;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780" style="position:absolute;left:6270;top:5280;width:96;height:213;mso-wrap-style:none" filled="f" stroked="f">
              <v:textbox style="mso-next-textbox:#_x0000_s1780;mso-fit-shape-to-text:t" inset="0,0,0,0">
                <w:txbxContent>
                  <w:p w:rsidR="00BC71FE" w:rsidRDefault="00BC71FE" w:rsidP="00BC71FE">
                    <w:proofErr w:type="gramStart"/>
                    <w:r>
                      <w:rPr>
                        <w:rFonts w:ascii="Segoe UI Semibold" w:hAnsi="Segoe UI Semibold" w:cs="Segoe UI Semibold"/>
                        <w:b/>
                        <w:bCs/>
                        <w:color w:val="000000"/>
                        <w:sz w:val="16"/>
                        <w:szCs w:val="16"/>
                      </w:rPr>
                      <w:t>o</w:t>
                    </w:r>
                    <w:proofErr w:type="gramEnd"/>
                  </w:p>
                </w:txbxContent>
              </v:textbox>
            </v:rect>
            <v:rect id="_x0000_s1781" style="position:absolute;left:6375;top:5280;width:84;height:213;mso-wrap-style:none" filled="f" stroked="f">
              <v:textbox style="mso-next-textbox:#_x0000_s1781;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782" style="position:absolute;left:6465;top:5280;width:70;height:213;mso-wrap-style:none" filled="f" stroked="f">
              <v:textbox style="mso-next-textbox:#_x0000_s1782;mso-fit-shape-to-text:t" inset="0,0,0,0">
                <w:txbxContent>
                  <w:p w:rsidR="00BC71FE" w:rsidRDefault="00BC71FE" w:rsidP="00BC71FE">
                    <w:proofErr w:type="gramStart"/>
                    <w:r>
                      <w:rPr>
                        <w:rFonts w:ascii="Segoe UI Semibold" w:hAnsi="Segoe UI Semibold" w:cs="Segoe UI Semibold"/>
                        <w:b/>
                        <w:bCs/>
                        <w:color w:val="000000"/>
                        <w:sz w:val="16"/>
                        <w:szCs w:val="16"/>
                      </w:rPr>
                      <w:t>s</w:t>
                    </w:r>
                    <w:proofErr w:type="gramEnd"/>
                  </w:p>
                </w:txbxContent>
              </v:textbox>
            </v:rect>
            <v:rect id="_x0000_s1783" style="position:absolute;left:6540;top:5280;width:58;height:213;mso-wrap-style:none" filled="f" stroked="f">
              <v:textbox style="mso-next-textbox:#_x0000_s1783;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784" style="position:absolute;left:6600;top:5280;width:86;height:213;mso-wrap-style:none" filled="f" stroked="f">
              <v:textbox style="mso-next-textbox:#_x0000_s1784;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785" style="position:absolute;left:6690;top:5280;width:97;height:213;mso-wrap-style:none" filled="f" stroked="f">
              <v:textbox style="mso-next-textbox:#_x0000_s1785;mso-fit-shape-to-text:t" inset="0,0,0,0">
                <w:txbxContent>
                  <w:p w:rsidR="00BC71FE" w:rsidRDefault="00BC71FE" w:rsidP="00BC71FE">
                    <w:proofErr w:type="gramStart"/>
                    <w:r>
                      <w:rPr>
                        <w:rFonts w:ascii="Segoe UI Semibold" w:hAnsi="Segoe UI Semibold" w:cs="Segoe UI Semibold"/>
                        <w:b/>
                        <w:bCs/>
                        <w:color w:val="000000"/>
                        <w:sz w:val="16"/>
                        <w:szCs w:val="16"/>
                      </w:rPr>
                      <w:t>d</w:t>
                    </w:r>
                    <w:proofErr w:type="gramEnd"/>
                  </w:p>
                </w:txbxContent>
              </v:textbox>
            </v:rect>
            <v:rect id="_x0000_s1786" style="position:absolute;left:2700;top:5280;width:100;height:213;mso-wrap-style:none" filled="f" stroked="f">
              <v:textbox style="mso-next-textbox:#_x0000_s1786;mso-fit-shape-to-text:t" inset="0,0,0,0">
                <w:txbxContent>
                  <w:p w:rsidR="00BC71FE" w:rsidRDefault="00BC71FE" w:rsidP="00BC71FE">
                    <w:r>
                      <w:rPr>
                        <w:rFonts w:ascii="Segoe UI Semibold" w:hAnsi="Segoe UI Semibold" w:cs="Segoe UI Semibold"/>
                        <w:b/>
                        <w:bCs/>
                        <w:color w:val="000000"/>
                        <w:sz w:val="16"/>
                        <w:szCs w:val="16"/>
                      </w:rPr>
                      <w:t>C</w:t>
                    </w:r>
                  </w:p>
                </w:txbxContent>
              </v:textbox>
            </v:rect>
            <v:rect id="_x0000_s1787" style="position:absolute;left:2805;top:5280;width:94;height:213;mso-wrap-style:none" filled="f" stroked="f">
              <v:textbox style="mso-next-textbox:#_x0000_s1787;mso-fit-shape-to-text:t" inset="0,0,0,0">
                <w:txbxContent>
                  <w:p w:rsidR="00BC71FE" w:rsidRDefault="00BC71FE" w:rsidP="00BC71FE">
                    <w:proofErr w:type="gramStart"/>
                    <w:r>
                      <w:rPr>
                        <w:rFonts w:ascii="Segoe UI Semibold" w:hAnsi="Segoe UI Semibold" w:cs="Segoe UI Semibold"/>
                        <w:b/>
                        <w:bCs/>
                        <w:color w:val="000000"/>
                        <w:sz w:val="16"/>
                        <w:szCs w:val="16"/>
                      </w:rPr>
                      <w:t>h</w:t>
                    </w:r>
                    <w:proofErr w:type="gramEnd"/>
                  </w:p>
                </w:txbxContent>
              </v:textbox>
            </v:rect>
            <v:rect id="_x0000_s1788" style="position:absolute;left:2895;top:5280;width:84;height:213;mso-wrap-style:none" filled="f" stroked="f">
              <v:textbox style="mso-next-textbox:#_x0000_s1788;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789" style="position:absolute;left:2985;top:5280;width:60;height:213;mso-wrap-style:none" filled="f" stroked="f">
              <v:textbox style="mso-next-textbox:#_x0000_s1789;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790" style="position:absolute;left:3045;top:5280;width:60;height:213;mso-wrap-style:none" filled="f" stroked="f">
              <v:textbox style="mso-next-textbox:#_x0000_s1790;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791" style="position:absolute;left:3105;top:5280;width:86;height:213;mso-wrap-style:none" filled="f" stroked="f">
              <v:textbox style="mso-next-textbox:#_x0000_s1791;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792" style="position:absolute;left:3195;top:5280;width:97;height:213;mso-wrap-style:none" filled="f" stroked="f">
              <v:textbox style="mso-next-textbox:#_x0000_s1792;mso-fit-shape-to-text:t" inset="0,0,0,0">
                <w:txbxContent>
                  <w:p w:rsidR="00BC71FE" w:rsidRDefault="00BC71FE" w:rsidP="00BC71FE">
                    <w:proofErr w:type="gramStart"/>
                    <w:r>
                      <w:rPr>
                        <w:rFonts w:ascii="Segoe UI Semibold" w:hAnsi="Segoe UI Semibold" w:cs="Segoe UI Semibold"/>
                        <w:b/>
                        <w:bCs/>
                        <w:color w:val="000000"/>
                        <w:sz w:val="16"/>
                        <w:szCs w:val="16"/>
                      </w:rPr>
                      <w:t>d</w:t>
                    </w:r>
                    <w:proofErr w:type="gramEnd"/>
                  </w:p>
                </w:txbxContent>
              </v:textbox>
            </v:rect>
            <v:rect id="_x0000_s1793" style="position:absolute;left:7815;top:5010;width:86;height:213;mso-wrap-style:none" filled="f" stroked="f">
              <v:textbox style="mso-next-textbox:#_x0000_s1793;mso-fit-shape-to-text:t" inset="0,0,0,0">
                <w:txbxContent>
                  <w:p w:rsidR="00BC71FE" w:rsidRDefault="00BC71FE" w:rsidP="00BC71FE">
                    <w:r>
                      <w:rPr>
                        <w:rFonts w:ascii="Segoe UI Semibold" w:hAnsi="Segoe UI Semibold" w:cs="Segoe UI Semibold"/>
                        <w:b/>
                        <w:bCs/>
                        <w:color w:val="000000"/>
                        <w:sz w:val="16"/>
                        <w:szCs w:val="16"/>
                      </w:rPr>
                      <w:t>7</w:t>
                    </w:r>
                  </w:p>
                </w:txbxContent>
              </v:textbox>
            </v:rect>
            <v:rect id="_x0000_s1794" style="position:absolute;left:7350;top:5010;width:90;height:213;mso-wrap-style:none" filled="f" stroked="f">
              <v:textbox style="mso-next-textbox:#_x0000_s1794;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795" style="position:absolute;left:6900;top:5010;width:89;height:213;mso-wrap-style:none" filled="f" stroked="f">
              <v:textbox style="mso-next-textbox:#_x0000_s1795;mso-fit-shape-to-text:t" inset="0,0,0,0">
                <w:txbxContent>
                  <w:p w:rsidR="00BC71FE" w:rsidRDefault="00BC71FE" w:rsidP="00BC71FE">
                    <w:r>
                      <w:rPr>
                        <w:rFonts w:ascii="Segoe UI Semibold" w:hAnsi="Segoe UI Semibold" w:cs="Segoe UI Semibold"/>
                        <w:b/>
                        <w:bCs/>
                        <w:color w:val="000000"/>
                        <w:sz w:val="16"/>
                        <w:szCs w:val="16"/>
                      </w:rPr>
                      <w:t>5</w:t>
                    </w:r>
                  </w:p>
                </w:txbxContent>
              </v:textbox>
            </v:rect>
            <v:rect id="_x0000_s1796" style="position:absolute;left:6435;top:5010;width:93;height:213;mso-wrap-style:none" filled="f" stroked="f">
              <v:textbox style="mso-next-textbox:#_x0000_s1796;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797" style="position:absolute;left:5985;top:5010;width:89;height:213;mso-wrap-style:none" filled="f" stroked="f">
              <v:textbox style="mso-next-textbox:#_x0000_s1797;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798" style="position:absolute;left:5520;top:5010;width:89;height:213;mso-wrap-style:none" filled="f" stroked="f">
              <v:textbox style="mso-next-textbox:#_x0000_s1798;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799" style="position:absolute;left:5085;top:5010;width:65;height:213;mso-wrap-style:none" filled="f" stroked="f">
              <v:textbox style="mso-next-textbox:#_x0000_s1799;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800" style="position:absolute;left:4335;top:5010;width:86;height:213;mso-wrap-style:none" filled="f" stroked="f">
              <v:textbox style="mso-next-textbox:#_x0000_s1800;mso-fit-shape-to-text:t" inset="0,0,0,0">
                <w:txbxContent>
                  <w:p w:rsidR="00BC71FE" w:rsidRDefault="00BC71FE" w:rsidP="00BC71FE">
                    <w:r>
                      <w:rPr>
                        <w:rFonts w:ascii="Segoe UI Semibold" w:hAnsi="Segoe UI Semibold" w:cs="Segoe UI Semibold"/>
                        <w:b/>
                        <w:bCs/>
                        <w:color w:val="000000"/>
                        <w:sz w:val="16"/>
                        <w:szCs w:val="16"/>
                      </w:rPr>
                      <w:t>7</w:t>
                    </w:r>
                  </w:p>
                </w:txbxContent>
              </v:textbox>
            </v:rect>
            <v:rect id="_x0000_s1801" style="position:absolute;left:3870;top:5010;width:90;height:213;mso-wrap-style:none" filled="f" stroked="f">
              <v:textbox style="mso-next-textbox:#_x0000_s1801;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802" style="position:absolute;left:3420;top:5010;width:89;height:213;mso-wrap-style:none" filled="f" stroked="f">
              <v:textbox style="mso-next-textbox:#_x0000_s1802;mso-fit-shape-to-text:t" inset="0,0,0,0">
                <w:txbxContent>
                  <w:p w:rsidR="00BC71FE" w:rsidRDefault="00BC71FE" w:rsidP="00BC71FE">
                    <w:r>
                      <w:rPr>
                        <w:rFonts w:ascii="Segoe UI Semibold" w:hAnsi="Segoe UI Semibold" w:cs="Segoe UI Semibold"/>
                        <w:b/>
                        <w:bCs/>
                        <w:color w:val="000000"/>
                        <w:sz w:val="16"/>
                        <w:szCs w:val="16"/>
                      </w:rPr>
                      <w:t>5</w:t>
                    </w:r>
                  </w:p>
                </w:txbxContent>
              </v:textbox>
            </v:rect>
            <v:rect id="_x0000_s1803" style="position:absolute;left:2955;top:5010;width:93;height:213;mso-wrap-style:none" filled="f" stroked="f">
              <v:textbox style="mso-next-textbox:#_x0000_s1803;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804" style="position:absolute;left:2505;top:5010;width:89;height:213;mso-wrap-style:none" filled="f" stroked="f">
              <v:textbox style="mso-next-textbox:#_x0000_s1804;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805" style="position:absolute;left:2040;top:5010;width:89;height:213;mso-wrap-style:none" filled="f" stroked="f">
              <v:textbox style="mso-next-textbox:#_x0000_s1805;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806" style="position:absolute;left:1605;top:5010;width:65;height:213;mso-wrap-style:none" filled="f" stroked="f">
              <v:textbox style="mso-next-textbox:#_x0000_s1806;mso-fit-shape-to-text:t" inset="0,0,0,0">
                <w:txbxContent>
                  <w:p w:rsidR="00BC71FE" w:rsidRDefault="00BC71FE" w:rsidP="00BC71FE">
                    <w:r>
                      <w:rPr>
                        <w:rFonts w:ascii="Segoe UI Semibold" w:hAnsi="Segoe UI Semibold" w:cs="Segoe UI Semibold"/>
                        <w:b/>
                        <w:bCs/>
                        <w:color w:val="000000"/>
                        <w:sz w:val="16"/>
                        <w:szCs w:val="16"/>
                      </w:rPr>
                      <w:t>1</w:t>
                    </w:r>
                  </w:p>
                </w:txbxContent>
              </v:textbox>
            </v:rect>
            <v:line id="_x0000_s1807" style="position:absolute;flip:x" from="1215,780" to="1260,781" strokecolor="#999"/>
            <v:line id="_x0000_s1808" style="position:absolute;flip:x" from="1215,1365" to="1260,1366" strokecolor="#999"/>
            <v:line id="_x0000_s1809" style="position:absolute;flip:x" from="1215,1935" to="1260,1936" strokecolor="#999"/>
            <v:line id="_x0000_s1810" style="position:absolute;flip:x" from="1215,2520" to="1260,2521" strokecolor="#999"/>
            <v:line id="_x0000_s1811" style="position:absolute;flip:x" from="1215,3090" to="1260,3091" strokecolor="#999"/>
            <v:line id="_x0000_s1812" style="position:absolute;flip:x" from="1215,3660" to="1260,3661" strokecolor="#999"/>
            <v:line id="_x0000_s1813" style="position:absolute;flip:x" from="1215,4245" to="1260,4246" strokecolor="#999"/>
            <v:line id="_x0000_s1814" style="position:absolute;flip:x" from="1215,4815" to="1260,4816" strokecolor="#999"/>
            <v:line id="_x0000_s1815" style="position:absolute;flip:y" from="8220,705" to="8221,4980" strokecolor="#999"/>
            <v:line id="_x0000_s1816" style="position:absolute;flip:y" from="1260,705" to="1261,4980" strokecolor="#999"/>
            <v:rect id="_x0000_s1817" style="position:absolute;left:900;top:660;width:89;height:213;mso-wrap-style:none" filled="f" stroked="f">
              <v:textbox style="mso-next-textbox:#_x0000_s181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18" style="position:absolute;left:990;top:660;width:39;height:213;mso-wrap-style:none" filled="f" stroked="f">
              <v:textbox style="mso-next-textbox:#_x0000_s181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19" style="position:absolute;left:1035;top:660;width:65;height:213;mso-wrap-style:none" filled="f" stroked="f">
              <v:textbox style="mso-next-textbox:#_x0000_s1819;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820" style="position:absolute;left:1095;top:660;width:90;height:213;mso-wrap-style:none" filled="f" stroked="f">
              <v:textbox style="mso-next-textbox:#_x0000_s1820;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821" style="position:absolute;left:900;top:1230;width:89;height:213;mso-wrap-style:none" filled="f" stroked="f">
              <v:textbox style="mso-next-textbox:#_x0000_s182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22" style="position:absolute;left:990;top:1230;width:39;height:213;mso-wrap-style:none" filled="f" stroked="f">
              <v:textbox style="mso-next-textbox:#_x0000_s1822;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23" style="position:absolute;left:1035;top:1230;width:65;height:213;mso-wrap-style:none" filled="f" stroked="f">
              <v:textbox style="mso-next-textbox:#_x0000_s1823;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824" style="position:absolute;left:1095;top:1230;width:93;height:213;mso-wrap-style:none" filled="f" stroked="f">
              <v:textbox style="mso-next-textbox:#_x0000_s1824;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825" style="position:absolute;left:900;top:1815;width:89;height:213;mso-wrap-style:none" filled="f" stroked="f">
              <v:textbox style="mso-next-textbox:#_x0000_s182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26" style="position:absolute;left:990;top:1815;width:39;height:213;mso-wrap-style:none" filled="f" stroked="f">
              <v:textbox style="mso-next-textbox:#_x0000_s182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27" style="position:absolute;left:1035;top:1815;width:65;height:213;mso-wrap-style:none" filled="f" stroked="f">
              <v:textbox style="mso-next-textbox:#_x0000_s1827;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828" style="position:absolute;left:1095;top:1815;width:89;height:213;mso-wrap-style:none" filled="f" stroked="f">
              <v:textbox style="mso-next-textbox:#_x0000_s1828;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829" style="position:absolute;left:900;top:2385;width:89;height:213;mso-wrap-style:none" filled="f" stroked="f">
              <v:textbox style="mso-next-textbox:#_x0000_s182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30" style="position:absolute;left:990;top:2385;width:39;height:213;mso-wrap-style:none" filled="f" stroked="f">
              <v:textbox style="mso-next-textbox:#_x0000_s1830;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31" style="position:absolute;left:1035;top:2385;width:65;height:213;mso-wrap-style:none" filled="f" stroked="f">
              <v:textbox style="mso-next-textbox:#_x0000_s1831;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832" style="position:absolute;left:1095;top:2385;width:89;height:213;mso-wrap-style:none" filled="f" stroked="f">
              <v:textbox style="mso-next-textbox:#_x0000_s183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33" style="position:absolute;left:870;top:2970;width:89;height:213;mso-wrap-style:none" filled="f" stroked="f">
              <v:textbox style="mso-next-textbox:#_x0000_s183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34" style="position:absolute;left:960;top:2970;width:39;height:213;mso-wrap-style:none" filled="f" stroked="f">
              <v:textbox style="mso-next-textbox:#_x0000_s1834;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35" style="position:absolute;left:1005;top:2970;width:89;height:213;mso-wrap-style:none" filled="f" stroked="f">
              <v:textbox style="mso-next-textbox:#_x0000_s183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36" style="position:absolute;left:1095;top:2970;width:89;height:213;mso-wrap-style:none" filled="f" stroked="f">
              <v:textbox style="mso-next-textbox:#_x0000_s1836;mso-fit-shape-to-text:t" inset="0,0,0,0">
                <w:txbxContent>
                  <w:p w:rsidR="00BC71FE" w:rsidRDefault="00BC71FE" w:rsidP="00BC71FE">
                    <w:r>
                      <w:rPr>
                        <w:rFonts w:ascii="Segoe UI Semibold" w:hAnsi="Segoe UI Semibold" w:cs="Segoe UI Semibold"/>
                        <w:b/>
                        <w:bCs/>
                        <w:color w:val="000000"/>
                        <w:sz w:val="16"/>
                        <w:szCs w:val="16"/>
                      </w:rPr>
                      <w:t>8</w:t>
                    </w:r>
                  </w:p>
                </w:txbxContent>
              </v:textbox>
            </v:rect>
            <v:rect id="_x0000_s1837" style="position:absolute;left:870;top:3540;width:89;height:213;mso-wrap-style:none" filled="f" stroked="f">
              <v:textbox style="mso-next-textbox:#_x0000_s183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38" style="position:absolute;left:960;top:3540;width:39;height:213;mso-wrap-style:none" filled="f" stroked="f">
              <v:textbox style="mso-next-textbox:#_x0000_s183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39" style="position:absolute;left:1005;top:3540;width:89;height:213;mso-wrap-style:none" filled="f" stroked="f">
              <v:textbox style="mso-next-textbox:#_x0000_s183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40" style="position:absolute;left:1095;top:3540;width:90;height:213;mso-wrap-style:none" filled="f" stroked="f">
              <v:textbox style="mso-next-textbox:#_x0000_s1840;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841" style="position:absolute;left:870;top:4125;width:89;height:213;mso-wrap-style:none" filled="f" stroked="f">
              <v:textbox style="mso-next-textbox:#_x0000_s184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42" style="position:absolute;left:960;top:4125;width:39;height:213;mso-wrap-style:none" filled="f" stroked="f">
              <v:textbox style="mso-next-textbox:#_x0000_s1842;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43" style="position:absolute;left:1005;top:4125;width:89;height:213;mso-wrap-style:none" filled="f" stroked="f">
              <v:textbox style="mso-next-textbox:#_x0000_s184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44" style="position:absolute;left:1095;top:4125;width:93;height:213;mso-wrap-style:none" filled="f" stroked="f">
              <v:textbox style="mso-next-textbox:#_x0000_s1844;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845" style="position:absolute;left:870;top:4695;width:89;height:213;mso-wrap-style:none" filled="f" stroked="f">
              <v:textbox style="mso-next-textbox:#_x0000_s184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46" style="position:absolute;left:960;top:4695;width:39;height:213;mso-wrap-style:none" filled="f" stroked="f">
              <v:textbox style="mso-next-textbox:#_x0000_s184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847" style="position:absolute;left:1005;top:4695;width:89;height:213;mso-wrap-style:none" filled="f" stroked="f">
              <v:textbox style="mso-next-textbox:#_x0000_s184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848" style="position:absolute;left:1095;top:4695;width:89;height:213;mso-wrap-style:none" filled="f" stroked="f">
              <v:textbox style="mso-next-textbox:#_x0000_s1848;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849" style="position:absolute;left:6360;top:2790;width:240;height:300" fillcolor="#7da7d9" stroked="f"/>
            <v:rect id="_x0000_s1850" style="position:absolute;left:6360;top:2790;width:240;height:300" filled="f" strokecolor="#515151"/>
            <v:line id="_x0000_s1851" style="position:absolute" from="6360,2850" to="6600,2851" strokecolor="#515151"/>
            <v:line id="_x0000_s1852" style="position:absolute" from="6480,3090" to="6481,3150" strokecolor="#515151"/>
            <v:line id="_x0000_s1853" style="position:absolute;flip:y" from="6480,2730" to="6481,2790" strokecolor="#515151"/>
            <v:rect id="_x0000_s1854" style="position:absolute;left:5895;top:1875;width:255;height:480" fillcolor="#7da7d9" stroked="f"/>
            <v:rect id="_x0000_s1855" style="position:absolute;left:5895;top:1875;width:255;height:480" filled="f" strokecolor="#515151"/>
            <v:line id="_x0000_s1856" style="position:absolute" from="5895,1965" to="6150,1966" strokecolor="#515151"/>
            <v:line id="_x0000_s1857" style="position:absolute" from="6015,2355" to="6016,2595" strokecolor="#515151"/>
            <v:line id="_x0000_s1858" style="position:absolute;flip:y" from="6015,1740" to="6016,1875" strokecolor="#515151"/>
            <v:rect id="_x0000_s1859" style="position:absolute;left:5445;top:1410;width:240;height:525" fillcolor="#7da7d9" stroked="f"/>
            <v:rect id="_x0000_s1860" style="position:absolute;left:5445;top:1410;width:240;height:525" filled="f" strokecolor="#515151"/>
            <v:line id="_x0000_s1861" style="position:absolute" from="5445,1590" to="5685,1591" strokecolor="#515151"/>
            <v:line id="_x0000_s1862" style="position:absolute" from="5565,1935" to="5566,2070" strokecolor="#515151"/>
            <v:line id="_x0000_s1863" style="position:absolute;flip:y" from="5565,1275" to="5566,1410" strokecolor="#515151"/>
            <v:rect id="_x0000_s1864" style="position:absolute;left:4980;top:2265;width:255;height:450" fillcolor="#7da7d9" stroked="f"/>
            <v:rect id="_x0000_s1865" style="position:absolute;left:4980;top:2265;width:255;height:450" filled="f" strokecolor="#515151"/>
            <v:line id="_x0000_s1866" style="position:absolute" from="4980,2355" to="5235,2356" strokecolor="#515151"/>
            <v:line id="_x0000_s1867" style="position:absolute" from="5100,2715" to="5101,2805" strokecolor="#515151"/>
            <v:line id="_x0000_s1868" style="position:absolute;flip:y" from="5100,2235" to="5101,2265" strokecolor="#515151"/>
            <v:rect id="_x0000_s1869" style="position:absolute;left:4245;top:3930;width:255;height:195" fillcolor="#7da7d9" stroked="f"/>
            <v:rect id="_x0000_s1870" style="position:absolute;left:4245;top:3930;width:255;height:195" filled="f" strokecolor="#515151"/>
            <v:line id="_x0000_s1871" style="position:absolute" from="4245,3975" to="4500,3976" strokecolor="#515151"/>
            <v:line id="_x0000_s1872" style="position:absolute" from="4380,4125" to="4381,4200" strokecolor="#515151"/>
            <v:line id="_x0000_s1873" style="position:absolute;flip:y" from="4380,3900" to="4381,3930" strokecolor="#515151"/>
            <v:rect id="_x0000_s1874" style="position:absolute;left:3795;top:2940;width:240;height:135" fillcolor="#7da7d9" stroked="f"/>
            <v:rect id="_x0000_s1875" style="position:absolute;left:3795;top:2940;width:240;height:135" filled="f" strokecolor="#515151"/>
            <v:line id="_x0000_s1876" style="position:absolute" from="3795,2985" to="4035,2986" strokecolor="#515151"/>
            <v:line id="_x0000_s1877" style="position:absolute" from="3915,3075" to="3916,3270" strokecolor="#515151"/>
            <v:line id="_x0000_s1878" style="position:absolute;flip:y" from="3915,2835" to="3916,2940" strokecolor="#515151"/>
            <v:rect id="_x0000_s1879" style="position:absolute;left:3330;top:2655;width:255;height:330" fillcolor="#7da7d9" stroked="f"/>
            <v:rect id="_x0000_s1880" style="position:absolute;left:3330;top:2655;width:255;height:330" filled="f" strokecolor="#515151"/>
            <v:line id="_x0000_s1881" style="position:absolute" from="3330,2790" to="3585,2791" strokecolor="#515151"/>
            <v:line id="_x0000_s1882" style="position:absolute" from="3465,2985" to="3466,3075" strokecolor="#515151"/>
            <v:line id="_x0000_s1883" style="position:absolute;flip:y" from="3465,2580" to="3466,2655" strokecolor="#515151"/>
            <v:rect id="_x0000_s1884" style="position:absolute;left:2880;top:2865;width:240;height:195" fillcolor="#7da7d9" stroked="f"/>
            <v:rect id="_x0000_s1885" style="position:absolute;left:2880;top:2865;width:240;height:195" filled="f" strokecolor="#515151"/>
            <v:line id="_x0000_s1886" style="position:absolute" from="2880,2955" to="3120,2956" strokecolor="#515151"/>
            <v:line id="_x0000_s1887" style="position:absolute" from="3000,3060" to="3001,3075" strokecolor="#515151"/>
            <v:line id="_x0000_s1888" style="position:absolute;flip:y" from="3000,2805" to="3001,2865" strokecolor="#515151"/>
            <v:rect id="_x0000_s1889" style="position:absolute;left:2415;top:2910;width:255;height:165" fillcolor="#7da7d9" stroked="f"/>
            <v:rect id="_x0000_s1890" style="position:absolute;left:2415;top:2910;width:255;height:165" filled="f" strokecolor="#515151"/>
            <v:line id="_x0000_s1891" style="position:absolute" from="2415,3015" to="2670,3016" strokecolor="#515151"/>
            <v:line id="_x0000_s1892" style="position:absolute" from="2535,3075" to="2536,3180" strokecolor="#515151"/>
            <v:line id="_x0000_s1893" style="position:absolute;flip:y" from="2535,2835" to="2536,2910" strokecolor="#515151"/>
            <v:rect id="_x0000_s1894" style="position:absolute;left:1965;top:3495;width:240;height:315" fillcolor="#7da7d9" stroked="f"/>
            <v:rect id="_x0000_s1895" style="position:absolute;left:1965;top:3495;width:240;height:315" filled="f" strokecolor="#515151"/>
            <v:line id="_x0000_s1896" style="position:absolute" from="1965,3540" to="2205,3541" strokecolor="#515151"/>
            <v:line id="_x0000_s1897" style="position:absolute" from="2085,3810" to="2086,4020" strokecolor="#515151"/>
            <v:line id="_x0000_s1898" style="position:absolute;flip:y" from="2085,3450" to="2086,3495" strokecolor="#515151"/>
            <v:rect id="_x0000_s1899" style="position:absolute;left:1500;top:4230;width:255;height:390" fillcolor="#7da7d9" stroked="f"/>
            <v:rect id="_x0000_s1900" style="position:absolute;left:1500;top:4230;width:255;height:390" filled="f" strokecolor="#515151"/>
            <v:line id="_x0000_s1901" style="position:absolute" from="1500,4335" to="1755,4336" strokecolor="#515151"/>
            <v:line id="_x0000_s1902" style="position:absolute" from="1620,4620" to="1621,4770" strokecolor="#515151"/>
            <v:line id="_x0000_s1903" style="position:absolute" from="1575,3480" to="1665,3481" strokecolor="#515151"/>
            <v:line id="_x0000_s1904" style="position:absolute;flip:x y" from="1590,3435" to="1650,3525" strokecolor="#515151"/>
            <v:line id="_x0000_s1905" style="position:absolute;flip:y" from="1590,3435" to="1650,3525" strokecolor="#515151"/>
            <v:line id="_x0000_s1906" style="position:absolute" from="1575,3120" to="1665,3121" strokecolor="#515151"/>
            <v:line id="_x0000_s1907" style="position:absolute;flip:x y" from="1590,3075" to="1650,3165" strokecolor="#515151"/>
            <v:line id="_x0000_s1908" style="position:absolute;flip:y" from="1590,3075" to="1650,3165" strokecolor="#515151"/>
            <v:rect id="_x0000_s1909" style="position:absolute;left:-357;top:2615;width:1628;height:437;rotation:270;mso-wrap-style:none" filled="f" stroked="f">
              <v:textbox style="layout-flow:vertical;mso-layout-flow-alt:bottom-to-top;mso-next-textbox:#_x0000_s1909" inset="0,0,0,0">
                <w:txbxContent>
                  <w:p w:rsidR="00BC71FE" w:rsidRDefault="00BC71FE" w:rsidP="00BC71FE">
                    <w:r>
                      <w:rPr>
                        <w:rFonts w:ascii="Segoe UI Semibold" w:hAnsi="Segoe UI Semibold" w:cs="Segoe UI Semibold"/>
                        <w:b/>
                        <w:bCs/>
                        <w:color w:val="000000"/>
                      </w:rPr>
                      <w:t>Mean (mg/</w:t>
                    </w:r>
                    <w:proofErr w:type="spellStart"/>
                    <w:r>
                      <w:rPr>
                        <w:rFonts w:ascii="Segoe UI Semibold" w:hAnsi="Segoe UI Semibold" w:cs="Segoe UI Semibold"/>
                        <w:b/>
                        <w:bCs/>
                        <w:color w:val="000000"/>
                      </w:rPr>
                      <w:t>mL</w:t>
                    </w:r>
                    <w:proofErr w:type="spellEnd"/>
                    <w:r>
                      <w:rPr>
                        <w:rFonts w:ascii="Segoe UI Semibold" w:hAnsi="Segoe UI Semibold" w:cs="Segoe UI Semibold"/>
                        <w:b/>
                        <w:bCs/>
                        <w:color w:val="000000"/>
                      </w:rPr>
                      <w:t>)</w:t>
                    </w:r>
                  </w:p>
                </w:txbxContent>
              </v:textbox>
            </v:rect>
            <v:rect id="_x0000_s1910" style="position:absolute;left:3525;top:195;width:129;height:276;mso-wrap-style:none" filled="f" stroked="f">
              <v:textbox style="mso-next-textbox:#_x0000_s1910;mso-fit-shape-to-text:t" inset="0,0,0,0">
                <w:txbxContent>
                  <w:p w:rsidR="00BC71FE" w:rsidRDefault="00BC71FE" w:rsidP="00BC71FE"/>
                </w:txbxContent>
              </v:textbox>
            </v:rect>
            <v:rect id="_x0000_s1911" style="position:absolute;left:3675;top:195;width:129;height:276;mso-wrap-style:none" filled="f" stroked="f">
              <v:textbox style="mso-next-textbox:#_x0000_s1911;mso-fit-shape-to-text:t" inset="0,0,0,0">
                <w:txbxContent>
                  <w:p w:rsidR="00BC71FE" w:rsidRDefault="00BC71FE" w:rsidP="00BC71FE"/>
                </w:txbxContent>
              </v:textbox>
            </v:rect>
            <v:rect id="_x0000_s1912" style="position:absolute;left:3825;top:195;width:129;height:276;mso-wrap-style:none" filled="f" stroked="f">
              <v:textbox style="mso-next-textbox:#_x0000_s1912;mso-fit-shape-to-text:t" inset="0,0,0,0">
                <w:txbxContent>
                  <w:p w:rsidR="00BC71FE" w:rsidRDefault="00BC71FE" w:rsidP="00BC71FE"/>
                </w:txbxContent>
              </v:textbox>
            </v:rect>
            <v:rect id="_x0000_s1913" style="position:absolute;left:3960;top:195;width:129;height:276;mso-wrap-style:none" filled="f" stroked="f">
              <v:textbox style="mso-next-textbox:#_x0000_s1913;mso-fit-shape-to-text:t" inset="0,0,0,0">
                <w:txbxContent>
                  <w:p w:rsidR="00BC71FE" w:rsidRDefault="00BC71FE" w:rsidP="00BC71FE"/>
                </w:txbxContent>
              </v:textbox>
            </v:rect>
            <v:rect id="_x0000_s1914" style="position:absolute;left:4110;top:195;width:129;height:276;mso-wrap-style:none" filled="f" stroked="f">
              <v:textbox style="mso-next-textbox:#_x0000_s1914;mso-fit-shape-to-text:t" inset="0,0,0,0">
                <w:txbxContent>
                  <w:p w:rsidR="00BC71FE" w:rsidRDefault="00BC71FE" w:rsidP="00BC71FE"/>
                </w:txbxContent>
              </v:textbox>
            </v:rect>
            <v:rect id="_x0000_s1915" style="position:absolute;left:4170;top:195;width:129;height:276;mso-wrap-style:none" filled="f" stroked="f">
              <v:textbox style="mso-next-textbox:#_x0000_s1915;mso-fit-shape-to-text:t" inset="0,0,0,0">
                <w:txbxContent>
                  <w:p w:rsidR="00BC71FE" w:rsidRDefault="00BC71FE" w:rsidP="00BC71FE"/>
                </w:txbxContent>
              </v:textbox>
            </v:rect>
            <v:rect id="_x0000_s1916" style="position:absolute;left:4320;top:195;width:129;height:276;mso-wrap-style:none" filled="f" stroked="f">
              <v:textbox style="mso-next-textbox:#_x0000_s1916;mso-fit-shape-to-text:t" inset="0,0,0,0">
                <w:txbxContent>
                  <w:p w:rsidR="00BC71FE" w:rsidRDefault="00BC71FE" w:rsidP="00BC71FE"/>
                </w:txbxContent>
              </v:textbox>
            </v:rect>
            <v:rect id="_x0000_s1917" style="position:absolute;left:4410;top:195;width:129;height:276;mso-wrap-style:none" filled="f" stroked="f">
              <v:textbox style="mso-next-textbox:#_x0000_s1917;mso-fit-shape-to-text:t" inset="0,0,0,0">
                <w:txbxContent>
                  <w:p w:rsidR="00BC71FE" w:rsidRDefault="00BC71FE" w:rsidP="00BC71FE"/>
                </w:txbxContent>
              </v:textbox>
            </v:rect>
            <v:rect id="_x0000_s1918" style="position:absolute;left:4485;top:195;width:129;height:276;mso-wrap-style:none" filled="f" stroked="f">
              <v:textbox style="mso-next-textbox:#_x0000_s1918;mso-fit-shape-to-text:t" inset="0,0,0,0">
                <w:txbxContent>
                  <w:p w:rsidR="00BC71FE" w:rsidRDefault="00BC71FE" w:rsidP="00BC71FE"/>
                </w:txbxContent>
              </v:textbox>
            </v:rect>
            <v:rect id="_x0000_s1919" style="position:absolute;left:4635;top:195;width:129;height:276;mso-wrap-style:none" filled="f" stroked="f">
              <v:textbox style="mso-next-textbox:#_x0000_s1919;mso-fit-shape-to-text:t" inset="0,0,0,0">
                <w:txbxContent>
                  <w:p w:rsidR="00BC71FE" w:rsidRDefault="00BC71FE" w:rsidP="00BC71FE"/>
                </w:txbxContent>
              </v:textbox>
            </v:rect>
            <v:rect id="_x0000_s1920" style="position:absolute;left:4725;top:195;width:72;height:276;mso-wrap-style:none" filled="f" stroked="f">
              <v:textbox style="mso-next-textbox:#_x0000_s1920;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921" style="position:absolute;left:4800;top:195;width:129;height:276;mso-wrap-style:none" filled="f" stroked="f">
              <v:textbox style="mso-next-textbox:#_x0000_s1921;mso-fit-shape-to-text:t" inset="0,0,0,0">
                <w:txbxContent>
                  <w:p w:rsidR="00BC71FE" w:rsidRDefault="00BC71FE" w:rsidP="00BC71FE"/>
                </w:txbxContent>
              </v:textbox>
            </v:rect>
            <v:rect id="_x0000_s1922" style="position:absolute;left:4950;top:195;width:129;height:276;mso-wrap-style:none" filled="f" stroked="f">
              <v:textbox style="mso-next-textbox:#_x0000_s1922;mso-fit-shape-to-text:t" inset="0,0,0,0">
                <w:txbxContent>
                  <w:p w:rsidR="00BC71FE" w:rsidRDefault="00BC71FE" w:rsidP="00BC71FE"/>
                </w:txbxContent>
              </v:textbox>
            </v:rect>
            <v:shape id="_x0000_s1923" type="#_x0000_t202" style="position:absolute;left:5358;top:885;width:383;height:390;mso-width-relative:margin;mso-height-relative:margin" filled="f" stroked="f">
              <v:textbox style="mso-next-textbox:#_x0000_s1923">
                <w:txbxContent>
                  <w:p w:rsidR="00BC71FE" w:rsidRDefault="00BC71FE" w:rsidP="00BC71FE">
                    <w:r>
                      <w:t>A</w:t>
                    </w:r>
                  </w:p>
                </w:txbxContent>
              </v:textbox>
            </v:shape>
            <v:shape id="_x0000_s1924" type="#_x0000_t202" style="position:absolute;left:5816;top:1378;width:383;height:390;mso-width-relative:margin;mso-height-relative:margin" filled="f" stroked="f">
              <v:textbox style="mso-next-textbox:#_x0000_s1924">
                <w:txbxContent>
                  <w:p w:rsidR="00BC71FE" w:rsidRDefault="00BC71FE" w:rsidP="00BC71FE">
                    <w:r>
                      <w:t>B</w:t>
                    </w:r>
                  </w:p>
                </w:txbxContent>
              </v:textbox>
            </v:shape>
            <v:shape id="_x0000_s1925" type="#_x0000_t202" style="position:absolute;left:4901;top:1857;width:383;height:390;mso-width-relative:margin;mso-height-relative:margin" filled="f" stroked="f">
              <v:textbox style="mso-next-textbox:#_x0000_s1925">
                <w:txbxContent>
                  <w:p w:rsidR="00BC71FE" w:rsidRDefault="00BC71FE" w:rsidP="00BC71FE">
                    <w:r>
                      <w:t>C</w:t>
                    </w:r>
                  </w:p>
                </w:txbxContent>
              </v:textbox>
            </v:shape>
            <v:shape id="_x0000_s1926" type="#_x0000_t202" style="position:absolute;left:6279;top:2349;width:383;height:390;mso-width-relative:margin;mso-height-relative:margin" filled="f" stroked="f">
              <v:textbox style="mso-next-textbox:#_x0000_s1926">
                <w:txbxContent>
                  <w:p w:rsidR="00BC71FE" w:rsidRDefault="00BC71FE" w:rsidP="00BC71FE">
                    <w:r>
                      <w:t>D</w:t>
                    </w:r>
                  </w:p>
                </w:txbxContent>
              </v:textbox>
            </v:shape>
            <v:shape id="_x0000_s1927" type="#_x0000_t202" style="position:absolute;left:3713;top:2457;width:383;height:390;mso-width-relative:margin;mso-height-relative:margin" filled="f" stroked="f">
              <v:textbox style="mso-next-textbox:#_x0000_s1927">
                <w:txbxContent>
                  <w:p w:rsidR="00BC71FE" w:rsidRDefault="00BC71FE" w:rsidP="00BC71FE">
                    <w:r>
                      <w:t>D</w:t>
                    </w:r>
                  </w:p>
                </w:txbxContent>
              </v:textbox>
            </v:shape>
            <v:shape id="_x0000_s1928" type="#_x0000_t202" style="position:absolute;left:3271;top:2215;width:383;height:390;mso-width-relative:margin;mso-height-relative:margin" filled="f" stroked="f">
              <v:textbox style="mso-next-textbox:#_x0000_s1928">
                <w:txbxContent>
                  <w:p w:rsidR="00BC71FE" w:rsidRDefault="00BC71FE" w:rsidP="00BC71FE">
                    <w:r>
                      <w:t>D</w:t>
                    </w:r>
                  </w:p>
                </w:txbxContent>
              </v:textbox>
            </v:shape>
            <v:shape id="_x0000_s1929" type="#_x0000_t202" style="position:absolute;left:2798;top:2427;width:383;height:390;mso-width-relative:margin;mso-height-relative:margin" filled="f" stroked="f">
              <v:textbox style="mso-next-textbox:#_x0000_s1929">
                <w:txbxContent>
                  <w:p w:rsidR="00BC71FE" w:rsidRDefault="00BC71FE" w:rsidP="00BC71FE">
                    <w:r>
                      <w:t>D</w:t>
                    </w:r>
                  </w:p>
                </w:txbxContent>
              </v:textbox>
            </v:shape>
            <v:shape id="_x0000_s1930" type="#_x0000_t202" style="position:absolute;left:2331;top:2470;width:383;height:390;mso-width-relative:margin;mso-height-relative:margin" filled="f" stroked="f">
              <v:textbox style="mso-next-textbox:#_x0000_s1930">
                <w:txbxContent>
                  <w:p w:rsidR="00BC71FE" w:rsidRDefault="00BC71FE" w:rsidP="00BC71FE">
                    <w:r>
                      <w:t>D</w:t>
                    </w:r>
                  </w:p>
                </w:txbxContent>
              </v:textbox>
            </v:shape>
            <v:shape id="_x0000_s1931" type="#_x0000_t202" style="position:absolute;left:1906;top:3085;width:383;height:390;mso-width-relative:margin;mso-height-relative:margin" filled="f" stroked="f">
              <v:textbox style="mso-next-textbox:#_x0000_s1931">
                <w:txbxContent>
                  <w:p w:rsidR="00BC71FE" w:rsidRDefault="00BC71FE" w:rsidP="00BC71FE">
                    <w:r>
                      <w:t>E</w:t>
                    </w:r>
                  </w:p>
                </w:txbxContent>
              </v:textbox>
            </v:shape>
            <v:shape id="_x0000_s1932" type="#_x0000_t202" style="position:absolute;left:4198;top:3450;width:383;height:390;mso-width-relative:margin;mso-height-relative:margin" filled="f" stroked="f">
              <v:textbox style="mso-next-textbox:#_x0000_s1932">
                <w:txbxContent>
                  <w:p w:rsidR="00BC71FE" w:rsidRDefault="00BC71FE" w:rsidP="00BC71FE">
                    <w:r>
                      <w:t>F</w:t>
                    </w:r>
                  </w:p>
                </w:txbxContent>
              </v:textbox>
            </v:shape>
            <v:shape id="_x0000_s1933" type="#_x0000_t202" style="position:absolute;left:1456;top:3791;width:383;height:390;mso-width-relative:margin;mso-height-relative:margin" filled="f" stroked="f">
              <v:textbox style="mso-next-textbox:#_x0000_s1933">
                <w:txbxContent>
                  <w:p w:rsidR="00BC71FE" w:rsidRDefault="00BC71FE" w:rsidP="00BC71FE">
                    <w:r>
                      <w:t>F</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highlight w:val="yellow"/>
        </w:rPr>
        <w:t>Figure 3.</w:t>
      </w:r>
      <w:proofErr w:type="gramEnd"/>
      <w:r w:rsidRPr="00BC71FE">
        <w:rPr>
          <w:sz w:val="20"/>
          <w:szCs w:val="20"/>
        </w:rPr>
        <w:t xml:space="preserve"> Comparison of </w:t>
      </w:r>
      <w:proofErr w:type="spellStart"/>
      <w:r w:rsidRPr="00BC71FE">
        <w:rPr>
          <w:sz w:val="20"/>
          <w:szCs w:val="20"/>
        </w:rPr>
        <w:t>protocatechuic</w:t>
      </w:r>
      <w:proofErr w:type="spellEnd"/>
      <w:r w:rsidRPr="00BC71FE">
        <w:rPr>
          <w:sz w:val="20"/>
          <w:szCs w:val="20"/>
        </w:rPr>
        <w:t xml:space="preserve"> acid extracted from each layer within heating treatments.</w:t>
      </w:r>
    </w:p>
    <w:p w:rsidR="00BC71FE" w:rsidRPr="00BC71FE" w:rsidRDefault="00BC71FE" w:rsidP="00BC71FE">
      <w:pPr>
        <w:spacing w:line="480" w:lineRule="auto"/>
      </w:pPr>
      <w:r w:rsidRPr="00BC71FE">
        <w:tab/>
        <w:t xml:space="preserve">More PA was extracted from toasted layer 2 over all layers within both heat treatments followed by toasted layer 2 and toasted layer 1 (Fig. 3). Toasted layer 4 had more PA extracted than charred layers 1, 2, and 7, but had a similar amount to charred layers 3, 4, 5, and 6. Charred layer 2 had more PA than charred layers 1 and 7 which both had a similar amount of PA. Results, showed for both heat treatments, layers with direct heat treatment and layers further removed from heat treatment did not extract as much PA (charred layers 1, 2, and 7, and toasted layers 1, 3, and 4) as </w:t>
      </w:r>
      <w:r w:rsidRPr="00BC71FE">
        <w:rPr>
          <w:highlight w:val="yellow"/>
        </w:rPr>
        <w:t>inner</w:t>
      </w:r>
      <w:r w:rsidRPr="00BC71FE">
        <w:t xml:space="preserve"> layers (charred layers 3, 4, 5, and 6 and toasted layers 2 and 3). Russell states that more compounds should be available from inner toasted layers than from charred and from direct heat treatment and non-treated layers (Russell, 2003).</w:t>
      </w:r>
    </w:p>
    <w:p w:rsidR="00BC71FE" w:rsidRPr="00BC71FE" w:rsidRDefault="00BC71FE" w:rsidP="00BC71FE">
      <w:pPr>
        <w:spacing w:line="480" w:lineRule="auto"/>
      </w:pPr>
      <w:r w:rsidRPr="00BC71FE">
        <w:rPr>
          <w:noProof/>
        </w:rPr>
        <w:lastRenderedPageBreak/>
        <w:drawing>
          <wp:inline distT="0" distB="0" distL="0" distR="0">
            <wp:extent cx="5657850" cy="2905125"/>
            <wp:effectExtent l="0" t="0" r="0" b="9525"/>
            <wp:docPr id="3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57850" cy="2905125"/>
                    </a:xfrm>
                    <a:prstGeom prst="rect">
                      <a:avLst/>
                    </a:prstGeom>
                    <a:noFill/>
                    <a:ln>
                      <a:noFill/>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highlight w:val="yellow"/>
        </w:rPr>
        <w:t>Figure 4.</w:t>
      </w:r>
      <w:proofErr w:type="gramEnd"/>
      <w:r w:rsidRPr="00BC71FE">
        <w:rPr>
          <w:sz w:val="20"/>
          <w:szCs w:val="20"/>
        </w:rPr>
        <w:t xml:space="preserve"> Amount of </w:t>
      </w:r>
      <w:proofErr w:type="spellStart"/>
      <w:r w:rsidRPr="00BC71FE">
        <w:rPr>
          <w:sz w:val="20"/>
          <w:szCs w:val="20"/>
        </w:rPr>
        <w:t>protocatechuic</w:t>
      </w:r>
      <w:proofErr w:type="spellEnd"/>
      <w:r w:rsidRPr="00BC71FE">
        <w:rPr>
          <w:sz w:val="20"/>
          <w:szCs w:val="20"/>
        </w:rPr>
        <w:t xml:space="preserve"> acid extracted from charred layers </w:t>
      </w:r>
    </w:p>
    <w:p w:rsidR="00BC71FE" w:rsidRPr="00BC71FE" w:rsidRDefault="00BC71FE" w:rsidP="00BC71FE">
      <w:pPr>
        <w:spacing w:line="480" w:lineRule="auto"/>
      </w:pPr>
      <w:r w:rsidRPr="00BC71FE">
        <w:tab/>
        <w:t xml:space="preserve">Charred layer 5 had the most PA extracted than layers 1, 2, 3, 6, and 7, but was similar in amount of PA extracted to charred layer 4. Charred layer 4 had similar amounts of PA extracted to layers 3 and 6, but more PA than charred layers 1, 2, and 7. Charred layer 2 had more PA than charred layer 1 and 7 while charred layer 7 had more PA than charred layer 1 (Fig 4). </w:t>
      </w:r>
    </w:p>
    <w:p w:rsidR="00BC71FE" w:rsidRPr="00BC71FE" w:rsidRDefault="00BC71FE" w:rsidP="00BC71FE">
      <w:pPr>
        <w:spacing w:line="480" w:lineRule="auto"/>
      </w:pPr>
    </w:p>
    <w:p w:rsidR="00BC71FE" w:rsidRPr="00BC71FE" w:rsidRDefault="00BC71FE" w:rsidP="00BC71FE">
      <w:pPr>
        <w:spacing w:line="480" w:lineRule="auto"/>
      </w:pPr>
      <w:r w:rsidRPr="00BC71FE">
        <w:rPr>
          <w:noProof/>
        </w:rPr>
        <w:lastRenderedPageBreak/>
        <w:drawing>
          <wp:inline distT="0" distB="0" distL="0" distR="0">
            <wp:extent cx="5181600" cy="2905125"/>
            <wp:effectExtent l="0" t="0" r="0" b="9525"/>
            <wp:docPr id="46"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81600" cy="2905125"/>
                    </a:xfrm>
                    <a:prstGeom prst="rect">
                      <a:avLst/>
                    </a:prstGeom>
                    <a:noFill/>
                    <a:ln>
                      <a:noFill/>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highlight w:val="yellow"/>
        </w:rPr>
        <w:t>Figure 5.</w:t>
      </w:r>
      <w:proofErr w:type="gramEnd"/>
      <w:r w:rsidRPr="00BC71FE">
        <w:rPr>
          <w:sz w:val="20"/>
          <w:szCs w:val="20"/>
        </w:rPr>
        <w:t xml:space="preserve"> Amount </w:t>
      </w:r>
      <w:proofErr w:type="gramStart"/>
      <w:r w:rsidRPr="00BC71FE">
        <w:rPr>
          <w:sz w:val="20"/>
          <w:szCs w:val="20"/>
        </w:rPr>
        <w:t xml:space="preserve">of  </w:t>
      </w:r>
      <w:proofErr w:type="spellStart"/>
      <w:r w:rsidRPr="00BC71FE">
        <w:rPr>
          <w:sz w:val="20"/>
          <w:szCs w:val="20"/>
        </w:rPr>
        <w:t>protocatechuic</w:t>
      </w:r>
      <w:proofErr w:type="spellEnd"/>
      <w:proofErr w:type="gramEnd"/>
      <w:r w:rsidRPr="00BC71FE">
        <w:rPr>
          <w:sz w:val="20"/>
          <w:szCs w:val="20"/>
        </w:rPr>
        <w:t xml:space="preserve"> acid extracted from toasted layers.</w:t>
      </w:r>
    </w:p>
    <w:p w:rsidR="00BC71FE" w:rsidRPr="00BC71FE" w:rsidRDefault="00BC71FE" w:rsidP="00BC71FE">
      <w:pPr>
        <w:spacing w:line="480" w:lineRule="auto"/>
      </w:pPr>
      <w:r w:rsidRPr="00BC71FE">
        <w:tab/>
        <w:t xml:space="preserve">Toasted layer 2 had the most PA extracted compared to all toasted layers. Toasted layer 3 had more PA than toasted layers 1 and 4 while toasted layer 1 had more PA than toasted layer 4 (Fig. 5). </w:t>
      </w:r>
    </w:p>
    <w:p w:rsidR="00BC71FE" w:rsidRPr="00BC71FE" w:rsidRDefault="00BC71FE" w:rsidP="00BC71FE">
      <w:pPr>
        <w:spacing w:line="480" w:lineRule="auto"/>
      </w:pPr>
      <w:r w:rsidRPr="00BC71FE">
        <w:pict>
          <v:group id="_x0000_s1592" editas="canvas" style="width:417.05pt;height:283.6pt;mso-position-horizontal-relative:char;mso-position-vertical-relative:line" coordsize="8341,5672">
            <o:lock v:ext="edit" aspectratio="t"/>
            <v:shape id="_x0000_s1593" type="#_x0000_t75" style="position:absolute;width:8341;height:5672" o:preferrelative="f">
              <v:fill o:detectmouseclick="t"/>
              <v:path o:extrusionok="t" o:connecttype="none"/>
              <o:lock v:ext="edit" text="t"/>
            </v:shape>
            <v:rect id="_x0000_s1594" style="position:absolute;left:19;top:19;width:19;height:19" stroked="f"/>
            <v:line id="_x0000_s1595" style="position:absolute" from="1076,4367" to="1132,4368" strokecolor="#a5a5a5" strokeweight=".95pt">
              <v:stroke joinstyle="miter"/>
            </v:line>
            <v:line id="_x0000_s1596" style="position:absolute" from="1076,3668" to="1132,3669" strokecolor="#a5a5a5" strokeweight=".95pt">
              <v:stroke joinstyle="miter"/>
            </v:line>
            <v:line id="_x0000_s1597" style="position:absolute" from="1076,2968" to="1132,2969" strokecolor="#a5a5a5" strokeweight=".95pt">
              <v:stroke joinstyle="miter"/>
            </v:line>
            <v:line id="_x0000_s1598" style="position:absolute" from="1076,2269" to="1132,2270" strokecolor="#a5a5a5" strokeweight=".95pt">
              <v:stroke joinstyle="miter"/>
            </v:line>
            <v:line id="_x0000_s1599" style="position:absolute" from="1076,1569" to="1132,1570" strokecolor="#a5a5a5" strokeweight=".95pt">
              <v:stroke joinstyle="miter"/>
            </v:line>
            <v:line id="_x0000_s1600" style="position:absolute" from="1076,870" to="1132,871" strokecolor="#a5a5a5" strokeweight=".95pt">
              <v:stroke joinstyle="miter"/>
            </v:line>
            <v:line id="_x0000_s1601" style="position:absolute" from="1076,170" to="1132,171" strokecolor="#a5a5a5" strokeweight=".95pt">
              <v:stroke joinstyle="miter"/>
            </v:line>
            <v:line id="_x0000_s1602" style="position:absolute" from="1019,4708" to="1132,4709" strokecolor="#a5a5a5" strokeweight=".95pt">
              <v:stroke joinstyle="miter"/>
            </v:line>
            <v:line id="_x0000_s1603" style="position:absolute" from="1019,4008" to="1132,4009" strokecolor="#a5a5a5" strokeweight=".95pt">
              <v:stroke joinstyle="miter"/>
            </v:line>
            <v:line id="_x0000_s1604" style="position:absolute" from="1019,3309" to="1132,3310" strokecolor="#a5a5a5" strokeweight=".95pt">
              <v:stroke joinstyle="miter"/>
            </v:line>
            <v:line id="_x0000_s1605" style="position:absolute" from="1019,2609" to="1132,2610" strokecolor="#a5a5a5" strokeweight=".95pt">
              <v:stroke joinstyle="miter"/>
            </v:line>
            <v:line id="_x0000_s1606" style="position:absolute" from="1019,1909" to="1132,1910" strokecolor="#a5a5a5" strokeweight=".95pt">
              <v:stroke joinstyle="miter"/>
            </v:line>
            <v:line id="_x0000_s1607" style="position:absolute" from="1019,1210" to="1132,1211" strokecolor="#a5a5a5" strokeweight=".95pt">
              <v:stroke joinstyle="miter"/>
            </v:line>
            <v:line id="_x0000_s1608" style="position:absolute" from="1019,510" to="1132,511" strokecolor="#a5a5a5" strokeweight=".95pt">
              <v:stroke joinstyle="miter"/>
            </v:line>
            <v:rect id="_x0000_s1609" style="position:absolute;left:566;top:4557;width:441;height:319;mso-wrap-style:none" filled="f" stroked="f">
              <v:textbox style="mso-next-textbox:#_x0000_s1609;mso-fit-shape-to-text:t" inset="0,0,0,0">
                <w:txbxContent>
                  <w:p w:rsidR="00BC71FE" w:rsidRDefault="00BC71FE" w:rsidP="00BC71FE">
                    <w:r>
                      <w:rPr>
                        <w:rFonts w:ascii="Segoe UI" w:hAnsi="Segoe UI" w:cs="Segoe UI"/>
                        <w:color w:val="000000"/>
                      </w:rPr>
                      <w:t>0.02</w:t>
                    </w:r>
                  </w:p>
                </w:txbxContent>
              </v:textbox>
            </v:rect>
            <v:rect id="_x0000_s1610" style="position:absolute;left:566;top:3858;width:441;height:319;mso-wrap-style:none" filled="f" stroked="f">
              <v:textbox style="mso-next-textbox:#_x0000_s1610;mso-fit-shape-to-text:t" inset="0,0,0,0">
                <w:txbxContent>
                  <w:p w:rsidR="00BC71FE" w:rsidRDefault="00BC71FE" w:rsidP="00BC71FE">
                    <w:r>
                      <w:rPr>
                        <w:rFonts w:ascii="Segoe UI" w:hAnsi="Segoe UI" w:cs="Segoe UI"/>
                        <w:color w:val="000000"/>
                      </w:rPr>
                      <w:t>0.04</w:t>
                    </w:r>
                  </w:p>
                </w:txbxContent>
              </v:textbox>
            </v:rect>
            <v:rect id="_x0000_s1611" style="position:absolute;left:566;top:3158;width:441;height:319;mso-wrap-style:none" filled="f" stroked="f">
              <v:textbox style="mso-next-textbox:#_x0000_s1611;mso-fit-shape-to-text:t" inset="0,0,0,0">
                <w:txbxContent>
                  <w:p w:rsidR="00BC71FE" w:rsidRDefault="00BC71FE" w:rsidP="00BC71FE">
                    <w:r>
                      <w:rPr>
                        <w:rFonts w:ascii="Segoe UI" w:hAnsi="Segoe UI" w:cs="Segoe UI"/>
                        <w:color w:val="000000"/>
                      </w:rPr>
                      <w:t>0.06</w:t>
                    </w:r>
                  </w:p>
                </w:txbxContent>
              </v:textbox>
            </v:rect>
            <v:rect id="_x0000_s1612" style="position:absolute;left:566;top:2459;width:441;height:319;mso-wrap-style:none" filled="f" stroked="f">
              <v:textbox style="mso-next-textbox:#_x0000_s1612;mso-fit-shape-to-text:t" inset="0,0,0,0">
                <w:txbxContent>
                  <w:p w:rsidR="00BC71FE" w:rsidRDefault="00BC71FE" w:rsidP="00BC71FE">
                    <w:r>
                      <w:rPr>
                        <w:rFonts w:ascii="Segoe UI" w:hAnsi="Segoe UI" w:cs="Segoe UI"/>
                        <w:color w:val="000000"/>
                      </w:rPr>
                      <w:t>0.08</w:t>
                    </w:r>
                  </w:p>
                </w:txbxContent>
              </v:textbox>
            </v:rect>
            <v:rect id="_x0000_s1613" style="position:absolute;left:679;top:1759;width:311;height:319;mso-wrap-style:none" filled="f" stroked="f">
              <v:textbox style="mso-next-textbox:#_x0000_s1613;mso-fit-shape-to-text:t" inset="0,0,0,0">
                <w:txbxContent>
                  <w:p w:rsidR="00BC71FE" w:rsidRDefault="00BC71FE" w:rsidP="00BC71FE">
                    <w:r>
                      <w:rPr>
                        <w:rFonts w:ascii="Segoe UI" w:hAnsi="Segoe UI" w:cs="Segoe UI"/>
                        <w:color w:val="000000"/>
                      </w:rPr>
                      <w:t>0.1</w:t>
                    </w:r>
                  </w:p>
                </w:txbxContent>
              </v:textbox>
            </v:rect>
            <v:rect id="_x0000_s1614" style="position:absolute;left:566;top:1059;width:441;height:319;mso-wrap-style:none" filled="f" stroked="f">
              <v:textbox style="mso-next-textbox:#_x0000_s1614;mso-fit-shape-to-text:t" inset="0,0,0,0">
                <w:txbxContent>
                  <w:p w:rsidR="00BC71FE" w:rsidRDefault="00BC71FE" w:rsidP="00BC71FE">
                    <w:r>
                      <w:rPr>
                        <w:rFonts w:ascii="Segoe UI" w:hAnsi="Segoe UI" w:cs="Segoe UI"/>
                        <w:color w:val="000000"/>
                      </w:rPr>
                      <w:t>0.12</w:t>
                    </w:r>
                  </w:p>
                </w:txbxContent>
              </v:textbox>
            </v:rect>
            <v:rect id="_x0000_s1615" style="position:absolute;left:566;top:360;width:441;height:319;mso-wrap-style:none" filled="f" stroked="f">
              <v:textbox style="mso-next-textbox:#_x0000_s1615;mso-fit-shape-to-text:t" inset="0,0,0,0">
                <w:txbxContent>
                  <w:p w:rsidR="00BC71FE" w:rsidRDefault="00BC71FE" w:rsidP="00BC71FE">
                    <w:r>
                      <w:rPr>
                        <w:rFonts w:ascii="Segoe UI" w:hAnsi="Segoe UI" w:cs="Segoe UI"/>
                        <w:color w:val="000000"/>
                      </w:rPr>
                      <w:t>0.14</w:t>
                    </w:r>
                  </w:p>
                </w:txbxContent>
              </v:textbox>
            </v:rect>
            <v:rect id="_x0000_s1616" style="position:absolute;left:113;top:2288;width:453;height:1571;mso-wrap-style:none" filled="f" stroked="f">
              <v:textbox style="layout-flow:vertical;mso-layout-flow-alt:bottom-to-top;mso-next-textbox:#_x0000_s1616" inset="0,0,0,0">
                <w:txbxContent>
                  <w:p w:rsidR="00BC71FE" w:rsidRDefault="00BC71FE" w:rsidP="00BC71FE">
                    <w:r>
                      <w:rPr>
                        <w:rFonts w:ascii="Segoe UI" w:hAnsi="Segoe UI" w:cs="Segoe UI"/>
                        <w:color w:val="000000"/>
                      </w:rPr>
                      <w:t>Mean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1617" style="position:absolute;left:1123;top:160;width:7095;height:4538" stroked="f"/>
            <v:line id="_x0000_s1618" style="position:absolute" from="1132,2464" to="8228,2465" strokecolor="#787878" strokeweight=".95pt">
              <v:stroke joinstyle="miter"/>
            </v:line>
            <v:shape id="_x0000_s1619" style="position:absolute;left:6966;top:490;width:104;height:109" coordsize="88,92" path="m88,46hdc88,62,80,77,66,84v-13,8,-30,8,-44,c9,77,,62,,46,,31,9,16,22,8,36,,53,,66,8v14,8,22,23,22,38e" fillcolor="black" strokeweight="0">
              <v:path arrowok="t"/>
            </v:shape>
            <v:shape id="_x0000_s1620" style="position:absolute;left:6966;top:595;width:104;height:109" coordsize="88,92" path="m88,46hdc88,62,80,76,66,84v-13,8,-30,8,-44,c9,76,,62,,46,,30,9,16,22,8,36,,53,,66,8v14,8,22,22,22,38e" fillcolor="black" strokeweight="0">
              <v:path arrowok="t"/>
            </v:shape>
            <v:shape id="_x0000_s1621" style="position:absolute;left:6966;top:1119;width:104;height:109" coordsize="88,92" path="m88,46hdc88,62,80,76,66,84v-13,8,-30,8,-44,c9,76,,62,,46,,30,9,16,22,8,36,,53,,66,8v14,8,22,22,22,38e" fillcolor="black" strokeweight="0">
              <v:path arrowok="t"/>
            </v:shape>
            <v:shape id="_x0000_s1622" style="position:absolute;left:6966;top:1258;width:104;height:109" coordsize="88,92" path="m88,46hdc88,62,80,76,66,84v-13,8,-30,8,-44,c9,76,,62,,46,,31,9,16,22,8,36,,53,,66,8v14,8,22,23,22,38e" fillcolor="black" strokeweight="0">
              <v:path arrowok="t"/>
            </v:shape>
            <v:shape id="_x0000_s1623" style="position:absolute;left:6966;top:1328;width:104;height:109" coordsize="88,92" path="m88,46hdc88,62,80,77,66,84v-13,8,-30,8,-44,c9,77,,62,,46,,31,9,16,22,8,36,,53,,66,8v14,8,22,23,22,38e" fillcolor="black" strokeweight="0">
              <v:path arrowok="t"/>
            </v:shape>
            <v:shape id="_x0000_s1624" style="position:absolute;left:6966;top:1573;width:104;height:108" coordsize="88,92" path="m88,46hdc88,62,80,76,66,84v-13,8,-30,8,-44,c9,76,,62,,46,,30,9,16,22,8,36,,53,,66,8v14,8,22,22,22,38e" fillcolor="black" strokeweight="0">
              <v:path arrowok="t"/>
            </v:shape>
            <v:shape id="_x0000_s1625" style="position:absolute;left:6966;top:1608;width:104;height:109" coordsize="88,92" path="m88,46hdc88,61,80,76,66,84v-13,8,-30,8,-44,c9,76,,61,,46,,30,9,15,22,8,36,,53,,66,8v14,7,22,22,22,38e" fillcolor="black" strokeweight="0">
              <v:path arrowok="t"/>
            </v:shape>
            <v:shape id="_x0000_s1626" style="position:absolute;left:6966;top:1712;width:104;height:109" coordsize="88,92" path="m88,46hdc88,62,80,76,66,84v-13,8,-30,8,-44,c9,76,,62,,46,,31,9,16,22,8,36,,53,,66,8v14,8,22,23,22,38e" fillcolor="black" strokeweight="0">
              <v:path arrowok="t"/>
            </v:shape>
            <v:shape id="_x0000_s1627" style="position:absolute;left:6966;top:1957;width:104;height:108" coordsize="88,92" path="m88,46hdc88,62,80,76,66,84v-13,8,-30,8,-44,c9,76,,62,,46,,30,9,16,22,8,36,,53,,66,8v14,8,22,22,22,38e" fillcolor="black" strokeweight="0">
              <v:path arrowok="t"/>
            </v:shape>
            <v:shape id="_x0000_s1628" style="position:absolute;left:6966;top:2096;width:104;height:109" coordsize="88,92" path="m88,46hdc88,62,80,76,66,84v-13,8,-30,8,-44,c9,76,,62,,46,,30,9,16,22,8,36,,53,,66,8v14,8,22,22,22,38e" fillcolor="black" strokeweight="0">
              <v:path arrowok="t"/>
            </v:shape>
            <v:shape id="_x0000_s1629" style="position:absolute;left:6966;top:2132;width:104;height:108" coordsize="88,92" path="m88,46hdc88,61,80,76,66,84v-13,8,-30,8,-44,c9,76,,61,,46,,30,9,15,22,8,36,,53,,66,8v14,7,22,22,22,38e" fillcolor="black" strokeweight="0">
              <v:path arrowok="t"/>
            </v:shape>
            <v:shape id="_x0000_s1630" style="position:absolute;left:6966;top:2166;width:104;height:109" coordsize="88,92" path="m88,46hdc88,62,80,76,66,84v-13,8,-30,8,-44,c9,76,,62,,46,,31,9,16,22,8,36,,53,,66,8v14,8,22,23,22,38e" fillcolor="black" strokeweight="0">
              <v:path arrowok="t"/>
            </v:shape>
            <v:shape id="_x0000_s1631" style="position:absolute;left:6966;top:2201;width:104;height:109" coordsize="88,92" path="m88,46hdc88,61,80,76,66,84v-13,8,-30,8,-44,c9,76,,61,,46,,30,9,16,22,8,36,,53,,66,8v14,8,22,22,22,38e" fillcolor="black" strokeweight="0">
              <v:path arrowok="t"/>
            </v:shape>
            <v:shape id="_x0000_s1632" style="position:absolute;left:6966;top:2236;width:104;height:108" coordsize="88,92" path="m88,46hdc88,62,80,77,66,84v-13,8,-30,8,-44,c9,77,,62,,46,,31,9,16,22,8,36,,53,,66,8v14,8,22,23,22,38e" fillcolor="black" strokeweight="0">
              <v:path arrowok="t"/>
            </v:shape>
            <v:shape id="_x0000_s1633" style="position:absolute;left:6966;top:2271;width:104;height:109" coordsize="88,92" path="m88,46hdc88,62,80,76,66,84v-13,8,-30,8,-44,c9,76,,62,,46,,30,9,16,22,8,36,,53,,66,8v14,8,22,22,22,38e" fillcolor="black" strokeweight="0">
              <v:path arrowok="t"/>
            </v:shape>
            <v:shape id="_x0000_s1634" style="position:absolute;left:6966;top:2305;width:104;height:109" coordsize="88,92" path="m88,46hdc88,62,80,77,66,84v-13,8,-30,8,-44,c9,77,,62,,46,,31,9,16,22,8,36,,53,,66,8v14,8,22,23,22,38e" fillcolor="black" strokeweight="0">
              <v:path arrowok="t"/>
            </v:shape>
            <v:shape id="_x0000_s1635" style="position:absolute;left:6966;top:2341;width:104;height:108" coordsize="88,92" path="m88,46hdc88,62,80,76,66,84v-13,8,-30,8,-44,c9,76,,62,,46,,30,9,16,22,8,36,,53,,66,8v14,8,22,22,22,38e" fillcolor="black" strokeweight="0">
              <v:path arrowok="t"/>
            </v:shape>
            <v:shape id="_x0000_s1636" style="position:absolute;left:6966;top:2376;width:104;height:108" coordsize="88,91" path="m88,45hdc88,61,80,76,66,84v-13,7,-30,7,-44,c9,76,,61,,45,,30,9,15,22,7,36,,53,,66,7v14,8,22,23,22,38e" fillcolor="black" strokeweight="0">
              <v:path arrowok="t"/>
            </v:shape>
            <v:shape id="_x0000_s1637" style="position:absolute;left:6966;top:2446;width:104;height:109" coordsize="88,92" path="m88,46hdc88,61,80,76,66,84v-13,8,-30,8,-44,c9,76,,61,,46,,30,9,15,22,7,36,,53,,66,7v14,8,22,23,22,39e" fillcolor="black" strokeweight="0">
              <v:path arrowok="t"/>
            </v:shape>
            <v:shape id="_x0000_s1638" style="position:absolute;left:6966;top:2480;width:104;height:109" coordsize="88,92" path="m88,46hdc88,62,80,76,66,84v-13,8,-30,8,-44,c9,76,,62,,46,,30,9,16,22,8,36,,53,,66,8v14,8,22,22,22,38e" fillcolor="black" strokeweight="0">
              <v:path arrowok="t"/>
            </v:shape>
            <v:shape id="_x0000_s1639" style="position:absolute;left:6966;top:2516;width:104;height:108" coordsize="88,92" path="m88,46hdc88,61,80,76,66,84v-13,8,-30,8,-44,c9,76,,61,,46,,30,9,15,22,8,36,,53,,66,8v14,7,22,22,22,38e" fillcolor="black" strokeweight="0">
              <v:path arrowok="t"/>
            </v:shape>
            <v:shape id="_x0000_s1640" style="position:absolute;left:6966;top:2585;width:104;height:109" coordsize="88,92" path="m88,46hdc88,61,80,76,66,84v-13,8,-30,8,-44,c9,76,,61,,46,,30,9,15,22,8,36,,53,,66,8v14,7,22,22,22,38e" fillcolor="black" strokeweight="0">
              <v:path arrowok="t"/>
            </v:shape>
            <v:shape id="_x0000_s1641" style="position:absolute;left:6966;top:2620;width:104;height:108" coordsize="88,92" path="m88,46hdc88,62,80,76,66,84v-13,8,-30,8,-44,c9,76,,62,,46,,31,9,16,22,8,36,,53,,66,8v14,8,22,23,22,38e" fillcolor="black" strokeweight="0">
              <v:path arrowok="t"/>
            </v:shape>
            <v:shape id="_x0000_s1642" style="position:absolute;left:6966;top:2655;width:104;height:109" coordsize="88,92" path="m88,46hdc88,61,80,76,66,84v-13,8,-30,8,-44,c9,76,,61,,46,,30,9,16,22,8,36,,53,,66,8v14,8,22,22,22,38e" fillcolor="black" strokeweight="0">
              <v:path arrowok="t"/>
            </v:shape>
            <v:shape id="_x0000_s1643" style="position:absolute;left:6966;top:2759;width:104;height:109" coordsize="88,92" path="m88,46hdc88,62,80,77,66,84v-13,8,-30,8,-44,c9,77,,62,,46,,31,9,16,22,8,36,,53,,66,8v14,8,22,23,22,38e" fillcolor="black" strokeweight="0">
              <v:path arrowok="t"/>
            </v:shape>
            <v:shape id="_x0000_s1644" style="position:absolute;left:6966;top:3039;width:104;height:109" coordsize="88,92" path="m88,46hdc88,61,80,76,66,84v-13,8,-30,8,-44,c9,76,,61,,46,,30,9,15,22,8,36,,53,,66,8v14,7,22,22,22,38e" fillcolor="black" strokeweight="0">
              <v:path arrowok="t"/>
            </v:shape>
            <v:shape id="_x0000_s1645" style="position:absolute;left:6966;top:3073;width:104;height:109" coordsize="88,92" path="m88,46hdc88,62,80,76,66,84v-13,8,-30,8,-44,c9,76,,62,,46,,31,9,16,22,8,36,,53,,66,8v14,8,22,23,22,38e" fillcolor="black" strokeweight="0">
              <v:path arrowok="t"/>
            </v:shape>
            <v:shape id="_x0000_s1646" style="position:absolute;left:6966;top:3388;width:104;height:108" coordsize="88,92" path="m88,46hdc88,62,80,76,66,84v-13,8,-30,8,-44,c9,76,,62,,46,,30,9,16,22,8,36,,53,,66,8v14,8,22,22,22,38e" fillcolor="black" strokeweight="0">
              <v:path arrowok="t"/>
            </v:shape>
            <v:shape id="_x0000_s1647" style="position:absolute;left:6966;top:3563;width:104;height:108" coordsize="88,92" path="m88,46hdc88,61,80,76,66,84v-13,8,-30,8,-44,c9,76,,61,,46,,30,9,16,22,8,36,,53,,66,8v14,8,22,22,22,38e" fillcolor="black" strokeweight="0">
              <v:path arrowok="t"/>
            </v:shape>
            <v:shape id="_x0000_s1648" style="position:absolute;left:6966;top:3738;width:104;height:107" coordsize="88,91" path="m88,45hdc88,61,80,76,66,84v-13,7,-30,7,-44,c9,76,,61,,45,,30,9,15,22,7,36,,53,,66,7v14,8,22,23,22,38e" fillcolor="black" strokeweight="0">
              <v:path arrowok="t"/>
            </v:shape>
            <v:shape id="_x0000_s1649" style="position:absolute;left:6966;top:3877;width:104;height:109" coordsize="88,92" path="m88,46hdc88,61,80,76,66,84v-13,8,-30,8,-44,c9,76,,61,,46,,30,9,15,22,8,36,,53,,66,8v14,7,22,22,22,38e" fillcolor="black" strokeweight="0">
              <v:path arrowok="t"/>
            </v:shape>
            <v:shape id="_x0000_s1650" style="position:absolute;left:6966;top:4016;width:104;height:109" coordsize="88,92" path="m88,46hdc88,61,80,76,66,84v-13,8,-30,8,-44,c9,76,,61,,46,,30,9,16,22,8,36,,53,,66,8v14,8,22,22,22,38e" fillcolor="black" strokeweight="0">
              <v:path arrowok="t"/>
            </v:shape>
            <v:shape id="_x0000_s1651" style="position:absolute;left:6966;top:4051;width:104;height:108" coordsize="88,92" path="m88,46hdc88,62,80,77,66,84v-13,8,-30,8,-44,c9,77,,62,,46,,31,9,16,22,8,36,,53,,66,8v14,8,22,23,22,38e" fillcolor="black" strokeweight="0">
              <v:path arrowok="t"/>
            </v:shape>
            <v:shape id="_x0000_s1652" style="position:absolute;left:6966;top:4365;width:104;height:109" coordsize="88,92" path="m88,46hdc88,62,80,76,66,84v-13,8,-30,8,-44,c9,76,,62,,46,,30,9,16,22,8,36,,53,,66,8v14,8,22,22,22,38e" fillcolor="black" strokeweight="0">
              <v:path arrowok="t"/>
            </v:shape>
            <v:shape id="_x0000_s1653" style="position:absolute;left:6966;top:4400;width:104;height:109" coordsize="88,92" path="m88,46hdc88,61,80,76,66,84v-13,8,-30,8,-44,c9,76,,61,,46,,30,9,15,22,8,36,,53,,66,8v14,7,22,22,22,38e" fillcolor="black" strokeweight="0">
              <v:path arrowok="t"/>
            </v:shape>
            <v:shape id="_x0000_s1654" style="position:absolute;left:4564;top:351;width:104;height:108" coordsize="88,92" path="m88,46hdc88,62,80,76,66,84v-13,8,-30,8,-44,c9,76,,62,,46,,31,9,16,22,8,36,,53,,66,8v14,8,22,23,22,38e" fillcolor="black" strokeweight="0">
              <v:path arrowok="t"/>
            </v:shape>
            <v:shape id="_x0000_s1655" style="position:absolute;left:4564;top:386;width:104;height:109" coordsize="88,92" path="m88,46hdc88,61,80,76,66,84v-13,8,-30,8,-44,c9,76,,61,,46,,30,9,16,22,8,36,,53,,66,8v14,8,22,22,22,38e" fillcolor="black" strokeweight="0">
              <v:path arrowok="t"/>
            </v:shape>
            <v:shape id="_x0000_s1656" style="position:absolute;left:4564;top:490;width:104;height:109" coordsize="88,92" path="m88,46hdc88,62,80,77,66,84v-13,8,-30,8,-44,c9,77,,62,,46,,31,9,16,22,8,36,,53,,66,8v14,8,22,23,22,38e" fillcolor="black" strokeweight="0">
              <v:path arrowok="t"/>
            </v:shape>
            <v:shape id="_x0000_s1657" style="position:absolute;left:4564;top:910;width:104;height:108" coordsize="88,92" path="m88,46hdc88,62,80,76,66,84v-13,8,-30,8,-44,c9,76,,62,,46,,30,9,16,22,8,36,,53,,66,8v14,8,22,22,22,38e" fillcolor="black" strokeweight="0">
              <v:path arrowok="t"/>
            </v:shape>
            <v:shape id="_x0000_s1658" style="position:absolute;left:4564;top:1049;width:104;height:109" coordsize="88,92" path="m88,46hdc88,62,80,76,66,84v-13,8,-30,8,-44,c9,76,,62,,46,,30,9,16,22,8,36,,53,,66,8v14,8,22,22,22,38e" fillcolor="black" strokeweight="0">
              <v:path arrowok="t"/>
            </v:shape>
            <v:shape id="_x0000_s1659" style="position:absolute;left:4564;top:1189;width:104;height:108" coordsize="88,92" path="m88,46hdc88,62,80,76,66,84v-13,8,-30,8,-44,c9,76,,62,,46,,30,9,16,22,8,36,,53,,66,8v14,8,22,22,22,38e" fillcolor="black" strokeweight="0">
              <v:path arrowok="t"/>
            </v:shape>
            <v:shape id="_x0000_s1660" style="position:absolute;left:4564;top:1503;width:104;height:109" coordsize="88,92" path="m88,46hdc88,62,80,76,66,84v-13,8,-30,8,-44,c9,76,,62,,46,,30,9,16,22,8,36,,53,,66,8v14,8,22,22,22,38e" fillcolor="black" strokeweight="0">
              <v:path arrowok="t"/>
            </v:shape>
            <v:shape id="_x0000_s1661" style="position:absolute;left:4564;top:1538;width:104;height:109" coordsize="88,92" path="m88,46hdc88,61,80,76,66,84v-13,8,-30,8,-44,c9,76,,61,,46,,30,9,15,22,7,36,,53,,66,7v14,8,22,23,22,39e" fillcolor="black" strokeweight="0">
              <v:path arrowok="t"/>
            </v:shape>
            <v:shape id="_x0000_s1662" style="position:absolute;left:4564;top:1608;width:104;height:109" coordsize="88,92" path="m88,46hdc88,61,80,76,66,84v-13,8,-30,8,-44,c9,76,,61,,46,,30,9,15,22,8,36,,53,,66,8v14,7,22,22,22,38e" fillcolor="black" strokeweight="0">
              <v:path arrowok="t"/>
            </v:shape>
            <v:shape id="_x0000_s1663" style="position:absolute;left:4564;top:1922;width:104;height:108" coordsize="88,91" path="m88,45hdc88,61,80,76,66,84v-13,7,-30,7,-44,c9,76,,61,,45,,30,9,15,22,7,36,,53,,66,7v14,8,22,23,22,38e" fillcolor="black" strokeweight="0">
              <v:path arrowok="t"/>
            </v:shape>
            <v:shape id="_x0000_s1664" style="position:absolute;left:4564;top:1957;width:104;height:108" coordsize="88,92" path="m88,46hdc88,62,80,76,66,84v-13,8,-30,8,-44,c9,76,,62,,46,,30,9,16,22,8,36,,53,,66,8v14,8,22,22,22,38e" fillcolor="black" strokeweight="0">
              <v:path arrowok="t"/>
            </v:shape>
            <v:shape id="_x0000_s1665" style="position:absolute;left:4564;top:1992;width:104;height:109" coordsize="88,92" path="m88,46hdc88,61,80,76,66,84v-13,8,-30,8,-44,c9,76,,61,,46,,30,9,15,22,7,36,,53,,66,7v14,8,22,23,22,39e" fillcolor="black" strokeweight="0">
              <v:path arrowok="t"/>
            </v:shape>
            <v:shape id="_x0000_s1666" style="position:absolute;left:4564;top:2026;width:104;height:109" coordsize="88,92" path="m88,46hdc88,62,80,76,66,84v-13,8,-30,8,-44,c9,76,,62,,46,,30,9,16,22,8,36,,53,,66,8v14,8,22,22,22,38e" fillcolor="black" strokeweight="0">
              <v:path arrowok="t"/>
            </v:shape>
            <v:shape id="_x0000_s1667" style="position:absolute;left:4564;top:2096;width:104;height:109" coordsize="88,92" path="m88,46hdc88,62,80,76,66,84v-13,8,-30,8,-44,c9,76,,62,,46,,30,9,16,22,8,36,,53,,66,8v14,8,22,22,22,38e" fillcolor="black" strokeweight="0">
              <v:path arrowok="t"/>
            </v:shape>
            <v:shape id="_x0000_s1668" style="position:absolute;left:4564;top:2166;width:104;height:109" coordsize="88,92" path="m88,46hdc88,62,80,76,66,84v-13,8,-30,8,-44,c9,76,,62,,46,,31,9,16,22,8,36,,53,,66,8v14,8,22,23,22,38e" fillcolor="black" strokeweight="0">
              <v:path arrowok="t"/>
            </v:shape>
            <v:shape id="_x0000_s1669" style="position:absolute;left:4564;top:2201;width:104;height:109" coordsize="88,92" path="m88,46hdc88,61,80,76,66,84v-13,8,-30,8,-44,c9,76,,61,,46,,30,9,16,22,8,36,,53,,66,8v14,8,22,22,22,38e" fillcolor="black" strokeweight="0">
              <v:path arrowok="t"/>
            </v:shape>
            <v:shape id="_x0000_s1670" style="position:absolute;left:4564;top:2271;width:104;height:109" coordsize="88,92" path="m88,46hdc88,62,80,76,66,84v-13,8,-30,8,-44,c9,76,,62,,46,,30,9,16,22,8,36,,53,,66,8v14,8,22,22,22,38e" fillcolor="black" strokeweight="0">
              <v:path arrowok="t"/>
            </v:shape>
            <v:shape id="_x0000_s1671" style="position:absolute;left:4564;top:2305;width:104;height:109" coordsize="88,92" path="m88,46hdc88,62,80,77,66,84v-13,8,-30,8,-44,c9,77,,62,,46,,31,9,16,22,8,36,,53,,66,8v14,8,22,23,22,38e" fillcolor="black" strokeweight="0">
              <v:path arrowok="t"/>
            </v:shape>
            <v:shape id="_x0000_s1672" style="position:absolute;left:4564;top:2341;width:104;height:108" coordsize="88,92" path="m88,46hdc88,62,80,76,66,84v-13,8,-30,8,-44,c9,76,,62,,46,,30,9,16,22,8,36,,53,,66,8v14,8,22,22,22,38e" fillcolor="black" strokeweight="0">
              <v:path arrowok="t"/>
            </v:shape>
            <v:shape id="_x0000_s1673" style="position:absolute;left:4564;top:2376;width:104;height:108" coordsize="88,91" path="m88,45hdc88,61,80,76,66,84v-13,7,-30,7,-44,c9,76,,61,,45,,30,9,15,22,7,36,,53,,66,7v14,8,22,23,22,38e" fillcolor="black" strokeweight="0">
              <v:path arrowok="t"/>
            </v:shape>
            <v:shape id="_x0000_s1674" style="position:absolute;left:4564;top:2410;width:104;height:109" coordsize="88,92" path="m88,46hdc88,62,80,76,66,84v-13,8,-30,8,-44,c9,76,,62,,46,,30,9,16,22,8,36,,53,,66,8v14,8,22,22,22,38e" fillcolor="black" strokeweight="0">
              <v:path arrowok="t"/>
            </v:shape>
            <v:shape id="_x0000_s1675" style="position:absolute;left:4564;top:2480;width:104;height:109" coordsize="88,92" path="m88,46hdc88,62,80,76,66,84v-13,8,-30,8,-44,c9,76,,62,,46,,30,9,16,22,8,36,,53,,66,8v14,8,22,22,22,38e" fillcolor="black" strokeweight="0">
              <v:path arrowok="t"/>
            </v:shape>
            <v:shape id="_x0000_s1676" style="position:absolute;left:4564;top:2516;width:104;height:108" coordsize="88,92" path="m88,46hdc88,61,80,76,66,84v-13,8,-30,8,-44,c9,76,,61,,46,,30,9,15,22,8,36,,53,,66,8v14,7,22,22,22,38e" fillcolor="black" strokeweight="0">
              <v:path arrowok="t"/>
            </v:shape>
            <v:shape id="_x0000_s1677" style="position:absolute;left:4564;top:2550;width:104;height:109" coordsize="88,92" path="m88,46hdc88,62,80,76,66,84v-13,8,-30,8,-44,c9,76,,62,,46,,30,9,16,22,8,36,,53,,66,8v14,8,22,22,22,38e" fillcolor="black" strokeweight="0">
              <v:path arrowok="t"/>
            </v:shape>
            <v:shape id="_x0000_s1678" style="position:absolute;left:4564;top:2585;width:104;height:109" coordsize="88,92" path="m88,46hdc88,61,80,76,66,84v-13,8,-30,8,-44,c9,76,,61,,46,,30,9,15,22,8,36,,53,,66,8v14,7,22,22,22,38e" fillcolor="black" strokeweight="0">
              <v:path arrowok="t"/>
            </v:shape>
            <v:shape id="_x0000_s1679" style="position:absolute;left:4564;top:2969;width:104;height:109" coordsize="88,92" path="m88,46hdc88,61,80,76,66,84v-13,8,-30,8,-44,c9,76,,61,,46,,30,9,15,22,8,36,,53,,66,8v14,7,22,22,22,38e" fillcolor="black" strokeweight="0">
              <v:path arrowok="t"/>
            </v:shape>
            <v:shape id="_x0000_s1680" style="position:absolute;left:4564;top:3004;width:104;height:108" coordsize="88,92" path="m88,46hdc88,62,80,76,66,84v-13,8,-30,8,-44,c9,76,,62,,46,,30,9,16,22,8,36,,53,,66,8v14,8,22,22,22,38e" fillcolor="black" strokeweight="0">
              <v:path arrowok="t"/>
            </v:shape>
            <v:shape id="_x0000_s1681" style="position:absolute;left:4564;top:3039;width:104;height:109" coordsize="88,92" path="m88,46hdc88,61,80,76,66,84v-13,8,-30,8,-44,c9,76,,61,,46,,30,9,15,22,8,36,,53,,66,8v14,7,22,22,22,38e" fillcolor="black" strokeweight="0">
              <v:path arrowok="t"/>
            </v:shape>
            <v:shape id="_x0000_s1682" style="position:absolute;left:4564;top:3073;width:104;height:109" coordsize="88,92" path="m88,46hdc88,62,80,76,66,84v-13,8,-30,8,-44,c9,76,,62,,46,,31,9,16,22,8,36,,53,,66,8v14,8,22,23,22,38e" fillcolor="black" strokeweight="0">
              <v:path arrowok="t"/>
            </v:shape>
            <v:shape id="_x0000_s1683" style="position:absolute;left:4564;top:3109;width:104;height:109" coordsize="88,92" path="m88,46hdc88,61,80,76,66,84v-13,8,-30,8,-44,c9,76,,61,,46,,30,9,16,22,8,36,,53,,66,8v14,8,22,22,22,38e" fillcolor="black" strokeweight="0">
              <v:path arrowok="t"/>
            </v:shape>
            <v:shape id="_x0000_s1684" style="position:absolute;left:4564;top:3527;width:104;height:109" coordsize="88,92" path="m88,46hdc88,62,80,76,66,84v-13,8,-30,8,-44,c9,76,,62,,46,,31,9,16,22,8,36,,53,,66,8v14,8,22,23,22,38e" fillcolor="black" strokeweight="0">
              <v:path arrowok="t"/>
            </v:shape>
            <v:shape id="_x0000_s1685" style="position:absolute;left:4564;top:3563;width:104;height:108" coordsize="88,92" path="m88,46hdc88,61,80,76,66,84v-13,8,-30,8,-44,c9,76,,61,,46,,30,9,16,22,8,36,,53,,66,8v14,8,22,22,22,38e" fillcolor="black" strokeweight="0">
              <v:path arrowok="t"/>
            </v:shape>
            <v:shape id="_x0000_s1686" style="position:absolute;left:4564;top:3597;width:104;height:109" coordsize="88,92" path="m88,46hdc88,62,80,77,66,84v-13,8,-30,8,-44,c9,77,,62,,46,,31,9,16,22,8,36,,53,,66,8v14,8,22,23,22,38e" fillcolor="black" strokeweight="0">
              <v:path arrowok="t"/>
            </v:shape>
            <v:shape id="_x0000_s1687" style="position:absolute;left:4564;top:4051;width:104;height:108" coordsize="88,92" path="m88,46hdc88,62,80,77,66,84v-13,8,-30,8,-44,c9,77,,62,,46,,31,9,16,22,8,36,,53,,66,8v14,8,22,23,22,38e" fillcolor="black" strokeweight="0">
              <v:path arrowok="t"/>
            </v:shape>
            <v:shape id="_x0000_s1688" style="position:absolute;left:4564;top:4086;width:104;height:109" coordsize="88,92" path="m88,46hdc88,62,80,76,66,84v-13,8,-30,8,-44,c9,76,,62,,46,,30,9,16,22,8,36,,53,,66,8v14,8,22,22,22,38e" fillcolor="black" strokeweight="0">
              <v:path arrowok="t"/>
            </v:shape>
            <v:shape id="_x0000_s1689" style="position:absolute;left:2217;top:701;width:104;height:108" coordsize="88,92" path="m88,46hdc88,61,80,76,66,84v-13,8,-30,8,-44,c9,76,,61,,46,,30,9,15,22,8,36,,53,,66,8v14,7,22,22,22,38e" fillcolor="black" strokeweight="0">
              <v:path arrowok="t"/>
            </v:shape>
            <v:shape id="_x0000_s1690" style="position:absolute;left:2217;top:735;width:104;height:109" coordsize="88,92" path="m88,46hdc88,62,80,76,66,84v-13,8,-30,8,-44,c9,76,,62,,46,,30,9,16,22,8,36,,53,,66,8v14,8,22,22,22,38e" fillcolor="black" strokeweight="0">
              <v:path arrowok="t"/>
            </v:shape>
            <v:shape id="_x0000_s1691" style="position:absolute;left:2217;top:1085;width:104;height:108" coordsize="88,92" path="m88,46hdc88,61,80,76,66,84v-13,8,-30,8,-44,c9,76,,61,,46,,30,9,15,22,7,36,,53,,66,7v14,8,22,23,22,39e" fillcolor="black" strokeweight="0">
              <v:path arrowok="t"/>
            </v:shape>
            <v:shape id="_x0000_s1692" style="position:absolute;left:2217;top:1154;width:104;height:109" coordsize="88,92" path="m88,46hdc88,61,80,76,66,84v-13,8,-30,8,-44,c9,76,,61,,46,,30,9,15,22,8,36,,53,,66,8v14,7,22,22,22,38e" fillcolor="black" strokeweight="0">
              <v:path arrowok="t"/>
            </v:shape>
            <v:shape id="_x0000_s1693" style="position:absolute;left:2217;top:1189;width:104;height:108" coordsize="88,92" path="m88,46hdc88,62,80,76,66,84v-13,8,-30,8,-44,c9,76,,62,,46,,30,9,16,22,8,36,,53,,66,8v14,8,22,22,22,38e" fillcolor="black" strokeweight="0">
              <v:path arrowok="t"/>
            </v:shape>
            <v:shape id="_x0000_s1694" style="position:absolute;left:2217;top:1642;width:104;height:109" coordsize="88,92" path="m88,46hdc88,62,80,76,66,84v-13,8,-30,8,-44,c9,76,,62,,46,,30,9,16,22,8,36,,53,,66,8v14,8,22,22,22,38e" fillcolor="black" strokeweight="0">
              <v:path arrowok="t"/>
            </v:shape>
            <v:shape id="_x0000_s1695" style="position:absolute;left:2217;top:1678;width:104;height:109" coordsize="88,92" path="m88,46hdc88,61,80,76,66,84v-13,8,-30,8,-44,c9,76,,61,,46,,30,9,15,22,8,36,,53,,66,8v14,7,22,22,22,38e" fillcolor="black" strokeweight="0">
              <v:path arrowok="t"/>
            </v:shape>
            <v:shape id="_x0000_s1696" style="position:absolute;left:2217;top:2026;width:104;height:109" coordsize="88,92" path="m88,46hdc88,62,80,76,66,84v-13,8,-30,8,-44,c9,76,,62,,46,,30,9,16,22,8,36,,53,,66,8v14,8,22,22,22,38e" fillcolor="black" strokeweight="0">
              <v:path arrowok="t"/>
            </v:shape>
            <v:shape id="_x0000_s1697" style="position:absolute;left:2217;top:2201;width:104;height:109" coordsize="88,92" path="m88,46hdc88,61,80,76,66,84v-13,8,-30,8,-44,c9,76,,61,,46,,30,9,16,22,8,36,,53,,66,8v14,8,22,22,22,38e" fillcolor="black" strokeweight="0">
              <v:path arrowok="t"/>
            </v:shape>
            <v:shape id="_x0000_s1698" style="position:absolute;left:2217;top:2236;width:104;height:108" coordsize="88,92" path="m88,46hdc88,62,80,77,66,84v-13,8,-30,8,-44,c9,77,,62,,46,,31,9,16,22,8,36,,53,,66,8v14,8,22,23,22,38e" fillcolor="black" strokeweight="0">
              <v:path arrowok="t"/>
            </v:shape>
            <v:shape id="_x0000_s1699" style="position:absolute;left:2217;top:2271;width:104;height:109" coordsize="88,92" path="m88,46hdc88,62,80,76,66,84v-13,8,-30,8,-44,c9,76,,62,,46,,30,9,16,22,8,36,,53,,66,8v14,8,22,22,22,38e" fillcolor="black" strokeweight="0">
              <v:path arrowok="t"/>
            </v:shape>
            <v:shape id="_x0000_s1700" style="position:absolute;left:2217;top:2305;width:104;height:109" coordsize="88,92" path="m88,46hdc88,62,80,77,66,84v-13,8,-30,8,-44,c9,77,,62,,46,,31,9,16,22,8,36,,53,,66,8v14,8,22,23,22,38e" fillcolor="black" strokeweight="0">
              <v:path arrowok="t"/>
            </v:shape>
            <v:shape id="_x0000_s1701" style="position:absolute;left:2217;top:2376;width:104;height:108" coordsize="88,91" path="m88,45hdc88,61,80,76,66,84v-13,7,-30,7,-44,c9,76,,61,,45,,30,9,15,22,7,36,,53,,66,7v14,8,22,23,22,38e" fillcolor="black" strokeweight="0">
              <v:path arrowok="t"/>
            </v:shape>
            <v:shape id="_x0000_s1702" style="position:absolute;left:2217;top:2410;width:104;height:109" coordsize="88,92" path="m88,46hdc88,62,80,76,66,84v-13,8,-30,8,-44,c9,76,,62,,46,,30,9,16,22,8,36,,53,,66,8v14,8,22,22,22,38e" fillcolor="black" strokeweight="0">
              <v:path arrowok="t"/>
            </v:shape>
            <v:shape id="_x0000_s1703" style="position:absolute;left:2217;top:2446;width:104;height:109" coordsize="88,92" path="m88,46hdc88,61,80,76,66,84v-13,8,-30,8,-44,c9,76,,61,,46,,30,9,15,22,7,36,,53,,66,7v14,8,22,23,22,39e" fillcolor="black" strokeweight="0">
              <v:path arrowok="t"/>
            </v:shape>
            <v:shape id="_x0000_s1704" style="position:absolute;left:2217;top:2480;width:104;height:109" coordsize="88,92" path="m88,46hdc88,62,80,76,66,84v-13,8,-30,8,-44,c9,76,,62,,46,,30,9,16,22,8,36,,53,,66,8v14,8,22,22,22,38e" fillcolor="black" strokeweight="0">
              <v:path arrowok="t"/>
            </v:shape>
            <v:shape id="_x0000_s1705" style="position:absolute;left:2217;top:2516;width:104;height:108" coordsize="88,92" path="m88,46hdc88,61,80,76,66,84v-13,8,-30,8,-44,c9,76,,61,,46,,30,9,15,22,8,36,,53,,66,8v14,7,22,22,22,38e" fillcolor="black" strokeweight="0">
              <v:path arrowok="t"/>
            </v:shape>
            <v:shape id="_x0000_s1706" style="position:absolute;left:2217;top:2550;width:104;height:109" coordsize="88,92" path="m88,46hdc88,62,80,76,66,84v-13,8,-30,8,-44,c9,76,,62,,46,,30,9,16,22,8,36,,53,,66,8v14,8,22,22,22,38e" fillcolor="black" strokeweight="0">
              <v:path arrowok="t"/>
            </v:shape>
            <v:shape id="_x0000_s1707" style="position:absolute;left:2217;top:2689;width:104;height:109" coordsize="88,92" path="m88,46hdc88,62,80,77,66,84v-13,8,-30,8,-44,c9,77,,62,,46,,31,9,16,22,8,36,,53,,66,8v14,8,22,23,22,38e" fillcolor="black" strokeweight="0">
              <v:path arrowok="t"/>
            </v:shape>
            <v:shape id="_x0000_s1708" style="position:absolute;left:2217;top:3493;width:104;height:109" coordsize="88,92" path="m88,46hdc88,61,80,76,66,84v-13,8,-30,8,-44,c9,76,,61,,46,,30,9,15,22,8,36,,53,,66,8v14,7,22,22,22,38e" fillcolor="black" strokeweight="0">
              <v:path arrowok="t"/>
            </v:shape>
            <v:shape id="_x0000_s1709" style="position:absolute;left:2217;top:3597;width:104;height:109" coordsize="88,92" path="m88,46hdc88,62,80,77,66,84v-13,8,-30,8,-44,c9,77,,62,,46,,31,9,16,22,8,36,,53,,66,8v14,8,22,23,22,38e" fillcolor="black" strokeweight="0">
              <v:path arrowok="t"/>
            </v:shape>
            <v:shape id="_x0000_s1710" style="position:absolute;left:2217;top:3632;width:104;height:109" coordsize="88,92" path="m88,46hdc88,62,80,76,66,84v-13,8,-30,8,-44,c9,76,,62,,46,,30,9,16,22,8,36,,53,,66,8v14,8,22,22,22,38e" fillcolor="black" strokeweight="0">
              <v:path arrowok="t"/>
            </v:shape>
            <v:shape id="_x0000_s1711" style="position:absolute;left:2217;top:3667;width:104;height:108" coordsize="88,92" path="m88,46hdc88,62,80,77,66,84v-13,8,-30,8,-44,c9,77,,62,,46,,31,9,16,22,8,36,,53,,66,8v14,8,22,23,22,38e" fillcolor="black" strokeweight="0">
              <v:path arrowok="t"/>
            </v:shape>
            <v:shape id="_x0000_s1712" style="position:absolute;left:2217;top:3738;width:104;height:107" coordsize="88,91" path="m88,45hdc88,61,80,76,66,84v-13,7,-30,7,-44,c9,76,,61,,45,,30,9,15,22,7,36,,53,,66,7v14,8,22,23,22,38e" fillcolor="black" strokeweight="0">
              <v:path arrowok="t"/>
            </v:shape>
            <v:shape id="_x0000_s1713" style="position:absolute;left:2217;top:3807;width:104;height:109" coordsize="88,92" path="m88,46hdc88,61,80,76,66,84v-13,8,-30,8,-44,c9,76,,61,,46,,30,9,15,22,7,36,,53,,66,7v14,8,22,23,22,39e" fillcolor="black" strokeweight="0">
              <v:path arrowok="t"/>
            </v:shape>
            <v:shape id="_x0000_s1714" style="position:absolute;left:2217;top:3911;width:104;height:109" coordsize="88,92" path="m88,46hdc88,62,80,76,66,84v-13,8,-30,8,-44,c9,76,,62,,46,,30,9,16,22,8,36,,53,,66,8v14,8,22,22,22,38e" fillcolor="black" strokeweight="0">
              <v:path arrowok="t"/>
            </v:shape>
            <v:shape id="_x0000_s1715" style="position:absolute;left:2217;top:3947;width:104;height:108" coordsize="88,92" path="m88,46hdc88,61,80,76,66,84v-13,8,-30,8,-44,c9,76,,61,,46,,30,9,15,22,8,36,,53,,66,8v14,7,22,22,22,38e" fillcolor="black" strokeweight="0">
              <v:path arrowok="t"/>
            </v:shape>
            <v:shape id="_x0000_s1716" style="position:absolute;left:2217;top:4540;width:104;height:109" coordsize="88,92" path="m88,46hdc88,62,80,76,66,84v-13,8,-30,8,-44,c9,76,,62,,46,,30,9,16,22,8,36,,53,,66,8v14,8,22,22,22,38e" fillcolor="black" strokeweight="0">
              <v:path arrowok="t"/>
            </v:shape>
            <v:shape id="_x0000_s1717" style="position:absolute;left:2217;top:4574;width:104;height:109" coordsize="88,92" path="m88,46hdc88,62,80,77,66,84v-13,8,-30,8,-44,c9,77,,62,,46,,31,9,16,22,8,36,,53,,66,8v14,8,22,23,22,38e" fillcolor="black" strokeweight="0">
              <v:path arrowok="t"/>
            </v:shape>
            <v:rect id="_x0000_s1718" style="position:absolute;left:2000;top:2004;width:566;height:945" filled="f" strokecolor="#f03246" strokeweight=".95pt"/>
            <v:line id="_x0000_s1719" style="position:absolute" from="2283,756" to="2284,2004" strokecolor="#f03246" strokeweight=".95pt">
              <v:stroke joinstyle="miter"/>
            </v:line>
            <v:line id="_x0000_s1720" style="position:absolute;flip:y" from="2283,2949" to="2284,4008" strokecolor="#f03246" strokeweight=".95pt">
              <v:stroke joinstyle="miter"/>
            </v:line>
            <v:line id="_x0000_s1721" style="position:absolute;flip:x" from="2000,4008" to="2566,4009" strokecolor="#f03246" strokeweight=".95pt">
              <v:stroke joinstyle="miter"/>
            </v:line>
            <v:line id="_x0000_s1722" style="position:absolute;flip:x" from="2000,756" to="2566,757" strokecolor="#f03246" strokeweight=".95pt">
              <v:stroke joinstyle="miter"/>
            </v:line>
            <v:line id="_x0000_s1723" style="position:absolute;flip:x" from="2000,2458" to="2566,2459" strokecolor="#f03246" strokeweight=".95pt">
              <v:stroke joinstyle="miter"/>
            </v:line>
            <v:rect id="_x0000_s1724" style="position:absolute;left:4321;top:1626;width:604;height:1304" filled="f" strokecolor="#f03246" strokeweight=".95pt"/>
            <v:line id="_x0000_s1725" style="position:absolute" from="4623,416" to="4624,1626" strokecolor="#f03246" strokeweight=".95pt">
              <v:stroke joinstyle="miter"/>
            </v:line>
            <v:line id="_x0000_s1726" style="position:absolute;flip:y" from="4623,2930" to="4624,4140" strokecolor="#f03246" strokeweight=".95pt">
              <v:stroke joinstyle="miter"/>
            </v:line>
            <v:line id="_x0000_s1727" style="position:absolute;flip:x" from="4321,4140" to="4925,4141" strokecolor="#f03246" strokeweight=".95pt">
              <v:stroke joinstyle="miter"/>
            </v:line>
            <v:line id="_x0000_s1728" style="position:absolute;flip:x" from="4321,416" to="4925,417" strokecolor="#f03246" strokeweight=".95pt">
              <v:stroke joinstyle="miter"/>
            </v:line>
            <v:line id="_x0000_s1729" style="position:absolute;flip:x" from="4321,2344" to="4925,2345" strokecolor="#f03246" strokeweight=".95pt">
              <v:stroke joinstyle="miter"/>
            </v:line>
            <v:rect id="_x0000_s1730" style="position:absolute;left:6718;top:2174;width:604;height:945" filled="f" strokecolor="#f03246" strokeweight=".95pt"/>
            <v:line id="_x0000_s1731" style="position:absolute" from="7020,1191" to="7021,2174" strokecolor="#f03246" strokeweight=".95pt">
              <v:stroke joinstyle="miter"/>
            </v:line>
            <v:line id="_x0000_s1732" style="position:absolute;flip:y" from="7020,3119" to="7021,4462" strokecolor="#f03246" strokeweight=".95pt">
              <v:stroke joinstyle="miter"/>
            </v:line>
            <v:line id="_x0000_s1733" style="position:absolute;flip:x" from="6718,4462" to="7322,4463" strokecolor="#f03246" strokeweight=".95pt">
              <v:stroke joinstyle="miter"/>
            </v:line>
            <v:line id="_x0000_s1734" style="position:absolute;flip:x" from="6718,1191" to="7322,1192" strokecolor="#f03246" strokeweight=".95pt">
              <v:stroke joinstyle="miter"/>
            </v:line>
            <v:line id="_x0000_s1735" style="position:absolute;flip:x" from="6718,2514" to="7322,2515" strokecolor="#f03246" strokeweight=".95pt">
              <v:stroke joinstyle="miter"/>
            </v:line>
            <v:rect id="_x0000_s1736" style="position:absolute;left:1132;top:170;width:7096;height:4538" filled="f" strokecolor="#a5a5a5" strokeweight=".95pt"/>
            <v:line id="_x0000_s1737" style="position:absolute" from="3416,4708" to="3417,4802" strokecolor="#a5a5a5" strokeweight=".95pt">
              <v:stroke joinstyle="miter"/>
            </v:line>
            <v:line id="_x0000_s1738" style="position:absolute" from="5831,4708" to="5832,4802" strokecolor="#a5a5a5" strokeweight=".95pt">
              <v:stroke joinstyle="miter"/>
            </v:line>
            <v:rect id="_x0000_s1739" style="position:absolute;left:2189;top:4708;width:149;height:319;mso-wrap-style:none" filled="f" stroked="f">
              <v:textbox style="mso-next-textbox:#_x0000_s1739;mso-fit-shape-to-text:t" inset="0,0,0,0">
                <w:txbxContent>
                  <w:p w:rsidR="00BC71FE" w:rsidRDefault="00BC71FE" w:rsidP="00BC71FE">
                    <w:r>
                      <w:rPr>
                        <w:rFonts w:ascii="Segoe UI" w:hAnsi="Segoe UI" w:cs="Segoe UI"/>
                        <w:color w:val="000000"/>
                      </w:rPr>
                      <w:t>C</w:t>
                    </w:r>
                  </w:p>
                </w:txbxContent>
              </v:textbox>
            </v:rect>
            <v:rect id="_x0000_s1740" style="position:absolute;left:4529;top:4708;width:144;height:319;mso-wrap-style:none" filled="f" stroked="f">
              <v:textbox style="mso-next-textbox:#_x0000_s1740;mso-fit-shape-to-text:t" inset="0,0,0,0">
                <w:txbxContent>
                  <w:p w:rsidR="00BC71FE" w:rsidRDefault="00BC71FE" w:rsidP="00BC71FE">
                    <w:r>
                      <w:rPr>
                        <w:rFonts w:ascii="Segoe UI" w:hAnsi="Segoe UI" w:cs="Segoe UI"/>
                        <w:color w:val="000000"/>
                      </w:rPr>
                      <w:t>R</w:t>
                    </w:r>
                  </w:p>
                </w:txbxContent>
              </v:textbox>
            </v:rect>
            <v:rect id="_x0000_s1741" style="position:absolute;left:6963;top:4708;width:128;height:319;mso-wrap-style:none" filled="f" stroked="f">
              <v:textbox style="mso-next-textbox:#_x0000_s1741;mso-fit-shape-to-text:t" inset="0,0,0,0">
                <w:txbxContent>
                  <w:p w:rsidR="00BC71FE" w:rsidRDefault="00BC71FE" w:rsidP="00BC71FE">
                    <w:r>
                      <w:rPr>
                        <w:rFonts w:ascii="Segoe UI" w:hAnsi="Segoe UI" w:cs="Segoe UI"/>
                        <w:color w:val="000000"/>
                      </w:rPr>
                      <w:t>S</w:t>
                    </w:r>
                  </w:p>
                </w:txbxContent>
              </v:textbox>
            </v:rect>
            <v:rect id="_x0000_s1742" style="position:absolute;left:4152;top:5087;width:1088;height:319;mso-wrap-style:none" filled="f" stroked="f">
              <v:textbox style="mso-next-textbox:#_x0000_s1742;mso-fit-shape-to-text:t" inset="0,0,0,0">
                <w:txbxContent>
                  <w:p w:rsidR="00BC71FE" w:rsidRDefault="00BC71FE" w:rsidP="00BC71FE">
                    <w:r>
                      <w:rPr>
                        <w:rFonts w:ascii="Segoe UI" w:hAnsi="Segoe UI" w:cs="Segoe UI"/>
                        <w:color w:val="000000"/>
                      </w:rPr>
                      <w:t>Treatment</w:t>
                    </w:r>
                  </w:p>
                </w:txbxContent>
              </v:textbox>
            </v:rect>
            <v:shape id="_x0000_s1743" type="#_x0000_t202" style="position:absolute;left:2068;top:311;width:428;height:386;mso-width-relative:margin;mso-height-relative:margin" filled="f" stroked="f">
              <v:textbox style="mso-next-textbox:#_x0000_s1743">
                <w:txbxContent>
                  <w:p w:rsidR="00BC71FE" w:rsidRDefault="00BC71FE" w:rsidP="00BC71FE">
                    <w:r>
                      <w:t>A</w:t>
                    </w:r>
                  </w:p>
                </w:txbxContent>
              </v:textbox>
            </v:shape>
            <v:shape id="_x0000_s1744" type="#_x0000_t202" style="position:absolute;left:6796;top:157;width:428;height:386;mso-width-relative:margin;mso-height-relative:margin" filled="f" stroked="f">
              <v:textbox style="mso-next-textbox:#_x0000_s1744">
                <w:txbxContent>
                  <w:p w:rsidR="00BC71FE" w:rsidRDefault="00BC71FE" w:rsidP="00BC71FE">
                    <w:r>
                      <w:t>A</w:t>
                    </w:r>
                  </w:p>
                </w:txbxContent>
              </v:textbox>
            </v:shape>
            <v:shape id="_x0000_s1745" type="#_x0000_t202" style="position:absolute;left:4414;top:65;width:428;height:386;mso-width-relative:margin;mso-height-relative:margin" filled="f" stroked="f">
              <v:textbox style="mso-next-textbox:#_x0000_s1745">
                <w:txbxContent>
                  <w:p w:rsidR="00BC71FE" w:rsidRDefault="00BC71FE" w:rsidP="00BC71FE">
                    <w:r>
                      <w:t>A</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6.</w:t>
      </w:r>
      <w:proofErr w:type="gramEnd"/>
      <w:r w:rsidRPr="00BC71FE">
        <w:rPr>
          <w:sz w:val="20"/>
          <w:szCs w:val="20"/>
        </w:rPr>
        <w:t xml:space="preserve"> Amount of </w:t>
      </w:r>
      <w:proofErr w:type="spellStart"/>
      <w:r w:rsidRPr="00BC71FE">
        <w:rPr>
          <w:sz w:val="20"/>
          <w:szCs w:val="20"/>
        </w:rPr>
        <w:t>protocatechuic</w:t>
      </w:r>
      <w:proofErr w:type="spellEnd"/>
      <w:r w:rsidRPr="00BC71FE">
        <w:rPr>
          <w:sz w:val="20"/>
          <w:szCs w:val="20"/>
        </w:rPr>
        <w:t xml:space="preserve"> acid extracted by each treatment</w:t>
      </w:r>
    </w:p>
    <w:p w:rsidR="00BC71FE" w:rsidRPr="00BC71FE" w:rsidRDefault="00BC71FE" w:rsidP="00BC71FE">
      <w:pPr>
        <w:spacing w:line="480" w:lineRule="auto"/>
      </w:pPr>
      <w:r w:rsidRPr="00BC71FE">
        <w:tab/>
        <w:t xml:space="preserve">There was no significant difference found in the extraction of PA across reflux, </w:t>
      </w:r>
      <w:proofErr w:type="spellStart"/>
      <w:r w:rsidRPr="00BC71FE">
        <w:t>sonication</w:t>
      </w:r>
      <w:proofErr w:type="spellEnd"/>
      <w:r w:rsidRPr="00BC71FE">
        <w:t xml:space="preserve">, and control extraction methods (Fig 6). Results show that the control </w:t>
      </w:r>
      <w:proofErr w:type="spellStart"/>
      <w:r w:rsidRPr="00BC71FE">
        <w:t>control</w:t>
      </w:r>
      <w:proofErr w:type="spellEnd"/>
      <w:r w:rsidRPr="00BC71FE">
        <w:t xml:space="preserve"> was similar to extraction of PA from both reflux and </w:t>
      </w:r>
      <w:proofErr w:type="spellStart"/>
      <w:r w:rsidRPr="00BC71FE">
        <w:t>sonication</w:t>
      </w:r>
      <w:proofErr w:type="spellEnd"/>
      <w:r w:rsidRPr="00BC71FE">
        <w:t xml:space="preserve"> extraction methods which suggests that neither the reflux or </w:t>
      </w:r>
      <w:proofErr w:type="spellStart"/>
      <w:r w:rsidRPr="00BC71FE">
        <w:t>sonication</w:t>
      </w:r>
      <w:proofErr w:type="spellEnd"/>
      <w:r w:rsidRPr="00BC71FE">
        <w:t xml:space="preserve"> method accelerated the extraction of PA from each layer. However, both methods may have an accelerated extraction elsewhere.</w:t>
      </w:r>
    </w:p>
    <w:p w:rsidR="00BC71FE" w:rsidRPr="00BC71FE" w:rsidRDefault="00BC71FE" w:rsidP="00BC71FE">
      <w:pPr>
        <w:spacing w:line="480" w:lineRule="auto"/>
      </w:pPr>
      <w:r w:rsidRPr="00BC71FE">
        <w:rPr>
          <w:noProof/>
        </w:rPr>
        <w:lastRenderedPageBreak/>
        <w:pict>
          <v:shape id="_x0000_s6635" type="#_x0000_t202" style="position:absolute;margin-left:364.5pt;margin-top:179.85pt;width:27.85pt;height:18pt;z-index:251673600;mso-width-relative:margin;mso-height-relative:margin" filled="f" stroked="f">
            <v:textbox style="mso-next-textbox:#_x0000_s6635">
              <w:txbxContent>
                <w:p w:rsidR="00BC71FE" w:rsidRDefault="00BC71FE" w:rsidP="00BC71FE">
                  <w:pPr>
                    <w:rPr>
                      <w:sz w:val="18"/>
                      <w:szCs w:val="18"/>
                    </w:rPr>
                  </w:pPr>
                  <w:r>
                    <w:rPr>
                      <w:sz w:val="18"/>
                      <w:szCs w:val="18"/>
                    </w:rPr>
                    <w:t>D</w:t>
                  </w:r>
                </w:p>
                <w:p w:rsidR="00BC71FE" w:rsidRPr="00282FF0" w:rsidRDefault="00BC71FE" w:rsidP="00BC71FE">
                  <w:pPr>
                    <w:rPr>
                      <w:sz w:val="18"/>
                      <w:szCs w:val="18"/>
                    </w:rPr>
                  </w:pPr>
                </w:p>
              </w:txbxContent>
            </v:textbox>
          </v:shape>
        </w:pict>
      </w:r>
      <w:r w:rsidRPr="00BC71FE">
        <w:rPr>
          <w:noProof/>
        </w:rPr>
        <w:pict>
          <v:shape id="_x0000_s6634" type="#_x0000_t202" style="position:absolute;margin-left:381.75pt;margin-top:174.6pt;width:27.85pt;height:18pt;z-index:251672576;mso-width-relative:margin;mso-height-relative:margin" filled="f" stroked="f">
            <v:textbox style="mso-next-textbox:#_x0000_s6634">
              <w:txbxContent>
                <w:p w:rsidR="00BC71FE" w:rsidRDefault="00BC71FE" w:rsidP="00BC71FE">
                  <w:pPr>
                    <w:rPr>
                      <w:sz w:val="18"/>
                      <w:szCs w:val="18"/>
                    </w:rPr>
                  </w:pPr>
                  <w:r>
                    <w:rPr>
                      <w:sz w:val="18"/>
                      <w:szCs w:val="18"/>
                    </w:rPr>
                    <w:t>CD</w:t>
                  </w:r>
                </w:p>
                <w:p w:rsidR="00BC71FE" w:rsidRPr="00282FF0" w:rsidRDefault="00BC71FE" w:rsidP="00BC71FE">
                  <w:pPr>
                    <w:rPr>
                      <w:sz w:val="18"/>
                      <w:szCs w:val="18"/>
                    </w:rPr>
                  </w:pPr>
                </w:p>
              </w:txbxContent>
            </v:textbox>
          </v:shape>
        </w:pict>
      </w:r>
      <w:r w:rsidRPr="00BC71FE">
        <w:rPr>
          <w:noProof/>
        </w:rPr>
        <w:pict>
          <v:shape id="_x0000_s6633" type="#_x0000_t202" style="position:absolute;margin-left:54.65pt;margin-top:97.35pt;width:32.35pt;height:18pt;z-index:251671552;mso-width-relative:margin;mso-height-relative:margin" filled="f" stroked="f">
            <v:textbox style="mso-next-textbox:#_x0000_s6633">
              <w:txbxContent>
                <w:p w:rsidR="00BC71FE" w:rsidRDefault="00BC71FE" w:rsidP="00BC71FE">
                  <w:pPr>
                    <w:rPr>
                      <w:sz w:val="18"/>
                      <w:szCs w:val="18"/>
                    </w:rPr>
                  </w:pPr>
                  <w:r>
                    <w:rPr>
                      <w:sz w:val="18"/>
                      <w:szCs w:val="18"/>
                    </w:rPr>
                    <w:t>BCD</w:t>
                  </w:r>
                </w:p>
                <w:p w:rsidR="00BC71FE" w:rsidRPr="00282FF0" w:rsidRDefault="00BC71FE" w:rsidP="00BC71FE">
                  <w:pPr>
                    <w:rPr>
                      <w:sz w:val="18"/>
                      <w:szCs w:val="18"/>
                    </w:rPr>
                  </w:pPr>
                </w:p>
              </w:txbxContent>
            </v:textbox>
          </v:shape>
        </w:pict>
      </w:r>
      <w:r w:rsidRPr="00BC71FE">
        <w:rPr>
          <w:noProof/>
        </w:rPr>
        <w:pict>
          <v:shape id="_x0000_s6632" type="#_x0000_t202" style="position:absolute;margin-left:73.5pt;margin-top:97.35pt;width:43.6pt;height:18pt;z-index:251670528;mso-width-relative:margin;mso-height-relative:margin" filled="f" stroked="f">
            <v:textbox style="mso-next-textbox:#_x0000_s6632">
              <w:txbxContent>
                <w:p w:rsidR="00BC71FE" w:rsidRDefault="00BC71FE" w:rsidP="00BC71FE">
                  <w:pPr>
                    <w:rPr>
                      <w:sz w:val="18"/>
                      <w:szCs w:val="18"/>
                    </w:rPr>
                  </w:pPr>
                  <w:r>
                    <w:rPr>
                      <w:sz w:val="18"/>
                      <w:szCs w:val="18"/>
                    </w:rPr>
                    <w:t>ABCD</w:t>
                  </w:r>
                </w:p>
                <w:p w:rsidR="00BC71FE" w:rsidRPr="00282FF0" w:rsidRDefault="00BC71FE" w:rsidP="00BC71FE">
                  <w:pPr>
                    <w:rPr>
                      <w:sz w:val="18"/>
                      <w:szCs w:val="18"/>
                    </w:rPr>
                  </w:pPr>
                </w:p>
              </w:txbxContent>
            </v:textbox>
          </v:shape>
        </w:pict>
      </w:r>
      <w:r w:rsidRPr="00BC71FE">
        <w:rPr>
          <w:noProof/>
        </w:rPr>
        <w:pict>
          <v:shape id="_x0000_s6631" type="#_x0000_t202" style="position:absolute;margin-left:308.15pt;margin-top:130.35pt;width:43.6pt;height:18pt;z-index:251669504;mso-width-relative:margin;mso-height-relative:margin" filled="f" stroked="f">
            <v:textbox style="mso-next-textbox:#_x0000_s6631">
              <w:txbxContent>
                <w:p w:rsidR="00BC71FE" w:rsidRDefault="00BC71FE" w:rsidP="00BC71FE">
                  <w:pPr>
                    <w:rPr>
                      <w:sz w:val="18"/>
                      <w:szCs w:val="18"/>
                    </w:rPr>
                  </w:pPr>
                  <w:r>
                    <w:rPr>
                      <w:sz w:val="18"/>
                      <w:szCs w:val="18"/>
                    </w:rPr>
                    <w:t>ABCD</w:t>
                  </w:r>
                </w:p>
                <w:p w:rsidR="00BC71FE" w:rsidRPr="00282FF0" w:rsidRDefault="00BC71FE" w:rsidP="00BC71FE">
                  <w:pPr>
                    <w:rPr>
                      <w:sz w:val="18"/>
                      <w:szCs w:val="18"/>
                    </w:rPr>
                  </w:pPr>
                </w:p>
              </w:txbxContent>
            </v:textbox>
          </v:shape>
        </w:pict>
      </w:r>
      <w:r w:rsidRPr="00BC71FE">
        <w:rPr>
          <w:noProof/>
        </w:rPr>
        <w:pict>
          <v:shape id="_x0000_s6626" type="#_x0000_t202" style="position:absolute;margin-left:227.9pt;margin-top:113.85pt;width:32.35pt;height:18pt;z-index:251664384;mso-width-relative:margin;mso-height-relative:margin" filled="f" stroked="f">
            <v:textbox style="mso-next-textbox:#_x0000_s6626">
              <w:txbxContent>
                <w:p w:rsidR="00BC71FE" w:rsidRDefault="00BC71FE" w:rsidP="00BC71FE">
                  <w:pPr>
                    <w:rPr>
                      <w:sz w:val="18"/>
                      <w:szCs w:val="18"/>
                    </w:rPr>
                  </w:pPr>
                  <w:r>
                    <w:rPr>
                      <w:sz w:val="18"/>
                      <w:szCs w:val="18"/>
                    </w:rPr>
                    <w:t>ABC</w:t>
                  </w:r>
                </w:p>
                <w:p w:rsidR="00BC71FE" w:rsidRPr="00282FF0" w:rsidRDefault="00BC71FE" w:rsidP="00BC71FE">
                  <w:pPr>
                    <w:rPr>
                      <w:sz w:val="18"/>
                      <w:szCs w:val="18"/>
                    </w:rPr>
                  </w:pPr>
                </w:p>
              </w:txbxContent>
            </v:textbox>
          </v:shape>
        </w:pict>
      </w:r>
      <w:r w:rsidRPr="00BC71FE">
        <w:rPr>
          <w:noProof/>
        </w:rPr>
        <w:pict>
          <v:shape id="_x0000_s6630" type="#_x0000_t202" style="position:absolute;margin-left:204.65pt;margin-top:120.6pt;width:43.6pt;height:18pt;z-index:251668480;mso-width-relative:margin;mso-height-relative:margin" filled="f" stroked="f">
            <v:textbox style="mso-next-textbox:#_x0000_s6630">
              <w:txbxContent>
                <w:p w:rsidR="00BC71FE" w:rsidRDefault="00BC71FE" w:rsidP="00BC71FE">
                  <w:pPr>
                    <w:rPr>
                      <w:sz w:val="18"/>
                      <w:szCs w:val="18"/>
                    </w:rPr>
                  </w:pPr>
                  <w:r>
                    <w:rPr>
                      <w:sz w:val="18"/>
                      <w:szCs w:val="18"/>
                    </w:rPr>
                    <w:t>ABCD</w:t>
                  </w:r>
                </w:p>
                <w:p w:rsidR="00BC71FE" w:rsidRPr="00282FF0" w:rsidRDefault="00BC71FE" w:rsidP="00BC71FE">
                  <w:pPr>
                    <w:rPr>
                      <w:sz w:val="18"/>
                      <w:szCs w:val="18"/>
                    </w:rPr>
                  </w:pPr>
                </w:p>
              </w:txbxContent>
            </v:textbox>
          </v:shape>
        </w:pict>
      </w:r>
      <w:r w:rsidRPr="00BC71FE">
        <w:rPr>
          <w:noProof/>
        </w:rPr>
        <w:pict>
          <v:shape id="_x0000_s6629" type="#_x0000_t202" style="position:absolute;margin-left:331.4pt;margin-top:124.35pt;width:43.6pt;height:18pt;z-index:251667456;mso-width-relative:margin;mso-height-relative:margin" filled="f" stroked="f">
            <v:textbox style="mso-next-textbox:#_x0000_s6629">
              <w:txbxContent>
                <w:p w:rsidR="00BC71FE" w:rsidRDefault="00BC71FE" w:rsidP="00BC71FE">
                  <w:pPr>
                    <w:rPr>
                      <w:sz w:val="18"/>
                      <w:szCs w:val="18"/>
                    </w:rPr>
                  </w:pPr>
                  <w:r>
                    <w:rPr>
                      <w:sz w:val="18"/>
                      <w:szCs w:val="18"/>
                    </w:rPr>
                    <w:t>ABCD</w:t>
                  </w:r>
                </w:p>
                <w:p w:rsidR="00BC71FE" w:rsidRPr="00282FF0" w:rsidRDefault="00BC71FE" w:rsidP="00BC71FE">
                  <w:pPr>
                    <w:rPr>
                      <w:sz w:val="18"/>
                      <w:szCs w:val="18"/>
                    </w:rPr>
                  </w:pPr>
                </w:p>
              </w:txbxContent>
            </v:textbox>
          </v:shape>
        </w:pict>
      </w:r>
      <w:r w:rsidRPr="00BC71FE">
        <w:rPr>
          <w:noProof/>
        </w:rPr>
        <w:pict>
          <v:shape id="_x0000_s6628" type="#_x0000_t202" style="position:absolute;margin-left:255.65pt;margin-top:114.6pt;width:43.6pt;height:18pt;z-index:251666432;mso-width-relative:margin;mso-height-relative:margin" filled="f" stroked="f">
            <v:textbox style="mso-next-textbox:#_x0000_s6628">
              <w:txbxContent>
                <w:p w:rsidR="00BC71FE" w:rsidRDefault="00BC71FE" w:rsidP="00BC71FE">
                  <w:pPr>
                    <w:rPr>
                      <w:sz w:val="18"/>
                      <w:szCs w:val="18"/>
                    </w:rPr>
                  </w:pPr>
                  <w:r>
                    <w:rPr>
                      <w:sz w:val="18"/>
                      <w:szCs w:val="18"/>
                    </w:rPr>
                    <w:t>ABCD</w:t>
                  </w:r>
                </w:p>
                <w:p w:rsidR="00BC71FE" w:rsidRPr="00282FF0" w:rsidRDefault="00BC71FE" w:rsidP="00BC71FE">
                  <w:pPr>
                    <w:rPr>
                      <w:sz w:val="18"/>
                      <w:szCs w:val="18"/>
                    </w:rPr>
                  </w:pPr>
                </w:p>
              </w:txbxContent>
            </v:textbox>
          </v:shape>
        </w:pict>
      </w:r>
      <w:r w:rsidRPr="00BC71FE">
        <w:rPr>
          <w:noProof/>
        </w:rPr>
        <w:pict>
          <v:shape id="_x0000_s6627" type="#_x0000_t202" style="position:absolute;margin-left:278.9pt;margin-top:105.6pt;width:32.35pt;height:18pt;z-index:251665408;mso-width-relative:margin;mso-height-relative:margin" filled="f" stroked="f">
            <v:textbox style="mso-next-textbox:#_x0000_s6627">
              <w:txbxContent>
                <w:p w:rsidR="00BC71FE" w:rsidRDefault="00BC71FE" w:rsidP="00BC71FE">
                  <w:pPr>
                    <w:rPr>
                      <w:sz w:val="18"/>
                      <w:szCs w:val="18"/>
                    </w:rPr>
                  </w:pPr>
                  <w:r>
                    <w:rPr>
                      <w:sz w:val="18"/>
                      <w:szCs w:val="18"/>
                    </w:rPr>
                    <w:t>ABC</w:t>
                  </w:r>
                </w:p>
                <w:p w:rsidR="00BC71FE" w:rsidRPr="00282FF0" w:rsidRDefault="00BC71FE" w:rsidP="00BC71FE">
                  <w:pPr>
                    <w:rPr>
                      <w:sz w:val="18"/>
                      <w:szCs w:val="18"/>
                    </w:rPr>
                  </w:pPr>
                </w:p>
              </w:txbxContent>
            </v:textbox>
          </v:shape>
        </w:pict>
      </w:r>
      <w:r w:rsidRPr="00BC71FE">
        <w:rPr>
          <w:noProof/>
        </w:rPr>
        <w:pict>
          <v:shape id="_x0000_s6624" type="#_x0000_t202" style="position:absolute;margin-left:107.9pt;margin-top:49.35pt;width:26.35pt;height:18pt;z-index:251662336;mso-width-relative:margin;mso-height-relative:margin" filled="f" stroked="f">
            <v:textbox style="mso-next-textbox:#_x0000_s6624">
              <w:txbxContent>
                <w:p w:rsidR="00BC71FE" w:rsidRDefault="00BC71FE" w:rsidP="00BC71FE">
                  <w:pPr>
                    <w:rPr>
                      <w:sz w:val="18"/>
                      <w:szCs w:val="18"/>
                    </w:rPr>
                  </w:pPr>
                  <w:r>
                    <w:rPr>
                      <w:sz w:val="18"/>
                      <w:szCs w:val="18"/>
                    </w:rPr>
                    <w:t>ABB</w:t>
                  </w:r>
                </w:p>
                <w:p w:rsidR="00BC71FE" w:rsidRPr="00282FF0" w:rsidRDefault="00BC71FE" w:rsidP="00BC71FE">
                  <w:pPr>
                    <w:rPr>
                      <w:sz w:val="18"/>
                      <w:szCs w:val="18"/>
                    </w:rPr>
                  </w:pPr>
                </w:p>
              </w:txbxContent>
            </v:textbox>
          </v:shape>
        </w:pict>
      </w:r>
      <w:r w:rsidRPr="00BC71FE">
        <w:rPr>
          <w:noProof/>
        </w:rPr>
        <w:pict>
          <v:shape id="_x0000_s6625" type="#_x0000_t202" style="position:absolute;margin-left:159.55pt;margin-top:67.35pt;width:26.35pt;height:18pt;z-index:251663360;mso-width-relative:margin;mso-height-relative:margin" filled="f" stroked="f">
            <v:textbox style="mso-next-textbox:#_x0000_s6625">
              <w:txbxContent>
                <w:p w:rsidR="00BC71FE" w:rsidRDefault="00BC71FE" w:rsidP="00BC71FE">
                  <w:pPr>
                    <w:rPr>
                      <w:sz w:val="18"/>
                      <w:szCs w:val="18"/>
                    </w:rPr>
                  </w:pPr>
                  <w:r>
                    <w:rPr>
                      <w:sz w:val="18"/>
                      <w:szCs w:val="18"/>
                    </w:rPr>
                    <w:t>ABB</w:t>
                  </w:r>
                </w:p>
                <w:p w:rsidR="00BC71FE" w:rsidRPr="00282FF0" w:rsidRDefault="00BC71FE" w:rsidP="00BC71FE">
                  <w:pPr>
                    <w:rPr>
                      <w:sz w:val="18"/>
                      <w:szCs w:val="18"/>
                    </w:rPr>
                  </w:pPr>
                </w:p>
              </w:txbxContent>
            </v:textbox>
          </v:shape>
        </w:pict>
      </w:r>
      <w:r w:rsidRPr="00BC71FE">
        <w:rPr>
          <w:noProof/>
          <w:lang w:eastAsia="zh-TW"/>
        </w:rPr>
        <w:pict>
          <v:shape id="_x0000_s6622" type="#_x0000_t202" style="position:absolute;margin-left:181.4pt;margin-top:71.1pt;width:19.7pt;height:18.5pt;z-index:251658240;mso-width-relative:margin;mso-height-relative:margin" filled="f" stroked="f">
            <v:textbox style="mso-next-textbox:#_x0000_s6622">
              <w:txbxContent>
                <w:p w:rsidR="00BC71FE" w:rsidRDefault="00BC71FE" w:rsidP="00BC71FE">
                  <w:pPr>
                    <w:rPr>
                      <w:sz w:val="18"/>
                      <w:szCs w:val="18"/>
                    </w:rPr>
                  </w:pPr>
                  <w:r>
                    <w:rPr>
                      <w:sz w:val="18"/>
                      <w:szCs w:val="18"/>
                    </w:rPr>
                    <w:t>A</w:t>
                  </w:r>
                </w:p>
                <w:p w:rsidR="00BC71FE" w:rsidRPr="00282FF0" w:rsidRDefault="00BC71FE" w:rsidP="00BC71FE">
                  <w:pPr>
                    <w:rPr>
                      <w:sz w:val="18"/>
                      <w:szCs w:val="18"/>
                    </w:rPr>
                  </w:pPr>
                </w:p>
              </w:txbxContent>
            </v:textbox>
          </v:shape>
        </w:pict>
      </w:r>
      <w:r w:rsidRPr="00BC71FE">
        <w:rPr>
          <w:noProof/>
        </w:rPr>
        <w:pict>
          <v:shape id="_x0000_s6623" type="#_x0000_t202" style="position:absolute;margin-left:130.4pt;margin-top:41.85pt;width:19.7pt;height:18.5pt;z-index:251661312;mso-width-relative:margin;mso-height-relative:margin" filled="f" stroked="f">
            <v:textbox style="mso-next-textbox:#_x0000_s6623">
              <w:txbxContent>
                <w:p w:rsidR="00BC71FE" w:rsidRDefault="00BC71FE" w:rsidP="00BC71FE">
                  <w:pPr>
                    <w:rPr>
                      <w:sz w:val="18"/>
                      <w:szCs w:val="18"/>
                    </w:rPr>
                  </w:pPr>
                  <w:r>
                    <w:rPr>
                      <w:sz w:val="18"/>
                      <w:szCs w:val="18"/>
                    </w:rPr>
                    <w:t>A</w:t>
                  </w:r>
                </w:p>
                <w:p w:rsidR="00BC71FE" w:rsidRPr="00282FF0" w:rsidRDefault="00BC71FE" w:rsidP="00BC71FE">
                  <w:pPr>
                    <w:rPr>
                      <w:sz w:val="18"/>
                      <w:szCs w:val="18"/>
                    </w:rPr>
                  </w:pPr>
                </w:p>
              </w:txbxContent>
            </v:textbox>
          </v:shape>
        </w:pict>
      </w:r>
      <w:r w:rsidRPr="00BC71FE">
        <w:pict>
          <v:group id="_x0000_s1418" editas="canvas" style="width:6in;height:4in;mso-position-horizontal-relative:char;mso-position-vertical-relative:line" coordsize="8640,5760">
            <o:lock v:ext="edit" aspectratio="t"/>
            <v:shape id="_x0000_s1419" type="#_x0000_t75" style="position:absolute;width:8640;height:5760" o:preferrelative="f">
              <v:fill o:detectmouseclick="t"/>
              <v:path o:extrusionok="t" o:connecttype="none"/>
              <o:lock v:ext="edit" text="t"/>
            </v:shape>
            <v:rect id="_x0000_s1420" style="position:absolute;width:8625;height:5745" stroked="f"/>
            <v:rect id="_x0000_s1421" style="position:absolute;width:8625;height:5745" filled="f" strokecolor="#ccc"/>
            <v:rect id="_x0000_s1422" style="position:absolute;left:1065;top:705;width:7155;height:4275" stroked="f"/>
            <v:line id="_x0000_s1423" style="position:absolute" from="7905,4980" to="7906,5025" strokecolor="#999"/>
            <v:line id="_x0000_s1424" style="position:absolute" from="7515,4980" to="7516,5025" strokecolor="#999"/>
            <v:line id="_x0000_s1425" style="position:absolute" from="6885,4980" to="6886,5025" strokecolor="#999"/>
            <v:line id="_x0000_s1426" style="position:absolute" from="6495,4980" to="6496,5025" strokecolor="#999"/>
            <v:line id="_x0000_s1427" style="position:absolute" from="5865,4980" to="5866,5025" strokecolor="#999"/>
            <v:line id="_x0000_s1428" style="position:absolute" from="5475,4980" to="5476,5025" strokecolor="#999"/>
            <v:line id="_x0000_s1429" style="position:absolute" from="4845,4980" to="4846,5025" strokecolor="#999"/>
            <v:line id="_x0000_s1430" style="position:absolute" from="4455,4980" to="4456,5025" strokecolor="#999"/>
            <v:line id="_x0000_s1431" style="position:absolute" from="3825,4980" to="3826,5025" strokecolor="#999"/>
            <v:line id="_x0000_s1432" style="position:absolute" from="3420,4980" to="3421,5025" strokecolor="#999"/>
            <v:line id="_x0000_s1433" style="position:absolute" from="2790,4980" to="2791,5025" strokecolor="#999"/>
            <v:line id="_x0000_s1434" style="position:absolute" from="2400,4980" to="2401,5025" strokecolor="#999"/>
            <v:line id="_x0000_s1435" style="position:absolute" from="1770,4980" to="1771,5025" strokecolor="#999"/>
            <v:line id="_x0000_s1436" style="position:absolute" from="1380,4980" to="1381,5025" strokecolor="#999"/>
            <v:line id="_x0000_s1437" style="position:absolute" from="1065,705" to="8220,706" strokecolor="#999"/>
            <v:line id="_x0000_s1438" style="position:absolute" from="1065,4980" to="8220,4981" strokecolor="#999"/>
            <v:rect id="_x0000_s1439" style="position:absolute;left:510;top:5280;width:79;height:213;mso-wrap-style:none" filled="f" stroked="f">
              <v:textbox style="mso-next-textbox:#_x0000_s1439;mso-fit-shape-to-text:t" inset="0,0,0,0">
                <w:txbxContent>
                  <w:p w:rsidR="00BC71FE" w:rsidRDefault="00BC71FE" w:rsidP="00BC71FE">
                    <w:r>
                      <w:rPr>
                        <w:rFonts w:ascii="Segoe UI Semibold" w:hAnsi="Segoe UI Semibold" w:cs="Segoe UI Semibold"/>
                        <w:b/>
                        <w:bCs/>
                        <w:color w:val="000000"/>
                        <w:sz w:val="16"/>
                        <w:szCs w:val="16"/>
                      </w:rPr>
                      <w:t>L</w:t>
                    </w:r>
                  </w:p>
                </w:txbxContent>
              </v:textbox>
            </v:rect>
            <v:rect id="_x0000_s1440" style="position:absolute;left:585;top:5280;width:84;height:213;mso-wrap-style:none" filled="f" stroked="f">
              <v:textbox style="mso-next-textbox:#_x0000_s1440;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441" style="position:absolute;left:675;top:5280;width:82;height:213;mso-wrap-style:none" filled="f" stroked="f">
              <v:textbox style="mso-next-textbox:#_x0000_s1441;mso-fit-shape-to-text:t" inset="0,0,0,0">
                <w:txbxContent>
                  <w:p w:rsidR="00BC71FE" w:rsidRDefault="00BC71FE" w:rsidP="00BC71FE">
                    <w:proofErr w:type="gramStart"/>
                    <w:r>
                      <w:rPr>
                        <w:rFonts w:ascii="Segoe UI Semibold" w:hAnsi="Segoe UI Semibold" w:cs="Segoe UI Semibold"/>
                        <w:b/>
                        <w:bCs/>
                        <w:color w:val="000000"/>
                        <w:sz w:val="16"/>
                        <w:szCs w:val="16"/>
                      </w:rPr>
                      <w:t>y</w:t>
                    </w:r>
                    <w:proofErr w:type="gramEnd"/>
                  </w:p>
                </w:txbxContent>
              </v:textbox>
            </v:rect>
            <v:rect id="_x0000_s1442" style="position:absolute;left:765;top:5280;width:86;height:213;mso-wrap-style:none" filled="f" stroked="f">
              <v:textbox style="mso-next-textbox:#_x0000_s1442;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443" style="position:absolute;left:855;top:5280;width:60;height:213;mso-wrap-style:none" filled="f" stroked="f">
              <v:textbox style="mso-next-textbox:#_x0000_s1443;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444" style="position:absolute;left:540;top:5010;width:89;height:213;mso-wrap-style:none" filled="f" stroked="f">
              <v:textbox style="mso-next-textbox:#_x0000_s1444;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445" style="position:absolute;left:630;top:5010;width:42;height:213;mso-wrap-style:none" filled="f" stroked="f">
              <v:textbox style="mso-next-textbox:#_x0000_s1445;mso-fit-shape-to-text:t" inset="0,0,0,0">
                <w:txbxContent>
                  <w:p w:rsidR="00BC71FE" w:rsidRDefault="00BC71FE" w:rsidP="00BC71FE">
                    <w:proofErr w:type="spellStart"/>
                    <w:proofErr w:type="gramStart"/>
                    <w:r>
                      <w:rPr>
                        <w:rFonts w:ascii="Segoe UI Semibold" w:hAnsi="Segoe UI Semibold" w:cs="Segoe UI Semibold"/>
                        <w:b/>
                        <w:bCs/>
                        <w:color w:val="000000"/>
                        <w:sz w:val="16"/>
                        <w:szCs w:val="16"/>
                      </w:rPr>
                      <w:t>i</w:t>
                    </w:r>
                    <w:proofErr w:type="spellEnd"/>
                    <w:proofErr w:type="gramEnd"/>
                  </w:p>
                </w:txbxContent>
              </v:textbox>
            </v:rect>
            <v:rect id="_x0000_s1446" style="position:absolute;left:675;top:5010;width:142;height:213;mso-wrap-style:none" filled="f" stroked="f">
              <v:textbox style="mso-next-textbox:#_x0000_s1446;mso-fit-shape-to-text:t" inset="0,0,0,0">
                <w:txbxContent>
                  <w:p w:rsidR="00BC71FE" w:rsidRDefault="00BC71FE" w:rsidP="00BC71FE">
                    <w:proofErr w:type="gramStart"/>
                    <w:r>
                      <w:rPr>
                        <w:rFonts w:ascii="Segoe UI Semibold" w:hAnsi="Segoe UI Semibold" w:cs="Segoe UI Semibold"/>
                        <w:b/>
                        <w:bCs/>
                        <w:color w:val="000000"/>
                        <w:sz w:val="16"/>
                        <w:szCs w:val="16"/>
                      </w:rPr>
                      <w:t>m</w:t>
                    </w:r>
                    <w:proofErr w:type="gramEnd"/>
                  </w:p>
                </w:txbxContent>
              </v:textbox>
            </v:rect>
            <v:rect id="_x0000_s1447" style="position:absolute;left:825;top:5010;width:86;height:213;mso-wrap-style:none" filled="f" stroked="f">
              <v:textbox style="mso-next-textbox:#_x0000_s1447;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448" style="position:absolute;left:7665;top:5280;width:86;height:213;mso-wrap-style:none" filled="f" stroked="f">
              <v:textbox style="mso-next-textbox:#_x0000_s1448;mso-fit-shape-to-text:t" inset="0,0,0,0">
                <w:txbxContent>
                  <w:p w:rsidR="00BC71FE" w:rsidRDefault="00BC71FE" w:rsidP="00BC71FE">
                    <w:r>
                      <w:rPr>
                        <w:rFonts w:ascii="Segoe UI Semibold" w:hAnsi="Segoe UI Semibold" w:cs="Segoe UI Semibold"/>
                        <w:b/>
                        <w:bCs/>
                        <w:color w:val="000000"/>
                        <w:sz w:val="16"/>
                        <w:szCs w:val="16"/>
                      </w:rPr>
                      <w:t>7</w:t>
                    </w:r>
                  </w:p>
                </w:txbxContent>
              </v:textbox>
            </v:rect>
            <v:rect id="_x0000_s1449" style="position:absolute;left:6645;top:5280;width:90;height:213;mso-wrap-style:none" filled="f" stroked="f">
              <v:textbox style="mso-next-textbox:#_x0000_s1449;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450" style="position:absolute;left:5625;top:5280;width:89;height:213;mso-wrap-style:none" filled="f" stroked="f">
              <v:textbox style="mso-next-textbox:#_x0000_s1450;mso-fit-shape-to-text:t" inset="0,0,0,0">
                <w:txbxContent>
                  <w:p w:rsidR="00BC71FE" w:rsidRDefault="00BC71FE" w:rsidP="00BC71FE">
                    <w:r>
                      <w:rPr>
                        <w:rFonts w:ascii="Segoe UI Semibold" w:hAnsi="Segoe UI Semibold" w:cs="Segoe UI Semibold"/>
                        <w:b/>
                        <w:bCs/>
                        <w:color w:val="000000"/>
                        <w:sz w:val="16"/>
                        <w:szCs w:val="16"/>
                      </w:rPr>
                      <w:t>5</w:t>
                    </w:r>
                  </w:p>
                </w:txbxContent>
              </v:textbox>
            </v:rect>
            <v:rect id="_x0000_s1451" style="position:absolute;left:4605;top:5280;width:93;height:213;mso-wrap-style:none" filled="f" stroked="f">
              <v:textbox style="mso-next-textbox:#_x0000_s1451;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452" style="position:absolute;left:3570;top:5280;width:89;height:213;mso-wrap-style:none" filled="f" stroked="f">
              <v:textbox style="mso-next-textbox:#_x0000_s1452;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53" style="position:absolute;left:2550;top:5280;width:89;height:213;mso-wrap-style:none" filled="f" stroked="f">
              <v:textbox style="mso-next-textbox:#_x0000_s1453;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454" style="position:absolute;left:1545;top:5280;width:65;height:213;mso-wrap-style:none" filled="f" stroked="f">
              <v:textbox style="mso-next-textbox:#_x0000_s1454;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455" style="position:absolute;left:7860;top:5010;width:89;height:213;mso-wrap-style:none" filled="f" stroked="f">
              <v:textbox style="mso-next-textbox:#_x0000_s1455;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56" style="position:absolute;left:7470;top:5010;width:89;height:213;mso-wrap-style:none" filled="f" stroked="f">
              <v:textbox style="mso-next-textbox:#_x0000_s1456;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57" style="position:absolute;left:6840;top:5010;width:89;height:213;mso-wrap-style:none" filled="f" stroked="f">
              <v:textbox style="mso-next-textbox:#_x0000_s1457;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58" style="position:absolute;left:6450;top:5010;width:89;height:213;mso-wrap-style:none" filled="f" stroked="f">
              <v:textbox style="mso-next-textbox:#_x0000_s1458;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59" style="position:absolute;left:5820;top:5010;width:89;height:213;mso-wrap-style:none" filled="f" stroked="f">
              <v:textbox style="mso-next-textbox:#_x0000_s1459;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60" style="position:absolute;left:5430;top:5010;width:89;height:213;mso-wrap-style:none" filled="f" stroked="f">
              <v:textbox style="mso-next-textbox:#_x0000_s1460;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61" style="position:absolute;left:4800;top:5010;width:89;height:213;mso-wrap-style:none" filled="f" stroked="f">
              <v:textbox style="mso-next-textbox:#_x0000_s1461;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62" style="position:absolute;left:4410;top:5010;width:89;height:213;mso-wrap-style:none" filled="f" stroked="f">
              <v:textbox style="mso-next-textbox:#_x0000_s146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63" style="position:absolute;left:3780;top:5010;width:89;height:213;mso-wrap-style:none" filled="f" stroked="f">
              <v:textbox style="mso-next-textbox:#_x0000_s1463;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64" style="position:absolute;left:3375;top:5010;width:89;height:213;mso-wrap-style:none" filled="f" stroked="f">
              <v:textbox style="mso-next-textbox:#_x0000_s1464;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65" style="position:absolute;left:2745;top:5010;width:89;height:213;mso-wrap-style:none" filled="f" stroked="f">
              <v:textbox style="mso-next-textbox:#_x0000_s1465;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66" style="position:absolute;left:2355;top:5010;width:89;height:213;mso-wrap-style:none" filled="f" stroked="f">
              <v:textbox style="mso-next-textbox:#_x0000_s1466;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67" style="position:absolute;left:1725;top:5010;width:89;height:213;mso-wrap-style:none" filled="f" stroked="f">
              <v:textbox style="mso-next-textbox:#_x0000_s1467;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468" style="position:absolute;left:1335;top:5010;width:89;height:213;mso-wrap-style:none" filled="f" stroked="f">
              <v:textbox style="mso-next-textbox:#_x0000_s1468;mso-fit-shape-to-text:t" inset="0,0,0,0">
                <w:txbxContent>
                  <w:p w:rsidR="00BC71FE" w:rsidRDefault="00BC71FE" w:rsidP="00BC71FE">
                    <w:r>
                      <w:rPr>
                        <w:rFonts w:ascii="Segoe UI Semibold" w:hAnsi="Segoe UI Semibold" w:cs="Segoe UI Semibold"/>
                        <w:b/>
                        <w:bCs/>
                        <w:color w:val="000000"/>
                        <w:sz w:val="16"/>
                        <w:szCs w:val="16"/>
                      </w:rPr>
                      <w:t>0</w:t>
                    </w:r>
                  </w:p>
                </w:txbxContent>
              </v:textbox>
            </v:rect>
            <v:line id="_x0000_s1469" style="position:absolute;flip:x" from="1020,780" to="1065,781" strokecolor="#999"/>
            <v:line id="_x0000_s1470" style="position:absolute;flip:x" from="1020,1365" to="1065,1366" strokecolor="#999"/>
            <v:line id="_x0000_s1471" style="position:absolute;flip:x" from="1020,1935" to="1065,1936" strokecolor="#999"/>
            <v:line id="_x0000_s1472" style="position:absolute;flip:x" from="1020,2520" to="1065,2521" strokecolor="#999"/>
            <v:line id="_x0000_s1473" style="position:absolute;flip:x" from="1020,3090" to="1065,3091" strokecolor="#999"/>
            <v:line id="_x0000_s1474" style="position:absolute;flip:x" from="1020,3660" to="1065,3661" strokecolor="#999"/>
            <v:line id="_x0000_s1475" style="position:absolute;flip:x" from="1020,4245" to="1065,4246" strokecolor="#999"/>
            <v:line id="_x0000_s1476" style="position:absolute;flip:x" from="1020,4815" to="1065,4816" strokecolor="#999"/>
            <v:line id="_x0000_s1477" style="position:absolute;flip:y" from="8220,705" to="8221,4980" strokecolor="#999"/>
            <v:line id="_x0000_s1478" style="position:absolute;flip:y" from="1065,705" to="1066,4980" strokecolor="#999"/>
            <v:rect id="_x0000_s1479" style="position:absolute;left:705;top:660;width:89;height:213;mso-wrap-style:none" filled="f" stroked="f">
              <v:textbox style="mso-next-textbox:#_x0000_s147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80" style="position:absolute;left:795;top:660;width:39;height:213;mso-wrap-style:none" filled="f" stroked="f">
              <v:textbox style="mso-next-textbox:#_x0000_s1480;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481" style="position:absolute;left:840;top:660;width:65;height:213;mso-wrap-style:none" filled="f" stroked="f">
              <v:textbox style="mso-next-textbox:#_x0000_s1481;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482" style="position:absolute;left:900;top:660;width:90;height:213;mso-wrap-style:none" filled="f" stroked="f">
              <v:textbox style="mso-next-textbox:#_x0000_s1482;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483" style="position:absolute;left:705;top:1230;width:89;height:213;mso-wrap-style:none" filled="f" stroked="f">
              <v:textbox style="mso-next-textbox:#_x0000_s148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84" style="position:absolute;left:795;top:1230;width:39;height:213;mso-wrap-style:none" filled="f" stroked="f">
              <v:textbox style="mso-next-textbox:#_x0000_s1484;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485" style="position:absolute;left:840;top:1230;width:65;height:213;mso-wrap-style:none" filled="f" stroked="f">
              <v:textbox style="mso-next-textbox:#_x0000_s1485;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486" style="position:absolute;left:900;top:1230;width:93;height:213;mso-wrap-style:none" filled="f" stroked="f">
              <v:textbox style="mso-next-textbox:#_x0000_s1486;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487" style="position:absolute;left:705;top:1815;width:89;height:213;mso-wrap-style:none" filled="f" stroked="f">
              <v:textbox style="mso-next-textbox:#_x0000_s148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88" style="position:absolute;left:795;top:1815;width:39;height:213;mso-wrap-style:none" filled="f" stroked="f">
              <v:textbox style="mso-next-textbox:#_x0000_s148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489" style="position:absolute;left:840;top:1815;width:65;height:213;mso-wrap-style:none" filled="f" stroked="f">
              <v:textbox style="mso-next-textbox:#_x0000_s1489;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490" style="position:absolute;left:900;top:1815;width:89;height:213;mso-wrap-style:none" filled="f" stroked="f">
              <v:textbox style="mso-next-textbox:#_x0000_s1490;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491" style="position:absolute;left:705;top:2385;width:89;height:213;mso-wrap-style:none" filled="f" stroked="f">
              <v:textbox style="mso-next-textbox:#_x0000_s149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92" style="position:absolute;left:795;top:2385;width:39;height:213;mso-wrap-style:none" filled="f" stroked="f">
              <v:textbox style="mso-next-textbox:#_x0000_s1492;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493" style="position:absolute;left:840;top:2385;width:65;height:213;mso-wrap-style:none" filled="f" stroked="f">
              <v:textbox style="mso-next-textbox:#_x0000_s1493;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494" style="position:absolute;left:900;top:2385;width:89;height:213;mso-wrap-style:none" filled="f" stroked="f">
              <v:textbox style="mso-next-textbox:#_x0000_s1494;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95" style="position:absolute;left:675;top:2970;width:89;height:213;mso-wrap-style:none" filled="f" stroked="f">
              <v:textbox style="mso-next-textbox:#_x0000_s149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96" style="position:absolute;left:765;top:2970;width:39;height:213;mso-wrap-style:none" filled="f" stroked="f">
              <v:textbox style="mso-next-textbox:#_x0000_s149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497" style="position:absolute;left:810;top:2970;width:89;height:213;mso-wrap-style:none" filled="f" stroked="f">
              <v:textbox style="mso-next-textbox:#_x0000_s149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498" style="position:absolute;left:900;top:2970;width:89;height:213;mso-wrap-style:none" filled="f" stroked="f">
              <v:textbox style="mso-next-textbox:#_x0000_s1498;mso-fit-shape-to-text:t" inset="0,0,0,0">
                <w:txbxContent>
                  <w:p w:rsidR="00BC71FE" w:rsidRDefault="00BC71FE" w:rsidP="00BC71FE">
                    <w:r>
                      <w:rPr>
                        <w:rFonts w:ascii="Segoe UI Semibold" w:hAnsi="Segoe UI Semibold" w:cs="Segoe UI Semibold"/>
                        <w:b/>
                        <w:bCs/>
                        <w:color w:val="000000"/>
                        <w:sz w:val="16"/>
                        <w:szCs w:val="16"/>
                      </w:rPr>
                      <w:t>8</w:t>
                    </w:r>
                  </w:p>
                </w:txbxContent>
              </v:textbox>
            </v:rect>
            <v:rect id="_x0000_s1499" style="position:absolute;left:675;top:3540;width:89;height:213;mso-wrap-style:none" filled="f" stroked="f">
              <v:textbox style="mso-next-textbox:#_x0000_s149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500" style="position:absolute;left:765;top:3540;width:39;height:213;mso-wrap-style:none" filled="f" stroked="f">
              <v:textbox style="mso-next-textbox:#_x0000_s1500;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501" style="position:absolute;left:810;top:3540;width:89;height:213;mso-wrap-style:none" filled="f" stroked="f">
              <v:textbox style="mso-next-textbox:#_x0000_s150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502" style="position:absolute;left:900;top:3540;width:90;height:213;mso-wrap-style:none" filled="f" stroked="f">
              <v:textbox style="mso-next-textbox:#_x0000_s1502;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503" style="position:absolute;left:675;top:4125;width:89;height:213;mso-wrap-style:none" filled="f" stroked="f">
              <v:textbox style="mso-next-textbox:#_x0000_s150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504" style="position:absolute;left:765;top:4125;width:39;height:213;mso-wrap-style:none" filled="f" stroked="f">
              <v:textbox style="mso-next-textbox:#_x0000_s1504;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505" style="position:absolute;left:810;top:4125;width:89;height:213;mso-wrap-style:none" filled="f" stroked="f">
              <v:textbox style="mso-next-textbox:#_x0000_s150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506" style="position:absolute;left:900;top:4125;width:93;height:213;mso-wrap-style:none" filled="f" stroked="f">
              <v:textbox style="mso-next-textbox:#_x0000_s1506;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507" style="position:absolute;left:675;top:4695;width:89;height:213;mso-wrap-style:none" filled="f" stroked="f">
              <v:textbox style="mso-next-textbox:#_x0000_s150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508" style="position:absolute;left:765;top:4695;width:39;height:213;mso-wrap-style:none" filled="f" stroked="f">
              <v:textbox style="mso-next-textbox:#_x0000_s150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509" style="position:absolute;left:810;top:4695;width:89;height:213;mso-wrap-style:none" filled="f" stroked="f">
              <v:textbox style="mso-next-textbox:#_x0000_s150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510" style="position:absolute;left:900;top:4695;width:89;height:213;mso-wrap-style:none" filled="f" stroked="f">
              <v:textbox style="mso-next-textbox:#_x0000_s1510;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511" style="position:absolute;left:7800;top:3930;width:210;height:75" fillcolor="#7da7d9" stroked="f"/>
            <v:rect id="_x0000_s1512" style="position:absolute;left:7800;top:3930;width:210;height:75" filled="f" strokecolor="#515151"/>
            <v:line id="_x0000_s1513" style="position:absolute" from="7800,3960" to="8010,3961" strokecolor="#515151"/>
            <v:line id="_x0000_s1514" style="position:absolute" from="7905,4005" to="7906,4080" strokecolor="#515151"/>
            <v:rect id="_x0000_s1515" style="position:absolute;left:7410;top:3930;width:210;height:270" fillcolor="#7da7d9" stroked="f"/>
            <v:rect id="_x0000_s1516" style="position:absolute;left:7410;top:3930;width:210;height:270" filled="f" strokecolor="#515151"/>
            <v:line id="_x0000_s1517" style="position:absolute" from="7410,4110" to="7620,4111" strokecolor="#515151"/>
            <v:line id="_x0000_s1518" style="position:absolute;flip:y" from="7515,3900" to="7516,3930" strokecolor="#515151"/>
            <v:rect id="_x0000_s1519" style="position:absolute;left:6780;top:2910;width:210;height:75" fillcolor="#7da7d9" stroked="f"/>
            <v:rect id="_x0000_s1520" style="position:absolute;left:6780;top:2910;width:210;height:75" filled="f" strokecolor="#515151"/>
            <v:line id="_x0000_s1521" style="position:absolute" from="6780,2955" to="6990,2956" strokecolor="#515151"/>
            <v:line id="_x0000_s1522" style="position:absolute;flip:y" from="6885,2835" to="6886,2910" strokecolor="#515151"/>
            <v:rect id="_x0000_s1523" style="position:absolute;left:6390;top:3000;width:210;height:225" fillcolor="#7da7d9" stroked="f"/>
            <v:rect id="_x0000_s1524" style="position:absolute;left:6390;top:3000;width:210;height:225" filled="f" strokecolor="#515151"/>
            <v:line id="_x0000_s1525" style="position:absolute" from="6390,3060" to="6600,3061" strokecolor="#515151"/>
            <v:line id="_x0000_s1526" style="position:absolute" from="6495,3225" to="6496,3270" strokecolor="#515151"/>
            <v:line id="_x0000_s1527" style="position:absolute;flip:y" from="6495,2895" to="6496,3000" strokecolor="#515151"/>
            <v:rect id="_x0000_s1528" style="position:absolute;left:5760;top:2610;width:210;height:240" fillcolor="#7da7d9" stroked="f"/>
            <v:rect id="_x0000_s1529" style="position:absolute;left:5760;top:2610;width:210;height:240" filled="f" strokecolor="#515151"/>
            <v:line id="_x0000_s1530" style="position:absolute" from="5760,2760" to="5970,2761" strokecolor="#515151"/>
            <v:line id="_x0000_s1531" style="position:absolute" from="5865,2850" to="5866,2910" strokecolor="#515151"/>
            <v:line id="_x0000_s1532" style="position:absolute;flip:y" from="5865,2580" to="5866,2610" strokecolor="#515151"/>
            <v:rect id="_x0000_s1533" style="position:absolute;left:5370;top:2670;width:210;height:360" fillcolor="#7da7d9" stroked="f"/>
            <v:rect id="_x0000_s1534" style="position:absolute;left:5370;top:2670;width:210;height:360" filled="f" strokecolor="#515151"/>
            <v:line id="_x0000_s1535" style="position:absolute" from="5370,2940" to="5580,2941" strokecolor="#515151"/>
            <v:line id="_x0000_s1536" style="position:absolute" from="5475,3030" to="5476,3075" strokecolor="#515151"/>
            <v:line id="_x0000_s1537" style="position:absolute;flip:y" from="5475,2655" to="5476,2670" strokecolor="#515151"/>
            <v:rect id="_x0000_s1538" style="position:absolute;left:4740;top:2820;width:210;height:120" fillcolor="#7da7d9" stroked="f"/>
            <v:rect id="_x0000_s1539" style="position:absolute;left:4740;top:2820;width:210;height:120" filled="f" strokecolor="#515151"/>
            <v:line id="_x0000_s1540" style="position:absolute" from="4740,2865" to="4950,2866" strokecolor="#515151"/>
            <v:line id="_x0000_s1541" style="position:absolute" from="4845,2940" to="4846,3075" strokecolor="#515151"/>
            <v:line id="_x0000_s1542" style="position:absolute;flip:y" from="4845,2730" to="4846,2820" strokecolor="#515151"/>
            <v:rect id="_x0000_s1543" style="position:absolute;left:4335;top:2835;width:210;height:255" fillcolor="#7da7d9" stroked="f"/>
            <v:rect id="_x0000_s1544" style="position:absolute;left:4335;top:2835;width:210;height:255" filled="f" strokecolor="#515151"/>
            <v:line id="_x0000_s1545" style="position:absolute" from="4335,3045" to="4545,3046" strokecolor="#515151"/>
            <v:line id="_x0000_s1546" style="position:absolute" from="4440,3090" to="4441,3150" strokecolor="#515151"/>
            <v:line id="_x0000_s1547" style="position:absolute;flip:y" from="4440,2730" to="4441,2835" strokecolor="#515151"/>
            <v:rect id="_x0000_s1548" style="position:absolute;left:3705;top:1935;width:210;height:1005" fillcolor="#7da7d9" stroked="f"/>
            <v:rect id="_x0000_s1549" style="position:absolute;left:3705;top:1935;width:210;height:1005" filled="f" strokecolor="#515151"/>
            <v:line id="_x0000_s1550" style="position:absolute" from="3705,2445" to="3915,2446" strokecolor="#515151"/>
            <v:line id="_x0000_s1551" style="position:absolute" from="3810,2940" to="3811,3060" strokecolor="#515151"/>
            <v:line id="_x0000_s1552" style="position:absolute;flip:y" from="3810,1860" to="3811,1935" strokecolor="#515151"/>
            <v:rect id="_x0000_s1553" style="position:absolute;left:3315;top:2310;width:210;height:765" fillcolor="#7da7d9" stroked="f"/>
            <v:rect id="_x0000_s1554" style="position:absolute;left:3315;top:2310;width:210;height:765" filled="f" strokecolor="#515151"/>
            <v:line id="_x0000_s1555" style="position:absolute" from="3315,2790" to="3525,2791" strokecolor="#515151"/>
            <v:line id="_x0000_s1556" style="position:absolute" from="3420,3075" to="3421,3180" strokecolor="#515151"/>
            <v:line id="_x0000_s1557" style="position:absolute;flip:y" from="3420,1740" to="3421,2310" strokecolor="#515151"/>
            <v:rect id="_x0000_s1558" style="position:absolute;left:2685;top:1410;width:210;height:2085" fillcolor="#7da7d9" stroked="f"/>
            <v:rect id="_x0000_s1559" style="position:absolute;left:2685;top:1410;width:210;height:2085" filled="f" strokecolor="#515151"/>
            <v:line id="_x0000_s1560" style="position:absolute" from="2685,1605" to="2895,1606" strokecolor="#515151"/>
            <v:line id="_x0000_s1561" style="position:absolute" from="2790,3495" to="2791,3855" strokecolor="#515151"/>
            <v:line id="_x0000_s1562" style="position:absolute;flip:y" from="2790,1275" to="2791,1410" strokecolor="#515151"/>
            <v:rect id="_x0000_s1563" style="position:absolute;left:2295;top:1875;width:210;height:1905" fillcolor="#7da7d9" stroked="f"/>
            <v:rect id="_x0000_s1564" style="position:absolute;left:2295;top:1875;width:210;height:1905" filled="f" strokecolor="#515151"/>
            <v:line id="_x0000_s1565" style="position:absolute" from="2295,2070" to="2505,2071" strokecolor="#515151"/>
            <v:line id="_x0000_s1566" style="position:absolute" from="2400,3780" to="2401,4020" strokecolor="#515151"/>
            <v:line id="_x0000_s1567" style="position:absolute;flip:y" from="2400,1305" to="2401,1875" strokecolor="#515151"/>
            <v:rect id="_x0000_s1568" style="position:absolute;left:1665;top:2310;width:210;height:2010" fillcolor="#7da7d9" stroked="f"/>
            <v:rect id="_x0000_s1569" style="position:absolute;left:1665;top:2310;width:210;height:2010" filled="f" strokecolor="#515151"/>
            <v:line id="_x0000_s1570" style="position:absolute" from="1665,3315" to="1875,3316" strokecolor="#515151"/>
            <v:line id="_x0000_s1571" style="position:absolute" from="1770,4320" to="1771,4350" strokecolor="#515151"/>
            <v:line id="_x0000_s1572" style="position:absolute;flip:y" from="1770,2265" to="1771,2310" strokecolor="#515151"/>
            <v:rect id="_x0000_s1573" style="position:absolute;left:1275;top:2685;width:210;height:1935" fillcolor="#7da7d9" stroked="f"/>
            <v:rect id="_x0000_s1574" style="position:absolute;left:1275;top:2685;width:210;height:1935" filled="f" strokecolor="#515151"/>
            <v:line id="_x0000_s1575" style="position:absolute" from="1275,2970" to="1485,2971" strokecolor="#515151"/>
            <v:line id="_x0000_s1576" style="position:absolute" from="1380,4620" to="1381,4770" strokecolor="#515151"/>
            <v:line id="_x0000_s1577" style="position:absolute;flip:y" from="1380,2235" to="1381,2685" strokecolor="#515151"/>
            <v:rect id="_x0000_s1578" style="position:absolute;left:-402;top:2764;width:1628;height:434;rotation:270;mso-wrap-style:none" filled="f" stroked="f">
              <v:textbox style="layout-flow:vertical;mso-layout-flow-alt:bottom-to-top;mso-next-textbox:#_x0000_s1578" inset="0,0,0,0">
                <w:txbxContent>
                  <w:p w:rsidR="00BC71FE" w:rsidRDefault="00BC71FE" w:rsidP="00BC71FE">
                    <w:pPr>
                      <w:jc w:val="center"/>
                    </w:pPr>
                    <w:r>
                      <w:rPr>
                        <w:rFonts w:ascii="Segoe UI Semibold" w:hAnsi="Segoe UI Semibold" w:cs="Segoe UI Semibold"/>
                        <w:b/>
                        <w:bCs/>
                        <w:color w:val="000000"/>
                      </w:rPr>
                      <w:t>Mean (mg/</w:t>
                    </w:r>
                    <w:proofErr w:type="spellStart"/>
                    <w:r>
                      <w:rPr>
                        <w:rFonts w:ascii="Segoe UI Semibold" w:hAnsi="Segoe UI Semibold" w:cs="Segoe UI Semibold"/>
                        <w:b/>
                        <w:bCs/>
                        <w:color w:val="000000"/>
                      </w:rPr>
                      <w:t>mL</w:t>
                    </w:r>
                    <w:proofErr w:type="spellEnd"/>
                    <w:r>
                      <w:rPr>
                        <w:rFonts w:ascii="Segoe UI Semibold" w:hAnsi="Segoe UI Semibold" w:cs="Segoe UI Semibold"/>
                        <w:b/>
                        <w:bCs/>
                        <w:color w:val="000000"/>
                      </w:rPr>
                      <w:t>)</w:t>
                    </w:r>
                  </w:p>
                </w:txbxContent>
              </v:textbox>
            </v:rect>
            <v:rect id="_x0000_s1579" style="position:absolute;left:3525;top:195;width:129;height:276;mso-wrap-style:none" filled="f" stroked="f">
              <v:textbox style="mso-next-textbox:#_x0000_s1579;mso-fit-shape-to-text:t" inset="0,0,0,0">
                <w:txbxContent>
                  <w:p w:rsidR="00BC71FE" w:rsidRDefault="00BC71FE" w:rsidP="00BC71FE"/>
                </w:txbxContent>
              </v:textbox>
            </v:rect>
            <v:rect id="_x0000_s1580" style="position:absolute;left:3675;top:195;width:129;height:276;mso-wrap-style:none" filled="f" stroked="f">
              <v:textbox style="mso-next-textbox:#_x0000_s1580;mso-fit-shape-to-text:t" inset="0,0,0,0">
                <w:txbxContent>
                  <w:p w:rsidR="00BC71FE" w:rsidRDefault="00BC71FE" w:rsidP="00BC71FE"/>
                </w:txbxContent>
              </v:textbox>
            </v:rect>
            <v:rect id="_x0000_s1581" style="position:absolute;left:3825;top:195;width:129;height:276;mso-wrap-style:none" filled="f" stroked="f">
              <v:textbox style="mso-next-textbox:#_x0000_s1581;mso-fit-shape-to-text:t" inset="0,0,0,0">
                <w:txbxContent>
                  <w:p w:rsidR="00BC71FE" w:rsidRDefault="00BC71FE" w:rsidP="00BC71FE"/>
                </w:txbxContent>
              </v:textbox>
            </v:rect>
            <v:rect id="_x0000_s1582" style="position:absolute;left:3960;top:195;width:129;height:276;mso-wrap-style:none" filled="f" stroked="f">
              <v:textbox style="mso-next-textbox:#_x0000_s1582;mso-fit-shape-to-text:t" inset="0,0,0,0">
                <w:txbxContent>
                  <w:p w:rsidR="00BC71FE" w:rsidRDefault="00BC71FE" w:rsidP="00BC71FE"/>
                </w:txbxContent>
              </v:textbox>
            </v:rect>
            <v:rect id="_x0000_s1583" style="position:absolute;left:4110;top:195;width:129;height:276;mso-wrap-style:none" filled="f" stroked="f">
              <v:textbox style="mso-next-textbox:#_x0000_s1583;mso-fit-shape-to-text:t" inset="0,0,0,0">
                <w:txbxContent>
                  <w:p w:rsidR="00BC71FE" w:rsidRDefault="00BC71FE" w:rsidP="00BC71FE"/>
                </w:txbxContent>
              </v:textbox>
            </v:rect>
            <v:rect id="_x0000_s1584" style="position:absolute;left:4170;top:195;width:129;height:276;mso-wrap-style:none" filled="f" stroked="f">
              <v:textbox style="mso-next-textbox:#_x0000_s1584;mso-fit-shape-to-text:t" inset="0,0,0,0">
                <w:txbxContent>
                  <w:p w:rsidR="00BC71FE" w:rsidRDefault="00BC71FE" w:rsidP="00BC71FE"/>
                </w:txbxContent>
              </v:textbox>
            </v:rect>
            <v:rect id="_x0000_s1585" style="position:absolute;left:4320;top:195;width:129;height:276;mso-wrap-style:none" filled="f" stroked="f">
              <v:textbox style="mso-next-textbox:#_x0000_s1585;mso-fit-shape-to-text:t" inset="0,0,0,0">
                <w:txbxContent>
                  <w:p w:rsidR="00BC71FE" w:rsidRDefault="00BC71FE" w:rsidP="00BC71FE"/>
                </w:txbxContent>
              </v:textbox>
            </v:rect>
            <v:rect id="_x0000_s1586" style="position:absolute;left:4410;top:195;width:72;height:276;mso-wrap-style:none" filled="f" stroked="f">
              <v:textbox style="mso-next-textbox:#_x0000_s1586;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587" style="position:absolute;left:4485;top:195;width:129;height:276;mso-wrap-style:none" filled="f" stroked="f">
              <v:textbox style="mso-next-textbox:#_x0000_s1587;mso-fit-shape-to-text:t" inset="0,0,0,0">
                <w:txbxContent>
                  <w:p w:rsidR="00BC71FE" w:rsidRDefault="00BC71FE" w:rsidP="00BC71FE"/>
                </w:txbxContent>
              </v:textbox>
            </v:rect>
            <v:rect id="_x0000_s1588" style="position:absolute;left:4635;top:195;width:129;height:276;mso-wrap-style:none" filled="f" stroked="f">
              <v:textbox style="mso-next-textbox:#_x0000_s1588;mso-fit-shape-to-text:t" inset="0,0,0,0">
                <w:txbxContent>
                  <w:p w:rsidR="00BC71FE" w:rsidRDefault="00BC71FE" w:rsidP="00BC71FE"/>
                </w:txbxContent>
              </v:textbox>
            </v:rect>
            <v:rect id="_x0000_s1589" style="position:absolute;left:4725;top:195;width:72;height:276;mso-wrap-style:none" filled="f" stroked="f">
              <v:textbox style="mso-next-textbox:#_x0000_s1589;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590" style="position:absolute;left:4800;top:195;width:129;height:276;mso-wrap-style:none" filled="f" stroked="f">
              <v:textbox style="mso-next-textbox:#_x0000_s1590;mso-fit-shape-to-text:t" inset="0,0,0,0">
                <w:txbxContent>
                  <w:p w:rsidR="00BC71FE" w:rsidRDefault="00BC71FE" w:rsidP="00BC71FE"/>
                </w:txbxContent>
              </v:textbox>
            </v:rect>
            <v:rect id="_x0000_s1591" style="position:absolute;left:4950;top:195;width:129;height:276;mso-wrap-style:none" filled="f" stroked="f">
              <v:textbox style="mso-next-textbox:#_x0000_s1591;mso-fit-shape-to-text:t" inset="0,0,0,0">
                <w:txbxContent>
                  <w:p w:rsidR="00BC71FE" w:rsidRDefault="00BC71FE" w:rsidP="00BC71FE"/>
                </w:txbxContent>
              </v:textbox>
            </v:rect>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7.</w:t>
      </w:r>
      <w:proofErr w:type="gramEnd"/>
      <w:r w:rsidRPr="00BC71FE">
        <w:rPr>
          <w:sz w:val="20"/>
          <w:szCs w:val="20"/>
        </w:rPr>
        <w:t xml:space="preserve"> Amount of </w:t>
      </w:r>
      <w:proofErr w:type="spellStart"/>
      <w:r w:rsidRPr="00BC71FE">
        <w:rPr>
          <w:sz w:val="20"/>
          <w:szCs w:val="20"/>
        </w:rPr>
        <w:t>protocatechuic</w:t>
      </w:r>
      <w:proofErr w:type="spellEnd"/>
      <w:r w:rsidRPr="00BC71FE">
        <w:rPr>
          <w:sz w:val="20"/>
          <w:szCs w:val="20"/>
        </w:rPr>
        <w:t xml:space="preserve"> acid extracted from each layer across time</w:t>
      </w:r>
    </w:p>
    <w:p w:rsidR="00BC71FE" w:rsidRPr="00BC71FE" w:rsidRDefault="00BC71FE" w:rsidP="00BC71FE">
      <w:pPr>
        <w:spacing w:line="480" w:lineRule="auto"/>
        <w:ind w:firstLine="720"/>
      </w:pPr>
      <w:r w:rsidRPr="00BC71FE">
        <w:t xml:space="preserve">Layers 2 and 3 had more PA extracted than layers 1 and 7 at time 0 and layer 7 after 3 months, but were similar to layers 2, 3, 4, 5, and 6 at time 0 and layers 1, 4, 5, and 6 after 3 months (Fig. 7). Layers 2 and 3 at time 0 had more PA extracted than layer 7 at time 0 and after 3 months, but had a similar amount extracted from layers 1, 4, 5, and 6 at time 0 and layers 1, 4, 5, and 6 after 3 months. PA amount was the same for layers 4 and 5 after 3 months and a similar amount was found in layers 1, 4, 5, and 6 at time 0 and layers 1, 6, and 7 after 3 months. Layers 4, 5, and 6 at time 0 and layers 1 and 6 after 3 months had the same amount of PA extracted and had similar amounts to layers 1 and 7 at time 0 and layer 7 after 3 months. Layer 1 at time 0 was similar to both layer 7 at time 0 and layer 7 after 3 months. PA extracted from layer 7 after 3 months was </w:t>
      </w:r>
      <w:r w:rsidRPr="00BC71FE">
        <w:lastRenderedPageBreak/>
        <w:t>similar to layer 7 at time 0. For each layer, the amount of PA extracted from each layer at time 0 is similar to the same layer after 3 months; however, time is not significant thus the change in the amount of PA is minimal (Fig. 8).</w:t>
      </w:r>
    </w:p>
    <w:p w:rsidR="00BC71FE" w:rsidRPr="00BC71FE" w:rsidRDefault="00BC71FE" w:rsidP="00BC71FE">
      <w:pPr>
        <w:spacing w:line="480" w:lineRule="auto"/>
        <w:ind w:firstLine="720"/>
      </w:pPr>
      <w:r w:rsidRPr="00BC71FE">
        <w:pict>
          <v:group id="_x0000_s1289" editas="canvas" style="width:398.7pt;height:283.6pt;mso-position-horizontal-relative:char;mso-position-vertical-relative:line" coordsize="7974,5672">
            <o:lock v:ext="edit" aspectratio="t"/>
            <v:shape id="_x0000_s1290" type="#_x0000_t75" style="position:absolute;width:7974;height:5672" o:preferrelative="f">
              <v:fill o:detectmouseclick="t"/>
              <v:path o:extrusionok="t" o:connecttype="none"/>
              <o:lock v:ext="edit" text="t"/>
            </v:shape>
            <v:rect id="_x0000_s1291" style="position:absolute;left:19;top:19;width:19;height:19" stroked="f"/>
            <v:line id="_x0000_s1292" style="position:absolute" from="1077,4367" to="1134,4368" strokecolor="#a5a5a5" strokeweight=".95pt">
              <v:stroke joinstyle="miter"/>
            </v:line>
            <v:line id="_x0000_s1293" style="position:absolute" from="1077,3668" to="1134,3669" strokecolor="#a5a5a5" strokeweight=".95pt">
              <v:stroke joinstyle="miter"/>
            </v:line>
            <v:line id="_x0000_s1294" style="position:absolute" from="1077,2968" to="1134,2969" strokecolor="#a5a5a5" strokeweight=".95pt">
              <v:stroke joinstyle="miter"/>
            </v:line>
            <v:line id="_x0000_s1295" style="position:absolute" from="1077,2269" to="1134,2270" strokecolor="#a5a5a5" strokeweight=".95pt">
              <v:stroke joinstyle="miter"/>
            </v:line>
            <v:line id="_x0000_s1296" style="position:absolute" from="1077,1569" to="1134,1570" strokecolor="#a5a5a5" strokeweight=".95pt">
              <v:stroke joinstyle="miter"/>
            </v:line>
            <v:line id="_x0000_s1297" style="position:absolute" from="1077,870" to="1134,871" strokecolor="#a5a5a5" strokeweight=".95pt">
              <v:stroke joinstyle="miter"/>
            </v:line>
            <v:line id="_x0000_s1298" style="position:absolute" from="1077,170" to="1134,171" strokecolor="#a5a5a5" strokeweight=".95pt">
              <v:stroke joinstyle="miter"/>
            </v:line>
            <v:line id="_x0000_s1299" style="position:absolute" from="1020,4708" to="1134,4709" strokecolor="#a5a5a5" strokeweight=".95pt">
              <v:stroke joinstyle="miter"/>
            </v:line>
            <v:line id="_x0000_s1300" style="position:absolute" from="1020,4008" to="1134,4009" strokecolor="#a5a5a5" strokeweight=".95pt">
              <v:stroke joinstyle="miter"/>
            </v:line>
            <v:line id="_x0000_s1301" style="position:absolute" from="1020,3309" to="1134,3310" strokecolor="#a5a5a5" strokeweight=".95pt">
              <v:stroke joinstyle="miter"/>
            </v:line>
            <v:line id="_x0000_s1302" style="position:absolute" from="1020,2609" to="1134,2610" strokecolor="#a5a5a5" strokeweight=".95pt">
              <v:stroke joinstyle="miter"/>
            </v:line>
            <v:line id="_x0000_s1303" style="position:absolute" from="1020,1909" to="1134,1910" strokecolor="#a5a5a5" strokeweight=".95pt">
              <v:stroke joinstyle="miter"/>
            </v:line>
            <v:line id="_x0000_s1304" style="position:absolute" from="1020,1210" to="1134,1211" strokecolor="#a5a5a5" strokeweight=".95pt">
              <v:stroke joinstyle="miter"/>
            </v:line>
            <v:line id="_x0000_s1305" style="position:absolute" from="1020,510" to="1134,511" strokecolor="#a5a5a5" strokeweight=".95pt">
              <v:stroke joinstyle="miter"/>
            </v:line>
            <v:rect id="_x0000_s1306" style="position:absolute;left:567;top:4557;width:441;height:319;mso-wrap-style:none" filled="f" stroked="f">
              <v:textbox style="mso-next-textbox:#_x0000_s1306;mso-fit-shape-to-text:t" inset="0,0,0,0">
                <w:txbxContent>
                  <w:p w:rsidR="00BC71FE" w:rsidRDefault="00BC71FE" w:rsidP="00BC71FE">
                    <w:r>
                      <w:rPr>
                        <w:rFonts w:ascii="Segoe UI" w:hAnsi="Segoe UI" w:cs="Segoe UI"/>
                        <w:color w:val="000000"/>
                      </w:rPr>
                      <w:t>0.02</w:t>
                    </w:r>
                  </w:p>
                </w:txbxContent>
              </v:textbox>
            </v:rect>
            <v:rect id="_x0000_s1307" style="position:absolute;left:567;top:3858;width:441;height:319;mso-wrap-style:none" filled="f" stroked="f">
              <v:textbox style="mso-next-textbox:#_x0000_s1307;mso-fit-shape-to-text:t" inset="0,0,0,0">
                <w:txbxContent>
                  <w:p w:rsidR="00BC71FE" w:rsidRDefault="00BC71FE" w:rsidP="00BC71FE">
                    <w:r>
                      <w:rPr>
                        <w:rFonts w:ascii="Segoe UI" w:hAnsi="Segoe UI" w:cs="Segoe UI"/>
                        <w:color w:val="000000"/>
                      </w:rPr>
                      <w:t>0.04</w:t>
                    </w:r>
                  </w:p>
                </w:txbxContent>
              </v:textbox>
            </v:rect>
            <v:rect id="_x0000_s1308" style="position:absolute;left:567;top:3158;width:441;height:319;mso-wrap-style:none" filled="f" stroked="f">
              <v:textbox style="mso-next-textbox:#_x0000_s1308;mso-fit-shape-to-text:t" inset="0,0,0,0">
                <w:txbxContent>
                  <w:p w:rsidR="00BC71FE" w:rsidRDefault="00BC71FE" w:rsidP="00BC71FE">
                    <w:r>
                      <w:rPr>
                        <w:rFonts w:ascii="Segoe UI" w:hAnsi="Segoe UI" w:cs="Segoe UI"/>
                        <w:color w:val="000000"/>
                      </w:rPr>
                      <w:t>0.06</w:t>
                    </w:r>
                  </w:p>
                </w:txbxContent>
              </v:textbox>
            </v:rect>
            <v:rect id="_x0000_s1309" style="position:absolute;left:567;top:2459;width:441;height:319;mso-wrap-style:none" filled="f" stroked="f">
              <v:textbox style="mso-next-textbox:#_x0000_s1309;mso-fit-shape-to-text:t" inset="0,0,0,0">
                <w:txbxContent>
                  <w:p w:rsidR="00BC71FE" w:rsidRDefault="00BC71FE" w:rsidP="00BC71FE">
                    <w:r>
                      <w:rPr>
                        <w:rFonts w:ascii="Segoe UI" w:hAnsi="Segoe UI" w:cs="Segoe UI"/>
                        <w:color w:val="000000"/>
                      </w:rPr>
                      <w:t>0.08</w:t>
                    </w:r>
                  </w:p>
                </w:txbxContent>
              </v:textbox>
            </v:rect>
            <v:rect id="_x0000_s1310" style="position:absolute;left:680;top:1759;width:311;height:319;mso-wrap-style:none" filled="f" stroked="f">
              <v:textbox style="mso-next-textbox:#_x0000_s1310;mso-fit-shape-to-text:t" inset="0,0,0,0">
                <w:txbxContent>
                  <w:p w:rsidR="00BC71FE" w:rsidRDefault="00BC71FE" w:rsidP="00BC71FE">
                    <w:r>
                      <w:rPr>
                        <w:rFonts w:ascii="Segoe UI" w:hAnsi="Segoe UI" w:cs="Segoe UI"/>
                        <w:color w:val="000000"/>
                      </w:rPr>
                      <w:t>0.1</w:t>
                    </w:r>
                  </w:p>
                </w:txbxContent>
              </v:textbox>
            </v:rect>
            <v:rect id="_x0000_s1311" style="position:absolute;left:567;top:1059;width:441;height:319;mso-wrap-style:none" filled="f" stroked="f">
              <v:textbox style="mso-next-textbox:#_x0000_s1311;mso-fit-shape-to-text:t" inset="0,0,0,0">
                <w:txbxContent>
                  <w:p w:rsidR="00BC71FE" w:rsidRDefault="00BC71FE" w:rsidP="00BC71FE">
                    <w:r>
                      <w:rPr>
                        <w:rFonts w:ascii="Segoe UI" w:hAnsi="Segoe UI" w:cs="Segoe UI"/>
                        <w:color w:val="000000"/>
                      </w:rPr>
                      <w:t>0.12</w:t>
                    </w:r>
                  </w:p>
                </w:txbxContent>
              </v:textbox>
            </v:rect>
            <v:rect id="_x0000_s1312" style="position:absolute;left:567;top:360;width:441;height:319;mso-wrap-style:none" filled="f" stroked="f">
              <v:textbox style="mso-next-textbox:#_x0000_s1312;mso-fit-shape-to-text:t" inset="0,0,0,0">
                <w:txbxContent>
                  <w:p w:rsidR="00BC71FE" w:rsidRDefault="00BC71FE" w:rsidP="00BC71FE">
                    <w:r>
                      <w:rPr>
                        <w:rFonts w:ascii="Segoe UI" w:hAnsi="Segoe UI" w:cs="Segoe UI"/>
                        <w:color w:val="000000"/>
                      </w:rPr>
                      <w:t>0.14</w:t>
                    </w:r>
                  </w:p>
                </w:txbxContent>
              </v:textbox>
            </v:rect>
            <v:rect id="_x0000_s1313" style="position:absolute;left:113;top:2288;width:404;height:1571;mso-wrap-style:none" filled="f" stroked="f">
              <v:textbox style="layout-flow:vertical;mso-layout-flow-alt:bottom-to-top;mso-next-textbox:#_x0000_s1313" inset="0,0,0,0">
                <w:txbxContent>
                  <w:p w:rsidR="00BC71FE" w:rsidRDefault="00BC71FE" w:rsidP="00BC71FE">
                    <w:r>
                      <w:rPr>
                        <w:rFonts w:ascii="Segoe UI" w:hAnsi="Segoe UI" w:cs="Segoe UI"/>
                        <w:color w:val="000000"/>
                      </w:rPr>
                      <w:t>Mean (mg/</w:t>
                    </w:r>
                    <w:proofErr w:type="spellStart"/>
                    <w:r>
                      <w:rPr>
                        <w:rFonts w:ascii="Segoe UI" w:hAnsi="Segoe UI" w:cs="Segoe UI"/>
                        <w:color w:val="000000"/>
                      </w:rPr>
                      <w:t>mL</w:t>
                    </w:r>
                    <w:proofErr w:type="spellEnd"/>
                    <w:r>
                      <w:rPr>
                        <w:rFonts w:ascii="Segoe UI" w:hAnsi="Segoe UI" w:cs="Segoe UI"/>
                        <w:color w:val="000000"/>
                      </w:rPr>
                      <w:t>)</w:t>
                    </w:r>
                  </w:p>
                </w:txbxContent>
              </v:textbox>
            </v:rect>
            <v:rect id="_x0000_s1314" style="position:absolute;left:1124;top:160;width:6727;height:4538" stroked="f"/>
            <v:line id="_x0000_s1315" style="position:absolute" from="1134,2464" to="7861,2465" strokecolor="#787878" strokeweight=".95pt">
              <v:stroke joinstyle="miter"/>
            </v:line>
            <v:shape id="_x0000_s1316" style="position:absolute;left:6118;top:351;width:103;height:108" coordsize="88,92" path="m88,46hdc88,62,80,76,66,84v-13,8,-30,8,-44,c9,76,,62,,46,,31,9,16,22,8,36,,53,,66,8v14,8,22,23,22,38e" fillcolor="black" strokeweight="0">
              <v:path arrowok="t"/>
            </v:shape>
            <v:shape id="_x0000_s1317" style="position:absolute;left:6118;top:490;width:103;height:109" coordsize="88,92" path="m88,46hdc88,62,80,77,66,84v-13,8,-30,8,-44,c9,77,,62,,46,,31,9,16,22,8,36,,53,,66,8v14,8,22,23,22,38e" fillcolor="black" strokeweight="0">
              <v:path arrowok="t"/>
            </v:shape>
            <v:shape id="_x0000_s1318" style="position:absolute;left:6118;top:595;width:103;height:109" coordsize="88,92" path="m88,46hdc88,62,80,76,66,84v-13,8,-30,8,-44,c9,76,,62,,46,,30,9,16,22,8,36,,53,,66,8v14,8,22,22,22,38e" fillcolor="black" strokeweight="0">
              <v:path arrowok="t"/>
            </v:shape>
            <v:shape id="_x0000_s1319" style="position:absolute;left:6118;top:701;width:103;height:108" coordsize="88,92" path="m88,46hdc88,61,80,76,66,84v-13,8,-30,8,-44,c9,76,,61,,46,,30,9,15,22,8,36,,53,,66,8v14,7,22,22,22,38e" fillcolor="black" strokeweight="0">
              <v:path arrowok="t"/>
            </v:shape>
            <v:shape id="_x0000_s1320" style="position:absolute;left:6118;top:735;width:103;height:109" coordsize="88,92" path="m88,46hdc88,62,80,76,66,84v-13,8,-30,8,-44,c9,76,,62,,46,,30,9,16,22,8,36,,53,,66,8v14,8,22,22,22,38e" fillcolor="black" strokeweight="0">
              <v:path arrowok="t"/>
            </v:shape>
            <v:shape id="_x0000_s1321" style="position:absolute;left:6118;top:1049;width:103;height:109" coordsize="88,92" path="m88,46hdc88,62,80,76,66,84v-13,8,-30,8,-44,c9,76,,62,,46,,30,9,16,22,8,36,,53,,66,8v14,8,22,22,22,38e" fillcolor="black" strokeweight="0">
              <v:path arrowok="t"/>
            </v:shape>
            <v:shape id="_x0000_s1322" style="position:absolute;left:6118;top:1119;width:103;height:109" coordsize="88,92" path="m88,46hdc88,62,80,76,66,84v-13,8,-30,8,-44,c9,76,,62,,46,,30,9,16,22,8,36,,53,,66,8v14,8,22,22,22,38e" fillcolor="black" strokeweight="0">
              <v:path arrowok="t"/>
            </v:shape>
            <v:shape id="_x0000_s1323" style="position:absolute;left:6118;top:1154;width:103;height:109" coordsize="88,92" path="m88,46hdc88,61,80,76,66,84v-13,8,-30,8,-44,c9,76,,61,,46,,30,9,15,22,8,36,,53,,66,8v14,7,22,22,22,38e" fillcolor="black" strokeweight="0">
              <v:path arrowok="t"/>
            </v:shape>
            <v:shape id="_x0000_s1324" style="position:absolute;left:6118;top:1189;width:103;height:108" coordsize="88,92" path="m88,46hdc88,62,80,76,66,84v-13,8,-30,8,-44,c9,76,,62,,46,,30,9,16,22,8,36,,53,,66,8v14,8,22,22,22,38e" fillcolor="black" strokeweight="0">
              <v:path arrowok="t"/>
            </v:shape>
            <v:shape id="_x0000_s1325" style="position:absolute;left:6118;top:1258;width:103;height:109" coordsize="88,92" path="m88,46hdc88,62,80,76,66,84v-13,8,-30,8,-44,c9,76,,62,,46,,31,9,16,22,8,36,,53,,66,8v14,8,22,23,22,38e" fillcolor="black" strokeweight="0">
              <v:path arrowok="t"/>
            </v:shape>
            <v:shape id="_x0000_s1326" style="position:absolute;left:6118;top:1538;width:103;height:109" coordsize="88,92" path="m88,46hdc88,61,80,76,66,84v-13,8,-30,8,-44,c9,76,,61,,46,,30,9,15,22,7,36,,53,,66,7v14,8,22,23,22,39e" fillcolor="black" strokeweight="0">
              <v:path arrowok="t"/>
            </v:shape>
            <v:shape id="_x0000_s1327" style="position:absolute;left:6118;top:1608;width:103;height:109" coordsize="88,92" path="m88,46hdc88,61,80,76,66,84v-13,8,-30,8,-44,c9,76,,61,,46,,30,9,15,22,8,36,,53,,66,8v14,7,22,22,22,38e" fillcolor="black" strokeweight="0">
              <v:path arrowok="t"/>
            </v:shape>
            <v:shape id="_x0000_s1328" style="position:absolute;left:6118;top:1642;width:103;height:109" coordsize="88,92" path="m88,46hdc88,62,80,76,66,84v-13,8,-30,8,-44,c9,76,,62,,46,,30,9,16,22,8,36,,53,,66,8v14,8,22,22,22,38e" fillcolor="black" strokeweight="0">
              <v:path arrowok="t"/>
            </v:shape>
            <v:shape id="_x0000_s1329" style="position:absolute;left:6118;top:1678;width:103;height:109" coordsize="88,92" path="m88,46hdc88,61,80,76,66,84v-13,8,-30,8,-44,c9,76,,61,,46,,30,9,15,22,8,36,,53,,66,8v14,7,22,22,22,38e" fillcolor="black" strokeweight="0">
              <v:path arrowok="t"/>
            </v:shape>
            <v:shape id="_x0000_s1330" style="position:absolute;left:6118;top:1712;width:103;height:109" coordsize="88,92" path="m88,46hdc88,62,80,76,66,84v-13,8,-30,8,-44,c9,76,,62,,46,,31,9,16,22,8,36,,53,,66,8v14,8,22,23,22,38e" fillcolor="black" strokeweight="0">
              <v:path arrowok="t"/>
            </v:shape>
            <v:shape id="_x0000_s1331" style="position:absolute;left:6118;top:1922;width:103;height:108" coordsize="88,91" path="m88,45hdc88,61,80,76,66,84v-13,7,-30,7,-44,c9,76,,61,,45,,30,9,15,22,7,36,,53,,66,7v14,8,22,23,22,38e" fillcolor="black" strokeweight="0">
              <v:path arrowok="t"/>
            </v:shape>
            <v:shape id="_x0000_s1332" style="position:absolute;left:6118;top:1957;width:103;height:108" coordsize="88,92" path="m88,46hdc88,62,80,76,66,84v-13,8,-30,8,-44,c9,76,,62,,46,,30,9,16,22,8,36,,53,,66,8v14,8,22,22,22,38e" fillcolor="black" strokeweight="0">
              <v:path arrowok="t"/>
            </v:shape>
            <v:shape id="_x0000_s1333" style="position:absolute;left:6118;top:2096;width:103;height:109" coordsize="88,92" path="m88,46hdc88,62,80,76,66,84v-13,8,-30,8,-44,c9,76,,62,,46,,30,9,16,22,8,36,,53,,66,8v14,8,22,22,22,38e" fillcolor="black" strokeweight="0">
              <v:path arrowok="t"/>
            </v:shape>
            <v:shape id="_x0000_s1334" style="position:absolute;left:6118;top:2132;width:103;height:108" coordsize="88,92" path="m88,46hdc88,61,80,76,66,84v-13,8,-30,8,-44,c9,76,,61,,46,,30,9,15,22,8,36,,53,,66,8v14,7,22,22,22,38e" fillcolor="black" strokeweight="0">
              <v:path arrowok="t"/>
            </v:shape>
            <v:shape id="_x0000_s1335" style="position:absolute;left:6118;top:2166;width:103;height:109" coordsize="88,92" path="m88,46hdc88,62,80,76,66,84v-13,8,-30,8,-44,c9,76,,62,,46,,31,9,16,22,8,36,,53,,66,8v14,8,22,23,22,38e" fillcolor="black" strokeweight="0">
              <v:path arrowok="t"/>
            </v:shape>
            <v:shape id="_x0000_s1336" style="position:absolute;left:6118;top:2201;width:103;height:109" coordsize="88,92" path="m88,46hdc88,61,80,76,66,84v-13,8,-30,8,-44,c9,76,,61,,46,,30,9,16,22,8,36,,53,,66,8v14,8,22,22,22,38e" fillcolor="black" strokeweight="0">
              <v:path arrowok="t"/>
            </v:shape>
            <v:shape id="_x0000_s1337" style="position:absolute;left:6118;top:2236;width:103;height:108" coordsize="88,92" path="m88,46hdc88,62,80,77,66,84v-13,8,-30,8,-44,c9,77,,62,,46,,31,9,16,22,8,36,,53,,66,8v14,8,22,23,22,38e" fillcolor="black" strokeweight="0">
              <v:path arrowok="t"/>
            </v:shape>
            <v:shape id="_x0000_s1338" style="position:absolute;left:6118;top:2271;width:103;height:109" coordsize="88,92" path="m88,46hdc88,62,80,76,66,84v-13,8,-30,8,-44,c9,76,,62,,46,,30,9,16,22,8,36,,53,,66,8v14,8,22,22,22,38e" fillcolor="black" strokeweight="0">
              <v:path arrowok="t"/>
            </v:shape>
            <v:shape id="_x0000_s1339" style="position:absolute;left:6118;top:2305;width:103;height:109" coordsize="88,92" path="m88,46hdc88,62,80,77,66,84v-13,8,-30,8,-44,c9,77,,62,,46,,31,9,16,22,8,36,,53,,66,8v14,8,22,23,22,38e" fillcolor="black" strokeweight="0">
              <v:path arrowok="t"/>
            </v:shape>
            <v:shape id="_x0000_s1340" style="position:absolute;left:6118;top:2341;width:103;height:108" coordsize="88,92" path="m88,46hdc88,62,80,76,66,84v-13,8,-30,8,-44,c9,76,,62,,46,,30,9,16,22,8,36,,53,,66,8v14,8,22,22,22,38e" fillcolor="black" strokeweight="0">
              <v:path arrowok="t"/>
            </v:shape>
            <v:shape id="_x0000_s1341" style="position:absolute;left:6118;top:2376;width:103;height:108" coordsize="88,91" path="m88,45hdc88,61,80,76,66,84v-13,7,-30,7,-44,c9,76,,61,,45,,30,9,15,22,7,36,,53,,66,7v14,8,22,23,22,38e" fillcolor="black" strokeweight="0">
              <v:path arrowok="t"/>
            </v:shape>
            <v:shape id="_x0000_s1342" style="position:absolute;left:6118;top:2410;width:103;height:109" coordsize="88,92" path="m88,46hdc88,62,80,76,66,84v-13,8,-30,8,-44,c9,76,,62,,46,,30,9,16,22,8,36,,53,,66,8v14,8,22,22,22,38e" fillcolor="black" strokeweight="0">
              <v:path arrowok="t"/>
            </v:shape>
            <v:shape id="_x0000_s1343" style="position:absolute;left:6118;top:2446;width:103;height:109" coordsize="88,92" path="m88,46hdc88,61,80,76,66,84v-13,8,-30,8,-44,c9,76,,61,,46,,30,9,15,22,7,36,,53,,66,7v14,8,22,23,22,39e" fillcolor="black" strokeweight="0">
              <v:path arrowok="t"/>
            </v:shape>
            <v:shape id="_x0000_s1344" style="position:absolute;left:6118;top:2516;width:103;height:108" coordsize="88,92" path="m88,46hdc88,61,80,76,66,84v-13,8,-30,8,-44,c9,76,,61,,46,,30,9,15,22,8,36,,53,,66,8v14,7,22,22,22,38e" fillcolor="black" strokeweight="0">
              <v:path arrowok="t"/>
            </v:shape>
            <v:shape id="_x0000_s1345" style="position:absolute;left:6118;top:2969;width:103;height:109" coordsize="88,92" path="m88,46hdc88,61,80,76,66,84v-13,8,-30,8,-44,c9,76,,61,,46,,30,9,15,22,8,36,,53,,66,8v14,7,22,22,22,38e" fillcolor="black" strokeweight="0">
              <v:path arrowok="t"/>
            </v:shape>
            <v:shape id="_x0000_s1346" style="position:absolute;left:6118;top:3039;width:103;height:109" coordsize="88,92" path="m88,46hdc88,61,80,76,66,84v-13,8,-30,8,-44,c9,76,,61,,46,,30,9,15,22,8,36,,53,,66,8v14,7,22,22,22,38e" fillcolor="black" strokeweight="0">
              <v:path arrowok="t"/>
            </v:shape>
            <v:shape id="_x0000_s1347" style="position:absolute;left:6118;top:3073;width:103;height:109" coordsize="88,92" path="m88,46hdc88,62,80,76,66,84v-13,8,-30,8,-44,c9,76,,62,,46,,31,9,16,22,8,36,,53,,66,8v14,8,22,23,22,38e" fillcolor="black" strokeweight="0">
              <v:path arrowok="t"/>
            </v:shape>
            <v:shape id="_x0000_s1348" style="position:absolute;left:6118;top:3493;width:103;height:109" coordsize="88,92" path="m88,46hdc88,61,80,76,66,84v-13,8,-30,8,-44,c9,76,,61,,46,,30,9,15,22,8,36,,53,,66,8v14,7,22,22,22,38e" fillcolor="black" strokeweight="0">
              <v:path arrowok="t"/>
            </v:shape>
            <v:shape id="_x0000_s1349" style="position:absolute;left:6118;top:3563;width:103;height:108" coordsize="88,92" path="m88,46hdc88,61,80,76,66,84v-13,8,-30,8,-44,c9,76,,61,,46,,30,9,16,22,8,36,,53,,66,8v14,8,22,22,22,38e" fillcolor="black" strokeweight="0">
              <v:path arrowok="t"/>
            </v:shape>
            <v:shape id="_x0000_s1350" style="position:absolute;left:6118;top:3597;width:103;height:109" coordsize="88,92" path="m88,46hdc88,62,80,77,66,84v-13,8,-30,8,-44,c9,77,,62,,46,,31,9,16,22,8,36,,53,,66,8v14,8,22,23,22,38e" fillcolor="black" strokeweight="0">
              <v:path arrowok="t"/>
            </v:shape>
            <v:shape id="_x0000_s1351" style="position:absolute;left:6118;top:3632;width:103;height:109" coordsize="88,92" path="m88,46hdc88,62,80,76,66,84v-13,8,-30,8,-44,c9,76,,62,,46,,30,9,16,22,8,36,,53,,66,8v14,8,22,22,22,38e" fillcolor="black" strokeweight="0">
              <v:path arrowok="t"/>
            </v:shape>
            <v:shape id="_x0000_s1352" style="position:absolute;left:6118;top:3738;width:103;height:107" coordsize="88,91" path="m88,45hdc88,61,80,76,66,84v-13,7,-30,7,-44,c9,76,,61,,45,,30,9,15,22,7,36,,53,,66,7v14,8,22,23,22,38e" fillcolor="black" strokeweight="0">
              <v:path arrowok="t"/>
            </v:shape>
            <v:shape id="_x0000_s1353" style="position:absolute;left:6118;top:3911;width:103;height:109" coordsize="88,92" path="m88,46hdc88,62,80,76,66,84v-13,8,-30,8,-44,c9,76,,62,,46,,30,9,16,22,8,36,,53,,66,8v14,8,22,22,22,38e" fillcolor="black" strokeweight="0">
              <v:path arrowok="t"/>
            </v:shape>
            <v:shape id="_x0000_s1354" style="position:absolute;left:6118;top:3947;width:103;height:108" coordsize="88,92" path="m88,46hdc88,61,80,76,66,84v-13,8,-30,8,-44,c9,76,,61,,46,,30,9,15,22,8,36,,53,,66,8v14,7,22,22,22,38e" fillcolor="black" strokeweight="0">
              <v:path arrowok="t"/>
            </v:shape>
            <v:shape id="_x0000_s1355" style="position:absolute;left:6118;top:4016;width:103;height:109" coordsize="88,92" path="m88,46hdc88,61,80,76,66,84v-13,8,-30,8,-44,c9,76,,61,,46,,30,9,16,22,8,36,,53,,66,8v14,8,22,22,22,38e" fillcolor="black" strokeweight="0">
              <v:path arrowok="t"/>
            </v:shape>
            <v:shape id="_x0000_s1356" style="position:absolute;left:6118;top:4051;width:103;height:108" coordsize="88,92" path="m88,46hdc88,62,80,77,66,84v-13,8,-30,8,-44,c9,77,,62,,46,,31,9,16,22,8,36,,53,,66,8v14,8,22,23,22,38e" fillcolor="black" strokeweight="0">
              <v:path arrowok="t"/>
            </v:shape>
            <v:shape id="_x0000_s1357" style="position:absolute;left:6118;top:4086;width:103;height:109" coordsize="88,92" path="m88,46hdc88,62,80,76,66,84v-13,8,-30,8,-44,c9,76,,62,,46,,30,9,16,22,8,36,,53,,66,8v14,8,22,22,22,38e" fillcolor="black" strokeweight="0">
              <v:path arrowok="t"/>
            </v:shape>
            <v:shape id="_x0000_s1358" style="position:absolute;left:2754;top:386;width:104;height:109" coordsize="88,92" path="m88,46hdc88,61,80,76,66,84v-13,8,-30,8,-44,c9,76,,61,,46,,30,9,16,22,8,36,,53,,66,8v14,8,22,22,22,38e" fillcolor="black" strokeweight="0">
              <v:path arrowok="t"/>
            </v:shape>
            <v:shape id="_x0000_s1359" style="position:absolute;left:2754;top:910;width:104;height:108" coordsize="88,92" path="m88,46hdc88,62,80,76,66,84v-13,8,-30,8,-44,c9,76,,62,,46,,30,9,16,22,8,36,,53,,66,8v14,8,22,22,22,38e" fillcolor="black" strokeweight="0">
              <v:path arrowok="t"/>
            </v:shape>
            <v:shape id="_x0000_s1360" style="position:absolute;left:2754;top:1085;width:104;height:108" coordsize="88,92" path="m88,46hdc88,61,80,76,66,84v-13,8,-30,8,-44,c9,76,,61,,46,,30,9,15,22,7,36,,53,,66,7v14,8,22,23,22,39e" fillcolor="black" strokeweight="0">
              <v:path arrowok="t"/>
            </v:shape>
            <v:shape id="_x0000_s1361" style="position:absolute;left:2754;top:1189;width:104;height:108" coordsize="88,92" path="m88,46hdc88,62,80,76,66,84v-13,8,-30,8,-44,c9,76,,62,,46,,30,9,16,22,8,36,,53,,66,8v14,8,22,22,22,38e" fillcolor="black" strokeweight="0">
              <v:path arrowok="t"/>
            </v:shape>
            <v:shape id="_x0000_s1362" style="position:absolute;left:2754;top:1258;width:104;height:109" coordsize="88,92" path="m88,46hdc88,62,80,76,66,84v-13,8,-30,8,-44,c9,76,,62,,46,,31,9,16,22,8,36,,53,,66,8v14,8,22,23,22,38e" fillcolor="black" strokeweight="0">
              <v:path arrowok="t"/>
            </v:shape>
            <v:shape id="_x0000_s1363" style="position:absolute;left:2754;top:1328;width:104;height:109" coordsize="88,92" path="m88,46hdc88,62,80,77,66,84v-13,8,-30,8,-44,c9,77,,62,,46,,31,9,16,22,8,36,,53,,66,8v14,8,22,23,22,38e" fillcolor="black" strokeweight="0">
              <v:path arrowok="t"/>
            </v:shape>
            <v:shape id="_x0000_s1364" style="position:absolute;left:2754;top:1503;width:104;height:109" coordsize="88,92" path="m88,46hdc88,62,80,76,66,84v-13,8,-30,8,-44,c9,76,,62,,46,,30,9,16,22,8,36,,53,,66,8v14,8,22,22,22,38e" fillcolor="black" strokeweight="0">
              <v:path arrowok="t"/>
            </v:shape>
            <v:shape id="_x0000_s1365" style="position:absolute;left:2754;top:1573;width:104;height:108" coordsize="88,92" path="m88,46hdc88,62,80,76,66,84v-13,8,-30,8,-44,c9,76,,62,,46,,30,9,16,22,8,36,,53,,66,8v14,8,22,22,22,38e" fillcolor="black" strokeweight="0">
              <v:path arrowok="t"/>
            </v:shape>
            <v:shape id="_x0000_s1366" style="position:absolute;left:2754;top:1678;width:104;height:109" coordsize="88,92" path="m88,46hdc88,61,80,76,66,84v-13,8,-30,8,-44,c9,76,,61,,46,,30,9,15,22,8,36,,53,,66,8v14,7,22,22,22,38e" fillcolor="black" strokeweight="0">
              <v:path arrowok="t"/>
            </v:shape>
            <v:shape id="_x0000_s1367" style="position:absolute;left:2754;top:1957;width:104;height:108" coordsize="88,92" path="m88,46hdc88,62,80,76,66,84v-13,8,-30,8,-44,c9,76,,62,,46,,30,9,16,22,8,36,,53,,66,8v14,8,22,22,22,38e" fillcolor="black" strokeweight="0">
              <v:path arrowok="t"/>
            </v:shape>
            <v:shape id="_x0000_s1368" style="position:absolute;left:2754;top:1992;width:104;height:109" coordsize="88,92" path="m88,46hdc88,61,80,76,66,84v-13,8,-30,8,-44,c9,76,,61,,46,,30,9,15,22,7,36,,53,,66,7v14,8,22,23,22,39e" fillcolor="black" strokeweight="0">
              <v:path arrowok="t"/>
            </v:shape>
            <v:shape id="_x0000_s1369" style="position:absolute;left:2754;top:2026;width:104;height:109" coordsize="88,92" path="m88,46hdc88,62,80,76,66,84v-13,8,-30,8,-44,c9,76,,62,,46,,30,9,16,22,8,36,,53,,66,8v14,8,22,22,22,38e" fillcolor="black" strokeweight="0">
              <v:path arrowok="t"/>
            </v:shape>
            <v:shape id="_x0000_s1370" style="position:absolute;left:2754;top:2096;width:104;height:109" coordsize="88,92" path="m88,46hdc88,62,80,76,66,84v-13,8,-30,8,-44,c9,76,,62,,46,,30,9,16,22,8,36,,53,,66,8v14,8,22,22,22,38e" fillcolor="black" strokeweight="0">
              <v:path arrowok="t"/>
            </v:shape>
            <v:shape id="_x0000_s1371" style="position:absolute;left:2754;top:2166;width:104;height:109" coordsize="88,92" path="m88,46hdc88,62,80,76,66,84v-13,8,-30,8,-44,c9,76,,62,,46,,31,9,16,22,8,36,,53,,66,8v14,8,22,23,22,38e" fillcolor="black" strokeweight="0">
              <v:path arrowok="t"/>
            </v:shape>
            <v:shape id="_x0000_s1372" style="position:absolute;left:2754;top:2201;width:104;height:109" coordsize="88,92" path="m88,46hdc88,61,80,76,66,84v-13,8,-30,8,-44,c9,76,,61,,46,,30,9,16,22,8,36,,53,,66,8v14,8,22,22,22,38e" fillcolor="black" strokeweight="0">
              <v:path arrowok="t"/>
            </v:shape>
            <v:shape id="_x0000_s1373" style="position:absolute;left:2754;top:2305;width:104;height:109" coordsize="88,92" path="m88,46hdc88,62,80,77,66,84v-13,8,-30,8,-44,c9,77,,62,,46,,31,9,16,22,8,36,,53,,66,8v14,8,22,23,22,38e" fillcolor="black" strokeweight="0">
              <v:path arrowok="t"/>
            </v:shape>
            <v:shape id="_x0000_s1374" style="position:absolute;left:2754;top:2341;width:104;height:108" coordsize="88,92" path="m88,46hdc88,62,80,76,66,84v-13,8,-30,8,-44,c9,76,,62,,46,,30,9,16,22,8,36,,53,,66,8v14,8,22,22,22,38e" fillcolor="black" strokeweight="0">
              <v:path arrowok="t"/>
            </v:shape>
            <v:shape id="_x0000_s1375" style="position:absolute;left:2754;top:2410;width:104;height:109" coordsize="88,92" path="m88,46hdc88,62,80,76,66,84v-13,8,-30,8,-44,c9,76,,62,,46,,30,9,16,22,8,36,,53,,66,8v14,8,22,22,22,38e" fillcolor="black" strokeweight="0">
              <v:path arrowok="t"/>
            </v:shape>
            <v:shape id="_x0000_s1376" style="position:absolute;left:2754;top:2446;width:104;height:109" coordsize="88,92" path="m88,46hdc88,61,80,76,66,84v-13,8,-30,8,-44,c9,76,,61,,46,,30,9,15,22,7,36,,53,,66,7v14,8,22,23,22,39e" fillcolor="black" strokeweight="0">
              <v:path arrowok="t"/>
            </v:shape>
            <v:shape id="_x0000_s1377" style="position:absolute;left:2754;top:2480;width:104;height:109" coordsize="88,92" path="m88,46hdc88,62,80,76,66,84v-13,8,-30,8,-44,c9,76,,62,,46,,30,9,16,22,8,36,,53,,66,8v14,8,22,22,22,38e" fillcolor="black" strokeweight="0">
              <v:path arrowok="t"/>
            </v:shape>
            <v:shape id="_x0000_s1378" style="position:absolute;left:2754;top:2516;width:104;height:108" coordsize="88,92" path="m88,46hdc88,61,80,76,66,84v-13,8,-30,8,-44,c9,76,,61,,46,,30,9,15,22,8,36,,53,,66,8v14,7,22,22,22,38e" fillcolor="black" strokeweight="0">
              <v:path arrowok="t"/>
            </v:shape>
            <v:shape id="_x0000_s1379" style="position:absolute;left:2754;top:2550;width:104;height:109" coordsize="88,92" path="m88,46hdc88,62,80,76,66,84v-13,8,-30,8,-44,c9,76,,62,,46,,30,9,16,22,8,36,,53,,66,8v14,8,22,22,22,38e" fillcolor="black" strokeweight="0">
              <v:path arrowok="t"/>
            </v:shape>
            <v:shape id="_x0000_s1380" style="position:absolute;left:2754;top:2585;width:104;height:109" coordsize="88,92" path="m88,46hdc88,61,80,76,66,84v-13,8,-30,8,-44,c9,76,,61,,46,,30,9,15,22,8,36,,53,,66,8v14,7,22,22,22,38e" fillcolor="black" strokeweight="0">
              <v:path arrowok="t"/>
            </v:shape>
            <v:shape id="_x0000_s1381" style="position:absolute;left:2754;top:2620;width:104;height:108" coordsize="88,92" path="m88,46hdc88,62,80,76,66,84v-13,8,-30,8,-44,c9,76,,62,,46,,31,9,16,22,8,36,,53,,66,8v14,8,22,23,22,38e" fillcolor="black" strokeweight="0">
              <v:path arrowok="t"/>
            </v:shape>
            <v:shape id="_x0000_s1382" style="position:absolute;left:2754;top:2655;width:104;height:109" coordsize="88,92" path="m88,46hdc88,61,80,76,66,84v-13,8,-30,8,-44,c9,76,,61,,46,,30,9,16,22,8,36,,53,,66,8v14,8,22,22,22,38e" fillcolor="black" strokeweight="0">
              <v:path arrowok="t"/>
            </v:shape>
            <v:shape id="_x0000_s1383" style="position:absolute;left:2754;top:2689;width:104;height:109" coordsize="88,92" path="m88,46hdc88,62,80,77,66,84v-13,8,-30,8,-44,c9,77,,62,,46,,31,9,16,22,8,36,,53,,66,8v14,8,22,23,22,38e" fillcolor="black" strokeweight="0">
              <v:path arrowok="t"/>
            </v:shape>
            <v:shape id="_x0000_s1384" style="position:absolute;left:2754;top:2759;width:104;height:109" coordsize="88,92" path="m88,46hdc88,62,80,77,66,84v-13,8,-30,8,-44,c9,77,,62,,46,,31,9,16,22,8,36,,53,,66,8v14,8,22,23,22,38e" fillcolor="black" strokeweight="0">
              <v:path arrowok="t"/>
            </v:shape>
            <v:shape id="_x0000_s1385" style="position:absolute;left:2754;top:3004;width:104;height:108" coordsize="88,92" path="m88,46hdc88,62,80,76,66,84v-13,8,-30,8,-44,c9,76,,62,,46,,30,9,16,22,8,36,,53,,66,8v14,8,22,22,22,38e" fillcolor="black" strokeweight="0">
              <v:path arrowok="t"/>
            </v:shape>
            <v:shape id="_x0000_s1386" style="position:absolute;left:2754;top:3073;width:104;height:109" coordsize="88,92" path="m88,46hdc88,62,80,76,66,84v-13,8,-30,8,-44,c9,76,,62,,46,,31,9,16,22,8,36,,53,,66,8v14,8,22,23,22,38e" fillcolor="black" strokeweight="0">
              <v:path arrowok="t"/>
            </v:shape>
            <v:shape id="_x0000_s1387" style="position:absolute;left:2754;top:3109;width:104;height:109" coordsize="88,92" path="m88,46hdc88,61,80,76,66,84v-13,8,-30,8,-44,c9,76,,61,,46,,30,9,16,22,8,36,,53,,66,8v14,8,22,22,22,38e" fillcolor="black" strokeweight="0">
              <v:path arrowok="t"/>
            </v:shape>
            <v:shape id="_x0000_s1388" style="position:absolute;left:2754;top:3388;width:104;height:108" coordsize="88,92" path="m88,46hdc88,62,80,76,66,84v-13,8,-30,8,-44,c9,76,,62,,46,,30,9,16,22,8,36,,53,,66,8v14,8,22,22,22,38e" fillcolor="black" strokeweight="0">
              <v:path arrowok="t"/>
            </v:shape>
            <v:shape id="_x0000_s1389" style="position:absolute;left:2754;top:3527;width:104;height:109" coordsize="88,92" path="m88,46hdc88,62,80,76,66,84v-13,8,-30,8,-44,c9,76,,62,,46,,31,9,16,22,8,36,,53,,66,8v14,8,22,23,22,38e" fillcolor="black" strokeweight="0">
              <v:path arrowok="t"/>
            </v:shape>
            <v:shape id="_x0000_s1390" style="position:absolute;left:2754;top:3563;width:104;height:108" coordsize="88,92" path="m88,46hdc88,61,80,76,66,84v-13,8,-30,8,-44,c9,76,,61,,46,,30,9,16,22,8,36,,53,,66,8v14,8,22,22,22,38e" fillcolor="black" strokeweight="0">
              <v:path arrowok="t"/>
            </v:shape>
            <v:shape id="_x0000_s1391" style="position:absolute;left:2754;top:3667;width:104;height:108" coordsize="88,92" path="m88,46hdc88,62,80,77,66,84v-13,8,-30,8,-44,c9,77,,62,,46,,31,9,16,22,8,36,,53,,66,8v14,8,22,23,22,38e" fillcolor="black" strokeweight="0">
              <v:path arrowok="t"/>
            </v:shape>
            <v:shape id="_x0000_s1392" style="position:absolute;left:2754;top:3738;width:104;height:107" coordsize="88,91" path="m88,45hdc88,61,80,76,66,84v-13,7,-30,7,-44,c9,76,,61,,45,,30,9,15,22,7,36,,53,,66,7v14,8,22,23,22,38e" fillcolor="black" strokeweight="0">
              <v:path arrowok="t"/>
            </v:shape>
            <v:shape id="_x0000_s1393" style="position:absolute;left:2754;top:3807;width:104;height:109" coordsize="88,92" path="m88,46hdc88,61,80,76,66,84v-13,8,-30,8,-44,c9,76,,61,,46,,30,9,15,22,7,36,,53,,66,7v14,8,22,23,22,39e" fillcolor="black" strokeweight="0">
              <v:path arrowok="t"/>
            </v:shape>
            <v:shape id="_x0000_s1394" style="position:absolute;left:2754;top:3877;width:104;height:109" coordsize="88,92" path="m88,46hdc88,61,80,76,66,84v-13,8,-30,8,-44,c9,76,,61,,46,,30,9,15,22,8,36,,53,,66,8v14,7,22,22,22,38e" fillcolor="black" strokeweight="0">
              <v:path arrowok="t"/>
            </v:shape>
            <v:shape id="_x0000_s1395" style="position:absolute;left:2754;top:4365;width:104;height:109" coordsize="88,92" path="m88,46hdc88,62,80,76,66,84v-13,8,-30,8,-44,c9,76,,62,,46,,30,9,16,22,8,36,,53,,66,8v14,8,22,22,22,38e" fillcolor="black" strokeweight="0">
              <v:path arrowok="t"/>
            </v:shape>
            <v:shape id="_x0000_s1396" style="position:absolute;left:2754;top:4400;width:104;height:109" coordsize="88,92" path="m88,46hdc88,61,80,76,66,84v-13,8,-30,8,-44,c9,76,,61,,46,,30,9,15,22,8,36,,53,,66,8v14,7,22,22,22,38e" fillcolor="black" strokeweight="0">
              <v:path arrowok="t"/>
            </v:shape>
            <v:shape id="_x0000_s1397" style="position:absolute;left:2754;top:4540;width:104;height:109" coordsize="88,92" path="m88,46hdc88,62,80,76,66,84v-13,8,-30,8,-44,c9,76,,62,,46,,30,9,16,22,8,36,,53,,66,8v14,8,22,22,22,38e" fillcolor="black" strokeweight="0">
              <v:path arrowok="t"/>
            </v:shape>
            <v:shape id="_x0000_s1398" style="position:absolute;left:2754;top:4574;width:104;height:109" coordsize="88,92" path="m88,46hdc88,62,80,77,66,84v-13,8,-30,8,-44,c9,77,,62,,46,,31,9,16,22,8,36,,53,,66,8v14,8,22,23,22,38e" fillcolor="black" strokeweight="0">
              <v:path arrowok="t"/>
            </v:shape>
            <v:rect id="_x0000_s1399" style="position:absolute;left:2400;top:2098;width:831;height:851" filled="f" strokecolor="#f03246" strokeweight=".95pt"/>
            <v:line id="_x0000_s1400" style="position:absolute" from="2815,964" to="2816,2098" strokecolor="#f03246" strokeweight=".95pt">
              <v:stroke joinstyle="miter"/>
            </v:line>
            <v:line id="_x0000_s1401" style="position:absolute;flip:y" from="2815,2949" to="2816,3932" strokecolor="#f03246" strokeweight=".95pt">
              <v:stroke joinstyle="miter"/>
            </v:line>
            <v:line id="_x0000_s1402" style="position:absolute;flip:x" from="2400,3932" to="3231,3933" strokecolor="#f03246" strokeweight=".95pt">
              <v:stroke joinstyle="miter"/>
            </v:line>
            <v:line id="_x0000_s1403" style="position:absolute;flip:x" from="2400,964" to="3231,965" strokecolor="#f03246" strokeweight=".95pt">
              <v:stroke joinstyle="miter"/>
            </v:line>
            <v:line id="_x0000_s1404" style="position:absolute;flip:x" from="2400,2552" to="3231,2553" strokecolor="#f03246" strokeweight=".95pt">
              <v:stroke joinstyle="miter"/>
            </v:line>
            <v:rect id="_x0000_s1405" style="position:absolute;left:5763;top:1720;width:832;height:1343" filled="f" strokecolor="#f03246" strokeweight=".95pt"/>
            <v:line id="_x0000_s1406" style="position:absolute" from="6179,416" to="6180,1720" strokecolor="#f03246" strokeweight=".95pt">
              <v:stroke joinstyle="miter"/>
            </v:line>
            <v:line id="_x0000_s1407" style="position:absolute;flip:y" from="6179,3063" to="6180,4140" strokecolor="#f03246" strokeweight=".95pt">
              <v:stroke joinstyle="miter"/>
            </v:line>
            <v:line id="_x0000_s1408" style="position:absolute;flip:x" from="5763,4140" to="6595,4141" strokecolor="#f03246" strokeweight=".95pt">
              <v:stroke joinstyle="miter"/>
            </v:line>
            <v:line id="_x0000_s1409" style="position:absolute;flip:x" from="5763,416" to="6595,417" strokecolor="#f03246" strokeweight=".95pt">
              <v:stroke joinstyle="miter"/>
            </v:line>
            <v:line id="_x0000_s1410" style="position:absolute;flip:x" from="5763,2325" to="6595,2326" strokecolor="#f03246" strokeweight=".95pt">
              <v:stroke joinstyle="miter"/>
            </v:line>
            <v:rect id="_x0000_s1411" style="position:absolute;left:1134;top:170;width:6727;height:4538" filled="f" strokecolor="#a5a5a5" strokeweight=".95pt"/>
            <v:line id="_x0000_s1412" style="position:absolute" from="4497,4708" to="4498,4802" strokecolor="#a5a5a5" strokeweight=".95pt">
              <v:stroke joinstyle="miter"/>
            </v:line>
            <v:rect id="_x0000_s1413" style="position:absolute;left:2759;top:4708;width:130;height:319;mso-wrap-style:none" filled="f" stroked="f">
              <v:textbox style="mso-next-textbox:#_x0000_s1413;mso-fit-shape-to-text:t" inset="0,0,0,0">
                <w:txbxContent>
                  <w:p w:rsidR="00BC71FE" w:rsidRDefault="00BC71FE" w:rsidP="00BC71FE">
                    <w:r>
                      <w:rPr>
                        <w:rFonts w:ascii="Segoe UI" w:hAnsi="Segoe UI" w:cs="Segoe UI"/>
                        <w:color w:val="000000"/>
                      </w:rPr>
                      <w:t>0</w:t>
                    </w:r>
                  </w:p>
                </w:txbxContent>
              </v:textbox>
            </v:rect>
            <v:rect id="_x0000_s1414" style="position:absolute;left:6122;top:4708;width:130;height:319;mso-wrap-style:none" filled="f" stroked="f">
              <v:textbox style="mso-next-textbox:#_x0000_s1414;mso-fit-shape-to-text:t" inset="0,0,0,0">
                <w:txbxContent>
                  <w:p w:rsidR="00BC71FE" w:rsidRDefault="00BC71FE" w:rsidP="00BC71FE">
                    <w:r>
                      <w:rPr>
                        <w:rFonts w:ascii="Segoe UI" w:hAnsi="Segoe UI" w:cs="Segoe UI"/>
                        <w:color w:val="000000"/>
                      </w:rPr>
                      <w:t>3</w:t>
                    </w:r>
                  </w:p>
                </w:txbxContent>
              </v:textbox>
            </v:rect>
            <v:rect id="_x0000_s1415" style="position:absolute;left:4233;top:5087;width:517;height:319;mso-wrap-style:none" filled="f" stroked="f">
              <v:textbox style="mso-next-textbox:#_x0000_s1415;mso-fit-shape-to-text:t" inset="0,0,0,0">
                <w:txbxContent>
                  <w:p w:rsidR="00BC71FE" w:rsidRDefault="00BC71FE" w:rsidP="00BC71FE">
                    <w:r>
                      <w:rPr>
                        <w:rFonts w:ascii="Segoe UI" w:hAnsi="Segoe UI" w:cs="Segoe UI"/>
                        <w:color w:val="000000"/>
                      </w:rPr>
                      <w:t>Time</w:t>
                    </w:r>
                  </w:p>
                </w:txbxContent>
              </v:textbox>
            </v:rect>
            <v:shape id="_x0000_s1416" type="#_x0000_t202" style="position:absolute;left:2596;top:59;width:428;height:386;mso-width-relative:margin;mso-height-relative:margin" filled="f" stroked="f">
              <v:textbox style="mso-next-textbox:#_x0000_s1416">
                <w:txbxContent>
                  <w:p w:rsidR="00BC71FE" w:rsidRDefault="00BC71FE" w:rsidP="00BC71FE">
                    <w:r>
                      <w:t>A</w:t>
                    </w:r>
                  </w:p>
                </w:txbxContent>
              </v:textbox>
            </v:shape>
            <v:shape id="_x0000_s1417" type="#_x0000_t202" style="position:absolute;left:5962;top:59;width:428;height:386;mso-width-relative:margin;mso-height-relative:margin" filled="f" stroked="f">
              <v:textbox style="mso-next-textbox:#_x0000_s1417">
                <w:txbxContent>
                  <w:p w:rsidR="00BC71FE" w:rsidRDefault="00BC71FE" w:rsidP="00BC71FE">
                    <w:r>
                      <w:t>A</w:t>
                    </w:r>
                  </w:p>
                </w:txbxContent>
              </v:textbox>
            </v:shape>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8.</w:t>
      </w:r>
      <w:proofErr w:type="gramEnd"/>
      <w:r w:rsidRPr="00BC71FE">
        <w:rPr>
          <w:b/>
          <w:sz w:val="20"/>
          <w:szCs w:val="20"/>
        </w:rPr>
        <w:t xml:space="preserve"> </w:t>
      </w:r>
      <w:r w:rsidRPr="00BC71FE">
        <w:rPr>
          <w:sz w:val="20"/>
          <w:szCs w:val="20"/>
        </w:rPr>
        <w:t xml:space="preserve">Amount of </w:t>
      </w:r>
      <w:proofErr w:type="spellStart"/>
      <w:r w:rsidRPr="00BC71FE">
        <w:rPr>
          <w:sz w:val="20"/>
          <w:szCs w:val="20"/>
        </w:rPr>
        <w:t>protocatechuic</w:t>
      </w:r>
      <w:proofErr w:type="spellEnd"/>
      <w:r w:rsidRPr="00BC71FE">
        <w:rPr>
          <w:sz w:val="20"/>
          <w:szCs w:val="20"/>
        </w:rPr>
        <w:t xml:space="preserve"> acid extracted over time</w:t>
      </w:r>
    </w:p>
    <w:p w:rsidR="00BC71FE" w:rsidRPr="00BC71FE" w:rsidRDefault="00BC71FE" w:rsidP="00BC71FE">
      <w:pPr>
        <w:spacing w:line="480" w:lineRule="auto"/>
        <w:ind w:firstLine="720"/>
      </w:pPr>
      <w:r w:rsidRPr="00BC71FE">
        <w:t xml:space="preserve">There was no significant difference in the amount of PA extraction found between time 0 and after 3 months (Fig 8). </w:t>
      </w:r>
      <w:r w:rsidRPr="00BC71FE">
        <w:rPr>
          <w:highlight w:val="yellow"/>
        </w:rPr>
        <w:t>Therefore,</w:t>
      </w:r>
      <w:r w:rsidRPr="00BC71FE">
        <w:t xml:space="preserve"> </w:t>
      </w:r>
      <w:r w:rsidRPr="00BC71FE">
        <w:rPr>
          <w:highlight w:val="yellow"/>
        </w:rPr>
        <w:t xml:space="preserve">it is not necessary to wait a period of time after extraction because no significant amount of PA will be yielded by the </w:t>
      </w:r>
      <w:proofErr w:type="spellStart"/>
      <w:r w:rsidRPr="00BC71FE">
        <w:rPr>
          <w:highlight w:val="yellow"/>
        </w:rPr>
        <w:t>stave</w:t>
      </w:r>
      <w:proofErr w:type="spellEnd"/>
      <w:r w:rsidRPr="00BC71FE">
        <w:rPr>
          <w:highlight w:val="yellow"/>
        </w:rPr>
        <w:t>.</w:t>
      </w:r>
    </w:p>
    <w:p w:rsidR="00BC71FE" w:rsidRPr="00BC71FE" w:rsidRDefault="00BC71FE" w:rsidP="00BC71FE">
      <w:pPr>
        <w:spacing w:line="480" w:lineRule="auto"/>
        <w:ind w:firstLine="720"/>
      </w:pPr>
      <w:r w:rsidRPr="00BC71FE">
        <w:rPr>
          <w:noProof/>
        </w:rPr>
        <w:lastRenderedPageBreak/>
        <w:pict>
          <v:rect id="_x0000_s6637" style="position:absolute;left:0;text-align:left;margin-left:-3.8pt;margin-top:137.8pt;width:26.6pt;height:6.75pt;rotation:270;z-index:251675648;mso-wrap-style:none" filled="f" stroked="f">
            <v:textbox style="mso-next-textbox:#_x0000_s6637;mso-fit-shape-to-text:t" inset="0,0,0,0">
              <w:txbxContent>
                <w:p w:rsidR="00BC71FE" w:rsidRPr="00BC0A2B" w:rsidRDefault="00BC71FE" w:rsidP="00BC71FE"/>
              </w:txbxContent>
            </v:textbox>
          </v:rect>
        </w:pict>
      </w:r>
      <w:r w:rsidRPr="00BC71FE">
        <w:pict>
          <v:group id="_x0000_s1162" editas="canvas" style="width:431.3pt;height:287.3pt;mso-position-horizontal-relative:char;mso-position-vertical-relative:line" coordsize="8626,5746">
            <o:lock v:ext="edit" aspectratio="t"/>
            <v:shape id="_x0000_s1163" type="#_x0000_t75" style="position:absolute;width:8626;height:5746" o:preferrelative="f">
              <v:fill o:detectmouseclick="t"/>
              <v:path o:extrusionok="t" o:connecttype="none"/>
              <o:lock v:ext="edit" text="t"/>
            </v:shape>
            <v:rect id="_x0000_s1164" style="position:absolute;width:8611;height:5731" stroked="f"/>
            <v:rect id="_x0000_s1165" style="position:absolute;width:8611;height:5731" filled="f" strokecolor="#ccc"/>
            <v:rect id="_x0000_s1166" style="position:absolute;left:1438;top:703;width:6769;height:4265" stroked="f"/>
            <v:line id="_x0000_s1167" style="position:absolute" from="7518,4968" to="7519,5013" strokecolor="#999"/>
            <v:line id="_x0000_s1168" style="position:absolute" from="6649,4968" to="6650,5013" strokecolor="#999"/>
            <v:line id="_x0000_s1169" style="position:absolute" from="5257,4968" to="5258,5013" strokecolor="#999"/>
            <v:line id="_x0000_s1170" style="position:absolute" from="4388,4968" to="4389,5013" strokecolor="#999"/>
            <v:line id="_x0000_s1171" style="position:absolute" from="2995,4968" to="2996,5013" strokecolor="#999"/>
            <v:line id="_x0000_s1172" style="position:absolute" from="2127,4968" to="2128,5013" strokecolor="#999"/>
            <v:line id="_x0000_s1173" style="position:absolute" from="1438,703" to="8207,704" strokecolor="#999"/>
            <v:line id="_x0000_s1174" style="position:absolute" from="1438,4968" to="8207,4969" strokecolor="#999"/>
            <v:rect id="_x0000_s1175" style="position:absolute;left:509;top:5267;width:89;height:213;mso-wrap-style:none" filled="f" stroked="f">
              <v:textbox style="mso-next-textbox:#_x0000_s1175;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176" style="position:absolute;left:599;top:5267;width:60;height:213;mso-wrap-style:none" filled="f" stroked="f">
              <v:textbox style="mso-next-textbox:#_x0000_s1176;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177" style="position:absolute;left:659;top:5267;width:86;height:213;mso-wrap-style:none" filled="f" stroked="f">
              <v:textbox style="mso-next-textbox:#_x0000_s1177;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178" style="position:absolute;left:749;top:5267;width:84;height:213;mso-wrap-style:none" filled="f" stroked="f">
              <v:textbox style="mso-next-textbox:#_x0000_s1178;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179" style="position:absolute;left:839;top:5267;width:58;height:213;mso-wrap-style:none" filled="f" stroked="f">
              <v:textbox style="mso-next-textbox:#_x0000_s1179;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180" style="position:absolute;left:899;top:5267;width:142;height:213;mso-wrap-style:none" filled="f" stroked="f">
              <v:textbox style="mso-next-textbox:#_x0000_s1180;mso-fit-shape-to-text:t" inset="0,0,0,0">
                <w:txbxContent>
                  <w:p w:rsidR="00BC71FE" w:rsidRDefault="00BC71FE" w:rsidP="00BC71FE">
                    <w:proofErr w:type="gramStart"/>
                    <w:r>
                      <w:rPr>
                        <w:rFonts w:ascii="Segoe UI Semibold" w:hAnsi="Segoe UI Semibold" w:cs="Segoe UI Semibold"/>
                        <w:b/>
                        <w:bCs/>
                        <w:color w:val="000000"/>
                        <w:sz w:val="16"/>
                        <w:szCs w:val="16"/>
                      </w:rPr>
                      <w:t>m</w:t>
                    </w:r>
                    <w:proofErr w:type="gramEnd"/>
                  </w:p>
                </w:txbxContent>
              </v:textbox>
            </v:rect>
            <v:rect id="_x0000_s1181" style="position:absolute;left:1048;top:5267;width:86;height:213;mso-wrap-style:none" filled="f" stroked="f">
              <v:textbox style="mso-next-textbox:#_x0000_s1181;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182" style="position:absolute;left:1138;top:5267;width:94;height:213;mso-wrap-style:none" filled="f" stroked="f">
              <v:textbox style="mso-next-textbox:#_x0000_s1182;mso-fit-shape-to-text:t" inset="0,0,0,0">
                <w:txbxContent>
                  <w:p w:rsidR="00BC71FE" w:rsidRDefault="00BC71FE" w:rsidP="00BC71FE">
                    <w:proofErr w:type="gramStart"/>
                    <w:r>
                      <w:rPr>
                        <w:rFonts w:ascii="Segoe UI Semibold" w:hAnsi="Segoe UI Semibold" w:cs="Segoe UI Semibold"/>
                        <w:b/>
                        <w:bCs/>
                        <w:color w:val="000000"/>
                        <w:sz w:val="16"/>
                        <w:szCs w:val="16"/>
                      </w:rPr>
                      <w:t>n</w:t>
                    </w:r>
                    <w:proofErr w:type="gramEnd"/>
                  </w:p>
                </w:txbxContent>
              </v:textbox>
            </v:rect>
            <v:rect id="_x0000_s1183" style="position:absolute;left:1228;top:5267;width:58;height:213;mso-wrap-style:none" filled="f" stroked="f">
              <v:textbox style="mso-next-textbox:#_x0000_s1183;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184" style="position:absolute;left:914;top:4997;width:89;height:213;mso-wrap-style:none" filled="f" stroked="f">
              <v:textbox style="mso-next-textbox:#_x0000_s1184;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185" style="position:absolute;left:1003;top:4997;width:42;height:213;mso-wrap-style:none" filled="f" stroked="f">
              <v:textbox style="mso-next-textbox:#_x0000_s1185;mso-fit-shape-to-text:t" inset="0,0,0,0">
                <w:txbxContent>
                  <w:p w:rsidR="00BC71FE" w:rsidRDefault="00BC71FE" w:rsidP="00BC71FE">
                    <w:proofErr w:type="spellStart"/>
                    <w:proofErr w:type="gramStart"/>
                    <w:r>
                      <w:rPr>
                        <w:rFonts w:ascii="Segoe UI Semibold" w:hAnsi="Segoe UI Semibold" w:cs="Segoe UI Semibold"/>
                        <w:b/>
                        <w:bCs/>
                        <w:color w:val="000000"/>
                        <w:sz w:val="16"/>
                        <w:szCs w:val="16"/>
                      </w:rPr>
                      <w:t>i</w:t>
                    </w:r>
                    <w:proofErr w:type="spellEnd"/>
                    <w:proofErr w:type="gramEnd"/>
                  </w:p>
                </w:txbxContent>
              </v:textbox>
            </v:rect>
            <v:rect id="_x0000_s1186" style="position:absolute;left:1048;top:4997;width:142;height:213;mso-wrap-style:none" filled="f" stroked="f">
              <v:textbox style="mso-next-textbox:#_x0000_s1186;mso-fit-shape-to-text:t" inset="0,0,0,0">
                <w:txbxContent>
                  <w:p w:rsidR="00BC71FE" w:rsidRDefault="00BC71FE" w:rsidP="00BC71FE">
                    <w:proofErr w:type="gramStart"/>
                    <w:r>
                      <w:rPr>
                        <w:rFonts w:ascii="Segoe UI Semibold" w:hAnsi="Segoe UI Semibold" w:cs="Segoe UI Semibold"/>
                        <w:b/>
                        <w:bCs/>
                        <w:color w:val="000000"/>
                        <w:sz w:val="16"/>
                        <w:szCs w:val="16"/>
                      </w:rPr>
                      <w:t>m</w:t>
                    </w:r>
                    <w:proofErr w:type="gramEnd"/>
                  </w:p>
                </w:txbxContent>
              </v:textbox>
            </v:rect>
            <v:rect id="_x0000_s1187" style="position:absolute;left:1198;top:4997;width:86;height:213;mso-wrap-style:none" filled="f" stroked="f">
              <v:textbox style="mso-next-textbox:#_x0000_s1187;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188" style="position:absolute;left:7039;top:5267;width:88;height:213;mso-wrap-style:none" filled="f" stroked="f">
              <v:textbox style="mso-next-textbox:#_x0000_s1188;mso-fit-shape-to-text:t" inset="0,0,0,0">
                <w:txbxContent>
                  <w:p w:rsidR="00BC71FE" w:rsidRDefault="00BC71FE" w:rsidP="00BC71FE">
                    <w:r>
                      <w:rPr>
                        <w:rFonts w:ascii="Segoe UI Semibold" w:hAnsi="Segoe UI Semibold" w:cs="Segoe UI Semibold"/>
                        <w:b/>
                        <w:bCs/>
                        <w:color w:val="000000"/>
                        <w:sz w:val="16"/>
                        <w:szCs w:val="16"/>
                      </w:rPr>
                      <w:t>S</w:t>
                    </w:r>
                  </w:p>
                </w:txbxContent>
              </v:textbox>
            </v:rect>
            <v:rect id="_x0000_s1189" style="position:absolute;left:4777;top:5267;width:100;height:213;mso-wrap-style:none" filled="f" stroked="f">
              <v:textbox style="mso-next-textbox:#_x0000_s1189;mso-fit-shape-to-text:t" inset="0,0,0,0">
                <w:txbxContent>
                  <w:p w:rsidR="00BC71FE" w:rsidRDefault="00BC71FE" w:rsidP="00BC71FE">
                    <w:r>
                      <w:rPr>
                        <w:rFonts w:ascii="Segoe UI Semibold" w:hAnsi="Segoe UI Semibold" w:cs="Segoe UI Semibold"/>
                        <w:b/>
                        <w:bCs/>
                        <w:color w:val="000000"/>
                        <w:sz w:val="16"/>
                        <w:szCs w:val="16"/>
                      </w:rPr>
                      <w:t>R</w:t>
                    </w:r>
                  </w:p>
                </w:txbxContent>
              </v:textbox>
            </v:rect>
            <v:rect id="_x0000_s1190" style="position:absolute;left:2516;top:5267;width:100;height:213;mso-wrap-style:none" filled="f" stroked="f">
              <v:textbox style="mso-next-textbox:#_x0000_s1190;mso-fit-shape-to-text:t" inset="0,0,0,0">
                <w:txbxContent>
                  <w:p w:rsidR="00BC71FE" w:rsidRDefault="00BC71FE" w:rsidP="00BC71FE">
                    <w:r>
                      <w:rPr>
                        <w:rFonts w:ascii="Segoe UI Semibold" w:hAnsi="Segoe UI Semibold" w:cs="Segoe UI Semibold"/>
                        <w:b/>
                        <w:bCs/>
                        <w:color w:val="000000"/>
                        <w:sz w:val="16"/>
                        <w:szCs w:val="16"/>
                      </w:rPr>
                      <w:t>C</w:t>
                    </w:r>
                  </w:p>
                </w:txbxContent>
              </v:textbox>
            </v:rect>
            <v:rect id="_x0000_s1191" style="position:absolute;left:7473;top:4997;width:89;height:213;mso-wrap-style:none" filled="f" stroked="f">
              <v:textbox style="mso-next-textbox:#_x0000_s1191;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192" style="position:absolute;left:6604;top:4997;width:89;height:213;mso-wrap-style:none" filled="f" stroked="f">
              <v:textbox style="mso-next-textbox:#_x0000_s119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93" style="position:absolute;left:5212;top:4997;width:89;height:213;mso-wrap-style:none" filled="f" stroked="f">
              <v:textbox style="mso-next-textbox:#_x0000_s1193;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194" style="position:absolute;left:4343;top:4997;width:89;height:213;mso-wrap-style:none" filled="f" stroked="f">
              <v:textbox style="mso-next-textbox:#_x0000_s1194;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95" style="position:absolute;left:2950;top:4997;width:89;height:213;mso-wrap-style:none" filled="f" stroked="f">
              <v:textbox style="mso-next-textbox:#_x0000_s1195;mso-fit-shape-to-text:t" inset="0,0,0,0">
                <w:txbxContent>
                  <w:p w:rsidR="00BC71FE" w:rsidRDefault="00BC71FE" w:rsidP="00BC71FE">
                    <w:r>
                      <w:rPr>
                        <w:rFonts w:ascii="Segoe UI Semibold" w:hAnsi="Segoe UI Semibold" w:cs="Segoe UI Semibold"/>
                        <w:b/>
                        <w:bCs/>
                        <w:color w:val="000000"/>
                        <w:sz w:val="16"/>
                        <w:szCs w:val="16"/>
                      </w:rPr>
                      <w:t>3</w:t>
                    </w:r>
                  </w:p>
                </w:txbxContent>
              </v:textbox>
            </v:rect>
            <v:rect id="_x0000_s1196" style="position:absolute;left:2097;top:4997;width:89;height:213;mso-wrap-style:none" filled="f" stroked="f">
              <v:textbox style="mso-next-textbox:#_x0000_s1196;mso-fit-shape-to-text:t" inset="0,0,0,0">
                <w:txbxContent>
                  <w:p w:rsidR="00BC71FE" w:rsidRDefault="00BC71FE" w:rsidP="00BC71FE">
                    <w:r>
                      <w:rPr>
                        <w:rFonts w:ascii="Segoe UI Semibold" w:hAnsi="Segoe UI Semibold" w:cs="Segoe UI Semibold"/>
                        <w:b/>
                        <w:bCs/>
                        <w:color w:val="000000"/>
                        <w:sz w:val="16"/>
                        <w:szCs w:val="16"/>
                      </w:rPr>
                      <w:t>0</w:t>
                    </w:r>
                  </w:p>
                </w:txbxContent>
              </v:textbox>
            </v:rect>
            <v:line id="_x0000_s1197" style="position:absolute;flip:x" from="1393,778" to="1438,779" strokecolor="#999"/>
            <v:line id="_x0000_s1198" style="position:absolute;flip:x" from="1393,1362" to="1438,1363" strokecolor="#999"/>
            <v:line id="_x0000_s1199" style="position:absolute;flip:x" from="1393,1930" to="1438,1931" strokecolor="#999"/>
            <v:line id="_x0000_s1200" style="position:absolute;flip:x" from="1393,2514" to="1438,2515" strokecolor="#999"/>
            <v:line id="_x0000_s1201" style="position:absolute;flip:x" from="1393,3082" to="1438,3083" strokecolor="#999"/>
            <v:line id="_x0000_s1202" style="position:absolute;flip:x" from="1393,3651" to="1438,3652" strokecolor="#999"/>
            <v:line id="_x0000_s1203" style="position:absolute;flip:x" from="1393,4235" to="1438,4236" strokecolor="#999"/>
            <v:line id="_x0000_s1204" style="position:absolute;flip:x" from="1393,4803" to="1438,4804" strokecolor="#999"/>
            <v:line id="_x0000_s1205" style="position:absolute;flip:y" from="8207,703" to="8208,4968" strokecolor="#999"/>
            <v:line id="_x0000_s1206" style="position:absolute;flip:y" from="1438,703" to="1439,4968" strokecolor="#999"/>
            <v:rect id="_x0000_s1207" style="position:absolute;left:1078;top:658;width:89;height:213;mso-wrap-style:none" filled="f" stroked="f">
              <v:textbox style="mso-next-textbox:#_x0000_s120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08" style="position:absolute;left:1168;top:658;width:39;height:213;mso-wrap-style:none" filled="f" stroked="f">
              <v:textbox style="mso-next-textbox:#_x0000_s120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09" style="position:absolute;left:1213;top:658;width:65;height:213;mso-wrap-style:none" filled="f" stroked="f">
              <v:textbox style="mso-next-textbox:#_x0000_s1209;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210" style="position:absolute;left:1273;top:658;width:90;height:213;mso-wrap-style:none" filled="f" stroked="f">
              <v:textbox style="mso-next-textbox:#_x0000_s1210;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211" style="position:absolute;left:1078;top:1226;width:89;height:213;mso-wrap-style:none" filled="f" stroked="f">
              <v:textbox style="mso-next-textbox:#_x0000_s121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12" style="position:absolute;left:1168;top:1226;width:39;height:213;mso-wrap-style:none" filled="f" stroked="f">
              <v:textbox style="mso-next-textbox:#_x0000_s1212;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13" style="position:absolute;left:1213;top:1226;width:65;height:213;mso-wrap-style:none" filled="f" stroked="f">
              <v:textbox style="mso-next-textbox:#_x0000_s1213;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214" style="position:absolute;left:1273;top:1226;width:93;height:213;mso-wrap-style:none" filled="f" stroked="f">
              <v:textbox style="mso-next-textbox:#_x0000_s1214;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215" style="position:absolute;left:1078;top:1810;width:89;height:213;mso-wrap-style:none" filled="f" stroked="f">
              <v:textbox style="mso-next-textbox:#_x0000_s121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16" style="position:absolute;left:1168;top:1810;width:39;height:213;mso-wrap-style:none" filled="f" stroked="f">
              <v:textbox style="mso-next-textbox:#_x0000_s121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17" style="position:absolute;left:1213;top:1810;width:65;height:213;mso-wrap-style:none" filled="f" stroked="f">
              <v:textbox style="mso-next-textbox:#_x0000_s1217;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218" style="position:absolute;left:1273;top:1810;width:89;height:213;mso-wrap-style:none" filled="f" stroked="f">
              <v:textbox style="mso-next-textbox:#_x0000_s1218;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219" style="position:absolute;left:1078;top:2379;width:89;height:213;mso-wrap-style:none" filled="f" stroked="f">
              <v:textbox style="mso-next-textbox:#_x0000_s121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20" style="position:absolute;left:1168;top:2379;width:39;height:213;mso-wrap-style:none" filled="f" stroked="f">
              <v:textbox style="mso-next-textbox:#_x0000_s1220;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21" style="position:absolute;left:1213;top:2379;width:65;height:213;mso-wrap-style:none" filled="f" stroked="f">
              <v:textbox style="mso-next-textbox:#_x0000_s1221;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222" style="position:absolute;left:1273;top:2379;width:89;height:213;mso-wrap-style:none" filled="f" stroked="f">
              <v:textbox style="mso-next-textbox:#_x0000_s1222;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23" style="position:absolute;left:1048;top:2962;width:89;height:213;mso-wrap-style:none" filled="f" stroked="f">
              <v:textbox style="mso-next-textbox:#_x0000_s122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24" style="position:absolute;left:1138;top:2962;width:39;height:213;mso-wrap-style:none" filled="f" stroked="f">
              <v:textbox style="mso-next-textbox:#_x0000_s1224;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25" style="position:absolute;left:1183;top:2962;width:89;height:213;mso-wrap-style:none" filled="f" stroked="f">
              <v:textbox style="mso-next-textbox:#_x0000_s122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26" style="position:absolute;left:1273;top:2962;width:89;height:213;mso-wrap-style:none" filled="f" stroked="f">
              <v:textbox style="mso-next-textbox:#_x0000_s1226;mso-fit-shape-to-text:t" inset="0,0,0,0">
                <w:txbxContent>
                  <w:p w:rsidR="00BC71FE" w:rsidRDefault="00BC71FE" w:rsidP="00BC71FE">
                    <w:r>
                      <w:rPr>
                        <w:rFonts w:ascii="Segoe UI Semibold" w:hAnsi="Segoe UI Semibold" w:cs="Segoe UI Semibold"/>
                        <w:b/>
                        <w:bCs/>
                        <w:color w:val="000000"/>
                        <w:sz w:val="16"/>
                        <w:szCs w:val="16"/>
                      </w:rPr>
                      <w:t>8</w:t>
                    </w:r>
                  </w:p>
                </w:txbxContent>
              </v:textbox>
            </v:rect>
            <v:rect id="_x0000_s1227" style="position:absolute;left:1048;top:3531;width:89;height:213;mso-wrap-style:none" filled="f" stroked="f">
              <v:textbox style="mso-next-textbox:#_x0000_s122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28" style="position:absolute;left:1138;top:3531;width:39;height:213;mso-wrap-style:none" filled="f" stroked="f">
              <v:textbox style="mso-next-textbox:#_x0000_s122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29" style="position:absolute;left:1183;top:3531;width:89;height:213;mso-wrap-style:none" filled="f" stroked="f">
              <v:textbox style="mso-next-textbox:#_x0000_s122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30" style="position:absolute;left:1273;top:3531;width:90;height:213;mso-wrap-style:none" filled="f" stroked="f">
              <v:textbox style="mso-next-textbox:#_x0000_s1230;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231" style="position:absolute;left:1048;top:4114;width:89;height:213;mso-wrap-style:none" filled="f" stroked="f">
              <v:textbox style="mso-next-textbox:#_x0000_s123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32" style="position:absolute;left:1138;top:4114;width:39;height:213;mso-wrap-style:none" filled="f" stroked="f">
              <v:textbox style="mso-next-textbox:#_x0000_s1232;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33" style="position:absolute;left:1183;top:4114;width:89;height:213;mso-wrap-style:none" filled="f" stroked="f">
              <v:textbox style="mso-next-textbox:#_x0000_s123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34" style="position:absolute;left:1273;top:4114;width:93;height:213;mso-wrap-style:none" filled="f" stroked="f">
              <v:textbox style="mso-next-textbox:#_x0000_s1234;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235" style="position:absolute;left:1048;top:4683;width:89;height:213;mso-wrap-style:none" filled="f" stroked="f">
              <v:textbox style="mso-next-textbox:#_x0000_s123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36" style="position:absolute;left:1138;top:4683;width:39;height:213;mso-wrap-style:none" filled="f" stroked="f">
              <v:textbox style="mso-next-textbox:#_x0000_s123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237" style="position:absolute;left:1183;top:4683;width:89;height:213;mso-wrap-style:none" filled="f" stroked="f">
              <v:textbox style="mso-next-textbox:#_x0000_s123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238" style="position:absolute;left:1273;top:4683;width:89;height:213;mso-wrap-style:none" filled="f" stroked="f">
              <v:textbox style="mso-next-textbox:#_x0000_s1238;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239" style="position:absolute;left:7278;top:2379;width:465;height:1122" fillcolor="#7da7d9" stroked="f"/>
            <v:rect id="_x0000_s1240" style="position:absolute;left:7278;top:2379;width:465;height:1122" filled="f" strokecolor="#515151"/>
            <v:line id="_x0000_s1241" style="position:absolute" from="7278,2843" to="7743,2844" strokecolor="#515151"/>
            <v:line id="_x0000_s1242" style="position:absolute" from="7518,3501" to="7519,4324" strokecolor="#515151"/>
            <v:line id="_x0000_s1243" style="position:absolute;flip:y" from="7518,1407" to="7519,2379" strokecolor="#515151"/>
            <v:rect id="_x0000_s1244" style="position:absolute;left:6410;top:2783;width:464;height:988" fillcolor="#7da7d9" stroked="f"/>
            <v:rect id="_x0000_s1245" style="position:absolute;left:6410;top:2783;width:464;height:988" filled="f" strokecolor="#515151"/>
            <v:line id="_x0000_s1246" style="position:absolute" from="6410,3082" to="6874,3083" strokecolor="#515151"/>
            <v:line id="_x0000_s1247" style="position:absolute" from="6649,3771" to="6650,4624" strokecolor="#515151"/>
            <v:line id="_x0000_s1248" style="position:absolute;flip:y" from="6649,2020" to="6650,2783" strokecolor="#515151"/>
            <v:rect id="_x0000_s1249" style="position:absolute;left:5032;top:2289;width:449;height:1168" fillcolor="#7da7d9" stroked="f"/>
            <v:rect id="_x0000_s1250" style="position:absolute;left:5032;top:2289;width:449;height:1168" filled="f" strokecolor="#515151"/>
            <v:line id="_x0000_s1251" style="position:absolute" from="5032,2888" to="5481,2889" strokecolor="#515151"/>
            <v:line id="_x0000_s1252" style="position:absolute" from="5257,3457" to="5258,4339" strokecolor="#515151"/>
            <v:line id="_x0000_s1253" style="position:absolute;flip:y" from="5257,1272" to="5258,2289" strokecolor="#515151"/>
            <v:rect id="_x0000_s1254" style="position:absolute;left:4163;top:2230;width:450;height:972" fillcolor="#7da7d9" stroked="f"/>
            <v:rect id="_x0000_s1255" style="position:absolute;left:4163;top:2230;width:450;height:972" filled="f" strokecolor="#515151"/>
            <v:line id="_x0000_s1256" style="position:absolute" from="4163,2843" to="4613,2844" strokecolor="#515151"/>
            <v:line id="_x0000_s1257" style="position:absolute" from="4388,3202" to="4389,3935" strokecolor="#515151"/>
            <v:line id="_x0000_s1258" style="position:absolute;flip:y" from="4388,1302" to="4389,2230" strokecolor="#515151"/>
            <v:rect id="_x0000_s1259" style="position:absolute;left:2771;top:2349;width:464;height:1078" fillcolor="#7da7d9" stroked="f"/>
            <v:rect id="_x0000_s1260" style="position:absolute;left:2771;top:2349;width:464;height:1078" filled="f" strokecolor="#515151"/>
            <v:line id="_x0000_s1261" style="position:absolute" from="2771,2903" to="3235,2904" strokecolor="#515151"/>
            <v:line id="_x0000_s1262" style="position:absolute" from="2995,3427" to="2996,4235" strokecolor="#515151"/>
            <v:line id="_x0000_s1263" style="position:absolute;flip:y" from="2995,1571" to="2996,2349" strokecolor="#515151"/>
            <v:rect id="_x0000_s1264" style="position:absolute;left:1902;top:2723;width:464;height:883" fillcolor="#7da7d9" stroked="f"/>
            <v:rect id="_x0000_s1265" style="position:absolute;left:1902;top:2723;width:464;height:883" filled="f" strokecolor="#515151"/>
            <v:line id="_x0000_s1266" style="position:absolute" from="1902,3038" to="2366,3039" strokecolor="#515151"/>
            <v:line id="_x0000_s1267" style="position:absolute" from="2127,3606" to="2128,4758" strokecolor="#515151"/>
            <v:line id="_x0000_s1268" style="position:absolute;flip:y" from="2127,1870" to="2128,2723" strokecolor="#515151"/>
            <v:rect id="_x0000_s1269" style="position:absolute;left:-272;top:2551;width:1357;height:382;rotation:270;mso-wrap-style:none" filled="f" stroked="f">
              <v:textbox style="layout-flow:vertical;mso-layout-flow-alt:bottom-to-top;mso-next-textbox:#_x0000_s1269" inset="0,0,0,0">
                <w:txbxContent>
                  <w:p w:rsidR="00BC71FE" w:rsidRDefault="00BC71FE" w:rsidP="00BC71FE">
                    <w:r>
                      <w:rPr>
                        <w:rFonts w:ascii="Segoe UI Semibold" w:hAnsi="Segoe UI Semibold" w:cs="Segoe UI Semibold"/>
                        <w:b/>
                        <w:bCs/>
                        <w:color w:val="000000"/>
                        <w:sz w:val="20"/>
                        <w:szCs w:val="20"/>
                      </w:rPr>
                      <w:t>Mean (mg/</w:t>
                    </w:r>
                    <w:proofErr w:type="spellStart"/>
                    <w:r>
                      <w:rPr>
                        <w:rFonts w:ascii="Segoe UI Semibold" w:hAnsi="Segoe UI Semibold" w:cs="Segoe UI Semibold"/>
                        <w:b/>
                        <w:bCs/>
                        <w:color w:val="000000"/>
                        <w:sz w:val="20"/>
                        <w:szCs w:val="20"/>
                      </w:rPr>
                      <w:t>mL</w:t>
                    </w:r>
                    <w:proofErr w:type="spellEnd"/>
                    <w:r>
                      <w:rPr>
                        <w:rFonts w:ascii="Segoe UI Semibold" w:hAnsi="Segoe UI Semibold" w:cs="Segoe UI Semibold"/>
                        <w:b/>
                        <w:bCs/>
                        <w:color w:val="000000"/>
                        <w:sz w:val="20"/>
                        <w:szCs w:val="20"/>
                      </w:rPr>
                      <w:t>)</w:t>
                    </w:r>
                  </w:p>
                </w:txbxContent>
              </v:textbox>
            </v:rect>
            <v:rect id="_x0000_s1270" style="position:absolute;left:3519;top:210;width:129;height:276;mso-wrap-style:none" filled="f" stroked="f">
              <v:textbox style="mso-next-textbox:#_x0000_s1270;mso-fit-shape-to-text:t" inset="0,0,0,0">
                <w:txbxContent>
                  <w:p w:rsidR="00BC71FE" w:rsidRDefault="00BC71FE" w:rsidP="00BC71FE"/>
                </w:txbxContent>
              </v:textbox>
            </v:rect>
            <v:rect id="_x0000_s1271" style="position:absolute;left:3669;top:210;width:129;height:276;mso-wrap-style:none" filled="f" stroked="f">
              <v:textbox style="mso-next-textbox:#_x0000_s1271;mso-fit-shape-to-text:t" inset="0,0,0,0">
                <w:txbxContent>
                  <w:p w:rsidR="00BC71FE" w:rsidRDefault="00BC71FE" w:rsidP="00BC71FE"/>
                </w:txbxContent>
              </v:textbox>
            </v:rect>
            <v:rect id="_x0000_s1272" style="position:absolute;left:3819;top:210;width:129;height:276;mso-wrap-style:none" filled="f" stroked="f">
              <v:textbox style="mso-next-textbox:#_x0000_s1272;mso-fit-shape-to-text:t" inset="0,0,0,0">
                <w:txbxContent>
                  <w:p w:rsidR="00BC71FE" w:rsidRDefault="00BC71FE" w:rsidP="00BC71FE"/>
                </w:txbxContent>
              </v:textbox>
            </v:rect>
            <v:rect id="_x0000_s1273" style="position:absolute;left:3954;top:210;width:129;height:276;mso-wrap-style:none" filled="f" stroked="f">
              <v:textbox style="mso-next-textbox:#_x0000_s1273;mso-fit-shape-to-text:t" inset="0,0,0,0">
                <w:txbxContent>
                  <w:p w:rsidR="00BC71FE" w:rsidRDefault="00BC71FE" w:rsidP="00BC71FE"/>
                </w:txbxContent>
              </v:textbox>
            </v:rect>
            <v:rect id="_x0000_s1274" style="position:absolute;left:4103;top:210;width:129;height:276;mso-wrap-style:none" filled="f" stroked="f">
              <v:textbox style="mso-next-textbox:#_x0000_s1274;mso-fit-shape-to-text:t" inset="0,0,0,0">
                <w:txbxContent>
                  <w:p w:rsidR="00BC71FE" w:rsidRDefault="00BC71FE" w:rsidP="00BC71FE"/>
                </w:txbxContent>
              </v:textbox>
            </v:rect>
            <v:rect id="_x0000_s1275" style="position:absolute;left:4163;top:210;width:129;height:276;mso-wrap-style:none" filled="f" stroked="f">
              <v:textbox style="mso-next-textbox:#_x0000_s1275;mso-fit-shape-to-text:t" inset="0,0,0,0">
                <w:txbxContent>
                  <w:p w:rsidR="00BC71FE" w:rsidRDefault="00BC71FE" w:rsidP="00BC71FE"/>
                </w:txbxContent>
              </v:textbox>
            </v:rect>
            <v:rect id="_x0000_s1276" style="position:absolute;left:4313;top:210;width:129;height:276;mso-wrap-style:none" filled="f" stroked="f">
              <v:textbox style="mso-next-textbox:#_x0000_s1276;mso-fit-shape-to-text:t" inset="0,0,0,0">
                <w:txbxContent>
                  <w:p w:rsidR="00BC71FE" w:rsidRDefault="00BC71FE" w:rsidP="00BC71FE"/>
                </w:txbxContent>
              </v:textbox>
            </v:rect>
            <v:rect id="_x0000_s1277" style="position:absolute;left:4403;top:210;width:72;height:276;mso-wrap-style:none" filled="f" stroked="f">
              <v:textbox style="mso-next-textbox:#_x0000_s1277;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278" style="position:absolute;left:4478;top:210;width:129;height:276;mso-wrap-style:none" filled="f" stroked="f">
              <v:textbox style="mso-next-textbox:#_x0000_s1278;mso-fit-shape-to-text:t" inset="0,0,0,0">
                <w:txbxContent>
                  <w:p w:rsidR="00BC71FE" w:rsidRDefault="00BC71FE" w:rsidP="00BC71FE"/>
                </w:txbxContent>
              </v:textbox>
            </v:rect>
            <v:rect id="_x0000_s1279" style="position:absolute;left:4628;top:210;width:129;height:276;mso-wrap-style:none" filled="f" stroked="f">
              <v:textbox style="mso-next-textbox:#_x0000_s1279;mso-fit-shape-to-text:t" inset="0,0,0,0">
                <w:txbxContent>
                  <w:p w:rsidR="00BC71FE" w:rsidRDefault="00BC71FE" w:rsidP="00BC71FE"/>
                </w:txbxContent>
              </v:textbox>
            </v:rect>
            <v:rect id="_x0000_s1280" style="position:absolute;left:4717;top:210;width:72;height:276;mso-wrap-style:none" filled="f" stroked="f">
              <v:textbox style="mso-next-textbox:#_x0000_s1280;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281" style="position:absolute;left:4792;top:210;width:129;height:276;mso-wrap-style:none" filled="f" stroked="f">
              <v:textbox style="mso-next-textbox:#_x0000_s1281;mso-fit-shape-to-text:t" inset="0,0,0,0">
                <w:txbxContent>
                  <w:p w:rsidR="00BC71FE" w:rsidRDefault="00BC71FE" w:rsidP="00BC71FE"/>
                </w:txbxContent>
              </v:textbox>
            </v:rect>
            <v:rect id="_x0000_s1282" style="position:absolute;left:4942;top:210;width:129;height:276;mso-wrap-style:none" filled="f" stroked="f">
              <v:textbox style="mso-next-textbox:#_x0000_s1282;mso-fit-shape-to-text:t" inset="0,0,0,0">
                <w:txbxContent>
                  <w:p w:rsidR="00BC71FE" w:rsidRDefault="00BC71FE" w:rsidP="00BC71FE"/>
                </w:txbxContent>
              </v:textbox>
            </v:rect>
            <v:shape id="_x0000_s1283" type="#_x0000_t202" style="position:absolute;left:1916;top:1449;width:428;height:386;mso-width-relative:margin;mso-height-relative:margin" filled="f" stroked="f">
              <v:textbox style="mso-next-textbox:#_x0000_s1283">
                <w:txbxContent>
                  <w:p w:rsidR="00BC71FE" w:rsidRDefault="00BC71FE" w:rsidP="00BC71FE">
                    <w:r>
                      <w:t>A</w:t>
                    </w:r>
                  </w:p>
                </w:txbxContent>
              </v:textbox>
            </v:shape>
            <v:shape id="_x0000_s1284" type="#_x0000_t202" style="position:absolute;left:2799;top:1254;width:428;height:386;mso-width-relative:margin;mso-height-relative:margin" filled="f" stroked="f">
              <v:textbox style="mso-next-textbox:#_x0000_s1284">
                <w:txbxContent>
                  <w:p w:rsidR="00BC71FE" w:rsidRDefault="00BC71FE" w:rsidP="00BC71FE">
                    <w:r>
                      <w:t>A</w:t>
                    </w:r>
                  </w:p>
                </w:txbxContent>
              </v:textbox>
            </v:shape>
            <v:shape id="_x0000_s1285" type="#_x0000_t202" style="position:absolute;left:4185;top:977;width:428;height:386;mso-width-relative:margin;mso-height-relative:margin" filled="f" stroked="f">
              <v:textbox style="mso-next-textbox:#_x0000_s1285">
                <w:txbxContent>
                  <w:p w:rsidR="00BC71FE" w:rsidRDefault="00BC71FE" w:rsidP="00BC71FE">
                    <w:r>
                      <w:t>A</w:t>
                    </w:r>
                  </w:p>
                </w:txbxContent>
              </v:textbox>
            </v:shape>
            <v:shape id="_x0000_s1286" type="#_x0000_t202" style="position:absolute;left:5060;top:916;width:428;height:386;mso-width-relative:margin;mso-height-relative:margin" filled="f" stroked="f">
              <v:textbox style="mso-next-textbox:#_x0000_s1286">
                <w:txbxContent>
                  <w:p w:rsidR="00BC71FE" w:rsidRDefault="00BC71FE" w:rsidP="00BC71FE">
                    <w:r>
                      <w:t>A</w:t>
                    </w:r>
                  </w:p>
                </w:txbxContent>
              </v:textbox>
            </v:shape>
            <v:shape id="_x0000_s1287" type="#_x0000_t202" style="position:absolute;left:6446;top:1627;width:428;height:386;mso-width-relative:margin;mso-height-relative:margin" filled="f" stroked="f">
              <v:textbox style="mso-next-textbox:#_x0000_s1287">
                <w:txbxContent>
                  <w:p w:rsidR="00BC71FE" w:rsidRDefault="00BC71FE" w:rsidP="00BC71FE">
                    <w:r>
                      <w:t>A</w:t>
                    </w:r>
                  </w:p>
                </w:txbxContent>
              </v:textbox>
            </v:shape>
            <v:shape id="_x0000_s1288" type="#_x0000_t202" style="position:absolute;left:7315;top:1063;width:428;height:386;mso-width-relative:margin;mso-height-relative:margin" filled="f" stroked="f">
              <v:textbox style="mso-next-textbox:#_x0000_s1288">
                <w:txbxContent>
                  <w:p w:rsidR="00BC71FE" w:rsidRDefault="00BC71FE" w:rsidP="00BC71FE">
                    <w:r>
                      <w:t>A</w:t>
                    </w:r>
                  </w:p>
                </w:txbxContent>
              </v:textbox>
            </v:shape>
            <w10:wrap type="none"/>
            <w10:anchorlock/>
          </v:group>
        </w:pict>
      </w:r>
    </w:p>
    <w:p w:rsidR="00BC71FE" w:rsidRPr="00BC71FE" w:rsidRDefault="00BC71FE" w:rsidP="00BC71FE">
      <w:pPr>
        <w:spacing w:line="480" w:lineRule="auto"/>
        <w:ind w:firstLine="720"/>
        <w:rPr>
          <w:sz w:val="20"/>
          <w:szCs w:val="20"/>
        </w:rPr>
      </w:pPr>
      <w:proofErr w:type="gramStart"/>
      <w:r w:rsidRPr="00BC71FE">
        <w:rPr>
          <w:b/>
          <w:sz w:val="20"/>
          <w:szCs w:val="20"/>
        </w:rPr>
        <w:t>Figure 9.</w:t>
      </w:r>
      <w:proofErr w:type="gramEnd"/>
      <w:r w:rsidRPr="00BC71FE">
        <w:rPr>
          <w:sz w:val="20"/>
          <w:szCs w:val="20"/>
        </w:rPr>
        <w:t xml:space="preserve"> Amount of </w:t>
      </w:r>
      <w:proofErr w:type="spellStart"/>
      <w:r w:rsidRPr="00BC71FE">
        <w:rPr>
          <w:sz w:val="20"/>
          <w:szCs w:val="20"/>
        </w:rPr>
        <w:t>protocatechuic</w:t>
      </w:r>
      <w:proofErr w:type="spellEnd"/>
      <w:r w:rsidRPr="00BC71FE">
        <w:rPr>
          <w:sz w:val="20"/>
          <w:szCs w:val="20"/>
        </w:rPr>
        <w:t xml:space="preserve"> acid extracted by each treatment over time</w:t>
      </w:r>
    </w:p>
    <w:p w:rsidR="00BC71FE" w:rsidRPr="00BC71FE" w:rsidRDefault="00BC71FE" w:rsidP="00BC71FE">
      <w:pPr>
        <w:spacing w:line="480" w:lineRule="auto"/>
        <w:ind w:firstLine="720"/>
      </w:pPr>
      <w:r w:rsidRPr="00BC71FE">
        <w:t xml:space="preserve">While Figure 9 shows there may be an increase in PA extracted by each extraction treatment overtime, there was no significant difference found for both time and extraction treatment (Fig 6 and 8). Therefore, the amount of PA extracted was the same across treatments over time (Fig 9). </w:t>
      </w:r>
    </w:p>
    <w:p w:rsidR="00BC71FE" w:rsidRPr="00BC71FE" w:rsidRDefault="00BC71FE" w:rsidP="00BC71FE">
      <w:pPr>
        <w:spacing w:line="480" w:lineRule="auto"/>
      </w:pPr>
      <w:r w:rsidRPr="00BC71FE">
        <w:rPr>
          <w:noProof/>
          <w:sz w:val="20"/>
          <w:szCs w:val="20"/>
        </w:rPr>
        <w:lastRenderedPageBreak/>
        <w:pict>
          <v:shape id="_x0000_s6643" type="#_x0000_t202" style="position:absolute;margin-left:101.15pt;margin-top:123.15pt;width:21.4pt;height:19.3pt;z-index:251681792;mso-width-relative:margin;mso-height-relative:margin" filled="f" stroked="f">
            <v:textbox style="mso-next-textbox:#_x0000_s6643">
              <w:txbxContent>
                <w:p w:rsidR="00BC71FE" w:rsidRDefault="00BC71FE" w:rsidP="00BC71FE">
                  <w:r>
                    <w:t>B</w:t>
                  </w:r>
                </w:p>
              </w:txbxContent>
            </v:textbox>
          </v:shape>
        </w:pict>
      </w:r>
      <w:r w:rsidRPr="00BC71FE">
        <w:rPr>
          <w:noProof/>
          <w:sz w:val="20"/>
          <w:szCs w:val="20"/>
        </w:rPr>
        <w:pict>
          <v:shape id="_x0000_s6642" type="#_x0000_t202" style="position:absolute;margin-left:147.5pt;margin-top:110.9pt;width:21.4pt;height:19.3pt;z-index:251680768;mso-width-relative:margin;mso-height-relative:margin" filled="f" stroked="f">
            <v:textbox style="mso-next-textbox:#_x0000_s6642">
              <w:txbxContent>
                <w:p w:rsidR="00BC71FE" w:rsidRDefault="00BC71FE" w:rsidP="00BC71FE">
                  <w:r>
                    <w:t>B</w:t>
                  </w:r>
                </w:p>
              </w:txbxContent>
            </v:textbox>
          </v:shape>
        </w:pict>
      </w:r>
      <w:r w:rsidRPr="00BC71FE">
        <w:rPr>
          <w:noProof/>
          <w:sz w:val="20"/>
          <w:szCs w:val="20"/>
        </w:rPr>
        <w:pict>
          <v:shape id="_x0000_s6641" type="#_x0000_t202" style="position:absolute;margin-left:195.1pt;margin-top:118.25pt;width:21.4pt;height:19.3pt;z-index:251679744;mso-width-relative:margin;mso-height-relative:margin" filled="f" stroked="f">
            <v:textbox style="mso-next-textbox:#_x0000_s6641">
              <w:txbxContent>
                <w:p w:rsidR="00BC71FE" w:rsidRDefault="00BC71FE" w:rsidP="00BC71FE">
                  <w:r>
                    <w:t>B</w:t>
                  </w:r>
                </w:p>
              </w:txbxContent>
            </v:textbox>
          </v:shape>
        </w:pict>
      </w:r>
      <w:r w:rsidRPr="00BC71FE">
        <w:rPr>
          <w:noProof/>
          <w:sz w:val="20"/>
          <w:szCs w:val="20"/>
        </w:rPr>
        <w:pict>
          <v:shape id="_x0000_s6640" type="#_x0000_t202" style="position:absolute;margin-left:364.2pt;margin-top:50.95pt;width:21.4pt;height:19.3pt;z-index:251678720;mso-width-relative:margin;mso-height-relative:margin" filled="f" stroked="f">
            <v:textbox style="mso-next-textbox:#_x0000_s6640">
              <w:txbxContent>
                <w:p w:rsidR="00BC71FE" w:rsidRDefault="00BC71FE" w:rsidP="00BC71FE">
                  <w:r>
                    <w:t>A</w:t>
                  </w:r>
                </w:p>
              </w:txbxContent>
            </v:textbox>
          </v:shape>
        </w:pict>
      </w:r>
      <w:r w:rsidRPr="00BC71FE">
        <w:rPr>
          <w:noProof/>
          <w:sz w:val="20"/>
          <w:szCs w:val="20"/>
        </w:rPr>
        <w:pict>
          <v:shape id="_x0000_s6639" type="#_x0000_t202" style="position:absolute;margin-left:268.4pt;margin-top:57.35pt;width:21.4pt;height:19.3pt;z-index:251677696;mso-width-relative:margin;mso-height-relative:margin" filled="f" stroked="f">
            <v:textbox style="mso-next-textbox:#_x0000_s6639">
              <w:txbxContent>
                <w:p w:rsidR="00BC71FE" w:rsidRDefault="00BC71FE" w:rsidP="00BC71FE">
                  <w:r>
                    <w:t>A</w:t>
                  </w:r>
                </w:p>
              </w:txbxContent>
            </v:textbox>
          </v:shape>
        </w:pict>
      </w:r>
      <w:r w:rsidRPr="00BC71FE">
        <w:rPr>
          <w:noProof/>
          <w:sz w:val="20"/>
          <w:szCs w:val="20"/>
        </w:rPr>
        <w:pict>
          <v:shape id="_x0000_s6638" type="#_x0000_t202" style="position:absolute;margin-left:317.3pt;margin-top:46.35pt;width:21.4pt;height:19.3pt;z-index:251676672;mso-width-relative:margin;mso-height-relative:margin" filled="f" stroked="f">
            <v:textbox style="mso-next-textbox:#_x0000_s6638">
              <w:txbxContent>
                <w:p w:rsidR="00BC71FE" w:rsidRDefault="00BC71FE" w:rsidP="00BC71FE">
                  <w:r>
                    <w:t>A</w:t>
                  </w:r>
                </w:p>
              </w:txbxContent>
            </v:textbox>
          </v:shape>
        </w:pict>
      </w:r>
      <w:r w:rsidRPr="00BC71FE">
        <w:pict>
          <v:group id="_x0000_s1026" editas="canvas" style="width:6in;height:4in;mso-position-horizontal-relative:char;mso-position-vertical-relative:line" coordsize="8640,5760">
            <o:lock v:ext="edit" aspectratio="t"/>
            <v:shape id="_x0000_s1027" type="#_x0000_t75" style="position:absolute;width:8640;height:5760" o:preferrelative="f">
              <v:fill o:detectmouseclick="t"/>
              <v:path o:extrusionok="t" o:connecttype="none"/>
              <o:lock v:ext="edit" text="t"/>
            </v:shape>
            <v:rect id="_x0000_s1028" style="position:absolute;width:8625;height:5745" stroked="f"/>
            <v:rect id="_x0000_s1029" style="position:absolute;width:8625;height:5745" filled="f" strokecolor="#ccc"/>
            <v:rect id="_x0000_s1030" style="position:absolute;left:1440;top:705;width:6780;height:4275" stroked="f"/>
            <v:line id="_x0000_s1031" style="position:absolute" from="7470,4980" to="7471,5025" strokecolor="#999"/>
            <v:line id="_x0000_s1032" style="position:absolute" from="6525,4980" to="6526,5025" strokecolor="#999"/>
            <v:line id="_x0000_s1033" style="position:absolute" from="5580,4980" to="5581,5025" strokecolor="#999"/>
            <v:line id="_x0000_s1034" style="position:absolute" from="4080,4980" to="4081,5025" strokecolor="#999"/>
            <v:line id="_x0000_s1035" style="position:absolute" from="3135,4980" to="3136,5025" strokecolor="#999"/>
            <v:line id="_x0000_s1036" style="position:absolute" from="2190,4980" to="2191,5025" strokecolor="#999"/>
            <v:line id="_x0000_s1037" style="position:absolute" from="1440,705" to="8220,706" strokecolor="#999"/>
            <v:line id="_x0000_s1038" style="position:absolute" from="1440,4980" to="8220,4981" strokecolor="#999"/>
            <v:rect id="_x0000_s1039" style="position:absolute;left:690;top:5280;width:118;height:213;mso-wrap-style:none" filled="f" stroked="f">
              <v:textbox style="mso-next-textbox:#_x0000_s1039;mso-fit-shape-to-text:t" inset="0,0,0,0">
                <w:txbxContent>
                  <w:p w:rsidR="00BC71FE" w:rsidRDefault="00BC71FE" w:rsidP="00BC71FE">
                    <w:r>
                      <w:rPr>
                        <w:rFonts w:ascii="Segoe UI Semibold" w:hAnsi="Segoe UI Semibold" w:cs="Segoe UI Semibold"/>
                        <w:b/>
                        <w:bCs/>
                        <w:color w:val="000000"/>
                        <w:sz w:val="16"/>
                        <w:szCs w:val="16"/>
                      </w:rPr>
                      <w:t>H</w:t>
                    </w:r>
                  </w:p>
                </w:txbxContent>
              </v:textbox>
            </v:rect>
            <v:rect id="_x0000_s1040" style="position:absolute;left:810;top:5280;width:86;height:213;mso-wrap-style:none" filled="f" stroked="f">
              <v:textbox style="mso-next-textbox:#_x0000_s1040;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041" style="position:absolute;left:900;top:5280;width:84;height:213;mso-wrap-style:none" filled="f" stroked="f">
              <v:textbox style="mso-next-textbox:#_x0000_s1041;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042" style="position:absolute;left:990;top:5280;width:58;height:213;mso-wrap-style:none" filled="f" stroked="f">
              <v:textbox style="mso-next-textbox:#_x0000_s1042;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043" style="position:absolute;left:1050;top:5280;width:42;height:213;mso-wrap-style:none" filled="f" stroked="f">
              <v:textbox style="mso-next-textbox:#_x0000_s1043;mso-fit-shape-to-text:t" inset="0,0,0,0">
                <w:txbxContent>
                  <w:p w:rsidR="00BC71FE" w:rsidRDefault="00BC71FE" w:rsidP="00BC71FE">
                    <w:proofErr w:type="spellStart"/>
                    <w:proofErr w:type="gramStart"/>
                    <w:r>
                      <w:rPr>
                        <w:rFonts w:ascii="Segoe UI Semibold" w:hAnsi="Segoe UI Semibold" w:cs="Segoe UI Semibold"/>
                        <w:b/>
                        <w:bCs/>
                        <w:color w:val="000000"/>
                        <w:sz w:val="16"/>
                        <w:szCs w:val="16"/>
                      </w:rPr>
                      <w:t>i</w:t>
                    </w:r>
                    <w:proofErr w:type="spellEnd"/>
                    <w:proofErr w:type="gramEnd"/>
                  </w:p>
                </w:txbxContent>
              </v:textbox>
            </v:rect>
            <v:rect id="_x0000_s1044" style="position:absolute;left:1095;top:5280;width:94;height:213;mso-wrap-style:none" filled="f" stroked="f">
              <v:textbox style="mso-next-textbox:#_x0000_s1044;mso-fit-shape-to-text:t" inset="0,0,0,0">
                <w:txbxContent>
                  <w:p w:rsidR="00BC71FE" w:rsidRDefault="00BC71FE" w:rsidP="00BC71FE">
                    <w:proofErr w:type="gramStart"/>
                    <w:r>
                      <w:rPr>
                        <w:rFonts w:ascii="Segoe UI Semibold" w:hAnsi="Segoe UI Semibold" w:cs="Segoe UI Semibold"/>
                        <w:b/>
                        <w:bCs/>
                        <w:color w:val="000000"/>
                        <w:sz w:val="16"/>
                        <w:szCs w:val="16"/>
                      </w:rPr>
                      <w:t>n</w:t>
                    </w:r>
                    <w:proofErr w:type="gramEnd"/>
                  </w:p>
                </w:txbxContent>
              </v:textbox>
            </v:rect>
            <v:rect id="_x0000_s1045" style="position:absolute;left:1185;top:5280;width:97;height:213;mso-wrap-style:none" filled="f" stroked="f">
              <v:textbox style="mso-next-textbox:#_x0000_s1045;mso-fit-shape-to-text:t" inset="0,0,0,0">
                <w:txbxContent>
                  <w:p w:rsidR="00BC71FE" w:rsidRDefault="00BC71FE" w:rsidP="00BC71FE">
                    <w:proofErr w:type="gramStart"/>
                    <w:r>
                      <w:rPr>
                        <w:rFonts w:ascii="Segoe UI Semibold" w:hAnsi="Segoe UI Semibold" w:cs="Segoe UI Semibold"/>
                        <w:b/>
                        <w:bCs/>
                        <w:color w:val="000000"/>
                        <w:sz w:val="16"/>
                        <w:szCs w:val="16"/>
                      </w:rPr>
                      <w:t>g</w:t>
                    </w:r>
                    <w:proofErr w:type="gramEnd"/>
                  </w:p>
                </w:txbxContent>
              </v:textbox>
            </v:rect>
            <v:rect id="_x0000_s1046" style="position:absolute;left:510;top:5010;width:89;height:213;mso-wrap-style:none" filled="f" stroked="f">
              <v:textbox style="mso-next-textbox:#_x0000_s1046;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047" style="position:absolute;left:600;top:5010;width:60;height:213;mso-wrap-style:none" filled="f" stroked="f">
              <v:textbox style="mso-next-textbox:#_x0000_s1047;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048" style="position:absolute;left:660;top:5010;width:86;height:213;mso-wrap-style:none" filled="f" stroked="f">
              <v:textbox style="mso-next-textbox:#_x0000_s1048;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049" style="position:absolute;left:750;top:5010;width:84;height:213;mso-wrap-style:none" filled="f" stroked="f">
              <v:textbox style="mso-next-textbox:#_x0000_s1049;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050" style="position:absolute;left:840;top:5010;width:58;height:213;mso-wrap-style:none" filled="f" stroked="f">
              <v:textbox style="mso-next-textbox:#_x0000_s1050;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051" style="position:absolute;left:900;top:5010;width:142;height:213;mso-wrap-style:none" filled="f" stroked="f">
              <v:textbox style="mso-next-textbox:#_x0000_s1051;mso-fit-shape-to-text:t" inset="0,0,0,0">
                <w:txbxContent>
                  <w:p w:rsidR="00BC71FE" w:rsidRDefault="00BC71FE" w:rsidP="00BC71FE">
                    <w:proofErr w:type="gramStart"/>
                    <w:r>
                      <w:rPr>
                        <w:rFonts w:ascii="Segoe UI Semibold" w:hAnsi="Segoe UI Semibold" w:cs="Segoe UI Semibold"/>
                        <w:b/>
                        <w:bCs/>
                        <w:color w:val="000000"/>
                        <w:sz w:val="16"/>
                        <w:szCs w:val="16"/>
                      </w:rPr>
                      <w:t>m</w:t>
                    </w:r>
                    <w:proofErr w:type="gramEnd"/>
                  </w:p>
                </w:txbxContent>
              </v:textbox>
            </v:rect>
            <v:rect id="_x0000_s1052" style="position:absolute;left:1050;top:5010;width:86;height:213;mso-wrap-style:none" filled="f" stroked="f">
              <v:textbox style="mso-next-textbox:#_x0000_s1052;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053" style="position:absolute;left:1140;top:5010;width:94;height:213;mso-wrap-style:none" filled="f" stroked="f">
              <v:textbox style="mso-next-textbox:#_x0000_s1053;mso-fit-shape-to-text:t" inset="0,0,0,0">
                <w:txbxContent>
                  <w:p w:rsidR="00BC71FE" w:rsidRDefault="00BC71FE" w:rsidP="00BC71FE">
                    <w:proofErr w:type="gramStart"/>
                    <w:r>
                      <w:rPr>
                        <w:rFonts w:ascii="Segoe UI Semibold" w:hAnsi="Segoe UI Semibold" w:cs="Segoe UI Semibold"/>
                        <w:b/>
                        <w:bCs/>
                        <w:color w:val="000000"/>
                        <w:sz w:val="16"/>
                        <w:szCs w:val="16"/>
                      </w:rPr>
                      <w:t>n</w:t>
                    </w:r>
                    <w:proofErr w:type="gramEnd"/>
                  </w:p>
                </w:txbxContent>
              </v:textbox>
            </v:rect>
            <v:rect id="_x0000_s1054" style="position:absolute;left:1230;top:5010;width:58;height:213;mso-wrap-style:none" filled="f" stroked="f">
              <v:textbox style="mso-next-textbox:#_x0000_s1054;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055" style="position:absolute;left:6225;top:5280;width:89;height:213;mso-wrap-style:none" filled="f" stroked="f">
              <v:textbox style="mso-next-textbox:#_x0000_s1055;mso-fit-shape-to-text:t" inset="0,0,0,0">
                <w:txbxContent>
                  <w:p w:rsidR="00BC71FE" w:rsidRDefault="00BC71FE" w:rsidP="00BC71FE">
                    <w:r>
                      <w:rPr>
                        <w:rFonts w:ascii="Segoe UI Semibold" w:hAnsi="Segoe UI Semibold" w:cs="Segoe UI Semibold"/>
                        <w:b/>
                        <w:bCs/>
                        <w:color w:val="000000"/>
                        <w:sz w:val="16"/>
                        <w:szCs w:val="16"/>
                      </w:rPr>
                      <w:t>T</w:t>
                    </w:r>
                  </w:p>
                </w:txbxContent>
              </v:textbox>
            </v:rect>
            <v:rect id="_x0000_s1056" style="position:absolute;left:6315;top:5280;width:96;height:213;mso-wrap-style:none" filled="f" stroked="f">
              <v:textbox style="mso-next-textbox:#_x0000_s1056;mso-fit-shape-to-text:t" inset="0,0,0,0">
                <w:txbxContent>
                  <w:p w:rsidR="00BC71FE" w:rsidRDefault="00BC71FE" w:rsidP="00BC71FE">
                    <w:proofErr w:type="gramStart"/>
                    <w:r>
                      <w:rPr>
                        <w:rFonts w:ascii="Segoe UI Semibold" w:hAnsi="Segoe UI Semibold" w:cs="Segoe UI Semibold"/>
                        <w:b/>
                        <w:bCs/>
                        <w:color w:val="000000"/>
                        <w:sz w:val="16"/>
                        <w:szCs w:val="16"/>
                      </w:rPr>
                      <w:t>o</w:t>
                    </w:r>
                    <w:proofErr w:type="gramEnd"/>
                  </w:p>
                </w:txbxContent>
              </v:textbox>
            </v:rect>
            <v:rect id="_x0000_s1057" style="position:absolute;left:6420;top:5280;width:84;height:213;mso-wrap-style:none" filled="f" stroked="f">
              <v:textbox style="mso-next-textbox:#_x0000_s1057;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058" style="position:absolute;left:6510;top:5280;width:70;height:213;mso-wrap-style:none" filled="f" stroked="f">
              <v:textbox style="mso-next-textbox:#_x0000_s1058;mso-fit-shape-to-text:t" inset="0,0,0,0">
                <w:txbxContent>
                  <w:p w:rsidR="00BC71FE" w:rsidRDefault="00BC71FE" w:rsidP="00BC71FE">
                    <w:proofErr w:type="gramStart"/>
                    <w:r>
                      <w:rPr>
                        <w:rFonts w:ascii="Segoe UI Semibold" w:hAnsi="Segoe UI Semibold" w:cs="Segoe UI Semibold"/>
                        <w:b/>
                        <w:bCs/>
                        <w:color w:val="000000"/>
                        <w:sz w:val="16"/>
                        <w:szCs w:val="16"/>
                      </w:rPr>
                      <w:t>s</w:t>
                    </w:r>
                    <w:proofErr w:type="gramEnd"/>
                  </w:p>
                </w:txbxContent>
              </v:textbox>
            </v:rect>
            <v:rect id="_x0000_s1059" style="position:absolute;left:6585;top:5280;width:58;height:213;mso-wrap-style:none" filled="f" stroked="f">
              <v:textbox style="mso-next-textbox:#_x0000_s1059;mso-fit-shape-to-text:t" inset="0,0,0,0">
                <w:txbxContent>
                  <w:p w:rsidR="00BC71FE" w:rsidRDefault="00BC71FE" w:rsidP="00BC71FE">
                    <w:proofErr w:type="gramStart"/>
                    <w:r>
                      <w:rPr>
                        <w:rFonts w:ascii="Segoe UI Semibold" w:hAnsi="Segoe UI Semibold" w:cs="Segoe UI Semibold"/>
                        <w:b/>
                        <w:bCs/>
                        <w:color w:val="000000"/>
                        <w:sz w:val="16"/>
                        <w:szCs w:val="16"/>
                      </w:rPr>
                      <w:t>t</w:t>
                    </w:r>
                    <w:proofErr w:type="gramEnd"/>
                  </w:p>
                </w:txbxContent>
              </v:textbox>
            </v:rect>
            <v:rect id="_x0000_s1060" style="position:absolute;left:6645;top:5280;width:86;height:213;mso-wrap-style:none" filled="f" stroked="f">
              <v:textbox style="mso-next-textbox:#_x0000_s1060;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061" style="position:absolute;left:6735;top:5280;width:97;height:213;mso-wrap-style:none" filled="f" stroked="f">
              <v:textbox style="mso-next-textbox:#_x0000_s1061;mso-fit-shape-to-text:t" inset="0,0,0,0">
                <w:txbxContent>
                  <w:p w:rsidR="00BC71FE" w:rsidRDefault="00BC71FE" w:rsidP="00BC71FE">
                    <w:proofErr w:type="gramStart"/>
                    <w:r>
                      <w:rPr>
                        <w:rFonts w:ascii="Segoe UI Semibold" w:hAnsi="Segoe UI Semibold" w:cs="Segoe UI Semibold"/>
                        <w:b/>
                        <w:bCs/>
                        <w:color w:val="000000"/>
                        <w:sz w:val="16"/>
                        <w:szCs w:val="16"/>
                      </w:rPr>
                      <w:t>d</w:t>
                    </w:r>
                    <w:proofErr w:type="gramEnd"/>
                  </w:p>
                </w:txbxContent>
              </v:textbox>
            </v:rect>
            <v:rect id="_x0000_s1062" style="position:absolute;left:2835;top:5280;width:100;height:213;mso-wrap-style:none" filled="f" stroked="f">
              <v:textbox style="mso-next-textbox:#_x0000_s1062;mso-fit-shape-to-text:t" inset="0,0,0,0">
                <w:txbxContent>
                  <w:p w:rsidR="00BC71FE" w:rsidRDefault="00BC71FE" w:rsidP="00BC71FE">
                    <w:r>
                      <w:rPr>
                        <w:rFonts w:ascii="Segoe UI Semibold" w:hAnsi="Segoe UI Semibold" w:cs="Segoe UI Semibold"/>
                        <w:b/>
                        <w:bCs/>
                        <w:color w:val="000000"/>
                        <w:sz w:val="16"/>
                        <w:szCs w:val="16"/>
                      </w:rPr>
                      <w:t>C</w:t>
                    </w:r>
                  </w:p>
                </w:txbxContent>
              </v:textbox>
            </v:rect>
            <v:rect id="_x0000_s1063" style="position:absolute;left:2940;top:5280;width:94;height:213;mso-wrap-style:none" filled="f" stroked="f">
              <v:textbox style="mso-next-textbox:#_x0000_s1063;mso-fit-shape-to-text:t" inset="0,0,0,0">
                <w:txbxContent>
                  <w:p w:rsidR="00BC71FE" w:rsidRDefault="00BC71FE" w:rsidP="00BC71FE">
                    <w:proofErr w:type="gramStart"/>
                    <w:r>
                      <w:rPr>
                        <w:rFonts w:ascii="Segoe UI Semibold" w:hAnsi="Segoe UI Semibold" w:cs="Segoe UI Semibold"/>
                        <w:b/>
                        <w:bCs/>
                        <w:color w:val="000000"/>
                        <w:sz w:val="16"/>
                        <w:szCs w:val="16"/>
                      </w:rPr>
                      <w:t>h</w:t>
                    </w:r>
                    <w:proofErr w:type="gramEnd"/>
                  </w:p>
                </w:txbxContent>
              </v:textbox>
            </v:rect>
            <v:rect id="_x0000_s1064" style="position:absolute;left:3030;top:5280;width:84;height:213;mso-wrap-style:none" filled="f" stroked="f">
              <v:textbox style="mso-next-textbox:#_x0000_s1064;mso-fit-shape-to-text:t" inset="0,0,0,0">
                <w:txbxContent>
                  <w:p w:rsidR="00BC71FE" w:rsidRDefault="00BC71FE" w:rsidP="00BC71FE">
                    <w:proofErr w:type="gramStart"/>
                    <w:r>
                      <w:rPr>
                        <w:rFonts w:ascii="Segoe UI Semibold" w:hAnsi="Segoe UI Semibold" w:cs="Segoe UI Semibold"/>
                        <w:b/>
                        <w:bCs/>
                        <w:color w:val="000000"/>
                        <w:sz w:val="16"/>
                        <w:szCs w:val="16"/>
                      </w:rPr>
                      <w:t>a</w:t>
                    </w:r>
                    <w:proofErr w:type="gramEnd"/>
                  </w:p>
                </w:txbxContent>
              </v:textbox>
            </v:rect>
            <v:rect id="_x0000_s1065" style="position:absolute;left:3120;top:5280;width:60;height:213;mso-wrap-style:none" filled="f" stroked="f">
              <v:textbox style="mso-next-textbox:#_x0000_s1065;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066" style="position:absolute;left:3180;top:5280;width:60;height:213;mso-wrap-style:none" filled="f" stroked="f">
              <v:textbox style="mso-next-textbox:#_x0000_s1066;mso-fit-shape-to-text:t" inset="0,0,0,0">
                <w:txbxContent>
                  <w:p w:rsidR="00BC71FE" w:rsidRDefault="00BC71FE" w:rsidP="00BC71FE">
                    <w:proofErr w:type="gramStart"/>
                    <w:r>
                      <w:rPr>
                        <w:rFonts w:ascii="Segoe UI Semibold" w:hAnsi="Segoe UI Semibold" w:cs="Segoe UI Semibold"/>
                        <w:b/>
                        <w:bCs/>
                        <w:color w:val="000000"/>
                        <w:sz w:val="16"/>
                        <w:szCs w:val="16"/>
                      </w:rPr>
                      <w:t>r</w:t>
                    </w:r>
                    <w:proofErr w:type="gramEnd"/>
                  </w:p>
                </w:txbxContent>
              </v:textbox>
            </v:rect>
            <v:rect id="_x0000_s1067" style="position:absolute;left:3240;top:5280;width:86;height:213;mso-wrap-style:none" filled="f" stroked="f">
              <v:textbox style="mso-next-textbox:#_x0000_s1067;mso-fit-shape-to-text:t" inset="0,0,0,0">
                <w:txbxContent>
                  <w:p w:rsidR="00BC71FE" w:rsidRDefault="00BC71FE" w:rsidP="00BC71FE">
                    <w:proofErr w:type="gramStart"/>
                    <w:r>
                      <w:rPr>
                        <w:rFonts w:ascii="Segoe UI Semibold" w:hAnsi="Segoe UI Semibold" w:cs="Segoe UI Semibold"/>
                        <w:b/>
                        <w:bCs/>
                        <w:color w:val="000000"/>
                        <w:sz w:val="16"/>
                        <w:szCs w:val="16"/>
                      </w:rPr>
                      <w:t>e</w:t>
                    </w:r>
                    <w:proofErr w:type="gramEnd"/>
                  </w:p>
                </w:txbxContent>
              </v:textbox>
            </v:rect>
            <v:rect id="_x0000_s1068" style="position:absolute;left:3330;top:5280;width:97;height:213;mso-wrap-style:none" filled="f" stroked="f">
              <v:textbox style="mso-next-textbox:#_x0000_s1068;mso-fit-shape-to-text:t" inset="0,0,0,0">
                <w:txbxContent>
                  <w:p w:rsidR="00BC71FE" w:rsidRDefault="00BC71FE" w:rsidP="00BC71FE">
                    <w:proofErr w:type="gramStart"/>
                    <w:r>
                      <w:rPr>
                        <w:rFonts w:ascii="Segoe UI Semibold" w:hAnsi="Segoe UI Semibold" w:cs="Segoe UI Semibold"/>
                        <w:b/>
                        <w:bCs/>
                        <w:color w:val="000000"/>
                        <w:sz w:val="16"/>
                        <w:szCs w:val="16"/>
                      </w:rPr>
                      <w:t>d</w:t>
                    </w:r>
                    <w:proofErr w:type="gramEnd"/>
                  </w:p>
                </w:txbxContent>
              </v:textbox>
            </v:rect>
            <v:rect id="_x0000_s1069" style="position:absolute;left:7425;top:5010;width:88;height:213;mso-wrap-style:none" filled="f" stroked="f">
              <v:textbox style="mso-next-textbox:#_x0000_s1069;mso-fit-shape-to-text:t" inset="0,0,0,0">
                <w:txbxContent>
                  <w:p w:rsidR="00BC71FE" w:rsidRDefault="00BC71FE" w:rsidP="00BC71FE">
                    <w:r>
                      <w:rPr>
                        <w:rFonts w:ascii="Segoe UI Semibold" w:hAnsi="Segoe UI Semibold" w:cs="Segoe UI Semibold"/>
                        <w:b/>
                        <w:bCs/>
                        <w:color w:val="000000"/>
                        <w:sz w:val="16"/>
                        <w:szCs w:val="16"/>
                      </w:rPr>
                      <w:t>S</w:t>
                    </w:r>
                  </w:p>
                </w:txbxContent>
              </v:textbox>
            </v:rect>
            <v:rect id="_x0000_s1070" style="position:absolute;left:6480;top:5010;width:100;height:213;mso-wrap-style:none" filled="f" stroked="f">
              <v:textbox style="mso-next-textbox:#_x0000_s1070;mso-fit-shape-to-text:t" inset="0,0,0,0">
                <w:txbxContent>
                  <w:p w:rsidR="00BC71FE" w:rsidRDefault="00BC71FE" w:rsidP="00BC71FE">
                    <w:r>
                      <w:rPr>
                        <w:rFonts w:ascii="Segoe UI Semibold" w:hAnsi="Segoe UI Semibold" w:cs="Segoe UI Semibold"/>
                        <w:b/>
                        <w:bCs/>
                        <w:color w:val="000000"/>
                        <w:sz w:val="16"/>
                        <w:szCs w:val="16"/>
                      </w:rPr>
                      <w:t>R</w:t>
                    </w:r>
                  </w:p>
                </w:txbxContent>
              </v:textbox>
            </v:rect>
            <v:rect id="_x0000_s1071" style="position:absolute;left:5535;top:5010;width:100;height:213;mso-wrap-style:none" filled="f" stroked="f">
              <v:textbox style="mso-next-textbox:#_x0000_s1071;mso-fit-shape-to-text:t" inset="0,0,0,0">
                <w:txbxContent>
                  <w:p w:rsidR="00BC71FE" w:rsidRDefault="00BC71FE" w:rsidP="00BC71FE">
                    <w:r>
                      <w:rPr>
                        <w:rFonts w:ascii="Segoe UI Semibold" w:hAnsi="Segoe UI Semibold" w:cs="Segoe UI Semibold"/>
                        <w:b/>
                        <w:bCs/>
                        <w:color w:val="000000"/>
                        <w:sz w:val="16"/>
                        <w:szCs w:val="16"/>
                      </w:rPr>
                      <w:t>C</w:t>
                    </w:r>
                  </w:p>
                </w:txbxContent>
              </v:textbox>
            </v:rect>
            <v:rect id="_x0000_s1072" style="position:absolute;left:4035;top:5010;width:88;height:213;mso-wrap-style:none" filled="f" stroked="f">
              <v:textbox style="mso-next-textbox:#_x0000_s1072;mso-fit-shape-to-text:t" inset="0,0,0,0">
                <w:txbxContent>
                  <w:p w:rsidR="00BC71FE" w:rsidRDefault="00BC71FE" w:rsidP="00BC71FE">
                    <w:r>
                      <w:rPr>
                        <w:rFonts w:ascii="Segoe UI Semibold" w:hAnsi="Segoe UI Semibold" w:cs="Segoe UI Semibold"/>
                        <w:b/>
                        <w:bCs/>
                        <w:color w:val="000000"/>
                        <w:sz w:val="16"/>
                        <w:szCs w:val="16"/>
                      </w:rPr>
                      <w:t>S</w:t>
                    </w:r>
                  </w:p>
                </w:txbxContent>
              </v:textbox>
            </v:rect>
            <v:rect id="_x0000_s1073" style="position:absolute;left:3090;top:5010;width:100;height:213;mso-wrap-style:none" filled="f" stroked="f">
              <v:textbox style="mso-next-textbox:#_x0000_s1073;mso-fit-shape-to-text:t" inset="0,0,0,0">
                <w:txbxContent>
                  <w:p w:rsidR="00BC71FE" w:rsidRDefault="00BC71FE" w:rsidP="00BC71FE">
                    <w:r>
                      <w:rPr>
                        <w:rFonts w:ascii="Segoe UI Semibold" w:hAnsi="Segoe UI Semibold" w:cs="Segoe UI Semibold"/>
                        <w:b/>
                        <w:bCs/>
                        <w:color w:val="000000"/>
                        <w:sz w:val="16"/>
                        <w:szCs w:val="16"/>
                      </w:rPr>
                      <w:t>R</w:t>
                    </w:r>
                  </w:p>
                </w:txbxContent>
              </v:textbox>
            </v:rect>
            <v:rect id="_x0000_s1074" style="position:absolute;left:2145;top:5010;width:100;height:213;mso-wrap-style:none" filled="f" stroked="f">
              <v:textbox style="mso-next-textbox:#_x0000_s1074;mso-fit-shape-to-text:t" inset="0,0,0,0">
                <w:txbxContent>
                  <w:p w:rsidR="00BC71FE" w:rsidRDefault="00BC71FE" w:rsidP="00BC71FE">
                    <w:r>
                      <w:rPr>
                        <w:rFonts w:ascii="Segoe UI Semibold" w:hAnsi="Segoe UI Semibold" w:cs="Segoe UI Semibold"/>
                        <w:b/>
                        <w:bCs/>
                        <w:color w:val="000000"/>
                        <w:sz w:val="16"/>
                        <w:szCs w:val="16"/>
                      </w:rPr>
                      <w:t>C</w:t>
                    </w:r>
                  </w:p>
                </w:txbxContent>
              </v:textbox>
            </v:rect>
            <v:line id="_x0000_s1075" style="position:absolute;flip:x" from="1395,780" to="1440,781" strokecolor="#999"/>
            <v:line id="_x0000_s1076" style="position:absolute;flip:x" from="1395,1365" to="1440,1366" strokecolor="#999"/>
            <v:line id="_x0000_s1077" style="position:absolute;flip:x" from="1395,1935" to="1440,1936" strokecolor="#999"/>
            <v:line id="_x0000_s1078" style="position:absolute;flip:x" from="1395,2520" to="1440,2521" strokecolor="#999"/>
            <v:line id="_x0000_s1079" style="position:absolute;flip:x" from="1395,3090" to="1440,3091" strokecolor="#999"/>
            <v:line id="_x0000_s1080" style="position:absolute;flip:x" from="1395,3660" to="1440,3661" strokecolor="#999"/>
            <v:line id="_x0000_s1081" style="position:absolute;flip:x" from="1395,4245" to="1440,4246" strokecolor="#999"/>
            <v:line id="_x0000_s1082" style="position:absolute;flip:x" from="1395,4815" to="1440,4816" strokecolor="#999"/>
            <v:line id="_x0000_s1083" style="position:absolute;flip:y" from="8220,705" to="8221,4980" strokecolor="#999"/>
            <v:line id="_x0000_s1084" style="position:absolute;flip:y" from="1440,705" to="1441,4980" strokecolor="#999"/>
            <v:rect id="_x0000_s1085" style="position:absolute;left:1080;top:660;width:89;height:213;mso-wrap-style:none" filled="f" stroked="f">
              <v:textbox style="mso-next-textbox:#_x0000_s108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086" style="position:absolute;left:1170;top:660;width:39;height:213;mso-wrap-style:none" filled="f" stroked="f">
              <v:textbox style="mso-next-textbox:#_x0000_s108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087" style="position:absolute;left:1215;top:660;width:65;height:213;mso-wrap-style:none" filled="f" stroked="f">
              <v:textbox style="mso-next-textbox:#_x0000_s1087;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088" style="position:absolute;left:1275;top:660;width:90;height:213;mso-wrap-style:none" filled="f" stroked="f">
              <v:textbox style="mso-next-textbox:#_x0000_s1088;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089" style="position:absolute;left:1080;top:1230;width:89;height:213;mso-wrap-style:none" filled="f" stroked="f">
              <v:textbox style="mso-next-textbox:#_x0000_s108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090" style="position:absolute;left:1170;top:1230;width:39;height:213;mso-wrap-style:none" filled="f" stroked="f">
              <v:textbox style="mso-next-textbox:#_x0000_s1090;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091" style="position:absolute;left:1215;top:1230;width:65;height:213;mso-wrap-style:none" filled="f" stroked="f">
              <v:textbox style="mso-next-textbox:#_x0000_s1091;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092" style="position:absolute;left:1275;top:1230;width:93;height:213;mso-wrap-style:none" filled="f" stroked="f">
              <v:textbox style="mso-next-textbox:#_x0000_s1092;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093" style="position:absolute;left:1080;top:1815;width:89;height:213;mso-wrap-style:none" filled="f" stroked="f">
              <v:textbox style="mso-next-textbox:#_x0000_s109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094" style="position:absolute;left:1170;top:1815;width:39;height:213;mso-wrap-style:none" filled="f" stroked="f">
              <v:textbox style="mso-next-textbox:#_x0000_s1094;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095" style="position:absolute;left:1215;top:1815;width:65;height:213;mso-wrap-style:none" filled="f" stroked="f">
              <v:textbox style="mso-next-textbox:#_x0000_s1095;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096" style="position:absolute;left:1275;top:1815;width:89;height:213;mso-wrap-style:none" filled="f" stroked="f">
              <v:textbox style="mso-next-textbox:#_x0000_s1096;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097" style="position:absolute;left:1080;top:2385;width:89;height:213;mso-wrap-style:none" filled="f" stroked="f">
              <v:textbox style="mso-next-textbox:#_x0000_s109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098" style="position:absolute;left:1170;top:2385;width:39;height:213;mso-wrap-style:none" filled="f" stroked="f">
              <v:textbox style="mso-next-textbox:#_x0000_s1098;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099" style="position:absolute;left:1215;top:2385;width:65;height:213;mso-wrap-style:none" filled="f" stroked="f">
              <v:textbox style="mso-next-textbox:#_x0000_s1099;mso-fit-shape-to-text:t" inset="0,0,0,0">
                <w:txbxContent>
                  <w:p w:rsidR="00BC71FE" w:rsidRDefault="00BC71FE" w:rsidP="00BC71FE">
                    <w:r>
                      <w:rPr>
                        <w:rFonts w:ascii="Segoe UI Semibold" w:hAnsi="Segoe UI Semibold" w:cs="Segoe UI Semibold"/>
                        <w:b/>
                        <w:bCs/>
                        <w:color w:val="000000"/>
                        <w:sz w:val="16"/>
                        <w:szCs w:val="16"/>
                      </w:rPr>
                      <w:t>1</w:t>
                    </w:r>
                  </w:p>
                </w:txbxContent>
              </v:textbox>
            </v:rect>
            <v:rect id="_x0000_s1100" style="position:absolute;left:1275;top:2385;width:89;height:213;mso-wrap-style:none" filled="f" stroked="f">
              <v:textbox style="mso-next-textbox:#_x0000_s1100;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01" style="position:absolute;left:1050;top:2970;width:89;height:213;mso-wrap-style:none" filled="f" stroked="f">
              <v:textbox style="mso-next-textbox:#_x0000_s110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02" style="position:absolute;left:1140;top:2970;width:39;height:213;mso-wrap-style:none" filled="f" stroked="f">
              <v:textbox style="mso-next-textbox:#_x0000_s1102;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103" style="position:absolute;left:1185;top:2970;width:89;height:213;mso-wrap-style:none" filled="f" stroked="f">
              <v:textbox style="mso-next-textbox:#_x0000_s110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04" style="position:absolute;left:1275;top:2970;width:89;height:213;mso-wrap-style:none" filled="f" stroked="f">
              <v:textbox style="mso-next-textbox:#_x0000_s1104;mso-fit-shape-to-text:t" inset="0,0,0,0">
                <w:txbxContent>
                  <w:p w:rsidR="00BC71FE" w:rsidRDefault="00BC71FE" w:rsidP="00BC71FE">
                    <w:r>
                      <w:rPr>
                        <w:rFonts w:ascii="Segoe UI Semibold" w:hAnsi="Segoe UI Semibold" w:cs="Segoe UI Semibold"/>
                        <w:b/>
                        <w:bCs/>
                        <w:color w:val="000000"/>
                        <w:sz w:val="16"/>
                        <w:szCs w:val="16"/>
                      </w:rPr>
                      <w:t>8</w:t>
                    </w:r>
                  </w:p>
                </w:txbxContent>
              </v:textbox>
            </v:rect>
            <v:rect id="_x0000_s1105" style="position:absolute;left:1050;top:3540;width:89;height:213;mso-wrap-style:none" filled="f" stroked="f">
              <v:textbox style="mso-next-textbox:#_x0000_s110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06" style="position:absolute;left:1140;top:3540;width:39;height:213;mso-wrap-style:none" filled="f" stroked="f">
              <v:textbox style="mso-next-textbox:#_x0000_s1106;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107" style="position:absolute;left:1185;top:3540;width:89;height:213;mso-wrap-style:none" filled="f" stroked="f">
              <v:textbox style="mso-next-textbox:#_x0000_s1107;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08" style="position:absolute;left:1275;top:3540;width:90;height:213;mso-wrap-style:none" filled="f" stroked="f">
              <v:textbox style="mso-next-textbox:#_x0000_s1108;mso-fit-shape-to-text:t" inset="0,0,0,0">
                <w:txbxContent>
                  <w:p w:rsidR="00BC71FE" w:rsidRDefault="00BC71FE" w:rsidP="00BC71FE">
                    <w:r>
                      <w:rPr>
                        <w:rFonts w:ascii="Segoe UI Semibold" w:hAnsi="Segoe UI Semibold" w:cs="Segoe UI Semibold"/>
                        <w:b/>
                        <w:bCs/>
                        <w:color w:val="000000"/>
                        <w:sz w:val="16"/>
                        <w:szCs w:val="16"/>
                      </w:rPr>
                      <w:t>6</w:t>
                    </w:r>
                  </w:p>
                </w:txbxContent>
              </v:textbox>
            </v:rect>
            <v:rect id="_x0000_s1109" style="position:absolute;left:1050;top:4125;width:89;height:213;mso-wrap-style:none" filled="f" stroked="f">
              <v:textbox style="mso-next-textbox:#_x0000_s1109;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10" style="position:absolute;left:1140;top:4125;width:39;height:213;mso-wrap-style:none" filled="f" stroked="f">
              <v:textbox style="mso-next-textbox:#_x0000_s1110;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111" style="position:absolute;left:1185;top:4125;width:89;height:213;mso-wrap-style:none" filled="f" stroked="f">
              <v:textbox style="mso-next-textbox:#_x0000_s1111;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12" style="position:absolute;left:1275;top:4125;width:93;height:213;mso-wrap-style:none" filled="f" stroked="f">
              <v:textbox style="mso-next-textbox:#_x0000_s1112;mso-fit-shape-to-text:t" inset="0,0,0,0">
                <w:txbxContent>
                  <w:p w:rsidR="00BC71FE" w:rsidRDefault="00BC71FE" w:rsidP="00BC71FE">
                    <w:r>
                      <w:rPr>
                        <w:rFonts w:ascii="Segoe UI Semibold" w:hAnsi="Segoe UI Semibold" w:cs="Segoe UI Semibold"/>
                        <w:b/>
                        <w:bCs/>
                        <w:color w:val="000000"/>
                        <w:sz w:val="16"/>
                        <w:szCs w:val="16"/>
                      </w:rPr>
                      <w:t>4</w:t>
                    </w:r>
                  </w:p>
                </w:txbxContent>
              </v:textbox>
            </v:rect>
            <v:rect id="_x0000_s1113" style="position:absolute;left:1050;top:4695;width:89;height:213;mso-wrap-style:none" filled="f" stroked="f">
              <v:textbox style="mso-next-textbox:#_x0000_s1113;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14" style="position:absolute;left:1140;top:4695;width:39;height:213;mso-wrap-style:none" filled="f" stroked="f">
              <v:textbox style="mso-next-textbox:#_x0000_s1114;mso-fit-shape-to-text:t" inset="0,0,0,0">
                <w:txbxContent>
                  <w:p w:rsidR="00BC71FE" w:rsidRDefault="00BC71FE" w:rsidP="00BC71FE">
                    <w:r>
                      <w:rPr>
                        <w:rFonts w:ascii="Segoe UI Semibold" w:hAnsi="Segoe UI Semibold" w:cs="Segoe UI Semibold"/>
                        <w:b/>
                        <w:bCs/>
                        <w:color w:val="000000"/>
                        <w:sz w:val="16"/>
                        <w:szCs w:val="16"/>
                      </w:rPr>
                      <w:t>.</w:t>
                    </w:r>
                  </w:p>
                </w:txbxContent>
              </v:textbox>
            </v:rect>
            <v:rect id="_x0000_s1115" style="position:absolute;left:1185;top:4695;width:89;height:213;mso-wrap-style:none" filled="f" stroked="f">
              <v:textbox style="mso-next-textbox:#_x0000_s1115;mso-fit-shape-to-text:t" inset="0,0,0,0">
                <w:txbxContent>
                  <w:p w:rsidR="00BC71FE" w:rsidRDefault="00BC71FE" w:rsidP="00BC71FE">
                    <w:r>
                      <w:rPr>
                        <w:rFonts w:ascii="Segoe UI Semibold" w:hAnsi="Segoe UI Semibold" w:cs="Segoe UI Semibold"/>
                        <w:b/>
                        <w:bCs/>
                        <w:color w:val="000000"/>
                        <w:sz w:val="16"/>
                        <w:szCs w:val="16"/>
                      </w:rPr>
                      <w:t>0</w:t>
                    </w:r>
                  </w:p>
                </w:txbxContent>
              </v:textbox>
            </v:rect>
            <v:rect id="_x0000_s1116" style="position:absolute;left:1275;top:4695;width:89;height:213;mso-wrap-style:none" filled="f" stroked="f">
              <v:textbox style="mso-next-textbox:#_x0000_s1116;mso-fit-shape-to-text:t" inset="0,0,0,0">
                <w:txbxContent>
                  <w:p w:rsidR="00BC71FE" w:rsidRDefault="00BC71FE" w:rsidP="00BC71FE">
                    <w:r>
                      <w:rPr>
                        <w:rFonts w:ascii="Segoe UI Semibold" w:hAnsi="Segoe UI Semibold" w:cs="Segoe UI Semibold"/>
                        <w:b/>
                        <w:bCs/>
                        <w:color w:val="000000"/>
                        <w:sz w:val="16"/>
                        <w:szCs w:val="16"/>
                      </w:rPr>
                      <w:t>2</w:t>
                    </w:r>
                  </w:p>
                </w:txbxContent>
              </v:textbox>
            </v:rect>
            <v:rect id="_x0000_s1117" style="position:absolute;left:7215;top:2025;width:510;height:795" fillcolor="#7da7d9" stroked="f"/>
            <v:rect id="_x0000_s1118" style="position:absolute;left:7215;top:2025;width:510;height:795" filled="f" strokecolor="#515151"/>
            <v:line id="_x0000_s1119" style="position:absolute" from="7215,2355" to="7725,2356" strokecolor="#515151"/>
            <v:line id="_x0000_s1120" style="position:absolute" from="7470,2820" to="7471,3150" strokecolor="#515151"/>
            <v:line id="_x0000_s1121" style="position:absolute;flip:y" from="7470,1410" to="7471,2025" strokecolor="#515151"/>
            <v:rect id="_x0000_s1122" style="position:absolute;left:6270;top:1740;width:510;height:885" fillcolor="#7da7d9" stroked="f"/>
            <v:rect id="_x0000_s1123" style="position:absolute;left:6270;top:1740;width:510;height:885" filled="f" strokecolor="#515151"/>
            <v:line id="_x0000_s1124" style="position:absolute" from="6270,2100" to="6780,2101" strokecolor="#515151"/>
            <v:line id="_x0000_s1125" style="position:absolute" from="6525,2625" to="6526,2820" strokecolor="#515151"/>
            <v:line id="_x0000_s1126" style="position:absolute;flip:y" from="6525,1275" to="6526,1740" strokecolor="#515151"/>
            <v:rect id="_x0000_s1127" style="position:absolute;left:5325;top:1935;width:510;height:900" fillcolor="#7da7d9" stroked="f"/>
            <v:rect id="_x0000_s1128" style="position:absolute;left:5325;top:1935;width:510;height:900" filled="f" strokecolor="#515151"/>
            <v:line id="_x0000_s1129" style="position:absolute" from="5325,2385" to="5835,2386" strokecolor="#515151"/>
            <v:line id="_x0000_s1130" style="position:absolute" from="5580,2835" to="5581,3105" strokecolor="#515151"/>
            <v:line id="_x0000_s1131" style="position:absolute;flip:y" from="5580,1575" to="5581,1935" strokecolor="#515151"/>
            <v:rect id="_x0000_s1132" style="position:absolute;left:3825;top:2970;width:510;height:1065" fillcolor="#7da7d9" stroked="f"/>
            <v:rect id="_x0000_s1133" style="position:absolute;left:3825;top:2970;width:510;height:1065" filled="f" strokecolor="#515151"/>
            <v:line id="_x0000_s1134" style="position:absolute" from="3825,3180" to="4335,3181" strokecolor="#515151"/>
            <v:line id="_x0000_s1135" style="position:absolute" from="4080,4035" to="4081,4635" strokecolor="#515151"/>
            <v:line id="_x0000_s1136" style="position:absolute;flip:y" from="4080,2745" to="4081,2970" strokecolor="#515151"/>
            <v:rect id="_x0000_s1137" style="position:absolute;left:2880;top:2895;width:510;height:645" fillcolor="#7da7d9" stroked="f"/>
            <v:rect id="_x0000_s1138" style="position:absolute;left:2880;top:2895;width:510;height:645" filled="f" strokecolor="#515151"/>
            <v:line id="_x0000_s1139" style="position:absolute" from="2880,3045" to="3390,3046" strokecolor="#515151"/>
            <v:line id="_x0000_s1140" style="position:absolute" from="3135,3540" to="3136,4350" strokecolor="#515151"/>
            <v:line id="_x0000_s1141" style="position:absolute;flip:y" from="3135,2580" to="3136,2895" strokecolor="#515151"/>
            <v:rect id="_x0000_s1142" style="position:absolute;left:1935;top:2955;width:510;height:1080" fillcolor="#7da7d9" stroked="f"/>
            <v:rect id="_x0000_s1143" style="position:absolute;left:1935;top:2955;width:510;height:1080" filled="f" strokecolor="#515151"/>
            <v:line id="_x0000_s1144" style="position:absolute" from="1935,3075" to="2445,3076" strokecolor="#515151"/>
            <v:line id="_x0000_s1145" style="position:absolute" from="2190,4035" to="2191,4770" strokecolor="#515151"/>
            <v:line id="_x0000_s1146" style="position:absolute;flip:y" from="2190,2820" to="2191,2955" strokecolor="#515151"/>
            <v:rect id="_x0000_s1147" style="position:absolute;left:-369;top:2598;width:1628;height:488;rotation:270;mso-wrap-style:none" filled="f" stroked="f">
              <v:textbox style="layout-flow:vertical;mso-layout-flow-alt:bottom-to-top;mso-next-textbox:#_x0000_s1147" inset="0,0,0,0">
                <w:txbxContent>
                  <w:p w:rsidR="00BC71FE" w:rsidRDefault="00BC71FE" w:rsidP="00BC71FE">
                    <w:r>
                      <w:rPr>
                        <w:rFonts w:ascii="Segoe UI Semibold" w:hAnsi="Segoe UI Semibold" w:cs="Segoe UI Semibold"/>
                        <w:b/>
                        <w:bCs/>
                        <w:color w:val="000000"/>
                      </w:rPr>
                      <w:t>Mean (mg/</w:t>
                    </w:r>
                    <w:proofErr w:type="spellStart"/>
                    <w:r>
                      <w:rPr>
                        <w:rFonts w:ascii="Segoe UI Semibold" w:hAnsi="Segoe UI Semibold" w:cs="Segoe UI Semibold"/>
                        <w:b/>
                        <w:bCs/>
                        <w:color w:val="000000"/>
                      </w:rPr>
                      <w:t>mL</w:t>
                    </w:r>
                    <w:proofErr w:type="spellEnd"/>
                    <w:r>
                      <w:rPr>
                        <w:rFonts w:ascii="Segoe UI Semibold" w:hAnsi="Segoe UI Semibold" w:cs="Segoe UI Semibold"/>
                        <w:b/>
                        <w:bCs/>
                        <w:color w:val="000000"/>
                      </w:rPr>
                      <w:t>)</w:t>
                    </w:r>
                  </w:p>
                </w:txbxContent>
              </v:textbox>
            </v:rect>
            <v:rect id="_x0000_s1148" style="position:absolute;left:134;top:2653;width:276;height:129;rotation:270;mso-wrap-style:none" filled="f" stroked="f">
              <v:textbox style="mso-next-textbox:#_x0000_s1148;mso-fit-shape-to-text:t" inset="0,0,0,0">
                <w:txbxContent>
                  <w:p w:rsidR="00BC71FE" w:rsidRDefault="00BC71FE" w:rsidP="00BC71FE"/>
                </w:txbxContent>
              </v:textbox>
            </v:rect>
            <v:rect id="_x0000_s1149" style="position:absolute;left:3525;top:195;width:129;height:276;mso-wrap-style:none" filled="f" stroked="f">
              <v:textbox style="mso-next-textbox:#_x0000_s1149;mso-fit-shape-to-text:t" inset="0,0,0,0">
                <w:txbxContent>
                  <w:p w:rsidR="00BC71FE" w:rsidRDefault="00BC71FE" w:rsidP="00BC71FE"/>
                </w:txbxContent>
              </v:textbox>
            </v:rect>
            <v:rect id="_x0000_s1150" style="position:absolute;left:3675;top:195;width:129;height:276;mso-wrap-style:none" filled="f" stroked="f">
              <v:textbox style="mso-next-textbox:#_x0000_s1150;mso-fit-shape-to-text:t" inset="0,0,0,0">
                <w:txbxContent>
                  <w:p w:rsidR="00BC71FE" w:rsidRDefault="00BC71FE" w:rsidP="00BC71FE"/>
                </w:txbxContent>
              </v:textbox>
            </v:rect>
            <v:rect id="_x0000_s1151" style="position:absolute;left:3825;top:195;width:129;height:276;mso-wrap-style:none" filled="f" stroked="f">
              <v:textbox style="mso-next-textbox:#_x0000_s1151;mso-fit-shape-to-text:t" inset="0,0,0,0">
                <w:txbxContent>
                  <w:p w:rsidR="00BC71FE" w:rsidRDefault="00BC71FE" w:rsidP="00BC71FE"/>
                </w:txbxContent>
              </v:textbox>
            </v:rect>
            <v:rect id="_x0000_s1152" style="position:absolute;left:3960;top:195;width:129;height:276;mso-wrap-style:none" filled="f" stroked="f">
              <v:textbox style="mso-next-textbox:#_x0000_s1152;mso-fit-shape-to-text:t" inset="0,0,0,0">
                <w:txbxContent>
                  <w:p w:rsidR="00BC71FE" w:rsidRDefault="00BC71FE" w:rsidP="00BC71FE"/>
                </w:txbxContent>
              </v:textbox>
            </v:rect>
            <v:rect id="_x0000_s1153" style="position:absolute;left:4110;top:195;width:129;height:276;mso-wrap-style:none" filled="f" stroked="f">
              <v:textbox style="mso-next-textbox:#_x0000_s1153;mso-fit-shape-to-text:t" inset="0,0,0,0">
                <w:txbxContent>
                  <w:p w:rsidR="00BC71FE" w:rsidRDefault="00BC71FE" w:rsidP="00BC71FE"/>
                </w:txbxContent>
              </v:textbox>
            </v:rect>
            <v:rect id="_x0000_s1154" style="position:absolute;left:4170;top:195;width:129;height:276;mso-wrap-style:none" filled="f" stroked="f">
              <v:textbox style="mso-next-textbox:#_x0000_s1154;mso-fit-shape-to-text:t" inset="0,0,0,0">
                <w:txbxContent>
                  <w:p w:rsidR="00BC71FE" w:rsidRDefault="00BC71FE" w:rsidP="00BC71FE"/>
                </w:txbxContent>
              </v:textbox>
            </v:rect>
            <v:rect id="_x0000_s1155" style="position:absolute;left:4320;top:195;width:129;height:276;mso-wrap-style:none" filled="f" stroked="f">
              <v:textbox style="mso-next-textbox:#_x0000_s1155;mso-fit-shape-to-text:t" inset="0,0,0,0">
                <w:txbxContent>
                  <w:p w:rsidR="00BC71FE" w:rsidRDefault="00BC71FE" w:rsidP="00BC71FE"/>
                </w:txbxContent>
              </v:textbox>
            </v:rect>
            <v:rect id="_x0000_s1156" style="position:absolute;left:4410;top:195;width:72;height:276;mso-wrap-style:none" filled="f" stroked="f">
              <v:textbox style="mso-next-textbox:#_x0000_s1156;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157" style="position:absolute;left:4485;top:195;width:129;height:276;mso-wrap-style:none" filled="f" stroked="f">
              <v:textbox style="mso-next-textbox:#_x0000_s1157;mso-fit-shape-to-text:t" inset="0,0,0,0">
                <w:txbxContent>
                  <w:p w:rsidR="00BC71FE" w:rsidRDefault="00BC71FE" w:rsidP="00BC71FE"/>
                </w:txbxContent>
              </v:textbox>
            </v:rect>
            <v:rect id="_x0000_s1158" style="position:absolute;left:4635;top:195;width:129;height:276;mso-wrap-style:none" filled="f" stroked="f">
              <v:textbox style="mso-next-textbox:#_x0000_s1158;mso-fit-shape-to-text:t" inset="0,0,0,0">
                <w:txbxContent>
                  <w:p w:rsidR="00BC71FE" w:rsidRDefault="00BC71FE" w:rsidP="00BC71FE"/>
                </w:txbxContent>
              </v:textbox>
            </v:rect>
            <v:rect id="_x0000_s1159" style="position:absolute;left:4725;top:195;width:72;height:276;mso-wrap-style:none" filled="f" stroked="f">
              <v:textbox style="mso-next-textbox:#_x0000_s1159;mso-fit-shape-to-text:t" inset="0,0,0,0">
                <w:txbxContent>
                  <w:p w:rsidR="00BC71FE" w:rsidRDefault="00BC71FE" w:rsidP="00BC71FE">
                    <w:r>
                      <w:rPr>
                        <w:rFonts w:ascii="Segoe UI Semibold" w:hAnsi="Segoe UI Semibold" w:cs="Segoe UI Semibold"/>
                        <w:b/>
                        <w:bCs/>
                        <w:color w:val="000000"/>
                        <w:sz w:val="26"/>
                        <w:szCs w:val="26"/>
                      </w:rPr>
                      <w:t xml:space="preserve"> </w:t>
                    </w:r>
                  </w:p>
                </w:txbxContent>
              </v:textbox>
            </v:rect>
            <v:rect id="_x0000_s1160" style="position:absolute;left:4800;top:195;width:129;height:276;mso-wrap-style:none" filled="f" stroked="f">
              <v:textbox style="mso-next-textbox:#_x0000_s1160;mso-fit-shape-to-text:t" inset="0,0,0,0">
                <w:txbxContent>
                  <w:p w:rsidR="00BC71FE" w:rsidRDefault="00BC71FE" w:rsidP="00BC71FE"/>
                </w:txbxContent>
              </v:textbox>
            </v:rect>
            <v:rect id="_x0000_s1161" style="position:absolute;left:4950;top:195;width:129;height:276;mso-wrap-style:none" filled="f" stroked="f">
              <v:textbox style="mso-next-textbox:#_x0000_s1161;mso-fit-shape-to-text:t" inset="0,0,0,0">
                <w:txbxContent>
                  <w:p w:rsidR="00BC71FE" w:rsidRDefault="00BC71FE" w:rsidP="00BC71FE"/>
                </w:txbxContent>
              </v:textbox>
            </v:rect>
            <w10:wrap type="none"/>
            <w10:anchorlock/>
          </v:group>
        </w:pict>
      </w:r>
    </w:p>
    <w:p w:rsidR="00BC71FE" w:rsidRPr="00BC71FE" w:rsidRDefault="00BC71FE" w:rsidP="00BC71FE">
      <w:pPr>
        <w:spacing w:line="480" w:lineRule="auto"/>
        <w:rPr>
          <w:sz w:val="20"/>
          <w:szCs w:val="20"/>
        </w:rPr>
      </w:pPr>
      <w:proofErr w:type="gramStart"/>
      <w:r w:rsidRPr="00BC71FE">
        <w:rPr>
          <w:b/>
          <w:sz w:val="20"/>
          <w:szCs w:val="20"/>
        </w:rPr>
        <w:t>Figure 10.</w:t>
      </w:r>
      <w:proofErr w:type="gramEnd"/>
      <w:r w:rsidRPr="00BC71FE">
        <w:rPr>
          <w:sz w:val="20"/>
          <w:szCs w:val="20"/>
        </w:rPr>
        <w:t xml:space="preserve"> Amount of </w:t>
      </w:r>
      <w:proofErr w:type="spellStart"/>
      <w:r w:rsidRPr="00BC71FE">
        <w:rPr>
          <w:sz w:val="20"/>
          <w:szCs w:val="20"/>
        </w:rPr>
        <w:t>protocatechuic</w:t>
      </w:r>
      <w:proofErr w:type="spellEnd"/>
      <w:r w:rsidRPr="00BC71FE">
        <w:rPr>
          <w:sz w:val="20"/>
          <w:szCs w:val="20"/>
        </w:rPr>
        <w:t xml:space="preserve"> acid extracted by each extraction method within each heating treatment</w:t>
      </w:r>
    </w:p>
    <w:p w:rsidR="00BC71FE" w:rsidRPr="00BC71FE" w:rsidRDefault="00BC71FE" w:rsidP="00BC71FE">
      <w:pPr>
        <w:spacing w:line="480" w:lineRule="auto"/>
        <w:rPr>
          <w:sz w:val="20"/>
          <w:szCs w:val="20"/>
        </w:rPr>
      </w:pPr>
    </w:p>
    <w:p w:rsidR="00BC71FE" w:rsidRPr="00BC71FE" w:rsidRDefault="00BC71FE" w:rsidP="00BC71FE">
      <w:pPr>
        <w:spacing w:line="480" w:lineRule="auto"/>
      </w:pPr>
      <w:r w:rsidRPr="00BC71FE">
        <w:rPr>
          <w:sz w:val="20"/>
          <w:szCs w:val="20"/>
        </w:rPr>
        <w:tab/>
      </w:r>
      <w:r w:rsidRPr="00BC71FE">
        <w:t>The amount of PA extracted was not significantly different across extraction treatments for each heat treatment; however, the amount of PA extracted was significantly different between heating treatments (Fig 6, 10 and 11).</w:t>
      </w:r>
    </w:p>
    <w:p w:rsidR="00BC71FE" w:rsidRPr="00BC71FE" w:rsidRDefault="00BC71FE" w:rsidP="00BC71FE">
      <w:pPr>
        <w:spacing w:line="480" w:lineRule="auto"/>
        <w:rPr>
          <w:b/>
        </w:rPr>
      </w:pPr>
      <w:r w:rsidRPr="00BC71FE">
        <w:rPr>
          <w:noProof/>
        </w:rPr>
        <w:lastRenderedPageBreak/>
        <w:pict>
          <v:shape id="_x0000_s6645" type="#_x0000_t202" style="position:absolute;margin-left:153.8pt;margin-top:70.65pt;width:21.4pt;height:19.3pt;z-index:251683840;mso-width-relative:margin;mso-height-relative:margin" filled="f" stroked="f">
            <v:textbox style="mso-next-textbox:#_x0000_s6645">
              <w:txbxContent>
                <w:p w:rsidR="00BC71FE" w:rsidRDefault="00BC71FE" w:rsidP="00BC71FE">
                  <w:r>
                    <w:t>B</w:t>
                  </w:r>
                </w:p>
              </w:txbxContent>
            </v:textbox>
          </v:shape>
        </w:pict>
      </w:r>
      <w:r w:rsidRPr="00BC71FE">
        <w:rPr>
          <w:noProof/>
        </w:rPr>
        <w:pict>
          <v:shape id="_x0000_s6644" type="#_x0000_t202" style="position:absolute;margin-left:321.15pt;margin-top:3.55pt;width:21.4pt;height:19.3pt;z-index:251682816;mso-width-relative:margin;mso-height-relative:margin" filled="f" stroked="f">
            <v:textbox style="mso-next-textbox:#_x0000_s6644">
              <w:txbxContent>
                <w:p w:rsidR="00BC71FE" w:rsidRDefault="00BC71FE" w:rsidP="00BC71FE">
                  <w:r>
                    <w:t>A</w:t>
                  </w:r>
                </w:p>
              </w:txbxContent>
            </v:textbox>
          </v:shape>
        </w:pict>
      </w:r>
      <w:r w:rsidRPr="00BC71FE">
        <w:rPr>
          <w:noProof/>
        </w:rPr>
        <w:drawing>
          <wp:inline distT="0" distB="0" distL="0" distR="0">
            <wp:extent cx="5063490" cy="3493770"/>
            <wp:effectExtent l="19050" t="0" r="3810" b="0"/>
            <wp:docPr id="4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5063490" cy="3493770"/>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 11.</w:t>
      </w:r>
      <w:proofErr w:type="gramEnd"/>
      <w:r w:rsidRPr="00BC71FE">
        <w:rPr>
          <w:b/>
          <w:sz w:val="20"/>
          <w:szCs w:val="20"/>
        </w:rPr>
        <w:t xml:space="preserve"> </w:t>
      </w:r>
      <w:r w:rsidRPr="00BC71FE">
        <w:rPr>
          <w:sz w:val="20"/>
          <w:szCs w:val="20"/>
        </w:rPr>
        <w:t xml:space="preserve">Amount of </w:t>
      </w:r>
      <w:proofErr w:type="spellStart"/>
      <w:r w:rsidRPr="00BC71FE">
        <w:rPr>
          <w:sz w:val="20"/>
          <w:szCs w:val="20"/>
        </w:rPr>
        <w:t>protocatechuic</w:t>
      </w:r>
      <w:proofErr w:type="spellEnd"/>
      <w:r w:rsidRPr="00BC71FE">
        <w:rPr>
          <w:sz w:val="20"/>
          <w:szCs w:val="20"/>
        </w:rPr>
        <w:t xml:space="preserve"> acid extracted from each heat treatment</w:t>
      </w:r>
    </w:p>
    <w:p w:rsidR="00BC71FE" w:rsidRPr="00BC71FE" w:rsidRDefault="00BC71FE" w:rsidP="00BC71FE">
      <w:pPr>
        <w:spacing w:line="480" w:lineRule="auto"/>
      </w:pPr>
      <w:r w:rsidRPr="00BC71FE">
        <w:tab/>
        <w:t>More PA was extracted from toasted staves than from charred staves (Fig 11). This suggests that a lighter heat treatment was more beneficial for the extraction of PA.</w:t>
      </w: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C71FE" w:rsidRPr="00BC71FE" w:rsidRDefault="00BC71FE" w:rsidP="00BC71FE">
      <w:pPr>
        <w:spacing w:line="480" w:lineRule="auto"/>
        <w:rPr>
          <w:b/>
        </w:rPr>
      </w:pPr>
      <w:r w:rsidRPr="00BC71FE">
        <w:rPr>
          <w:b/>
        </w:rPr>
        <w:lastRenderedPageBreak/>
        <w:t xml:space="preserve">3.5.3. </w:t>
      </w:r>
      <w:proofErr w:type="spellStart"/>
      <w:r w:rsidRPr="00BC71FE">
        <w:rPr>
          <w:b/>
        </w:rPr>
        <w:t>Ellagic</w:t>
      </w:r>
      <w:proofErr w:type="spellEnd"/>
      <w:r w:rsidRPr="00BC71FE">
        <w:rPr>
          <w:b/>
        </w:rPr>
        <w:t xml:space="preserve"> Acid</w:t>
      </w:r>
    </w:p>
    <w:p w:rsidR="00BC71FE" w:rsidRPr="00BC71FE" w:rsidRDefault="00BC71FE" w:rsidP="00BC71FE">
      <w:pPr>
        <w:spacing w:line="480" w:lineRule="auto"/>
      </w:pPr>
      <w:r w:rsidRPr="00BC71FE">
        <w:rPr>
          <w:noProof/>
        </w:rPr>
        <w:drawing>
          <wp:inline distT="0" distB="0" distL="0" distR="0">
            <wp:extent cx="5181600" cy="3495675"/>
            <wp:effectExtent l="19050" t="0" r="0" b="0"/>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srcRect/>
                    <a:stretch>
                      <a:fillRect/>
                    </a:stretch>
                  </pic:blipFill>
                  <pic:spPr bwMode="auto">
                    <a:xfrm>
                      <a:off x="0" y="0"/>
                      <a:ext cx="51816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ellagic</w:t>
      </w:r>
      <w:proofErr w:type="spellEnd"/>
      <w:r w:rsidRPr="00BC71FE">
        <w:rPr>
          <w:sz w:val="20"/>
          <w:szCs w:val="20"/>
        </w:rPr>
        <w:t xml:space="preserve"> acid extracted from charred and toasted staves</w:t>
      </w:r>
    </w:p>
    <w:p w:rsidR="00BC71FE" w:rsidRPr="00BC71FE" w:rsidRDefault="00BC71FE" w:rsidP="00BC71FE">
      <w:pPr>
        <w:spacing w:line="480" w:lineRule="auto"/>
      </w:pPr>
      <w:r w:rsidRPr="00BC71FE">
        <w:t>There was no significant difference found between heat treatments.</w:t>
      </w:r>
    </w:p>
    <w:p w:rsidR="00BC71FE" w:rsidRPr="00BC71FE" w:rsidRDefault="00BC71FE" w:rsidP="00BC71FE">
      <w:pPr>
        <w:spacing w:line="480" w:lineRule="auto"/>
      </w:pPr>
      <w:r w:rsidRPr="00BC71FE">
        <w:rPr>
          <w:noProof/>
        </w:rPr>
        <w:lastRenderedPageBreak/>
        <w:drawing>
          <wp:inline distT="0" distB="0" distL="0" distR="0">
            <wp:extent cx="5419725" cy="3495675"/>
            <wp:effectExtent l="19050" t="0" r="9525" b="0"/>
            <wp:docPr id="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cstate="print"/>
                    <a:srcRect/>
                    <a:stretch>
                      <a:fillRect/>
                    </a:stretch>
                  </pic:blipFill>
                  <pic:spPr bwMode="auto">
                    <a:xfrm>
                      <a:off x="0" y="0"/>
                      <a:ext cx="54197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ellagic</w:t>
      </w:r>
      <w:proofErr w:type="spellEnd"/>
      <w:r w:rsidRPr="00BC71FE">
        <w:rPr>
          <w:sz w:val="20"/>
          <w:szCs w:val="20"/>
        </w:rPr>
        <w:t xml:space="preserve"> acid extracted from different extraction treatments</w:t>
      </w:r>
    </w:p>
    <w:p w:rsidR="00BC71FE" w:rsidRPr="00BC71FE" w:rsidRDefault="00BC71FE" w:rsidP="00BC71FE">
      <w:pPr>
        <w:spacing w:line="480" w:lineRule="auto"/>
      </w:pPr>
      <w:r w:rsidRPr="00BC71FE">
        <w:t xml:space="preserve">Reflux extraction method extracted more </w:t>
      </w:r>
      <w:proofErr w:type="spellStart"/>
      <w:r w:rsidRPr="00BC71FE">
        <w:t>ellagic</w:t>
      </w:r>
      <w:proofErr w:type="spellEnd"/>
      <w:r w:rsidRPr="00BC71FE">
        <w:t xml:space="preserve"> acid than </w:t>
      </w:r>
      <w:proofErr w:type="spellStart"/>
      <w:r w:rsidRPr="00BC71FE">
        <w:t>sonication</w:t>
      </w:r>
      <w:proofErr w:type="spellEnd"/>
      <w:r w:rsidRPr="00BC71FE">
        <w:t xml:space="preserve"> and control methods. </w:t>
      </w:r>
      <w:proofErr w:type="spellStart"/>
      <w:r w:rsidRPr="00BC71FE">
        <w:t>Sonication</w:t>
      </w:r>
      <w:proofErr w:type="spellEnd"/>
      <w:r w:rsidRPr="00BC71FE">
        <w:t xml:space="preserve"> and control extraction methods extracted the same amount of </w:t>
      </w:r>
      <w:proofErr w:type="spellStart"/>
      <w:r w:rsidRPr="00BC71FE">
        <w:t>ellagic</w:t>
      </w:r>
      <w:proofErr w:type="spellEnd"/>
      <w:r w:rsidRPr="00BC71FE">
        <w:t xml:space="preserve"> acid. </w:t>
      </w:r>
    </w:p>
    <w:p w:rsidR="00BC71FE" w:rsidRPr="00BC71FE" w:rsidRDefault="00BC71FE" w:rsidP="00BC71FE">
      <w:pPr>
        <w:spacing w:line="480" w:lineRule="auto"/>
      </w:pPr>
      <w:r w:rsidRPr="00BC71FE">
        <w:rPr>
          <w:noProof/>
        </w:rPr>
        <w:lastRenderedPageBreak/>
        <w:drawing>
          <wp:inline distT="0" distB="0" distL="0" distR="0">
            <wp:extent cx="5181600" cy="3495675"/>
            <wp:effectExtent l="19050" t="0" r="0" b="0"/>
            <wp:docPr id="5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cstate="print"/>
                    <a:srcRect/>
                    <a:stretch>
                      <a:fillRect/>
                    </a:stretch>
                  </pic:blipFill>
                  <pic:spPr bwMode="auto">
                    <a:xfrm>
                      <a:off x="0" y="0"/>
                      <a:ext cx="51816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ellagic</w:t>
      </w:r>
      <w:proofErr w:type="spellEnd"/>
      <w:r w:rsidRPr="00BC71FE">
        <w:rPr>
          <w:sz w:val="20"/>
          <w:szCs w:val="20"/>
        </w:rPr>
        <w:t xml:space="preserve"> acid extracted over time</w:t>
      </w:r>
    </w:p>
    <w:p w:rsidR="00BC71FE" w:rsidRPr="00BC71FE" w:rsidRDefault="00BC71FE" w:rsidP="00BC71FE">
      <w:pPr>
        <w:spacing w:line="480" w:lineRule="auto"/>
      </w:pPr>
      <w:r w:rsidRPr="00BC71FE">
        <w:t xml:space="preserve">There was no significant difference between the </w:t>
      </w:r>
      <w:proofErr w:type="gramStart"/>
      <w:r w:rsidRPr="00BC71FE">
        <w:t>amount</w:t>
      </w:r>
      <w:proofErr w:type="gramEnd"/>
      <w:r w:rsidRPr="00BC71FE">
        <w:t xml:space="preserve"> of </w:t>
      </w:r>
      <w:proofErr w:type="spellStart"/>
      <w:r w:rsidRPr="00BC71FE">
        <w:t>ellagic</w:t>
      </w:r>
      <w:proofErr w:type="spellEnd"/>
      <w:r w:rsidRPr="00BC71FE">
        <w:t xml:space="preserve"> acid extracted over time.</w:t>
      </w:r>
    </w:p>
    <w:p w:rsidR="00BC71FE" w:rsidRPr="00BC71FE" w:rsidRDefault="00BC71FE" w:rsidP="00BC71FE">
      <w:pPr>
        <w:spacing w:line="480" w:lineRule="auto"/>
      </w:pPr>
      <w:r w:rsidRPr="00BC71FE">
        <w:rPr>
          <w:noProof/>
        </w:rPr>
        <w:lastRenderedPageBreak/>
        <w:drawing>
          <wp:inline distT="0" distB="0" distL="0" distR="0">
            <wp:extent cx="5429250" cy="3495675"/>
            <wp:effectExtent l="19050" t="0" r="0" b="0"/>
            <wp:docPr id="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srcRect/>
                    <a:stretch>
                      <a:fillRect/>
                    </a:stretch>
                  </pic:blipFill>
                  <pic:spPr bwMode="auto">
                    <a:xfrm>
                      <a:off x="0" y="0"/>
                      <a:ext cx="542925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ellagic</w:t>
      </w:r>
      <w:proofErr w:type="spellEnd"/>
      <w:r w:rsidRPr="00BC71FE">
        <w:rPr>
          <w:sz w:val="20"/>
          <w:szCs w:val="20"/>
        </w:rPr>
        <w:t xml:space="preserve"> acid extracted from each toasted layer</w:t>
      </w:r>
    </w:p>
    <w:p w:rsidR="00BC71FE" w:rsidRPr="00BC71FE" w:rsidRDefault="00BC71FE" w:rsidP="00BC71FE">
      <w:pPr>
        <w:spacing w:line="480" w:lineRule="auto"/>
      </w:pPr>
      <w:r w:rsidRPr="00BC71FE">
        <w:t xml:space="preserve">There was no significant difference in the amount of </w:t>
      </w:r>
      <w:proofErr w:type="spellStart"/>
      <w:r w:rsidRPr="00BC71FE">
        <w:t>ellagic</w:t>
      </w:r>
      <w:proofErr w:type="spellEnd"/>
      <w:r w:rsidRPr="00BC71FE">
        <w:t xml:space="preserve"> acid extracted from each toasted layer.</w:t>
      </w:r>
    </w:p>
    <w:p w:rsidR="00BC71FE" w:rsidRPr="00BC71FE" w:rsidRDefault="00BC71FE" w:rsidP="00BC71FE">
      <w:pPr>
        <w:spacing w:line="480" w:lineRule="auto"/>
      </w:pPr>
      <w:r w:rsidRPr="00BC71FE">
        <w:rPr>
          <w:noProof/>
        </w:rPr>
        <w:lastRenderedPageBreak/>
        <w:drawing>
          <wp:inline distT="0" distB="0" distL="0" distR="0">
            <wp:extent cx="5943600" cy="3451426"/>
            <wp:effectExtent l="19050" t="0" r="0" b="0"/>
            <wp:docPr id="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srcRect/>
                    <a:stretch>
                      <a:fillRect/>
                    </a:stretch>
                  </pic:blipFill>
                  <pic:spPr bwMode="auto">
                    <a:xfrm>
                      <a:off x="0" y="0"/>
                      <a:ext cx="5943600" cy="3451426"/>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ellagic</w:t>
      </w:r>
      <w:proofErr w:type="spellEnd"/>
      <w:r w:rsidRPr="00BC71FE">
        <w:rPr>
          <w:sz w:val="20"/>
          <w:szCs w:val="20"/>
        </w:rPr>
        <w:t xml:space="preserve"> acid extracted from each charred layer</w:t>
      </w:r>
    </w:p>
    <w:p w:rsidR="00BC71FE" w:rsidRPr="00BC71FE" w:rsidRDefault="00BC71FE" w:rsidP="00BC71FE">
      <w:pPr>
        <w:spacing w:line="480" w:lineRule="auto"/>
      </w:pPr>
      <w:r w:rsidRPr="00BC71FE">
        <w:t xml:space="preserve">Charred layer 6 had more </w:t>
      </w:r>
      <w:proofErr w:type="spellStart"/>
      <w:r w:rsidRPr="00BC71FE">
        <w:t>ellagic</w:t>
      </w:r>
      <w:proofErr w:type="spellEnd"/>
      <w:r w:rsidRPr="00BC71FE">
        <w:t xml:space="preserve"> acid than layer 1, but had a similar amount to charred layers 2, 3, 4, 5, and 7. Charred layers 2, 3, 4, 5, and 7 had more </w:t>
      </w:r>
      <w:proofErr w:type="spellStart"/>
      <w:r w:rsidRPr="00BC71FE">
        <w:t>ellagic</w:t>
      </w:r>
      <w:proofErr w:type="spellEnd"/>
      <w:r w:rsidRPr="00BC71FE">
        <w:t xml:space="preserve"> acid extracted than charred layer 1. </w:t>
      </w:r>
    </w:p>
    <w:p w:rsidR="00BC71FE" w:rsidRPr="00BC71FE" w:rsidRDefault="00BC71FE" w:rsidP="00BC71FE">
      <w:pPr>
        <w:spacing w:line="480" w:lineRule="auto"/>
        <w:rPr>
          <w:b/>
        </w:rPr>
      </w:pPr>
      <w:r w:rsidRPr="00BC71FE">
        <w:rPr>
          <w:b/>
        </w:rPr>
        <w:t>Treat/Time Figure</w:t>
      </w:r>
    </w:p>
    <w:p w:rsidR="00BC71FE" w:rsidRPr="00BC71FE" w:rsidRDefault="00BC71FE" w:rsidP="00BC71FE">
      <w:pPr>
        <w:spacing w:line="480" w:lineRule="auto"/>
      </w:pPr>
      <w:r w:rsidRPr="00BC71FE">
        <w:t xml:space="preserve">Reflux at time 0 had more </w:t>
      </w:r>
      <w:proofErr w:type="spellStart"/>
      <w:r w:rsidRPr="00BC71FE">
        <w:t>ellagic</w:t>
      </w:r>
      <w:proofErr w:type="spellEnd"/>
      <w:r w:rsidRPr="00BC71FE">
        <w:t xml:space="preserve"> acid than reflux after 3 months, </w:t>
      </w:r>
      <w:proofErr w:type="spellStart"/>
      <w:r w:rsidRPr="00BC71FE">
        <w:t>sonication</w:t>
      </w:r>
      <w:proofErr w:type="spellEnd"/>
      <w:r w:rsidRPr="00BC71FE">
        <w:t xml:space="preserve"> at time 0 and after 3 months, and the control at time 0 and after 3 months.  Reflux after 3 months had a similar amount of </w:t>
      </w:r>
      <w:proofErr w:type="spellStart"/>
      <w:r w:rsidRPr="00BC71FE">
        <w:t>ellagic</w:t>
      </w:r>
      <w:proofErr w:type="spellEnd"/>
      <w:r w:rsidRPr="00BC71FE">
        <w:t xml:space="preserve"> acid to </w:t>
      </w:r>
      <w:proofErr w:type="spellStart"/>
      <w:r w:rsidRPr="00BC71FE">
        <w:t>sonication</w:t>
      </w:r>
      <w:proofErr w:type="spellEnd"/>
      <w:r w:rsidRPr="00BC71FE">
        <w:t xml:space="preserve"> and control extraction methods after 3 months, but more than </w:t>
      </w:r>
      <w:proofErr w:type="spellStart"/>
      <w:r w:rsidRPr="00BC71FE">
        <w:t>sonication</w:t>
      </w:r>
      <w:proofErr w:type="spellEnd"/>
      <w:r w:rsidRPr="00BC71FE">
        <w:t xml:space="preserve"> and control methods at time 0. </w:t>
      </w:r>
      <w:proofErr w:type="spellStart"/>
      <w:r w:rsidRPr="00BC71FE">
        <w:t>Sonication</w:t>
      </w:r>
      <w:proofErr w:type="spellEnd"/>
      <w:r w:rsidRPr="00BC71FE">
        <w:t xml:space="preserve"> after 3 months had more </w:t>
      </w:r>
      <w:proofErr w:type="spellStart"/>
      <w:r w:rsidRPr="00BC71FE">
        <w:t>ellagic</w:t>
      </w:r>
      <w:proofErr w:type="spellEnd"/>
      <w:r w:rsidRPr="00BC71FE">
        <w:t xml:space="preserve"> acid extracted than at time 0, but was similar to the control at time 0 and after 3 months. Control after 3 months had a similar amount extracted to control at time 0 and </w:t>
      </w:r>
      <w:proofErr w:type="spellStart"/>
      <w:r w:rsidRPr="00BC71FE">
        <w:t>sonication</w:t>
      </w:r>
      <w:proofErr w:type="spellEnd"/>
      <w:r w:rsidRPr="00BC71FE">
        <w:t xml:space="preserve"> at time </w:t>
      </w:r>
      <w:r w:rsidRPr="00BC71FE">
        <w:lastRenderedPageBreak/>
        <w:t xml:space="preserve">0. Control at time 0 extracted a similar amount of </w:t>
      </w:r>
      <w:proofErr w:type="spellStart"/>
      <w:r w:rsidRPr="00BC71FE">
        <w:t>ellagic</w:t>
      </w:r>
      <w:proofErr w:type="spellEnd"/>
      <w:r w:rsidRPr="00BC71FE">
        <w:t xml:space="preserve"> acid to the </w:t>
      </w:r>
      <w:proofErr w:type="spellStart"/>
      <w:r w:rsidRPr="00BC71FE">
        <w:t>sonication</w:t>
      </w:r>
      <w:proofErr w:type="spellEnd"/>
      <w:r w:rsidRPr="00BC71FE">
        <w:t xml:space="preserve"> method at time 0. </w:t>
      </w:r>
    </w:p>
    <w:p w:rsidR="00BC71FE" w:rsidRPr="00BC71FE" w:rsidRDefault="00BC71FE" w:rsidP="00BC71FE">
      <w:pPr>
        <w:spacing w:line="480" w:lineRule="auto"/>
        <w:rPr>
          <w:b/>
        </w:rPr>
      </w:pPr>
      <w:r w:rsidRPr="00BC71FE">
        <w:rPr>
          <w:b/>
        </w:rPr>
        <w:t>Heat/ Time Figure</w:t>
      </w:r>
    </w:p>
    <w:p w:rsidR="00BC71FE" w:rsidRPr="00BC71FE" w:rsidRDefault="00BC71FE" w:rsidP="00BC71FE">
      <w:pPr>
        <w:spacing w:line="480" w:lineRule="auto"/>
      </w:pPr>
      <w:r w:rsidRPr="00BC71FE">
        <w:t xml:space="preserve">There was no significant difference in the amount of </w:t>
      </w:r>
      <w:proofErr w:type="spellStart"/>
      <w:r w:rsidRPr="00BC71FE">
        <w:t>ellagic</w:t>
      </w:r>
      <w:proofErr w:type="spellEnd"/>
      <w:r w:rsidRPr="00BC71FE">
        <w:t xml:space="preserve"> acid extracted from toasted and charred staves over time.</w:t>
      </w:r>
    </w:p>
    <w:p w:rsidR="00BC71FE" w:rsidRPr="00BC71FE" w:rsidRDefault="00BC71FE" w:rsidP="00BC71FE">
      <w:pPr>
        <w:spacing w:line="480" w:lineRule="auto"/>
        <w:rPr>
          <w:b/>
        </w:rPr>
      </w:pPr>
      <w:r w:rsidRPr="00BC71FE">
        <w:rPr>
          <w:b/>
        </w:rPr>
        <w:t>Heat/ Layer Figure</w:t>
      </w:r>
    </w:p>
    <w:p w:rsidR="00BC71FE" w:rsidRPr="00BC71FE" w:rsidRDefault="00BC71FE" w:rsidP="00BC71FE">
      <w:pPr>
        <w:spacing w:line="480" w:lineRule="auto"/>
      </w:pPr>
      <w:r w:rsidRPr="00BC71FE">
        <w:t xml:space="preserve">Charred layer 6 had more </w:t>
      </w:r>
      <w:proofErr w:type="spellStart"/>
      <w:r w:rsidRPr="00BC71FE">
        <w:t>ellagic</w:t>
      </w:r>
      <w:proofErr w:type="spellEnd"/>
      <w:r w:rsidRPr="00BC71FE">
        <w:t xml:space="preserve"> acid extracted than charred layer 1, but had a similar amount to charred layers 2, 3, 4, 5, and 7 and toasted layers 1, 2, 3, and 4. Charred layers 2, 3, 4, 5, and 7 and toasted layer 1 through 4 all had a similar amount of </w:t>
      </w:r>
      <w:proofErr w:type="spellStart"/>
      <w:r w:rsidRPr="00BC71FE">
        <w:t>ellagic</w:t>
      </w:r>
      <w:proofErr w:type="spellEnd"/>
      <w:r w:rsidRPr="00BC71FE">
        <w:t xml:space="preserve"> acid extracted, but had more than charred layer 1. </w:t>
      </w:r>
    </w:p>
    <w:p w:rsidR="00BC71FE" w:rsidRPr="00BC71FE" w:rsidRDefault="00BC71FE" w:rsidP="00BC71FE">
      <w:pPr>
        <w:spacing w:line="480" w:lineRule="auto"/>
        <w:rPr>
          <w:b/>
        </w:rPr>
      </w:pPr>
      <w:r w:rsidRPr="00BC71FE">
        <w:rPr>
          <w:b/>
        </w:rPr>
        <w:t>Heat/ Treatment Figure</w:t>
      </w:r>
    </w:p>
    <w:p w:rsidR="00BC71FE" w:rsidRPr="00BC71FE" w:rsidRDefault="00BC71FE" w:rsidP="00BC71FE">
      <w:pPr>
        <w:spacing w:line="480" w:lineRule="auto"/>
      </w:pPr>
      <w:proofErr w:type="spellStart"/>
      <w:r w:rsidRPr="00BC71FE">
        <w:t>Ellagic</w:t>
      </w:r>
      <w:proofErr w:type="spellEnd"/>
      <w:r w:rsidRPr="00BC71FE">
        <w:t xml:space="preserve"> acid extracted from toasted and charred staves using reflux extraction method was higher than charred and toasted staves using </w:t>
      </w:r>
      <w:proofErr w:type="spellStart"/>
      <w:r w:rsidRPr="00BC71FE">
        <w:t>sonication</w:t>
      </w:r>
      <w:proofErr w:type="spellEnd"/>
      <w:r w:rsidRPr="00BC71FE">
        <w:t xml:space="preserve"> and control methods. </w:t>
      </w:r>
    </w:p>
    <w:p w:rsidR="00BC71FE" w:rsidRPr="00BC71FE" w:rsidRDefault="00BC71FE" w:rsidP="00BC71FE">
      <w:pPr>
        <w:spacing w:line="480" w:lineRule="auto"/>
        <w:rPr>
          <w:b/>
        </w:rPr>
      </w:pPr>
      <w:r w:rsidRPr="00BC71FE">
        <w:rPr>
          <w:b/>
        </w:rPr>
        <w:t>Layer/Time Figure</w:t>
      </w:r>
    </w:p>
    <w:p w:rsidR="00BC71FE" w:rsidRPr="00BC71FE" w:rsidRDefault="00BC71FE" w:rsidP="00BC71FE">
      <w:pPr>
        <w:spacing w:line="480" w:lineRule="auto"/>
      </w:pPr>
      <w:r w:rsidRPr="00BC71FE">
        <w:t xml:space="preserve">There was no significant difference in the amount of </w:t>
      </w:r>
      <w:proofErr w:type="spellStart"/>
      <w:r w:rsidRPr="00BC71FE">
        <w:t>ellagic</w:t>
      </w:r>
      <w:proofErr w:type="spellEnd"/>
      <w:r w:rsidRPr="00BC71FE">
        <w:t xml:space="preserve"> acid extracted from each layer over time. </w:t>
      </w: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B7A7A" w:rsidRDefault="00BB7A7A" w:rsidP="00BC71FE">
      <w:pPr>
        <w:spacing w:line="480" w:lineRule="auto"/>
        <w:rPr>
          <w:b/>
        </w:rPr>
      </w:pPr>
    </w:p>
    <w:p w:rsidR="00BC71FE" w:rsidRPr="00BC71FE" w:rsidRDefault="00BC71FE" w:rsidP="00BC71FE">
      <w:pPr>
        <w:spacing w:line="480" w:lineRule="auto"/>
        <w:rPr>
          <w:b/>
        </w:rPr>
      </w:pPr>
      <w:r w:rsidRPr="00BC71FE">
        <w:rPr>
          <w:b/>
        </w:rPr>
        <w:lastRenderedPageBreak/>
        <w:t xml:space="preserve">3.5.4. </w:t>
      </w:r>
      <w:proofErr w:type="spellStart"/>
      <w:r w:rsidRPr="00BC71FE">
        <w:rPr>
          <w:b/>
        </w:rPr>
        <w:t>Vanillic</w:t>
      </w:r>
      <w:proofErr w:type="spellEnd"/>
      <w:r w:rsidRPr="00BC71FE">
        <w:rPr>
          <w:b/>
        </w:rPr>
        <w:t xml:space="preserve"> Acid</w:t>
      </w:r>
    </w:p>
    <w:p w:rsidR="00BC71FE" w:rsidRPr="00BC71FE" w:rsidRDefault="00BC71FE" w:rsidP="00BC71FE">
      <w:pPr>
        <w:spacing w:line="480" w:lineRule="auto"/>
      </w:pPr>
      <w:r w:rsidRPr="00BC71FE">
        <w:rPr>
          <w:noProof/>
        </w:rPr>
        <w:drawing>
          <wp:inline distT="0" distB="0" distL="0" distR="0">
            <wp:extent cx="5200650" cy="3495675"/>
            <wp:effectExtent l="19050" t="0" r="0" b="0"/>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srcRect/>
                    <a:stretch>
                      <a:fillRect/>
                    </a:stretch>
                  </pic:blipFill>
                  <pic:spPr bwMode="auto">
                    <a:xfrm>
                      <a:off x="0" y="0"/>
                      <a:ext cx="520065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vanillic</w:t>
      </w:r>
      <w:proofErr w:type="spellEnd"/>
      <w:r w:rsidRPr="00BC71FE">
        <w:rPr>
          <w:sz w:val="20"/>
          <w:szCs w:val="20"/>
        </w:rPr>
        <w:t xml:space="preserve"> acid in charred and toasted staves</w:t>
      </w:r>
    </w:p>
    <w:p w:rsidR="00BC71FE" w:rsidRPr="00BC71FE" w:rsidRDefault="00BC71FE" w:rsidP="00BC71FE">
      <w:pPr>
        <w:spacing w:line="480" w:lineRule="auto"/>
      </w:pPr>
      <w:r w:rsidRPr="00BC71FE">
        <w:tab/>
        <w:t xml:space="preserve">Toasted staves had a higher amount of </w:t>
      </w:r>
      <w:proofErr w:type="spellStart"/>
      <w:r w:rsidRPr="00BC71FE">
        <w:t>vanillic</w:t>
      </w:r>
      <w:proofErr w:type="spellEnd"/>
      <w:r w:rsidRPr="00BC71FE">
        <w:t xml:space="preserve"> acid than charred staves.</w:t>
      </w:r>
    </w:p>
    <w:p w:rsidR="00BC71FE" w:rsidRPr="00BC71FE" w:rsidRDefault="00BC71FE" w:rsidP="00BC71FE">
      <w:pPr>
        <w:spacing w:line="480" w:lineRule="auto"/>
      </w:pPr>
      <w:r w:rsidRPr="00BC71FE">
        <w:rPr>
          <w:noProof/>
        </w:rPr>
        <w:lastRenderedPageBreak/>
        <w:drawing>
          <wp:inline distT="0" distB="0" distL="0" distR="0">
            <wp:extent cx="5448300" cy="3495675"/>
            <wp:effectExtent l="19050" t="0" r="0" b="0"/>
            <wp:docPr id="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cstate="print"/>
                    <a:srcRect/>
                    <a:stretch>
                      <a:fillRect/>
                    </a:stretch>
                  </pic:blipFill>
                  <pic:spPr bwMode="auto">
                    <a:xfrm>
                      <a:off x="0" y="0"/>
                      <a:ext cx="54483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vanillic</w:t>
      </w:r>
      <w:proofErr w:type="spellEnd"/>
      <w:r w:rsidRPr="00BC71FE">
        <w:rPr>
          <w:sz w:val="20"/>
          <w:szCs w:val="20"/>
        </w:rPr>
        <w:t xml:space="preserve"> acid extracted from each extraction treatment</w:t>
      </w:r>
    </w:p>
    <w:p w:rsidR="00BC71FE" w:rsidRPr="00BC71FE" w:rsidRDefault="00BC71FE" w:rsidP="00BC71FE">
      <w:pPr>
        <w:spacing w:line="480" w:lineRule="auto"/>
      </w:pPr>
      <w:r w:rsidRPr="00BC71FE">
        <w:tab/>
        <w:t xml:space="preserve">There is no significant difference in the amount of </w:t>
      </w:r>
      <w:proofErr w:type="spellStart"/>
      <w:r w:rsidRPr="00BC71FE">
        <w:t>vanillic</w:t>
      </w:r>
      <w:proofErr w:type="spellEnd"/>
      <w:r w:rsidRPr="00BC71FE">
        <w:t xml:space="preserve"> acid extracted among extraction treatments.</w:t>
      </w:r>
    </w:p>
    <w:p w:rsidR="00BC71FE" w:rsidRPr="00BC71FE" w:rsidRDefault="00BC71FE" w:rsidP="00BC71FE">
      <w:pPr>
        <w:spacing w:line="480" w:lineRule="auto"/>
      </w:pPr>
      <w:r w:rsidRPr="00BC71FE">
        <w:rPr>
          <w:noProof/>
        </w:rPr>
        <w:lastRenderedPageBreak/>
        <w:drawing>
          <wp:inline distT="0" distB="0" distL="0" distR="0">
            <wp:extent cx="5200650" cy="3495675"/>
            <wp:effectExtent l="19050" t="0" r="0" b="0"/>
            <wp:docPr id="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srcRect/>
                    <a:stretch>
                      <a:fillRect/>
                    </a:stretch>
                  </pic:blipFill>
                  <pic:spPr bwMode="auto">
                    <a:xfrm>
                      <a:off x="0" y="0"/>
                      <a:ext cx="520065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vanillic</w:t>
      </w:r>
      <w:proofErr w:type="spellEnd"/>
      <w:r w:rsidRPr="00BC71FE">
        <w:rPr>
          <w:sz w:val="20"/>
          <w:szCs w:val="20"/>
        </w:rPr>
        <w:t xml:space="preserve"> acid extracted over time</w:t>
      </w:r>
    </w:p>
    <w:p w:rsidR="00BC71FE" w:rsidRPr="00BC71FE" w:rsidRDefault="00BC71FE" w:rsidP="00BC71FE">
      <w:pPr>
        <w:spacing w:line="480" w:lineRule="auto"/>
      </w:pPr>
      <w:r w:rsidRPr="00BC71FE">
        <w:tab/>
        <w:t xml:space="preserve">There was no significant difference in the amount of </w:t>
      </w:r>
      <w:proofErr w:type="spellStart"/>
      <w:r w:rsidRPr="00BC71FE">
        <w:t>vanillic</w:t>
      </w:r>
      <w:proofErr w:type="spellEnd"/>
      <w:r w:rsidRPr="00BC71FE">
        <w:t xml:space="preserve"> acid extracted over time.</w:t>
      </w:r>
    </w:p>
    <w:p w:rsidR="00BC71FE" w:rsidRPr="00BC71FE" w:rsidRDefault="00BC71FE" w:rsidP="00BC71FE">
      <w:pPr>
        <w:spacing w:line="480" w:lineRule="auto"/>
      </w:pPr>
      <w:r w:rsidRPr="00BC71FE">
        <w:rPr>
          <w:noProof/>
        </w:rPr>
        <w:lastRenderedPageBreak/>
        <w:drawing>
          <wp:inline distT="0" distB="0" distL="0" distR="0">
            <wp:extent cx="5381625" cy="3495675"/>
            <wp:effectExtent l="19050" t="0" r="9525" b="0"/>
            <wp:docPr id="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2" cstate="print"/>
                    <a:srcRect/>
                    <a:stretch>
                      <a:fillRect/>
                    </a:stretch>
                  </pic:blipFill>
                  <pic:spPr bwMode="auto">
                    <a:xfrm>
                      <a:off x="0" y="0"/>
                      <a:ext cx="538162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vanillic</w:t>
      </w:r>
      <w:proofErr w:type="spellEnd"/>
      <w:r w:rsidRPr="00BC71FE">
        <w:rPr>
          <w:sz w:val="20"/>
          <w:szCs w:val="20"/>
        </w:rPr>
        <w:t xml:space="preserve"> acid extracted from toasted stave layers</w:t>
      </w:r>
    </w:p>
    <w:p w:rsidR="00BC71FE" w:rsidRPr="00BC71FE" w:rsidRDefault="00BC71FE" w:rsidP="00BC71FE">
      <w:pPr>
        <w:spacing w:line="480" w:lineRule="auto"/>
      </w:pPr>
      <w:r w:rsidRPr="00BC71FE">
        <w:tab/>
        <w:t xml:space="preserve">Toasted layers 2 and 3 extracted more </w:t>
      </w:r>
      <w:proofErr w:type="spellStart"/>
      <w:r w:rsidRPr="00BC71FE">
        <w:t>vanillic</w:t>
      </w:r>
      <w:proofErr w:type="spellEnd"/>
      <w:r w:rsidRPr="00BC71FE">
        <w:t xml:space="preserve"> acid than layers 1 and 4.  Toasted layer 4 extracted more </w:t>
      </w:r>
      <w:proofErr w:type="spellStart"/>
      <w:r w:rsidRPr="00BC71FE">
        <w:t>vanillic</w:t>
      </w:r>
      <w:proofErr w:type="spellEnd"/>
      <w:r w:rsidRPr="00BC71FE">
        <w:t xml:space="preserve"> acid than toasted layer 1. </w:t>
      </w:r>
    </w:p>
    <w:p w:rsidR="00BC71FE" w:rsidRPr="00BC71FE" w:rsidRDefault="00BC71FE" w:rsidP="00BC71FE">
      <w:pPr>
        <w:spacing w:line="480" w:lineRule="auto"/>
      </w:pPr>
      <w:r w:rsidRPr="00BC71FE">
        <w:rPr>
          <w:noProof/>
        </w:rPr>
        <w:lastRenderedPageBreak/>
        <w:drawing>
          <wp:inline distT="0" distB="0" distL="0" distR="0">
            <wp:extent cx="5943600" cy="3440538"/>
            <wp:effectExtent l="19050" t="0" r="0" b="0"/>
            <wp:docPr id="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3" cstate="print"/>
                    <a:srcRect/>
                    <a:stretch>
                      <a:fillRect/>
                    </a:stretch>
                  </pic:blipFill>
                  <pic:spPr bwMode="auto">
                    <a:xfrm>
                      <a:off x="0" y="0"/>
                      <a:ext cx="5943600" cy="3440538"/>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vanillic</w:t>
      </w:r>
      <w:proofErr w:type="spellEnd"/>
      <w:r w:rsidRPr="00BC71FE">
        <w:rPr>
          <w:sz w:val="20"/>
          <w:szCs w:val="20"/>
        </w:rPr>
        <w:t xml:space="preserve"> acid extracted from charred layers</w:t>
      </w:r>
    </w:p>
    <w:p w:rsidR="00BC71FE" w:rsidRPr="00BC71FE" w:rsidRDefault="00BC71FE" w:rsidP="00BC71FE">
      <w:pPr>
        <w:spacing w:line="480" w:lineRule="auto"/>
      </w:pPr>
      <w:r w:rsidRPr="00BC71FE">
        <w:tab/>
        <w:t xml:space="preserve">Charred layer 4 extracted more </w:t>
      </w:r>
      <w:proofErr w:type="spellStart"/>
      <w:r w:rsidRPr="00BC71FE">
        <w:t>vanillic</w:t>
      </w:r>
      <w:proofErr w:type="spellEnd"/>
      <w:r w:rsidRPr="00BC71FE">
        <w:t xml:space="preserve"> acid than all other layers. Charred layers 3 and 5 had more than layer 1</w:t>
      </w:r>
      <w:proofErr w:type="gramStart"/>
      <w:r w:rsidRPr="00BC71FE">
        <w:t>,2</w:t>
      </w:r>
      <w:proofErr w:type="gramEnd"/>
      <w:r w:rsidRPr="00BC71FE">
        <w:t xml:space="preserve">, 6, and 7. Charred layer 6 had more </w:t>
      </w:r>
      <w:proofErr w:type="spellStart"/>
      <w:r w:rsidRPr="00BC71FE">
        <w:t>vanillic</w:t>
      </w:r>
      <w:proofErr w:type="spellEnd"/>
      <w:r w:rsidRPr="00BC71FE">
        <w:t xml:space="preserve"> acid extracted than layers 1, 2 and 7. Charred layer 2 had more </w:t>
      </w:r>
      <w:proofErr w:type="spellStart"/>
      <w:r w:rsidRPr="00BC71FE">
        <w:t>vanillic</w:t>
      </w:r>
      <w:proofErr w:type="spellEnd"/>
      <w:r w:rsidRPr="00BC71FE">
        <w:t xml:space="preserve"> acid than layers 1 and 7. Charred layer 7 had more than layer 1. </w:t>
      </w:r>
    </w:p>
    <w:p w:rsidR="00BC71FE" w:rsidRPr="00BC71FE" w:rsidRDefault="00BC71FE" w:rsidP="00BC71FE">
      <w:pPr>
        <w:spacing w:line="480" w:lineRule="auto"/>
        <w:rPr>
          <w:b/>
        </w:rPr>
      </w:pPr>
      <w:r w:rsidRPr="00BC71FE">
        <w:rPr>
          <w:b/>
        </w:rPr>
        <w:t>Time/Treatment Figure</w:t>
      </w:r>
    </w:p>
    <w:p w:rsidR="00BC71FE" w:rsidRPr="00BC71FE" w:rsidRDefault="00BC71FE" w:rsidP="00BC71FE">
      <w:pPr>
        <w:spacing w:line="480" w:lineRule="auto"/>
        <w:ind w:firstLine="720"/>
      </w:pPr>
      <w:r w:rsidRPr="00BC71FE">
        <w:t>There was no significant difference between extraction treatments over time.</w:t>
      </w:r>
    </w:p>
    <w:p w:rsidR="00BC71FE" w:rsidRPr="00BC71FE" w:rsidRDefault="00BC71FE" w:rsidP="00BC71FE">
      <w:pPr>
        <w:spacing w:line="480" w:lineRule="auto"/>
        <w:rPr>
          <w:b/>
        </w:rPr>
      </w:pPr>
      <w:r w:rsidRPr="00BC71FE">
        <w:rPr>
          <w:b/>
        </w:rPr>
        <w:t>Heat/Time figure</w:t>
      </w:r>
    </w:p>
    <w:p w:rsidR="00BC71FE" w:rsidRPr="00BC71FE" w:rsidRDefault="00BC71FE" w:rsidP="00BC71FE">
      <w:pPr>
        <w:spacing w:line="480" w:lineRule="auto"/>
      </w:pPr>
      <w:r w:rsidRPr="00BC71FE">
        <w:rPr>
          <w:b/>
        </w:rPr>
        <w:tab/>
      </w:r>
      <w:r w:rsidRPr="00BC71FE">
        <w:t xml:space="preserve">Toasted staves at time 0 and after 3 months extracted more </w:t>
      </w:r>
      <w:proofErr w:type="spellStart"/>
      <w:r w:rsidRPr="00BC71FE">
        <w:t>vanillic</w:t>
      </w:r>
      <w:proofErr w:type="spellEnd"/>
      <w:r w:rsidRPr="00BC71FE">
        <w:t xml:space="preserve"> acid than charred staves at time 0 and after 3 months.</w:t>
      </w:r>
    </w:p>
    <w:p w:rsidR="00BC71FE" w:rsidRPr="00BC71FE" w:rsidRDefault="00BC71FE" w:rsidP="00BC71FE">
      <w:pPr>
        <w:spacing w:line="480" w:lineRule="auto"/>
        <w:rPr>
          <w:b/>
        </w:rPr>
      </w:pPr>
      <w:r w:rsidRPr="00BC71FE">
        <w:rPr>
          <w:b/>
        </w:rPr>
        <w:t>Heat/Layer Figure</w:t>
      </w:r>
    </w:p>
    <w:p w:rsidR="00BC71FE" w:rsidRPr="00BC71FE" w:rsidRDefault="00BC71FE" w:rsidP="00BC71FE">
      <w:pPr>
        <w:spacing w:line="480" w:lineRule="auto"/>
      </w:pPr>
      <w:r w:rsidRPr="00BC71FE">
        <w:rPr>
          <w:b/>
        </w:rPr>
        <w:lastRenderedPageBreak/>
        <w:tab/>
      </w:r>
      <w:r w:rsidRPr="00BC71FE">
        <w:t xml:space="preserve">Toasted layer 2 and 3 had more </w:t>
      </w:r>
      <w:proofErr w:type="spellStart"/>
      <w:r w:rsidRPr="00BC71FE">
        <w:t>vanillic</w:t>
      </w:r>
      <w:proofErr w:type="spellEnd"/>
      <w:r w:rsidRPr="00BC71FE">
        <w:t xml:space="preserve"> acid extracted than charred layers 1 through 7 and toasted layers 1 and 4. Charred layers 3 and 4 had a similar amount of </w:t>
      </w:r>
      <w:proofErr w:type="spellStart"/>
      <w:r w:rsidRPr="00BC71FE">
        <w:t>vanillic</w:t>
      </w:r>
      <w:proofErr w:type="spellEnd"/>
      <w:r w:rsidRPr="00BC71FE">
        <w:t xml:space="preserve"> acid to charred layer 5 and 6 and toasted layer 4, but had more than toasted layer 1 and charred layers 1, 2, and 7. Toasted layer 4 and charred layer 5 had a similar amount to charred layer 6, but had more than toasted layer 1 and charred layers 1, 2, and 7. Charred layer 6 had a similar amount of </w:t>
      </w:r>
      <w:proofErr w:type="spellStart"/>
      <w:r w:rsidRPr="00BC71FE">
        <w:t>vanillic</w:t>
      </w:r>
      <w:proofErr w:type="spellEnd"/>
      <w:r w:rsidRPr="00BC71FE">
        <w:t xml:space="preserve"> acid to toasted layer 1, but had more than charred layers 1, 2, and 7. Toasted layer 1 had more </w:t>
      </w:r>
      <w:proofErr w:type="spellStart"/>
      <w:r w:rsidRPr="00BC71FE">
        <w:t>vanillic</w:t>
      </w:r>
      <w:proofErr w:type="spellEnd"/>
      <w:r w:rsidRPr="00BC71FE">
        <w:t xml:space="preserve"> acid extracted than charred layers 1, 2, and 7. Charred layer 2 had more </w:t>
      </w:r>
      <w:proofErr w:type="spellStart"/>
      <w:r w:rsidRPr="00BC71FE">
        <w:t>vanillic</w:t>
      </w:r>
      <w:proofErr w:type="spellEnd"/>
      <w:r w:rsidRPr="00BC71FE">
        <w:t xml:space="preserve"> acid extracted than charred layers 1 and 7. Charred layer 7 had more </w:t>
      </w:r>
      <w:proofErr w:type="spellStart"/>
      <w:r w:rsidRPr="00BC71FE">
        <w:t>vanillic</w:t>
      </w:r>
      <w:proofErr w:type="spellEnd"/>
      <w:r w:rsidRPr="00BC71FE">
        <w:t xml:space="preserve"> acid extracted than charred layer 1. </w:t>
      </w:r>
    </w:p>
    <w:p w:rsidR="00BC71FE" w:rsidRPr="00BC71FE" w:rsidRDefault="00BC71FE" w:rsidP="00BC71FE">
      <w:pPr>
        <w:spacing w:line="480" w:lineRule="auto"/>
        <w:rPr>
          <w:b/>
        </w:rPr>
      </w:pPr>
      <w:r w:rsidRPr="00BC71FE">
        <w:rPr>
          <w:b/>
        </w:rPr>
        <w:t>Heat/ Treatment Figure</w:t>
      </w:r>
    </w:p>
    <w:p w:rsidR="00BC71FE" w:rsidRPr="00BC71FE" w:rsidRDefault="00BC71FE" w:rsidP="00BC71FE">
      <w:pPr>
        <w:spacing w:line="480" w:lineRule="auto"/>
      </w:pPr>
      <w:r w:rsidRPr="00BC71FE">
        <w:t xml:space="preserve">Toasted staves for all extraction treatments, reflux, </w:t>
      </w:r>
      <w:proofErr w:type="spellStart"/>
      <w:r w:rsidRPr="00BC71FE">
        <w:t>sonication</w:t>
      </w:r>
      <w:proofErr w:type="spellEnd"/>
      <w:r w:rsidRPr="00BC71FE">
        <w:t xml:space="preserve">, and control, had more </w:t>
      </w:r>
      <w:proofErr w:type="spellStart"/>
      <w:r w:rsidRPr="00BC71FE">
        <w:t>vanillic</w:t>
      </w:r>
      <w:proofErr w:type="spellEnd"/>
      <w:r w:rsidRPr="00BC71FE">
        <w:t xml:space="preserve"> acid extracted than charred staves for all extraction treatments.</w:t>
      </w:r>
    </w:p>
    <w:p w:rsidR="00BC71FE" w:rsidRPr="00BC71FE" w:rsidRDefault="00BC71FE" w:rsidP="00BC71FE">
      <w:pPr>
        <w:spacing w:line="480" w:lineRule="auto"/>
        <w:rPr>
          <w:b/>
        </w:rPr>
      </w:pPr>
      <w:r w:rsidRPr="00BC71FE">
        <w:rPr>
          <w:b/>
        </w:rPr>
        <w:t>Layer/Time figure</w:t>
      </w:r>
    </w:p>
    <w:p w:rsidR="00BC71FE" w:rsidRPr="00BC71FE" w:rsidRDefault="00BC71FE" w:rsidP="00BC71FE">
      <w:pPr>
        <w:spacing w:line="480" w:lineRule="auto"/>
      </w:pPr>
      <w:r w:rsidRPr="00BC71FE">
        <w:t xml:space="preserve">Layers 2, 3, and 4 at time 0 and layers 2, 3, 4, and 5 after 3 months extracted more </w:t>
      </w:r>
      <w:proofErr w:type="spellStart"/>
      <w:r w:rsidRPr="00BC71FE">
        <w:t>vanillic</w:t>
      </w:r>
      <w:proofErr w:type="spellEnd"/>
      <w:r w:rsidRPr="00BC71FE">
        <w:t xml:space="preserve"> acid than layers 1 and 7 at time 0 and after 3 months, but were similar to layers 5 and 6 at time 0 and layer 6 after 3 months. Layer 5 at time 0 and layer 6 after 3 months had more </w:t>
      </w:r>
      <w:proofErr w:type="spellStart"/>
      <w:r w:rsidRPr="00BC71FE">
        <w:t>vanillic</w:t>
      </w:r>
      <w:proofErr w:type="spellEnd"/>
      <w:r w:rsidRPr="00BC71FE">
        <w:t xml:space="preserve"> acid extracted than layer 7 at time 0 and after 3 months, but had a similar amount to layers 1 and 6 at time 0 and layer 1 after 3 months. Layer 6 at time 0 had a similar amount of </w:t>
      </w:r>
      <w:proofErr w:type="spellStart"/>
      <w:r w:rsidRPr="00BC71FE">
        <w:t>vanillic</w:t>
      </w:r>
      <w:proofErr w:type="spellEnd"/>
      <w:r w:rsidRPr="00BC71FE">
        <w:t xml:space="preserve"> acid to layers 1 and 7 at time 0 and after 3 months. Layer 1 at time 0 and after 3 months had the same amount of </w:t>
      </w:r>
      <w:proofErr w:type="spellStart"/>
      <w:r w:rsidRPr="00BC71FE">
        <w:t>vanillic</w:t>
      </w:r>
      <w:proofErr w:type="spellEnd"/>
      <w:r w:rsidRPr="00BC71FE">
        <w:t xml:space="preserve"> acid extracted and a similar amount to layer 7 at </w:t>
      </w:r>
      <w:r w:rsidRPr="00BC71FE">
        <w:lastRenderedPageBreak/>
        <w:t xml:space="preserve">time 0 and after 3 months. Layer 7 at time 0 had no change in the amount of </w:t>
      </w:r>
      <w:proofErr w:type="spellStart"/>
      <w:r w:rsidRPr="00BC71FE">
        <w:t>vanillic</w:t>
      </w:r>
      <w:proofErr w:type="spellEnd"/>
      <w:r w:rsidRPr="00BC71FE">
        <w:t xml:space="preserve"> acid extracted after 3 months. </w:t>
      </w:r>
    </w:p>
    <w:p w:rsidR="00BC71FE" w:rsidRPr="00BC71FE" w:rsidRDefault="00BC71FE" w:rsidP="00BC71FE">
      <w:pPr>
        <w:spacing w:line="480" w:lineRule="auto"/>
        <w:rPr>
          <w:b/>
        </w:rPr>
      </w:pPr>
      <w:r w:rsidRPr="00BC71FE">
        <w:rPr>
          <w:b/>
        </w:rPr>
        <w:t xml:space="preserve">3.5.5. </w:t>
      </w:r>
      <w:proofErr w:type="spellStart"/>
      <w:r w:rsidRPr="00BC71FE">
        <w:rPr>
          <w:b/>
        </w:rPr>
        <w:t>Syringealdehyde</w:t>
      </w:r>
      <w:proofErr w:type="spellEnd"/>
      <w:r w:rsidRPr="00BC71FE">
        <w:rPr>
          <w:b/>
        </w:rPr>
        <w:t xml:space="preserve"> </w:t>
      </w:r>
    </w:p>
    <w:p w:rsidR="00BC71FE" w:rsidRPr="00BC71FE" w:rsidRDefault="00BC71FE" w:rsidP="00BC71FE">
      <w:pPr>
        <w:spacing w:line="480" w:lineRule="auto"/>
      </w:pPr>
      <w:r w:rsidRPr="00BC71FE">
        <w:rPr>
          <w:noProof/>
        </w:rPr>
        <w:drawing>
          <wp:inline distT="0" distB="0" distL="0" distR="0">
            <wp:extent cx="5095875" cy="3495675"/>
            <wp:effectExtent l="19050" t="0" r="9525" b="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srcRect/>
                    <a:stretch>
                      <a:fillRect/>
                    </a:stretch>
                  </pic:blipFill>
                  <pic:spPr bwMode="auto">
                    <a:xfrm>
                      <a:off x="0" y="0"/>
                      <a:ext cx="509587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syringaldehyde</w:t>
      </w:r>
      <w:proofErr w:type="spellEnd"/>
      <w:r w:rsidRPr="00BC71FE">
        <w:rPr>
          <w:sz w:val="20"/>
          <w:szCs w:val="20"/>
        </w:rPr>
        <w:t xml:space="preserve"> extracted from charred and toasted staves</w:t>
      </w:r>
    </w:p>
    <w:p w:rsidR="00BC71FE" w:rsidRPr="00BC71FE" w:rsidRDefault="00BC71FE" w:rsidP="00BC71FE">
      <w:pPr>
        <w:spacing w:line="480" w:lineRule="auto"/>
      </w:pPr>
      <w:r w:rsidRPr="00BC71FE">
        <w:tab/>
        <w:t xml:space="preserve">There was no significant difference in the amount of </w:t>
      </w:r>
      <w:proofErr w:type="spellStart"/>
      <w:r w:rsidRPr="00BC71FE">
        <w:t>syringaldehyde</w:t>
      </w:r>
      <w:proofErr w:type="spellEnd"/>
      <w:r w:rsidRPr="00BC71FE">
        <w:t xml:space="preserve"> extracted from charred and toasted staves.</w:t>
      </w:r>
    </w:p>
    <w:p w:rsidR="00BC71FE" w:rsidRPr="00BC71FE" w:rsidRDefault="00BC71FE" w:rsidP="00BC71FE">
      <w:pPr>
        <w:spacing w:line="480" w:lineRule="auto"/>
      </w:pPr>
    </w:p>
    <w:p w:rsidR="00BC71FE" w:rsidRPr="00BC71FE" w:rsidRDefault="00BC71FE" w:rsidP="00BC71FE">
      <w:pPr>
        <w:spacing w:line="480" w:lineRule="auto"/>
      </w:pPr>
      <w:r w:rsidRPr="00BC71FE">
        <w:rPr>
          <w:noProof/>
        </w:rPr>
        <w:lastRenderedPageBreak/>
        <w:drawing>
          <wp:inline distT="0" distB="0" distL="0" distR="0">
            <wp:extent cx="5334000" cy="3495675"/>
            <wp:effectExtent l="19050" t="0" r="0"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cstate="print"/>
                    <a:srcRect/>
                    <a:stretch>
                      <a:fillRect/>
                    </a:stretch>
                  </pic:blipFill>
                  <pic:spPr bwMode="auto">
                    <a:xfrm>
                      <a:off x="0" y="0"/>
                      <a:ext cx="53340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syringaldehyde</w:t>
      </w:r>
      <w:proofErr w:type="spellEnd"/>
      <w:r w:rsidRPr="00BC71FE">
        <w:rPr>
          <w:sz w:val="20"/>
          <w:szCs w:val="20"/>
        </w:rPr>
        <w:t xml:space="preserve"> extracted from each extraction treatment</w:t>
      </w:r>
    </w:p>
    <w:p w:rsidR="00BC71FE" w:rsidRPr="00BC71FE" w:rsidRDefault="00BC71FE" w:rsidP="00BC71FE">
      <w:pPr>
        <w:spacing w:line="480" w:lineRule="auto"/>
      </w:pPr>
      <w:r w:rsidRPr="00BC71FE">
        <w:tab/>
        <w:t xml:space="preserve">There was no significant difference in the amount of </w:t>
      </w:r>
      <w:proofErr w:type="spellStart"/>
      <w:r w:rsidRPr="00BC71FE">
        <w:t>syringaldehyde</w:t>
      </w:r>
      <w:proofErr w:type="spellEnd"/>
      <w:r w:rsidRPr="00BC71FE">
        <w:t xml:space="preserve"> extracted from reflux, </w:t>
      </w:r>
      <w:proofErr w:type="spellStart"/>
      <w:r w:rsidRPr="00BC71FE">
        <w:t>sonication</w:t>
      </w:r>
      <w:proofErr w:type="spellEnd"/>
      <w:r w:rsidRPr="00BC71FE">
        <w:t>, or control extraction methods.</w:t>
      </w:r>
    </w:p>
    <w:p w:rsidR="00BC71FE" w:rsidRPr="00BC71FE" w:rsidRDefault="00BC71FE" w:rsidP="00BC71FE">
      <w:pPr>
        <w:spacing w:line="480" w:lineRule="auto"/>
      </w:pPr>
      <w:r w:rsidRPr="00BC71FE">
        <w:rPr>
          <w:noProof/>
        </w:rPr>
        <w:lastRenderedPageBreak/>
        <w:drawing>
          <wp:inline distT="0" distB="0" distL="0" distR="0">
            <wp:extent cx="5095875" cy="3495675"/>
            <wp:effectExtent l="19050" t="0" r="9525" b="0"/>
            <wp:docPr id="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srcRect/>
                    <a:stretch>
                      <a:fillRect/>
                    </a:stretch>
                  </pic:blipFill>
                  <pic:spPr bwMode="auto">
                    <a:xfrm>
                      <a:off x="0" y="0"/>
                      <a:ext cx="509587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syringealdehyde</w:t>
      </w:r>
      <w:proofErr w:type="spellEnd"/>
      <w:r w:rsidRPr="00BC71FE">
        <w:rPr>
          <w:sz w:val="20"/>
          <w:szCs w:val="20"/>
        </w:rPr>
        <w:t xml:space="preserve"> extracted over time</w:t>
      </w:r>
    </w:p>
    <w:p w:rsidR="00BC71FE" w:rsidRPr="00BC71FE" w:rsidRDefault="00BC71FE" w:rsidP="00BC71FE">
      <w:pPr>
        <w:spacing w:line="480" w:lineRule="auto"/>
      </w:pPr>
      <w:r w:rsidRPr="00BC71FE">
        <w:tab/>
        <w:t xml:space="preserve">More </w:t>
      </w:r>
      <w:proofErr w:type="spellStart"/>
      <w:r w:rsidRPr="00BC71FE">
        <w:t>syringealdehyde</w:t>
      </w:r>
      <w:proofErr w:type="spellEnd"/>
      <w:r w:rsidRPr="00BC71FE">
        <w:t xml:space="preserve"> was extracted after 3 months than at time 0.</w:t>
      </w:r>
    </w:p>
    <w:p w:rsidR="00BC71FE" w:rsidRPr="00BC71FE" w:rsidRDefault="00BC71FE" w:rsidP="00BC71FE">
      <w:pPr>
        <w:spacing w:line="480" w:lineRule="auto"/>
      </w:pPr>
      <w:r w:rsidRPr="00BC71FE">
        <w:rPr>
          <w:noProof/>
        </w:rPr>
        <w:drawing>
          <wp:inline distT="0" distB="0" distL="0" distR="0">
            <wp:extent cx="5934075" cy="3495675"/>
            <wp:effectExtent l="19050" t="0" r="9525" b="0"/>
            <wp:docPr id="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cstate="print"/>
                    <a:srcRect/>
                    <a:stretch>
                      <a:fillRect/>
                    </a:stretch>
                  </pic:blipFill>
                  <pic:spPr bwMode="auto">
                    <a:xfrm>
                      <a:off x="0" y="0"/>
                      <a:ext cx="5934075"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lastRenderedPageBreak/>
        <w:t>Figure.</w:t>
      </w:r>
      <w:proofErr w:type="gramEnd"/>
      <w:r w:rsidRPr="00BC71FE">
        <w:rPr>
          <w:sz w:val="20"/>
          <w:szCs w:val="20"/>
        </w:rPr>
        <w:t xml:space="preserve"> Amount of </w:t>
      </w:r>
      <w:proofErr w:type="spellStart"/>
      <w:r w:rsidRPr="00BC71FE">
        <w:rPr>
          <w:sz w:val="20"/>
          <w:szCs w:val="20"/>
        </w:rPr>
        <w:t>syringaldehyde</w:t>
      </w:r>
      <w:proofErr w:type="spellEnd"/>
      <w:r w:rsidRPr="00BC71FE">
        <w:rPr>
          <w:sz w:val="20"/>
          <w:szCs w:val="20"/>
        </w:rPr>
        <w:t xml:space="preserve"> extracted from each charred layer</w:t>
      </w:r>
    </w:p>
    <w:p w:rsidR="00BC71FE" w:rsidRPr="00BC71FE" w:rsidRDefault="00BC71FE" w:rsidP="00BC71FE">
      <w:pPr>
        <w:spacing w:line="480" w:lineRule="auto"/>
      </w:pPr>
      <w:r w:rsidRPr="00BC71FE">
        <w:tab/>
        <w:t xml:space="preserve">Charred layer 2 had the most </w:t>
      </w:r>
      <w:proofErr w:type="spellStart"/>
      <w:r w:rsidRPr="00BC71FE">
        <w:t>syringaldehyde</w:t>
      </w:r>
      <w:proofErr w:type="spellEnd"/>
      <w:r w:rsidRPr="00BC71FE">
        <w:t xml:space="preserve"> extracted than all other layers. Charred layer 3 had a similar amount extracted to layer 4, but had more than charred layers 1, 5, 6, and 7. Charred layer 4 had a similar amount to charred layers 1 and 5, but had more than charred layers 6 and 7. Charred layers 1 and 5 had a similar amount of </w:t>
      </w:r>
      <w:proofErr w:type="spellStart"/>
      <w:r w:rsidRPr="00BC71FE">
        <w:t>syringealdehyde</w:t>
      </w:r>
      <w:proofErr w:type="spellEnd"/>
      <w:r w:rsidRPr="00BC71FE">
        <w:t xml:space="preserve"> extracted to charred layer 6, but had more than charred layer 7. Charred layer 6 had a similar amount to charred layer 7.</w:t>
      </w:r>
    </w:p>
    <w:p w:rsidR="00BC71FE" w:rsidRPr="00BC71FE" w:rsidRDefault="00BC71FE" w:rsidP="00BC71FE">
      <w:pPr>
        <w:spacing w:line="480" w:lineRule="auto"/>
      </w:pPr>
      <w:r w:rsidRPr="00BC71FE">
        <w:rPr>
          <w:noProof/>
        </w:rPr>
        <w:drawing>
          <wp:inline distT="0" distB="0" distL="0" distR="0">
            <wp:extent cx="5334000" cy="3495675"/>
            <wp:effectExtent l="19050" t="0" r="0" b="0"/>
            <wp:docPr id="6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cstate="print"/>
                    <a:srcRect/>
                    <a:stretch>
                      <a:fillRect/>
                    </a:stretch>
                  </pic:blipFill>
                  <pic:spPr bwMode="auto">
                    <a:xfrm>
                      <a:off x="0" y="0"/>
                      <a:ext cx="5334000" cy="3495675"/>
                    </a:xfrm>
                    <a:prstGeom prst="rect">
                      <a:avLst/>
                    </a:prstGeom>
                    <a:noFill/>
                    <a:ln w="9525">
                      <a:noFill/>
                      <a:miter lim="800000"/>
                      <a:headEnd/>
                      <a:tailEnd/>
                    </a:ln>
                  </pic:spPr>
                </pic:pic>
              </a:graphicData>
            </a:graphic>
          </wp:inline>
        </w:drawing>
      </w:r>
    </w:p>
    <w:p w:rsidR="00BC71FE" w:rsidRPr="00BC71FE" w:rsidRDefault="00BC71FE" w:rsidP="00BC71FE">
      <w:pPr>
        <w:spacing w:line="480" w:lineRule="auto"/>
        <w:rPr>
          <w:sz w:val="20"/>
          <w:szCs w:val="20"/>
        </w:rPr>
      </w:pPr>
      <w:proofErr w:type="gramStart"/>
      <w:r w:rsidRPr="00BC71FE">
        <w:rPr>
          <w:b/>
          <w:sz w:val="20"/>
          <w:szCs w:val="20"/>
        </w:rPr>
        <w:t>Figure.</w:t>
      </w:r>
      <w:proofErr w:type="gramEnd"/>
      <w:r w:rsidRPr="00BC71FE">
        <w:rPr>
          <w:sz w:val="20"/>
          <w:szCs w:val="20"/>
        </w:rPr>
        <w:t xml:space="preserve"> Amount of </w:t>
      </w:r>
      <w:proofErr w:type="spellStart"/>
      <w:r w:rsidRPr="00BC71FE">
        <w:rPr>
          <w:sz w:val="20"/>
          <w:szCs w:val="20"/>
        </w:rPr>
        <w:t>syringaldehyde</w:t>
      </w:r>
      <w:proofErr w:type="spellEnd"/>
      <w:r w:rsidRPr="00BC71FE">
        <w:rPr>
          <w:sz w:val="20"/>
          <w:szCs w:val="20"/>
        </w:rPr>
        <w:t xml:space="preserve"> extracted from toasted stave layers</w:t>
      </w:r>
    </w:p>
    <w:p w:rsidR="00BC71FE" w:rsidRPr="00BC71FE" w:rsidRDefault="00BC71FE" w:rsidP="00BC71FE">
      <w:pPr>
        <w:spacing w:line="480" w:lineRule="auto"/>
      </w:pPr>
      <w:r w:rsidRPr="00BC71FE">
        <w:tab/>
        <w:t xml:space="preserve">Toasted layer 1 had the most </w:t>
      </w:r>
      <w:proofErr w:type="spellStart"/>
      <w:r w:rsidRPr="00BC71FE">
        <w:t>syringealdehyde</w:t>
      </w:r>
      <w:proofErr w:type="spellEnd"/>
      <w:r w:rsidRPr="00BC71FE">
        <w:t xml:space="preserve"> extracted. Toasted layer 2 had a similar amount of </w:t>
      </w:r>
      <w:proofErr w:type="spellStart"/>
      <w:r w:rsidRPr="00BC71FE">
        <w:t>syringealdehyde</w:t>
      </w:r>
      <w:proofErr w:type="spellEnd"/>
      <w:r w:rsidRPr="00BC71FE">
        <w:t xml:space="preserve"> extracted to layer </w:t>
      </w:r>
      <w:proofErr w:type="gramStart"/>
      <w:r w:rsidRPr="00BC71FE">
        <w:t>3 ,</w:t>
      </w:r>
      <w:proofErr w:type="gramEnd"/>
      <w:r w:rsidRPr="00BC71FE">
        <w:t xml:space="preserve"> but had more than layer 4. Layer 3 had a similar amount to layer 4. </w:t>
      </w:r>
    </w:p>
    <w:p w:rsidR="00BC71FE" w:rsidRPr="00BC71FE" w:rsidRDefault="00BC71FE" w:rsidP="00BC71FE">
      <w:pPr>
        <w:spacing w:line="480" w:lineRule="auto"/>
      </w:pPr>
    </w:p>
    <w:p w:rsidR="00BC71FE" w:rsidRPr="00BC71FE" w:rsidRDefault="00BC71FE" w:rsidP="00BC71FE">
      <w:pPr>
        <w:spacing w:line="480" w:lineRule="auto"/>
        <w:rPr>
          <w:b/>
        </w:rPr>
      </w:pPr>
      <w:proofErr w:type="spellStart"/>
      <w:r w:rsidRPr="00BC71FE">
        <w:rPr>
          <w:b/>
        </w:rPr>
        <w:t>Tre</w:t>
      </w:r>
      <w:proofErr w:type="spellEnd"/>
      <w:r w:rsidRPr="00BC71FE">
        <w:rPr>
          <w:b/>
        </w:rPr>
        <w:t>/Time figure</w:t>
      </w:r>
    </w:p>
    <w:p w:rsidR="00BC71FE" w:rsidRPr="00BC71FE" w:rsidRDefault="00BC71FE" w:rsidP="00BC71FE">
      <w:pPr>
        <w:spacing w:line="480" w:lineRule="auto"/>
      </w:pPr>
      <w:r w:rsidRPr="00BC71FE">
        <w:tab/>
        <w:t xml:space="preserve">Reflux extraction treatment extracted more </w:t>
      </w:r>
      <w:proofErr w:type="spellStart"/>
      <w:r w:rsidRPr="00BC71FE">
        <w:t>syringealdehyde</w:t>
      </w:r>
      <w:proofErr w:type="spellEnd"/>
      <w:r w:rsidRPr="00BC71FE">
        <w:t xml:space="preserve"> after 3 months than reflux, control, and </w:t>
      </w:r>
      <w:proofErr w:type="spellStart"/>
      <w:r w:rsidRPr="00BC71FE">
        <w:t>sonication</w:t>
      </w:r>
      <w:proofErr w:type="spellEnd"/>
      <w:r w:rsidRPr="00BC71FE">
        <w:t xml:space="preserve"> at time 0, but was similar to the amount extracted by </w:t>
      </w:r>
      <w:proofErr w:type="spellStart"/>
      <w:r w:rsidRPr="00BC71FE">
        <w:t>sonication</w:t>
      </w:r>
      <w:proofErr w:type="spellEnd"/>
      <w:r w:rsidRPr="00BC71FE">
        <w:t xml:space="preserve"> and control extraction treatments after 3 months. </w:t>
      </w:r>
      <w:proofErr w:type="spellStart"/>
      <w:r w:rsidRPr="00BC71FE">
        <w:t>Sonication</w:t>
      </w:r>
      <w:proofErr w:type="spellEnd"/>
      <w:r w:rsidRPr="00BC71FE">
        <w:t xml:space="preserve"> and control extraction treatments after 3 months extracted more than they did at time 0, but were similar to reflux extraction treatment at time 0. Reflux at time 0 extracted a similar amount to </w:t>
      </w:r>
      <w:proofErr w:type="spellStart"/>
      <w:r w:rsidRPr="00BC71FE">
        <w:t>sonication</w:t>
      </w:r>
      <w:proofErr w:type="spellEnd"/>
      <w:r w:rsidRPr="00BC71FE">
        <w:t xml:space="preserve"> and control extraction treatments. </w:t>
      </w:r>
      <w:proofErr w:type="spellStart"/>
      <w:r w:rsidRPr="00BC71FE">
        <w:t>Sonication</w:t>
      </w:r>
      <w:proofErr w:type="spellEnd"/>
      <w:r w:rsidRPr="00BC71FE">
        <w:t xml:space="preserve"> and control extraction treatments at time 0 extracted the same amount of </w:t>
      </w:r>
      <w:proofErr w:type="spellStart"/>
      <w:r w:rsidRPr="00BC71FE">
        <w:t>syringealdehyde</w:t>
      </w:r>
      <w:proofErr w:type="spellEnd"/>
      <w:r w:rsidRPr="00BC71FE">
        <w:t>.</w:t>
      </w:r>
    </w:p>
    <w:p w:rsidR="00BC71FE" w:rsidRPr="00BC71FE" w:rsidRDefault="00BC71FE" w:rsidP="00BC71FE">
      <w:pPr>
        <w:spacing w:line="480" w:lineRule="auto"/>
      </w:pPr>
    </w:p>
    <w:p w:rsidR="00BC71FE" w:rsidRPr="00BC71FE" w:rsidRDefault="00BC71FE" w:rsidP="00BC71FE">
      <w:pPr>
        <w:spacing w:line="480" w:lineRule="auto"/>
        <w:rPr>
          <w:b/>
        </w:rPr>
      </w:pPr>
      <w:r w:rsidRPr="00BC71FE">
        <w:rPr>
          <w:b/>
        </w:rPr>
        <w:t>Heat/ Time Figure</w:t>
      </w:r>
    </w:p>
    <w:p w:rsidR="00BC71FE" w:rsidRPr="00BC71FE" w:rsidRDefault="00BC71FE" w:rsidP="00BC71FE">
      <w:pPr>
        <w:spacing w:line="480" w:lineRule="auto"/>
        <w:ind w:firstLine="720"/>
      </w:pPr>
      <w:r w:rsidRPr="00BC71FE">
        <w:t xml:space="preserve">Toasted staves after 3 months extracted the same amount of </w:t>
      </w:r>
      <w:proofErr w:type="spellStart"/>
      <w:r w:rsidRPr="00BC71FE">
        <w:t>syringealdehyde</w:t>
      </w:r>
      <w:proofErr w:type="spellEnd"/>
      <w:r w:rsidRPr="00BC71FE">
        <w:t xml:space="preserve"> to charred staves after 3 months, but both had more than charred and toasted staves at time 0. </w:t>
      </w:r>
    </w:p>
    <w:p w:rsidR="00BC71FE" w:rsidRPr="00BC71FE" w:rsidRDefault="00BC71FE" w:rsidP="00BC71FE">
      <w:pPr>
        <w:spacing w:line="480" w:lineRule="auto"/>
        <w:rPr>
          <w:b/>
        </w:rPr>
      </w:pPr>
      <w:r w:rsidRPr="00BC71FE">
        <w:rPr>
          <w:b/>
        </w:rPr>
        <w:t>Heat/ Treatment Figure</w:t>
      </w:r>
    </w:p>
    <w:p w:rsidR="00BC71FE" w:rsidRPr="00BC71FE" w:rsidRDefault="00BC71FE" w:rsidP="00BC71FE">
      <w:pPr>
        <w:spacing w:line="480" w:lineRule="auto"/>
      </w:pPr>
      <w:r w:rsidRPr="00BC71FE">
        <w:tab/>
        <w:t xml:space="preserve">There was no significant difference between charred and toasted staves for all extraction treatments, reflux, </w:t>
      </w:r>
      <w:proofErr w:type="spellStart"/>
      <w:r w:rsidRPr="00BC71FE">
        <w:t>sonication</w:t>
      </w:r>
      <w:proofErr w:type="spellEnd"/>
      <w:r w:rsidRPr="00BC71FE">
        <w:t>, and control.</w:t>
      </w:r>
    </w:p>
    <w:p w:rsidR="00BC71FE" w:rsidRPr="00BC71FE" w:rsidRDefault="00BC71FE" w:rsidP="00BC71FE">
      <w:pPr>
        <w:spacing w:line="480" w:lineRule="auto"/>
        <w:rPr>
          <w:b/>
        </w:rPr>
      </w:pPr>
      <w:r w:rsidRPr="00BC71FE">
        <w:rPr>
          <w:b/>
        </w:rPr>
        <w:t>Heat/ Layer Figure</w:t>
      </w:r>
    </w:p>
    <w:p w:rsidR="00BC71FE" w:rsidRPr="00BC71FE" w:rsidRDefault="00BC71FE" w:rsidP="00BC71FE">
      <w:pPr>
        <w:spacing w:line="480" w:lineRule="auto"/>
      </w:pPr>
      <w:r w:rsidRPr="00BC71FE">
        <w:tab/>
        <w:t xml:space="preserve">Toasted layer 1 and charred layer 2 had a higher amount of </w:t>
      </w:r>
      <w:proofErr w:type="spellStart"/>
      <w:r w:rsidRPr="00BC71FE">
        <w:t>syringealdehyde</w:t>
      </w:r>
      <w:proofErr w:type="spellEnd"/>
      <w:r w:rsidRPr="00BC71FE">
        <w:t xml:space="preserve"> than toasted layers 2, 3, and 4 and charred layers 1, 4, 5, 6, and 7, and were similar to charred layer 3. Charred layer 3 had a similar amount of </w:t>
      </w:r>
      <w:proofErr w:type="spellStart"/>
      <w:r w:rsidRPr="00BC71FE">
        <w:lastRenderedPageBreak/>
        <w:t>syringealdehyde</w:t>
      </w:r>
      <w:proofErr w:type="spellEnd"/>
      <w:r w:rsidRPr="00BC71FE">
        <w:t xml:space="preserve"> extracted to toasted layer 2 and charred layer 4, but had more than charred layers 1, 5, 6, and 7 and toasted layers 3 and 4. Toasted layer 2 had more </w:t>
      </w:r>
      <w:proofErr w:type="spellStart"/>
      <w:r w:rsidRPr="00BC71FE">
        <w:t>syringealdehyde</w:t>
      </w:r>
      <w:proofErr w:type="spellEnd"/>
      <w:r w:rsidRPr="00BC71FE">
        <w:t xml:space="preserve"> than toasted layer 4 and charred layers 6 and 7, but had a similar amount to charred layers 1, 4, and 5 and toasted layer 3. Charred layer 4 had more </w:t>
      </w:r>
      <w:proofErr w:type="spellStart"/>
      <w:r w:rsidRPr="00BC71FE">
        <w:t>syringealdehyde</w:t>
      </w:r>
      <w:proofErr w:type="spellEnd"/>
      <w:r w:rsidRPr="00BC71FE">
        <w:t xml:space="preserve"> than charred layer 7, but had a similar amount to charred layers 1, 5, and 6 and toasted layers 3 and 4. Charred layer 5 had more </w:t>
      </w:r>
      <w:proofErr w:type="spellStart"/>
      <w:r w:rsidRPr="00BC71FE">
        <w:t>syringealdehyde</w:t>
      </w:r>
      <w:proofErr w:type="spellEnd"/>
      <w:r w:rsidRPr="00BC71FE">
        <w:t xml:space="preserve"> than charred layer 7, but had a similar amount to charred layers 1 and 6 and toasted layers 3 and 4. Charred layer 1 had a similar amount of </w:t>
      </w:r>
      <w:proofErr w:type="spellStart"/>
      <w:r w:rsidRPr="00BC71FE">
        <w:t>syringealdehyde</w:t>
      </w:r>
      <w:proofErr w:type="spellEnd"/>
      <w:r w:rsidRPr="00BC71FE">
        <w:t xml:space="preserve"> to charred layers 6 and 7 and toasted layers 3 and 4. Toasted layer 3 had a similar amount to toasted layer 4 and charred layers 6 and 7. Toasted layer 4 and charred layer 6 had a similar amount to charred layer 7. </w:t>
      </w:r>
    </w:p>
    <w:p w:rsidR="00BC71FE" w:rsidRPr="00BC71FE" w:rsidRDefault="00BC71FE" w:rsidP="00BC71FE">
      <w:pPr>
        <w:spacing w:line="480" w:lineRule="auto"/>
        <w:rPr>
          <w:b/>
        </w:rPr>
      </w:pPr>
      <w:r w:rsidRPr="00BC71FE">
        <w:rPr>
          <w:b/>
        </w:rPr>
        <w:t>Layer and Time figure</w:t>
      </w:r>
    </w:p>
    <w:p w:rsidR="00BC71FE" w:rsidRPr="00BC71FE" w:rsidRDefault="00BC71FE" w:rsidP="00BC71FE">
      <w:pPr>
        <w:spacing w:line="480" w:lineRule="auto"/>
      </w:pPr>
      <w:r w:rsidRPr="00BC71FE">
        <w:tab/>
        <w:t xml:space="preserve">Layer 2 after 3 months had more </w:t>
      </w:r>
      <w:proofErr w:type="spellStart"/>
      <w:r w:rsidRPr="00BC71FE">
        <w:t>syringealdehyde</w:t>
      </w:r>
      <w:proofErr w:type="spellEnd"/>
      <w:r w:rsidRPr="00BC71FE">
        <w:t xml:space="preserve"> than layers 1, 2, 3, 4, 5, 6, and 7 at time 0 and layers 3, 4, 5, 6, and 7 after 3 months, but had a similar amount to layer 1 after 3 months. Layer 1 after 3 months had a similar amount to layers 3 and 5 after 3 months, but had more than layers 4, 6, and 7 after 3 months and layers 1, 2, 3, 4, 5, 6, and 7 at time 0. Layer 3 after 3 months had a similar amount to layers 4 and 5 after 3 months and layers and layers 1, 2, and 5 at time 0, and had more than layers  3, 4, and 6 at time 0 and layers 6 and 7 after 3 months. Layer 5 after 3 months had a similar amount to layers 4, 6, and 7 after 3 months and layers 1, 2, 3, 4, 5, and 6 at time 0, but had more than layer 7 at time 0. Layers 1 and 2 at time 0 and layer 4 after 3 months had more </w:t>
      </w:r>
      <w:proofErr w:type="spellStart"/>
      <w:r w:rsidRPr="00BC71FE">
        <w:lastRenderedPageBreak/>
        <w:t>syringealdehyde</w:t>
      </w:r>
      <w:proofErr w:type="spellEnd"/>
      <w:r w:rsidRPr="00BC71FE">
        <w:t xml:space="preserve"> than layer 7 at time 0, but were similar to layers 3, 4, 5, and 6 at time 0 and layers 6 and 7 after 3 months. Layers 3, 4, and 6 at time 0 and layers 6 and 7 after 3 months were similar to layers 5 and 7 at time 0. Layer 5 at time 0 had a similar amount of </w:t>
      </w:r>
      <w:proofErr w:type="spellStart"/>
      <w:r w:rsidRPr="00BC71FE">
        <w:t>syringealdehyde</w:t>
      </w:r>
      <w:proofErr w:type="spellEnd"/>
      <w:r w:rsidRPr="00BC71FE">
        <w:t xml:space="preserve"> to layer 7 at time 0. </w:t>
      </w:r>
    </w:p>
    <w:p w:rsidR="00BC71FE" w:rsidRPr="00BC71FE" w:rsidRDefault="00BC71FE" w:rsidP="00BC71FE"/>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741C9F" w:rsidRDefault="00741C9F" w:rsidP="00CD51F0">
      <w:pPr>
        <w:pStyle w:val="Heading1"/>
      </w:pPr>
    </w:p>
    <w:p w:rsidR="00E53CE6" w:rsidRDefault="00E53CE6" w:rsidP="00CD51F0">
      <w:pPr>
        <w:pStyle w:val="Heading1"/>
      </w:pPr>
      <w:bookmarkStart w:id="11" w:name="_Toc427156482"/>
      <w:bookmarkStart w:id="12" w:name="_Toc428278487"/>
    </w:p>
    <w:p w:rsidR="00236E6D" w:rsidRDefault="009F3C6A" w:rsidP="00CD51F0">
      <w:pPr>
        <w:pStyle w:val="Heading1"/>
      </w:pPr>
      <w:bookmarkStart w:id="13" w:name="_Toc444266820"/>
      <w:r>
        <w:lastRenderedPageBreak/>
        <w:t xml:space="preserve">4. </w:t>
      </w:r>
      <w:r w:rsidR="003D63DF">
        <w:t>Conclusions and Recommendations</w:t>
      </w:r>
      <w:bookmarkEnd w:id="9"/>
      <w:bookmarkEnd w:id="10"/>
      <w:bookmarkEnd w:id="11"/>
      <w:bookmarkEnd w:id="12"/>
      <w:bookmarkEnd w:id="13"/>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236E6D" w:rsidRDefault="00236E6D">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28"/>
          <w:szCs w:val="28"/>
        </w:rPr>
      </w:pPr>
    </w:p>
    <w:p w:rsidR="008F2A6C" w:rsidRDefault="008F60C3" w:rsidP="009F3C6A">
      <w:pPr>
        <w:numPr>
          <w:ilvl w:val="12"/>
          <w:numId w:val="0"/>
        </w:numPr>
      </w:pPr>
      <w:r>
        <w:br w:type="page"/>
      </w:r>
      <w:bookmarkStart w:id="14" w:name="_Toc420995911"/>
      <w:bookmarkStart w:id="15" w:name="_Toc422997498"/>
    </w:p>
    <w:p w:rsidR="004A7923" w:rsidRDefault="00236E6D" w:rsidP="004A7923">
      <w:pPr>
        <w:pStyle w:val="AltHeading1"/>
      </w:pPr>
      <w:bookmarkStart w:id="16" w:name="_Toc427156483"/>
      <w:bookmarkStart w:id="17" w:name="_Toc444266821"/>
      <w:r w:rsidRPr="00311F1A">
        <w:lastRenderedPageBreak/>
        <w:t>L</w:t>
      </w:r>
      <w:r w:rsidR="00E91931">
        <w:t>ist of References</w:t>
      </w:r>
      <w:bookmarkEnd w:id="14"/>
      <w:bookmarkEnd w:id="15"/>
      <w:bookmarkEnd w:id="16"/>
      <w:bookmarkEnd w:id="17"/>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4A7923" w:rsidRDefault="004A7923" w:rsidP="004A7923">
      <w:pPr>
        <w:pStyle w:val="AltHeading1"/>
      </w:pPr>
    </w:p>
    <w:p w:rsidR="00236E6D" w:rsidRPr="004A7923" w:rsidRDefault="008865B6" w:rsidP="004A7923">
      <w:pPr>
        <w:pStyle w:val="AltHeading1"/>
      </w:pPr>
      <w:r w:rsidRPr="004A7923">
        <w:t xml:space="preserve"> </w:t>
      </w:r>
    </w:p>
    <w:p w:rsidR="00236E6D" w:rsidRPr="004A7923" w:rsidRDefault="00236E6D" w:rsidP="004A7923">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4A7923" w:rsidRPr="004A7923" w:rsidRDefault="00C331A5" w:rsidP="004A7923">
      <w:pPr>
        <w:spacing w:line="480" w:lineRule="auto"/>
        <w:ind w:left="720" w:hanging="720"/>
      </w:pPr>
      <w:bookmarkStart w:id="18" w:name="_Toc420995912"/>
      <w:bookmarkStart w:id="19" w:name="_Toc422997499"/>
      <w:proofErr w:type="spellStart"/>
      <w:r w:rsidRPr="00CF4475">
        <w:rPr>
          <w:lang w:val="es-MX"/>
        </w:rPr>
        <w:lastRenderedPageBreak/>
        <w:t>Arzeni</w:t>
      </w:r>
      <w:proofErr w:type="spellEnd"/>
      <w:r w:rsidRPr="00CF4475">
        <w:rPr>
          <w:lang w:val="es-MX"/>
        </w:rPr>
        <w:t xml:space="preserve">, C., Martínez, K., </w:t>
      </w:r>
      <w:proofErr w:type="spellStart"/>
      <w:r w:rsidRPr="00CF4475">
        <w:rPr>
          <w:lang w:val="es-MX"/>
        </w:rPr>
        <w:t>Zema</w:t>
      </w:r>
      <w:proofErr w:type="spellEnd"/>
      <w:r w:rsidRPr="00CF4475">
        <w:rPr>
          <w:lang w:val="es-MX"/>
        </w:rPr>
        <w:t xml:space="preserve">, P., Arias, A., Pérez, O.E., </w:t>
      </w:r>
      <w:proofErr w:type="spellStart"/>
      <w:r w:rsidRPr="00CF4475">
        <w:rPr>
          <w:lang w:val="es-MX"/>
        </w:rPr>
        <w:t>Pilosof</w:t>
      </w:r>
      <w:proofErr w:type="spellEnd"/>
      <w:r w:rsidRPr="00CF4475">
        <w:rPr>
          <w:lang w:val="es-MX"/>
        </w:rPr>
        <w:t xml:space="preserve">, A.M.R. (2012). </w:t>
      </w:r>
      <w:r w:rsidR="004A7923" w:rsidRPr="004A7923">
        <w:t xml:space="preserve">Comparative study of high intensity ultrasound effects on food proteins functionality. </w:t>
      </w:r>
      <w:proofErr w:type="gramStart"/>
      <w:r w:rsidR="004A7923" w:rsidRPr="004A7923">
        <w:rPr>
          <w:i/>
        </w:rPr>
        <w:t>Journal of Food Engineering</w:t>
      </w:r>
      <w:r w:rsidR="004A7923" w:rsidRPr="004A7923">
        <w:t>, 108, 463-72.</w:t>
      </w:r>
      <w:proofErr w:type="gramEnd"/>
    </w:p>
    <w:p w:rsidR="004A7923" w:rsidRPr="004A7923" w:rsidRDefault="004A7923" w:rsidP="004A7923">
      <w:pPr>
        <w:spacing w:line="480" w:lineRule="auto"/>
        <w:ind w:left="720" w:hanging="720"/>
      </w:pPr>
      <w:proofErr w:type="spellStart"/>
      <w:r w:rsidRPr="004A7923">
        <w:t>Doussot</w:t>
      </w:r>
      <w:proofErr w:type="spellEnd"/>
      <w:r w:rsidRPr="004A7923">
        <w:t xml:space="preserve">, F., </w:t>
      </w:r>
      <w:proofErr w:type="spellStart"/>
      <w:r w:rsidRPr="004A7923">
        <w:t>Jéso</w:t>
      </w:r>
      <w:proofErr w:type="spellEnd"/>
      <w:r w:rsidRPr="004A7923">
        <w:t xml:space="preserve">, B.D., </w:t>
      </w:r>
      <w:proofErr w:type="spellStart"/>
      <w:r w:rsidRPr="004A7923">
        <w:t>Quideau</w:t>
      </w:r>
      <w:proofErr w:type="spellEnd"/>
      <w:r w:rsidRPr="004A7923">
        <w:t xml:space="preserve">, S., Pardon, P. (2002). </w:t>
      </w:r>
      <w:proofErr w:type="gramStart"/>
      <w:r w:rsidRPr="004A7923">
        <w:t>Extractives content in cooperage oak wood during natural seasoning and toasting; influence of tree species, geographic location, and single-tree effects.</w:t>
      </w:r>
      <w:proofErr w:type="gramEnd"/>
      <w:r w:rsidRPr="004A7923">
        <w:t xml:space="preserve"> </w:t>
      </w:r>
      <w:proofErr w:type="gramStart"/>
      <w:r w:rsidRPr="004A7923">
        <w:rPr>
          <w:i/>
        </w:rPr>
        <w:t>Journal of Agricultural and Food Chemistry</w:t>
      </w:r>
      <w:r w:rsidRPr="004A7923">
        <w:t>, 50, 5955-61.</w:t>
      </w:r>
      <w:proofErr w:type="gramEnd"/>
    </w:p>
    <w:p w:rsidR="004A7923" w:rsidRPr="004A7923" w:rsidRDefault="004A7923" w:rsidP="004A7923">
      <w:pPr>
        <w:spacing w:line="480" w:lineRule="auto"/>
        <w:ind w:left="720" w:hanging="720"/>
        <w:rPr>
          <w:lang w:val="es-MX"/>
        </w:rPr>
      </w:pPr>
      <w:proofErr w:type="spellStart"/>
      <w:r w:rsidRPr="004A7923">
        <w:t>Kulkarni</w:t>
      </w:r>
      <w:proofErr w:type="spellEnd"/>
      <w:r w:rsidRPr="004A7923">
        <w:t xml:space="preserve">, V.M., </w:t>
      </w:r>
      <w:proofErr w:type="spellStart"/>
      <w:r w:rsidRPr="004A7923">
        <w:t>Rathod</w:t>
      </w:r>
      <w:proofErr w:type="spellEnd"/>
      <w:r w:rsidRPr="004A7923">
        <w:t xml:space="preserve">, V.K. (2014). Mapping of an ultrasonic bath for ultrasound assisted extraction of </w:t>
      </w:r>
      <w:proofErr w:type="spellStart"/>
      <w:r w:rsidRPr="004A7923">
        <w:t>mangiferin</w:t>
      </w:r>
      <w:proofErr w:type="spellEnd"/>
      <w:r w:rsidRPr="004A7923">
        <w:t xml:space="preserve"> from </w:t>
      </w:r>
      <w:proofErr w:type="spellStart"/>
      <w:r w:rsidRPr="004A7923">
        <w:rPr>
          <w:i/>
        </w:rPr>
        <w:t>Mangifera</w:t>
      </w:r>
      <w:proofErr w:type="spellEnd"/>
      <w:r w:rsidRPr="004A7923">
        <w:rPr>
          <w:i/>
        </w:rPr>
        <w:t xml:space="preserve"> </w:t>
      </w:r>
      <w:proofErr w:type="spellStart"/>
      <w:r w:rsidRPr="004A7923">
        <w:rPr>
          <w:i/>
        </w:rPr>
        <w:t>indica</w:t>
      </w:r>
      <w:proofErr w:type="spellEnd"/>
      <w:r w:rsidRPr="004A7923">
        <w:t xml:space="preserve"> leaves. </w:t>
      </w:r>
      <w:proofErr w:type="spellStart"/>
      <w:r w:rsidRPr="004A7923">
        <w:rPr>
          <w:i/>
          <w:lang w:val="es-MX"/>
        </w:rPr>
        <w:t>Ultrasonics</w:t>
      </w:r>
      <w:proofErr w:type="spellEnd"/>
      <w:r w:rsidRPr="004A7923">
        <w:rPr>
          <w:i/>
          <w:lang w:val="es-MX"/>
        </w:rPr>
        <w:t xml:space="preserve"> </w:t>
      </w:r>
      <w:proofErr w:type="spellStart"/>
      <w:r w:rsidRPr="004A7923">
        <w:rPr>
          <w:i/>
          <w:lang w:val="es-MX"/>
        </w:rPr>
        <w:t>Sonochemistry</w:t>
      </w:r>
      <w:proofErr w:type="spellEnd"/>
      <w:r w:rsidRPr="004A7923">
        <w:rPr>
          <w:lang w:val="es-MX"/>
        </w:rPr>
        <w:t xml:space="preserve">, 21, 606-11. </w:t>
      </w:r>
    </w:p>
    <w:p w:rsidR="004A7923" w:rsidRPr="004A7923" w:rsidRDefault="004A7923" w:rsidP="004A7923">
      <w:pPr>
        <w:spacing w:line="480" w:lineRule="auto"/>
        <w:ind w:left="720" w:hanging="720"/>
      </w:pPr>
      <w:r w:rsidRPr="004A7923">
        <w:rPr>
          <w:lang w:val="es-MX"/>
        </w:rPr>
        <w:t xml:space="preserve">Luque-García, J.L., Luque de Castro, M.D. (2003). </w:t>
      </w:r>
      <w:r w:rsidRPr="004A7923">
        <w:t xml:space="preserve">Ultrasound: a powerful tool for leaching. </w:t>
      </w:r>
      <w:proofErr w:type="gramStart"/>
      <w:r w:rsidRPr="004A7923">
        <w:rPr>
          <w:i/>
        </w:rPr>
        <w:t>Trends in Analytical Chemistry</w:t>
      </w:r>
      <w:r w:rsidRPr="004A7923">
        <w:t>, 22(1), 41-7.</w:t>
      </w:r>
      <w:proofErr w:type="gramEnd"/>
    </w:p>
    <w:p w:rsidR="004A7923" w:rsidRPr="004A7923" w:rsidRDefault="004A7923" w:rsidP="004A7923">
      <w:pPr>
        <w:spacing w:line="480" w:lineRule="auto"/>
        <w:ind w:left="720" w:hanging="720"/>
      </w:pPr>
      <w:proofErr w:type="spellStart"/>
      <w:proofErr w:type="gramStart"/>
      <w:r w:rsidRPr="004A7923">
        <w:t>Mosedale</w:t>
      </w:r>
      <w:proofErr w:type="spellEnd"/>
      <w:r w:rsidRPr="004A7923">
        <w:t xml:space="preserve">, J.R., </w:t>
      </w:r>
      <w:proofErr w:type="spellStart"/>
      <w:r w:rsidRPr="004A7923">
        <w:t>Puech</w:t>
      </w:r>
      <w:proofErr w:type="spellEnd"/>
      <w:r w:rsidRPr="004A7923">
        <w:t>, J.L. (1998).</w:t>
      </w:r>
      <w:proofErr w:type="gramEnd"/>
      <w:r w:rsidRPr="004A7923">
        <w:t xml:space="preserve"> </w:t>
      </w:r>
      <w:proofErr w:type="gramStart"/>
      <w:r w:rsidRPr="004A7923">
        <w:t>Wood maturation of distilled beverages.</w:t>
      </w:r>
      <w:proofErr w:type="gramEnd"/>
      <w:r w:rsidRPr="004A7923">
        <w:t xml:space="preserve"> </w:t>
      </w:r>
      <w:r w:rsidRPr="004A7923">
        <w:rPr>
          <w:i/>
        </w:rPr>
        <w:t>Trends in Food Science and Technology</w:t>
      </w:r>
      <w:r w:rsidRPr="004A7923">
        <w:t xml:space="preserve">, 9, 95-101. </w:t>
      </w:r>
    </w:p>
    <w:p w:rsidR="004A7923" w:rsidRPr="004A7923" w:rsidRDefault="00C331A5" w:rsidP="004A7923">
      <w:pPr>
        <w:spacing w:line="480" w:lineRule="auto"/>
        <w:ind w:left="720" w:hanging="720"/>
        <w:rPr>
          <w:lang w:val="es-MX"/>
        </w:rPr>
      </w:pPr>
      <w:proofErr w:type="spellStart"/>
      <w:r w:rsidRPr="00CF4475">
        <w:rPr>
          <w:lang w:val="es-MX"/>
        </w:rPr>
        <w:t>Perez</w:t>
      </w:r>
      <w:proofErr w:type="spellEnd"/>
      <w:r w:rsidRPr="00CF4475">
        <w:rPr>
          <w:lang w:val="es-MX"/>
        </w:rPr>
        <w:t xml:space="preserve">-Prieto, L.J., </w:t>
      </w:r>
      <w:proofErr w:type="spellStart"/>
      <w:r w:rsidRPr="00CF4475">
        <w:rPr>
          <w:lang w:val="es-MX"/>
        </w:rPr>
        <w:t>Lopez</w:t>
      </w:r>
      <w:proofErr w:type="spellEnd"/>
      <w:r w:rsidRPr="00CF4475">
        <w:rPr>
          <w:lang w:val="es-MX"/>
        </w:rPr>
        <w:t>-Roca, J.M., Martínez-</w:t>
      </w:r>
      <w:proofErr w:type="spellStart"/>
      <w:r w:rsidRPr="00CF4475">
        <w:rPr>
          <w:lang w:val="es-MX"/>
        </w:rPr>
        <w:t>Cutillas</w:t>
      </w:r>
      <w:proofErr w:type="spellEnd"/>
      <w:r w:rsidRPr="00CF4475">
        <w:rPr>
          <w:lang w:val="es-MX"/>
        </w:rPr>
        <w:t xml:space="preserve">, A., Mínguez, F.P., Gómez-Plaza, E. (2002). </w:t>
      </w:r>
      <w:proofErr w:type="gramStart"/>
      <w:r w:rsidR="004A7923" w:rsidRPr="004A7923">
        <w:t>Maturing wines in oak barrels, effects of origin, volume, and age of the barrel on the wine volatile composition.</w:t>
      </w:r>
      <w:proofErr w:type="gramEnd"/>
      <w:r w:rsidR="004A7923" w:rsidRPr="004A7923">
        <w:t xml:space="preserve"> </w:t>
      </w:r>
      <w:proofErr w:type="spellStart"/>
      <w:r w:rsidR="004A7923" w:rsidRPr="004A7923">
        <w:rPr>
          <w:i/>
          <w:lang w:val="es-MX"/>
        </w:rPr>
        <w:t>Journal</w:t>
      </w:r>
      <w:proofErr w:type="spellEnd"/>
      <w:r w:rsidR="004A7923" w:rsidRPr="004A7923">
        <w:rPr>
          <w:i/>
          <w:lang w:val="es-MX"/>
        </w:rPr>
        <w:t xml:space="preserve"> of </w:t>
      </w:r>
      <w:proofErr w:type="spellStart"/>
      <w:r w:rsidR="004A7923" w:rsidRPr="004A7923">
        <w:rPr>
          <w:i/>
          <w:lang w:val="es-MX"/>
        </w:rPr>
        <w:t>Agricultural</w:t>
      </w:r>
      <w:proofErr w:type="spellEnd"/>
      <w:r w:rsidR="004A7923" w:rsidRPr="004A7923">
        <w:rPr>
          <w:i/>
          <w:lang w:val="es-MX"/>
        </w:rPr>
        <w:t xml:space="preserve"> and </w:t>
      </w:r>
      <w:proofErr w:type="spellStart"/>
      <w:r w:rsidR="004A7923" w:rsidRPr="004A7923">
        <w:rPr>
          <w:i/>
          <w:lang w:val="es-MX"/>
        </w:rPr>
        <w:t>Food</w:t>
      </w:r>
      <w:proofErr w:type="spellEnd"/>
      <w:r w:rsidR="004A7923" w:rsidRPr="004A7923">
        <w:rPr>
          <w:i/>
          <w:lang w:val="es-MX"/>
        </w:rPr>
        <w:t xml:space="preserve"> </w:t>
      </w:r>
      <w:proofErr w:type="spellStart"/>
      <w:r w:rsidR="004A7923" w:rsidRPr="004A7923">
        <w:rPr>
          <w:i/>
          <w:lang w:val="es-MX"/>
        </w:rPr>
        <w:t>Chemistry</w:t>
      </w:r>
      <w:proofErr w:type="spellEnd"/>
      <w:r w:rsidR="004A7923" w:rsidRPr="004A7923">
        <w:rPr>
          <w:lang w:val="es-MX"/>
        </w:rPr>
        <w:t>, 50(11), 3272-6.</w:t>
      </w:r>
    </w:p>
    <w:p w:rsidR="004A7923" w:rsidRPr="004A7923" w:rsidRDefault="004A7923" w:rsidP="004A7923">
      <w:pPr>
        <w:spacing w:line="480" w:lineRule="auto"/>
        <w:ind w:left="720" w:hanging="720"/>
      </w:pPr>
      <w:r w:rsidRPr="004A7923">
        <w:rPr>
          <w:lang w:val="es-MX"/>
        </w:rPr>
        <w:t xml:space="preserve">Pizarro, C., </w:t>
      </w:r>
      <w:proofErr w:type="spellStart"/>
      <w:r w:rsidRPr="004A7923">
        <w:rPr>
          <w:lang w:val="es-MX"/>
        </w:rPr>
        <w:t>Rodrígez-Tecedor</w:t>
      </w:r>
      <w:proofErr w:type="spellEnd"/>
      <w:r w:rsidRPr="004A7923">
        <w:rPr>
          <w:lang w:val="es-MX"/>
        </w:rPr>
        <w:t>, S., Esteban-Díez, I., Pérez-del-Notario, N., González-</w:t>
      </w:r>
      <w:proofErr w:type="spellStart"/>
      <w:r w:rsidRPr="004A7923">
        <w:rPr>
          <w:lang w:val="es-MX"/>
        </w:rPr>
        <w:t>Sáiz</w:t>
      </w:r>
      <w:proofErr w:type="spellEnd"/>
      <w:r w:rsidRPr="004A7923">
        <w:rPr>
          <w:lang w:val="es-MX"/>
        </w:rPr>
        <w:t xml:space="preserve">, J.M. (2014). </w:t>
      </w:r>
      <w:proofErr w:type="gramStart"/>
      <w:r w:rsidRPr="004A7923">
        <w:t>Experimental design approach to evaluate the impact of oak chips and micro-oxygenation on the volatile profile of red wines.</w:t>
      </w:r>
      <w:proofErr w:type="gramEnd"/>
      <w:r w:rsidRPr="004A7923">
        <w:t xml:space="preserve"> </w:t>
      </w:r>
      <w:proofErr w:type="gramStart"/>
      <w:r w:rsidRPr="004A7923">
        <w:rPr>
          <w:i/>
        </w:rPr>
        <w:t>Food Chemistry</w:t>
      </w:r>
      <w:r w:rsidRPr="004A7923">
        <w:t>, 148, 357-66.</w:t>
      </w:r>
      <w:proofErr w:type="gramEnd"/>
      <w:r w:rsidRPr="004A7923">
        <w:t xml:space="preserve"> </w:t>
      </w:r>
    </w:p>
    <w:p w:rsidR="004A7923" w:rsidRPr="004A7923" w:rsidRDefault="004A7923" w:rsidP="004A7923">
      <w:pPr>
        <w:spacing w:line="480" w:lineRule="auto"/>
        <w:ind w:left="720" w:hanging="720"/>
      </w:pPr>
      <w:r w:rsidRPr="004A7923">
        <w:lastRenderedPageBreak/>
        <w:t xml:space="preserve">Santos, H.M., </w:t>
      </w:r>
      <w:proofErr w:type="spellStart"/>
      <w:r w:rsidRPr="004A7923">
        <w:t>Lodeiro</w:t>
      </w:r>
      <w:proofErr w:type="spellEnd"/>
      <w:r w:rsidRPr="004A7923">
        <w:t xml:space="preserve">, C., </w:t>
      </w:r>
      <w:proofErr w:type="spellStart"/>
      <w:r w:rsidRPr="004A7923">
        <w:t>Capelo</w:t>
      </w:r>
      <w:proofErr w:type="spellEnd"/>
      <w:r w:rsidRPr="004A7923">
        <w:t>-Martinez J.L</w:t>
      </w:r>
      <w:proofErr w:type="gramStart"/>
      <w:r w:rsidRPr="004A7923">
        <w:t>.(</w:t>
      </w:r>
      <w:proofErr w:type="gramEnd"/>
      <w:r w:rsidRPr="004A7923">
        <w:t xml:space="preserve">2009). </w:t>
      </w:r>
      <w:proofErr w:type="gramStart"/>
      <w:r w:rsidRPr="004A7923">
        <w:t>The Power of Ultrasound.</w:t>
      </w:r>
      <w:proofErr w:type="gramEnd"/>
      <w:r w:rsidRPr="004A7923">
        <w:t xml:space="preserve"> </w:t>
      </w:r>
      <w:r w:rsidRPr="004A7923">
        <w:rPr>
          <w:i/>
        </w:rPr>
        <w:t>Ultrasound in Chemistry: Analytical Applications</w:t>
      </w:r>
      <w:r w:rsidRPr="004A7923">
        <w:t>, 1-16.</w:t>
      </w:r>
    </w:p>
    <w:p w:rsidR="004A7923" w:rsidRPr="004A7923" w:rsidRDefault="004A7923" w:rsidP="004A7923">
      <w:pPr>
        <w:spacing w:line="480" w:lineRule="auto"/>
        <w:ind w:left="720" w:hanging="720"/>
      </w:pPr>
      <w:r w:rsidRPr="004A7923">
        <w:t xml:space="preserve">Tao, Y., Zhang, Z., Sun, D.W. (2014). Experimental and modeling studies of ultrasound-assisted release of </w:t>
      </w:r>
      <w:proofErr w:type="spellStart"/>
      <w:r w:rsidRPr="004A7923">
        <w:t>phenolics</w:t>
      </w:r>
      <w:proofErr w:type="spellEnd"/>
      <w:r w:rsidRPr="004A7923">
        <w:t xml:space="preserve"> from oak chips into model wine. </w:t>
      </w:r>
      <w:proofErr w:type="spellStart"/>
      <w:r w:rsidRPr="004A7923">
        <w:rPr>
          <w:i/>
        </w:rPr>
        <w:t>Ultrasonics</w:t>
      </w:r>
      <w:proofErr w:type="spellEnd"/>
      <w:r w:rsidRPr="004A7923">
        <w:rPr>
          <w:i/>
        </w:rPr>
        <w:t xml:space="preserve"> </w:t>
      </w:r>
      <w:proofErr w:type="spellStart"/>
      <w:r w:rsidRPr="004A7923">
        <w:rPr>
          <w:i/>
        </w:rPr>
        <w:t>Sonochemistry</w:t>
      </w:r>
      <w:proofErr w:type="spellEnd"/>
      <w:r w:rsidRPr="004A7923">
        <w:t xml:space="preserve">, 21, 1839-48. </w:t>
      </w:r>
    </w:p>
    <w:p w:rsidR="004A7923" w:rsidRPr="004A7923" w:rsidRDefault="004A7923" w:rsidP="004A7923">
      <w:pPr>
        <w:spacing w:line="480" w:lineRule="auto"/>
        <w:ind w:left="720" w:hanging="720"/>
      </w:pPr>
      <w:proofErr w:type="spellStart"/>
      <w:r w:rsidRPr="004A7923">
        <w:t>Vilkhu</w:t>
      </w:r>
      <w:proofErr w:type="spellEnd"/>
      <w:r w:rsidRPr="004A7923">
        <w:t xml:space="preserve">, K., </w:t>
      </w:r>
      <w:proofErr w:type="spellStart"/>
      <w:r w:rsidRPr="004A7923">
        <w:t>Mawson</w:t>
      </w:r>
      <w:proofErr w:type="spellEnd"/>
      <w:r w:rsidRPr="004A7923">
        <w:t xml:space="preserve">, R., Simons, L., Bates, D. (2008). Applications and opportunities for ultrasound assisted extraction in the food industry-a review. </w:t>
      </w:r>
      <w:proofErr w:type="gramStart"/>
      <w:r w:rsidRPr="004A7923">
        <w:rPr>
          <w:i/>
        </w:rPr>
        <w:t>Food Science and Emerging Technologies</w:t>
      </w:r>
      <w:r w:rsidRPr="004A7923">
        <w:t>, 9(2), 161-9.</w:t>
      </w:r>
      <w:proofErr w:type="gramEnd"/>
    </w:p>
    <w:p w:rsidR="004A7923" w:rsidRPr="004A7923" w:rsidRDefault="004A7923" w:rsidP="004A7923">
      <w:pPr>
        <w:spacing w:line="480" w:lineRule="auto"/>
        <w:ind w:left="720" w:hanging="720"/>
      </w:pPr>
      <w:r w:rsidRPr="004A7923">
        <w:t xml:space="preserve">Zhang, B., </w:t>
      </w:r>
      <w:proofErr w:type="spellStart"/>
      <w:r w:rsidRPr="004A7923">
        <w:t>Zeng</w:t>
      </w:r>
      <w:proofErr w:type="spellEnd"/>
      <w:r w:rsidRPr="004A7923">
        <w:t xml:space="preserve">, X.A., Lin, W.T., Sun, D.W., </w:t>
      </w:r>
      <w:proofErr w:type="spellStart"/>
      <w:proofErr w:type="gramStart"/>
      <w:r w:rsidRPr="004A7923">
        <w:t>Cai</w:t>
      </w:r>
      <w:proofErr w:type="spellEnd"/>
      <w:proofErr w:type="gramEnd"/>
      <w:r w:rsidRPr="004A7923">
        <w:t xml:space="preserve">, J.L. (2013). </w:t>
      </w:r>
      <w:proofErr w:type="gramStart"/>
      <w:r w:rsidRPr="004A7923">
        <w:t>Effects of electric field treatments on phenol compounds of brandy aging in oak barrels.</w:t>
      </w:r>
      <w:proofErr w:type="gramEnd"/>
      <w:r w:rsidRPr="004A7923">
        <w:t xml:space="preserve"> </w:t>
      </w:r>
      <w:proofErr w:type="gramStart"/>
      <w:r w:rsidRPr="004A7923">
        <w:rPr>
          <w:i/>
        </w:rPr>
        <w:t>Innovative Food Science and Emerging Technologies</w:t>
      </w:r>
      <w:r w:rsidRPr="004A7923">
        <w:t>, 20, 106-14.</w:t>
      </w:r>
      <w:proofErr w:type="gramEnd"/>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9F3C6A" w:rsidRDefault="009F3C6A" w:rsidP="009F3C6A">
      <w:pPr>
        <w:numPr>
          <w:ilvl w:val="12"/>
          <w:numId w:val="0"/>
        </w:numPr>
      </w:pPr>
    </w:p>
    <w:p w:rsidR="008F2A6C" w:rsidRDefault="008F2A6C" w:rsidP="00790B6C">
      <w:pPr>
        <w:numPr>
          <w:ilvl w:val="12"/>
          <w:numId w:val="0"/>
        </w:numPr>
        <w:jc w:val="center"/>
      </w:pPr>
    </w:p>
    <w:p w:rsidR="00236E6D" w:rsidRPr="00790B6C" w:rsidRDefault="00236E6D" w:rsidP="00CD51F0">
      <w:pPr>
        <w:pStyle w:val="AltHeading1"/>
      </w:pPr>
      <w:bookmarkStart w:id="20" w:name="_Toc427156484"/>
      <w:bookmarkStart w:id="21" w:name="_Toc444266822"/>
      <w:r w:rsidRPr="00790B6C">
        <w:lastRenderedPageBreak/>
        <w:t>A</w:t>
      </w:r>
      <w:r w:rsidR="00E91931">
        <w:t>ppendix</w:t>
      </w:r>
      <w:bookmarkEnd w:id="18"/>
      <w:bookmarkEnd w:id="19"/>
      <w:bookmarkEnd w:id="20"/>
      <w:bookmarkEnd w:id="21"/>
    </w:p>
    <w:p w:rsidR="000B0A40" w:rsidRDefault="000B0A40" w:rsidP="00513BB6">
      <w:r>
        <w:t xml:space="preserve">[Remove this note, but DO NOT REMOVE THIS PAGE, AND/OR DO NOT PUT APPENDIX MATERIAL ON THIS PAGE – you can change “Appendix” to “Appendices” if you would like, but this is the ONLY text that should be on this page.  The </w:t>
      </w:r>
      <w:r w:rsidR="00CB77EA">
        <w:t xml:space="preserve">actual appendix material </w:t>
      </w:r>
      <w:r>
        <w:t>should start at the top of the NEXT page.</w:t>
      </w:r>
      <w:r w:rsidR="00FB3EF0">
        <w:t xml:space="preserve">  Please note that you should remove both this page and the next one if you are not including an appendix at all – “do not remove this page” refers only to students who ARE including an appendix</w:t>
      </w:r>
      <w:r>
        <w:t>]</w:t>
      </w:r>
      <w:r>
        <w:br w:type="page"/>
      </w:r>
      <w:r>
        <w:lastRenderedPageBreak/>
        <w:t xml:space="preserve"> </w:t>
      </w:r>
    </w:p>
    <w:p w:rsidR="003C1575" w:rsidRDefault="003C1575" w:rsidP="003C1575">
      <w:pPr>
        <w:numPr>
          <w:ilvl w:val="12"/>
          <w:numId w:val="0"/>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pPr>
      <w:r>
        <w:t xml:space="preserve">You’ll put appendix material here. </w:t>
      </w:r>
      <w:r w:rsidR="006E1E6D">
        <w:t>This section is optional</w:t>
      </w:r>
      <w:r w:rsidR="001D6904">
        <w:t>. You can place tables and figures in the appendix if you like. If you choose this option, you should indicate that tables and figures are in the appendix after the first mention in the text. You can place some tables/figures in the text and others in the appendix</w:t>
      </w:r>
      <w:r w:rsidR="00FB3EF0">
        <w:t>, or all tables/figures in the appendix</w:t>
      </w:r>
      <w:r w:rsidR="001D6904">
        <w:t>.</w:t>
      </w:r>
    </w:p>
    <w:p w:rsidR="00236E6D" w:rsidRPr="00790B6C" w:rsidRDefault="003D63DF" w:rsidP="00CD51F0">
      <w:pPr>
        <w:pStyle w:val="AltHeading1"/>
      </w:pPr>
      <w:r>
        <w:rPr>
          <w:noProof/>
        </w:rPr>
        <w:br w:type="page"/>
      </w:r>
      <w:bookmarkStart w:id="22" w:name="_Toc420995913"/>
      <w:bookmarkStart w:id="23" w:name="_Toc422997500"/>
      <w:bookmarkStart w:id="24" w:name="_Toc427156485"/>
      <w:bookmarkStart w:id="25" w:name="_Toc444266823"/>
      <w:r w:rsidR="007D538B" w:rsidRPr="00790B6C">
        <w:lastRenderedPageBreak/>
        <w:t>V</w:t>
      </w:r>
      <w:r w:rsidR="00E91931">
        <w:t>ita</w:t>
      </w:r>
      <w:bookmarkEnd w:id="22"/>
      <w:bookmarkEnd w:id="23"/>
      <w:bookmarkEnd w:id="24"/>
      <w:bookmarkEnd w:id="25"/>
    </w:p>
    <w:p w:rsidR="003D63DF" w:rsidRDefault="003D63DF" w:rsidP="003D63DF"/>
    <w:p w:rsidR="00AE125E" w:rsidRPr="003D63DF" w:rsidRDefault="003D63DF" w:rsidP="003D63DF">
      <w:r>
        <w:tab/>
      </w:r>
      <w:r w:rsidR="00C95581">
        <w:t xml:space="preserve">Jane </w:t>
      </w:r>
      <w:r w:rsidR="003D07F7">
        <w:t>X. Doe</w:t>
      </w:r>
      <w:r>
        <w:t xml:space="preserve"> was born</w:t>
      </w:r>
      <w:r w:rsidR="003D07F7">
        <w:t xml:space="preserve">. </w:t>
      </w:r>
      <w:r w:rsidR="00C95581">
        <w:t>Sh</w:t>
      </w:r>
      <w:r w:rsidR="003D07F7">
        <w:t xml:space="preserve">e wrote a thesis. </w:t>
      </w:r>
      <w:r w:rsidR="00C95581">
        <w:t>Sh</w:t>
      </w:r>
      <w:r>
        <w:t>e graduated.</w:t>
      </w:r>
      <w:r w:rsidR="0075558C">
        <w:t xml:space="preserve"> </w:t>
      </w:r>
      <w:r w:rsidR="00C95581">
        <w:t>Sh</w:t>
      </w:r>
      <w:r w:rsidR="009E4F4C">
        <w:t xml:space="preserve">e followed instructions and wrote </w:t>
      </w:r>
      <w:r w:rsidR="00C95581">
        <w:t xml:space="preserve">her </w:t>
      </w:r>
      <w:r w:rsidR="009E4F4C">
        <w:t>vita in third person and paragraph form (as opposed to a resume or CV)</w:t>
      </w:r>
      <w:r w:rsidR="00112F00">
        <w:t xml:space="preserve">, which made </w:t>
      </w:r>
      <w:r w:rsidR="00C95581">
        <w:t xml:space="preserve">her </w:t>
      </w:r>
      <w:r w:rsidR="009E4F4C">
        <w:t>thesis consultant very happy.</w:t>
      </w:r>
      <w:r w:rsidR="00AE125E">
        <w:t xml:space="preserve">  This page is required.</w:t>
      </w:r>
    </w:p>
    <w:sectPr w:rsidR="00AE125E" w:rsidRPr="003D63DF" w:rsidSect="008A4E30">
      <w:pgSz w:w="12240" w:h="15840" w:code="1"/>
      <w:pgMar w:top="1440" w:right="1800" w:bottom="1872" w:left="1800" w:header="720" w:footer="144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CFF" w:rsidRDefault="00DA4CFF">
      <w:r>
        <w:separator/>
      </w:r>
    </w:p>
  </w:endnote>
  <w:endnote w:type="continuationSeparator" w:id="0">
    <w:p w:rsidR="00DA4CFF" w:rsidRDefault="00DA4C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986760"/>
      <w:docPartObj>
        <w:docPartGallery w:val="Page Numbers (Bottom of Page)"/>
        <w:docPartUnique/>
      </w:docPartObj>
    </w:sdtPr>
    <w:sdtEndPr>
      <w:rPr>
        <w:noProof/>
      </w:rPr>
    </w:sdtEndPr>
    <w:sdtContent>
      <w:p w:rsidR="00916841" w:rsidRDefault="00795750">
        <w:pPr>
          <w:pStyle w:val="Footer"/>
          <w:jc w:val="center"/>
        </w:pPr>
        <w:fldSimple w:instr=" PAGE   \* MERGEFORMAT ">
          <w:r w:rsidR="007D30CB">
            <w:rPr>
              <w:noProof/>
            </w:rPr>
            <w:t>49</w:t>
          </w:r>
        </w:fldSimple>
      </w:p>
    </w:sdtContent>
  </w:sdt>
  <w:p w:rsidR="00916841" w:rsidRDefault="00916841"/>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CFF" w:rsidRDefault="00DA4CFF">
      <w:r>
        <w:separator/>
      </w:r>
    </w:p>
  </w:footnote>
  <w:footnote w:type="continuationSeparator" w:id="0">
    <w:p w:rsidR="00DA4CFF" w:rsidRDefault="00DA4C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841" w:rsidRDefault="00916841">
    <w:pPr>
      <w:spacing w:line="34" w:lineRule="auto"/>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6841" w:rsidRDefault="00916841">
    <w:pPr>
      <w:spacing w:line="34" w:lineRule="aut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D7D78"/>
    <w:multiLevelType w:val="multilevel"/>
    <w:tmpl w:val="37EE1592"/>
    <w:name w:val="Table2"/>
    <w:styleLink w:val="Caption2"/>
    <w:lvl w:ilvl="0">
      <w:start w:val="1"/>
      <w:numFmt w:val="decimal"/>
      <w:lvlText w:val="%1"/>
      <w:lvlJc w:val="left"/>
      <w:pPr>
        <w:ind w:left="360" w:hanging="360"/>
      </w:pPr>
      <w:rPr>
        <w:rFonts w:hint="default"/>
        <w:spacing w:val="0"/>
        <w:w w:val="100"/>
        <w:position w:val="0"/>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46D1101D"/>
    <w:multiLevelType w:val="hybridMultilevel"/>
    <w:tmpl w:val="6E4CB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CD41A3"/>
    <w:multiLevelType w:val="multilevel"/>
    <w:tmpl w:val="900A4528"/>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nsid w:val="55C7096E"/>
    <w:multiLevelType w:val="hybridMultilevel"/>
    <w:tmpl w:val="45E0F288"/>
    <w:lvl w:ilvl="0" w:tplc="D62CED0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7">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abstractNumId w:val="0"/>
  </w:num>
  <w:num w:numId="2">
    <w:abstractNumId w:val="7"/>
  </w:num>
  <w:num w:numId="3">
    <w:abstractNumId w:val="3"/>
  </w:num>
  <w:num w:numId="4">
    <w:abstractNumId w:val="14"/>
  </w:num>
  <w:num w:numId="5">
    <w:abstractNumId w:val="1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5"/>
  </w:num>
  <w:numIdMacAtCleanup w:val="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rgan, Mark Thomas (Mark Morgan)">
    <w15:presenceInfo w15:providerId="AD" w15:userId="S-1-5-21-1126177620-2786831117-424237298-25865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attachedTemplate r:id="rId1"/>
  <w:stylePaneFormatFilter w:val="3F04"/>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rsids>
    <w:rsidRoot w:val="004D6D6F"/>
    <w:rsid w:val="00014A3E"/>
    <w:rsid w:val="000166A9"/>
    <w:rsid w:val="0002037F"/>
    <w:rsid w:val="00040F10"/>
    <w:rsid w:val="00051329"/>
    <w:rsid w:val="00057004"/>
    <w:rsid w:val="00071FB8"/>
    <w:rsid w:val="00076A95"/>
    <w:rsid w:val="000957C1"/>
    <w:rsid w:val="000A0188"/>
    <w:rsid w:val="000B0A40"/>
    <w:rsid w:val="000B5C42"/>
    <w:rsid w:val="000E529D"/>
    <w:rsid w:val="0010217F"/>
    <w:rsid w:val="00112F00"/>
    <w:rsid w:val="00127DC8"/>
    <w:rsid w:val="001461FE"/>
    <w:rsid w:val="0015726A"/>
    <w:rsid w:val="001669A7"/>
    <w:rsid w:val="00172124"/>
    <w:rsid w:val="00173751"/>
    <w:rsid w:val="00177D09"/>
    <w:rsid w:val="001854FB"/>
    <w:rsid w:val="00193642"/>
    <w:rsid w:val="001C39F6"/>
    <w:rsid w:val="001C66FE"/>
    <w:rsid w:val="001D4908"/>
    <w:rsid w:val="001D6904"/>
    <w:rsid w:val="001F522F"/>
    <w:rsid w:val="00207219"/>
    <w:rsid w:val="00236E6D"/>
    <w:rsid w:val="002429E5"/>
    <w:rsid w:val="00280CEF"/>
    <w:rsid w:val="00284FAE"/>
    <w:rsid w:val="0028757A"/>
    <w:rsid w:val="0029501A"/>
    <w:rsid w:val="002950E6"/>
    <w:rsid w:val="002B5B70"/>
    <w:rsid w:val="002C5978"/>
    <w:rsid w:val="002D1FE4"/>
    <w:rsid w:val="002D470F"/>
    <w:rsid w:val="002E2492"/>
    <w:rsid w:val="002F15D8"/>
    <w:rsid w:val="00304BD0"/>
    <w:rsid w:val="00306242"/>
    <w:rsid w:val="00306EAD"/>
    <w:rsid w:val="00307D77"/>
    <w:rsid w:val="00311F1A"/>
    <w:rsid w:val="00313E9E"/>
    <w:rsid w:val="003150D5"/>
    <w:rsid w:val="00320F78"/>
    <w:rsid w:val="00344E55"/>
    <w:rsid w:val="0035768F"/>
    <w:rsid w:val="00360CC8"/>
    <w:rsid w:val="00374E88"/>
    <w:rsid w:val="0038177C"/>
    <w:rsid w:val="003836EB"/>
    <w:rsid w:val="00387024"/>
    <w:rsid w:val="0039365D"/>
    <w:rsid w:val="003952C6"/>
    <w:rsid w:val="003963D3"/>
    <w:rsid w:val="003C1575"/>
    <w:rsid w:val="003D07F7"/>
    <w:rsid w:val="003D3F4E"/>
    <w:rsid w:val="003D5275"/>
    <w:rsid w:val="003D63DF"/>
    <w:rsid w:val="003D737F"/>
    <w:rsid w:val="003E2944"/>
    <w:rsid w:val="003E486C"/>
    <w:rsid w:val="003E5EA7"/>
    <w:rsid w:val="003F7474"/>
    <w:rsid w:val="003F7FED"/>
    <w:rsid w:val="00404616"/>
    <w:rsid w:val="00407B6A"/>
    <w:rsid w:val="004125D9"/>
    <w:rsid w:val="00414400"/>
    <w:rsid w:val="00420910"/>
    <w:rsid w:val="00421CD4"/>
    <w:rsid w:val="00426724"/>
    <w:rsid w:val="00427833"/>
    <w:rsid w:val="0044196E"/>
    <w:rsid w:val="004611FD"/>
    <w:rsid w:val="0046169A"/>
    <w:rsid w:val="00465DE7"/>
    <w:rsid w:val="0047243B"/>
    <w:rsid w:val="00474210"/>
    <w:rsid w:val="00480B96"/>
    <w:rsid w:val="0048303E"/>
    <w:rsid w:val="004920F6"/>
    <w:rsid w:val="004A1B3F"/>
    <w:rsid w:val="004A67E8"/>
    <w:rsid w:val="004A7923"/>
    <w:rsid w:val="004C3D65"/>
    <w:rsid w:val="004D05F5"/>
    <w:rsid w:val="004D6472"/>
    <w:rsid w:val="004D6D6F"/>
    <w:rsid w:val="004F493D"/>
    <w:rsid w:val="00513BB6"/>
    <w:rsid w:val="005212D6"/>
    <w:rsid w:val="005262C6"/>
    <w:rsid w:val="00555542"/>
    <w:rsid w:val="00562EB1"/>
    <w:rsid w:val="00580746"/>
    <w:rsid w:val="00593CBB"/>
    <w:rsid w:val="00596032"/>
    <w:rsid w:val="00597D3F"/>
    <w:rsid w:val="005A0EB0"/>
    <w:rsid w:val="005A49C5"/>
    <w:rsid w:val="005B1C22"/>
    <w:rsid w:val="005B3311"/>
    <w:rsid w:val="005B5478"/>
    <w:rsid w:val="005B5FDF"/>
    <w:rsid w:val="005B79E9"/>
    <w:rsid w:val="005E4912"/>
    <w:rsid w:val="005E6F1F"/>
    <w:rsid w:val="005F2B0B"/>
    <w:rsid w:val="005F44D1"/>
    <w:rsid w:val="00600CE0"/>
    <w:rsid w:val="00621129"/>
    <w:rsid w:val="00633916"/>
    <w:rsid w:val="00635615"/>
    <w:rsid w:val="00641D2B"/>
    <w:rsid w:val="00643AC2"/>
    <w:rsid w:val="006446A3"/>
    <w:rsid w:val="0065123B"/>
    <w:rsid w:val="00655A0E"/>
    <w:rsid w:val="00662D3E"/>
    <w:rsid w:val="00665C7E"/>
    <w:rsid w:val="00672DDD"/>
    <w:rsid w:val="00674ED8"/>
    <w:rsid w:val="00676C91"/>
    <w:rsid w:val="00683F5B"/>
    <w:rsid w:val="00690B77"/>
    <w:rsid w:val="00693334"/>
    <w:rsid w:val="006A5AEC"/>
    <w:rsid w:val="006C4000"/>
    <w:rsid w:val="006D474B"/>
    <w:rsid w:val="006E1E6D"/>
    <w:rsid w:val="006E4BDD"/>
    <w:rsid w:val="006E56E8"/>
    <w:rsid w:val="00707ED1"/>
    <w:rsid w:val="00711200"/>
    <w:rsid w:val="0072397F"/>
    <w:rsid w:val="00731922"/>
    <w:rsid w:val="00731ACB"/>
    <w:rsid w:val="007368AD"/>
    <w:rsid w:val="00737F54"/>
    <w:rsid w:val="0074027A"/>
    <w:rsid w:val="0074133D"/>
    <w:rsid w:val="00741C9F"/>
    <w:rsid w:val="0074293C"/>
    <w:rsid w:val="00744883"/>
    <w:rsid w:val="00744BE8"/>
    <w:rsid w:val="0075196D"/>
    <w:rsid w:val="00753EAD"/>
    <w:rsid w:val="0075558C"/>
    <w:rsid w:val="00761EFA"/>
    <w:rsid w:val="00764873"/>
    <w:rsid w:val="007658F7"/>
    <w:rsid w:val="00766023"/>
    <w:rsid w:val="007778DD"/>
    <w:rsid w:val="00780AEB"/>
    <w:rsid w:val="00790B6C"/>
    <w:rsid w:val="00793330"/>
    <w:rsid w:val="00794477"/>
    <w:rsid w:val="00795750"/>
    <w:rsid w:val="00795D03"/>
    <w:rsid w:val="00796693"/>
    <w:rsid w:val="007A53B2"/>
    <w:rsid w:val="007C7591"/>
    <w:rsid w:val="007C771E"/>
    <w:rsid w:val="007D30CB"/>
    <w:rsid w:val="007D538B"/>
    <w:rsid w:val="007D5CD5"/>
    <w:rsid w:val="007F6AE9"/>
    <w:rsid w:val="00801CF1"/>
    <w:rsid w:val="00826D54"/>
    <w:rsid w:val="00834CBF"/>
    <w:rsid w:val="00836F89"/>
    <w:rsid w:val="00844911"/>
    <w:rsid w:val="00846459"/>
    <w:rsid w:val="00852266"/>
    <w:rsid w:val="00861CAB"/>
    <w:rsid w:val="00863435"/>
    <w:rsid w:val="00872827"/>
    <w:rsid w:val="0087349A"/>
    <w:rsid w:val="008865B6"/>
    <w:rsid w:val="00895DF4"/>
    <w:rsid w:val="008963D8"/>
    <w:rsid w:val="008A3586"/>
    <w:rsid w:val="008A3F6A"/>
    <w:rsid w:val="008A4E30"/>
    <w:rsid w:val="008B1A4D"/>
    <w:rsid w:val="008B6A46"/>
    <w:rsid w:val="008D589C"/>
    <w:rsid w:val="008E0AEE"/>
    <w:rsid w:val="008E7085"/>
    <w:rsid w:val="008F264B"/>
    <w:rsid w:val="008F2A6C"/>
    <w:rsid w:val="008F60C3"/>
    <w:rsid w:val="008F6291"/>
    <w:rsid w:val="00916841"/>
    <w:rsid w:val="00921082"/>
    <w:rsid w:val="009254D6"/>
    <w:rsid w:val="0092635F"/>
    <w:rsid w:val="0092669B"/>
    <w:rsid w:val="0093163E"/>
    <w:rsid w:val="00936436"/>
    <w:rsid w:val="00937EE9"/>
    <w:rsid w:val="0094721A"/>
    <w:rsid w:val="00965FBD"/>
    <w:rsid w:val="00966BAC"/>
    <w:rsid w:val="00980D88"/>
    <w:rsid w:val="009A2ABE"/>
    <w:rsid w:val="009A6A2F"/>
    <w:rsid w:val="009B0657"/>
    <w:rsid w:val="009C755C"/>
    <w:rsid w:val="009C780F"/>
    <w:rsid w:val="009D2408"/>
    <w:rsid w:val="009E4F4C"/>
    <w:rsid w:val="009F3C6A"/>
    <w:rsid w:val="00A25353"/>
    <w:rsid w:val="00A34ABE"/>
    <w:rsid w:val="00A34F5F"/>
    <w:rsid w:val="00A36097"/>
    <w:rsid w:val="00A46A68"/>
    <w:rsid w:val="00A50EE9"/>
    <w:rsid w:val="00A5188E"/>
    <w:rsid w:val="00A56B44"/>
    <w:rsid w:val="00A61B31"/>
    <w:rsid w:val="00A624E8"/>
    <w:rsid w:val="00A801EF"/>
    <w:rsid w:val="00A86F48"/>
    <w:rsid w:val="00AA7FCD"/>
    <w:rsid w:val="00AC6E51"/>
    <w:rsid w:val="00AD0A33"/>
    <w:rsid w:val="00AE0982"/>
    <w:rsid w:val="00AE125E"/>
    <w:rsid w:val="00B07524"/>
    <w:rsid w:val="00B113E7"/>
    <w:rsid w:val="00B241E7"/>
    <w:rsid w:val="00B31D9B"/>
    <w:rsid w:val="00B3272F"/>
    <w:rsid w:val="00B35B7C"/>
    <w:rsid w:val="00B53C15"/>
    <w:rsid w:val="00B64F88"/>
    <w:rsid w:val="00B672C6"/>
    <w:rsid w:val="00B74911"/>
    <w:rsid w:val="00B76E7C"/>
    <w:rsid w:val="00B77B5A"/>
    <w:rsid w:val="00B90095"/>
    <w:rsid w:val="00B955BD"/>
    <w:rsid w:val="00B968C5"/>
    <w:rsid w:val="00B97BC5"/>
    <w:rsid w:val="00BB7A7A"/>
    <w:rsid w:val="00BC71FE"/>
    <w:rsid w:val="00BD3522"/>
    <w:rsid w:val="00BD43E6"/>
    <w:rsid w:val="00C067FC"/>
    <w:rsid w:val="00C0799A"/>
    <w:rsid w:val="00C11D0D"/>
    <w:rsid w:val="00C226B6"/>
    <w:rsid w:val="00C273DF"/>
    <w:rsid w:val="00C32A3F"/>
    <w:rsid w:val="00C331A5"/>
    <w:rsid w:val="00C332BF"/>
    <w:rsid w:val="00C509C3"/>
    <w:rsid w:val="00C50A17"/>
    <w:rsid w:val="00C65186"/>
    <w:rsid w:val="00C70EAE"/>
    <w:rsid w:val="00C72D98"/>
    <w:rsid w:val="00C83B65"/>
    <w:rsid w:val="00C95581"/>
    <w:rsid w:val="00CB77EA"/>
    <w:rsid w:val="00CD1D05"/>
    <w:rsid w:val="00CD50B5"/>
    <w:rsid w:val="00CD51F0"/>
    <w:rsid w:val="00CD73A9"/>
    <w:rsid w:val="00CE494C"/>
    <w:rsid w:val="00CF0B43"/>
    <w:rsid w:val="00CF4475"/>
    <w:rsid w:val="00D06F12"/>
    <w:rsid w:val="00D209B4"/>
    <w:rsid w:val="00D21EF3"/>
    <w:rsid w:val="00D266FE"/>
    <w:rsid w:val="00D379BA"/>
    <w:rsid w:val="00D443BC"/>
    <w:rsid w:val="00D46790"/>
    <w:rsid w:val="00D53278"/>
    <w:rsid w:val="00D81B0C"/>
    <w:rsid w:val="00D83B30"/>
    <w:rsid w:val="00D91C27"/>
    <w:rsid w:val="00DA3778"/>
    <w:rsid w:val="00DA4CFF"/>
    <w:rsid w:val="00DB1BE3"/>
    <w:rsid w:val="00DB3CF8"/>
    <w:rsid w:val="00DC5925"/>
    <w:rsid w:val="00DC60FA"/>
    <w:rsid w:val="00DD7BB3"/>
    <w:rsid w:val="00DE23AF"/>
    <w:rsid w:val="00DE4269"/>
    <w:rsid w:val="00DF0A12"/>
    <w:rsid w:val="00DF348D"/>
    <w:rsid w:val="00DF3B9A"/>
    <w:rsid w:val="00E11089"/>
    <w:rsid w:val="00E171A7"/>
    <w:rsid w:val="00E17598"/>
    <w:rsid w:val="00E2072F"/>
    <w:rsid w:val="00E53CE6"/>
    <w:rsid w:val="00E55648"/>
    <w:rsid w:val="00E708EC"/>
    <w:rsid w:val="00E91931"/>
    <w:rsid w:val="00E97FDB"/>
    <w:rsid w:val="00EA5199"/>
    <w:rsid w:val="00EA5479"/>
    <w:rsid w:val="00EC7ECB"/>
    <w:rsid w:val="00ED1EE1"/>
    <w:rsid w:val="00ED7A05"/>
    <w:rsid w:val="00EE01C6"/>
    <w:rsid w:val="00EE2F07"/>
    <w:rsid w:val="00EE334C"/>
    <w:rsid w:val="00EF11A4"/>
    <w:rsid w:val="00F00A73"/>
    <w:rsid w:val="00F02153"/>
    <w:rsid w:val="00F0308C"/>
    <w:rsid w:val="00F03F8A"/>
    <w:rsid w:val="00F058DF"/>
    <w:rsid w:val="00F15675"/>
    <w:rsid w:val="00F21250"/>
    <w:rsid w:val="00F2398D"/>
    <w:rsid w:val="00F634A3"/>
    <w:rsid w:val="00F710F9"/>
    <w:rsid w:val="00F7620F"/>
    <w:rsid w:val="00F83A5F"/>
    <w:rsid w:val="00F8462C"/>
    <w:rsid w:val="00F87F40"/>
    <w:rsid w:val="00F922AB"/>
    <w:rsid w:val="00FA0AE4"/>
    <w:rsid w:val="00FB3EF0"/>
    <w:rsid w:val="00FB4DBA"/>
    <w:rsid w:val="00FB667E"/>
    <w:rsid w:val="00FB77A5"/>
    <w:rsid w:val="00FE373B"/>
    <w:rsid w:val="00FE4188"/>
    <w:rsid w:val="00FE552D"/>
    <w:rsid w:val="00FF195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7170"/>
    <o:shapelayout v:ext="edit">
      <o:idmap v:ext="edit" data="1,5,6"/>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able of figures"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qFormat="1"/>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CD51F0"/>
    <w:pPr>
      <w:autoSpaceDE w:val="0"/>
      <w:autoSpaceDN w:val="0"/>
      <w:adjustRightInd w:val="0"/>
      <w:spacing w:before="120" w:after="120" w:line="360" w:lineRule="auto"/>
      <w:outlineLvl w:val="0"/>
    </w:pPr>
    <w:rPr>
      <w:b/>
      <w:bCs/>
      <w:caps/>
      <w:color w:val="000000" w:themeColor="text1"/>
      <w:sz w:val="32"/>
      <w:szCs w:val="32"/>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CD51F0"/>
    <w:rPr>
      <w:rFonts w:ascii="Arial" w:hAnsi="Arial"/>
      <w:b/>
      <w:bCs/>
      <w:caps/>
      <w:color w:val="000000" w:themeColor="text1"/>
      <w:sz w:val="32"/>
      <w:szCs w:val="32"/>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E91931"/>
    <w:pPr>
      <w:keepNext/>
      <w:keepLines/>
      <w:autoSpaceDE/>
      <w:autoSpaceDN/>
      <w:adjustRightInd/>
      <w:spacing w:before="240" w:line="259" w:lineRule="auto"/>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3F7FED"/>
    <w:pPr>
      <w:ind w:left="720"/>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83B30"/>
    <w:pPr>
      <w:keepNext/>
      <w:spacing w:before="120" w:after="120" w:line="360" w:lineRule="auto"/>
    </w:pPr>
    <w:rPr>
      <w:iCs/>
      <w:color w:val="000000" w:themeColor="text1"/>
      <w:sz w:val="20"/>
      <w:szCs w:val="18"/>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customStyle="1" w:styleId="GridTable5Dark1">
    <w:name w:val="Grid Table 5 Dark1"/>
    <w:basedOn w:val="TableNormal"/>
    <w:uiPriority w:val="50"/>
    <w:rsid w:val="00177D0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ListTable7Colorful1">
    <w:name w:val="List Table 7 Colorful1"/>
    <w:basedOn w:val="TableNormal"/>
    <w:uiPriority w:val="52"/>
    <w:rsid w:val="00177D09"/>
    <w:rPr>
      <w:color w:val="000000" w:themeColor="text1"/>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693334"/>
    <w:pPr>
      <w:numPr>
        <w:ilvl w:val="12"/>
      </w:numPr>
    </w:pPr>
    <w:rPr>
      <w:bCs w:val="0"/>
      <w:szCs w:val="28"/>
    </w:rPr>
  </w:style>
  <w:style w:type="paragraph" w:styleId="BalloonText">
    <w:name w:val="Balloon Text"/>
    <w:basedOn w:val="Normal"/>
    <w:link w:val="BalloonTextChar"/>
    <w:semiHidden/>
    <w:unhideWhenUsed/>
    <w:rsid w:val="00E55648"/>
    <w:rPr>
      <w:rFonts w:ascii="Tahoma" w:hAnsi="Tahoma" w:cs="Tahoma"/>
      <w:sz w:val="16"/>
      <w:szCs w:val="16"/>
    </w:rPr>
  </w:style>
  <w:style w:type="character" w:customStyle="1" w:styleId="BalloonTextChar">
    <w:name w:val="Balloon Text Char"/>
    <w:basedOn w:val="DefaultParagraphFont"/>
    <w:link w:val="BalloonText"/>
    <w:semiHidden/>
    <w:rsid w:val="00E55648"/>
    <w:rPr>
      <w:rFonts w:ascii="Tahoma" w:hAnsi="Tahoma" w:cs="Tahoma"/>
      <w:sz w:val="16"/>
      <w:szCs w:val="16"/>
    </w:rPr>
  </w:style>
  <w:style w:type="character" w:styleId="CommentReference">
    <w:name w:val="annotation reference"/>
    <w:basedOn w:val="DefaultParagraphFont"/>
    <w:uiPriority w:val="99"/>
    <w:semiHidden/>
    <w:unhideWhenUsed/>
    <w:rsid w:val="00937EE9"/>
    <w:rPr>
      <w:sz w:val="16"/>
      <w:szCs w:val="16"/>
    </w:rPr>
  </w:style>
  <w:style w:type="paragraph" w:styleId="CommentText">
    <w:name w:val="annotation text"/>
    <w:basedOn w:val="Normal"/>
    <w:link w:val="CommentTextChar"/>
    <w:uiPriority w:val="99"/>
    <w:unhideWhenUsed/>
    <w:rsid w:val="00937EE9"/>
    <w:rPr>
      <w:sz w:val="20"/>
      <w:szCs w:val="20"/>
    </w:rPr>
  </w:style>
  <w:style w:type="character" w:customStyle="1" w:styleId="CommentTextChar">
    <w:name w:val="Comment Text Char"/>
    <w:basedOn w:val="DefaultParagraphFont"/>
    <w:link w:val="CommentText"/>
    <w:uiPriority w:val="99"/>
    <w:rsid w:val="00937EE9"/>
    <w:rPr>
      <w:rFonts w:ascii="Arial" w:hAnsi="Arial"/>
      <w:sz w:val="20"/>
      <w:szCs w:val="20"/>
    </w:rPr>
  </w:style>
  <w:style w:type="paragraph" w:styleId="CommentSubject">
    <w:name w:val="annotation subject"/>
    <w:basedOn w:val="CommentText"/>
    <w:next w:val="CommentText"/>
    <w:link w:val="CommentSubjectChar"/>
    <w:semiHidden/>
    <w:unhideWhenUsed/>
    <w:rsid w:val="00937EE9"/>
    <w:rPr>
      <w:b/>
      <w:bCs/>
    </w:rPr>
  </w:style>
  <w:style w:type="character" w:customStyle="1" w:styleId="CommentSubjectChar">
    <w:name w:val="Comment Subject Char"/>
    <w:basedOn w:val="CommentTextChar"/>
    <w:link w:val="CommentSubject"/>
    <w:semiHidden/>
    <w:rsid w:val="00937EE9"/>
    <w:rPr>
      <w:rFonts w:ascii="Arial" w:hAnsi="Arial"/>
      <w:b/>
      <w:bCs/>
      <w:sz w:val="20"/>
      <w:szCs w:val="20"/>
    </w:rPr>
  </w:style>
</w:styles>
</file>

<file path=word/webSettings.xml><?xml version="1.0" encoding="utf-8"?>
<w:webSettings xmlns:r="http://schemas.openxmlformats.org/officeDocument/2006/relationships" xmlns:w="http://schemas.openxmlformats.org/wordprocessingml/2006/main">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chart" Target="charts/chart1.xml"/><Relationship Id="rId39" Type="http://schemas.openxmlformats.org/officeDocument/2006/relationships/image" Target="media/image28.emf"/><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image" Target="media/image36.emf"/><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image" Target="media/image35.emf"/><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image" Target="media/image18.emf"/><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14.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image" Target="media/image34.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emf"/><Relationship Id="rId31" Type="http://schemas.openxmlformats.org/officeDocument/2006/relationships/image" Target="media/image20.emf"/><Relationship Id="rId44" Type="http://schemas.openxmlformats.org/officeDocument/2006/relationships/image" Target="media/image33.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image" Target="media/image16.emf"/><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image" Target="media/image37.emf"/><Relationship Id="rId8" Type="http://schemas.openxmlformats.org/officeDocument/2006/relationships/header" Target="header1.xml"/><Relationship Id="rId51"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say\Downloads\Template1%20(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Lindsay\Desktop\Thesis\Results%20and%20Discussion\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Compounds</a:t>
            </a:r>
            <a:r>
              <a:rPr lang="en-US" baseline="0"/>
              <a:t> found in Oak Layers</a:t>
            </a:r>
            <a:endParaRPr lang="en-US"/>
          </a:p>
        </c:rich>
      </c:tx>
    </c:title>
    <c:plotArea>
      <c:layout/>
      <c:barChart>
        <c:barDir val="col"/>
        <c:grouping val="stacked"/>
        <c:ser>
          <c:idx val="0"/>
          <c:order val="0"/>
          <c:tx>
            <c:strRef>
              <c:f>'Average Mean Layer graph'!$D$25</c:f>
              <c:strCache>
                <c:ptCount val="1"/>
                <c:pt idx="0">
                  <c:v>Protocatechuic Acid</c:v>
                </c:pt>
              </c:strCache>
            </c:strRef>
          </c:tx>
          <c:cat>
            <c:strRef>
              <c:f>'Average Mean Layer graph'!$C$26:$C$38</c:f>
              <c:strCache>
                <c:ptCount val="13"/>
                <c:pt idx="0">
                  <c:v>Charred</c:v>
                </c:pt>
                <c:pt idx="1">
                  <c:v>1</c:v>
                </c:pt>
                <c:pt idx="2">
                  <c:v>2</c:v>
                </c:pt>
                <c:pt idx="3">
                  <c:v>3</c:v>
                </c:pt>
                <c:pt idx="4">
                  <c:v>4</c:v>
                </c:pt>
                <c:pt idx="5">
                  <c:v>5</c:v>
                </c:pt>
                <c:pt idx="6">
                  <c:v>6</c:v>
                </c:pt>
                <c:pt idx="7">
                  <c:v>7</c:v>
                </c:pt>
                <c:pt idx="8">
                  <c:v>Toasted</c:v>
                </c:pt>
                <c:pt idx="9">
                  <c:v>1</c:v>
                </c:pt>
                <c:pt idx="10">
                  <c:v>2</c:v>
                </c:pt>
                <c:pt idx="11">
                  <c:v>3</c:v>
                </c:pt>
                <c:pt idx="12">
                  <c:v>4</c:v>
                </c:pt>
              </c:strCache>
            </c:strRef>
          </c:cat>
          <c:val>
            <c:numRef>
              <c:f>'Average Mean Layer graph'!$D$26:$D$38</c:f>
              <c:numCache>
                <c:formatCode>General</c:formatCode>
                <c:ptCount val="13"/>
                <c:pt idx="1">
                  <c:v>3.9580000000000011E-2</c:v>
                </c:pt>
                <c:pt idx="2">
                  <c:v>5.8959999999999999E-2</c:v>
                </c:pt>
                <c:pt idx="3">
                  <c:v>8.2830000000000042E-2</c:v>
                </c:pt>
                <c:pt idx="4">
                  <c:v>8.4750000000000575E-2</c:v>
                </c:pt>
                <c:pt idx="5">
                  <c:v>8.9920000000000486E-2</c:v>
                </c:pt>
                <c:pt idx="6">
                  <c:v>8.2920000000000008E-2</c:v>
                </c:pt>
                <c:pt idx="7">
                  <c:v>4.7830000000000185E-2</c:v>
                </c:pt>
                <c:pt idx="9">
                  <c:v>0.10220000000000012</c:v>
                </c:pt>
                <c:pt idx="10">
                  <c:v>0.1303</c:v>
                </c:pt>
                <c:pt idx="11">
                  <c:v>0.11570000000000026</c:v>
                </c:pt>
                <c:pt idx="12">
                  <c:v>8.6750000000000368E-2</c:v>
                </c:pt>
              </c:numCache>
            </c:numRef>
          </c:val>
        </c:ser>
        <c:ser>
          <c:idx val="1"/>
          <c:order val="1"/>
          <c:tx>
            <c:strRef>
              <c:f>'Average Mean Layer graph'!$E$25</c:f>
              <c:strCache>
                <c:ptCount val="1"/>
                <c:pt idx="0">
                  <c:v>Vanillic Acid</c:v>
                </c:pt>
              </c:strCache>
            </c:strRef>
          </c:tx>
          <c:cat>
            <c:strRef>
              <c:f>'Average Mean Layer graph'!$C$26:$C$38</c:f>
              <c:strCache>
                <c:ptCount val="13"/>
                <c:pt idx="0">
                  <c:v>Charred</c:v>
                </c:pt>
                <c:pt idx="1">
                  <c:v>1</c:v>
                </c:pt>
                <c:pt idx="2">
                  <c:v>2</c:v>
                </c:pt>
                <c:pt idx="3">
                  <c:v>3</c:v>
                </c:pt>
                <c:pt idx="4">
                  <c:v>4</c:v>
                </c:pt>
                <c:pt idx="5">
                  <c:v>5</c:v>
                </c:pt>
                <c:pt idx="6">
                  <c:v>6</c:v>
                </c:pt>
                <c:pt idx="7">
                  <c:v>7</c:v>
                </c:pt>
                <c:pt idx="8">
                  <c:v>Toasted</c:v>
                </c:pt>
                <c:pt idx="9">
                  <c:v>1</c:v>
                </c:pt>
                <c:pt idx="10">
                  <c:v>2</c:v>
                </c:pt>
                <c:pt idx="11">
                  <c:v>3</c:v>
                </c:pt>
                <c:pt idx="12">
                  <c:v>4</c:v>
                </c:pt>
              </c:strCache>
            </c:strRef>
          </c:cat>
          <c:val>
            <c:numRef>
              <c:f>'Average Mean Layer graph'!$E$26:$E$38</c:f>
              <c:numCache>
                <c:formatCode>General</c:formatCode>
                <c:ptCount val="13"/>
                <c:pt idx="1">
                  <c:v>2.3319999999999999E-3</c:v>
                </c:pt>
                <c:pt idx="2">
                  <c:v>7.3310000000000389E-3</c:v>
                </c:pt>
                <c:pt idx="3">
                  <c:v>1.2579999999999961E-2</c:v>
                </c:pt>
                <c:pt idx="4">
                  <c:v>1.3920000000000083E-2</c:v>
                </c:pt>
                <c:pt idx="5">
                  <c:v>1.2420000000000039E-2</c:v>
                </c:pt>
                <c:pt idx="6">
                  <c:v>1.0999999999999998E-2</c:v>
                </c:pt>
                <c:pt idx="7">
                  <c:v>4.7500000000000129E-3</c:v>
                </c:pt>
                <c:pt idx="9">
                  <c:v>1.0330000000000001E-2</c:v>
                </c:pt>
                <c:pt idx="10">
                  <c:v>1.8250000000000047E-2</c:v>
                </c:pt>
                <c:pt idx="11">
                  <c:v>1.742000000000006E-2</c:v>
                </c:pt>
                <c:pt idx="12">
                  <c:v>1.2500000000000041E-2</c:v>
                </c:pt>
              </c:numCache>
            </c:numRef>
          </c:val>
        </c:ser>
        <c:ser>
          <c:idx val="2"/>
          <c:order val="2"/>
          <c:tx>
            <c:strRef>
              <c:f>'Average Mean Layer graph'!$F$25</c:f>
              <c:strCache>
                <c:ptCount val="1"/>
                <c:pt idx="0">
                  <c:v>Syringaldehyde</c:v>
                </c:pt>
              </c:strCache>
            </c:strRef>
          </c:tx>
          <c:cat>
            <c:strRef>
              <c:f>'Average Mean Layer graph'!$C$26:$C$38</c:f>
              <c:strCache>
                <c:ptCount val="13"/>
                <c:pt idx="0">
                  <c:v>Charred</c:v>
                </c:pt>
                <c:pt idx="1">
                  <c:v>1</c:v>
                </c:pt>
                <c:pt idx="2">
                  <c:v>2</c:v>
                </c:pt>
                <c:pt idx="3">
                  <c:v>3</c:v>
                </c:pt>
                <c:pt idx="4">
                  <c:v>4</c:v>
                </c:pt>
                <c:pt idx="5">
                  <c:v>5</c:v>
                </c:pt>
                <c:pt idx="6">
                  <c:v>6</c:v>
                </c:pt>
                <c:pt idx="7">
                  <c:v>7</c:v>
                </c:pt>
                <c:pt idx="8">
                  <c:v>Toasted</c:v>
                </c:pt>
                <c:pt idx="9">
                  <c:v>1</c:v>
                </c:pt>
                <c:pt idx="10">
                  <c:v>2</c:v>
                </c:pt>
                <c:pt idx="11">
                  <c:v>3</c:v>
                </c:pt>
                <c:pt idx="12">
                  <c:v>4</c:v>
                </c:pt>
              </c:strCache>
            </c:strRef>
          </c:cat>
          <c:val>
            <c:numRef>
              <c:f>'Average Mean Layer graph'!$F$26:$F$38</c:f>
              <c:numCache>
                <c:formatCode>General</c:formatCode>
                <c:ptCount val="13"/>
                <c:pt idx="1">
                  <c:v>1.7670000000000047E-2</c:v>
                </c:pt>
                <c:pt idx="2">
                  <c:v>4.1590000000000023E-2</c:v>
                </c:pt>
                <c:pt idx="3">
                  <c:v>3.2500000000000098E-2</c:v>
                </c:pt>
                <c:pt idx="4">
                  <c:v>2.2920000000000006E-2</c:v>
                </c:pt>
                <c:pt idx="5">
                  <c:v>1.9670000000000066E-2</c:v>
                </c:pt>
                <c:pt idx="6">
                  <c:v>1.0749999999999999E-2</c:v>
                </c:pt>
                <c:pt idx="7">
                  <c:v>6.2500000000000194E-3</c:v>
                </c:pt>
                <c:pt idx="9">
                  <c:v>4.2330000000000194E-2</c:v>
                </c:pt>
                <c:pt idx="10">
                  <c:v>2.6920000000000006E-2</c:v>
                </c:pt>
                <c:pt idx="11">
                  <c:v>1.6000000000000073E-2</c:v>
                </c:pt>
                <c:pt idx="12">
                  <c:v>1.0999999999999998E-2</c:v>
                </c:pt>
              </c:numCache>
            </c:numRef>
          </c:val>
        </c:ser>
        <c:ser>
          <c:idx val="3"/>
          <c:order val="3"/>
          <c:tx>
            <c:strRef>
              <c:f>'Average Mean Layer graph'!$G$25</c:f>
              <c:strCache>
                <c:ptCount val="1"/>
                <c:pt idx="0">
                  <c:v>Ellagic Acid</c:v>
                </c:pt>
              </c:strCache>
            </c:strRef>
          </c:tx>
          <c:cat>
            <c:strRef>
              <c:f>'Average Mean Layer graph'!$C$26:$C$38</c:f>
              <c:strCache>
                <c:ptCount val="13"/>
                <c:pt idx="0">
                  <c:v>Charred</c:v>
                </c:pt>
                <c:pt idx="1">
                  <c:v>1</c:v>
                </c:pt>
                <c:pt idx="2">
                  <c:v>2</c:v>
                </c:pt>
                <c:pt idx="3">
                  <c:v>3</c:v>
                </c:pt>
                <c:pt idx="4">
                  <c:v>4</c:v>
                </c:pt>
                <c:pt idx="5">
                  <c:v>5</c:v>
                </c:pt>
                <c:pt idx="6">
                  <c:v>6</c:v>
                </c:pt>
                <c:pt idx="7">
                  <c:v>7</c:v>
                </c:pt>
                <c:pt idx="8">
                  <c:v>Toasted</c:v>
                </c:pt>
                <c:pt idx="9">
                  <c:v>1</c:v>
                </c:pt>
                <c:pt idx="10">
                  <c:v>2</c:v>
                </c:pt>
                <c:pt idx="11">
                  <c:v>3</c:v>
                </c:pt>
                <c:pt idx="12">
                  <c:v>4</c:v>
                </c:pt>
              </c:strCache>
            </c:strRef>
          </c:cat>
          <c:val>
            <c:numRef>
              <c:f>'Average Mean Layer graph'!$G$26:$G$38</c:f>
              <c:numCache>
                <c:formatCode>General</c:formatCode>
                <c:ptCount val="13"/>
                <c:pt idx="1">
                  <c:v>3.5000000000000161E-3</c:v>
                </c:pt>
                <c:pt idx="2">
                  <c:v>6.0000000000000183E-3</c:v>
                </c:pt>
                <c:pt idx="3">
                  <c:v>7.1670000000000015E-3</c:v>
                </c:pt>
                <c:pt idx="4">
                  <c:v>7.000000000000027E-3</c:v>
                </c:pt>
                <c:pt idx="5">
                  <c:v>5.8330000000000239E-3</c:v>
                </c:pt>
                <c:pt idx="6">
                  <c:v>8.4170000000000217E-3</c:v>
                </c:pt>
                <c:pt idx="7">
                  <c:v>7.000000000000027E-3</c:v>
                </c:pt>
                <c:pt idx="9">
                  <c:v>6.0000000000000183E-3</c:v>
                </c:pt>
                <c:pt idx="10">
                  <c:v>6.3330000000000287E-3</c:v>
                </c:pt>
                <c:pt idx="11">
                  <c:v>6.8330000000000326E-3</c:v>
                </c:pt>
                <c:pt idx="12">
                  <c:v>6.3330000000000287E-3</c:v>
                </c:pt>
              </c:numCache>
            </c:numRef>
          </c:val>
        </c:ser>
        <c:ser>
          <c:idx val="4"/>
          <c:order val="4"/>
          <c:tx>
            <c:strRef>
              <c:f>'Average Mean Layer graph'!$H$25</c:f>
              <c:strCache>
                <c:ptCount val="1"/>
                <c:pt idx="0">
                  <c:v>Sinapic Acid</c:v>
                </c:pt>
              </c:strCache>
            </c:strRef>
          </c:tx>
          <c:cat>
            <c:strRef>
              <c:f>'Average Mean Layer graph'!$C$26:$C$38</c:f>
              <c:strCache>
                <c:ptCount val="13"/>
                <c:pt idx="0">
                  <c:v>Charred</c:v>
                </c:pt>
                <c:pt idx="1">
                  <c:v>1</c:v>
                </c:pt>
                <c:pt idx="2">
                  <c:v>2</c:v>
                </c:pt>
                <c:pt idx="3">
                  <c:v>3</c:v>
                </c:pt>
                <c:pt idx="4">
                  <c:v>4</c:v>
                </c:pt>
                <c:pt idx="5">
                  <c:v>5</c:v>
                </c:pt>
                <c:pt idx="6">
                  <c:v>6</c:v>
                </c:pt>
                <c:pt idx="7">
                  <c:v>7</c:v>
                </c:pt>
                <c:pt idx="8">
                  <c:v>Toasted</c:v>
                </c:pt>
                <c:pt idx="9">
                  <c:v>1</c:v>
                </c:pt>
                <c:pt idx="10">
                  <c:v>2</c:v>
                </c:pt>
                <c:pt idx="11">
                  <c:v>3</c:v>
                </c:pt>
                <c:pt idx="12">
                  <c:v>4</c:v>
                </c:pt>
              </c:strCache>
            </c:strRef>
          </c:cat>
          <c:val>
            <c:numRef>
              <c:f>'Average Mean Layer graph'!$H$26:$H$38</c:f>
              <c:numCache>
                <c:formatCode>General</c:formatCode>
                <c:ptCount val="13"/>
                <c:pt idx="1">
                  <c:v>2.8919999999999998E-2</c:v>
                </c:pt>
                <c:pt idx="2">
                  <c:v>0.15060000000000001</c:v>
                </c:pt>
                <c:pt idx="3">
                  <c:v>0.1972000000000004</c:v>
                </c:pt>
                <c:pt idx="4">
                  <c:v>0.18350000000000041</c:v>
                </c:pt>
                <c:pt idx="5">
                  <c:v>0.1033</c:v>
                </c:pt>
                <c:pt idx="6">
                  <c:v>0.12350000000000012</c:v>
                </c:pt>
                <c:pt idx="7">
                  <c:v>5.3500000000000013E-2</c:v>
                </c:pt>
                <c:pt idx="9">
                  <c:v>0.18870000000000073</c:v>
                </c:pt>
                <c:pt idx="10">
                  <c:v>0.25</c:v>
                </c:pt>
                <c:pt idx="11">
                  <c:v>0.20450000000000004</c:v>
                </c:pt>
                <c:pt idx="12">
                  <c:v>0.15730000000000041</c:v>
                </c:pt>
              </c:numCache>
            </c:numRef>
          </c:val>
        </c:ser>
        <c:overlap val="100"/>
        <c:axId val="316044416"/>
        <c:axId val="316046336"/>
      </c:barChart>
      <c:catAx>
        <c:axId val="316044416"/>
        <c:scaling>
          <c:orientation val="minMax"/>
        </c:scaling>
        <c:axPos val="b"/>
        <c:title>
          <c:tx>
            <c:rich>
              <a:bodyPr/>
              <a:lstStyle/>
              <a:p>
                <a:pPr>
                  <a:defRPr/>
                </a:pPr>
                <a:r>
                  <a:rPr lang="en-US"/>
                  <a:t>Layers</a:t>
                </a:r>
              </a:p>
            </c:rich>
          </c:tx>
        </c:title>
        <c:tickLblPos val="nextTo"/>
        <c:txPr>
          <a:bodyPr rot="-2520000" vert="horz"/>
          <a:lstStyle/>
          <a:p>
            <a:pPr>
              <a:defRPr/>
            </a:pPr>
            <a:endParaRPr lang="en-US"/>
          </a:p>
        </c:txPr>
        <c:crossAx val="316046336"/>
        <c:crossesAt val="0"/>
        <c:auto val="1"/>
        <c:lblAlgn val="ctr"/>
        <c:lblOffset val="100"/>
        <c:tickLblSkip val="1"/>
      </c:catAx>
      <c:valAx>
        <c:axId val="316046336"/>
        <c:scaling>
          <c:orientation val="minMax"/>
          <c:max val="0.5"/>
          <c:min val="0"/>
        </c:scaling>
        <c:axPos val="l"/>
        <c:majorGridlines/>
        <c:title>
          <c:tx>
            <c:rich>
              <a:bodyPr rot="-5400000" vert="horz"/>
              <a:lstStyle/>
              <a:p>
                <a:pPr>
                  <a:defRPr/>
                </a:pPr>
                <a:r>
                  <a:rPr lang="en-US"/>
                  <a:t>Average</a:t>
                </a:r>
              </a:p>
            </c:rich>
          </c:tx>
        </c:title>
        <c:numFmt formatCode="General" sourceLinked="1"/>
        <c:tickLblPos val="nextTo"/>
        <c:crossAx val="316044416"/>
        <c:crosses val="autoZero"/>
        <c:crossBetween val="between"/>
        <c:majorUnit val="5.0000000000000114E-2"/>
      </c:val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E32A4-C2EA-484A-B0FA-78D984654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Template1 (1)</Template>
  <TotalTime>133</TotalTime>
  <Pages>112</Pages>
  <Words>13992</Words>
  <Characters>79760</Characters>
  <Application>Microsoft Office Word</Application>
  <DocSecurity>0</DocSecurity>
  <Lines>664</Lines>
  <Paragraphs>187</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93565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Lindsay Rogerson</dc:creator>
  <cp:lastModifiedBy>Lindsay Rogerson</cp:lastModifiedBy>
  <cp:revision>10</cp:revision>
  <cp:lastPrinted>2005-09-22T13:02:00Z</cp:lastPrinted>
  <dcterms:created xsi:type="dcterms:W3CDTF">2016-02-26T19:08:00Z</dcterms:created>
  <dcterms:modified xsi:type="dcterms:W3CDTF">2016-02-26T21:20:00Z</dcterms:modified>
</cp:coreProperties>
</file>