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1EBB2F" w14:textId="77777777" w:rsidR="003D07F7" w:rsidRPr="003D07F7" w:rsidRDefault="006D73C7">
      <w:pPr>
        <w:jc w:val="center"/>
        <w:rPr>
          <w:b/>
          <w:sz w:val="36"/>
          <w:szCs w:val="36"/>
          <w:lang w:val="en-CA"/>
        </w:rPr>
      </w:pPr>
      <w:r>
        <w:rPr>
          <w:b/>
          <w:sz w:val="36"/>
          <w:szCs w:val="36"/>
          <w:lang w:val="en-CA"/>
        </w:rPr>
        <w:t xml:space="preserve">Mitigation of Respiratory Tumor Motion in Pencil Beam </w:t>
      </w:r>
      <w:r w:rsidR="007966E6">
        <w:rPr>
          <w:b/>
          <w:sz w:val="36"/>
          <w:szCs w:val="36"/>
          <w:lang w:val="en-CA"/>
        </w:rPr>
        <w:t>Scanning Proton Radiation Therapy</w:t>
      </w:r>
    </w:p>
    <w:p w14:paraId="1DFFB7E5" w14:textId="77777777" w:rsidR="00236E6D" w:rsidRDefault="00236E6D">
      <w:pPr>
        <w:jc w:val="center"/>
        <w:rPr>
          <w:sz w:val="36"/>
          <w:szCs w:val="36"/>
        </w:rPr>
      </w:pPr>
    </w:p>
    <w:p w14:paraId="763E858C" w14:textId="77777777" w:rsidR="00236E6D" w:rsidRDefault="00236E6D">
      <w:pPr>
        <w:jc w:val="center"/>
        <w:rPr>
          <w:sz w:val="36"/>
          <w:szCs w:val="36"/>
        </w:rPr>
      </w:pPr>
    </w:p>
    <w:p w14:paraId="57963AA4" w14:textId="77777777" w:rsidR="00236E6D" w:rsidRDefault="00236E6D">
      <w:pPr>
        <w:jc w:val="center"/>
        <w:rPr>
          <w:sz w:val="36"/>
          <w:szCs w:val="36"/>
        </w:rPr>
      </w:pPr>
    </w:p>
    <w:p w14:paraId="395481AA" w14:textId="77777777" w:rsidR="00236E6D" w:rsidRDefault="00236E6D">
      <w:pPr>
        <w:jc w:val="center"/>
        <w:rPr>
          <w:sz w:val="36"/>
          <w:szCs w:val="36"/>
        </w:rPr>
      </w:pPr>
    </w:p>
    <w:p w14:paraId="79FF39A9" w14:textId="77777777" w:rsidR="00236E6D" w:rsidRDefault="00236E6D">
      <w:pPr>
        <w:jc w:val="center"/>
        <w:rPr>
          <w:sz w:val="36"/>
          <w:szCs w:val="36"/>
        </w:rPr>
      </w:pPr>
    </w:p>
    <w:p w14:paraId="4F53FF9B" w14:textId="77777777" w:rsidR="00236E6D" w:rsidRDefault="00236E6D">
      <w:pPr>
        <w:jc w:val="center"/>
        <w:rPr>
          <w:sz w:val="36"/>
          <w:szCs w:val="36"/>
        </w:rPr>
      </w:pPr>
    </w:p>
    <w:p w14:paraId="6481B6D9" w14:textId="77777777" w:rsidR="00236E6D" w:rsidRDefault="00236E6D">
      <w:pPr>
        <w:jc w:val="center"/>
        <w:rPr>
          <w:sz w:val="36"/>
          <w:szCs w:val="36"/>
        </w:rPr>
      </w:pPr>
    </w:p>
    <w:p w14:paraId="5F507EFE" w14:textId="77777777" w:rsidR="00236E6D" w:rsidRDefault="00236E6D">
      <w:pPr>
        <w:jc w:val="center"/>
        <w:rPr>
          <w:sz w:val="36"/>
          <w:szCs w:val="36"/>
        </w:rPr>
      </w:pPr>
    </w:p>
    <w:p w14:paraId="2E24C026" w14:textId="77777777" w:rsidR="00236E6D" w:rsidRDefault="00236E6D">
      <w:pPr>
        <w:jc w:val="center"/>
        <w:rPr>
          <w:sz w:val="36"/>
          <w:szCs w:val="36"/>
        </w:rPr>
      </w:pPr>
    </w:p>
    <w:p w14:paraId="52EC3E88" w14:textId="77777777" w:rsidR="00236E6D" w:rsidRDefault="009C755C">
      <w:pPr>
        <w:jc w:val="center"/>
        <w:rPr>
          <w:sz w:val="36"/>
          <w:szCs w:val="36"/>
        </w:rPr>
      </w:pPr>
      <w:r>
        <w:rPr>
          <w:sz w:val="36"/>
          <w:szCs w:val="36"/>
        </w:rPr>
        <w:t>A Thesis Presented for</w:t>
      </w:r>
      <w:r w:rsidR="008865B6">
        <w:rPr>
          <w:sz w:val="36"/>
          <w:szCs w:val="36"/>
        </w:rPr>
        <w:t xml:space="preserve"> the</w:t>
      </w:r>
    </w:p>
    <w:p w14:paraId="4C27C13F" w14:textId="77777777" w:rsidR="009C755C" w:rsidRDefault="006D73C7">
      <w:pPr>
        <w:jc w:val="center"/>
        <w:rPr>
          <w:sz w:val="36"/>
          <w:szCs w:val="36"/>
        </w:rPr>
      </w:pPr>
      <w:r>
        <w:rPr>
          <w:sz w:val="36"/>
          <w:szCs w:val="36"/>
        </w:rPr>
        <w:t>Doctor of Philosophy</w:t>
      </w:r>
    </w:p>
    <w:p w14:paraId="2C2D5F8F" w14:textId="77777777" w:rsidR="009C755C" w:rsidRDefault="009C755C">
      <w:pPr>
        <w:jc w:val="center"/>
        <w:rPr>
          <w:sz w:val="36"/>
          <w:szCs w:val="36"/>
        </w:rPr>
      </w:pPr>
      <w:r>
        <w:rPr>
          <w:sz w:val="36"/>
          <w:szCs w:val="36"/>
        </w:rPr>
        <w:t>Degree</w:t>
      </w:r>
    </w:p>
    <w:p w14:paraId="63B7CA56" w14:textId="77777777" w:rsidR="009C755C" w:rsidRDefault="009C755C">
      <w:pPr>
        <w:jc w:val="center"/>
        <w:rPr>
          <w:sz w:val="36"/>
          <w:szCs w:val="36"/>
        </w:rPr>
      </w:pPr>
      <w:r>
        <w:rPr>
          <w:sz w:val="36"/>
          <w:szCs w:val="36"/>
        </w:rPr>
        <w:t>The University of Tennessee, Knoxville</w:t>
      </w:r>
    </w:p>
    <w:p w14:paraId="1CDA39D5" w14:textId="77777777" w:rsidR="00236E6D" w:rsidRDefault="00236E6D">
      <w:pPr>
        <w:jc w:val="center"/>
        <w:rPr>
          <w:sz w:val="36"/>
          <w:szCs w:val="36"/>
        </w:rPr>
      </w:pPr>
    </w:p>
    <w:p w14:paraId="7AE96C21" w14:textId="77777777" w:rsidR="00236E6D" w:rsidRDefault="00236E6D">
      <w:pPr>
        <w:jc w:val="center"/>
        <w:rPr>
          <w:sz w:val="36"/>
          <w:szCs w:val="36"/>
        </w:rPr>
      </w:pPr>
    </w:p>
    <w:p w14:paraId="67E62054" w14:textId="77777777" w:rsidR="00236E6D" w:rsidRDefault="00236E6D">
      <w:pPr>
        <w:jc w:val="center"/>
        <w:rPr>
          <w:sz w:val="36"/>
          <w:szCs w:val="36"/>
        </w:rPr>
      </w:pPr>
    </w:p>
    <w:p w14:paraId="0273178D" w14:textId="77777777" w:rsidR="00236E6D" w:rsidRDefault="00236E6D">
      <w:pPr>
        <w:jc w:val="center"/>
        <w:rPr>
          <w:sz w:val="36"/>
          <w:szCs w:val="36"/>
        </w:rPr>
      </w:pPr>
    </w:p>
    <w:p w14:paraId="145B3851" w14:textId="77777777" w:rsidR="00236E6D" w:rsidRDefault="00236E6D">
      <w:pPr>
        <w:jc w:val="center"/>
        <w:rPr>
          <w:sz w:val="36"/>
          <w:szCs w:val="36"/>
        </w:rPr>
      </w:pPr>
    </w:p>
    <w:p w14:paraId="0A8C48D5" w14:textId="77777777" w:rsidR="00236E6D" w:rsidRDefault="00236E6D">
      <w:pPr>
        <w:jc w:val="center"/>
        <w:rPr>
          <w:sz w:val="36"/>
          <w:szCs w:val="36"/>
        </w:rPr>
      </w:pPr>
    </w:p>
    <w:p w14:paraId="42D2CFD9" w14:textId="77777777" w:rsidR="00236E6D" w:rsidRDefault="00236E6D">
      <w:pPr>
        <w:jc w:val="center"/>
        <w:rPr>
          <w:sz w:val="36"/>
          <w:szCs w:val="36"/>
        </w:rPr>
      </w:pPr>
    </w:p>
    <w:p w14:paraId="2C7C81B6" w14:textId="77777777" w:rsidR="00236E6D" w:rsidRDefault="00236E6D">
      <w:pPr>
        <w:jc w:val="center"/>
        <w:rPr>
          <w:sz w:val="36"/>
          <w:szCs w:val="36"/>
        </w:rPr>
      </w:pPr>
    </w:p>
    <w:p w14:paraId="3F8900B4" w14:textId="77777777" w:rsidR="00236E6D" w:rsidRDefault="00236E6D">
      <w:pPr>
        <w:jc w:val="center"/>
        <w:rPr>
          <w:sz w:val="36"/>
          <w:szCs w:val="36"/>
        </w:rPr>
      </w:pPr>
    </w:p>
    <w:p w14:paraId="05ECCE37" w14:textId="77777777" w:rsidR="00236E6D" w:rsidRDefault="00236E6D">
      <w:pPr>
        <w:jc w:val="center"/>
        <w:rPr>
          <w:sz w:val="36"/>
          <w:szCs w:val="36"/>
        </w:rPr>
      </w:pPr>
    </w:p>
    <w:p w14:paraId="68AFB8C5" w14:textId="77777777" w:rsidR="00236E6D" w:rsidRDefault="00236E6D">
      <w:pPr>
        <w:jc w:val="center"/>
        <w:rPr>
          <w:sz w:val="36"/>
          <w:szCs w:val="36"/>
        </w:rPr>
      </w:pPr>
    </w:p>
    <w:p w14:paraId="38503E86" w14:textId="77777777" w:rsidR="00236E6D" w:rsidRDefault="006D73C7">
      <w:pPr>
        <w:jc w:val="center"/>
        <w:rPr>
          <w:sz w:val="36"/>
          <w:szCs w:val="36"/>
        </w:rPr>
      </w:pPr>
      <w:r>
        <w:rPr>
          <w:sz w:val="36"/>
          <w:szCs w:val="36"/>
        </w:rPr>
        <w:t>Mark Edward Artz</w:t>
      </w:r>
    </w:p>
    <w:p w14:paraId="797B762A" w14:textId="77777777" w:rsidR="009C755C" w:rsidRDefault="006D73C7">
      <w:pPr>
        <w:jc w:val="center"/>
        <w:rPr>
          <w:sz w:val="36"/>
          <w:szCs w:val="36"/>
        </w:rPr>
      </w:pPr>
      <w:r>
        <w:rPr>
          <w:sz w:val="36"/>
          <w:szCs w:val="36"/>
        </w:rPr>
        <w:t>May</w:t>
      </w:r>
      <w:r w:rsidR="009C755C">
        <w:rPr>
          <w:sz w:val="36"/>
          <w:szCs w:val="36"/>
        </w:rPr>
        <w:t xml:space="preserve"> </w:t>
      </w:r>
      <w:r>
        <w:rPr>
          <w:sz w:val="36"/>
          <w:szCs w:val="36"/>
        </w:rPr>
        <w:t>2016</w:t>
      </w:r>
    </w:p>
    <w:p w14:paraId="10712125" w14:textId="77777777" w:rsidR="00236E6D" w:rsidRDefault="00236E6D">
      <w:pPr>
        <w:jc w:val="center"/>
        <w:rPr>
          <w:sz w:val="36"/>
          <w:szCs w:val="36"/>
        </w:rPr>
      </w:pPr>
    </w:p>
    <w:p w14:paraId="5F1153E5" w14:textId="77777777" w:rsidR="00236E6D" w:rsidRDefault="00236E6D">
      <w:pPr>
        <w:jc w:val="center"/>
        <w:rPr>
          <w:sz w:val="36"/>
          <w:szCs w:val="36"/>
        </w:rPr>
      </w:pPr>
    </w:p>
    <w:p w14:paraId="36CC4EA9" w14:textId="77777777" w:rsidR="00236E6D" w:rsidRDefault="00236E6D">
      <w:pPr>
        <w:jc w:val="center"/>
        <w:rPr>
          <w:sz w:val="36"/>
          <w:szCs w:val="36"/>
        </w:rPr>
      </w:pPr>
    </w:p>
    <w:p w14:paraId="56F27466" w14:textId="77777777" w:rsidR="00236E6D" w:rsidRDefault="00236E6D">
      <w:pPr>
        <w:jc w:val="center"/>
        <w:rPr>
          <w:sz w:val="36"/>
          <w:szCs w:val="36"/>
        </w:rPr>
      </w:pPr>
    </w:p>
    <w:p w14:paraId="2E684014" w14:textId="77777777" w:rsidR="00236E6D" w:rsidRDefault="00236E6D">
      <w:pPr>
        <w:jc w:val="center"/>
        <w:rPr>
          <w:sz w:val="36"/>
          <w:szCs w:val="36"/>
        </w:rPr>
      </w:pPr>
    </w:p>
    <w:p w14:paraId="706EFCA1" w14:textId="77777777" w:rsidR="00236E6D" w:rsidRDefault="00236E6D">
      <w:pPr>
        <w:jc w:val="center"/>
        <w:rPr>
          <w:sz w:val="36"/>
          <w:szCs w:val="36"/>
        </w:rPr>
      </w:pPr>
    </w:p>
    <w:p w14:paraId="6CDEA39F" w14:textId="77777777" w:rsidR="00236E6D" w:rsidRDefault="00236E6D">
      <w:pPr>
        <w:jc w:val="center"/>
        <w:rPr>
          <w:sz w:val="36"/>
          <w:szCs w:val="36"/>
        </w:rPr>
      </w:pPr>
    </w:p>
    <w:p w14:paraId="343803C6" w14:textId="77777777" w:rsidR="00236E6D" w:rsidRDefault="00236E6D">
      <w:pPr>
        <w:jc w:val="center"/>
        <w:rPr>
          <w:sz w:val="36"/>
          <w:szCs w:val="36"/>
        </w:rPr>
      </w:pPr>
    </w:p>
    <w:p w14:paraId="63F583E4" w14:textId="77777777" w:rsidR="00236E6D" w:rsidRDefault="00236E6D">
      <w:pPr>
        <w:jc w:val="center"/>
        <w:rPr>
          <w:sz w:val="36"/>
          <w:szCs w:val="36"/>
        </w:rPr>
      </w:pPr>
    </w:p>
    <w:p w14:paraId="5CD1AE2C" w14:textId="77777777" w:rsidR="00236E6D" w:rsidRDefault="00236E6D">
      <w:pPr>
        <w:jc w:val="center"/>
        <w:rPr>
          <w:sz w:val="36"/>
          <w:szCs w:val="36"/>
        </w:rPr>
      </w:pPr>
    </w:p>
    <w:p w14:paraId="7313C0D9" w14:textId="77777777" w:rsidR="00236E6D" w:rsidRDefault="00236E6D">
      <w:pPr>
        <w:jc w:val="center"/>
        <w:rPr>
          <w:sz w:val="36"/>
          <w:szCs w:val="36"/>
        </w:rPr>
      </w:pPr>
    </w:p>
    <w:p w14:paraId="57DA3021" w14:textId="77777777" w:rsidR="00236E6D" w:rsidRDefault="00236E6D">
      <w:pPr>
        <w:jc w:val="center"/>
        <w:rPr>
          <w:sz w:val="36"/>
          <w:szCs w:val="36"/>
        </w:rPr>
      </w:pPr>
    </w:p>
    <w:p w14:paraId="68754005" w14:textId="77777777" w:rsidR="00236E6D" w:rsidRDefault="00236E6D">
      <w:pPr>
        <w:jc w:val="center"/>
        <w:rPr>
          <w:sz w:val="36"/>
          <w:szCs w:val="36"/>
        </w:rPr>
      </w:pPr>
    </w:p>
    <w:p w14:paraId="7525FE71" w14:textId="77777777" w:rsidR="00236E6D" w:rsidRDefault="00236E6D">
      <w:pPr>
        <w:jc w:val="center"/>
        <w:rPr>
          <w:sz w:val="36"/>
          <w:szCs w:val="36"/>
        </w:rPr>
      </w:pPr>
    </w:p>
    <w:p w14:paraId="4D9F3434" w14:textId="77777777" w:rsidR="00236E6D" w:rsidRDefault="003D07F7" w:rsidP="00D91C27">
      <w:pPr>
        <w:jc w:val="center"/>
      </w:pPr>
      <w:r>
        <w:t>Copyright © 20</w:t>
      </w:r>
      <w:r w:rsidR="006D73C7">
        <w:t>16</w:t>
      </w:r>
      <w:r w:rsidR="00236E6D">
        <w:t xml:space="preserve"> by </w:t>
      </w:r>
      <w:r w:rsidR="006D73C7">
        <w:t>Mark Edward Artz</w:t>
      </w:r>
    </w:p>
    <w:p w14:paraId="6FA2922B" w14:textId="77777777" w:rsidR="00236E6D" w:rsidRDefault="00236E6D">
      <w:pPr>
        <w:jc w:val="center"/>
      </w:pPr>
      <w:r>
        <w:t>All rights reserved.</w:t>
      </w:r>
    </w:p>
    <w:p w14:paraId="4ACE6F4F" w14:textId="77777777" w:rsidR="00236E6D" w:rsidRDefault="00236E6D">
      <w:pPr>
        <w:jc w:val="center"/>
      </w:pPr>
    </w:p>
    <w:p w14:paraId="6C9114EB" w14:textId="77777777" w:rsidR="00236E6D" w:rsidRDefault="00236E6D">
      <w:pPr>
        <w:jc w:val="center"/>
      </w:pPr>
    </w:p>
    <w:p w14:paraId="14DC78CE" w14:textId="77777777" w:rsidR="00236E6D" w:rsidRDefault="00236E6D">
      <w:pPr>
        <w:jc w:val="center"/>
      </w:pPr>
    </w:p>
    <w:p w14:paraId="69132D02" w14:textId="77777777" w:rsidR="00236E6D" w:rsidRDefault="00236E6D">
      <w:pPr>
        <w:jc w:val="center"/>
      </w:pPr>
    </w:p>
    <w:p w14:paraId="1FB28C15" w14:textId="77777777" w:rsidR="00236E6D" w:rsidRDefault="00236E6D">
      <w:pPr>
        <w:jc w:val="center"/>
      </w:pPr>
    </w:p>
    <w:p w14:paraId="1FB4B9C1" w14:textId="77777777" w:rsidR="00236E6D" w:rsidRDefault="00236E6D">
      <w:pPr>
        <w:jc w:val="center"/>
      </w:pPr>
    </w:p>
    <w:p w14:paraId="7346D676" w14:textId="77777777" w:rsidR="00236E6D" w:rsidRDefault="00236E6D">
      <w:pPr>
        <w:jc w:val="center"/>
      </w:pPr>
    </w:p>
    <w:p w14:paraId="7F9E534A" w14:textId="77777777" w:rsidR="00236E6D" w:rsidRDefault="00236E6D">
      <w:pPr>
        <w:jc w:val="center"/>
      </w:pPr>
    </w:p>
    <w:p w14:paraId="77EE49C5" w14:textId="77777777" w:rsidR="00236E6D" w:rsidRDefault="00236E6D">
      <w:pPr>
        <w:jc w:val="center"/>
      </w:pPr>
    </w:p>
    <w:p w14:paraId="0B910F91" w14:textId="77777777" w:rsidR="00236E6D" w:rsidRDefault="00236E6D">
      <w:pPr>
        <w:jc w:val="center"/>
      </w:pPr>
    </w:p>
    <w:p w14:paraId="570EF109" w14:textId="77777777" w:rsidR="00236E6D" w:rsidRDefault="00236E6D">
      <w:pPr>
        <w:jc w:val="center"/>
      </w:pPr>
    </w:p>
    <w:p w14:paraId="7341CB6B" w14:textId="77777777" w:rsidR="00236E6D" w:rsidRDefault="00236E6D">
      <w:pPr>
        <w:jc w:val="center"/>
      </w:pPr>
    </w:p>
    <w:p w14:paraId="3E25D051" w14:textId="77777777" w:rsidR="00236E6D" w:rsidRDefault="00236E6D">
      <w:pPr>
        <w:jc w:val="center"/>
      </w:pPr>
    </w:p>
    <w:p w14:paraId="4BB5846C" w14:textId="77777777" w:rsidR="00236E6D" w:rsidRDefault="00236E6D">
      <w:pPr>
        <w:jc w:val="center"/>
      </w:pPr>
    </w:p>
    <w:p w14:paraId="0DA60AA4" w14:textId="77777777" w:rsidR="00CD73A9" w:rsidRDefault="00236E6D" w:rsidP="009C755C">
      <w:pPr>
        <w:jc w:val="center"/>
        <w:rPr>
          <w:b/>
          <w:sz w:val="28"/>
          <w:szCs w:val="28"/>
        </w:rPr>
      </w:pPr>
      <w:r>
        <w:rPr>
          <w:sz w:val="36"/>
          <w:szCs w:val="36"/>
        </w:rPr>
        <w:br w:type="page"/>
      </w:r>
      <w:r w:rsidR="00CD73A9">
        <w:rPr>
          <w:b/>
          <w:sz w:val="28"/>
          <w:szCs w:val="28"/>
        </w:rPr>
        <w:lastRenderedPageBreak/>
        <w:t>ACKNOWLEDGEMENTS</w:t>
      </w:r>
    </w:p>
    <w:p w14:paraId="35F2DC2B" w14:textId="77777777" w:rsidR="00CD73A9" w:rsidRDefault="00CD73A9">
      <w:pPr>
        <w:jc w:val="center"/>
      </w:pPr>
    </w:p>
    <w:p w14:paraId="40F52601" w14:textId="77777777" w:rsidR="00236E6D" w:rsidRDefault="000648EB" w:rsidP="009B0193">
      <w:pPr>
        <w:jc w:val="center"/>
      </w:pPr>
      <w:r>
        <w:t>Thank you to</w:t>
      </w:r>
      <w:r w:rsidR="00C94AC7">
        <w:t xml:space="preserve"> all of my colleagues at the Provision Center for Proton Therapy</w:t>
      </w:r>
      <w:r>
        <w:t xml:space="preserve"> for your</w:t>
      </w:r>
      <w:r w:rsidR="009B0193">
        <w:t xml:space="preserve"> help</w:t>
      </w:r>
      <w:r>
        <w:t>.</w:t>
      </w:r>
      <w:r w:rsidR="009B0193">
        <w:t xml:space="preserve"> </w:t>
      </w:r>
      <w:r>
        <w:t>To Dr. Hines and Dr. Heilbronn from the UT Nuclear Engineering department, thank you for</w:t>
      </w:r>
      <w:r w:rsidR="009B0193">
        <w:t xml:space="preserve"> support</w:t>
      </w:r>
      <w:r>
        <w:t xml:space="preserve"> </w:t>
      </w:r>
      <w:r w:rsidR="009B0193">
        <w:t>with this collaboration</w:t>
      </w:r>
      <w:r>
        <w:t xml:space="preserve"> across institutions.</w:t>
      </w:r>
      <w:r w:rsidR="00CD73A9">
        <w:rPr>
          <w:sz w:val="36"/>
          <w:szCs w:val="36"/>
        </w:rPr>
        <w:br w:type="page"/>
      </w:r>
      <w:r w:rsidR="00236E6D">
        <w:rPr>
          <w:b/>
          <w:bCs/>
          <w:sz w:val="28"/>
          <w:szCs w:val="28"/>
        </w:rPr>
        <w:lastRenderedPageBreak/>
        <w:t>ABSTRACT</w:t>
      </w:r>
    </w:p>
    <w:p w14:paraId="17BFB9AD" w14:textId="77777777" w:rsidR="00236E6D" w:rsidRDefault="00236E6D"/>
    <w:p w14:paraId="3142D600" w14:textId="77777777" w:rsidR="008A4E30" w:rsidRDefault="008A4E30" w:rsidP="009C755C">
      <w:pPr>
        <w:ind w:firstLine="720"/>
      </w:pPr>
    </w:p>
    <w:p w14:paraId="6C1881A8" w14:textId="77777777" w:rsidR="009C755C" w:rsidRDefault="008A4E30" w:rsidP="009C755C">
      <w:pPr>
        <w:ind w:firstLine="720"/>
      </w:pPr>
      <w:r w:rsidRPr="008A4E30">
        <w:t>If you use any special characters (including superscripts and subscripts) in your abstract, you must write out the term in plain English in square brackets immediately following the first use of the character.  For example: H</w:t>
      </w:r>
      <w:r w:rsidRPr="008A4E30">
        <w:rPr>
          <w:vertAlign w:val="subscript"/>
        </w:rPr>
        <w:t>2</w:t>
      </w:r>
      <w:r w:rsidRPr="008A4E30">
        <w:t xml:space="preserve">O [water] and µ [micron].  This has nothing to do with how common the term is in your field of study-- our catalogers have to enter the abstract in our records using a plain text format that cannot accommodate the special characters, but has no </w:t>
      </w:r>
      <w:r>
        <w:t xml:space="preserve">problem with word substitutes. </w:t>
      </w:r>
    </w:p>
    <w:p w14:paraId="03330B10" w14:textId="16F64B81" w:rsidR="00C94AC7" w:rsidRDefault="009B2D4C" w:rsidP="009C755C">
      <w:pPr>
        <w:ind w:firstLine="720"/>
      </w:pPr>
      <w:r>
        <w:t xml:space="preserve">Pencil Beam Scanning is a dose delivery technique </w:t>
      </w:r>
      <w:r w:rsidR="00560253">
        <w:t xml:space="preserve">used in </w:t>
      </w:r>
      <w:r>
        <w:t xml:space="preserve">Proton Radiation Therapy </w:t>
      </w:r>
      <w:r w:rsidR="00560253">
        <w:t xml:space="preserve">which delivers dose at discrete locations in space and time. The discrete </w:t>
      </w:r>
      <w:r w:rsidR="001E6755">
        <w:t xml:space="preserve">composition of the radiation fields makes their composite dose distribution susceptible to perturbation from target volume motion. </w:t>
      </w:r>
    </w:p>
    <w:p w14:paraId="71BD60DA" w14:textId="3F487589" w:rsidR="00C9425F" w:rsidRDefault="00C9425F" w:rsidP="009C755C">
      <w:pPr>
        <w:ind w:firstLine="720"/>
      </w:pPr>
      <w:r>
        <w:t xml:space="preserve">This study </w:t>
      </w:r>
      <w:bookmarkStart w:id="0" w:name="_GoBack"/>
      <w:bookmarkEnd w:id="0"/>
      <w:r>
        <w:t>evaluates both the tumor motion and dose delivery as a function of time.</w:t>
      </w:r>
    </w:p>
    <w:p w14:paraId="6872AD4F" w14:textId="09384B1B" w:rsidR="00560253" w:rsidRDefault="001E6755" w:rsidP="009C755C">
      <w:pPr>
        <w:ind w:firstLine="720"/>
      </w:pPr>
      <w:r>
        <w:t xml:space="preserve">The purpose of this research is to evaluate the sensitivity of proton pencil beam scanning radiation therapy fields to tumor motion and offer methods for mitigation </w:t>
      </w:r>
    </w:p>
    <w:p w14:paraId="583C1032" w14:textId="77777777" w:rsidR="00236E6D" w:rsidRDefault="00236E6D" w:rsidP="009C755C">
      <w:pPr>
        <w:jc w:val="center"/>
      </w:pPr>
      <w:r>
        <w:br w:type="page"/>
      </w:r>
      <w:r>
        <w:rPr>
          <w:b/>
          <w:bCs/>
          <w:sz w:val="28"/>
          <w:szCs w:val="28"/>
        </w:rPr>
        <w:lastRenderedPageBreak/>
        <w:t>PREFACE</w:t>
      </w:r>
    </w:p>
    <w:p w14:paraId="13462E87" w14:textId="77777777" w:rsidR="00236E6D" w:rsidRDefault="00236E6D"/>
    <w:p w14:paraId="0673ABCA" w14:textId="77777777" w:rsidR="00A34F5F" w:rsidRDefault="00A34F5F" w:rsidP="00A34F5F"/>
    <w:p w14:paraId="1E922772" w14:textId="77777777" w:rsidR="00236E6D" w:rsidRDefault="000166A9" w:rsidP="003F7FED">
      <w:pPr>
        <w:numPr>
          <w:ilvl w:val="12"/>
          <w:numId w:val="0"/>
        </w:numPr>
        <w:jc w:val="center"/>
        <w:rPr>
          <w:b/>
          <w:bCs/>
          <w:sz w:val="28"/>
          <w:szCs w:val="28"/>
        </w:rPr>
      </w:pPr>
      <w:r>
        <w:t>This page is optional.</w:t>
      </w:r>
      <w:r w:rsidR="003F7FED">
        <w:rPr>
          <w:b/>
          <w:bCs/>
          <w:sz w:val="28"/>
          <w:szCs w:val="28"/>
        </w:rPr>
        <w:t xml:space="preserve"> </w:t>
      </w:r>
    </w:p>
    <w:p w14:paraId="680009B1" w14:textId="77777777" w:rsidR="003F7FED" w:rsidRDefault="009C755C">
      <w:pPr>
        <w:numPr>
          <w:ilvl w:val="12"/>
          <w:numId w:val="0"/>
        </w:numPr>
        <w:jc w:val="center"/>
      </w:pPr>
      <w:r>
        <w:rPr>
          <w:b/>
          <w:bCs/>
          <w:sz w:val="28"/>
          <w:szCs w:val="28"/>
        </w:rPr>
        <w:br w:type="page"/>
      </w:r>
    </w:p>
    <w:sdt>
      <w:sdtPr>
        <w:rPr>
          <w:b w:val="0"/>
          <w:caps w:val="0"/>
          <w:sz w:val="24"/>
        </w:rPr>
        <w:id w:val="607165129"/>
        <w:docPartObj>
          <w:docPartGallery w:val="Table of Contents"/>
          <w:docPartUnique/>
        </w:docPartObj>
      </w:sdtPr>
      <w:sdtEndPr>
        <w:rPr>
          <w:bCs/>
          <w:noProof/>
        </w:rPr>
      </w:sdtEndPr>
      <w:sdtContent>
        <w:p w14:paraId="6480BDDD" w14:textId="77777777" w:rsidR="00E91931" w:rsidRDefault="00E91931">
          <w:pPr>
            <w:pStyle w:val="TOCHeading"/>
          </w:pPr>
          <w:r>
            <w:t>Table of Contents</w:t>
          </w:r>
        </w:p>
        <w:p w14:paraId="3A00BD13" w14:textId="77777777" w:rsidR="00D83B30" w:rsidRPr="00D83B30" w:rsidRDefault="00D83B30" w:rsidP="00D83B30"/>
        <w:p w14:paraId="49624A0F" w14:textId="77777777" w:rsidR="00D83B30" w:rsidRDefault="00E91931">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28278467" w:history="1">
            <w:r w:rsidR="00D83B30" w:rsidRPr="00CB305B">
              <w:rPr>
                <w:rStyle w:val="Hyperlink"/>
                <w:noProof/>
              </w:rPr>
              <w:t>Chapter One Introduction and General Information</w:t>
            </w:r>
            <w:r w:rsidR="00D83B30">
              <w:rPr>
                <w:noProof/>
                <w:webHidden/>
              </w:rPr>
              <w:tab/>
            </w:r>
            <w:r w:rsidR="00D83B30">
              <w:rPr>
                <w:noProof/>
                <w:webHidden/>
              </w:rPr>
              <w:fldChar w:fldCharType="begin"/>
            </w:r>
            <w:r w:rsidR="00D83B30">
              <w:rPr>
                <w:noProof/>
                <w:webHidden/>
              </w:rPr>
              <w:instrText xml:space="preserve"> PAGEREF _Toc428278467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5ABFF837" w14:textId="77777777" w:rsidR="00D83B30" w:rsidRDefault="00271ADA">
          <w:pPr>
            <w:pStyle w:val="TOC2"/>
            <w:tabs>
              <w:tab w:val="right" w:leader="dot" w:pos="8630"/>
            </w:tabs>
            <w:rPr>
              <w:rFonts w:asciiTheme="minorHAnsi" w:eastAsiaTheme="minorEastAsia" w:hAnsiTheme="minorHAnsi" w:cstheme="minorBidi"/>
              <w:noProof/>
              <w:sz w:val="22"/>
              <w:szCs w:val="22"/>
            </w:rPr>
          </w:pPr>
          <w:hyperlink w:anchor="_Toc428278468" w:history="1">
            <w:r w:rsidR="00D83B30" w:rsidRPr="00CB305B">
              <w:rPr>
                <w:rStyle w:val="Hyperlink"/>
                <w:noProof/>
              </w:rPr>
              <w:t>Heading 2</w:t>
            </w:r>
            <w:r w:rsidR="00D83B30">
              <w:rPr>
                <w:noProof/>
                <w:webHidden/>
              </w:rPr>
              <w:tab/>
            </w:r>
            <w:r w:rsidR="00D83B30">
              <w:rPr>
                <w:noProof/>
                <w:webHidden/>
              </w:rPr>
              <w:fldChar w:fldCharType="begin"/>
            </w:r>
            <w:r w:rsidR="00D83B30">
              <w:rPr>
                <w:noProof/>
                <w:webHidden/>
              </w:rPr>
              <w:instrText xml:space="preserve"> PAGEREF _Toc428278468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11A23CDC" w14:textId="77777777" w:rsidR="00D83B30" w:rsidRDefault="00271ADA">
          <w:pPr>
            <w:pStyle w:val="TOC2"/>
            <w:tabs>
              <w:tab w:val="right" w:leader="dot" w:pos="8630"/>
            </w:tabs>
            <w:rPr>
              <w:rFonts w:asciiTheme="minorHAnsi" w:eastAsiaTheme="minorEastAsia" w:hAnsiTheme="minorHAnsi" w:cstheme="minorBidi"/>
              <w:noProof/>
              <w:sz w:val="22"/>
              <w:szCs w:val="22"/>
            </w:rPr>
          </w:pPr>
          <w:hyperlink w:anchor="_Toc428278469" w:history="1">
            <w:r w:rsidR="00D83B30" w:rsidRPr="00CB305B">
              <w:rPr>
                <w:rStyle w:val="Hyperlink"/>
                <w:noProof/>
              </w:rPr>
              <w:t>Heading 2</w:t>
            </w:r>
            <w:r w:rsidR="00D83B30">
              <w:rPr>
                <w:noProof/>
                <w:webHidden/>
              </w:rPr>
              <w:tab/>
            </w:r>
            <w:r w:rsidR="00D83B30">
              <w:rPr>
                <w:noProof/>
                <w:webHidden/>
              </w:rPr>
              <w:fldChar w:fldCharType="begin"/>
            </w:r>
            <w:r w:rsidR="00D83B30">
              <w:rPr>
                <w:noProof/>
                <w:webHidden/>
              </w:rPr>
              <w:instrText xml:space="preserve"> PAGEREF _Toc428278469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18058676" w14:textId="77777777" w:rsidR="00D83B30" w:rsidRDefault="00271ADA">
          <w:pPr>
            <w:pStyle w:val="TOC3"/>
            <w:tabs>
              <w:tab w:val="right" w:leader="dot" w:pos="8630"/>
            </w:tabs>
            <w:rPr>
              <w:rFonts w:asciiTheme="minorHAnsi" w:eastAsiaTheme="minorEastAsia" w:hAnsiTheme="minorHAnsi" w:cstheme="minorBidi"/>
              <w:noProof/>
              <w:sz w:val="22"/>
              <w:szCs w:val="22"/>
            </w:rPr>
          </w:pPr>
          <w:hyperlink w:anchor="_Toc428278470" w:history="1">
            <w:r w:rsidR="00D83B30" w:rsidRPr="00CB305B">
              <w:rPr>
                <w:rStyle w:val="Hyperlink"/>
                <w:noProof/>
              </w:rPr>
              <w:t>Heading 3</w:t>
            </w:r>
            <w:r w:rsidR="00D83B30">
              <w:rPr>
                <w:noProof/>
                <w:webHidden/>
              </w:rPr>
              <w:tab/>
            </w:r>
            <w:r w:rsidR="00D83B30">
              <w:rPr>
                <w:noProof/>
                <w:webHidden/>
              </w:rPr>
              <w:fldChar w:fldCharType="begin"/>
            </w:r>
            <w:r w:rsidR="00D83B30">
              <w:rPr>
                <w:noProof/>
                <w:webHidden/>
              </w:rPr>
              <w:instrText xml:space="preserve"> PAGEREF _Toc428278470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27041BBC" w14:textId="77777777" w:rsidR="00D83B30" w:rsidRDefault="00271ADA">
          <w:pPr>
            <w:pStyle w:val="TOC3"/>
            <w:tabs>
              <w:tab w:val="right" w:leader="dot" w:pos="8630"/>
            </w:tabs>
            <w:rPr>
              <w:rFonts w:asciiTheme="minorHAnsi" w:eastAsiaTheme="minorEastAsia" w:hAnsiTheme="minorHAnsi" w:cstheme="minorBidi"/>
              <w:noProof/>
              <w:sz w:val="22"/>
              <w:szCs w:val="22"/>
            </w:rPr>
          </w:pPr>
          <w:hyperlink w:anchor="_Toc428278471" w:history="1">
            <w:r w:rsidR="00D83B30" w:rsidRPr="00CB305B">
              <w:rPr>
                <w:rStyle w:val="Hyperlink"/>
                <w:noProof/>
              </w:rPr>
              <w:t>Heading 3</w:t>
            </w:r>
            <w:r w:rsidR="00D83B30">
              <w:rPr>
                <w:noProof/>
                <w:webHidden/>
              </w:rPr>
              <w:tab/>
            </w:r>
            <w:r w:rsidR="00D83B30">
              <w:rPr>
                <w:noProof/>
                <w:webHidden/>
              </w:rPr>
              <w:fldChar w:fldCharType="begin"/>
            </w:r>
            <w:r w:rsidR="00D83B30">
              <w:rPr>
                <w:noProof/>
                <w:webHidden/>
              </w:rPr>
              <w:instrText xml:space="preserve"> PAGEREF _Toc428278471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63A8BDFB" w14:textId="77777777" w:rsidR="00D83B30" w:rsidRDefault="00271ADA">
          <w:pPr>
            <w:pStyle w:val="TOC2"/>
            <w:tabs>
              <w:tab w:val="right" w:leader="dot" w:pos="8630"/>
            </w:tabs>
            <w:rPr>
              <w:rFonts w:asciiTheme="minorHAnsi" w:eastAsiaTheme="minorEastAsia" w:hAnsiTheme="minorHAnsi" w:cstheme="minorBidi"/>
              <w:noProof/>
              <w:sz w:val="22"/>
              <w:szCs w:val="22"/>
            </w:rPr>
          </w:pPr>
          <w:hyperlink w:anchor="_Toc428278472" w:history="1">
            <w:r w:rsidR="00D83B30" w:rsidRPr="00CB305B">
              <w:rPr>
                <w:rStyle w:val="Hyperlink"/>
                <w:noProof/>
              </w:rPr>
              <w:t>Heading 2</w:t>
            </w:r>
            <w:r w:rsidR="00D83B30">
              <w:rPr>
                <w:noProof/>
                <w:webHidden/>
              </w:rPr>
              <w:tab/>
            </w:r>
            <w:r w:rsidR="00D83B30">
              <w:rPr>
                <w:noProof/>
                <w:webHidden/>
              </w:rPr>
              <w:fldChar w:fldCharType="begin"/>
            </w:r>
            <w:r w:rsidR="00D83B30">
              <w:rPr>
                <w:noProof/>
                <w:webHidden/>
              </w:rPr>
              <w:instrText xml:space="preserve"> PAGEREF _Toc428278472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5B8D3959" w14:textId="77777777" w:rsidR="00D83B30" w:rsidRDefault="00271ADA">
          <w:pPr>
            <w:pStyle w:val="TOC1"/>
            <w:tabs>
              <w:tab w:val="right" w:leader="dot" w:pos="8630"/>
            </w:tabs>
            <w:rPr>
              <w:rFonts w:asciiTheme="minorHAnsi" w:eastAsiaTheme="minorEastAsia" w:hAnsiTheme="minorHAnsi" w:cstheme="minorBidi"/>
              <w:noProof/>
              <w:sz w:val="22"/>
              <w:szCs w:val="22"/>
            </w:rPr>
          </w:pPr>
          <w:hyperlink w:anchor="_Toc428278473" w:history="1">
            <w:r w:rsidR="00D83B30" w:rsidRPr="00CB305B">
              <w:rPr>
                <w:rStyle w:val="Hyperlink"/>
                <w:noProof/>
              </w:rPr>
              <w:t>Chapter Two Literature Review</w:t>
            </w:r>
            <w:r w:rsidR="00D83B30">
              <w:rPr>
                <w:noProof/>
                <w:webHidden/>
              </w:rPr>
              <w:tab/>
            </w:r>
            <w:r w:rsidR="00D83B30">
              <w:rPr>
                <w:noProof/>
                <w:webHidden/>
              </w:rPr>
              <w:fldChar w:fldCharType="begin"/>
            </w:r>
            <w:r w:rsidR="00D83B30">
              <w:rPr>
                <w:noProof/>
                <w:webHidden/>
              </w:rPr>
              <w:instrText xml:space="preserve"> PAGEREF _Toc428278473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53DDEC23" w14:textId="77777777" w:rsidR="00D83B30" w:rsidRDefault="00271ADA">
          <w:pPr>
            <w:pStyle w:val="TOC2"/>
            <w:tabs>
              <w:tab w:val="right" w:leader="dot" w:pos="8630"/>
            </w:tabs>
            <w:rPr>
              <w:rFonts w:asciiTheme="minorHAnsi" w:eastAsiaTheme="minorEastAsia" w:hAnsiTheme="minorHAnsi" w:cstheme="minorBidi"/>
              <w:noProof/>
              <w:sz w:val="22"/>
              <w:szCs w:val="22"/>
            </w:rPr>
          </w:pPr>
          <w:hyperlink w:anchor="_Toc428278474" w:history="1">
            <w:r w:rsidR="00D83B30" w:rsidRPr="00CB305B">
              <w:rPr>
                <w:rStyle w:val="Hyperlink"/>
                <w:noProof/>
              </w:rPr>
              <w:t>Heading 2</w:t>
            </w:r>
            <w:r w:rsidR="00D83B30">
              <w:rPr>
                <w:noProof/>
                <w:webHidden/>
              </w:rPr>
              <w:tab/>
            </w:r>
            <w:r w:rsidR="00D83B30">
              <w:rPr>
                <w:noProof/>
                <w:webHidden/>
              </w:rPr>
              <w:fldChar w:fldCharType="begin"/>
            </w:r>
            <w:r w:rsidR="00D83B30">
              <w:rPr>
                <w:noProof/>
                <w:webHidden/>
              </w:rPr>
              <w:instrText xml:space="preserve"> PAGEREF _Toc428278474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03B8EEA2" w14:textId="77777777" w:rsidR="00D83B30" w:rsidRDefault="00271ADA">
          <w:pPr>
            <w:pStyle w:val="TOC3"/>
            <w:tabs>
              <w:tab w:val="right" w:leader="dot" w:pos="8630"/>
            </w:tabs>
            <w:rPr>
              <w:rFonts w:asciiTheme="minorHAnsi" w:eastAsiaTheme="minorEastAsia" w:hAnsiTheme="minorHAnsi" w:cstheme="minorBidi"/>
              <w:noProof/>
              <w:sz w:val="22"/>
              <w:szCs w:val="22"/>
            </w:rPr>
          </w:pPr>
          <w:hyperlink w:anchor="_Toc428278475" w:history="1">
            <w:r w:rsidR="00D83B30" w:rsidRPr="00CB305B">
              <w:rPr>
                <w:rStyle w:val="Hyperlink"/>
                <w:noProof/>
              </w:rPr>
              <w:t>Heading 3</w:t>
            </w:r>
            <w:r w:rsidR="00D83B30">
              <w:rPr>
                <w:noProof/>
                <w:webHidden/>
              </w:rPr>
              <w:tab/>
            </w:r>
            <w:r w:rsidR="00D83B30">
              <w:rPr>
                <w:noProof/>
                <w:webHidden/>
              </w:rPr>
              <w:fldChar w:fldCharType="begin"/>
            </w:r>
            <w:r w:rsidR="00D83B30">
              <w:rPr>
                <w:noProof/>
                <w:webHidden/>
              </w:rPr>
              <w:instrText xml:space="preserve"> PAGEREF _Toc428278475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68A77040" w14:textId="77777777" w:rsidR="00D83B30" w:rsidRDefault="00271ADA">
          <w:pPr>
            <w:pStyle w:val="TOC3"/>
            <w:tabs>
              <w:tab w:val="right" w:leader="dot" w:pos="8630"/>
            </w:tabs>
            <w:rPr>
              <w:rFonts w:asciiTheme="minorHAnsi" w:eastAsiaTheme="minorEastAsia" w:hAnsiTheme="minorHAnsi" w:cstheme="minorBidi"/>
              <w:noProof/>
              <w:sz w:val="22"/>
              <w:szCs w:val="22"/>
            </w:rPr>
          </w:pPr>
          <w:hyperlink w:anchor="_Toc428278476" w:history="1">
            <w:r w:rsidR="00D83B30" w:rsidRPr="00CB305B">
              <w:rPr>
                <w:rStyle w:val="Hyperlink"/>
                <w:noProof/>
              </w:rPr>
              <w:t>Heading 3</w:t>
            </w:r>
            <w:r w:rsidR="00D83B30">
              <w:rPr>
                <w:noProof/>
                <w:webHidden/>
              </w:rPr>
              <w:tab/>
            </w:r>
            <w:r w:rsidR="00D83B30">
              <w:rPr>
                <w:noProof/>
                <w:webHidden/>
              </w:rPr>
              <w:fldChar w:fldCharType="begin"/>
            </w:r>
            <w:r w:rsidR="00D83B30">
              <w:rPr>
                <w:noProof/>
                <w:webHidden/>
              </w:rPr>
              <w:instrText xml:space="preserve"> PAGEREF _Toc428278476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7A8A3850" w14:textId="77777777" w:rsidR="00D83B30" w:rsidRDefault="00271ADA">
          <w:pPr>
            <w:pStyle w:val="TOC1"/>
            <w:tabs>
              <w:tab w:val="right" w:leader="dot" w:pos="8630"/>
            </w:tabs>
            <w:rPr>
              <w:rFonts w:asciiTheme="minorHAnsi" w:eastAsiaTheme="minorEastAsia" w:hAnsiTheme="minorHAnsi" w:cstheme="minorBidi"/>
              <w:noProof/>
              <w:sz w:val="22"/>
              <w:szCs w:val="22"/>
            </w:rPr>
          </w:pPr>
          <w:hyperlink w:anchor="_Toc428278477" w:history="1">
            <w:r w:rsidR="00D83B30" w:rsidRPr="00CB305B">
              <w:rPr>
                <w:rStyle w:val="Hyperlink"/>
                <w:noProof/>
              </w:rPr>
              <w:t>Chapter Three Materials and Methods</w:t>
            </w:r>
            <w:r w:rsidR="00D83B30">
              <w:rPr>
                <w:noProof/>
                <w:webHidden/>
              </w:rPr>
              <w:tab/>
            </w:r>
            <w:r w:rsidR="00D83B30">
              <w:rPr>
                <w:noProof/>
                <w:webHidden/>
              </w:rPr>
              <w:fldChar w:fldCharType="begin"/>
            </w:r>
            <w:r w:rsidR="00D83B30">
              <w:rPr>
                <w:noProof/>
                <w:webHidden/>
              </w:rPr>
              <w:instrText xml:space="preserve"> PAGEREF _Toc428278477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239F58F0" w14:textId="77777777" w:rsidR="00D83B30" w:rsidRDefault="00271ADA">
          <w:pPr>
            <w:pStyle w:val="TOC2"/>
            <w:tabs>
              <w:tab w:val="right" w:leader="dot" w:pos="8630"/>
            </w:tabs>
            <w:rPr>
              <w:rFonts w:asciiTheme="minorHAnsi" w:eastAsiaTheme="minorEastAsia" w:hAnsiTheme="minorHAnsi" w:cstheme="minorBidi"/>
              <w:noProof/>
              <w:sz w:val="22"/>
              <w:szCs w:val="22"/>
            </w:rPr>
          </w:pPr>
          <w:hyperlink w:anchor="_Toc428278478" w:history="1">
            <w:r w:rsidR="00D83B30" w:rsidRPr="00CB305B">
              <w:rPr>
                <w:rStyle w:val="Hyperlink"/>
                <w:noProof/>
              </w:rPr>
              <w:t>Heading 2</w:t>
            </w:r>
            <w:r w:rsidR="00D83B30">
              <w:rPr>
                <w:noProof/>
                <w:webHidden/>
              </w:rPr>
              <w:tab/>
            </w:r>
            <w:r w:rsidR="00D83B30">
              <w:rPr>
                <w:noProof/>
                <w:webHidden/>
              </w:rPr>
              <w:fldChar w:fldCharType="begin"/>
            </w:r>
            <w:r w:rsidR="00D83B30">
              <w:rPr>
                <w:noProof/>
                <w:webHidden/>
              </w:rPr>
              <w:instrText xml:space="preserve"> PAGEREF _Toc428278478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3323BD0A" w14:textId="77777777" w:rsidR="00D83B30" w:rsidRDefault="00271ADA">
          <w:pPr>
            <w:pStyle w:val="TOC3"/>
            <w:tabs>
              <w:tab w:val="right" w:leader="dot" w:pos="8630"/>
            </w:tabs>
            <w:rPr>
              <w:rFonts w:asciiTheme="minorHAnsi" w:eastAsiaTheme="minorEastAsia" w:hAnsiTheme="minorHAnsi" w:cstheme="minorBidi"/>
              <w:noProof/>
              <w:sz w:val="22"/>
              <w:szCs w:val="22"/>
            </w:rPr>
          </w:pPr>
          <w:hyperlink w:anchor="_Toc428278479" w:history="1">
            <w:r w:rsidR="00D83B30" w:rsidRPr="00CB305B">
              <w:rPr>
                <w:rStyle w:val="Hyperlink"/>
                <w:noProof/>
              </w:rPr>
              <w:t>Heading 3</w:t>
            </w:r>
            <w:r w:rsidR="00D83B30">
              <w:rPr>
                <w:noProof/>
                <w:webHidden/>
              </w:rPr>
              <w:tab/>
            </w:r>
            <w:r w:rsidR="00D83B30">
              <w:rPr>
                <w:noProof/>
                <w:webHidden/>
              </w:rPr>
              <w:fldChar w:fldCharType="begin"/>
            </w:r>
            <w:r w:rsidR="00D83B30">
              <w:rPr>
                <w:noProof/>
                <w:webHidden/>
              </w:rPr>
              <w:instrText xml:space="preserve"> PAGEREF _Toc428278479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7D17F7E7" w14:textId="77777777" w:rsidR="00D83B30" w:rsidRDefault="00271ADA">
          <w:pPr>
            <w:pStyle w:val="TOC3"/>
            <w:tabs>
              <w:tab w:val="right" w:leader="dot" w:pos="8630"/>
            </w:tabs>
            <w:rPr>
              <w:rFonts w:asciiTheme="minorHAnsi" w:eastAsiaTheme="minorEastAsia" w:hAnsiTheme="minorHAnsi" w:cstheme="minorBidi"/>
              <w:noProof/>
              <w:sz w:val="22"/>
              <w:szCs w:val="22"/>
            </w:rPr>
          </w:pPr>
          <w:hyperlink w:anchor="_Toc428278480" w:history="1">
            <w:r w:rsidR="00D83B30" w:rsidRPr="00CB305B">
              <w:rPr>
                <w:rStyle w:val="Hyperlink"/>
                <w:noProof/>
              </w:rPr>
              <w:t>Heading 3</w:t>
            </w:r>
            <w:r w:rsidR="00D83B30">
              <w:rPr>
                <w:noProof/>
                <w:webHidden/>
              </w:rPr>
              <w:tab/>
            </w:r>
            <w:r w:rsidR="00D83B30">
              <w:rPr>
                <w:noProof/>
                <w:webHidden/>
              </w:rPr>
              <w:fldChar w:fldCharType="begin"/>
            </w:r>
            <w:r w:rsidR="00D83B30">
              <w:rPr>
                <w:noProof/>
                <w:webHidden/>
              </w:rPr>
              <w:instrText xml:space="preserve"> PAGEREF _Toc428278480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1B8E5FDE" w14:textId="77777777" w:rsidR="00D83B30" w:rsidRDefault="00271ADA">
          <w:pPr>
            <w:pStyle w:val="TOC2"/>
            <w:tabs>
              <w:tab w:val="right" w:leader="dot" w:pos="8630"/>
            </w:tabs>
            <w:rPr>
              <w:rFonts w:asciiTheme="minorHAnsi" w:eastAsiaTheme="minorEastAsia" w:hAnsiTheme="minorHAnsi" w:cstheme="minorBidi"/>
              <w:noProof/>
              <w:sz w:val="22"/>
              <w:szCs w:val="22"/>
            </w:rPr>
          </w:pPr>
          <w:hyperlink w:anchor="_Toc428278481" w:history="1">
            <w:r w:rsidR="00D83B30" w:rsidRPr="00CB305B">
              <w:rPr>
                <w:rStyle w:val="Hyperlink"/>
                <w:noProof/>
              </w:rPr>
              <w:t>Heading 2</w:t>
            </w:r>
            <w:r w:rsidR="00D83B30">
              <w:rPr>
                <w:noProof/>
                <w:webHidden/>
              </w:rPr>
              <w:tab/>
            </w:r>
            <w:r w:rsidR="00D83B30">
              <w:rPr>
                <w:noProof/>
                <w:webHidden/>
              </w:rPr>
              <w:fldChar w:fldCharType="begin"/>
            </w:r>
            <w:r w:rsidR="00D83B30">
              <w:rPr>
                <w:noProof/>
                <w:webHidden/>
              </w:rPr>
              <w:instrText xml:space="preserve"> PAGEREF _Toc428278481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4000805F" w14:textId="77777777" w:rsidR="00D83B30" w:rsidRDefault="00271ADA">
          <w:pPr>
            <w:pStyle w:val="TOC3"/>
            <w:tabs>
              <w:tab w:val="right" w:leader="dot" w:pos="8630"/>
            </w:tabs>
            <w:rPr>
              <w:rFonts w:asciiTheme="minorHAnsi" w:eastAsiaTheme="minorEastAsia" w:hAnsiTheme="minorHAnsi" w:cstheme="minorBidi"/>
              <w:noProof/>
              <w:sz w:val="22"/>
              <w:szCs w:val="22"/>
            </w:rPr>
          </w:pPr>
          <w:hyperlink w:anchor="_Toc428278482" w:history="1">
            <w:r w:rsidR="00D83B30" w:rsidRPr="00CB305B">
              <w:rPr>
                <w:rStyle w:val="Hyperlink"/>
                <w:noProof/>
              </w:rPr>
              <w:t>Heading 3</w:t>
            </w:r>
            <w:r w:rsidR="00D83B30">
              <w:rPr>
                <w:noProof/>
                <w:webHidden/>
              </w:rPr>
              <w:tab/>
            </w:r>
            <w:r w:rsidR="00D83B30">
              <w:rPr>
                <w:noProof/>
                <w:webHidden/>
              </w:rPr>
              <w:fldChar w:fldCharType="begin"/>
            </w:r>
            <w:r w:rsidR="00D83B30">
              <w:rPr>
                <w:noProof/>
                <w:webHidden/>
              </w:rPr>
              <w:instrText xml:space="preserve"> PAGEREF _Toc428278482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6E49833E" w14:textId="77777777" w:rsidR="00D83B30" w:rsidRDefault="00271ADA">
          <w:pPr>
            <w:pStyle w:val="TOC3"/>
            <w:tabs>
              <w:tab w:val="right" w:leader="dot" w:pos="8630"/>
            </w:tabs>
            <w:rPr>
              <w:rFonts w:asciiTheme="minorHAnsi" w:eastAsiaTheme="minorEastAsia" w:hAnsiTheme="minorHAnsi" w:cstheme="minorBidi"/>
              <w:noProof/>
              <w:sz w:val="22"/>
              <w:szCs w:val="22"/>
            </w:rPr>
          </w:pPr>
          <w:hyperlink w:anchor="_Toc428278483" w:history="1">
            <w:r w:rsidR="00D83B30" w:rsidRPr="00CB305B">
              <w:rPr>
                <w:rStyle w:val="Hyperlink"/>
                <w:noProof/>
              </w:rPr>
              <w:t>Heading 3</w:t>
            </w:r>
            <w:r w:rsidR="00D83B30">
              <w:rPr>
                <w:noProof/>
                <w:webHidden/>
              </w:rPr>
              <w:tab/>
            </w:r>
            <w:r w:rsidR="00D83B30">
              <w:rPr>
                <w:noProof/>
                <w:webHidden/>
              </w:rPr>
              <w:fldChar w:fldCharType="begin"/>
            </w:r>
            <w:r w:rsidR="00D83B30">
              <w:rPr>
                <w:noProof/>
                <w:webHidden/>
              </w:rPr>
              <w:instrText xml:space="preserve"> PAGEREF _Toc428278483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153CCD59" w14:textId="77777777" w:rsidR="00D83B30" w:rsidRDefault="00271ADA">
          <w:pPr>
            <w:pStyle w:val="TOC2"/>
            <w:tabs>
              <w:tab w:val="right" w:leader="dot" w:pos="8630"/>
            </w:tabs>
            <w:rPr>
              <w:rFonts w:asciiTheme="minorHAnsi" w:eastAsiaTheme="minorEastAsia" w:hAnsiTheme="minorHAnsi" w:cstheme="minorBidi"/>
              <w:noProof/>
              <w:sz w:val="22"/>
              <w:szCs w:val="22"/>
            </w:rPr>
          </w:pPr>
          <w:hyperlink w:anchor="_Toc428278484" w:history="1">
            <w:r w:rsidR="00D83B30" w:rsidRPr="00CB305B">
              <w:rPr>
                <w:rStyle w:val="Hyperlink"/>
                <w:noProof/>
              </w:rPr>
              <w:t>Heading 2</w:t>
            </w:r>
            <w:r w:rsidR="00D83B30">
              <w:rPr>
                <w:noProof/>
                <w:webHidden/>
              </w:rPr>
              <w:tab/>
            </w:r>
            <w:r w:rsidR="00D83B30">
              <w:rPr>
                <w:noProof/>
                <w:webHidden/>
              </w:rPr>
              <w:fldChar w:fldCharType="begin"/>
            </w:r>
            <w:r w:rsidR="00D83B30">
              <w:rPr>
                <w:noProof/>
                <w:webHidden/>
              </w:rPr>
              <w:instrText xml:space="preserve"> PAGEREF _Toc428278484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589E917E" w14:textId="77777777" w:rsidR="00D83B30" w:rsidRDefault="00271ADA">
          <w:pPr>
            <w:pStyle w:val="TOC1"/>
            <w:tabs>
              <w:tab w:val="right" w:leader="dot" w:pos="8630"/>
            </w:tabs>
            <w:rPr>
              <w:rFonts w:asciiTheme="minorHAnsi" w:eastAsiaTheme="minorEastAsia" w:hAnsiTheme="minorHAnsi" w:cstheme="minorBidi"/>
              <w:noProof/>
              <w:sz w:val="22"/>
              <w:szCs w:val="22"/>
            </w:rPr>
          </w:pPr>
          <w:hyperlink w:anchor="_Toc428278485" w:history="1">
            <w:r w:rsidR="00D83B30" w:rsidRPr="00CB305B">
              <w:rPr>
                <w:rStyle w:val="Hyperlink"/>
                <w:noProof/>
              </w:rPr>
              <w:t>Chapter Four Results and Discussion</w:t>
            </w:r>
            <w:r w:rsidR="00D83B30">
              <w:rPr>
                <w:noProof/>
                <w:webHidden/>
              </w:rPr>
              <w:tab/>
            </w:r>
            <w:r w:rsidR="00D83B30">
              <w:rPr>
                <w:noProof/>
                <w:webHidden/>
              </w:rPr>
              <w:fldChar w:fldCharType="begin"/>
            </w:r>
            <w:r w:rsidR="00D83B30">
              <w:rPr>
                <w:noProof/>
                <w:webHidden/>
              </w:rPr>
              <w:instrText xml:space="preserve"> PAGEREF _Toc428278485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56407786" w14:textId="77777777" w:rsidR="00D83B30" w:rsidRDefault="00271ADA">
          <w:pPr>
            <w:pStyle w:val="TOC2"/>
            <w:tabs>
              <w:tab w:val="right" w:leader="dot" w:pos="8630"/>
            </w:tabs>
            <w:rPr>
              <w:rFonts w:asciiTheme="minorHAnsi" w:eastAsiaTheme="minorEastAsia" w:hAnsiTheme="minorHAnsi" w:cstheme="minorBidi"/>
              <w:noProof/>
              <w:sz w:val="22"/>
              <w:szCs w:val="22"/>
            </w:rPr>
          </w:pPr>
          <w:hyperlink w:anchor="_Toc428278486" w:history="1">
            <w:r w:rsidR="00D83B30" w:rsidRPr="00CB305B">
              <w:rPr>
                <w:rStyle w:val="Hyperlink"/>
                <w:noProof/>
              </w:rPr>
              <w:t>Heading 2</w:t>
            </w:r>
            <w:r w:rsidR="00D83B30">
              <w:rPr>
                <w:noProof/>
                <w:webHidden/>
              </w:rPr>
              <w:tab/>
            </w:r>
            <w:r w:rsidR="00D83B30">
              <w:rPr>
                <w:noProof/>
                <w:webHidden/>
              </w:rPr>
              <w:fldChar w:fldCharType="begin"/>
            </w:r>
            <w:r w:rsidR="00D83B30">
              <w:rPr>
                <w:noProof/>
                <w:webHidden/>
              </w:rPr>
              <w:instrText xml:space="preserve"> PAGEREF _Toc428278486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023626FA" w14:textId="77777777" w:rsidR="00D83B30" w:rsidRDefault="00271ADA">
          <w:pPr>
            <w:pStyle w:val="TOC1"/>
            <w:tabs>
              <w:tab w:val="right" w:leader="dot" w:pos="8630"/>
            </w:tabs>
            <w:rPr>
              <w:rFonts w:asciiTheme="minorHAnsi" w:eastAsiaTheme="minorEastAsia" w:hAnsiTheme="minorHAnsi" w:cstheme="minorBidi"/>
              <w:noProof/>
              <w:sz w:val="22"/>
              <w:szCs w:val="22"/>
            </w:rPr>
          </w:pPr>
          <w:hyperlink w:anchor="_Toc428278487" w:history="1">
            <w:r w:rsidR="00D83B30" w:rsidRPr="00CB305B">
              <w:rPr>
                <w:rStyle w:val="Hyperlink"/>
                <w:noProof/>
              </w:rPr>
              <w:t>Chapter Five Conclusions and Recommendations</w:t>
            </w:r>
            <w:r w:rsidR="00D83B30">
              <w:rPr>
                <w:noProof/>
                <w:webHidden/>
              </w:rPr>
              <w:tab/>
            </w:r>
            <w:r w:rsidR="00D83B30">
              <w:rPr>
                <w:noProof/>
                <w:webHidden/>
              </w:rPr>
              <w:fldChar w:fldCharType="begin"/>
            </w:r>
            <w:r w:rsidR="00D83B30">
              <w:rPr>
                <w:noProof/>
                <w:webHidden/>
              </w:rPr>
              <w:instrText xml:space="preserve"> PAGEREF _Toc428278487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7281E962" w14:textId="77777777" w:rsidR="00D83B30" w:rsidRDefault="00271ADA">
          <w:pPr>
            <w:pStyle w:val="TOC1"/>
            <w:tabs>
              <w:tab w:val="right" w:leader="dot" w:pos="8630"/>
            </w:tabs>
            <w:rPr>
              <w:rFonts w:asciiTheme="minorHAnsi" w:eastAsiaTheme="minorEastAsia" w:hAnsiTheme="minorHAnsi" w:cstheme="minorBidi"/>
              <w:noProof/>
              <w:sz w:val="22"/>
              <w:szCs w:val="22"/>
            </w:rPr>
          </w:pPr>
          <w:hyperlink w:anchor="_Toc428278488" w:history="1">
            <w:r w:rsidR="00D83B30" w:rsidRPr="00CB305B">
              <w:rPr>
                <w:rStyle w:val="Hyperlink"/>
                <w:noProof/>
              </w:rPr>
              <w:t>List of References</w:t>
            </w:r>
            <w:r w:rsidR="00D83B30">
              <w:rPr>
                <w:noProof/>
                <w:webHidden/>
              </w:rPr>
              <w:tab/>
            </w:r>
            <w:r w:rsidR="00D83B30">
              <w:rPr>
                <w:noProof/>
                <w:webHidden/>
              </w:rPr>
              <w:fldChar w:fldCharType="begin"/>
            </w:r>
            <w:r w:rsidR="00D83B30">
              <w:rPr>
                <w:noProof/>
                <w:webHidden/>
              </w:rPr>
              <w:instrText xml:space="preserve"> PAGEREF _Toc428278488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7CE34704" w14:textId="77777777" w:rsidR="00D83B30" w:rsidRDefault="00271ADA">
          <w:pPr>
            <w:pStyle w:val="TOC1"/>
            <w:tabs>
              <w:tab w:val="right" w:leader="dot" w:pos="8630"/>
            </w:tabs>
            <w:rPr>
              <w:rFonts w:asciiTheme="minorHAnsi" w:eastAsiaTheme="minorEastAsia" w:hAnsiTheme="minorHAnsi" w:cstheme="minorBidi"/>
              <w:noProof/>
              <w:sz w:val="22"/>
              <w:szCs w:val="22"/>
            </w:rPr>
          </w:pPr>
          <w:hyperlink w:anchor="_Toc428278489" w:history="1">
            <w:r w:rsidR="00D83B30" w:rsidRPr="00CB305B">
              <w:rPr>
                <w:rStyle w:val="Hyperlink"/>
                <w:noProof/>
              </w:rPr>
              <w:t>Appendix</w:t>
            </w:r>
            <w:r w:rsidR="00D83B30">
              <w:rPr>
                <w:noProof/>
                <w:webHidden/>
              </w:rPr>
              <w:tab/>
            </w:r>
            <w:r w:rsidR="00D83B30">
              <w:rPr>
                <w:noProof/>
                <w:webHidden/>
              </w:rPr>
              <w:fldChar w:fldCharType="begin"/>
            </w:r>
            <w:r w:rsidR="00D83B30">
              <w:rPr>
                <w:noProof/>
                <w:webHidden/>
              </w:rPr>
              <w:instrText xml:space="preserve"> PAGEREF _Toc428278489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3628634F" w14:textId="77777777" w:rsidR="00D83B30" w:rsidRDefault="00271ADA">
          <w:pPr>
            <w:pStyle w:val="TOC1"/>
            <w:tabs>
              <w:tab w:val="right" w:leader="dot" w:pos="8630"/>
            </w:tabs>
            <w:rPr>
              <w:rFonts w:asciiTheme="minorHAnsi" w:eastAsiaTheme="minorEastAsia" w:hAnsiTheme="minorHAnsi" w:cstheme="minorBidi"/>
              <w:noProof/>
              <w:sz w:val="22"/>
              <w:szCs w:val="22"/>
            </w:rPr>
          </w:pPr>
          <w:hyperlink w:anchor="_Toc428278490" w:history="1">
            <w:r w:rsidR="00D83B30" w:rsidRPr="00CB305B">
              <w:rPr>
                <w:rStyle w:val="Hyperlink"/>
                <w:noProof/>
              </w:rPr>
              <w:t>Vita</w:t>
            </w:r>
            <w:r w:rsidR="00D83B30">
              <w:rPr>
                <w:noProof/>
                <w:webHidden/>
              </w:rPr>
              <w:tab/>
            </w:r>
            <w:r w:rsidR="00D83B30">
              <w:rPr>
                <w:noProof/>
                <w:webHidden/>
              </w:rPr>
              <w:fldChar w:fldCharType="begin"/>
            </w:r>
            <w:r w:rsidR="00D83B30">
              <w:rPr>
                <w:noProof/>
                <w:webHidden/>
              </w:rPr>
              <w:instrText xml:space="preserve"> PAGEREF _Toc428278490 \h </w:instrText>
            </w:r>
            <w:r w:rsidR="00D83B30">
              <w:rPr>
                <w:noProof/>
                <w:webHidden/>
              </w:rPr>
            </w:r>
            <w:r w:rsidR="00D83B30">
              <w:rPr>
                <w:noProof/>
                <w:webHidden/>
              </w:rPr>
              <w:fldChar w:fldCharType="separate"/>
            </w:r>
            <w:r w:rsidR="007966E6">
              <w:rPr>
                <w:noProof/>
                <w:webHidden/>
              </w:rPr>
              <w:t>8</w:t>
            </w:r>
            <w:r w:rsidR="00D83B30">
              <w:rPr>
                <w:noProof/>
                <w:webHidden/>
              </w:rPr>
              <w:fldChar w:fldCharType="end"/>
            </w:r>
          </w:hyperlink>
        </w:p>
        <w:p w14:paraId="4676951B" w14:textId="77777777" w:rsidR="00E91931" w:rsidRDefault="00E91931">
          <w:r>
            <w:rPr>
              <w:b/>
              <w:bCs/>
              <w:noProof/>
            </w:rPr>
            <w:fldChar w:fldCharType="end"/>
          </w:r>
        </w:p>
      </w:sdtContent>
    </w:sdt>
    <w:p w14:paraId="4E430A9E" w14:textId="77777777" w:rsidR="003F7FED" w:rsidRDefault="003F7FED"/>
    <w:p w14:paraId="7CFB391E" w14:textId="77777777" w:rsidR="003F7FED" w:rsidRDefault="003F7FED">
      <w:pPr>
        <w:rPr>
          <w:b/>
          <w:bCs/>
          <w:sz w:val="28"/>
          <w:szCs w:val="28"/>
        </w:rPr>
      </w:pPr>
      <w:r>
        <w:rPr>
          <w:b/>
          <w:bCs/>
          <w:sz w:val="28"/>
          <w:szCs w:val="28"/>
        </w:rPr>
        <w:br w:type="page"/>
      </w:r>
    </w:p>
    <w:p w14:paraId="4CCB3F6A" w14:textId="77777777" w:rsidR="00236E6D" w:rsidRDefault="00236E6D">
      <w:pPr>
        <w:numPr>
          <w:ilvl w:val="12"/>
          <w:numId w:val="0"/>
        </w:numPr>
        <w:jc w:val="center"/>
      </w:pPr>
      <w:r>
        <w:rPr>
          <w:b/>
          <w:bCs/>
          <w:sz w:val="28"/>
          <w:szCs w:val="28"/>
        </w:rPr>
        <w:lastRenderedPageBreak/>
        <w:t>LIST OF TABLES</w:t>
      </w:r>
    </w:p>
    <w:p w14:paraId="2C4CA7BE" w14:textId="77777777" w:rsidR="00236E6D" w:rsidRDefault="00236E6D">
      <w:pPr>
        <w:numPr>
          <w:ilvl w:val="12"/>
          <w:numId w:val="0"/>
        </w:numPr>
        <w:jc w:val="center"/>
      </w:pPr>
    </w:p>
    <w:p w14:paraId="13CBDC86"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0ED7B283" w14:textId="77777777" w:rsidR="003E2944"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236E6D">
        <w:instrText xml:space="preserve"> TOC \h \z \c "Table" </w:instrText>
      </w:r>
      <w:r>
        <w:fldChar w:fldCharType="separate"/>
      </w:r>
      <w:hyperlink w:anchor="_Toc428278253" w:history="1">
        <w:r w:rsidR="003E2944" w:rsidRPr="001D791A">
          <w:rPr>
            <w:rStyle w:val="Hyperlink"/>
            <w:noProof/>
          </w:rPr>
          <w:t>Table 2.1. This is the first table.</w:t>
        </w:r>
        <w:r w:rsidR="003E2944">
          <w:rPr>
            <w:noProof/>
            <w:webHidden/>
          </w:rPr>
          <w:tab/>
        </w:r>
        <w:r w:rsidR="003E2944">
          <w:rPr>
            <w:noProof/>
            <w:webHidden/>
          </w:rPr>
          <w:fldChar w:fldCharType="begin"/>
        </w:r>
        <w:r w:rsidR="003E2944">
          <w:rPr>
            <w:noProof/>
            <w:webHidden/>
          </w:rPr>
          <w:instrText xml:space="preserve"> PAGEREF _Toc428278253 \h </w:instrText>
        </w:r>
        <w:r w:rsidR="003E2944">
          <w:rPr>
            <w:noProof/>
            <w:webHidden/>
          </w:rPr>
        </w:r>
        <w:r w:rsidR="003E2944">
          <w:rPr>
            <w:noProof/>
            <w:webHidden/>
          </w:rPr>
          <w:fldChar w:fldCharType="separate"/>
        </w:r>
        <w:r w:rsidR="007966E6">
          <w:rPr>
            <w:noProof/>
            <w:webHidden/>
          </w:rPr>
          <w:t>8</w:t>
        </w:r>
        <w:r w:rsidR="003E2944">
          <w:rPr>
            <w:noProof/>
            <w:webHidden/>
          </w:rPr>
          <w:fldChar w:fldCharType="end"/>
        </w:r>
      </w:hyperlink>
    </w:p>
    <w:p w14:paraId="03E7F70D" w14:textId="77777777" w:rsidR="003E2944" w:rsidRDefault="00271ADA">
      <w:pPr>
        <w:pStyle w:val="TableofFigures"/>
        <w:tabs>
          <w:tab w:val="right" w:leader="dot" w:pos="8630"/>
        </w:tabs>
        <w:rPr>
          <w:rFonts w:asciiTheme="minorHAnsi" w:eastAsiaTheme="minorEastAsia" w:hAnsiTheme="minorHAnsi" w:cstheme="minorBidi"/>
          <w:noProof/>
          <w:sz w:val="22"/>
          <w:szCs w:val="22"/>
        </w:rPr>
      </w:pPr>
      <w:hyperlink w:anchor="_Toc428278254" w:history="1">
        <w:r w:rsidR="003E2944" w:rsidRPr="001D791A">
          <w:rPr>
            <w:rStyle w:val="Hyperlink"/>
            <w:noProof/>
          </w:rPr>
          <w:t>Table 4.1. This is the second table.</w:t>
        </w:r>
        <w:r w:rsidR="003E2944">
          <w:rPr>
            <w:noProof/>
            <w:webHidden/>
          </w:rPr>
          <w:tab/>
        </w:r>
        <w:r w:rsidR="003E2944">
          <w:rPr>
            <w:noProof/>
            <w:webHidden/>
          </w:rPr>
          <w:fldChar w:fldCharType="begin"/>
        </w:r>
        <w:r w:rsidR="003E2944">
          <w:rPr>
            <w:noProof/>
            <w:webHidden/>
          </w:rPr>
          <w:instrText xml:space="preserve"> PAGEREF _Toc428278254 \h </w:instrText>
        </w:r>
        <w:r w:rsidR="003E2944">
          <w:rPr>
            <w:noProof/>
            <w:webHidden/>
          </w:rPr>
        </w:r>
        <w:r w:rsidR="003E2944">
          <w:rPr>
            <w:noProof/>
            <w:webHidden/>
          </w:rPr>
          <w:fldChar w:fldCharType="separate"/>
        </w:r>
        <w:r w:rsidR="007966E6">
          <w:rPr>
            <w:noProof/>
            <w:webHidden/>
          </w:rPr>
          <w:t>8</w:t>
        </w:r>
        <w:r w:rsidR="003E2944">
          <w:rPr>
            <w:noProof/>
            <w:webHidden/>
          </w:rPr>
          <w:fldChar w:fldCharType="end"/>
        </w:r>
      </w:hyperlink>
    </w:p>
    <w:p w14:paraId="74FD6EAF" w14:textId="77777777" w:rsidR="00236E6D"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398C1BEC" w14:textId="77777777" w:rsidR="00236E6D" w:rsidRDefault="00236E6D">
      <w:pPr>
        <w:spacing w:line="2" w:lineRule="exact"/>
      </w:pPr>
    </w:p>
    <w:p w14:paraId="4F17F963" w14:textId="77777777" w:rsidR="00236E6D" w:rsidRDefault="00236E6D">
      <w:pPr>
        <w:spacing w:line="2" w:lineRule="exact"/>
      </w:pPr>
    </w:p>
    <w:p w14:paraId="65C71DD5" w14:textId="77777777" w:rsidR="00236E6D" w:rsidRDefault="00236E6D">
      <w:pPr>
        <w:pStyle w:val="Level1"/>
        <w:tabs>
          <w:tab w:val="right" w:leader="dot" w:pos="8228"/>
        </w:tabs>
        <w:ind w:left="0"/>
        <w:rPr>
          <w:b/>
          <w:bCs/>
          <w:sz w:val="28"/>
          <w:szCs w:val="28"/>
        </w:rPr>
      </w:pPr>
    </w:p>
    <w:p w14:paraId="22D0708A" w14:textId="77777777" w:rsidR="00236E6D" w:rsidRPr="00737F54" w:rsidRDefault="00236E6D" w:rsidP="00737F54">
      <w:pPr>
        <w:jc w:val="center"/>
        <w:rPr>
          <w:b/>
        </w:rPr>
      </w:pPr>
      <w:r>
        <w:br w:type="page"/>
      </w:r>
      <w:r w:rsidRPr="00737F54">
        <w:rPr>
          <w:b/>
          <w:sz w:val="28"/>
        </w:rPr>
        <w:lastRenderedPageBreak/>
        <w:t>LIST OF FIGURES</w:t>
      </w:r>
    </w:p>
    <w:p w14:paraId="317A10C9" w14:textId="77777777" w:rsidR="00236E6D" w:rsidRDefault="00236E6D">
      <w:pPr>
        <w:numPr>
          <w:ilvl w:val="12"/>
          <w:numId w:val="0"/>
        </w:numPr>
      </w:pPr>
    </w:p>
    <w:p w14:paraId="32E2C0C4"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4009FF90" w14:textId="77777777" w:rsidR="003E2944"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304BD0">
        <w:instrText xml:space="preserve"> TOC \h \z \c "Figure" </w:instrText>
      </w:r>
      <w:r>
        <w:fldChar w:fldCharType="separate"/>
      </w:r>
      <w:hyperlink w:anchor="_Toc428278255" w:history="1">
        <w:r w:rsidR="003E2944" w:rsidRPr="00945FB0">
          <w:rPr>
            <w:rStyle w:val="Hyperlink"/>
            <w:noProof/>
          </w:rPr>
          <w:t>Figure 3.1. Shapes</w:t>
        </w:r>
        <w:r w:rsidR="003E2944">
          <w:rPr>
            <w:noProof/>
            <w:webHidden/>
          </w:rPr>
          <w:tab/>
        </w:r>
        <w:r w:rsidR="003E2944">
          <w:rPr>
            <w:noProof/>
            <w:webHidden/>
          </w:rPr>
          <w:fldChar w:fldCharType="begin"/>
        </w:r>
        <w:r w:rsidR="003E2944">
          <w:rPr>
            <w:noProof/>
            <w:webHidden/>
          </w:rPr>
          <w:instrText xml:space="preserve"> PAGEREF _Toc428278255 \h </w:instrText>
        </w:r>
        <w:r w:rsidR="003E2944">
          <w:rPr>
            <w:noProof/>
            <w:webHidden/>
          </w:rPr>
        </w:r>
        <w:r w:rsidR="003E2944">
          <w:rPr>
            <w:noProof/>
            <w:webHidden/>
          </w:rPr>
          <w:fldChar w:fldCharType="separate"/>
        </w:r>
        <w:r w:rsidR="007966E6">
          <w:rPr>
            <w:noProof/>
            <w:webHidden/>
          </w:rPr>
          <w:t>8</w:t>
        </w:r>
        <w:r w:rsidR="003E2944">
          <w:rPr>
            <w:noProof/>
            <w:webHidden/>
          </w:rPr>
          <w:fldChar w:fldCharType="end"/>
        </w:r>
      </w:hyperlink>
    </w:p>
    <w:p w14:paraId="5A9E016A" w14:textId="77777777" w:rsidR="003C1575" w:rsidRDefault="00665C7E">
      <w:pPr>
        <w:numPr>
          <w:ilvl w:val="12"/>
          <w:numId w:val="0"/>
        </w:numPr>
        <w:sectPr w:rsidR="003C1575"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fldChar w:fldCharType="end"/>
      </w:r>
    </w:p>
    <w:p w14:paraId="7AA931FF" w14:textId="77777777" w:rsidR="00236E6D" w:rsidRPr="005F2B0B" w:rsidRDefault="00965FBD" w:rsidP="00311F1A">
      <w:pPr>
        <w:pStyle w:val="Heading1"/>
      </w:pPr>
      <w:bookmarkStart w:id="1" w:name="_Toc420995890"/>
      <w:bookmarkStart w:id="2" w:name="_Toc422997477"/>
      <w:r>
        <w:lastRenderedPageBreak/>
        <w:br/>
      </w:r>
      <w:bookmarkStart w:id="3" w:name="_Toc427156460"/>
      <w:bookmarkStart w:id="4" w:name="_Toc428278467"/>
      <w:r w:rsidR="00EE334C" w:rsidRPr="005F2B0B">
        <w:t>Introduction and General Information</w:t>
      </w:r>
      <w:bookmarkEnd w:id="1"/>
      <w:bookmarkEnd w:id="2"/>
      <w:bookmarkEnd w:id="3"/>
      <w:bookmarkEnd w:id="4"/>
    </w:p>
    <w:p w14:paraId="47EFF275" w14:textId="77777777" w:rsidR="00236E6D" w:rsidRDefault="00236E6D">
      <w:pPr>
        <w:numPr>
          <w:ilvl w:val="12"/>
          <w:numId w:val="0"/>
        </w:numPr>
        <w:jc w:val="center"/>
      </w:pPr>
    </w:p>
    <w:p w14:paraId="5B353EDB" w14:textId="77777777" w:rsidR="00236E6D" w:rsidRDefault="00236E6D">
      <w:pPr>
        <w:numPr>
          <w:ilvl w:val="12"/>
          <w:numId w:val="0"/>
        </w:numPr>
        <w:jc w:val="center"/>
      </w:pPr>
    </w:p>
    <w:p w14:paraId="24B934EC" w14:textId="77777777" w:rsidR="00236E6D" w:rsidRDefault="000166A9" w:rsidP="00965FBD">
      <w:pPr>
        <w:pStyle w:val="Heading2"/>
      </w:pPr>
      <w:bookmarkStart w:id="5" w:name="_Toc420995891"/>
      <w:bookmarkStart w:id="6" w:name="_Toc422997478"/>
      <w:bookmarkStart w:id="7" w:name="_Toc427156461"/>
      <w:bookmarkStart w:id="8" w:name="_Toc428278468"/>
      <w:r>
        <w:t>Heading 2</w:t>
      </w:r>
      <w:bookmarkEnd w:id="5"/>
      <w:bookmarkEnd w:id="6"/>
      <w:bookmarkEnd w:id="7"/>
      <w:bookmarkEnd w:id="8"/>
      <w:r w:rsidR="00236E6D">
        <w:t xml:space="preserve"> </w:t>
      </w:r>
    </w:p>
    <w:p w14:paraId="703001A5" w14:textId="77777777" w:rsidR="00236E6D" w:rsidRDefault="00236E6D">
      <w:pPr>
        <w:pStyle w:val="Footer"/>
        <w:numPr>
          <w:ilvl w:val="12"/>
          <w:numId w:val="0"/>
        </w:numPr>
        <w:tabs>
          <w:tab w:val="clear" w:pos="4320"/>
          <w:tab w:val="clear" w:pos="8640"/>
        </w:tabs>
      </w:pPr>
    </w:p>
    <w:p w14:paraId="7CBC14D1" w14:textId="77777777" w:rsidR="00236E6D" w:rsidRDefault="000166A9">
      <w:pPr>
        <w:numPr>
          <w:ilvl w:val="12"/>
          <w:numId w:val="0"/>
        </w:numPr>
      </w:pPr>
      <w:r>
        <w:t xml:space="preserve">Begin writing text here. You may use single, double, or 1.5 spacing. You may use any font of your choosing, but you must be consistent. </w:t>
      </w:r>
    </w:p>
    <w:p w14:paraId="56779C1F" w14:textId="77777777" w:rsidR="00236E6D" w:rsidRDefault="00236E6D">
      <w:pPr>
        <w:numPr>
          <w:ilvl w:val="12"/>
          <w:numId w:val="0"/>
        </w:numPr>
      </w:pPr>
    </w:p>
    <w:p w14:paraId="45AD3764" w14:textId="77777777" w:rsidR="00236E6D" w:rsidRDefault="00236E6D">
      <w:pPr>
        <w:numPr>
          <w:ilvl w:val="12"/>
          <w:numId w:val="0"/>
        </w:numPr>
      </w:pPr>
      <w:r>
        <w:t xml:space="preserve">  </w:t>
      </w:r>
    </w:p>
    <w:p w14:paraId="2132C0E9" w14:textId="77777777" w:rsidR="00236E6D" w:rsidRDefault="000166A9" w:rsidP="00965FBD">
      <w:pPr>
        <w:pStyle w:val="Heading2"/>
      </w:pPr>
      <w:bookmarkStart w:id="9" w:name="_Toc420995892"/>
      <w:bookmarkStart w:id="10" w:name="_Toc422997479"/>
      <w:bookmarkStart w:id="11" w:name="_Toc427156462"/>
      <w:bookmarkStart w:id="12" w:name="_Toc428278469"/>
      <w:r>
        <w:t>Heading 2</w:t>
      </w:r>
      <w:bookmarkEnd w:id="9"/>
      <w:bookmarkEnd w:id="10"/>
      <w:bookmarkEnd w:id="11"/>
      <w:bookmarkEnd w:id="12"/>
    </w:p>
    <w:p w14:paraId="331F6C5C" w14:textId="77777777" w:rsidR="00236E6D" w:rsidRDefault="00236E6D">
      <w:pPr>
        <w:numPr>
          <w:ilvl w:val="12"/>
          <w:numId w:val="0"/>
        </w:numPr>
      </w:pPr>
      <w:r>
        <w:tab/>
      </w:r>
      <w:r>
        <w:tab/>
        <w:t xml:space="preserve"> </w:t>
      </w:r>
    </w:p>
    <w:p w14:paraId="578CC45C" w14:textId="77777777" w:rsidR="00236E6D" w:rsidRDefault="000166A9">
      <w:pPr>
        <w:numPr>
          <w:ilvl w:val="12"/>
          <w:numId w:val="0"/>
        </w:numPr>
      </w:pPr>
      <w:r>
        <w:t>Use subheadings consistently. Check spacing, capitalization, and punctuation.</w:t>
      </w:r>
    </w:p>
    <w:p w14:paraId="4E55ED70" w14:textId="77777777" w:rsidR="00236E6D" w:rsidRDefault="00236E6D">
      <w:pPr>
        <w:numPr>
          <w:ilvl w:val="12"/>
          <w:numId w:val="0"/>
        </w:numPr>
      </w:pPr>
    </w:p>
    <w:p w14:paraId="5182D0BB" w14:textId="77777777" w:rsidR="00236E6D" w:rsidRDefault="009A6A2F">
      <w:pPr>
        <w:pStyle w:val="Heading3"/>
      </w:pPr>
      <w:bookmarkStart w:id="13" w:name="_Toc420995893"/>
      <w:bookmarkStart w:id="14" w:name="_Toc422997480"/>
      <w:bookmarkStart w:id="15" w:name="_Toc427156463"/>
      <w:bookmarkStart w:id="16" w:name="_Toc428278470"/>
      <w:r>
        <w:t>Heading 3</w:t>
      </w:r>
      <w:bookmarkEnd w:id="13"/>
      <w:bookmarkEnd w:id="14"/>
      <w:bookmarkEnd w:id="15"/>
      <w:bookmarkEnd w:id="16"/>
    </w:p>
    <w:p w14:paraId="228E771E" w14:textId="77777777" w:rsidR="00236E6D" w:rsidRDefault="000166A9">
      <w:pPr>
        <w:numPr>
          <w:ilvl w:val="12"/>
          <w:numId w:val="0"/>
        </w:numPr>
      </w:pPr>
      <w:r>
        <w:t xml:space="preserve">Use of styles is helpful in generating a table of contents. This sample document uses the headings to automatically generate the table of contents, list of tables, and list of figures. </w:t>
      </w:r>
    </w:p>
    <w:p w14:paraId="4E7C83ED" w14:textId="77777777" w:rsidR="00236E6D" w:rsidRDefault="00236E6D">
      <w:pPr>
        <w:numPr>
          <w:ilvl w:val="12"/>
          <w:numId w:val="0"/>
        </w:numPr>
      </w:pPr>
    </w:p>
    <w:p w14:paraId="19DE069F" w14:textId="77777777" w:rsidR="00236E6D" w:rsidRDefault="009A6A2F">
      <w:pPr>
        <w:pStyle w:val="Heading3"/>
      </w:pPr>
      <w:bookmarkStart w:id="17" w:name="_Toc420995894"/>
      <w:bookmarkStart w:id="18" w:name="_Toc422997481"/>
      <w:bookmarkStart w:id="19" w:name="_Toc427156464"/>
      <w:bookmarkStart w:id="20" w:name="_Toc428278471"/>
      <w:r>
        <w:t>Heading 3</w:t>
      </w:r>
      <w:bookmarkEnd w:id="17"/>
      <w:bookmarkEnd w:id="18"/>
      <w:bookmarkEnd w:id="19"/>
      <w:bookmarkEnd w:id="20"/>
    </w:p>
    <w:p w14:paraId="75B0CE56" w14:textId="77777777" w:rsidR="00236E6D" w:rsidRDefault="000166A9">
      <w:pPr>
        <w:numPr>
          <w:ilvl w:val="12"/>
          <w:numId w:val="0"/>
        </w:numPr>
      </w:pPr>
      <w:r>
        <w:t>Once you use styles to generate the lists, you can update them quickly and easily.</w:t>
      </w:r>
    </w:p>
    <w:p w14:paraId="1AE8AB83" w14:textId="77777777" w:rsidR="00236E6D" w:rsidRDefault="00236E6D">
      <w:pPr>
        <w:numPr>
          <w:ilvl w:val="12"/>
          <w:numId w:val="0"/>
        </w:numPr>
        <w:rPr>
          <w:b/>
          <w:bCs/>
          <w:i/>
          <w:iCs/>
        </w:rPr>
      </w:pPr>
    </w:p>
    <w:p w14:paraId="6B087437" w14:textId="77777777" w:rsidR="00236E6D" w:rsidRDefault="00236E6D">
      <w:pPr>
        <w:numPr>
          <w:ilvl w:val="12"/>
          <w:numId w:val="0"/>
        </w:numPr>
      </w:pPr>
    </w:p>
    <w:p w14:paraId="3E5F4197" w14:textId="77777777" w:rsidR="00236E6D" w:rsidRDefault="003D63DF" w:rsidP="00965FBD">
      <w:pPr>
        <w:pStyle w:val="Heading2"/>
      </w:pPr>
      <w:bookmarkStart w:id="21" w:name="_Toc420995895"/>
      <w:bookmarkStart w:id="22" w:name="_Toc422997482"/>
      <w:bookmarkStart w:id="23" w:name="_Toc427156465"/>
      <w:bookmarkStart w:id="24" w:name="_Toc428278472"/>
      <w:r>
        <w:t>Heading 2</w:t>
      </w:r>
      <w:bookmarkEnd w:id="21"/>
      <w:bookmarkEnd w:id="22"/>
      <w:bookmarkEnd w:id="23"/>
      <w:bookmarkEnd w:id="24"/>
    </w:p>
    <w:p w14:paraId="67640F00" w14:textId="77777777" w:rsidR="00236E6D" w:rsidRDefault="00236E6D">
      <w:pPr>
        <w:numPr>
          <w:ilvl w:val="12"/>
          <w:numId w:val="0"/>
        </w:numPr>
      </w:pPr>
      <w:r>
        <w:rPr>
          <w:b/>
          <w:bCs/>
        </w:rPr>
        <w:tab/>
      </w:r>
    </w:p>
    <w:p w14:paraId="04A06857" w14:textId="77777777" w:rsidR="005F2B0B" w:rsidRDefault="0038177C" w:rsidP="003D07F7">
      <w:pPr>
        <w:numPr>
          <w:ilvl w:val="12"/>
          <w:numId w:val="0"/>
        </w:numPr>
      </w:pPr>
      <w:r>
        <w:t xml:space="preserve">Don’t forget to </w:t>
      </w:r>
      <w:r w:rsidR="002D470F">
        <w:t xml:space="preserve">submit </w:t>
      </w:r>
      <w:r>
        <w:t xml:space="preserve">your thesis/dissertation </w:t>
      </w:r>
      <w:r w:rsidR="002D470F">
        <w:t xml:space="preserve">to the </w:t>
      </w:r>
      <w:r>
        <w:t xml:space="preserve">thesis/dissertation consultant </w:t>
      </w:r>
      <w:r w:rsidR="002D470F">
        <w:t>by</w:t>
      </w:r>
      <w:r>
        <w:t xml:space="preserve"> the preliminary review deadline</w:t>
      </w:r>
      <w:r w:rsidR="002D470F">
        <w:t xml:space="preserve"> (this specific deadline can be found here: </w:t>
      </w:r>
      <w:hyperlink r:id="rId11" w:history="1">
        <w:r w:rsidR="002D470F" w:rsidRPr="0065123B">
          <w:rPr>
            <w:rStyle w:val="Hyperlink"/>
          </w:rPr>
          <w:t>http://gradschool.utk.edu/ddategraduation.shtml)</w:t>
        </w:r>
      </w:hyperlink>
    </w:p>
    <w:p w14:paraId="18CF9651" w14:textId="77777777" w:rsidR="005F2B0B" w:rsidRDefault="005F2B0B" w:rsidP="005F2B0B">
      <w:r>
        <w:br w:type="page"/>
      </w:r>
    </w:p>
    <w:p w14:paraId="6EC66A8E" w14:textId="77777777" w:rsidR="00236E6D" w:rsidRPr="0065123B" w:rsidRDefault="00965FBD" w:rsidP="00311F1A">
      <w:pPr>
        <w:pStyle w:val="Heading1"/>
      </w:pPr>
      <w:bookmarkStart w:id="25" w:name="_Toc420995896"/>
      <w:bookmarkStart w:id="26" w:name="_Toc422997483"/>
      <w:r>
        <w:lastRenderedPageBreak/>
        <w:br/>
      </w:r>
      <w:bookmarkStart w:id="27" w:name="_Toc427156466"/>
      <w:bookmarkStart w:id="28" w:name="_Toc428278473"/>
      <w:r w:rsidR="003D63DF" w:rsidRPr="0065123B">
        <w:t>Literature Review</w:t>
      </w:r>
      <w:bookmarkEnd w:id="25"/>
      <w:bookmarkEnd w:id="26"/>
      <w:bookmarkEnd w:id="27"/>
      <w:bookmarkEnd w:id="28"/>
    </w:p>
    <w:p w14:paraId="4CF2AE37" w14:textId="77777777" w:rsidR="00236E6D" w:rsidRDefault="00236E6D">
      <w:pPr>
        <w:numPr>
          <w:ilvl w:val="12"/>
          <w:numId w:val="0"/>
        </w:num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14:paraId="15124BB9" w14:textId="77777777" w:rsidR="00236E6D" w:rsidRDefault="00236E6D">
      <w:pPr>
        <w:numPr>
          <w:ilvl w:val="12"/>
          <w:numId w:val="0"/>
        </w:numPr>
        <w:rPr>
          <w:highlight w:val="yellow"/>
        </w:rPr>
      </w:pPr>
      <w:r>
        <w:tab/>
      </w:r>
    </w:p>
    <w:p w14:paraId="79EFC694" w14:textId="77777777" w:rsidR="00236E6D" w:rsidRDefault="0038177C">
      <w:pPr>
        <w:numPr>
          <w:ilvl w:val="12"/>
          <w:numId w:val="0"/>
        </w:numPr>
      </w:pPr>
      <w:r>
        <w:t xml:space="preserve">Tables and figures embedded within the text must be placed on either the same page as the first mention in the text, or on the page following the first mention of the text. Large tables and figures </w:t>
      </w:r>
      <w:r w:rsidR="00FB3EF0">
        <w:t xml:space="preserve">(that exceed ½ of a page) </w:t>
      </w:r>
      <w:r>
        <w:t>must be placed on a separate page. Table 1 is larger than ½ a page and must be placed on its own page. The page before the table/fig</w:t>
      </w:r>
      <w:r w:rsidR="00834CBF">
        <w:t>ure must be a full page of text, unless it happens to end the chapter. This applies even if a paragraph must be broken across pages.</w:t>
      </w:r>
    </w:p>
    <w:p w14:paraId="7EA21BD1" w14:textId="77777777" w:rsidR="00236E6D" w:rsidRDefault="00236E6D">
      <w:pPr>
        <w:numPr>
          <w:ilvl w:val="12"/>
          <w:numId w:val="0"/>
        </w:numPr>
      </w:pPr>
    </w:p>
    <w:p w14:paraId="2C120B1A" w14:textId="77777777" w:rsidR="00236E6D" w:rsidRPr="004A1B3F" w:rsidRDefault="003D63DF" w:rsidP="00965FBD">
      <w:pPr>
        <w:pStyle w:val="Heading2"/>
      </w:pPr>
      <w:bookmarkStart w:id="29" w:name="_Toc420995897"/>
      <w:bookmarkStart w:id="30" w:name="_Toc422997484"/>
      <w:bookmarkStart w:id="31" w:name="_Toc427156467"/>
      <w:bookmarkStart w:id="32" w:name="_Toc428278474"/>
      <w:r w:rsidRPr="004A1B3F">
        <w:t>Heading 2</w:t>
      </w:r>
      <w:bookmarkEnd w:id="29"/>
      <w:bookmarkEnd w:id="30"/>
      <w:bookmarkEnd w:id="31"/>
      <w:bookmarkEnd w:id="32"/>
    </w:p>
    <w:p w14:paraId="4B40A6C2" w14:textId="77777777" w:rsidR="00236E6D" w:rsidRDefault="00236E6D">
      <w:pPr>
        <w:numPr>
          <w:ilvl w:val="12"/>
          <w:numId w:val="0"/>
        </w:numPr>
        <w:jc w:val="center"/>
      </w:pPr>
    </w:p>
    <w:p w14:paraId="0A4A30CE" w14:textId="77777777" w:rsidR="00236E6D" w:rsidRDefault="0038177C">
      <w:pPr>
        <w:numPr>
          <w:ilvl w:val="12"/>
          <w:numId w:val="0"/>
        </w:numPr>
        <w:rPr>
          <w:b/>
          <w:bCs/>
          <w:i/>
          <w:iCs/>
        </w:rPr>
      </w:pPr>
      <w:r>
        <w:t xml:space="preserve">Tables and figures may be placed on </w:t>
      </w:r>
      <w:r w:rsidR="00FB3EF0">
        <w:t xml:space="preserve">an otherwise blank page directly after the page on which it is first referenced, </w:t>
      </w:r>
      <w:r>
        <w:t>regardless of size. You should not</w:t>
      </w:r>
      <w:r w:rsidR="00207219">
        <w:t xml:space="preserve"> “break” text and</w:t>
      </w:r>
      <w:r>
        <w:t xml:space="preserve"> leave white space on text pages</w:t>
      </w:r>
      <w:r w:rsidR="00795D03">
        <w:t xml:space="preserve"> -- i</w:t>
      </w:r>
      <w:r w:rsidR="00795D03" w:rsidRPr="00795D03">
        <w:t>nstead, simply continue the text (even if it is a new paragraph or new section)</w:t>
      </w:r>
      <w:r w:rsidR="00795D03">
        <w:t xml:space="preserve"> until that page is filled</w:t>
      </w:r>
      <w:r w:rsidR="00795D03" w:rsidRPr="00795D03">
        <w:t>.  The only time there should be a significant amount of white space on a page is when it is the last page of the chapter</w:t>
      </w:r>
      <w:r w:rsidR="00795D03">
        <w:t>.  Y</w:t>
      </w:r>
      <w:r>
        <w:t>ou can leave white space on pages that just have tables or figures.</w:t>
      </w:r>
      <w:r w:rsidR="00236E6D">
        <w:t xml:space="preserve"> </w:t>
      </w:r>
    </w:p>
    <w:p w14:paraId="5B3EF785" w14:textId="77777777" w:rsidR="00236E6D" w:rsidRDefault="00236E6D">
      <w:pPr>
        <w:numPr>
          <w:ilvl w:val="12"/>
          <w:numId w:val="0"/>
        </w:numPr>
        <w:rPr>
          <w:b/>
          <w:bCs/>
          <w:i/>
          <w:iCs/>
        </w:rPr>
      </w:pPr>
    </w:p>
    <w:p w14:paraId="19AA9B5C" w14:textId="77777777" w:rsidR="00236E6D" w:rsidRDefault="003D63DF">
      <w:pPr>
        <w:pStyle w:val="Heading3"/>
      </w:pPr>
      <w:bookmarkStart w:id="33" w:name="_Toc420995898"/>
      <w:bookmarkStart w:id="34" w:name="_Toc422997485"/>
      <w:bookmarkStart w:id="35" w:name="_Toc427156468"/>
      <w:bookmarkStart w:id="36" w:name="_Toc428278475"/>
      <w:r>
        <w:t>Heading 3</w:t>
      </w:r>
      <w:bookmarkEnd w:id="33"/>
      <w:bookmarkEnd w:id="34"/>
      <w:bookmarkEnd w:id="35"/>
      <w:bookmarkEnd w:id="36"/>
    </w:p>
    <w:p w14:paraId="4116DD6E" w14:textId="77777777" w:rsidR="00236E6D" w:rsidRDefault="00FF195C">
      <w:pPr>
        <w:numPr>
          <w:ilvl w:val="12"/>
          <w:numId w:val="0"/>
        </w:numPr>
      </w:pPr>
      <w:r>
        <w:t xml:space="preserve">Tables and figures may also be placed in an appendix at the end of the thesis/dissertation. If you do this, be sure to note that the tables/figures are located in the appendix. This can be done either parenthetically or with footnotes. </w:t>
      </w:r>
      <w:r w:rsidR="00236E6D">
        <w:t xml:space="preserve"> </w:t>
      </w:r>
      <w:r>
        <w:t>You may place all tables and figures in an appendix, or just a few. If you choose to place all tables and figures in the appendix, you can note that “All tables and figures are located in the appendix” after the first mention of a table or figure.</w:t>
      </w:r>
    </w:p>
    <w:p w14:paraId="2539A9F7" w14:textId="77777777" w:rsidR="00236E6D" w:rsidRDefault="00236E6D"/>
    <w:p w14:paraId="303A3CE0" w14:textId="77777777" w:rsidR="00FF195C" w:rsidRDefault="00FF195C" w:rsidP="00FF195C">
      <w:pPr>
        <w:pStyle w:val="Heading3"/>
      </w:pPr>
      <w:bookmarkStart w:id="37" w:name="_Toc420995899"/>
      <w:bookmarkStart w:id="38" w:name="_Toc422997486"/>
      <w:bookmarkStart w:id="39" w:name="_Toc427156469"/>
      <w:bookmarkStart w:id="40" w:name="_Toc428278476"/>
      <w:r>
        <w:t>Heading 3</w:t>
      </w:r>
      <w:bookmarkEnd w:id="37"/>
      <w:bookmarkEnd w:id="38"/>
      <w:bookmarkEnd w:id="39"/>
      <w:bookmarkEnd w:id="40"/>
      <w:r>
        <w:tab/>
      </w:r>
      <w:r>
        <w:tab/>
      </w:r>
    </w:p>
    <w:p w14:paraId="453E368A" w14:textId="77777777" w:rsidR="005F44D1" w:rsidRDefault="00FF195C"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87F40">
        <w:t xml:space="preserve">Table </w:t>
      </w:r>
      <w:r w:rsidR="004D05F5">
        <w:t xml:space="preserve">numbers and </w:t>
      </w:r>
      <w:r w:rsidRPr="00F87F40">
        <w:t xml:space="preserve">titles should be placed above the tables. Figure </w:t>
      </w:r>
      <w:r w:rsidR="004D05F5">
        <w:t xml:space="preserve">numbers and </w:t>
      </w:r>
      <w:r w:rsidRPr="00F87F40">
        <w:t>titles should be placed below</w:t>
      </w:r>
      <w:r w:rsidR="00FB3EF0">
        <w:t xml:space="preserve"> the figures</w:t>
      </w:r>
      <w:r w:rsidRPr="00F87F40">
        <w:t>. The font for tables must match the font for the body of the text</w:t>
      </w:r>
      <w:r w:rsidR="0039365D">
        <w:t>, although it can be smaller</w:t>
      </w:r>
      <w:r w:rsidR="002F15D8">
        <w:t xml:space="preserve"> (as long as it is consistent – so if your normal text is 12 </w:t>
      </w:r>
      <w:proofErr w:type="spellStart"/>
      <w:r w:rsidR="002F15D8">
        <w:t>pt</w:t>
      </w:r>
      <w:proofErr w:type="spellEnd"/>
      <w:r w:rsidR="002F15D8">
        <w:t xml:space="preserve">, and </w:t>
      </w:r>
      <w:r w:rsidR="00B3272F">
        <w:t xml:space="preserve">you make </w:t>
      </w:r>
      <w:r w:rsidR="002F15D8">
        <w:t>of your figure captions is 10pt, ALL of your figure captions must be 10pt)</w:t>
      </w:r>
      <w:r w:rsidRPr="00F87F40">
        <w:t xml:space="preserve">. </w:t>
      </w:r>
      <w:r w:rsidR="00FB3EF0">
        <w:t xml:space="preserve">The same goes for spacing – if you double-space your normal text, your table/figure captions can be single-spaced (as long as they are ALL single-spaced).  </w:t>
      </w:r>
      <w:r w:rsidRPr="00F87F40">
        <w:t xml:space="preserve">All tables must have at least 2 columns and a </w:t>
      </w:r>
    </w:p>
    <w:p w14:paraId="7EBF2BD0" w14:textId="77777777" w:rsidR="00513BB6" w:rsidRDefault="00513BB6" w:rsidP="00513BB6">
      <w:pPr>
        <w:pStyle w:val="Caption"/>
      </w:pPr>
      <w:bookmarkStart w:id="41" w:name="_Toc428278253"/>
      <w:r>
        <w:lastRenderedPageBreak/>
        <w:t xml:space="preserve">Table </w:t>
      </w:r>
      <w:r w:rsidR="00271ADA">
        <w:fldChar w:fldCharType="begin"/>
      </w:r>
      <w:r w:rsidR="00271ADA">
        <w:instrText xml:space="preserve"> STYLEREF 1 \s </w:instrText>
      </w:r>
      <w:r w:rsidR="00271ADA">
        <w:fldChar w:fldCharType="separate"/>
      </w:r>
      <w:r w:rsidR="007966E6">
        <w:rPr>
          <w:noProof/>
        </w:rPr>
        <w:t>2</w:t>
      </w:r>
      <w:r w:rsidR="00271ADA">
        <w:rPr>
          <w:noProof/>
        </w:rPr>
        <w:fldChar w:fldCharType="end"/>
      </w:r>
      <w:r>
        <w:t>.</w:t>
      </w:r>
      <w:r w:rsidR="00271ADA">
        <w:fldChar w:fldCharType="begin"/>
      </w:r>
      <w:r w:rsidR="00271ADA">
        <w:instrText xml:space="preserve"> SEQ Table \* ARABIC \s 1 </w:instrText>
      </w:r>
      <w:r w:rsidR="00271ADA">
        <w:fldChar w:fldCharType="separate"/>
      </w:r>
      <w:r w:rsidR="007966E6">
        <w:rPr>
          <w:noProof/>
        </w:rPr>
        <w:t>1</w:t>
      </w:r>
      <w:r w:rsidR="00271ADA">
        <w:rPr>
          <w:noProof/>
        </w:rPr>
        <w:fldChar w:fldCharType="end"/>
      </w:r>
      <w:r w:rsidR="00E91931">
        <w:t>. This is the first table.</w:t>
      </w:r>
      <w:bookmarkEnd w:id="41"/>
    </w:p>
    <w:tbl>
      <w:tblPr>
        <w:tblStyle w:val="TableGrid"/>
        <w:tblW w:w="0" w:type="auto"/>
        <w:tblLook w:val="04A0" w:firstRow="1" w:lastRow="0" w:firstColumn="1" w:lastColumn="0" w:noHBand="0" w:noVBand="1"/>
      </w:tblPr>
      <w:tblGrid>
        <w:gridCol w:w="2876"/>
        <w:gridCol w:w="2877"/>
        <w:gridCol w:w="2877"/>
      </w:tblGrid>
      <w:tr w:rsidR="003E2944" w14:paraId="1B4B1CC4" w14:textId="77777777" w:rsidTr="00D520FE">
        <w:tc>
          <w:tcPr>
            <w:tcW w:w="2876" w:type="dxa"/>
          </w:tcPr>
          <w:p w14:paraId="0700C90C" w14:textId="77777777" w:rsidR="003E2944" w:rsidRPr="003E2944" w:rsidRDefault="003E2944" w:rsidP="00D520FE">
            <w:pPr>
              <w:rPr>
                <w:b/>
              </w:rPr>
            </w:pPr>
            <w:r w:rsidRPr="003E2944">
              <w:rPr>
                <w:b/>
              </w:rPr>
              <w:t>Columnar Heading 1</w:t>
            </w:r>
          </w:p>
        </w:tc>
        <w:tc>
          <w:tcPr>
            <w:tcW w:w="2877" w:type="dxa"/>
          </w:tcPr>
          <w:p w14:paraId="442D75D9" w14:textId="77777777" w:rsidR="003E2944" w:rsidRPr="003E2944" w:rsidRDefault="003E2944" w:rsidP="00D520FE">
            <w:pPr>
              <w:rPr>
                <w:b/>
              </w:rPr>
            </w:pPr>
            <w:r w:rsidRPr="003E2944">
              <w:rPr>
                <w:b/>
              </w:rPr>
              <w:t>Columnar Heading 2</w:t>
            </w:r>
          </w:p>
        </w:tc>
        <w:tc>
          <w:tcPr>
            <w:tcW w:w="2877" w:type="dxa"/>
          </w:tcPr>
          <w:p w14:paraId="1F0EF148" w14:textId="77777777" w:rsidR="003E2944" w:rsidRPr="003E2944" w:rsidRDefault="003E2944" w:rsidP="00D520FE">
            <w:pPr>
              <w:rPr>
                <w:b/>
              </w:rPr>
            </w:pPr>
            <w:r w:rsidRPr="003E2944">
              <w:rPr>
                <w:b/>
              </w:rPr>
              <w:t>Columnar Heading 3</w:t>
            </w:r>
          </w:p>
        </w:tc>
      </w:tr>
      <w:tr w:rsidR="003E2944" w14:paraId="332AC242" w14:textId="77777777" w:rsidTr="00D520FE">
        <w:tc>
          <w:tcPr>
            <w:tcW w:w="2876" w:type="dxa"/>
          </w:tcPr>
          <w:p w14:paraId="2B9B5B3A" w14:textId="77777777" w:rsidR="003E2944" w:rsidRDefault="003E2944" w:rsidP="00D520FE">
            <w:r>
              <w:t>Data</w:t>
            </w:r>
          </w:p>
        </w:tc>
        <w:tc>
          <w:tcPr>
            <w:tcW w:w="2877" w:type="dxa"/>
          </w:tcPr>
          <w:p w14:paraId="0207999D" w14:textId="77777777" w:rsidR="003E2944" w:rsidRDefault="003E2944" w:rsidP="00D520FE">
            <w:r>
              <w:t>Data</w:t>
            </w:r>
          </w:p>
        </w:tc>
        <w:tc>
          <w:tcPr>
            <w:tcW w:w="2877" w:type="dxa"/>
          </w:tcPr>
          <w:p w14:paraId="789CD1D5" w14:textId="77777777" w:rsidR="003E2944" w:rsidRDefault="003E2944" w:rsidP="00D520FE">
            <w:r>
              <w:t>Data</w:t>
            </w:r>
          </w:p>
        </w:tc>
      </w:tr>
      <w:tr w:rsidR="003E2944" w14:paraId="35DC8DA2" w14:textId="77777777" w:rsidTr="00D520FE">
        <w:tc>
          <w:tcPr>
            <w:tcW w:w="2876" w:type="dxa"/>
          </w:tcPr>
          <w:p w14:paraId="0A6B1B59" w14:textId="77777777" w:rsidR="003E2944" w:rsidRDefault="003E2944" w:rsidP="00D520FE">
            <w:r>
              <w:t>Data</w:t>
            </w:r>
          </w:p>
        </w:tc>
        <w:tc>
          <w:tcPr>
            <w:tcW w:w="2877" w:type="dxa"/>
          </w:tcPr>
          <w:p w14:paraId="4A04CFBE" w14:textId="77777777" w:rsidR="003E2944" w:rsidRDefault="003E2944" w:rsidP="00D520FE">
            <w:r>
              <w:t>Data</w:t>
            </w:r>
          </w:p>
        </w:tc>
        <w:tc>
          <w:tcPr>
            <w:tcW w:w="2877" w:type="dxa"/>
          </w:tcPr>
          <w:p w14:paraId="35A27E85" w14:textId="77777777" w:rsidR="003E2944" w:rsidRDefault="003E2944" w:rsidP="00D520FE">
            <w:r>
              <w:t>Data</w:t>
            </w:r>
          </w:p>
        </w:tc>
      </w:tr>
      <w:tr w:rsidR="003E2944" w14:paraId="413091C5" w14:textId="77777777" w:rsidTr="00D520FE">
        <w:tc>
          <w:tcPr>
            <w:tcW w:w="2876" w:type="dxa"/>
          </w:tcPr>
          <w:p w14:paraId="6932471B" w14:textId="77777777" w:rsidR="003E2944" w:rsidRDefault="003E2944" w:rsidP="00D520FE">
            <w:r>
              <w:t>Data</w:t>
            </w:r>
          </w:p>
        </w:tc>
        <w:tc>
          <w:tcPr>
            <w:tcW w:w="2877" w:type="dxa"/>
          </w:tcPr>
          <w:p w14:paraId="48DECD0C" w14:textId="77777777" w:rsidR="003E2944" w:rsidRDefault="003E2944" w:rsidP="00D520FE">
            <w:r>
              <w:t>Data</w:t>
            </w:r>
          </w:p>
        </w:tc>
        <w:tc>
          <w:tcPr>
            <w:tcW w:w="2877" w:type="dxa"/>
          </w:tcPr>
          <w:p w14:paraId="266D10F7" w14:textId="77777777" w:rsidR="003E2944" w:rsidRDefault="003E2944" w:rsidP="00D520FE">
            <w:r>
              <w:t>Data</w:t>
            </w:r>
          </w:p>
        </w:tc>
      </w:tr>
      <w:tr w:rsidR="003E2944" w14:paraId="7F1562CF" w14:textId="77777777" w:rsidTr="00D520FE">
        <w:tc>
          <w:tcPr>
            <w:tcW w:w="2876" w:type="dxa"/>
          </w:tcPr>
          <w:p w14:paraId="7F551BB0" w14:textId="77777777" w:rsidR="003E2944" w:rsidRDefault="003E2944" w:rsidP="00D520FE">
            <w:r>
              <w:t>Data</w:t>
            </w:r>
          </w:p>
        </w:tc>
        <w:tc>
          <w:tcPr>
            <w:tcW w:w="2877" w:type="dxa"/>
          </w:tcPr>
          <w:p w14:paraId="7F142911" w14:textId="77777777" w:rsidR="003E2944" w:rsidRDefault="003E2944" w:rsidP="00D520FE">
            <w:r>
              <w:t>Data</w:t>
            </w:r>
          </w:p>
        </w:tc>
        <w:tc>
          <w:tcPr>
            <w:tcW w:w="2877" w:type="dxa"/>
          </w:tcPr>
          <w:p w14:paraId="43787460" w14:textId="77777777" w:rsidR="003E2944" w:rsidRDefault="003E2944" w:rsidP="00D520FE">
            <w:r>
              <w:t>Data</w:t>
            </w:r>
          </w:p>
        </w:tc>
      </w:tr>
      <w:tr w:rsidR="003E2944" w14:paraId="2B392716" w14:textId="77777777" w:rsidTr="00D520FE">
        <w:tc>
          <w:tcPr>
            <w:tcW w:w="2876" w:type="dxa"/>
          </w:tcPr>
          <w:p w14:paraId="727C9A87" w14:textId="77777777" w:rsidR="003E2944" w:rsidRDefault="003E2944" w:rsidP="00D520FE">
            <w:r>
              <w:t>Data</w:t>
            </w:r>
          </w:p>
        </w:tc>
        <w:tc>
          <w:tcPr>
            <w:tcW w:w="2877" w:type="dxa"/>
          </w:tcPr>
          <w:p w14:paraId="31412CA6" w14:textId="77777777" w:rsidR="003E2944" w:rsidRDefault="003E2944" w:rsidP="00D520FE">
            <w:r>
              <w:t>Data</w:t>
            </w:r>
          </w:p>
        </w:tc>
        <w:tc>
          <w:tcPr>
            <w:tcW w:w="2877" w:type="dxa"/>
          </w:tcPr>
          <w:p w14:paraId="2C5A9CAB" w14:textId="77777777" w:rsidR="003E2944" w:rsidRDefault="003E2944" w:rsidP="00D520FE">
            <w:r>
              <w:t>Data</w:t>
            </w:r>
          </w:p>
        </w:tc>
      </w:tr>
      <w:tr w:rsidR="003E2944" w14:paraId="156EE512" w14:textId="77777777" w:rsidTr="00D520FE">
        <w:tc>
          <w:tcPr>
            <w:tcW w:w="2876" w:type="dxa"/>
          </w:tcPr>
          <w:p w14:paraId="4A9D3E19" w14:textId="77777777" w:rsidR="003E2944" w:rsidRDefault="003E2944" w:rsidP="00D520FE">
            <w:r>
              <w:t>Data</w:t>
            </w:r>
          </w:p>
        </w:tc>
        <w:tc>
          <w:tcPr>
            <w:tcW w:w="2877" w:type="dxa"/>
          </w:tcPr>
          <w:p w14:paraId="0D642D63" w14:textId="77777777" w:rsidR="003E2944" w:rsidRDefault="003E2944" w:rsidP="00D520FE">
            <w:r>
              <w:t>Data</w:t>
            </w:r>
          </w:p>
        </w:tc>
        <w:tc>
          <w:tcPr>
            <w:tcW w:w="2877" w:type="dxa"/>
          </w:tcPr>
          <w:p w14:paraId="572DDC72" w14:textId="77777777" w:rsidR="003E2944" w:rsidRDefault="003E2944" w:rsidP="00D520FE">
            <w:r>
              <w:t>Data</w:t>
            </w:r>
          </w:p>
        </w:tc>
      </w:tr>
      <w:tr w:rsidR="003E2944" w14:paraId="3EFAAB1A" w14:textId="77777777" w:rsidTr="00D520FE">
        <w:tc>
          <w:tcPr>
            <w:tcW w:w="2876" w:type="dxa"/>
          </w:tcPr>
          <w:p w14:paraId="5A56AD58" w14:textId="77777777" w:rsidR="003E2944" w:rsidRDefault="003E2944" w:rsidP="00D520FE">
            <w:r>
              <w:t>Data</w:t>
            </w:r>
          </w:p>
        </w:tc>
        <w:tc>
          <w:tcPr>
            <w:tcW w:w="2877" w:type="dxa"/>
          </w:tcPr>
          <w:p w14:paraId="4A44DF96" w14:textId="77777777" w:rsidR="003E2944" w:rsidRDefault="003E2944" w:rsidP="00D520FE">
            <w:r>
              <w:t>Data</w:t>
            </w:r>
          </w:p>
        </w:tc>
        <w:tc>
          <w:tcPr>
            <w:tcW w:w="2877" w:type="dxa"/>
          </w:tcPr>
          <w:p w14:paraId="4F42566E" w14:textId="77777777" w:rsidR="003E2944" w:rsidRDefault="003E2944" w:rsidP="00D520FE">
            <w:r>
              <w:t>Data</w:t>
            </w:r>
          </w:p>
        </w:tc>
      </w:tr>
      <w:tr w:rsidR="003E2944" w14:paraId="01E417D3" w14:textId="77777777" w:rsidTr="00D520FE">
        <w:tc>
          <w:tcPr>
            <w:tcW w:w="2876" w:type="dxa"/>
          </w:tcPr>
          <w:p w14:paraId="3182E8ED" w14:textId="77777777" w:rsidR="003E2944" w:rsidRDefault="003E2944" w:rsidP="00D520FE">
            <w:r>
              <w:t>Data</w:t>
            </w:r>
          </w:p>
        </w:tc>
        <w:tc>
          <w:tcPr>
            <w:tcW w:w="2877" w:type="dxa"/>
          </w:tcPr>
          <w:p w14:paraId="062E95D5" w14:textId="77777777" w:rsidR="003E2944" w:rsidRDefault="003E2944" w:rsidP="00D520FE">
            <w:r>
              <w:t>Data</w:t>
            </w:r>
          </w:p>
        </w:tc>
        <w:tc>
          <w:tcPr>
            <w:tcW w:w="2877" w:type="dxa"/>
          </w:tcPr>
          <w:p w14:paraId="4436B5AA" w14:textId="77777777" w:rsidR="003E2944" w:rsidRDefault="003E2944" w:rsidP="00D520FE">
            <w:r>
              <w:t>Data</w:t>
            </w:r>
          </w:p>
        </w:tc>
      </w:tr>
      <w:tr w:rsidR="003E2944" w14:paraId="47E953C6" w14:textId="77777777" w:rsidTr="00D520FE">
        <w:tc>
          <w:tcPr>
            <w:tcW w:w="2876" w:type="dxa"/>
          </w:tcPr>
          <w:p w14:paraId="26729DB2" w14:textId="77777777" w:rsidR="003E2944" w:rsidRDefault="003E2944" w:rsidP="00D520FE">
            <w:r>
              <w:t>Data</w:t>
            </w:r>
          </w:p>
        </w:tc>
        <w:tc>
          <w:tcPr>
            <w:tcW w:w="2877" w:type="dxa"/>
          </w:tcPr>
          <w:p w14:paraId="1618774E" w14:textId="77777777" w:rsidR="003E2944" w:rsidRDefault="003E2944" w:rsidP="00D520FE">
            <w:r>
              <w:t>Data</w:t>
            </w:r>
          </w:p>
        </w:tc>
        <w:tc>
          <w:tcPr>
            <w:tcW w:w="2877" w:type="dxa"/>
          </w:tcPr>
          <w:p w14:paraId="43A5BA4F" w14:textId="77777777" w:rsidR="003E2944" w:rsidRDefault="003E2944" w:rsidP="00D520FE">
            <w:r>
              <w:t>Data</w:t>
            </w:r>
          </w:p>
        </w:tc>
      </w:tr>
      <w:tr w:rsidR="003E2944" w14:paraId="2A4AA662" w14:textId="77777777" w:rsidTr="00D520FE">
        <w:tc>
          <w:tcPr>
            <w:tcW w:w="2876" w:type="dxa"/>
          </w:tcPr>
          <w:p w14:paraId="5D3F9C0F" w14:textId="77777777" w:rsidR="003E2944" w:rsidRDefault="003E2944" w:rsidP="00D520FE">
            <w:r>
              <w:t>Data</w:t>
            </w:r>
          </w:p>
        </w:tc>
        <w:tc>
          <w:tcPr>
            <w:tcW w:w="2877" w:type="dxa"/>
          </w:tcPr>
          <w:p w14:paraId="6C52D013" w14:textId="77777777" w:rsidR="003E2944" w:rsidRDefault="003E2944" w:rsidP="00D520FE">
            <w:r>
              <w:t>Data</w:t>
            </w:r>
          </w:p>
        </w:tc>
        <w:tc>
          <w:tcPr>
            <w:tcW w:w="2877" w:type="dxa"/>
          </w:tcPr>
          <w:p w14:paraId="400566EF" w14:textId="77777777" w:rsidR="003E2944" w:rsidRDefault="003E2944" w:rsidP="00D520FE">
            <w:r>
              <w:t>Data</w:t>
            </w:r>
          </w:p>
        </w:tc>
      </w:tr>
      <w:tr w:rsidR="003E2944" w14:paraId="40943174" w14:textId="77777777" w:rsidTr="00D520FE">
        <w:tc>
          <w:tcPr>
            <w:tcW w:w="2876" w:type="dxa"/>
          </w:tcPr>
          <w:p w14:paraId="0CDDC2FD" w14:textId="77777777" w:rsidR="003E2944" w:rsidRDefault="003E2944" w:rsidP="00D520FE">
            <w:r>
              <w:t>Data</w:t>
            </w:r>
          </w:p>
        </w:tc>
        <w:tc>
          <w:tcPr>
            <w:tcW w:w="2877" w:type="dxa"/>
          </w:tcPr>
          <w:p w14:paraId="328E1F08" w14:textId="77777777" w:rsidR="003E2944" w:rsidRDefault="003E2944" w:rsidP="00D520FE">
            <w:r>
              <w:t>Data</w:t>
            </w:r>
          </w:p>
        </w:tc>
        <w:tc>
          <w:tcPr>
            <w:tcW w:w="2877" w:type="dxa"/>
          </w:tcPr>
          <w:p w14:paraId="11493573" w14:textId="77777777" w:rsidR="003E2944" w:rsidRDefault="003E2944" w:rsidP="00D520FE">
            <w:r>
              <w:t>Data</w:t>
            </w:r>
          </w:p>
        </w:tc>
      </w:tr>
      <w:tr w:rsidR="003E2944" w14:paraId="236750AC" w14:textId="77777777" w:rsidTr="00D520FE">
        <w:tc>
          <w:tcPr>
            <w:tcW w:w="2876" w:type="dxa"/>
          </w:tcPr>
          <w:p w14:paraId="1039FD38" w14:textId="77777777" w:rsidR="003E2944" w:rsidRDefault="003E2944" w:rsidP="003E2944">
            <w:r>
              <w:t>Data</w:t>
            </w:r>
          </w:p>
        </w:tc>
        <w:tc>
          <w:tcPr>
            <w:tcW w:w="2877" w:type="dxa"/>
          </w:tcPr>
          <w:p w14:paraId="1BB40B2A" w14:textId="77777777" w:rsidR="003E2944" w:rsidRDefault="003E2944" w:rsidP="003E2944">
            <w:r>
              <w:t>Data</w:t>
            </w:r>
          </w:p>
        </w:tc>
        <w:tc>
          <w:tcPr>
            <w:tcW w:w="2877" w:type="dxa"/>
          </w:tcPr>
          <w:p w14:paraId="651CF81D" w14:textId="77777777" w:rsidR="003E2944" w:rsidRDefault="003E2944" w:rsidP="003E2944">
            <w:r>
              <w:t>Data</w:t>
            </w:r>
          </w:p>
        </w:tc>
      </w:tr>
      <w:tr w:rsidR="003E2944" w14:paraId="3F5B5212" w14:textId="77777777" w:rsidTr="00D520FE">
        <w:tc>
          <w:tcPr>
            <w:tcW w:w="2876" w:type="dxa"/>
          </w:tcPr>
          <w:p w14:paraId="4D8E8BAF" w14:textId="77777777" w:rsidR="003E2944" w:rsidRDefault="003E2944" w:rsidP="003E2944">
            <w:r>
              <w:t>Data</w:t>
            </w:r>
          </w:p>
        </w:tc>
        <w:tc>
          <w:tcPr>
            <w:tcW w:w="2877" w:type="dxa"/>
          </w:tcPr>
          <w:p w14:paraId="70919110" w14:textId="77777777" w:rsidR="003E2944" w:rsidRDefault="003E2944" w:rsidP="003E2944">
            <w:r>
              <w:t>Data</w:t>
            </w:r>
          </w:p>
        </w:tc>
        <w:tc>
          <w:tcPr>
            <w:tcW w:w="2877" w:type="dxa"/>
          </w:tcPr>
          <w:p w14:paraId="1B770083" w14:textId="77777777" w:rsidR="003E2944" w:rsidRDefault="003E2944" w:rsidP="003E2944">
            <w:r>
              <w:t>Data</w:t>
            </w:r>
          </w:p>
        </w:tc>
      </w:tr>
      <w:tr w:rsidR="003E2944" w14:paraId="529CF1D1" w14:textId="77777777" w:rsidTr="00D520FE">
        <w:tc>
          <w:tcPr>
            <w:tcW w:w="2876" w:type="dxa"/>
          </w:tcPr>
          <w:p w14:paraId="2D684406" w14:textId="77777777" w:rsidR="003E2944" w:rsidRDefault="003E2944" w:rsidP="003E2944">
            <w:r>
              <w:t>Data</w:t>
            </w:r>
          </w:p>
        </w:tc>
        <w:tc>
          <w:tcPr>
            <w:tcW w:w="2877" w:type="dxa"/>
          </w:tcPr>
          <w:p w14:paraId="14065899" w14:textId="77777777" w:rsidR="003E2944" w:rsidRDefault="003E2944" w:rsidP="003E2944">
            <w:r>
              <w:t>Data</w:t>
            </w:r>
          </w:p>
        </w:tc>
        <w:tc>
          <w:tcPr>
            <w:tcW w:w="2877" w:type="dxa"/>
          </w:tcPr>
          <w:p w14:paraId="5281A4D2" w14:textId="77777777" w:rsidR="003E2944" w:rsidRDefault="003E2944" w:rsidP="003E2944">
            <w:r>
              <w:t>Data</w:t>
            </w:r>
          </w:p>
        </w:tc>
      </w:tr>
      <w:tr w:rsidR="003E2944" w14:paraId="29A6B434" w14:textId="77777777" w:rsidTr="00D520FE">
        <w:tc>
          <w:tcPr>
            <w:tcW w:w="2876" w:type="dxa"/>
          </w:tcPr>
          <w:p w14:paraId="69F5BD7C" w14:textId="77777777" w:rsidR="003E2944" w:rsidRDefault="003E2944" w:rsidP="003E2944">
            <w:r>
              <w:t>Data</w:t>
            </w:r>
          </w:p>
        </w:tc>
        <w:tc>
          <w:tcPr>
            <w:tcW w:w="2877" w:type="dxa"/>
          </w:tcPr>
          <w:p w14:paraId="137320BB" w14:textId="77777777" w:rsidR="003E2944" w:rsidRDefault="003E2944" w:rsidP="003E2944">
            <w:r>
              <w:t>Data</w:t>
            </w:r>
          </w:p>
        </w:tc>
        <w:tc>
          <w:tcPr>
            <w:tcW w:w="2877" w:type="dxa"/>
          </w:tcPr>
          <w:p w14:paraId="42BB61E0" w14:textId="77777777" w:rsidR="003E2944" w:rsidRDefault="003E2944" w:rsidP="003E2944">
            <w:r>
              <w:t>Data</w:t>
            </w:r>
          </w:p>
        </w:tc>
      </w:tr>
      <w:tr w:rsidR="003E2944" w14:paraId="1DFB3F83" w14:textId="77777777" w:rsidTr="00D520FE">
        <w:tc>
          <w:tcPr>
            <w:tcW w:w="2876" w:type="dxa"/>
          </w:tcPr>
          <w:p w14:paraId="7B5C02F5" w14:textId="77777777" w:rsidR="003E2944" w:rsidRDefault="003E2944" w:rsidP="003E2944">
            <w:r>
              <w:t>Data</w:t>
            </w:r>
          </w:p>
        </w:tc>
        <w:tc>
          <w:tcPr>
            <w:tcW w:w="2877" w:type="dxa"/>
          </w:tcPr>
          <w:p w14:paraId="13EA6991" w14:textId="77777777" w:rsidR="003E2944" w:rsidRDefault="003E2944" w:rsidP="003E2944">
            <w:r>
              <w:t>Data</w:t>
            </w:r>
          </w:p>
        </w:tc>
        <w:tc>
          <w:tcPr>
            <w:tcW w:w="2877" w:type="dxa"/>
          </w:tcPr>
          <w:p w14:paraId="22E09D32" w14:textId="77777777" w:rsidR="003E2944" w:rsidRDefault="003E2944" w:rsidP="003E2944">
            <w:r>
              <w:t>Data</w:t>
            </w:r>
          </w:p>
        </w:tc>
      </w:tr>
      <w:tr w:rsidR="003E2944" w14:paraId="645DD992" w14:textId="77777777" w:rsidTr="00D520FE">
        <w:tc>
          <w:tcPr>
            <w:tcW w:w="2876" w:type="dxa"/>
          </w:tcPr>
          <w:p w14:paraId="4AC04ED8" w14:textId="77777777" w:rsidR="003E2944" w:rsidRDefault="003E2944" w:rsidP="003E2944">
            <w:r>
              <w:t>Data</w:t>
            </w:r>
          </w:p>
        </w:tc>
        <w:tc>
          <w:tcPr>
            <w:tcW w:w="2877" w:type="dxa"/>
          </w:tcPr>
          <w:p w14:paraId="4E9D8E88" w14:textId="77777777" w:rsidR="003E2944" w:rsidRDefault="003E2944" w:rsidP="003E2944">
            <w:r>
              <w:t>Data</w:t>
            </w:r>
          </w:p>
        </w:tc>
        <w:tc>
          <w:tcPr>
            <w:tcW w:w="2877" w:type="dxa"/>
          </w:tcPr>
          <w:p w14:paraId="0D71DDFD" w14:textId="77777777" w:rsidR="003E2944" w:rsidRDefault="003E2944" w:rsidP="003E2944">
            <w:r>
              <w:t>Data</w:t>
            </w:r>
          </w:p>
        </w:tc>
      </w:tr>
      <w:tr w:rsidR="003E2944" w14:paraId="31251E2B" w14:textId="77777777" w:rsidTr="00D520FE">
        <w:tc>
          <w:tcPr>
            <w:tcW w:w="2876" w:type="dxa"/>
          </w:tcPr>
          <w:p w14:paraId="7F70ABBF" w14:textId="77777777" w:rsidR="003E2944" w:rsidRDefault="003E2944" w:rsidP="003E2944">
            <w:r>
              <w:t>Data</w:t>
            </w:r>
          </w:p>
        </w:tc>
        <w:tc>
          <w:tcPr>
            <w:tcW w:w="2877" w:type="dxa"/>
          </w:tcPr>
          <w:p w14:paraId="2079CC4E" w14:textId="77777777" w:rsidR="003E2944" w:rsidRDefault="003E2944" w:rsidP="003E2944">
            <w:r>
              <w:t>Data</w:t>
            </w:r>
          </w:p>
        </w:tc>
        <w:tc>
          <w:tcPr>
            <w:tcW w:w="2877" w:type="dxa"/>
          </w:tcPr>
          <w:p w14:paraId="7B9F8102" w14:textId="77777777" w:rsidR="003E2944" w:rsidRDefault="003E2944" w:rsidP="003E2944">
            <w:r>
              <w:t>Data</w:t>
            </w:r>
          </w:p>
        </w:tc>
      </w:tr>
      <w:tr w:rsidR="003E2944" w14:paraId="2E449738" w14:textId="77777777" w:rsidTr="00D520FE">
        <w:tc>
          <w:tcPr>
            <w:tcW w:w="2876" w:type="dxa"/>
          </w:tcPr>
          <w:p w14:paraId="78031595" w14:textId="77777777" w:rsidR="003E2944" w:rsidRDefault="003E2944" w:rsidP="003E2944">
            <w:r>
              <w:t>Data</w:t>
            </w:r>
          </w:p>
        </w:tc>
        <w:tc>
          <w:tcPr>
            <w:tcW w:w="2877" w:type="dxa"/>
          </w:tcPr>
          <w:p w14:paraId="295FFDA6" w14:textId="77777777" w:rsidR="003E2944" w:rsidRDefault="003E2944" w:rsidP="003E2944">
            <w:r>
              <w:t>Data</w:t>
            </w:r>
          </w:p>
        </w:tc>
        <w:tc>
          <w:tcPr>
            <w:tcW w:w="2877" w:type="dxa"/>
          </w:tcPr>
          <w:p w14:paraId="6292A158" w14:textId="77777777" w:rsidR="003E2944" w:rsidRDefault="003E2944" w:rsidP="003E2944">
            <w:r>
              <w:t>Data</w:t>
            </w:r>
          </w:p>
        </w:tc>
      </w:tr>
      <w:tr w:rsidR="003E2944" w14:paraId="4D7BE481" w14:textId="77777777" w:rsidTr="00D520FE">
        <w:tc>
          <w:tcPr>
            <w:tcW w:w="2876" w:type="dxa"/>
          </w:tcPr>
          <w:p w14:paraId="186A088D" w14:textId="77777777" w:rsidR="003E2944" w:rsidRDefault="003E2944" w:rsidP="003E2944">
            <w:r>
              <w:t>Data</w:t>
            </w:r>
          </w:p>
        </w:tc>
        <w:tc>
          <w:tcPr>
            <w:tcW w:w="2877" w:type="dxa"/>
          </w:tcPr>
          <w:p w14:paraId="36D6CE75" w14:textId="77777777" w:rsidR="003E2944" w:rsidRDefault="003E2944" w:rsidP="003E2944">
            <w:r>
              <w:t>Data</w:t>
            </w:r>
          </w:p>
        </w:tc>
        <w:tc>
          <w:tcPr>
            <w:tcW w:w="2877" w:type="dxa"/>
          </w:tcPr>
          <w:p w14:paraId="69BB320C" w14:textId="77777777" w:rsidR="003E2944" w:rsidRDefault="003E2944" w:rsidP="003E2944">
            <w:r>
              <w:t>Data</w:t>
            </w:r>
          </w:p>
        </w:tc>
      </w:tr>
      <w:tr w:rsidR="003E2944" w14:paraId="1F51CA56" w14:textId="77777777" w:rsidTr="00D520FE">
        <w:tc>
          <w:tcPr>
            <w:tcW w:w="2876" w:type="dxa"/>
          </w:tcPr>
          <w:p w14:paraId="24FA0327" w14:textId="77777777" w:rsidR="003E2944" w:rsidRDefault="003E2944" w:rsidP="003E2944">
            <w:r>
              <w:t>Data</w:t>
            </w:r>
          </w:p>
        </w:tc>
        <w:tc>
          <w:tcPr>
            <w:tcW w:w="2877" w:type="dxa"/>
          </w:tcPr>
          <w:p w14:paraId="2657C44A" w14:textId="77777777" w:rsidR="003E2944" w:rsidRDefault="003E2944" w:rsidP="003E2944">
            <w:r>
              <w:t>Data</w:t>
            </w:r>
          </w:p>
        </w:tc>
        <w:tc>
          <w:tcPr>
            <w:tcW w:w="2877" w:type="dxa"/>
          </w:tcPr>
          <w:p w14:paraId="10120B8D" w14:textId="77777777" w:rsidR="003E2944" w:rsidRDefault="003E2944" w:rsidP="003E2944">
            <w:r>
              <w:t>Data</w:t>
            </w:r>
          </w:p>
        </w:tc>
      </w:tr>
      <w:tr w:rsidR="003E2944" w14:paraId="79A5FFC8" w14:textId="77777777" w:rsidTr="00D520FE">
        <w:tc>
          <w:tcPr>
            <w:tcW w:w="2876" w:type="dxa"/>
          </w:tcPr>
          <w:p w14:paraId="1FCBFBDE" w14:textId="77777777" w:rsidR="003E2944" w:rsidRDefault="003E2944" w:rsidP="003E2944">
            <w:r>
              <w:t>Data</w:t>
            </w:r>
          </w:p>
        </w:tc>
        <w:tc>
          <w:tcPr>
            <w:tcW w:w="2877" w:type="dxa"/>
          </w:tcPr>
          <w:p w14:paraId="6F8A3715" w14:textId="77777777" w:rsidR="003E2944" w:rsidRDefault="003E2944" w:rsidP="003E2944">
            <w:r>
              <w:t>Data</w:t>
            </w:r>
          </w:p>
        </w:tc>
        <w:tc>
          <w:tcPr>
            <w:tcW w:w="2877" w:type="dxa"/>
          </w:tcPr>
          <w:p w14:paraId="24700CC1" w14:textId="77777777" w:rsidR="003E2944" w:rsidRDefault="003E2944" w:rsidP="003E2944">
            <w:r>
              <w:t>Data</w:t>
            </w:r>
          </w:p>
        </w:tc>
      </w:tr>
      <w:tr w:rsidR="003E2944" w14:paraId="6F2F464A" w14:textId="77777777" w:rsidTr="00D520FE">
        <w:tc>
          <w:tcPr>
            <w:tcW w:w="2876" w:type="dxa"/>
          </w:tcPr>
          <w:p w14:paraId="70529A48" w14:textId="77777777" w:rsidR="003E2944" w:rsidRDefault="003E2944" w:rsidP="003E2944">
            <w:r>
              <w:t>Data</w:t>
            </w:r>
          </w:p>
        </w:tc>
        <w:tc>
          <w:tcPr>
            <w:tcW w:w="2877" w:type="dxa"/>
          </w:tcPr>
          <w:p w14:paraId="2BF5BB76" w14:textId="77777777" w:rsidR="003E2944" w:rsidRDefault="003E2944" w:rsidP="003E2944">
            <w:r>
              <w:t>Data</w:t>
            </w:r>
          </w:p>
        </w:tc>
        <w:tc>
          <w:tcPr>
            <w:tcW w:w="2877" w:type="dxa"/>
          </w:tcPr>
          <w:p w14:paraId="0D2568B9" w14:textId="77777777" w:rsidR="003E2944" w:rsidRDefault="003E2944" w:rsidP="003E2944">
            <w:r>
              <w:t>Data</w:t>
            </w:r>
          </w:p>
        </w:tc>
      </w:tr>
      <w:tr w:rsidR="003E2944" w14:paraId="3D5CD82D" w14:textId="77777777" w:rsidTr="00D520FE">
        <w:tc>
          <w:tcPr>
            <w:tcW w:w="2876" w:type="dxa"/>
          </w:tcPr>
          <w:p w14:paraId="03A870DC" w14:textId="77777777" w:rsidR="003E2944" w:rsidRDefault="003E2944" w:rsidP="003E2944">
            <w:r>
              <w:t>Data</w:t>
            </w:r>
          </w:p>
        </w:tc>
        <w:tc>
          <w:tcPr>
            <w:tcW w:w="2877" w:type="dxa"/>
          </w:tcPr>
          <w:p w14:paraId="6FFE51A8" w14:textId="77777777" w:rsidR="003E2944" w:rsidRDefault="003E2944" w:rsidP="003E2944">
            <w:r>
              <w:t>Data</w:t>
            </w:r>
          </w:p>
        </w:tc>
        <w:tc>
          <w:tcPr>
            <w:tcW w:w="2877" w:type="dxa"/>
          </w:tcPr>
          <w:p w14:paraId="0A8F7A8B" w14:textId="77777777" w:rsidR="003E2944" w:rsidRDefault="003E2944" w:rsidP="003E2944">
            <w:r>
              <w:t>Data</w:t>
            </w:r>
          </w:p>
        </w:tc>
      </w:tr>
      <w:tr w:rsidR="003E2944" w14:paraId="09614121" w14:textId="77777777" w:rsidTr="00D520FE">
        <w:tc>
          <w:tcPr>
            <w:tcW w:w="2876" w:type="dxa"/>
          </w:tcPr>
          <w:p w14:paraId="2DDDFA3C" w14:textId="77777777" w:rsidR="003E2944" w:rsidRDefault="003E2944" w:rsidP="003E2944">
            <w:r>
              <w:t>Data</w:t>
            </w:r>
          </w:p>
        </w:tc>
        <w:tc>
          <w:tcPr>
            <w:tcW w:w="2877" w:type="dxa"/>
          </w:tcPr>
          <w:p w14:paraId="37D59901" w14:textId="77777777" w:rsidR="003E2944" w:rsidRDefault="003E2944" w:rsidP="003E2944">
            <w:r>
              <w:t>Data</w:t>
            </w:r>
          </w:p>
        </w:tc>
        <w:tc>
          <w:tcPr>
            <w:tcW w:w="2877" w:type="dxa"/>
          </w:tcPr>
          <w:p w14:paraId="185B809A" w14:textId="77777777" w:rsidR="003E2944" w:rsidRDefault="003E2944" w:rsidP="003E2944">
            <w:r>
              <w:t>Data</w:t>
            </w:r>
          </w:p>
        </w:tc>
      </w:tr>
      <w:tr w:rsidR="003E2944" w14:paraId="033846C0" w14:textId="77777777" w:rsidTr="00D520FE">
        <w:tc>
          <w:tcPr>
            <w:tcW w:w="2876" w:type="dxa"/>
          </w:tcPr>
          <w:p w14:paraId="730C56C4" w14:textId="77777777" w:rsidR="003E2944" w:rsidRDefault="003E2944" w:rsidP="003E2944">
            <w:r>
              <w:t>Data</w:t>
            </w:r>
          </w:p>
        </w:tc>
        <w:tc>
          <w:tcPr>
            <w:tcW w:w="2877" w:type="dxa"/>
          </w:tcPr>
          <w:p w14:paraId="3B699DDB" w14:textId="77777777" w:rsidR="003E2944" w:rsidRDefault="003E2944" w:rsidP="003E2944">
            <w:r>
              <w:t>Data</w:t>
            </w:r>
          </w:p>
        </w:tc>
        <w:tc>
          <w:tcPr>
            <w:tcW w:w="2877" w:type="dxa"/>
          </w:tcPr>
          <w:p w14:paraId="5DD9AFC0" w14:textId="77777777" w:rsidR="003E2944" w:rsidRDefault="003E2944" w:rsidP="003E2944">
            <w:r>
              <w:t>Data</w:t>
            </w:r>
          </w:p>
        </w:tc>
      </w:tr>
      <w:tr w:rsidR="003E2944" w14:paraId="1E652389" w14:textId="77777777" w:rsidTr="00D520FE">
        <w:tc>
          <w:tcPr>
            <w:tcW w:w="2876" w:type="dxa"/>
          </w:tcPr>
          <w:p w14:paraId="20FED9BE" w14:textId="77777777" w:rsidR="003E2944" w:rsidRDefault="003E2944" w:rsidP="003E2944">
            <w:r>
              <w:t>Data</w:t>
            </w:r>
          </w:p>
        </w:tc>
        <w:tc>
          <w:tcPr>
            <w:tcW w:w="2877" w:type="dxa"/>
          </w:tcPr>
          <w:p w14:paraId="6BF40505" w14:textId="77777777" w:rsidR="003E2944" w:rsidRDefault="003E2944" w:rsidP="003E2944">
            <w:r>
              <w:t>Data</w:t>
            </w:r>
          </w:p>
        </w:tc>
        <w:tc>
          <w:tcPr>
            <w:tcW w:w="2877" w:type="dxa"/>
          </w:tcPr>
          <w:p w14:paraId="0B718E1A" w14:textId="77777777" w:rsidR="003E2944" w:rsidRDefault="003E2944" w:rsidP="003E2944">
            <w:r>
              <w:t>Data</w:t>
            </w:r>
          </w:p>
        </w:tc>
      </w:tr>
    </w:tbl>
    <w:p w14:paraId="2910F911" w14:textId="77777777" w:rsidR="00236E6D" w:rsidRDefault="00236E6D"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B2FC0CB" w14:textId="77777777" w:rsidR="00236E6D"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203E764" w14:textId="77777777" w:rsidR="00683F5B" w:rsidRDefault="00683F5B">
      <w:bookmarkStart w:id="42" w:name="_Toc420995900"/>
      <w:bookmarkStart w:id="43" w:name="_Toc422997487"/>
      <w:r>
        <w:br w:type="page"/>
      </w:r>
    </w:p>
    <w:p w14:paraId="2AD0B149" w14:textId="77777777" w:rsidR="00D83B30" w:rsidRPr="00F87F40" w:rsidRDefault="00D83B30" w:rsidP="00D83B3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87F40">
        <w:lastRenderedPageBreak/>
        <w:t>heading row. Tables must also have at least 3 grid lines. These lines include the line above the table, the line below the heading row, and the line below the table.</w:t>
      </w:r>
    </w:p>
    <w:p w14:paraId="232DFBB6" w14:textId="77777777" w:rsidR="00D83B30" w:rsidRDefault="00D83B30" w:rsidP="00FB3EF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61E45D1" w14:textId="77777777" w:rsidR="00FB3EF0" w:rsidRDefault="00FB3EF0" w:rsidP="00FB3EF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font inside tables should match the font in the rest of the document, as should the font for table numbers and titles.  The font INSIDE figures can differ from the font for the body of the text.  However, the font for the figure number and title must match the font for the body of the text. You may use color figures or black and white.</w:t>
      </w:r>
    </w:p>
    <w:p w14:paraId="42692E74" w14:textId="77777777" w:rsidR="00FB3EF0" w:rsidRDefault="00FB3EF0">
      <w:pPr>
        <w:rPr>
          <w:b/>
          <w:bCs/>
          <w:caps/>
          <w:color w:val="000000" w:themeColor="text1"/>
          <w:sz w:val="28"/>
        </w:rPr>
      </w:pPr>
    </w:p>
    <w:p w14:paraId="5827F593" w14:textId="77777777" w:rsidR="00FB3EF0" w:rsidRDefault="00FB3EF0">
      <w:pPr>
        <w:rPr>
          <w:b/>
          <w:bCs/>
          <w:caps/>
          <w:color w:val="000000" w:themeColor="text1"/>
          <w:sz w:val="28"/>
        </w:rPr>
      </w:pPr>
    </w:p>
    <w:p w14:paraId="1004F5A7" w14:textId="77777777" w:rsidR="00FB3EF0" w:rsidRDefault="00FB3EF0">
      <w:pPr>
        <w:rPr>
          <w:b/>
          <w:bCs/>
          <w:caps/>
          <w:color w:val="000000" w:themeColor="text1"/>
          <w:sz w:val="28"/>
        </w:rPr>
      </w:pPr>
    </w:p>
    <w:p w14:paraId="2950B4B4" w14:textId="77777777" w:rsidR="00FB3EF0" w:rsidRDefault="00FB3EF0">
      <w:pPr>
        <w:rPr>
          <w:b/>
          <w:bCs/>
          <w:caps/>
          <w:color w:val="000000" w:themeColor="text1"/>
          <w:sz w:val="28"/>
        </w:rPr>
      </w:pPr>
    </w:p>
    <w:p w14:paraId="1831173D" w14:textId="77777777" w:rsidR="00FB3EF0" w:rsidRDefault="00FB3EF0">
      <w:pPr>
        <w:rPr>
          <w:b/>
          <w:bCs/>
          <w:caps/>
          <w:color w:val="000000" w:themeColor="text1"/>
          <w:sz w:val="28"/>
        </w:rPr>
      </w:pPr>
    </w:p>
    <w:p w14:paraId="2E553B54" w14:textId="77777777" w:rsidR="00FB3EF0" w:rsidRDefault="00FB3EF0">
      <w:pPr>
        <w:rPr>
          <w:b/>
          <w:bCs/>
          <w:caps/>
          <w:color w:val="000000" w:themeColor="text1"/>
          <w:sz w:val="28"/>
        </w:rPr>
      </w:pPr>
    </w:p>
    <w:p w14:paraId="16D1D9E3" w14:textId="77777777" w:rsidR="00FB3EF0" w:rsidRDefault="00FB3EF0">
      <w:pPr>
        <w:rPr>
          <w:b/>
          <w:bCs/>
          <w:caps/>
          <w:color w:val="000000" w:themeColor="text1"/>
          <w:sz w:val="28"/>
        </w:rPr>
      </w:pPr>
    </w:p>
    <w:p w14:paraId="0BA0A12D" w14:textId="77777777" w:rsidR="00FB3EF0" w:rsidRDefault="00FB3EF0">
      <w:pPr>
        <w:rPr>
          <w:b/>
          <w:bCs/>
          <w:caps/>
          <w:color w:val="000000" w:themeColor="text1"/>
          <w:sz w:val="28"/>
        </w:rPr>
      </w:pPr>
    </w:p>
    <w:p w14:paraId="2C53E84E" w14:textId="77777777" w:rsidR="00FB3EF0" w:rsidRDefault="00FB3EF0">
      <w:pPr>
        <w:rPr>
          <w:b/>
          <w:bCs/>
          <w:caps/>
          <w:color w:val="000000" w:themeColor="text1"/>
          <w:sz w:val="28"/>
        </w:rPr>
      </w:pPr>
    </w:p>
    <w:p w14:paraId="2A03D194" w14:textId="77777777" w:rsidR="00FB3EF0" w:rsidRDefault="00FB3EF0">
      <w:pPr>
        <w:rPr>
          <w:b/>
          <w:bCs/>
          <w:caps/>
          <w:color w:val="000000" w:themeColor="text1"/>
          <w:sz w:val="28"/>
        </w:rPr>
      </w:pPr>
    </w:p>
    <w:p w14:paraId="6F8BDB0D" w14:textId="77777777" w:rsidR="00FB3EF0" w:rsidRDefault="00FB3EF0">
      <w:pPr>
        <w:rPr>
          <w:b/>
          <w:bCs/>
          <w:caps/>
          <w:color w:val="000000" w:themeColor="text1"/>
          <w:sz w:val="28"/>
        </w:rPr>
      </w:pPr>
    </w:p>
    <w:p w14:paraId="635F7C14" w14:textId="77777777" w:rsidR="00FB3EF0" w:rsidRDefault="00FB3EF0">
      <w:pPr>
        <w:rPr>
          <w:b/>
          <w:bCs/>
          <w:caps/>
          <w:color w:val="000000" w:themeColor="text1"/>
          <w:sz w:val="28"/>
        </w:rPr>
      </w:pPr>
    </w:p>
    <w:p w14:paraId="6127FCEE" w14:textId="77777777" w:rsidR="00FB3EF0" w:rsidRDefault="00FB3EF0">
      <w:pPr>
        <w:rPr>
          <w:b/>
          <w:bCs/>
          <w:caps/>
          <w:color w:val="000000" w:themeColor="text1"/>
          <w:sz w:val="28"/>
        </w:rPr>
      </w:pPr>
    </w:p>
    <w:p w14:paraId="561F255B" w14:textId="77777777" w:rsidR="00FB3EF0" w:rsidRDefault="00FB3EF0">
      <w:pPr>
        <w:rPr>
          <w:b/>
          <w:bCs/>
          <w:caps/>
          <w:color w:val="000000" w:themeColor="text1"/>
          <w:sz w:val="28"/>
        </w:rPr>
      </w:pPr>
    </w:p>
    <w:p w14:paraId="03E8E74F" w14:textId="77777777" w:rsidR="00FB3EF0" w:rsidRDefault="00FB3EF0">
      <w:pPr>
        <w:rPr>
          <w:b/>
          <w:bCs/>
          <w:caps/>
          <w:color w:val="000000" w:themeColor="text1"/>
          <w:sz w:val="28"/>
        </w:rPr>
      </w:pPr>
    </w:p>
    <w:p w14:paraId="18FE6D9C" w14:textId="77777777" w:rsidR="00FB3EF0" w:rsidRDefault="00FB3EF0">
      <w:pPr>
        <w:rPr>
          <w:b/>
          <w:bCs/>
          <w:caps/>
          <w:color w:val="000000" w:themeColor="text1"/>
          <w:sz w:val="28"/>
        </w:rPr>
      </w:pPr>
    </w:p>
    <w:p w14:paraId="73BFBE14" w14:textId="77777777" w:rsidR="00FB3EF0" w:rsidRDefault="00FB3EF0">
      <w:pPr>
        <w:rPr>
          <w:b/>
          <w:bCs/>
          <w:caps/>
          <w:color w:val="000000" w:themeColor="text1"/>
          <w:sz w:val="28"/>
        </w:rPr>
      </w:pPr>
    </w:p>
    <w:p w14:paraId="1DEBFF40" w14:textId="77777777" w:rsidR="00FB3EF0" w:rsidRDefault="00FB3EF0">
      <w:pPr>
        <w:rPr>
          <w:b/>
          <w:bCs/>
          <w:caps/>
          <w:color w:val="000000" w:themeColor="text1"/>
          <w:sz w:val="28"/>
        </w:rPr>
      </w:pPr>
    </w:p>
    <w:p w14:paraId="01AC0901" w14:textId="77777777" w:rsidR="00FB3EF0" w:rsidRDefault="00FB3EF0">
      <w:pPr>
        <w:rPr>
          <w:b/>
          <w:bCs/>
          <w:caps/>
          <w:color w:val="000000" w:themeColor="text1"/>
          <w:sz w:val="28"/>
        </w:rPr>
      </w:pPr>
    </w:p>
    <w:p w14:paraId="3FE21B2B" w14:textId="77777777" w:rsidR="00FB3EF0" w:rsidRDefault="00FB3EF0">
      <w:pPr>
        <w:rPr>
          <w:b/>
          <w:bCs/>
          <w:caps/>
          <w:color w:val="000000" w:themeColor="text1"/>
          <w:sz w:val="28"/>
        </w:rPr>
      </w:pPr>
    </w:p>
    <w:p w14:paraId="6039161D" w14:textId="77777777" w:rsidR="00FB3EF0" w:rsidRDefault="00FB3EF0">
      <w:pPr>
        <w:rPr>
          <w:b/>
          <w:bCs/>
          <w:caps/>
          <w:color w:val="000000" w:themeColor="text1"/>
          <w:sz w:val="28"/>
        </w:rPr>
      </w:pPr>
    </w:p>
    <w:p w14:paraId="0912510C" w14:textId="77777777" w:rsidR="00FB3EF0" w:rsidRDefault="00FB3EF0">
      <w:pPr>
        <w:rPr>
          <w:b/>
          <w:bCs/>
          <w:caps/>
          <w:color w:val="000000" w:themeColor="text1"/>
          <w:sz w:val="28"/>
        </w:rPr>
      </w:pPr>
    </w:p>
    <w:p w14:paraId="1EBBEC2A" w14:textId="77777777" w:rsidR="00FB3EF0" w:rsidRDefault="00FB3EF0">
      <w:pPr>
        <w:rPr>
          <w:b/>
          <w:bCs/>
          <w:caps/>
          <w:color w:val="000000" w:themeColor="text1"/>
          <w:sz w:val="28"/>
        </w:rPr>
      </w:pPr>
    </w:p>
    <w:p w14:paraId="2A5FC094" w14:textId="77777777" w:rsidR="00FB3EF0" w:rsidRDefault="00FB3EF0">
      <w:pPr>
        <w:rPr>
          <w:b/>
          <w:bCs/>
          <w:caps/>
          <w:color w:val="000000" w:themeColor="text1"/>
          <w:sz w:val="28"/>
        </w:rPr>
      </w:pPr>
    </w:p>
    <w:p w14:paraId="366BC5E2" w14:textId="77777777" w:rsidR="00FB3EF0" w:rsidRDefault="00FB3EF0">
      <w:pPr>
        <w:rPr>
          <w:b/>
          <w:bCs/>
          <w:caps/>
          <w:color w:val="000000" w:themeColor="text1"/>
          <w:sz w:val="28"/>
        </w:rPr>
      </w:pPr>
    </w:p>
    <w:p w14:paraId="5F9339F4" w14:textId="77777777" w:rsidR="00FB3EF0" w:rsidRDefault="00FB3EF0">
      <w:pPr>
        <w:rPr>
          <w:b/>
          <w:bCs/>
          <w:caps/>
          <w:color w:val="000000" w:themeColor="text1"/>
          <w:sz w:val="28"/>
        </w:rPr>
      </w:pPr>
    </w:p>
    <w:p w14:paraId="2E233117" w14:textId="77777777" w:rsidR="00FB3EF0" w:rsidRDefault="00FB3EF0">
      <w:pPr>
        <w:rPr>
          <w:b/>
          <w:bCs/>
          <w:caps/>
          <w:color w:val="000000" w:themeColor="text1"/>
          <w:sz w:val="28"/>
        </w:rPr>
      </w:pPr>
    </w:p>
    <w:p w14:paraId="171F04F7" w14:textId="77777777" w:rsidR="00FB3EF0" w:rsidRDefault="00FB3EF0">
      <w:pPr>
        <w:rPr>
          <w:b/>
          <w:bCs/>
          <w:caps/>
          <w:color w:val="000000" w:themeColor="text1"/>
          <w:sz w:val="28"/>
        </w:rPr>
      </w:pPr>
    </w:p>
    <w:p w14:paraId="1C0E47C2" w14:textId="77777777" w:rsidR="00FB3EF0" w:rsidRDefault="00FB3EF0">
      <w:pPr>
        <w:rPr>
          <w:b/>
          <w:bCs/>
          <w:caps/>
          <w:color w:val="000000" w:themeColor="text1"/>
          <w:sz w:val="28"/>
        </w:rPr>
      </w:pPr>
    </w:p>
    <w:p w14:paraId="6AE390A6" w14:textId="77777777" w:rsidR="00FB3EF0" w:rsidRDefault="00FB3EF0">
      <w:pPr>
        <w:rPr>
          <w:b/>
          <w:bCs/>
          <w:caps/>
          <w:color w:val="000000" w:themeColor="text1"/>
          <w:sz w:val="28"/>
        </w:rPr>
      </w:pPr>
    </w:p>
    <w:p w14:paraId="373132D5" w14:textId="77777777" w:rsidR="00FB3EF0" w:rsidRDefault="00FB3EF0">
      <w:pPr>
        <w:rPr>
          <w:b/>
          <w:bCs/>
          <w:caps/>
          <w:color w:val="000000" w:themeColor="text1"/>
          <w:sz w:val="28"/>
        </w:rPr>
      </w:pPr>
    </w:p>
    <w:p w14:paraId="7577D909" w14:textId="77777777" w:rsidR="00236E6D" w:rsidRDefault="006D474B" w:rsidP="00311F1A">
      <w:pPr>
        <w:pStyle w:val="Heading1"/>
      </w:pPr>
      <w:r>
        <w:lastRenderedPageBreak/>
        <w:br/>
      </w:r>
      <w:bookmarkStart w:id="44" w:name="_Toc427156470"/>
      <w:bookmarkStart w:id="45" w:name="_Toc428278477"/>
      <w:r w:rsidR="003D63DF">
        <w:t>Materials and Methods</w:t>
      </w:r>
      <w:bookmarkEnd w:id="42"/>
      <w:bookmarkEnd w:id="43"/>
      <w:bookmarkEnd w:id="44"/>
      <w:bookmarkEnd w:id="45"/>
    </w:p>
    <w:p w14:paraId="11CE2F4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DF9485C"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F59AB6A" w14:textId="77777777" w:rsidR="00236E6D" w:rsidRDefault="003D63DF" w:rsidP="00965FBD">
      <w:pPr>
        <w:pStyle w:val="Heading2"/>
      </w:pPr>
      <w:bookmarkStart w:id="46" w:name="_Toc420995901"/>
      <w:bookmarkStart w:id="47" w:name="_Toc422997488"/>
      <w:bookmarkStart w:id="48" w:name="_Toc427156471"/>
      <w:bookmarkStart w:id="49" w:name="_Toc428278478"/>
      <w:r>
        <w:t>Heading 2</w:t>
      </w:r>
      <w:bookmarkEnd w:id="46"/>
      <w:bookmarkEnd w:id="47"/>
      <w:bookmarkEnd w:id="48"/>
      <w:bookmarkEnd w:id="49"/>
    </w:p>
    <w:p w14:paraId="3E11F1FA"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17CCFF2" w14:textId="77777777" w:rsidR="00E91931" w:rsidRDefault="003D63DF" w:rsidP="00E91931">
      <w:pPr>
        <w:pStyle w:val="Heading3"/>
      </w:pPr>
      <w:bookmarkStart w:id="50" w:name="_Toc420995902"/>
      <w:bookmarkStart w:id="51" w:name="_Toc422997489"/>
      <w:bookmarkStart w:id="52" w:name="_Toc427156472"/>
      <w:bookmarkStart w:id="53" w:name="_Toc428278479"/>
      <w:r>
        <w:t>Heading 3</w:t>
      </w:r>
      <w:bookmarkEnd w:id="50"/>
      <w:bookmarkEnd w:id="51"/>
      <w:bookmarkEnd w:id="52"/>
      <w:bookmarkEnd w:id="53"/>
    </w:p>
    <w:p w14:paraId="3C4265BC" w14:textId="77777777" w:rsidR="00236E6D" w:rsidRDefault="00F710F9" w:rsidP="00E91931">
      <w:r>
        <w:t xml:space="preserve">Don’t forget to refer to all tables/figures by number within the text. Once you have mentioned a table/figure, you must place it on the </w:t>
      </w:r>
      <w:r w:rsidR="00EF11A4">
        <w:t xml:space="preserve">same or </w:t>
      </w:r>
      <w:r>
        <w:t xml:space="preserve">next page. For instance, if you mention </w:t>
      </w:r>
      <w:r w:rsidR="005262C6">
        <w:t>Figure 1 on page 33,</w:t>
      </w:r>
      <w:r>
        <w:t xml:space="preserve"> </w:t>
      </w:r>
      <w:r w:rsidR="005262C6">
        <w:t>the actual figure should be placed on page 33 (if it is small), or by itself on page 34 (if it will take up more than half of the page)</w:t>
      </w:r>
      <w:r>
        <w:t>.</w:t>
      </w:r>
    </w:p>
    <w:p w14:paraId="5A45A993" w14:textId="77777777" w:rsidR="00236E6D" w:rsidRDefault="00236E6D">
      <w:pPr>
        <w:spacing w:line="2" w:lineRule="exact"/>
      </w:pPr>
    </w:p>
    <w:p w14:paraId="3D8742CC" w14:textId="77777777" w:rsidR="00236E6D" w:rsidRDefault="00236E6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91A5026" w14:textId="77777777" w:rsidR="003D63DF" w:rsidRDefault="003D63DF" w:rsidP="003D63DF">
      <w:pPr>
        <w:pStyle w:val="Heading3"/>
      </w:pPr>
      <w:bookmarkStart w:id="54" w:name="_Toc420995903"/>
      <w:bookmarkStart w:id="55" w:name="_Toc422997490"/>
      <w:bookmarkStart w:id="56" w:name="_Toc427156473"/>
      <w:bookmarkStart w:id="57" w:name="_Toc428278480"/>
      <w:r>
        <w:t>Heading 3</w:t>
      </w:r>
      <w:bookmarkEnd w:id="54"/>
      <w:bookmarkEnd w:id="55"/>
      <w:bookmarkEnd w:id="56"/>
      <w:bookmarkEnd w:id="57"/>
    </w:p>
    <w:p w14:paraId="51817295" w14:textId="77777777" w:rsidR="00236E6D"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r>
        <w:t>Blah blah blah.</w:t>
      </w:r>
    </w:p>
    <w:p w14:paraId="6E15A17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4EE0E657" w14:textId="77777777" w:rsidR="00236E6D" w:rsidRDefault="003D63DF" w:rsidP="00965FBD">
      <w:pPr>
        <w:pStyle w:val="Heading2"/>
      </w:pPr>
      <w:bookmarkStart w:id="58" w:name="_Toc420995904"/>
      <w:bookmarkStart w:id="59" w:name="_Toc422997491"/>
      <w:bookmarkStart w:id="60" w:name="_Toc427156474"/>
      <w:bookmarkStart w:id="61" w:name="_Toc428278481"/>
      <w:r>
        <w:t>Heading 2</w:t>
      </w:r>
      <w:bookmarkEnd w:id="58"/>
      <w:bookmarkEnd w:id="59"/>
      <w:bookmarkEnd w:id="60"/>
      <w:bookmarkEnd w:id="61"/>
    </w:p>
    <w:p w14:paraId="24F17EC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F999D10" w14:textId="77777777" w:rsidR="003D63DF" w:rsidRDefault="003D63DF" w:rsidP="003D63DF">
      <w:pPr>
        <w:pStyle w:val="Heading3"/>
      </w:pPr>
      <w:bookmarkStart w:id="62" w:name="_Toc420995905"/>
      <w:bookmarkStart w:id="63" w:name="_Toc422997492"/>
      <w:bookmarkStart w:id="64" w:name="_Toc427156475"/>
      <w:bookmarkStart w:id="65" w:name="_Toc428278482"/>
      <w:r>
        <w:t>Heading 3</w:t>
      </w:r>
      <w:bookmarkEnd w:id="62"/>
      <w:bookmarkEnd w:id="63"/>
      <w:bookmarkEnd w:id="64"/>
      <w:bookmarkEnd w:id="65"/>
    </w:p>
    <w:p w14:paraId="232B69EC" w14:textId="77777777" w:rsidR="00236E6D"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Things and stuff, stuff and things.</w:t>
      </w:r>
    </w:p>
    <w:p w14:paraId="538B46E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12C8A74" w14:textId="77777777" w:rsidR="003D63DF" w:rsidRDefault="003D63DF" w:rsidP="003D63DF">
      <w:pPr>
        <w:pStyle w:val="Heading3"/>
      </w:pPr>
      <w:bookmarkStart w:id="66" w:name="_Toc420995906"/>
      <w:bookmarkStart w:id="67" w:name="_Toc422997493"/>
      <w:bookmarkStart w:id="68" w:name="_Toc427156476"/>
      <w:bookmarkStart w:id="69" w:name="_Toc428278483"/>
      <w:r>
        <w:t>Heading 3</w:t>
      </w:r>
      <w:bookmarkEnd w:id="66"/>
      <w:bookmarkEnd w:id="67"/>
      <w:bookmarkEnd w:id="68"/>
      <w:bookmarkEnd w:id="69"/>
    </w:p>
    <w:p w14:paraId="44C838E4" w14:textId="77777777" w:rsidR="00236E6D"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More things and stuff and words and information. </w:t>
      </w:r>
      <w:r w:rsidR="003D07F7">
        <w:t xml:space="preserve"> </w:t>
      </w:r>
    </w:p>
    <w:p w14:paraId="503B57D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FA6E613" w14:textId="77777777" w:rsidR="00236E6D" w:rsidRDefault="003D63DF" w:rsidP="00965FBD">
      <w:pPr>
        <w:pStyle w:val="Heading2"/>
      </w:pPr>
      <w:bookmarkStart w:id="70" w:name="_Toc420995907"/>
      <w:bookmarkStart w:id="71" w:name="_Toc422997494"/>
      <w:bookmarkStart w:id="72" w:name="_Toc427156477"/>
      <w:bookmarkStart w:id="73" w:name="_Toc428278484"/>
      <w:r>
        <w:t>Heading 2</w:t>
      </w:r>
      <w:bookmarkEnd w:id="70"/>
      <w:bookmarkEnd w:id="71"/>
      <w:bookmarkEnd w:id="72"/>
      <w:bookmarkEnd w:id="73"/>
    </w:p>
    <w:p w14:paraId="10D5152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99895F6" w14:textId="77777777" w:rsidR="00236E6D"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Keep writing. You’re almost there!</w:t>
      </w:r>
    </w:p>
    <w:p w14:paraId="4DBDEBB0" w14:textId="77777777" w:rsidR="005262C6" w:rsidRDefault="005262C6" w:rsidP="00F710F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A07994E" w14:textId="77777777" w:rsidR="005262C6" w:rsidRDefault="005262C6" w:rsidP="005262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r>
        <w:t xml:space="preserve">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blah.  </w:t>
      </w:r>
    </w:p>
    <w:p w14:paraId="6090FB0F" w14:textId="77777777" w:rsidR="005262C6" w:rsidRDefault="005262C6" w:rsidP="005262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r>
        <w:t xml:space="preserve">Blah blah blah.  Blah blah blah.  Blah blah blah.  Blah blah blah.  Blah blah blah.  Blah blah blah.  Blah blah blah.  Blah blah blah.  Blah blah blah.  Blah blah blah.  </w:t>
      </w:r>
    </w:p>
    <w:p w14:paraId="34FC515B" w14:textId="77777777" w:rsidR="00E91931" w:rsidRDefault="00F710F9" w:rsidP="00E9193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br w:type="page"/>
      </w:r>
      <w:r w:rsidR="0094721A">
        <w:rPr>
          <w:noProof/>
        </w:rPr>
        <w:lastRenderedPageBreak/>
        <mc:AlternateContent>
          <mc:Choice Requires="wpc">
            <w:drawing>
              <wp:inline distT="0" distB="0" distL="0" distR="0" wp14:anchorId="56D252FF" wp14:editId="5DC6EDA8">
                <wp:extent cx="5224780" cy="3086100"/>
                <wp:effectExtent l="0" t="0" r="4445" b="0"/>
                <wp:docPr id="3"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4"/>
                        <wps:cNvSpPr>
                          <a:spLocks noChangeArrowheads="1"/>
                        </wps:cNvSpPr>
                        <wps:spPr bwMode="auto">
                          <a:xfrm>
                            <a:off x="712470" y="685800"/>
                            <a:ext cx="1662430" cy="2057400"/>
                          </a:xfrm>
                          <a:prstGeom prst="irregularSeal1">
                            <a:avLst/>
                          </a:prstGeom>
                          <a:solidFill>
                            <a:srgbClr val="993366"/>
                          </a:solidFill>
                          <a:ln w="9525">
                            <a:solidFill>
                              <a:srgbClr val="339966"/>
                            </a:solidFill>
                            <a:miter lim="800000"/>
                            <a:headEnd/>
                            <a:tailEnd/>
                          </a:ln>
                        </wps:spPr>
                        <wps:bodyPr rot="0" vert="horz" wrap="square" lIns="91440" tIns="45720" rIns="91440" bIns="45720" anchor="t" anchorCtr="0" upright="1">
                          <a:noAutofit/>
                        </wps:bodyPr>
                      </wps:wsp>
                      <wps:wsp>
                        <wps:cNvPr id="2" name="AutoShape 5"/>
                        <wps:cNvSpPr>
                          <a:spLocks noChangeArrowheads="1"/>
                        </wps:cNvSpPr>
                        <wps:spPr bwMode="auto">
                          <a:xfrm>
                            <a:off x="2968993" y="1143000"/>
                            <a:ext cx="1662430" cy="1028700"/>
                          </a:xfrm>
                          <a:prstGeom prst="wave">
                            <a:avLst>
                              <a:gd name="adj1" fmla="val 13005"/>
                              <a:gd name="adj2" fmla="val 0"/>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120698A7" id="Canvas_x0020_2" o:spid="_x0000_s1026" style="width:411.4pt;height:243pt;mso-position-horizontal-relative:char;mso-position-vertical-relative:line" coordsize="5224780,3086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24780;height:3086100;visibility:visible;mso-wrap-style:square">
                  <v:fill o:detectmouseclick="t"/>
                  <v:path o:connecttype="none"/>
                </v:shape>
                <v:shapetype id="_x0000_t71" coordsize="21600,21600" o:spt="71" path="m10800,5800l8352,2295,7312,6320,370,2295,4627,7617,,8615,3722,11775,135,14587,5667,13937,4762,17617,7715,15627,8485,21600,10532,14935,13247,19737,14020,14457,18145,18095,16837,12942,21600,13290,17607,10475,21097,8137,16702,7315,18380,4457,14155,5325,14522,0xe">
                  <v:stroke joinstyle="miter"/>
                  <v:path gradientshapeok="t" o:connecttype="custom" o:connectlocs="14522,0;0,8615;8485,21600;21600,13290" o:connectangles="270,180,90,0" textboxrect="4627,6320,16702,13937"/>
                </v:shapetype>
                <v:shape id="AutoShape_x0020_4" o:spid="_x0000_s1028" type="#_x0000_t71" style="position:absolute;left:712470;top:685800;width:1662430;height:2057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" fillcolor="#936" strokecolor="#396"/>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AutoShape_x0020_5" o:spid="_x0000_s1029" type="#_x0000_t64" style="position:absolute;left:2968993;top:1143000;width:1662430;height:1028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zptHwwAA&#10;ANoAAAAPAAAAZHJzL2Rvd25yZXYueG1sRI/RagIxFETfC/5DuEJfSs3WQpGtUVQsCKWgqx9wSW43&#10;Szc32yTq6tc3gtDHYWbOMNN571pxohAbzwpeRgUIYu1Nw7WCw/7jeQIiJmSDrWdScKEI89ngYYql&#10;8Wfe0alKtcgQjiUqsCl1pZRRW3IYR74jzt63Dw5TlqGWJuA5w10rx0XxJh02nBcsdrSypH+qo1Ow&#10;Xa4+n/Thql+3prnY3/VXW4Wk1OOwX7yDSNSn//C9vTEKxnC7km+AnP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dzptHwwAAANoAAAAPAAAAAAAAAAAAAAAAAJcCAABkcnMvZG93&#10;bnJldi54bWxQSwUGAAAAAAQABAD1AAAAhwMAAAAA&#10;" fillcolor="red"/>
                <w10:anchorlock/>
              </v:group>
            </w:pict>
          </mc:Fallback>
        </mc:AlternateContent>
      </w:r>
    </w:p>
    <w:p w14:paraId="4EC9E0E8" w14:textId="77777777" w:rsidR="00F710F9" w:rsidRDefault="00E91931" w:rsidP="00E91931">
      <w:pPr>
        <w:pStyle w:val="Caption"/>
      </w:pPr>
      <w:bookmarkStart w:id="74" w:name="_Toc428278255"/>
      <w:r>
        <w:t xml:space="preserve">Figure </w:t>
      </w:r>
      <w:r w:rsidR="00271ADA">
        <w:fldChar w:fldCharType="begin"/>
      </w:r>
      <w:r w:rsidR="00271ADA">
        <w:instrText xml:space="preserve"> STYLEREF 1 \s </w:instrText>
      </w:r>
      <w:r w:rsidR="00271ADA">
        <w:fldChar w:fldCharType="separate"/>
      </w:r>
      <w:r w:rsidR="007966E6">
        <w:rPr>
          <w:noProof/>
        </w:rPr>
        <w:t>3</w:t>
      </w:r>
      <w:r w:rsidR="00271ADA">
        <w:rPr>
          <w:noProof/>
        </w:rPr>
        <w:fldChar w:fldCharType="end"/>
      </w:r>
      <w:r>
        <w:t>.</w:t>
      </w:r>
      <w:r w:rsidR="00271ADA">
        <w:fldChar w:fldCharType="begin"/>
      </w:r>
      <w:r w:rsidR="00271ADA">
        <w:instrText xml:space="preserve"> SEQ Figure \* ARABIC \s 1 </w:instrText>
      </w:r>
      <w:r w:rsidR="00271ADA">
        <w:fldChar w:fldCharType="separate"/>
      </w:r>
      <w:r w:rsidR="007966E6">
        <w:rPr>
          <w:noProof/>
        </w:rPr>
        <w:t>1</w:t>
      </w:r>
      <w:r w:rsidR="00271ADA">
        <w:rPr>
          <w:noProof/>
        </w:rPr>
        <w:fldChar w:fldCharType="end"/>
      </w:r>
      <w:r>
        <w:t>. Shapes</w:t>
      </w:r>
      <w:bookmarkEnd w:id="74"/>
    </w:p>
    <w:p w14:paraId="31C5FDB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3A45D95" w14:textId="77777777" w:rsidR="00236E6D" w:rsidRDefault="00F710F9" w:rsidP="00311F1A">
      <w:pPr>
        <w:pStyle w:val="Heading1"/>
      </w:pPr>
      <w:r>
        <w:br w:type="page"/>
      </w:r>
      <w:bookmarkStart w:id="75" w:name="_Toc420995908"/>
      <w:bookmarkStart w:id="76" w:name="_Toc422997495"/>
      <w:r w:rsidR="007D538B">
        <w:lastRenderedPageBreak/>
        <w:br/>
      </w:r>
      <w:bookmarkStart w:id="77" w:name="_Toc427156478"/>
      <w:bookmarkStart w:id="78" w:name="_Toc428278485"/>
      <w:r w:rsidR="003D63DF">
        <w:t>Results and Discussion</w:t>
      </w:r>
      <w:bookmarkEnd w:id="75"/>
      <w:bookmarkEnd w:id="76"/>
      <w:bookmarkEnd w:id="77"/>
      <w:bookmarkEnd w:id="78"/>
    </w:p>
    <w:p w14:paraId="23A6E4C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4A2D93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6730A2A" w14:textId="77777777" w:rsidR="00236E6D" w:rsidRDefault="003D07F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Another chapter, and</w:t>
      </w:r>
      <w:r w:rsidR="0075558C">
        <w:t xml:space="preserve"> I’ve run out of things to say. I hope </w:t>
      </w:r>
      <w:r w:rsidR="00D81B0C">
        <w:t xml:space="preserve">that </w:t>
      </w:r>
      <w:r w:rsidR="0075558C">
        <w:t>a template will help some</w:t>
      </w:r>
      <w:r w:rsidR="00D81B0C">
        <w:t xml:space="preserve"> of you</w:t>
      </w:r>
      <w:r w:rsidR="0075558C">
        <w:t>. Remember that consistency is the most important thing. You may use any spacing style or font as long as you use it consistently. It should also be legible</w:t>
      </w:r>
      <w:r w:rsidR="006E4BDD">
        <w:t xml:space="preserve"> </w:t>
      </w:r>
      <w:r w:rsidR="002D1FE4">
        <w:t xml:space="preserve">and able to be seen on any computer </w:t>
      </w:r>
      <w:r w:rsidR="006E4BDD">
        <w:t>(so stick with Times New Roman, Arial, etc.)</w:t>
      </w:r>
      <w:r w:rsidR="0075558C">
        <w:t>. Rules for placement of tables and figures are more specific</w:t>
      </w:r>
      <w:r w:rsidR="000B0A40">
        <w:t xml:space="preserve"> (see previous pages, </w:t>
      </w:r>
      <w:r w:rsidR="00FB3EF0">
        <w:t xml:space="preserve">and </w:t>
      </w:r>
      <w:r w:rsidR="000B0A40">
        <w:t xml:space="preserve">consult the Guide to Preparation of ETDs: </w:t>
      </w:r>
      <w:hyperlink r:id="rId12" w:history="1">
        <w:r w:rsidR="000B0A40" w:rsidRPr="001768F7">
          <w:rPr>
            <w:rStyle w:val="Hyperlink"/>
          </w:rPr>
          <w:t>http://web.utk.edu/~thesis/Guide11.pdf</w:t>
        </w:r>
      </w:hyperlink>
      <w:r w:rsidR="000B0A40">
        <w:t>)</w:t>
      </w:r>
      <w:r w:rsidR="0075558C">
        <w:t>. Good luck with your writing!</w:t>
      </w:r>
    </w:p>
    <w:p w14:paraId="0659AD2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9554880" w14:textId="77777777" w:rsidR="00236E6D" w:rsidRDefault="003D63DF" w:rsidP="00965FBD">
      <w:pPr>
        <w:pStyle w:val="Heading2"/>
      </w:pPr>
      <w:bookmarkStart w:id="79" w:name="_Toc420995909"/>
      <w:bookmarkStart w:id="80" w:name="_Toc422997496"/>
      <w:bookmarkStart w:id="81" w:name="_Toc427156479"/>
      <w:bookmarkStart w:id="82" w:name="_Toc428278486"/>
      <w:r>
        <w:t>Heading 2</w:t>
      </w:r>
      <w:bookmarkEnd w:id="79"/>
      <w:bookmarkEnd w:id="80"/>
      <w:bookmarkEnd w:id="81"/>
      <w:bookmarkEnd w:id="82"/>
    </w:p>
    <w:p w14:paraId="17CB365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9F040EE" w14:textId="77777777" w:rsidR="00236E6D" w:rsidRDefault="00FB3EF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Make sure to submit your first draft to the Thesis/Dissertation Consultant no later than the preliminary review deadline for your semester (which can be found on the Graduate School’s website).  You can have as many drafts as necessary reviewed, so there are essentially no drawbacks to submitting your draft earlier than this date.</w:t>
      </w:r>
    </w:p>
    <w:p w14:paraId="40F7D370" w14:textId="77777777" w:rsidR="004A1B3F" w:rsidRDefault="004A1B3F" w:rsidP="004A1B3F"/>
    <w:p w14:paraId="7E773584" w14:textId="77777777" w:rsidR="00FB3EF0" w:rsidRDefault="00FB3EF0" w:rsidP="004A1B3F"/>
    <w:p w14:paraId="3E4D143F" w14:textId="77777777" w:rsidR="00FB3EF0" w:rsidRDefault="00FB3EF0" w:rsidP="004A1B3F"/>
    <w:p w14:paraId="2E0E8224" w14:textId="77777777" w:rsidR="00FB3EF0" w:rsidRDefault="00FB3EF0" w:rsidP="004A1B3F"/>
    <w:p w14:paraId="7DA35CF7" w14:textId="77777777" w:rsidR="00965FBD" w:rsidRDefault="00965FBD" w:rsidP="00513BB6">
      <w:pPr>
        <w:pStyle w:val="Caption"/>
      </w:pPr>
      <w:bookmarkStart w:id="83" w:name="_Toc428278254"/>
      <w:r>
        <w:t xml:space="preserve">Table </w:t>
      </w:r>
      <w:r w:rsidR="00271ADA">
        <w:fldChar w:fldCharType="begin"/>
      </w:r>
      <w:r w:rsidR="00271ADA">
        <w:instrText xml:space="preserve"> STYLEREF 1 \s </w:instrText>
      </w:r>
      <w:r w:rsidR="00271ADA">
        <w:fldChar w:fldCharType="separate"/>
      </w:r>
      <w:r w:rsidR="007966E6">
        <w:rPr>
          <w:noProof/>
        </w:rPr>
        <w:t>4</w:t>
      </w:r>
      <w:r w:rsidR="00271ADA">
        <w:rPr>
          <w:noProof/>
        </w:rPr>
        <w:fldChar w:fldCharType="end"/>
      </w:r>
      <w:r w:rsidR="00513BB6">
        <w:t>.</w:t>
      </w:r>
      <w:r w:rsidR="00271ADA">
        <w:fldChar w:fldCharType="begin"/>
      </w:r>
      <w:r w:rsidR="00271ADA">
        <w:instrText xml:space="preserve"> SEQ Table \* ARABIC \s 1 </w:instrText>
      </w:r>
      <w:r w:rsidR="00271ADA">
        <w:fldChar w:fldCharType="separate"/>
      </w:r>
      <w:r w:rsidR="007966E6">
        <w:rPr>
          <w:noProof/>
        </w:rPr>
        <w:t>1</w:t>
      </w:r>
      <w:r w:rsidR="00271ADA">
        <w:rPr>
          <w:noProof/>
        </w:rPr>
        <w:fldChar w:fldCharType="end"/>
      </w:r>
      <w:r w:rsidR="00E91931">
        <w:t>. This is the second table.</w:t>
      </w:r>
      <w:bookmarkEnd w:id="83"/>
    </w:p>
    <w:tbl>
      <w:tblPr>
        <w:tblStyle w:val="TableGrid"/>
        <w:tblW w:w="0" w:type="auto"/>
        <w:tblLook w:val="04A0" w:firstRow="1" w:lastRow="0" w:firstColumn="1" w:lastColumn="0" w:noHBand="0" w:noVBand="1"/>
      </w:tblPr>
      <w:tblGrid>
        <w:gridCol w:w="2876"/>
        <w:gridCol w:w="2877"/>
        <w:gridCol w:w="2877"/>
      </w:tblGrid>
      <w:tr w:rsidR="00FB3EF0" w14:paraId="594010AE" w14:textId="77777777" w:rsidTr="00FB3EF0">
        <w:tc>
          <w:tcPr>
            <w:tcW w:w="2876" w:type="dxa"/>
          </w:tcPr>
          <w:p w14:paraId="7F327147" w14:textId="77777777" w:rsidR="00FB3EF0" w:rsidRPr="003E2944" w:rsidRDefault="003E2944" w:rsidP="00FB3EF0">
            <w:pPr>
              <w:rPr>
                <w:b/>
              </w:rPr>
            </w:pPr>
            <w:r w:rsidRPr="003E2944">
              <w:rPr>
                <w:b/>
              </w:rPr>
              <w:t>Columnar</w:t>
            </w:r>
            <w:r w:rsidR="00FB3EF0" w:rsidRPr="003E2944">
              <w:rPr>
                <w:b/>
              </w:rPr>
              <w:t xml:space="preserve"> Heading 1</w:t>
            </w:r>
          </w:p>
        </w:tc>
        <w:tc>
          <w:tcPr>
            <w:tcW w:w="2877" w:type="dxa"/>
          </w:tcPr>
          <w:p w14:paraId="4D30B33E" w14:textId="77777777" w:rsidR="00FB3EF0" w:rsidRPr="003E2944" w:rsidRDefault="00FB3EF0" w:rsidP="00FB3EF0">
            <w:pPr>
              <w:rPr>
                <w:b/>
              </w:rPr>
            </w:pPr>
            <w:r w:rsidRPr="003E2944">
              <w:rPr>
                <w:b/>
              </w:rPr>
              <w:t>Columnar Heading 2</w:t>
            </w:r>
          </w:p>
        </w:tc>
        <w:tc>
          <w:tcPr>
            <w:tcW w:w="2877" w:type="dxa"/>
          </w:tcPr>
          <w:p w14:paraId="60593481" w14:textId="77777777" w:rsidR="00FB3EF0" w:rsidRPr="003E2944" w:rsidRDefault="00FB3EF0" w:rsidP="00FB3EF0">
            <w:pPr>
              <w:rPr>
                <w:b/>
              </w:rPr>
            </w:pPr>
            <w:r w:rsidRPr="003E2944">
              <w:rPr>
                <w:b/>
              </w:rPr>
              <w:t>Columnar Heading 3</w:t>
            </w:r>
          </w:p>
        </w:tc>
      </w:tr>
      <w:tr w:rsidR="00FB3EF0" w14:paraId="22B348B1" w14:textId="77777777" w:rsidTr="00E71FDD">
        <w:tc>
          <w:tcPr>
            <w:tcW w:w="2876" w:type="dxa"/>
          </w:tcPr>
          <w:p w14:paraId="09CCB88F" w14:textId="77777777" w:rsidR="00FB3EF0" w:rsidRDefault="00FB3EF0" w:rsidP="00E71FDD">
            <w:r>
              <w:t>Data</w:t>
            </w:r>
          </w:p>
        </w:tc>
        <w:tc>
          <w:tcPr>
            <w:tcW w:w="2877" w:type="dxa"/>
          </w:tcPr>
          <w:p w14:paraId="0DD0F528" w14:textId="77777777" w:rsidR="00FB3EF0" w:rsidRDefault="00FB3EF0" w:rsidP="00E71FDD">
            <w:r>
              <w:t>Data</w:t>
            </w:r>
          </w:p>
        </w:tc>
        <w:tc>
          <w:tcPr>
            <w:tcW w:w="2877" w:type="dxa"/>
          </w:tcPr>
          <w:p w14:paraId="2459C3A5" w14:textId="77777777" w:rsidR="00FB3EF0" w:rsidRDefault="00FB3EF0" w:rsidP="00E71FDD">
            <w:r>
              <w:t>Data</w:t>
            </w:r>
          </w:p>
        </w:tc>
      </w:tr>
      <w:tr w:rsidR="00FB3EF0" w14:paraId="59E62B16" w14:textId="77777777" w:rsidTr="00E71FDD">
        <w:tc>
          <w:tcPr>
            <w:tcW w:w="2876" w:type="dxa"/>
          </w:tcPr>
          <w:p w14:paraId="52F8672C" w14:textId="77777777" w:rsidR="00FB3EF0" w:rsidRDefault="00FB3EF0" w:rsidP="00E71FDD">
            <w:r>
              <w:t>Data</w:t>
            </w:r>
          </w:p>
        </w:tc>
        <w:tc>
          <w:tcPr>
            <w:tcW w:w="2877" w:type="dxa"/>
          </w:tcPr>
          <w:p w14:paraId="1E9AD7A8" w14:textId="77777777" w:rsidR="00FB3EF0" w:rsidRDefault="00FB3EF0" w:rsidP="00E71FDD">
            <w:r>
              <w:t>Data</w:t>
            </w:r>
          </w:p>
        </w:tc>
        <w:tc>
          <w:tcPr>
            <w:tcW w:w="2877" w:type="dxa"/>
          </w:tcPr>
          <w:p w14:paraId="35500540" w14:textId="77777777" w:rsidR="00FB3EF0" w:rsidRDefault="00FB3EF0" w:rsidP="00E71FDD">
            <w:r>
              <w:t>Data</w:t>
            </w:r>
          </w:p>
        </w:tc>
      </w:tr>
      <w:tr w:rsidR="00FB3EF0" w14:paraId="2D6AFE03" w14:textId="77777777" w:rsidTr="00E71FDD">
        <w:tc>
          <w:tcPr>
            <w:tcW w:w="2876" w:type="dxa"/>
          </w:tcPr>
          <w:p w14:paraId="6E0FC5BA" w14:textId="77777777" w:rsidR="00FB3EF0" w:rsidRDefault="00FB3EF0" w:rsidP="00E71FDD">
            <w:r>
              <w:t>Data</w:t>
            </w:r>
          </w:p>
        </w:tc>
        <w:tc>
          <w:tcPr>
            <w:tcW w:w="2877" w:type="dxa"/>
          </w:tcPr>
          <w:p w14:paraId="6E216F7F" w14:textId="77777777" w:rsidR="00FB3EF0" w:rsidRDefault="00FB3EF0" w:rsidP="00E71FDD">
            <w:r>
              <w:t>Data</w:t>
            </w:r>
          </w:p>
        </w:tc>
        <w:tc>
          <w:tcPr>
            <w:tcW w:w="2877" w:type="dxa"/>
          </w:tcPr>
          <w:p w14:paraId="13BF4FF4" w14:textId="77777777" w:rsidR="00FB3EF0" w:rsidRDefault="00FB3EF0" w:rsidP="00E71FDD">
            <w:r>
              <w:t>Data</w:t>
            </w:r>
          </w:p>
        </w:tc>
      </w:tr>
      <w:tr w:rsidR="00FB3EF0" w14:paraId="62A56602" w14:textId="77777777" w:rsidTr="00E71FDD">
        <w:tc>
          <w:tcPr>
            <w:tcW w:w="2876" w:type="dxa"/>
          </w:tcPr>
          <w:p w14:paraId="7C9F7FAB" w14:textId="77777777" w:rsidR="00FB3EF0" w:rsidRDefault="00FB3EF0" w:rsidP="00E71FDD">
            <w:r>
              <w:t>Data</w:t>
            </w:r>
          </w:p>
        </w:tc>
        <w:tc>
          <w:tcPr>
            <w:tcW w:w="2877" w:type="dxa"/>
          </w:tcPr>
          <w:p w14:paraId="0DF1C75F" w14:textId="77777777" w:rsidR="00FB3EF0" w:rsidRDefault="00FB3EF0" w:rsidP="00E71FDD">
            <w:r>
              <w:t>Data</w:t>
            </w:r>
          </w:p>
        </w:tc>
        <w:tc>
          <w:tcPr>
            <w:tcW w:w="2877" w:type="dxa"/>
          </w:tcPr>
          <w:p w14:paraId="0F7A51EB" w14:textId="77777777" w:rsidR="00FB3EF0" w:rsidRDefault="00FB3EF0" w:rsidP="00E71FDD">
            <w:r>
              <w:t>Data</w:t>
            </w:r>
          </w:p>
        </w:tc>
      </w:tr>
      <w:tr w:rsidR="00FB3EF0" w14:paraId="540E1657" w14:textId="77777777" w:rsidTr="00E71FDD">
        <w:tc>
          <w:tcPr>
            <w:tcW w:w="2876" w:type="dxa"/>
          </w:tcPr>
          <w:p w14:paraId="7E47390F" w14:textId="77777777" w:rsidR="00FB3EF0" w:rsidRDefault="00FB3EF0" w:rsidP="00E71FDD">
            <w:r>
              <w:t>Data</w:t>
            </w:r>
          </w:p>
        </w:tc>
        <w:tc>
          <w:tcPr>
            <w:tcW w:w="2877" w:type="dxa"/>
          </w:tcPr>
          <w:p w14:paraId="0D64E897" w14:textId="77777777" w:rsidR="00FB3EF0" w:rsidRDefault="00FB3EF0" w:rsidP="00E71FDD">
            <w:r>
              <w:t>Data</w:t>
            </w:r>
          </w:p>
        </w:tc>
        <w:tc>
          <w:tcPr>
            <w:tcW w:w="2877" w:type="dxa"/>
          </w:tcPr>
          <w:p w14:paraId="733BB14F" w14:textId="77777777" w:rsidR="00FB3EF0" w:rsidRDefault="00FB3EF0" w:rsidP="00E71FDD">
            <w:r>
              <w:t>Data</w:t>
            </w:r>
          </w:p>
        </w:tc>
      </w:tr>
      <w:tr w:rsidR="00FB3EF0" w14:paraId="5F91E9E7" w14:textId="77777777" w:rsidTr="00E71FDD">
        <w:tc>
          <w:tcPr>
            <w:tcW w:w="2876" w:type="dxa"/>
          </w:tcPr>
          <w:p w14:paraId="3B7BDE26" w14:textId="77777777" w:rsidR="00FB3EF0" w:rsidRDefault="00FB3EF0" w:rsidP="00E71FDD">
            <w:r>
              <w:t>Data</w:t>
            </w:r>
          </w:p>
        </w:tc>
        <w:tc>
          <w:tcPr>
            <w:tcW w:w="2877" w:type="dxa"/>
          </w:tcPr>
          <w:p w14:paraId="1A0629C7" w14:textId="77777777" w:rsidR="00FB3EF0" w:rsidRDefault="00FB3EF0" w:rsidP="00E71FDD">
            <w:r>
              <w:t>Data</w:t>
            </w:r>
          </w:p>
        </w:tc>
        <w:tc>
          <w:tcPr>
            <w:tcW w:w="2877" w:type="dxa"/>
          </w:tcPr>
          <w:p w14:paraId="797D8630" w14:textId="77777777" w:rsidR="00FB3EF0" w:rsidRDefault="00FB3EF0" w:rsidP="00E71FDD">
            <w:r>
              <w:t>Data</w:t>
            </w:r>
          </w:p>
        </w:tc>
      </w:tr>
      <w:tr w:rsidR="00FB3EF0" w14:paraId="09FFE0E3" w14:textId="77777777" w:rsidTr="00E71FDD">
        <w:tc>
          <w:tcPr>
            <w:tcW w:w="2876" w:type="dxa"/>
          </w:tcPr>
          <w:p w14:paraId="7BC73687" w14:textId="77777777" w:rsidR="00FB3EF0" w:rsidRDefault="00FB3EF0" w:rsidP="00E71FDD">
            <w:r>
              <w:t>Data</w:t>
            </w:r>
          </w:p>
        </w:tc>
        <w:tc>
          <w:tcPr>
            <w:tcW w:w="2877" w:type="dxa"/>
          </w:tcPr>
          <w:p w14:paraId="2483E3AA" w14:textId="77777777" w:rsidR="00FB3EF0" w:rsidRDefault="00FB3EF0" w:rsidP="00E71FDD">
            <w:r>
              <w:t>Data</w:t>
            </w:r>
          </w:p>
        </w:tc>
        <w:tc>
          <w:tcPr>
            <w:tcW w:w="2877" w:type="dxa"/>
          </w:tcPr>
          <w:p w14:paraId="72C1A5BB" w14:textId="77777777" w:rsidR="00FB3EF0" w:rsidRDefault="00FB3EF0" w:rsidP="00E71FDD">
            <w:r>
              <w:t>Data</w:t>
            </w:r>
          </w:p>
        </w:tc>
      </w:tr>
      <w:tr w:rsidR="00FB3EF0" w14:paraId="5A9AEB16" w14:textId="77777777" w:rsidTr="00E71FDD">
        <w:tc>
          <w:tcPr>
            <w:tcW w:w="2876" w:type="dxa"/>
          </w:tcPr>
          <w:p w14:paraId="386311F2" w14:textId="77777777" w:rsidR="00FB3EF0" w:rsidRDefault="00FB3EF0" w:rsidP="00E71FDD">
            <w:r>
              <w:t>Data</w:t>
            </w:r>
          </w:p>
        </w:tc>
        <w:tc>
          <w:tcPr>
            <w:tcW w:w="2877" w:type="dxa"/>
          </w:tcPr>
          <w:p w14:paraId="4BB45491" w14:textId="77777777" w:rsidR="00FB3EF0" w:rsidRDefault="00FB3EF0" w:rsidP="00E71FDD">
            <w:r>
              <w:t>Data</w:t>
            </w:r>
          </w:p>
        </w:tc>
        <w:tc>
          <w:tcPr>
            <w:tcW w:w="2877" w:type="dxa"/>
          </w:tcPr>
          <w:p w14:paraId="601D2ED8" w14:textId="77777777" w:rsidR="00FB3EF0" w:rsidRDefault="00FB3EF0" w:rsidP="00E71FDD">
            <w:r>
              <w:t>Data</w:t>
            </w:r>
          </w:p>
        </w:tc>
      </w:tr>
      <w:tr w:rsidR="00FB3EF0" w14:paraId="2B0E7954" w14:textId="77777777" w:rsidTr="00E71FDD">
        <w:tc>
          <w:tcPr>
            <w:tcW w:w="2876" w:type="dxa"/>
          </w:tcPr>
          <w:p w14:paraId="043983F0" w14:textId="77777777" w:rsidR="00FB3EF0" w:rsidRDefault="00FB3EF0" w:rsidP="00E71FDD">
            <w:r>
              <w:t>Data</w:t>
            </w:r>
          </w:p>
        </w:tc>
        <w:tc>
          <w:tcPr>
            <w:tcW w:w="2877" w:type="dxa"/>
          </w:tcPr>
          <w:p w14:paraId="2D87329B" w14:textId="77777777" w:rsidR="00FB3EF0" w:rsidRDefault="00FB3EF0" w:rsidP="00E71FDD">
            <w:r>
              <w:t>Data</w:t>
            </w:r>
          </w:p>
        </w:tc>
        <w:tc>
          <w:tcPr>
            <w:tcW w:w="2877" w:type="dxa"/>
          </w:tcPr>
          <w:p w14:paraId="36AD226D" w14:textId="77777777" w:rsidR="00FB3EF0" w:rsidRDefault="00FB3EF0" w:rsidP="00E71FDD">
            <w:r>
              <w:t>Data</w:t>
            </w:r>
          </w:p>
        </w:tc>
      </w:tr>
      <w:tr w:rsidR="00FB3EF0" w14:paraId="7569B2E0" w14:textId="77777777" w:rsidTr="00E71FDD">
        <w:tc>
          <w:tcPr>
            <w:tcW w:w="2876" w:type="dxa"/>
          </w:tcPr>
          <w:p w14:paraId="65515B2A" w14:textId="77777777" w:rsidR="00FB3EF0" w:rsidRDefault="00FB3EF0" w:rsidP="00E71FDD">
            <w:r>
              <w:t>Data</w:t>
            </w:r>
          </w:p>
        </w:tc>
        <w:tc>
          <w:tcPr>
            <w:tcW w:w="2877" w:type="dxa"/>
          </w:tcPr>
          <w:p w14:paraId="7D233751" w14:textId="77777777" w:rsidR="00FB3EF0" w:rsidRDefault="00FB3EF0" w:rsidP="00E71FDD">
            <w:r>
              <w:t>Data</w:t>
            </w:r>
          </w:p>
        </w:tc>
        <w:tc>
          <w:tcPr>
            <w:tcW w:w="2877" w:type="dxa"/>
          </w:tcPr>
          <w:p w14:paraId="4B0E0F31" w14:textId="77777777" w:rsidR="00FB3EF0" w:rsidRDefault="00FB3EF0" w:rsidP="00E71FDD">
            <w:r>
              <w:t>Data</w:t>
            </w:r>
          </w:p>
        </w:tc>
      </w:tr>
      <w:tr w:rsidR="00FB3EF0" w14:paraId="2EB46C92" w14:textId="77777777" w:rsidTr="00E71FDD">
        <w:tc>
          <w:tcPr>
            <w:tcW w:w="2876" w:type="dxa"/>
          </w:tcPr>
          <w:p w14:paraId="730020AD" w14:textId="77777777" w:rsidR="00FB3EF0" w:rsidRDefault="00FB3EF0" w:rsidP="00E71FDD">
            <w:r>
              <w:t>Data</w:t>
            </w:r>
          </w:p>
        </w:tc>
        <w:tc>
          <w:tcPr>
            <w:tcW w:w="2877" w:type="dxa"/>
          </w:tcPr>
          <w:p w14:paraId="66F27CDD" w14:textId="77777777" w:rsidR="00FB3EF0" w:rsidRDefault="00FB3EF0" w:rsidP="00E71FDD">
            <w:r>
              <w:t>Data</w:t>
            </w:r>
          </w:p>
        </w:tc>
        <w:tc>
          <w:tcPr>
            <w:tcW w:w="2877" w:type="dxa"/>
          </w:tcPr>
          <w:p w14:paraId="7FAD1966" w14:textId="77777777" w:rsidR="00FB3EF0" w:rsidRDefault="00FB3EF0" w:rsidP="00E71FDD">
            <w:r>
              <w:t>Data</w:t>
            </w:r>
          </w:p>
        </w:tc>
      </w:tr>
      <w:tr w:rsidR="00FB3EF0" w14:paraId="655B2076" w14:textId="77777777" w:rsidTr="00E71FDD">
        <w:tc>
          <w:tcPr>
            <w:tcW w:w="2876" w:type="dxa"/>
          </w:tcPr>
          <w:p w14:paraId="5AB5E319" w14:textId="77777777" w:rsidR="00FB3EF0" w:rsidRDefault="00FB3EF0" w:rsidP="00E71FDD">
            <w:r>
              <w:t>Data</w:t>
            </w:r>
          </w:p>
        </w:tc>
        <w:tc>
          <w:tcPr>
            <w:tcW w:w="2877" w:type="dxa"/>
          </w:tcPr>
          <w:p w14:paraId="0ED6098E" w14:textId="77777777" w:rsidR="00FB3EF0" w:rsidRDefault="00FB3EF0" w:rsidP="00E71FDD">
            <w:r>
              <w:t>Data</w:t>
            </w:r>
          </w:p>
        </w:tc>
        <w:tc>
          <w:tcPr>
            <w:tcW w:w="2877" w:type="dxa"/>
          </w:tcPr>
          <w:p w14:paraId="44394D66" w14:textId="77777777" w:rsidR="00FB3EF0" w:rsidRDefault="00FB3EF0" w:rsidP="00E71FDD">
            <w:r>
              <w:t>Data</w:t>
            </w:r>
          </w:p>
        </w:tc>
      </w:tr>
    </w:tbl>
    <w:p w14:paraId="73F949F9" w14:textId="77777777" w:rsidR="00311F1A" w:rsidRDefault="00236E6D" w:rsidP="00311F1A">
      <w:pPr>
        <w:pStyle w:val="Heading1"/>
      </w:pPr>
      <w:r>
        <w:br w:type="page"/>
      </w:r>
      <w:bookmarkStart w:id="84" w:name="_Toc420995910"/>
      <w:bookmarkStart w:id="85" w:name="_Toc422997497"/>
    </w:p>
    <w:p w14:paraId="3D97C001" w14:textId="77777777" w:rsidR="00236E6D" w:rsidRDefault="00311F1A" w:rsidP="00F83A5F">
      <w:pPr>
        <w:pStyle w:val="Heading1"/>
        <w:numPr>
          <w:ilvl w:val="0"/>
          <w:numId w:val="5"/>
        </w:numPr>
      </w:pPr>
      <w:r>
        <w:lastRenderedPageBreak/>
        <w:br/>
      </w:r>
      <w:bookmarkStart w:id="86" w:name="_Toc427156482"/>
      <w:bookmarkStart w:id="87" w:name="_Toc428278487"/>
      <w:r w:rsidR="003D63DF">
        <w:t>Conclusions and Recommendations</w:t>
      </w:r>
      <w:bookmarkEnd w:id="84"/>
      <w:bookmarkEnd w:id="85"/>
      <w:bookmarkEnd w:id="86"/>
      <w:bookmarkEnd w:id="87"/>
    </w:p>
    <w:p w14:paraId="01ADCB98"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036848E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52C1B91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CE6526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AF5218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913EA5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C11210E"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82E0B0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96AB9F4"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4E6CA360"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8C47CA2"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4EE15C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CC5BB8C"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8B8BE4D" w14:textId="77777777" w:rsidR="008F2A6C" w:rsidRDefault="008F60C3" w:rsidP="00311F1A">
      <w:pPr>
        <w:numPr>
          <w:ilvl w:val="12"/>
          <w:numId w:val="0"/>
        </w:numPr>
        <w:jc w:val="center"/>
      </w:pPr>
      <w:r>
        <w:br w:type="page"/>
      </w:r>
      <w:bookmarkStart w:id="88" w:name="_Toc420995911"/>
      <w:bookmarkStart w:id="89" w:name="_Toc422997498"/>
    </w:p>
    <w:p w14:paraId="12698504" w14:textId="77777777" w:rsidR="008F2A6C" w:rsidRDefault="008F2A6C" w:rsidP="00311F1A">
      <w:pPr>
        <w:numPr>
          <w:ilvl w:val="12"/>
          <w:numId w:val="0"/>
        </w:numPr>
        <w:jc w:val="center"/>
      </w:pPr>
    </w:p>
    <w:p w14:paraId="75209349" w14:textId="77777777" w:rsidR="008F2A6C" w:rsidRDefault="008F2A6C" w:rsidP="00311F1A">
      <w:pPr>
        <w:numPr>
          <w:ilvl w:val="12"/>
          <w:numId w:val="0"/>
        </w:numPr>
        <w:jc w:val="center"/>
      </w:pPr>
    </w:p>
    <w:p w14:paraId="7DBF577E" w14:textId="77777777" w:rsidR="008F2A6C" w:rsidRDefault="008F2A6C" w:rsidP="00311F1A">
      <w:pPr>
        <w:numPr>
          <w:ilvl w:val="12"/>
          <w:numId w:val="0"/>
        </w:numPr>
        <w:jc w:val="center"/>
      </w:pPr>
    </w:p>
    <w:p w14:paraId="308C8645" w14:textId="77777777" w:rsidR="008F2A6C" w:rsidRDefault="008F2A6C" w:rsidP="00311F1A">
      <w:pPr>
        <w:numPr>
          <w:ilvl w:val="12"/>
          <w:numId w:val="0"/>
        </w:numPr>
        <w:jc w:val="center"/>
      </w:pPr>
    </w:p>
    <w:p w14:paraId="1A07C489" w14:textId="77777777" w:rsidR="008F2A6C" w:rsidRDefault="008F2A6C" w:rsidP="00311F1A">
      <w:pPr>
        <w:numPr>
          <w:ilvl w:val="12"/>
          <w:numId w:val="0"/>
        </w:numPr>
        <w:jc w:val="center"/>
      </w:pPr>
    </w:p>
    <w:p w14:paraId="370B697A" w14:textId="77777777" w:rsidR="008F2A6C" w:rsidRDefault="008F2A6C" w:rsidP="00311F1A">
      <w:pPr>
        <w:numPr>
          <w:ilvl w:val="12"/>
          <w:numId w:val="0"/>
        </w:numPr>
        <w:jc w:val="center"/>
      </w:pPr>
    </w:p>
    <w:p w14:paraId="4BDA3F84" w14:textId="77777777" w:rsidR="008F2A6C" w:rsidRDefault="008F2A6C" w:rsidP="00311F1A">
      <w:pPr>
        <w:numPr>
          <w:ilvl w:val="12"/>
          <w:numId w:val="0"/>
        </w:numPr>
        <w:jc w:val="center"/>
      </w:pPr>
    </w:p>
    <w:p w14:paraId="0EC38EC3" w14:textId="77777777" w:rsidR="008F2A6C" w:rsidRDefault="008F2A6C" w:rsidP="00311F1A">
      <w:pPr>
        <w:numPr>
          <w:ilvl w:val="12"/>
          <w:numId w:val="0"/>
        </w:numPr>
        <w:jc w:val="center"/>
      </w:pPr>
    </w:p>
    <w:p w14:paraId="7F488037" w14:textId="77777777" w:rsidR="008F2A6C" w:rsidRDefault="008F2A6C" w:rsidP="00311F1A">
      <w:pPr>
        <w:numPr>
          <w:ilvl w:val="12"/>
          <w:numId w:val="0"/>
        </w:numPr>
        <w:jc w:val="center"/>
      </w:pPr>
    </w:p>
    <w:p w14:paraId="1B6BB2B9" w14:textId="77777777" w:rsidR="008F2A6C" w:rsidRDefault="008F2A6C" w:rsidP="00311F1A">
      <w:pPr>
        <w:numPr>
          <w:ilvl w:val="12"/>
          <w:numId w:val="0"/>
        </w:numPr>
        <w:jc w:val="center"/>
      </w:pPr>
    </w:p>
    <w:p w14:paraId="0DB416B0" w14:textId="77777777" w:rsidR="008F2A6C" w:rsidRDefault="008F2A6C" w:rsidP="00311F1A">
      <w:pPr>
        <w:numPr>
          <w:ilvl w:val="12"/>
          <w:numId w:val="0"/>
        </w:numPr>
        <w:jc w:val="center"/>
      </w:pPr>
    </w:p>
    <w:p w14:paraId="50D7093F" w14:textId="77777777" w:rsidR="00236E6D" w:rsidRDefault="00236E6D" w:rsidP="00E91931">
      <w:pPr>
        <w:pStyle w:val="AltHeading1"/>
      </w:pPr>
      <w:bookmarkStart w:id="90" w:name="_Toc427156483"/>
      <w:bookmarkStart w:id="91" w:name="_Toc428278488"/>
      <w:r w:rsidRPr="00311F1A">
        <w:t>L</w:t>
      </w:r>
      <w:r w:rsidR="00E91931">
        <w:t>ist of References</w:t>
      </w:r>
      <w:bookmarkEnd w:id="88"/>
      <w:bookmarkEnd w:id="89"/>
      <w:bookmarkEnd w:id="90"/>
      <w:bookmarkEnd w:id="91"/>
    </w:p>
    <w:p w14:paraId="648A8F46" w14:textId="77777777" w:rsidR="00236E6D" w:rsidRDefault="000B0A4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t>[</w:t>
      </w:r>
      <w:r w:rsidRPr="00513BB6">
        <w:t>Remove this note, but DO NOT REMOVE THIS PAGE, AND/OR DO NOT PUT CITATIONS ON THIS PAGE – you can change “List of References” to “References”, “Works Cited”, “Bibliography”, etc., but this is the ONLY text that should be on this page.  The first citation should start at the top of the NEXT page.]</w:t>
      </w:r>
      <w:r w:rsidR="00236E6D">
        <w:rPr>
          <w:sz w:val="28"/>
          <w:szCs w:val="28"/>
        </w:rPr>
        <w:br w:type="page"/>
      </w:r>
      <w:r w:rsidR="008865B6">
        <w:lastRenderedPageBreak/>
        <w:t xml:space="preserve"> </w:t>
      </w:r>
    </w:p>
    <w:p w14:paraId="32A76505"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ADB3C91" w14:textId="77777777" w:rsidR="00690B77" w:rsidRPr="00690B77"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Pr>
          <w:iCs/>
        </w:rPr>
        <w:t xml:space="preserve">Citations </w:t>
      </w:r>
      <w:r w:rsidR="003D07F7">
        <w:rPr>
          <w:iCs/>
        </w:rPr>
        <w:t>go here</w:t>
      </w:r>
      <w:r>
        <w:rPr>
          <w:iCs/>
        </w:rPr>
        <w:t>…</w:t>
      </w:r>
    </w:p>
    <w:p w14:paraId="27AF7905" w14:textId="77777777" w:rsidR="008F2A6C" w:rsidRDefault="00236E6D" w:rsidP="00790B6C">
      <w:pPr>
        <w:numPr>
          <w:ilvl w:val="12"/>
          <w:numId w:val="0"/>
        </w:numPr>
        <w:jc w:val="center"/>
      </w:pPr>
      <w:r>
        <w:br w:type="page"/>
      </w:r>
      <w:bookmarkStart w:id="92" w:name="_Toc420995912"/>
      <w:bookmarkStart w:id="93" w:name="_Toc422997499"/>
    </w:p>
    <w:p w14:paraId="11C26F57" w14:textId="77777777" w:rsidR="008F2A6C" w:rsidRDefault="008F2A6C" w:rsidP="00790B6C">
      <w:pPr>
        <w:numPr>
          <w:ilvl w:val="12"/>
          <w:numId w:val="0"/>
        </w:numPr>
        <w:jc w:val="center"/>
      </w:pPr>
    </w:p>
    <w:p w14:paraId="6B360AC2" w14:textId="77777777" w:rsidR="008F2A6C" w:rsidRDefault="008F2A6C" w:rsidP="00790B6C">
      <w:pPr>
        <w:numPr>
          <w:ilvl w:val="12"/>
          <w:numId w:val="0"/>
        </w:numPr>
        <w:jc w:val="center"/>
      </w:pPr>
    </w:p>
    <w:p w14:paraId="1347B07C" w14:textId="77777777" w:rsidR="008F2A6C" w:rsidRDefault="008F2A6C" w:rsidP="00790B6C">
      <w:pPr>
        <w:numPr>
          <w:ilvl w:val="12"/>
          <w:numId w:val="0"/>
        </w:numPr>
        <w:jc w:val="center"/>
      </w:pPr>
    </w:p>
    <w:p w14:paraId="404A5033" w14:textId="77777777" w:rsidR="008F2A6C" w:rsidRDefault="008F2A6C" w:rsidP="00790B6C">
      <w:pPr>
        <w:numPr>
          <w:ilvl w:val="12"/>
          <w:numId w:val="0"/>
        </w:numPr>
        <w:jc w:val="center"/>
      </w:pPr>
    </w:p>
    <w:p w14:paraId="7DF3957B" w14:textId="77777777" w:rsidR="008F2A6C" w:rsidRDefault="008F2A6C" w:rsidP="00790B6C">
      <w:pPr>
        <w:numPr>
          <w:ilvl w:val="12"/>
          <w:numId w:val="0"/>
        </w:numPr>
        <w:jc w:val="center"/>
      </w:pPr>
    </w:p>
    <w:p w14:paraId="04BA918A" w14:textId="77777777" w:rsidR="008F2A6C" w:rsidRDefault="008F2A6C" w:rsidP="00790B6C">
      <w:pPr>
        <w:numPr>
          <w:ilvl w:val="12"/>
          <w:numId w:val="0"/>
        </w:numPr>
        <w:jc w:val="center"/>
      </w:pPr>
    </w:p>
    <w:p w14:paraId="046E065F" w14:textId="77777777" w:rsidR="008F2A6C" w:rsidRDefault="008F2A6C" w:rsidP="00790B6C">
      <w:pPr>
        <w:numPr>
          <w:ilvl w:val="12"/>
          <w:numId w:val="0"/>
        </w:numPr>
        <w:jc w:val="center"/>
      </w:pPr>
    </w:p>
    <w:p w14:paraId="0BF71693" w14:textId="77777777" w:rsidR="008F2A6C" w:rsidRDefault="008F2A6C" w:rsidP="00790B6C">
      <w:pPr>
        <w:numPr>
          <w:ilvl w:val="12"/>
          <w:numId w:val="0"/>
        </w:numPr>
        <w:jc w:val="center"/>
      </w:pPr>
    </w:p>
    <w:p w14:paraId="2129B163" w14:textId="77777777" w:rsidR="008F2A6C" w:rsidRDefault="008F2A6C" w:rsidP="00790B6C">
      <w:pPr>
        <w:numPr>
          <w:ilvl w:val="12"/>
          <w:numId w:val="0"/>
        </w:numPr>
        <w:jc w:val="center"/>
      </w:pPr>
    </w:p>
    <w:p w14:paraId="5786EE57" w14:textId="77777777" w:rsidR="008F2A6C" w:rsidRDefault="008F2A6C" w:rsidP="00790B6C">
      <w:pPr>
        <w:numPr>
          <w:ilvl w:val="12"/>
          <w:numId w:val="0"/>
        </w:numPr>
        <w:jc w:val="center"/>
      </w:pPr>
    </w:p>
    <w:p w14:paraId="6E727577" w14:textId="77777777" w:rsidR="008F2A6C" w:rsidRDefault="008F2A6C" w:rsidP="00790B6C">
      <w:pPr>
        <w:numPr>
          <w:ilvl w:val="12"/>
          <w:numId w:val="0"/>
        </w:numPr>
        <w:jc w:val="center"/>
      </w:pPr>
    </w:p>
    <w:p w14:paraId="38114BB8" w14:textId="77777777" w:rsidR="00236E6D" w:rsidRPr="00790B6C" w:rsidRDefault="00236E6D" w:rsidP="00E91931">
      <w:pPr>
        <w:pStyle w:val="AltHeading1"/>
      </w:pPr>
      <w:bookmarkStart w:id="94" w:name="_Toc427156484"/>
      <w:bookmarkStart w:id="95" w:name="_Toc428278489"/>
      <w:r w:rsidRPr="00790B6C">
        <w:t>A</w:t>
      </w:r>
      <w:r w:rsidR="00E91931">
        <w:t>ppendix</w:t>
      </w:r>
      <w:bookmarkEnd w:id="92"/>
      <w:bookmarkEnd w:id="93"/>
      <w:bookmarkEnd w:id="94"/>
      <w:bookmarkEnd w:id="95"/>
    </w:p>
    <w:p w14:paraId="0A92A47E" w14:textId="77777777" w:rsidR="000B0A40" w:rsidRDefault="000B0A40" w:rsidP="00513BB6">
      <w:r>
        <w:t xml:space="preserve">[Remove this note, but DO NOT REMOVE THIS PAGE, AND/OR DO NOT PUT APPENDIX MATERIAL ON THIS PAGE – you can change “Appendix” to “Appendices” if you would like, but this is the ONLY text that should be on this page.  The </w:t>
      </w:r>
      <w:r w:rsidR="00CB77EA">
        <w:t xml:space="preserve">actual appendix material </w:t>
      </w:r>
      <w:r>
        <w:t>should start at the top of the NEXT page.</w:t>
      </w:r>
      <w:r w:rsidR="00FB3EF0">
        <w:t xml:space="preserve">  Please note that you should remove both this page and the next one if you are not including an appendix at all – “do not remove this page” refers only to students who ARE including an appendix</w:t>
      </w:r>
      <w:r>
        <w:t>]</w:t>
      </w:r>
      <w:r>
        <w:br w:type="page"/>
      </w:r>
      <w:r>
        <w:lastRenderedPageBreak/>
        <w:t xml:space="preserve"> </w:t>
      </w:r>
    </w:p>
    <w:p w14:paraId="36BD36AA" w14:textId="77777777" w:rsidR="003C1575" w:rsidRDefault="003C157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 xml:space="preserve">You’ll put appendix material here. </w:t>
      </w:r>
      <w:r w:rsidR="006E1E6D">
        <w:t>This section is optional</w:t>
      </w:r>
      <w:r w:rsidR="001D6904">
        <w:t>. You can place tables and figures in the appendix if you like. If you choose this option, you should indicate that tables and figures are in the appendix after the first mention in the text. You can place some tables/figures in the text and others in the appendix</w:t>
      </w:r>
      <w:r w:rsidR="00FB3EF0">
        <w:t>, or all tables/figures in the appendix</w:t>
      </w:r>
      <w:r w:rsidR="001D6904">
        <w:t>.</w:t>
      </w:r>
    </w:p>
    <w:p w14:paraId="13E6D6C7" w14:textId="77777777" w:rsidR="00236E6D" w:rsidRPr="00790B6C" w:rsidRDefault="003D63DF" w:rsidP="00E91931">
      <w:pPr>
        <w:pStyle w:val="AltHeading1"/>
      </w:pPr>
      <w:r>
        <w:rPr>
          <w:noProof/>
        </w:rPr>
        <w:br w:type="page"/>
      </w:r>
      <w:bookmarkStart w:id="96" w:name="_Toc420995913"/>
      <w:bookmarkStart w:id="97" w:name="_Toc422997500"/>
      <w:bookmarkStart w:id="98" w:name="_Toc427156485"/>
      <w:bookmarkStart w:id="99" w:name="_Toc428278490"/>
      <w:r w:rsidR="007D538B" w:rsidRPr="00790B6C">
        <w:lastRenderedPageBreak/>
        <w:t>V</w:t>
      </w:r>
      <w:r w:rsidR="00E91931">
        <w:t>ita</w:t>
      </w:r>
      <w:bookmarkEnd w:id="96"/>
      <w:bookmarkEnd w:id="97"/>
      <w:bookmarkEnd w:id="98"/>
      <w:bookmarkEnd w:id="99"/>
    </w:p>
    <w:p w14:paraId="19CA3A8E" w14:textId="77777777" w:rsidR="003D63DF" w:rsidRDefault="003D63DF" w:rsidP="003D63DF"/>
    <w:p w14:paraId="7E351E24" w14:textId="77777777" w:rsidR="00AE125E" w:rsidRPr="003D63DF" w:rsidRDefault="003D63DF" w:rsidP="003D63DF">
      <w:r>
        <w:tab/>
      </w:r>
      <w:r w:rsidR="00C95581">
        <w:t xml:space="preserve">Jane </w:t>
      </w:r>
      <w:r w:rsidR="003D07F7">
        <w:t>X. Doe</w:t>
      </w:r>
      <w:r>
        <w:t xml:space="preserve"> was born</w:t>
      </w:r>
      <w:r w:rsidR="003D07F7">
        <w:t xml:space="preserve">. </w:t>
      </w:r>
      <w:r w:rsidR="00C95581">
        <w:t>Sh</w:t>
      </w:r>
      <w:r w:rsidR="003D07F7">
        <w:t xml:space="preserve">e wrote a thesis. </w:t>
      </w:r>
      <w:r w:rsidR="00C95581">
        <w:t>Sh</w:t>
      </w:r>
      <w:r>
        <w:t>e graduated.</w:t>
      </w:r>
      <w:r w:rsidR="0075558C">
        <w:t xml:space="preserve"> </w:t>
      </w:r>
      <w:r w:rsidR="00C95581">
        <w:t>Sh</w:t>
      </w:r>
      <w:r w:rsidR="009E4F4C">
        <w:t xml:space="preserve">e followed instructions and wrote </w:t>
      </w:r>
      <w:r w:rsidR="00C95581">
        <w:t xml:space="preserve">her </w:t>
      </w:r>
      <w:r w:rsidR="009E4F4C">
        <w:t>vita in third person and paragraph form (as opposed to a resume or CV)</w:t>
      </w:r>
      <w:r w:rsidR="00112F00">
        <w:t xml:space="preserve">, which made </w:t>
      </w:r>
      <w:r w:rsidR="00C95581">
        <w:t xml:space="preserve">her </w:t>
      </w:r>
      <w:r w:rsidR="009E4F4C">
        <w:t>thesis consultant very happy.</w:t>
      </w:r>
      <w:r w:rsidR="00AE125E">
        <w:t xml:space="preserve">  This page is required.</w:t>
      </w:r>
    </w:p>
    <w:sectPr w:rsidR="00AE125E"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A265E1" w14:textId="77777777" w:rsidR="00271ADA" w:rsidRDefault="00271ADA">
      <w:r>
        <w:separator/>
      </w:r>
    </w:p>
  </w:endnote>
  <w:endnote w:type="continuationSeparator" w:id="0">
    <w:p w14:paraId="174D3478" w14:textId="77777777" w:rsidR="00271ADA" w:rsidRDefault="00271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986760"/>
      <w:docPartObj>
        <w:docPartGallery w:val="Page Numbers (Bottom of Page)"/>
        <w:docPartUnique/>
      </w:docPartObj>
    </w:sdtPr>
    <w:sdtEndPr>
      <w:rPr>
        <w:noProof/>
      </w:rPr>
    </w:sdtEndPr>
    <w:sdtContent>
      <w:p w14:paraId="6A15349D" w14:textId="77777777" w:rsidR="00D83B30" w:rsidRDefault="00D83B30">
        <w:pPr>
          <w:pStyle w:val="Footer"/>
          <w:jc w:val="center"/>
        </w:pPr>
        <w:r>
          <w:fldChar w:fldCharType="begin"/>
        </w:r>
        <w:r>
          <w:instrText xml:space="preserve"> PAGE   \* MERGEFORMAT </w:instrText>
        </w:r>
        <w:r>
          <w:fldChar w:fldCharType="separate"/>
        </w:r>
        <w:r w:rsidR="00C9425F">
          <w:rPr>
            <w:noProof/>
          </w:rPr>
          <w:t>13</w:t>
        </w:r>
        <w:r>
          <w:rPr>
            <w:noProof/>
          </w:rPr>
          <w:fldChar w:fldCharType="end"/>
        </w:r>
      </w:p>
    </w:sdtContent>
  </w:sdt>
  <w:p w14:paraId="4A906744" w14:textId="77777777" w:rsidR="00683F5B" w:rsidRDefault="00683F5B"/>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C5D5FF" w14:textId="77777777" w:rsidR="00271ADA" w:rsidRDefault="00271ADA">
      <w:r>
        <w:separator/>
      </w:r>
    </w:p>
  </w:footnote>
  <w:footnote w:type="continuationSeparator" w:id="0">
    <w:p w14:paraId="4172A688" w14:textId="77777777" w:rsidR="00271ADA" w:rsidRDefault="00271AD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11707" w14:textId="77777777" w:rsidR="00683F5B" w:rsidRDefault="00683F5B">
    <w:pPr>
      <w:spacing w:line="34" w:lineRule="auto"/>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EDCFA" w14:textId="77777777" w:rsidR="00683F5B" w:rsidRDefault="00683F5B">
    <w:pPr>
      <w:spacing w:line="34"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9"/>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6E6"/>
    <w:rsid w:val="00014A3E"/>
    <w:rsid w:val="000166A9"/>
    <w:rsid w:val="0002037F"/>
    <w:rsid w:val="00057004"/>
    <w:rsid w:val="000648EB"/>
    <w:rsid w:val="00071FB8"/>
    <w:rsid w:val="00076A95"/>
    <w:rsid w:val="000957C1"/>
    <w:rsid w:val="000B0A40"/>
    <w:rsid w:val="000B5C42"/>
    <w:rsid w:val="0010217F"/>
    <w:rsid w:val="00112F00"/>
    <w:rsid w:val="001669A7"/>
    <w:rsid w:val="00173751"/>
    <w:rsid w:val="00177D09"/>
    <w:rsid w:val="001854FB"/>
    <w:rsid w:val="00193642"/>
    <w:rsid w:val="001C39F6"/>
    <w:rsid w:val="001C66FE"/>
    <w:rsid w:val="001D4908"/>
    <w:rsid w:val="001D6904"/>
    <w:rsid w:val="001E6755"/>
    <w:rsid w:val="001F522F"/>
    <w:rsid w:val="00207219"/>
    <w:rsid w:val="00236E6D"/>
    <w:rsid w:val="002429E5"/>
    <w:rsid w:val="00271ADA"/>
    <w:rsid w:val="00280CEF"/>
    <w:rsid w:val="00284FAE"/>
    <w:rsid w:val="0028757A"/>
    <w:rsid w:val="002D1FE4"/>
    <w:rsid w:val="002D470F"/>
    <w:rsid w:val="002E2492"/>
    <w:rsid w:val="002F15D8"/>
    <w:rsid w:val="00304BD0"/>
    <w:rsid w:val="00307D77"/>
    <w:rsid w:val="00311F1A"/>
    <w:rsid w:val="00313E9E"/>
    <w:rsid w:val="003150D5"/>
    <w:rsid w:val="00320F78"/>
    <w:rsid w:val="0035768F"/>
    <w:rsid w:val="00360CC8"/>
    <w:rsid w:val="0038177C"/>
    <w:rsid w:val="003836EB"/>
    <w:rsid w:val="00387024"/>
    <w:rsid w:val="0039365D"/>
    <w:rsid w:val="003963D3"/>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74210"/>
    <w:rsid w:val="00480B96"/>
    <w:rsid w:val="0048303E"/>
    <w:rsid w:val="004920F6"/>
    <w:rsid w:val="004A1B3F"/>
    <w:rsid w:val="004A67E8"/>
    <w:rsid w:val="004C3D65"/>
    <w:rsid w:val="004D05F5"/>
    <w:rsid w:val="004D6472"/>
    <w:rsid w:val="00513BB6"/>
    <w:rsid w:val="005262C6"/>
    <w:rsid w:val="00560253"/>
    <w:rsid w:val="00562EB1"/>
    <w:rsid w:val="00593CBB"/>
    <w:rsid w:val="00597D3F"/>
    <w:rsid w:val="005A0EB0"/>
    <w:rsid w:val="005B79E9"/>
    <w:rsid w:val="005E4912"/>
    <w:rsid w:val="005E6F1F"/>
    <w:rsid w:val="005F2B0B"/>
    <w:rsid w:val="005F44D1"/>
    <w:rsid w:val="00621129"/>
    <w:rsid w:val="00633916"/>
    <w:rsid w:val="00641D2B"/>
    <w:rsid w:val="0065123B"/>
    <w:rsid w:val="00662D3E"/>
    <w:rsid w:val="00665C7E"/>
    <w:rsid w:val="00672DDD"/>
    <w:rsid w:val="00676C91"/>
    <w:rsid w:val="00683F5B"/>
    <w:rsid w:val="00690B77"/>
    <w:rsid w:val="00693334"/>
    <w:rsid w:val="006C4000"/>
    <w:rsid w:val="006D474B"/>
    <w:rsid w:val="006D73C7"/>
    <w:rsid w:val="006E1E6D"/>
    <w:rsid w:val="006E4BDD"/>
    <w:rsid w:val="006E56E8"/>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90B6C"/>
    <w:rsid w:val="00795D03"/>
    <w:rsid w:val="00796693"/>
    <w:rsid w:val="007966E6"/>
    <w:rsid w:val="007C7591"/>
    <w:rsid w:val="007D538B"/>
    <w:rsid w:val="007D5CD5"/>
    <w:rsid w:val="007F6AE9"/>
    <w:rsid w:val="00826D54"/>
    <w:rsid w:val="00834CBF"/>
    <w:rsid w:val="00836F89"/>
    <w:rsid w:val="00846459"/>
    <w:rsid w:val="00852266"/>
    <w:rsid w:val="00861CAB"/>
    <w:rsid w:val="00863435"/>
    <w:rsid w:val="00872827"/>
    <w:rsid w:val="0087349A"/>
    <w:rsid w:val="008865B6"/>
    <w:rsid w:val="00895DF4"/>
    <w:rsid w:val="008A4E30"/>
    <w:rsid w:val="008B1A4D"/>
    <w:rsid w:val="008D589C"/>
    <w:rsid w:val="008E7085"/>
    <w:rsid w:val="008F2A6C"/>
    <w:rsid w:val="008F60C3"/>
    <w:rsid w:val="009254D6"/>
    <w:rsid w:val="0092669B"/>
    <w:rsid w:val="0093163E"/>
    <w:rsid w:val="00936436"/>
    <w:rsid w:val="0094721A"/>
    <w:rsid w:val="00965FBD"/>
    <w:rsid w:val="00966BAC"/>
    <w:rsid w:val="009A2ABE"/>
    <w:rsid w:val="009A6A2F"/>
    <w:rsid w:val="009B0193"/>
    <w:rsid w:val="009B2D4C"/>
    <w:rsid w:val="009C755C"/>
    <w:rsid w:val="009C780F"/>
    <w:rsid w:val="009D2408"/>
    <w:rsid w:val="009E4F4C"/>
    <w:rsid w:val="00A25353"/>
    <w:rsid w:val="00A34ABE"/>
    <w:rsid w:val="00A34F5F"/>
    <w:rsid w:val="00A46A68"/>
    <w:rsid w:val="00A50EE9"/>
    <w:rsid w:val="00A5188E"/>
    <w:rsid w:val="00A56B44"/>
    <w:rsid w:val="00A86F48"/>
    <w:rsid w:val="00AD0A33"/>
    <w:rsid w:val="00AE0982"/>
    <w:rsid w:val="00AE125E"/>
    <w:rsid w:val="00B07524"/>
    <w:rsid w:val="00B113E7"/>
    <w:rsid w:val="00B31D9B"/>
    <w:rsid w:val="00B3272F"/>
    <w:rsid w:val="00B35B7C"/>
    <w:rsid w:val="00B53C15"/>
    <w:rsid w:val="00B76E7C"/>
    <w:rsid w:val="00B90095"/>
    <w:rsid w:val="00B955BD"/>
    <w:rsid w:val="00BD3522"/>
    <w:rsid w:val="00BD43E6"/>
    <w:rsid w:val="00C067FC"/>
    <w:rsid w:val="00C0799A"/>
    <w:rsid w:val="00C11D0D"/>
    <w:rsid w:val="00C509C3"/>
    <w:rsid w:val="00C50A17"/>
    <w:rsid w:val="00C65186"/>
    <w:rsid w:val="00C70EAE"/>
    <w:rsid w:val="00C72D98"/>
    <w:rsid w:val="00C83B65"/>
    <w:rsid w:val="00C9425F"/>
    <w:rsid w:val="00C94AC7"/>
    <w:rsid w:val="00C95581"/>
    <w:rsid w:val="00CB77EA"/>
    <w:rsid w:val="00CD50B5"/>
    <w:rsid w:val="00CD73A9"/>
    <w:rsid w:val="00D06F12"/>
    <w:rsid w:val="00D21EF3"/>
    <w:rsid w:val="00D46790"/>
    <w:rsid w:val="00D81B0C"/>
    <w:rsid w:val="00D83B30"/>
    <w:rsid w:val="00D91C27"/>
    <w:rsid w:val="00DB3CF8"/>
    <w:rsid w:val="00DC5925"/>
    <w:rsid w:val="00DC60FA"/>
    <w:rsid w:val="00DE23AF"/>
    <w:rsid w:val="00DF3B9A"/>
    <w:rsid w:val="00E11089"/>
    <w:rsid w:val="00E17598"/>
    <w:rsid w:val="00E91931"/>
    <w:rsid w:val="00E97FDB"/>
    <w:rsid w:val="00EA5199"/>
    <w:rsid w:val="00EA5479"/>
    <w:rsid w:val="00ED7A05"/>
    <w:rsid w:val="00EE334C"/>
    <w:rsid w:val="00EF11A4"/>
    <w:rsid w:val="00F02153"/>
    <w:rsid w:val="00F058DF"/>
    <w:rsid w:val="00F15675"/>
    <w:rsid w:val="00F21250"/>
    <w:rsid w:val="00F2398D"/>
    <w:rsid w:val="00F634A3"/>
    <w:rsid w:val="00F710F9"/>
    <w:rsid w:val="00F7620F"/>
    <w:rsid w:val="00F83A5F"/>
    <w:rsid w:val="00F8462C"/>
    <w:rsid w:val="00F87F40"/>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4CFF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gradschool.utk.edu/ddategraduation.shtml" TargetMode="External"/><Relationship Id="rId12" Type="http://schemas.openxmlformats.org/officeDocument/2006/relationships/hyperlink" Target="http://web.utk.edu/~thesis/Guide11.pdf"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mark.artz/Downloads/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4890E-83C0-E843-B70B-215F57F09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Template1.dotx</Template>
  <TotalTime>88</TotalTime>
  <Pages>21</Pages>
  <Words>1808</Words>
  <Characters>10309</Characters>
  <Application>Microsoft Macintosh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Mark Artz</dc:creator>
  <cp:lastModifiedBy>Mark Artz</cp:lastModifiedBy>
  <cp:revision>2</cp:revision>
  <cp:lastPrinted>2005-09-22T13:02:00Z</cp:lastPrinted>
  <dcterms:created xsi:type="dcterms:W3CDTF">2016-02-20T00:27:00Z</dcterms:created>
  <dcterms:modified xsi:type="dcterms:W3CDTF">2016-02-22T22:01:00Z</dcterms:modified>
</cp:coreProperties>
</file>