
<file path=[Content_Types].xml><?xml version="1.0" encoding="utf-8"?>
<Types xmlns="http://schemas.openxmlformats.org/package/2006/content-types">
  <Default Extension="xml" ContentType="application/xml"/>
  <Default Extension="png" ContentType="image/png"/>
  <Default Extension="jpg" ContentType="image/jpeg"/>
  <Default Extension="emf" ContentType="image/x-em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CFE1EF" w14:textId="53153E2E" w:rsidR="00236E6D" w:rsidRPr="00E17018" w:rsidRDefault="00E8272F">
      <w:pPr>
        <w:jc w:val="center"/>
        <w:rPr>
          <w:sz w:val="28"/>
          <w:szCs w:val="28"/>
        </w:rPr>
      </w:pPr>
      <w:r w:rsidRPr="00E8272F">
        <w:rPr>
          <w:sz w:val="28"/>
          <w:szCs w:val="28"/>
          <w:lang w:val="en-CA"/>
        </w:rPr>
        <w:t xml:space="preserve">Modeling and Experimental Investigation on the Influence of Radiation Defects on Helium </w:t>
      </w:r>
      <w:proofErr w:type="spellStart"/>
      <w:r w:rsidRPr="00E8272F">
        <w:rPr>
          <w:sz w:val="28"/>
          <w:szCs w:val="28"/>
          <w:lang w:val="en-CA"/>
        </w:rPr>
        <w:t>Behavior</w:t>
      </w:r>
      <w:proofErr w:type="spellEnd"/>
      <w:r w:rsidRPr="00E8272F">
        <w:rPr>
          <w:sz w:val="28"/>
          <w:szCs w:val="28"/>
          <w:lang w:val="en-CA"/>
        </w:rPr>
        <w:t xml:space="preserve"> in BCC Iron</w:t>
      </w:r>
    </w:p>
    <w:p w14:paraId="441B79B9" w14:textId="77777777" w:rsidR="00236E6D" w:rsidRPr="00F920F6" w:rsidRDefault="00236E6D">
      <w:pPr>
        <w:jc w:val="center"/>
        <w:rPr>
          <w:sz w:val="36"/>
          <w:szCs w:val="36"/>
        </w:rPr>
      </w:pPr>
    </w:p>
    <w:p w14:paraId="6D197742" w14:textId="77777777" w:rsidR="00236E6D" w:rsidRDefault="00236E6D">
      <w:pPr>
        <w:jc w:val="center"/>
        <w:rPr>
          <w:sz w:val="36"/>
          <w:szCs w:val="36"/>
        </w:rPr>
      </w:pPr>
    </w:p>
    <w:p w14:paraId="7CF5518C" w14:textId="77777777" w:rsidR="007C4AB8" w:rsidRPr="00F920F6" w:rsidRDefault="007C4AB8">
      <w:pPr>
        <w:jc w:val="center"/>
        <w:rPr>
          <w:sz w:val="36"/>
          <w:szCs w:val="36"/>
        </w:rPr>
      </w:pPr>
    </w:p>
    <w:p w14:paraId="05012301" w14:textId="77777777" w:rsidR="00236E6D" w:rsidRPr="00F920F6" w:rsidRDefault="00236E6D">
      <w:pPr>
        <w:jc w:val="center"/>
        <w:rPr>
          <w:sz w:val="36"/>
          <w:szCs w:val="36"/>
        </w:rPr>
      </w:pPr>
    </w:p>
    <w:p w14:paraId="17A892F1" w14:textId="77777777" w:rsidR="00236E6D" w:rsidRPr="00F920F6" w:rsidRDefault="00236E6D">
      <w:pPr>
        <w:jc w:val="center"/>
        <w:rPr>
          <w:sz w:val="36"/>
          <w:szCs w:val="36"/>
        </w:rPr>
      </w:pPr>
    </w:p>
    <w:p w14:paraId="2B309D8F" w14:textId="77777777" w:rsidR="00236E6D" w:rsidRPr="00F920F6" w:rsidRDefault="00236E6D" w:rsidP="007C4AB8">
      <w:pPr>
        <w:ind w:firstLine="0"/>
        <w:rPr>
          <w:sz w:val="36"/>
          <w:szCs w:val="36"/>
        </w:rPr>
      </w:pPr>
    </w:p>
    <w:p w14:paraId="0319416F" w14:textId="77777777" w:rsidR="00236E6D" w:rsidRPr="00F920F6" w:rsidRDefault="00236E6D">
      <w:pPr>
        <w:jc w:val="center"/>
        <w:rPr>
          <w:sz w:val="36"/>
          <w:szCs w:val="36"/>
        </w:rPr>
      </w:pPr>
    </w:p>
    <w:p w14:paraId="7AEFE190" w14:textId="77777777" w:rsidR="00236E6D" w:rsidRPr="00E17018" w:rsidRDefault="009C755C" w:rsidP="007C4AB8">
      <w:pPr>
        <w:spacing w:line="240" w:lineRule="auto"/>
        <w:ind w:firstLine="0"/>
        <w:jc w:val="center"/>
        <w:rPr>
          <w:sz w:val="28"/>
          <w:szCs w:val="28"/>
        </w:rPr>
      </w:pPr>
      <w:r w:rsidRPr="00E17018">
        <w:rPr>
          <w:sz w:val="28"/>
          <w:szCs w:val="28"/>
        </w:rPr>
        <w:t>A Thesis Presented for</w:t>
      </w:r>
      <w:r w:rsidR="00371BAE">
        <w:rPr>
          <w:sz w:val="28"/>
          <w:szCs w:val="28"/>
        </w:rPr>
        <w:t xml:space="preserve"> the</w:t>
      </w:r>
    </w:p>
    <w:p w14:paraId="5FAD51E4" w14:textId="77777777" w:rsidR="009C755C" w:rsidRPr="00E17018" w:rsidRDefault="009C755C" w:rsidP="007C4AB8">
      <w:pPr>
        <w:spacing w:line="240" w:lineRule="auto"/>
        <w:ind w:firstLine="0"/>
        <w:jc w:val="center"/>
        <w:rPr>
          <w:sz w:val="28"/>
          <w:szCs w:val="28"/>
        </w:rPr>
      </w:pPr>
      <w:r w:rsidRPr="00E17018">
        <w:rPr>
          <w:sz w:val="28"/>
          <w:szCs w:val="28"/>
        </w:rPr>
        <w:t>Master of Science</w:t>
      </w:r>
    </w:p>
    <w:p w14:paraId="172B7D0F" w14:textId="77777777" w:rsidR="009C755C" w:rsidRPr="00E17018" w:rsidRDefault="009C755C" w:rsidP="007C4AB8">
      <w:pPr>
        <w:spacing w:line="240" w:lineRule="auto"/>
        <w:ind w:firstLine="0"/>
        <w:jc w:val="center"/>
        <w:rPr>
          <w:sz w:val="28"/>
          <w:szCs w:val="28"/>
        </w:rPr>
      </w:pPr>
      <w:r w:rsidRPr="00E17018">
        <w:rPr>
          <w:sz w:val="28"/>
          <w:szCs w:val="28"/>
        </w:rPr>
        <w:t>Degree</w:t>
      </w:r>
    </w:p>
    <w:p w14:paraId="7A696B22" w14:textId="77777777" w:rsidR="009C755C" w:rsidRPr="00E17018" w:rsidRDefault="009C755C" w:rsidP="007C4AB8">
      <w:pPr>
        <w:spacing w:line="240" w:lineRule="auto"/>
        <w:ind w:firstLine="0"/>
        <w:jc w:val="center"/>
        <w:rPr>
          <w:sz w:val="28"/>
          <w:szCs w:val="28"/>
        </w:rPr>
      </w:pPr>
      <w:r w:rsidRPr="00E17018">
        <w:rPr>
          <w:sz w:val="28"/>
          <w:szCs w:val="28"/>
        </w:rPr>
        <w:t>The University of Tennessee, Knoxville</w:t>
      </w:r>
    </w:p>
    <w:p w14:paraId="393FEA84" w14:textId="77777777" w:rsidR="00236E6D" w:rsidRPr="00F920F6" w:rsidRDefault="00236E6D">
      <w:pPr>
        <w:jc w:val="center"/>
        <w:rPr>
          <w:sz w:val="36"/>
          <w:szCs w:val="36"/>
        </w:rPr>
      </w:pPr>
    </w:p>
    <w:p w14:paraId="6414AAD5" w14:textId="77777777" w:rsidR="00236E6D" w:rsidRPr="00F920F6" w:rsidRDefault="00236E6D">
      <w:pPr>
        <w:jc w:val="center"/>
        <w:rPr>
          <w:sz w:val="36"/>
          <w:szCs w:val="36"/>
        </w:rPr>
      </w:pPr>
    </w:p>
    <w:p w14:paraId="07EAA844" w14:textId="77777777" w:rsidR="00236E6D" w:rsidRPr="00F920F6" w:rsidRDefault="00236E6D">
      <w:pPr>
        <w:jc w:val="center"/>
        <w:rPr>
          <w:sz w:val="36"/>
          <w:szCs w:val="36"/>
        </w:rPr>
      </w:pPr>
    </w:p>
    <w:p w14:paraId="41E87017" w14:textId="77777777" w:rsidR="00236E6D" w:rsidRPr="00F920F6" w:rsidRDefault="00236E6D" w:rsidP="007C4AB8">
      <w:pPr>
        <w:ind w:firstLine="0"/>
        <w:rPr>
          <w:sz w:val="36"/>
          <w:szCs w:val="36"/>
        </w:rPr>
      </w:pPr>
    </w:p>
    <w:p w14:paraId="0D20EB7D" w14:textId="77777777" w:rsidR="00236E6D" w:rsidRPr="00F920F6" w:rsidRDefault="00236E6D">
      <w:pPr>
        <w:jc w:val="center"/>
        <w:rPr>
          <w:sz w:val="36"/>
          <w:szCs w:val="36"/>
        </w:rPr>
      </w:pPr>
    </w:p>
    <w:p w14:paraId="42F6D8AD" w14:textId="77777777" w:rsidR="00236E6D" w:rsidRDefault="00236E6D">
      <w:pPr>
        <w:jc w:val="center"/>
        <w:rPr>
          <w:sz w:val="36"/>
          <w:szCs w:val="36"/>
        </w:rPr>
      </w:pPr>
    </w:p>
    <w:p w14:paraId="3BC0D7DF" w14:textId="77777777" w:rsidR="007C4AB8" w:rsidRPr="00F920F6" w:rsidRDefault="007C4AB8">
      <w:pPr>
        <w:jc w:val="center"/>
        <w:rPr>
          <w:sz w:val="36"/>
          <w:szCs w:val="36"/>
        </w:rPr>
      </w:pPr>
    </w:p>
    <w:p w14:paraId="12E33C84" w14:textId="77777777" w:rsidR="00236E6D" w:rsidRPr="00E17018" w:rsidRDefault="00B94A93">
      <w:pPr>
        <w:jc w:val="center"/>
        <w:rPr>
          <w:sz w:val="28"/>
          <w:szCs w:val="28"/>
        </w:rPr>
      </w:pPr>
      <w:r>
        <w:rPr>
          <w:sz w:val="28"/>
          <w:szCs w:val="28"/>
        </w:rPr>
        <w:t>Zuya Huang</w:t>
      </w:r>
    </w:p>
    <w:p w14:paraId="32955B5C" w14:textId="07E52627" w:rsidR="009C755C" w:rsidRPr="00E17018" w:rsidRDefault="007C4AB8" w:rsidP="007C4AB8">
      <w:pPr>
        <w:jc w:val="center"/>
        <w:rPr>
          <w:sz w:val="28"/>
          <w:szCs w:val="28"/>
        </w:rPr>
      </w:pPr>
      <w:r>
        <w:rPr>
          <w:sz w:val="28"/>
          <w:szCs w:val="28"/>
        </w:rPr>
        <w:t>May</w:t>
      </w:r>
      <w:r w:rsidR="009C755C" w:rsidRPr="00E17018">
        <w:rPr>
          <w:sz w:val="28"/>
          <w:szCs w:val="28"/>
        </w:rPr>
        <w:t xml:space="preserve"> </w:t>
      </w:r>
      <w:r w:rsidR="00E603D9">
        <w:rPr>
          <w:sz w:val="28"/>
          <w:szCs w:val="28"/>
        </w:rPr>
        <w:t>20</w:t>
      </w:r>
      <w:r w:rsidR="00B94A93">
        <w:rPr>
          <w:sz w:val="28"/>
          <w:szCs w:val="28"/>
        </w:rPr>
        <w:t>16</w:t>
      </w:r>
    </w:p>
    <w:p w14:paraId="14F54B97" w14:textId="77777777" w:rsidR="00CD73A9" w:rsidRPr="00D067C3" w:rsidRDefault="00236E6D" w:rsidP="00CA4DDE">
      <w:pPr>
        <w:ind w:firstLine="0"/>
        <w:jc w:val="center"/>
      </w:pPr>
      <w:r w:rsidRPr="00F920F6">
        <w:rPr>
          <w:sz w:val="36"/>
          <w:szCs w:val="36"/>
        </w:rPr>
        <w:br w:type="page"/>
      </w:r>
      <w:r w:rsidR="00D067C3" w:rsidRPr="00D067C3">
        <w:lastRenderedPageBreak/>
        <w:t>Acknowledgements</w:t>
      </w:r>
    </w:p>
    <w:p w14:paraId="21619D13" w14:textId="77777777" w:rsidR="00CD73A9" w:rsidRPr="00F920F6" w:rsidRDefault="00CD73A9">
      <w:pPr>
        <w:jc w:val="center"/>
      </w:pPr>
    </w:p>
    <w:p w14:paraId="38D3A4BD" w14:textId="6093EE52" w:rsidR="00236E6D" w:rsidRPr="00F920F6" w:rsidRDefault="00EA5502" w:rsidP="00CA4DDE">
      <w:pPr>
        <w:ind w:firstLine="0"/>
        <w:jc w:val="center"/>
      </w:pPr>
      <w:r>
        <w:t>To my family</w:t>
      </w:r>
      <w:r w:rsidR="00CD73A9" w:rsidRPr="00F920F6">
        <w:rPr>
          <w:sz w:val="36"/>
          <w:szCs w:val="36"/>
        </w:rPr>
        <w:br w:type="page"/>
      </w:r>
      <w:r w:rsidR="00D067C3" w:rsidRPr="00AA4848">
        <w:lastRenderedPageBreak/>
        <w:t>Abstract</w:t>
      </w:r>
    </w:p>
    <w:p w14:paraId="2A63C166" w14:textId="77777777" w:rsidR="00236E6D" w:rsidRPr="00F920F6" w:rsidRDefault="00236E6D"/>
    <w:p w14:paraId="4C2556D7" w14:textId="1681310A" w:rsidR="00FE475C" w:rsidRDefault="00B94A93" w:rsidP="00863563">
      <w:r>
        <w:t xml:space="preserve">Fe-based alloys are important structural materials for </w:t>
      </w:r>
      <w:r w:rsidR="00851BC6">
        <w:t xml:space="preserve">both </w:t>
      </w:r>
      <w:r>
        <w:t>fission and fusion energy. For fusion applications, the challenges of radiation-induced change</w:t>
      </w:r>
      <w:r w:rsidR="00851BC6">
        <w:t>s</w:t>
      </w:r>
      <w:r>
        <w:t xml:space="preserve"> in microstructure, properties and performance is further challenged by the concomitant production of helium from (n, alpha) reactions with high-energy neutrons. </w:t>
      </w:r>
      <w:r w:rsidR="00851BC6">
        <w:t xml:space="preserve">While the challenging synergies of helium effects on radiation-induced microstructural changes have long been acknowledged and studied, research into this problem is very challenging due to a lack of volumetric, high flux 14-MeV neutron sources. Thus, studying these phenomena require the use of computational materials modeling and novel experimental methods. In this thesis, I report on the use of </w:t>
      </w:r>
      <w:r>
        <w:t>molecular dynamics</w:t>
      </w:r>
      <w:r w:rsidR="00FE475C">
        <w:t xml:space="preserve"> (MD)</w:t>
      </w:r>
      <w:r>
        <w:t xml:space="preserve"> simulations to investigate the synergistic interactions of helium </w:t>
      </w:r>
      <w:r w:rsidR="00851BC6">
        <w:t xml:space="preserve">with </w:t>
      </w:r>
      <w:r>
        <w:t>prismatic dislocation loops</w:t>
      </w:r>
      <w:r w:rsidR="00851BC6">
        <w:t xml:space="preserve"> characteristic of those observed in neutron irradiated iron to determine how the presence of these loops </w:t>
      </w:r>
      <w:r>
        <w:t>modify</w:t>
      </w:r>
      <w:r w:rsidR="00851BC6">
        <w:t xml:space="preserve"> </w:t>
      </w:r>
      <w:r>
        <w:t>the helium clustering and gas bubble nucleation process.  In particular, we have investigated the role of a/2&lt;111&gt; or a&lt;100&gt; prismatic interstitial type dislocation loops on the helium clustering dynamics upon inserting interstitial helium into the body-centered cubic iro</w:t>
      </w:r>
      <w:r w:rsidR="00E8272F">
        <w:t>n lattice at temperatures from 7</w:t>
      </w:r>
      <w:r>
        <w:t>73 °K to 1173 °K. The simulations indicate a strong elastic interaction</w:t>
      </w:r>
      <w:r w:rsidR="006C47AD">
        <w:t xml:space="preserve">, which significantly influences the early stages of helium clustering that can aid bubble nucleation. </w:t>
      </w:r>
      <w:r>
        <w:t xml:space="preserve"> </w:t>
      </w:r>
    </w:p>
    <w:p w14:paraId="5591DEF3" w14:textId="6A6BCED7" w:rsidR="006C47AD" w:rsidRDefault="006C47AD" w:rsidP="00863563">
      <w:r>
        <w:t xml:space="preserve">I also describe the use of experimental techniques to probe helium interactions with defect clusters, which has specifically focused on </w:t>
      </w:r>
      <w:r w:rsidR="00F5104D">
        <w:t xml:space="preserve">performing low energy helium ion implantation on neutron irradiated iron specimens followed by thermal desorption spectroscopy (TDS). The results of this experimental investigation show </w:t>
      </w:r>
      <w:r w:rsidR="00422953">
        <w:t xml:space="preserve">a limited number of dislocation lines and various-sized cavities are produced after neutron irradiation of both single crystal and poly-crystalline iron samples. </w:t>
      </w:r>
      <w:r w:rsidR="00422953" w:rsidRPr="00422953">
        <w:t xml:space="preserve">The </w:t>
      </w:r>
      <w:r w:rsidR="00422953">
        <w:t>thermal helium desorption spectrometry (</w:t>
      </w:r>
      <w:r w:rsidR="00422953" w:rsidRPr="00422953">
        <w:t>THDS</w:t>
      </w:r>
      <w:r w:rsidR="00422953">
        <w:t>)</w:t>
      </w:r>
      <w:r w:rsidR="00422953" w:rsidRPr="00422953">
        <w:t xml:space="preserve"> results indicated that the major helium desorption peaks shift to the higher temperature due to the existence of the radiation induced defects, working as strong trapping sites for helium</w:t>
      </w:r>
      <w:r w:rsidR="00422953">
        <w:t>.</w:t>
      </w:r>
    </w:p>
    <w:p w14:paraId="0E122811" w14:textId="5045F9FC" w:rsidR="00B94A93" w:rsidRDefault="00F5104D" w:rsidP="00B94A93">
      <w:r>
        <w:t xml:space="preserve">Overall, the research performed in this thesis has confirmed that synergistic interactions occur between helium and point defect clusters, as well as the potential to </w:t>
      </w:r>
      <w:r>
        <w:lastRenderedPageBreak/>
        <w:t>combine computational modeling with experimental measurements using thermal desorption spectroscopy. Numerous possible future investigations are highlighted, including the possibility of investigating the helium desorption behavior from neutron irradiated iron samples at lower irradiation temperature with a higher density of prismatic dislocation loops.</w:t>
      </w:r>
    </w:p>
    <w:p w14:paraId="18DE4E62" w14:textId="430EFBC9" w:rsidR="00236E6D" w:rsidRPr="004555CD" w:rsidRDefault="00236E6D" w:rsidP="004555CD">
      <w:r w:rsidRPr="00F920F6">
        <w:br w:type="page"/>
      </w:r>
      <w:r w:rsidR="00D067C3" w:rsidRPr="00D067C3">
        <w:rPr>
          <w:bCs/>
        </w:rPr>
        <w:lastRenderedPageBreak/>
        <w:t xml:space="preserve">Table </w:t>
      </w:r>
      <w:r w:rsidR="00D067C3">
        <w:rPr>
          <w:bCs/>
        </w:rPr>
        <w:t>o</w:t>
      </w:r>
      <w:r w:rsidR="00D067C3" w:rsidRPr="00D067C3">
        <w:rPr>
          <w:bCs/>
        </w:rPr>
        <w:t>f Contents</w:t>
      </w:r>
    </w:p>
    <w:p w14:paraId="2371D6C0" w14:textId="77777777" w:rsidR="00552852" w:rsidRPr="00F920F6" w:rsidRDefault="00552852" w:rsidP="00F710F9">
      <w:pPr>
        <w:numPr>
          <w:ilvl w:val="12"/>
          <w:numId w:val="0"/>
        </w:numPr>
        <w:jc w:val="center"/>
      </w:pPr>
    </w:p>
    <w:p w14:paraId="3E43B31D" w14:textId="77777777" w:rsidR="00DD6BB2" w:rsidRDefault="00DD6BB2">
      <w:pPr>
        <w:pStyle w:val="TOC1"/>
        <w:tabs>
          <w:tab w:val="right" w:leader="dot" w:pos="8630"/>
        </w:tabs>
        <w:rPr>
          <w:rFonts w:asciiTheme="minorHAnsi" w:eastAsiaTheme="minorEastAsia" w:hAnsiTheme="minorHAnsi" w:cstheme="minorBidi"/>
          <w:b w:val="0"/>
          <w:noProof/>
          <w:lang w:eastAsia="ja-JP"/>
        </w:rPr>
      </w:pPr>
      <w:r>
        <w:rPr>
          <w:rFonts w:asciiTheme="minorHAnsi" w:hAnsiTheme="minorHAnsi"/>
        </w:rPr>
        <w:fldChar w:fldCharType="begin"/>
      </w:r>
      <w:r>
        <w:rPr>
          <w:rFonts w:asciiTheme="minorHAnsi" w:hAnsiTheme="minorHAnsi"/>
        </w:rPr>
        <w:instrText xml:space="preserve"> TOC \o "1-3" </w:instrText>
      </w:r>
      <w:r>
        <w:rPr>
          <w:rFonts w:asciiTheme="minorHAnsi" w:hAnsiTheme="minorHAnsi"/>
        </w:rPr>
        <w:fldChar w:fldCharType="separate"/>
      </w:r>
      <w:r>
        <w:rPr>
          <w:noProof/>
        </w:rPr>
        <w:t>Chapter 1 Introduction and motivation</w:t>
      </w:r>
      <w:r>
        <w:rPr>
          <w:noProof/>
        </w:rPr>
        <w:tab/>
      </w:r>
      <w:r>
        <w:rPr>
          <w:noProof/>
        </w:rPr>
        <w:fldChar w:fldCharType="begin"/>
      </w:r>
      <w:r>
        <w:rPr>
          <w:noProof/>
        </w:rPr>
        <w:instrText xml:space="preserve"> PAGEREF _Toc322218091 \h </w:instrText>
      </w:r>
      <w:r>
        <w:rPr>
          <w:noProof/>
        </w:rPr>
      </w:r>
      <w:r>
        <w:rPr>
          <w:noProof/>
        </w:rPr>
        <w:fldChar w:fldCharType="separate"/>
      </w:r>
      <w:r>
        <w:rPr>
          <w:noProof/>
        </w:rPr>
        <w:t>1</w:t>
      </w:r>
      <w:r>
        <w:rPr>
          <w:noProof/>
        </w:rPr>
        <w:fldChar w:fldCharType="end"/>
      </w:r>
    </w:p>
    <w:p w14:paraId="463B2BE3" w14:textId="77777777" w:rsidR="00DD6BB2" w:rsidRDefault="00DD6BB2">
      <w:pPr>
        <w:pStyle w:val="TOC2"/>
        <w:tabs>
          <w:tab w:val="left" w:pos="1510"/>
          <w:tab w:val="right" w:leader="dot" w:pos="8630"/>
        </w:tabs>
        <w:rPr>
          <w:rFonts w:asciiTheme="minorHAnsi" w:eastAsiaTheme="minorEastAsia" w:hAnsiTheme="minorHAnsi" w:cstheme="minorBidi"/>
          <w:noProof/>
          <w:lang w:eastAsia="ja-JP"/>
        </w:rPr>
      </w:pPr>
      <w:r>
        <w:rPr>
          <w:noProof/>
        </w:rPr>
        <w:t>1.1</w:t>
      </w:r>
      <w:r>
        <w:rPr>
          <w:rFonts w:asciiTheme="minorHAnsi" w:eastAsiaTheme="minorEastAsia" w:hAnsiTheme="minorHAnsi" w:cstheme="minorBidi"/>
          <w:noProof/>
          <w:lang w:eastAsia="ja-JP"/>
        </w:rPr>
        <w:tab/>
      </w:r>
      <w:r>
        <w:rPr>
          <w:noProof/>
        </w:rPr>
        <w:t>Materials challenges in nuclear environment</w:t>
      </w:r>
      <w:r>
        <w:rPr>
          <w:noProof/>
        </w:rPr>
        <w:tab/>
      </w:r>
      <w:r>
        <w:rPr>
          <w:noProof/>
        </w:rPr>
        <w:fldChar w:fldCharType="begin"/>
      </w:r>
      <w:r>
        <w:rPr>
          <w:noProof/>
        </w:rPr>
        <w:instrText xml:space="preserve"> PAGEREF _Toc322218092 \h </w:instrText>
      </w:r>
      <w:r>
        <w:rPr>
          <w:noProof/>
        </w:rPr>
      </w:r>
      <w:r>
        <w:rPr>
          <w:noProof/>
        </w:rPr>
        <w:fldChar w:fldCharType="separate"/>
      </w:r>
      <w:r>
        <w:rPr>
          <w:noProof/>
        </w:rPr>
        <w:t>1</w:t>
      </w:r>
      <w:r>
        <w:rPr>
          <w:noProof/>
        </w:rPr>
        <w:fldChar w:fldCharType="end"/>
      </w:r>
    </w:p>
    <w:p w14:paraId="670F80D3" w14:textId="77777777" w:rsidR="00DD6BB2" w:rsidRDefault="00DD6BB2">
      <w:pPr>
        <w:pStyle w:val="TOC3"/>
        <w:tabs>
          <w:tab w:val="right" w:leader="dot" w:pos="8630"/>
        </w:tabs>
        <w:rPr>
          <w:rFonts w:asciiTheme="minorHAnsi" w:eastAsiaTheme="minorEastAsia" w:hAnsiTheme="minorHAnsi" w:cstheme="minorBidi"/>
          <w:noProof/>
          <w:szCs w:val="24"/>
          <w:lang w:eastAsia="ja-JP"/>
        </w:rPr>
      </w:pPr>
      <w:r>
        <w:rPr>
          <w:noProof/>
        </w:rPr>
        <w:t>1.1.1 Background</w:t>
      </w:r>
      <w:r>
        <w:rPr>
          <w:noProof/>
        </w:rPr>
        <w:tab/>
      </w:r>
      <w:r>
        <w:rPr>
          <w:noProof/>
        </w:rPr>
        <w:fldChar w:fldCharType="begin"/>
      </w:r>
      <w:r>
        <w:rPr>
          <w:noProof/>
        </w:rPr>
        <w:instrText xml:space="preserve"> PAGEREF _Toc322218093 \h </w:instrText>
      </w:r>
      <w:r>
        <w:rPr>
          <w:noProof/>
        </w:rPr>
      </w:r>
      <w:r>
        <w:rPr>
          <w:noProof/>
        </w:rPr>
        <w:fldChar w:fldCharType="separate"/>
      </w:r>
      <w:r>
        <w:rPr>
          <w:noProof/>
        </w:rPr>
        <w:t>1</w:t>
      </w:r>
      <w:r>
        <w:rPr>
          <w:noProof/>
        </w:rPr>
        <w:fldChar w:fldCharType="end"/>
      </w:r>
    </w:p>
    <w:p w14:paraId="58CE04EE" w14:textId="77777777" w:rsidR="00DD6BB2" w:rsidRDefault="00DD6BB2">
      <w:pPr>
        <w:pStyle w:val="TOC2"/>
        <w:tabs>
          <w:tab w:val="left" w:pos="1510"/>
          <w:tab w:val="right" w:leader="dot" w:pos="8630"/>
        </w:tabs>
        <w:rPr>
          <w:rFonts w:asciiTheme="minorHAnsi" w:eastAsiaTheme="minorEastAsia" w:hAnsiTheme="minorHAnsi" w:cstheme="minorBidi"/>
          <w:noProof/>
          <w:lang w:eastAsia="ja-JP"/>
        </w:rPr>
      </w:pPr>
      <w:r>
        <w:rPr>
          <w:noProof/>
        </w:rPr>
        <w:t>1.2</w:t>
      </w:r>
      <w:r>
        <w:rPr>
          <w:rFonts w:asciiTheme="minorHAnsi" w:eastAsiaTheme="minorEastAsia" w:hAnsiTheme="minorHAnsi" w:cstheme="minorBidi"/>
          <w:noProof/>
          <w:lang w:eastAsia="ja-JP"/>
        </w:rPr>
        <w:tab/>
      </w:r>
      <w:r>
        <w:rPr>
          <w:noProof/>
        </w:rPr>
        <w:t>Radiation damage processes</w:t>
      </w:r>
      <w:r>
        <w:rPr>
          <w:noProof/>
        </w:rPr>
        <w:tab/>
      </w:r>
      <w:r>
        <w:rPr>
          <w:noProof/>
        </w:rPr>
        <w:fldChar w:fldCharType="begin"/>
      </w:r>
      <w:r>
        <w:rPr>
          <w:noProof/>
        </w:rPr>
        <w:instrText xml:space="preserve"> PAGEREF _Toc322218094 \h </w:instrText>
      </w:r>
      <w:r>
        <w:rPr>
          <w:noProof/>
        </w:rPr>
      </w:r>
      <w:r>
        <w:rPr>
          <w:noProof/>
        </w:rPr>
        <w:fldChar w:fldCharType="separate"/>
      </w:r>
      <w:r>
        <w:rPr>
          <w:noProof/>
        </w:rPr>
        <w:t>3</w:t>
      </w:r>
      <w:r>
        <w:rPr>
          <w:noProof/>
        </w:rPr>
        <w:fldChar w:fldCharType="end"/>
      </w:r>
    </w:p>
    <w:p w14:paraId="729FF5F9" w14:textId="77777777" w:rsidR="00DD6BB2" w:rsidRDefault="00DD6BB2">
      <w:pPr>
        <w:pStyle w:val="TOC3"/>
        <w:tabs>
          <w:tab w:val="right" w:leader="dot" w:pos="8630"/>
        </w:tabs>
        <w:rPr>
          <w:rFonts w:asciiTheme="minorHAnsi" w:eastAsiaTheme="minorEastAsia" w:hAnsiTheme="minorHAnsi" w:cstheme="minorBidi"/>
          <w:noProof/>
          <w:szCs w:val="24"/>
          <w:lang w:eastAsia="ja-JP"/>
        </w:rPr>
      </w:pPr>
      <w:r>
        <w:rPr>
          <w:noProof/>
        </w:rPr>
        <w:t>1.2.1 Radiation damage event</w:t>
      </w:r>
      <w:r>
        <w:rPr>
          <w:noProof/>
        </w:rPr>
        <w:tab/>
      </w:r>
      <w:r>
        <w:rPr>
          <w:noProof/>
        </w:rPr>
        <w:fldChar w:fldCharType="begin"/>
      </w:r>
      <w:r>
        <w:rPr>
          <w:noProof/>
        </w:rPr>
        <w:instrText xml:space="preserve"> PAGEREF _Toc322218095 \h </w:instrText>
      </w:r>
      <w:r>
        <w:rPr>
          <w:noProof/>
        </w:rPr>
      </w:r>
      <w:r>
        <w:rPr>
          <w:noProof/>
        </w:rPr>
        <w:fldChar w:fldCharType="separate"/>
      </w:r>
      <w:r>
        <w:rPr>
          <w:noProof/>
        </w:rPr>
        <w:t>3</w:t>
      </w:r>
      <w:r>
        <w:rPr>
          <w:noProof/>
        </w:rPr>
        <w:fldChar w:fldCharType="end"/>
      </w:r>
    </w:p>
    <w:p w14:paraId="7DAC57A6" w14:textId="77777777" w:rsidR="00DD6BB2" w:rsidRDefault="00DD6BB2">
      <w:pPr>
        <w:pStyle w:val="TOC3"/>
        <w:tabs>
          <w:tab w:val="right" w:leader="dot" w:pos="8630"/>
        </w:tabs>
        <w:rPr>
          <w:rFonts w:asciiTheme="minorHAnsi" w:eastAsiaTheme="minorEastAsia" w:hAnsiTheme="minorHAnsi" w:cstheme="minorBidi"/>
          <w:noProof/>
          <w:szCs w:val="24"/>
          <w:lang w:eastAsia="ja-JP"/>
        </w:rPr>
      </w:pPr>
      <w:r>
        <w:rPr>
          <w:noProof/>
        </w:rPr>
        <w:t>1.2.2 Irradiation effects on structure materials</w:t>
      </w:r>
      <w:r>
        <w:rPr>
          <w:noProof/>
        </w:rPr>
        <w:tab/>
      </w:r>
      <w:r>
        <w:rPr>
          <w:noProof/>
        </w:rPr>
        <w:fldChar w:fldCharType="begin"/>
      </w:r>
      <w:r>
        <w:rPr>
          <w:noProof/>
        </w:rPr>
        <w:instrText xml:space="preserve"> PAGEREF _Toc322218096 \h </w:instrText>
      </w:r>
      <w:r>
        <w:rPr>
          <w:noProof/>
        </w:rPr>
      </w:r>
      <w:r>
        <w:rPr>
          <w:noProof/>
        </w:rPr>
        <w:fldChar w:fldCharType="separate"/>
      </w:r>
      <w:r>
        <w:rPr>
          <w:noProof/>
        </w:rPr>
        <w:t>4</w:t>
      </w:r>
      <w:r>
        <w:rPr>
          <w:noProof/>
        </w:rPr>
        <w:fldChar w:fldCharType="end"/>
      </w:r>
    </w:p>
    <w:p w14:paraId="57AB87CB" w14:textId="77777777" w:rsidR="00DD6BB2" w:rsidRDefault="00DD6BB2">
      <w:pPr>
        <w:pStyle w:val="TOC3"/>
        <w:tabs>
          <w:tab w:val="left" w:pos="1735"/>
          <w:tab w:val="right" w:leader="dot" w:pos="8630"/>
        </w:tabs>
        <w:rPr>
          <w:rFonts w:asciiTheme="minorHAnsi" w:eastAsiaTheme="minorEastAsia" w:hAnsiTheme="minorHAnsi" w:cstheme="minorBidi"/>
          <w:noProof/>
          <w:szCs w:val="24"/>
          <w:lang w:eastAsia="ja-JP"/>
        </w:rPr>
      </w:pPr>
      <w:r>
        <w:rPr>
          <w:noProof/>
        </w:rPr>
        <w:t>1.3</w:t>
      </w:r>
      <w:r>
        <w:rPr>
          <w:rFonts w:asciiTheme="minorHAnsi" w:eastAsiaTheme="minorEastAsia" w:hAnsiTheme="minorHAnsi" w:cstheme="minorBidi"/>
          <w:noProof/>
          <w:szCs w:val="24"/>
          <w:lang w:eastAsia="ja-JP"/>
        </w:rPr>
        <w:tab/>
      </w:r>
      <w:r>
        <w:rPr>
          <w:noProof/>
        </w:rPr>
        <w:t>Helium induced materials degradation</w:t>
      </w:r>
      <w:r>
        <w:rPr>
          <w:noProof/>
        </w:rPr>
        <w:tab/>
      </w:r>
      <w:r>
        <w:rPr>
          <w:noProof/>
        </w:rPr>
        <w:fldChar w:fldCharType="begin"/>
      </w:r>
      <w:r>
        <w:rPr>
          <w:noProof/>
        </w:rPr>
        <w:instrText xml:space="preserve"> PAGEREF _Toc322218097 \h </w:instrText>
      </w:r>
      <w:r>
        <w:rPr>
          <w:noProof/>
        </w:rPr>
      </w:r>
      <w:r>
        <w:rPr>
          <w:noProof/>
        </w:rPr>
        <w:fldChar w:fldCharType="separate"/>
      </w:r>
      <w:r>
        <w:rPr>
          <w:noProof/>
        </w:rPr>
        <w:t>4</w:t>
      </w:r>
      <w:r>
        <w:rPr>
          <w:noProof/>
        </w:rPr>
        <w:fldChar w:fldCharType="end"/>
      </w:r>
    </w:p>
    <w:p w14:paraId="6A8566C3" w14:textId="77777777" w:rsidR="00DD6BB2" w:rsidRDefault="00DD6BB2">
      <w:pPr>
        <w:pStyle w:val="TOC2"/>
        <w:tabs>
          <w:tab w:val="left" w:pos="1510"/>
          <w:tab w:val="right" w:leader="dot" w:pos="8630"/>
        </w:tabs>
        <w:rPr>
          <w:rFonts w:asciiTheme="minorHAnsi" w:eastAsiaTheme="minorEastAsia" w:hAnsiTheme="minorHAnsi" w:cstheme="minorBidi"/>
          <w:noProof/>
          <w:lang w:eastAsia="ja-JP"/>
        </w:rPr>
      </w:pPr>
      <w:r>
        <w:rPr>
          <w:noProof/>
        </w:rPr>
        <w:t>1.4</w:t>
      </w:r>
      <w:r>
        <w:rPr>
          <w:rFonts w:asciiTheme="minorHAnsi" w:eastAsiaTheme="minorEastAsia" w:hAnsiTheme="minorHAnsi" w:cstheme="minorBidi"/>
          <w:noProof/>
          <w:lang w:eastAsia="ja-JP"/>
        </w:rPr>
        <w:tab/>
      </w:r>
      <w:r>
        <w:rPr>
          <w:noProof/>
        </w:rPr>
        <w:t>Motivation</w:t>
      </w:r>
      <w:r>
        <w:rPr>
          <w:noProof/>
        </w:rPr>
        <w:tab/>
      </w:r>
      <w:r>
        <w:rPr>
          <w:noProof/>
        </w:rPr>
        <w:fldChar w:fldCharType="begin"/>
      </w:r>
      <w:r>
        <w:rPr>
          <w:noProof/>
        </w:rPr>
        <w:instrText xml:space="preserve"> PAGEREF _Toc322218098 \h </w:instrText>
      </w:r>
      <w:r>
        <w:rPr>
          <w:noProof/>
        </w:rPr>
      </w:r>
      <w:r>
        <w:rPr>
          <w:noProof/>
        </w:rPr>
        <w:fldChar w:fldCharType="separate"/>
      </w:r>
      <w:r>
        <w:rPr>
          <w:noProof/>
        </w:rPr>
        <w:t>7</w:t>
      </w:r>
      <w:r>
        <w:rPr>
          <w:noProof/>
        </w:rPr>
        <w:fldChar w:fldCharType="end"/>
      </w:r>
    </w:p>
    <w:p w14:paraId="1AC435E3" w14:textId="77777777" w:rsidR="00DD6BB2" w:rsidRDefault="00DD6BB2">
      <w:pPr>
        <w:pStyle w:val="TOC1"/>
        <w:tabs>
          <w:tab w:val="right" w:leader="dot" w:pos="8630"/>
        </w:tabs>
        <w:rPr>
          <w:rFonts w:asciiTheme="minorHAnsi" w:eastAsiaTheme="minorEastAsia" w:hAnsiTheme="minorHAnsi" w:cstheme="minorBidi"/>
          <w:b w:val="0"/>
          <w:noProof/>
          <w:lang w:eastAsia="ja-JP"/>
        </w:rPr>
      </w:pPr>
      <w:r>
        <w:rPr>
          <w:noProof/>
        </w:rPr>
        <w:t>Chapter 2  Research Approach</w:t>
      </w:r>
      <w:r>
        <w:rPr>
          <w:noProof/>
        </w:rPr>
        <w:tab/>
      </w:r>
      <w:r>
        <w:rPr>
          <w:noProof/>
        </w:rPr>
        <w:fldChar w:fldCharType="begin"/>
      </w:r>
      <w:r>
        <w:rPr>
          <w:noProof/>
        </w:rPr>
        <w:instrText xml:space="preserve"> PAGEREF _Toc322218099 \h </w:instrText>
      </w:r>
      <w:r>
        <w:rPr>
          <w:noProof/>
        </w:rPr>
      </w:r>
      <w:r>
        <w:rPr>
          <w:noProof/>
        </w:rPr>
        <w:fldChar w:fldCharType="separate"/>
      </w:r>
      <w:r>
        <w:rPr>
          <w:noProof/>
        </w:rPr>
        <w:t>8</w:t>
      </w:r>
      <w:r>
        <w:rPr>
          <w:noProof/>
        </w:rPr>
        <w:fldChar w:fldCharType="end"/>
      </w:r>
    </w:p>
    <w:p w14:paraId="74540048" w14:textId="77777777" w:rsidR="00DD6BB2" w:rsidRDefault="00DD6BB2">
      <w:pPr>
        <w:pStyle w:val="TOC2"/>
        <w:tabs>
          <w:tab w:val="right" w:leader="dot" w:pos="8630"/>
        </w:tabs>
        <w:rPr>
          <w:rFonts w:asciiTheme="minorHAnsi" w:eastAsiaTheme="minorEastAsia" w:hAnsiTheme="minorHAnsi" w:cstheme="minorBidi"/>
          <w:noProof/>
          <w:lang w:eastAsia="ja-JP"/>
        </w:rPr>
      </w:pPr>
      <w:r>
        <w:rPr>
          <w:noProof/>
        </w:rPr>
        <w:t>2.1 Molecular Dynamics (MD) Simulation</w:t>
      </w:r>
      <w:r>
        <w:rPr>
          <w:noProof/>
        </w:rPr>
        <w:tab/>
      </w:r>
      <w:r>
        <w:rPr>
          <w:noProof/>
        </w:rPr>
        <w:fldChar w:fldCharType="begin"/>
      </w:r>
      <w:r>
        <w:rPr>
          <w:noProof/>
        </w:rPr>
        <w:instrText xml:space="preserve"> PAGEREF _Toc322218100 \h </w:instrText>
      </w:r>
      <w:r>
        <w:rPr>
          <w:noProof/>
        </w:rPr>
      </w:r>
      <w:r>
        <w:rPr>
          <w:noProof/>
        </w:rPr>
        <w:fldChar w:fldCharType="separate"/>
      </w:r>
      <w:r>
        <w:rPr>
          <w:noProof/>
        </w:rPr>
        <w:t>8</w:t>
      </w:r>
      <w:r>
        <w:rPr>
          <w:noProof/>
        </w:rPr>
        <w:fldChar w:fldCharType="end"/>
      </w:r>
    </w:p>
    <w:p w14:paraId="559BBA8C" w14:textId="77777777" w:rsidR="00DD6BB2" w:rsidRDefault="00DD6BB2">
      <w:pPr>
        <w:pStyle w:val="TOC3"/>
        <w:tabs>
          <w:tab w:val="right" w:leader="dot" w:pos="8630"/>
        </w:tabs>
        <w:rPr>
          <w:rFonts w:asciiTheme="minorHAnsi" w:eastAsiaTheme="minorEastAsia" w:hAnsiTheme="minorHAnsi" w:cstheme="minorBidi"/>
          <w:noProof/>
          <w:szCs w:val="24"/>
          <w:lang w:eastAsia="ja-JP"/>
        </w:rPr>
      </w:pPr>
      <w:r>
        <w:rPr>
          <w:noProof/>
        </w:rPr>
        <w:t>2.1.1 Introduction</w:t>
      </w:r>
      <w:r>
        <w:rPr>
          <w:noProof/>
        </w:rPr>
        <w:tab/>
      </w:r>
      <w:r>
        <w:rPr>
          <w:noProof/>
        </w:rPr>
        <w:fldChar w:fldCharType="begin"/>
      </w:r>
      <w:r>
        <w:rPr>
          <w:noProof/>
        </w:rPr>
        <w:instrText xml:space="preserve"> PAGEREF _Toc322218101 \h </w:instrText>
      </w:r>
      <w:r>
        <w:rPr>
          <w:noProof/>
        </w:rPr>
      </w:r>
      <w:r>
        <w:rPr>
          <w:noProof/>
        </w:rPr>
        <w:fldChar w:fldCharType="separate"/>
      </w:r>
      <w:r>
        <w:rPr>
          <w:noProof/>
        </w:rPr>
        <w:t>8</w:t>
      </w:r>
      <w:r>
        <w:rPr>
          <w:noProof/>
        </w:rPr>
        <w:fldChar w:fldCharType="end"/>
      </w:r>
    </w:p>
    <w:p w14:paraId="52507861" w14:textId="77777777" w:rsidR="00DD6BB2" w:rsidRDefault="00DD6BB2">
      <w:pPr>
        <w:pStyle w:val="TOC3"/>
        <w:tabs>
          <w:tab w:val="right" w:leader="dot" w:pos="8630"/>
        </w:tabs>
        <w:rPr>
          <w:rFonts w:asciiTheme="minorHAnsi" w:eastAsiaTheme="minorEastAsia" w:hAnsiTheme="minorHAnsi" w:cstheme="minorBidi"/>
          <w:noProof/>
          <w:szCs w:val="24"/>
          <w:lang w:eastAsia="ja-JP"/>
        </w:rPr>
      </w:pPr>
      <w:r>
        <w:rPr>
          <w:noProof/>
        </w:rPr>
        <w:t>2.1.2 MD simulation set-ups</w:t>
      </w:r>
      <w:r>
        <w:rPr>
          <w:noProof/>
        </w:rPr>
        <w:tab/>
      </w:r>
      <w:r>
        <w:rPr>
          <w:noProof/>
        </w:rPr>
        <w:fldChar w:fldCharType="begin"/>
      </w:r>
      <w:r>
        <w:rPr>
          <w:noProof/>
        </w:rPr>
        <w:instrText xml:space="preserve"> PAGEREF _Toc322218102 \h </w:instrText>
      </w:r>
      <w:r>
        <w:rPr>
          <w:noProof/>
        </w:rPr>
      </w:r>
      <w:r>
        <w:rPr>
          <w:noProof/>
        </w:rPr>
        <w:fldChar w:fldCharType="separate"/>
      </w:r>
      <w:r>
        <w:rPr>
          <w:noProof/>
        </w:rPr>
        <w:t>10</w:t>
      </w:r>
      <w:r>
        <w:rPr>
          <w:noProof/>
        </w:rPr>
        <w:fldChar w:fldCharType="end"/>
      </w:r>
    </w:p>
    <w:p w14:paraId="7427142D" w14:textId="77777777" w:rsidR="00DD6BB2" w:rsidRDefault="00DD6BB2">
      <w:pPr>
        <w:pStyle w:val="TOC2"/>
        <w:tabs>
          <w:tab w:val="right" w:leader="dot" w:pos="8630"/>
        </w:tabs>
        <w:rPr>
          <w:rFonts w:asciiTheme="minorHAnsi" w:eastAsiaTheme="minorEastAsia" w:hAnsiTheme="minorHAnsi" w:cstheme="minorBidi"/>
          <w:noProof/>
          <w:lang w:eastAsia="ja-JP"/>
        </w:rPr>
      </w:pPr>
      <w:r>
        <w:rPr>
          <w:noProof/>
        </w:rPr>
        <w:t>2.2 Interatomic Potentials</w:t>
      </w:r>
      <w:r>
        <w:rPr>
          <w:noProof/>
        </w:rPr>
        <w:tab/>
      </w:r>
      <w:r>
        <w:rPr>
          <w:noProof/>
        </w:rPr>
        <w:fldChar w:fldCharType="begin"/>
      </w:r>
      <w:r>
        <w:rPr>
          <w:noProof/>
        </w:rPr>
        <w:instrText xml:space="preserve"> PAGEREF _Toc322218103 \h </w:instrText>
      </w:r>
      <w:r>
        <w:rPr>
          <w:noProof/>
        </w:rPr>
      </w:r>
      <w:r>
        <w:rPr>
          <w:noProof/>
        </w:rPr>
        <w:fldChar w:fldCharType="separate"/>
      </w:r>
      <w:r>
        <w:rPr>
          <w:noProof/>
        </w:rPr>
        <w:t>11</w:t>
      </w:r>
      <w:r>
        <w:rPr>
          <w:noProof/>
        </w:rPr>
        <w:fldChar w:fldCharType="end"/>
      </w:r>
    </w:p>
    <w:p w14:paraId="1A3DF49E" w14:textId="77777777" w:rsidR="00DD6BB2" w:rsidRDefault="00DD6BB2">
      <w:pPr>
        <w:pStyle w:val="TOC3"/>
        <w:tabs>
          <w:tab w:val="right" w:leader="dot" w:pos="8630"/>
        </w:tabs>
        <w:rPr>
          <w:rFonts w:asciiTheme="minorHAnsi" w:eastAsiaTheme="minorEastAsia" w:hAnsiTheme="minorHAnsi" w:cstheme="minorBidi"/>
          <w:noProof/>
          <w:szCs w:val="24"/>
          <w:lang w:eastAsia="ja-JP"/>
        </w:rPr>
      </w:pPr>
      <w:r>
        <w:rPr>
          <w:noProof/>
        </w:rPr>
        <w:t>2.2.1 Introduction</w:t>
      </w:r>
      <w:r>
        <w:rPr>
          <w:noProof/>
        </w:rPr>
        <w:tab/>
      </w:r>
      <w:r>
        <w:rPr>
          <w:noProof/>
        </w:rPr>
        <w:fldChar w:fldCharType="begin"/>
      </w:r>
      <w:r>
        <w:rPr>
          <w:noProof/>
        </w:rPr>
        <w:instrText xml:space="preserve"> PAGEREF _Toc322218104 \h </w:instrText>
      </w:r>
      <w:r>
        <w:rPr>
          <w:noProof/>
        </w:rPr>
      </w:r>
      <w:r>
        <w:rPr>
          <w:noProof/>
        </w:rPr>
        <w:fldChar w:fldCharType="separate"/>
      </w:r>
      <w:r>
        <w:rPr>
          <w:noProof/>
        </w:rPr>
        <w:t>11</w:t>
      </w:r>
      <w:r>
        <w:rPr>
          <w:noProof/>
        </w:rPr>
        <w:fldChar w:fldCharType="end"/>
      </w:r>
    </w:p>
    <w:p w14:paraId="55DE0506" w14:textId="77777777" w:rsidR="00DD6BB2" w:rsidRDefault="00DD6BB2">
      <w:pPr>
        <w:pStyle w:val="TOC3"/>
        <w:tabs>
          <w:tab w:val="right" w:leader="dot" w:pos="8630"/>
        </w:tabs>
        <w:rPr>
          <w:rFonts w:asciiTheme="minorHAnsi" w:eastAsiaTheme="minorEastAsia" w:hAnsiTheme="minorHAnsi" w:cstheme="minorBidi"/>
          <w:noProof/>
          <w:szCs w:val="24"/>
          <w:lang w:eastAsia="ja-JP"/>
        </w:rPr>
      </w:pPr>
      <w:r>
        <w:rPr>
          <w:noProof/>
        </w:rPr>
        <w:t>2.2.2 Potentials used in this work</w:t>
      </w:r>
      <w:r>
        <w:rPr>
          <w:noProof/>
        </w:rPr>
        <w:tab/>
      </w:r>
      <w:r>
        <w:rPr>
          <w:noProof/>
        </w:rPr>
        <w:fldChar w:fldCharType="begin"/>
      </w:r>
      <w:r>
        <w:rPr>
          <w:noProof/>
        </w:rPr>
        <w:instrText xml:space="preserve"> PAGEREF _Toc322218105 \h </w:instrText>
      </w:r>
      <w:r>
        <w:rPr>
          <w:noProof/>
        </w:rPr>
      </w:r>
      <w:r>
        <w:rPr>
          <w:noProof/>
        </w:rPr>
        <w:fldChar w:fldCharType="separate"/>
      </w:r>
      <w:r>
        <w:rPr>
          <w:noProof/>
        </w:rPr>
        <w:t>12</w:t>
      </w:r>
      <w:r>
        <w:rPr>
          <w:noProof/>
        </w:rPr>
        <w:fldChar w:fldCharType="end"/>
      </w:r>
    </w:p>
    <w:p w14:paraId="417396CA" w14:textId="77777777" w:rsidR="00DD6BB2" w:rsidRDefault="00DD6BB2">
      <w:pPr>
        <w:pStyle w:val="TOC2"/>
        <w:tabs>
          <w:tab w:val="right" w:leader="dot" w:pos="8630"/>
        </w:tabs>
        <w:rPr>
          <w:rFonts w:asciiTheme="minorHAnsi" w:eastAsiaTheme="minorEastAsia" w:hAnsiTheme="minorHAnsi" w:cstheme="minorBidi"/>
          <w:noProof/>
          <w:lang w:eastAsia="ja-JP"/>
        </w:rPr>
      </w:pPr>
      <w:r>
        <w:rPr>
          <w:noProof/>
        </w:rPr>
        <w:t>2.3 Experimental Investigation on Helium behavior in Neutron-Irradiated Iron</w:t>
      </w:r>
      <w:r>
        <w:rPr>
          <w:noProof/>
        </w:rPr>
        <w:tab/>
      </w:r>
      <w:r>
        <w:rPr>
          <w:noProof/>
        </w:rPr>
        <w:fldChar w:fldCharType="begin"/>
      </w:r>
      <w:r>
        <w:rPr>
          <w:noProof/>
        </w:rPr>
        <w:instrText xml:space="preserve"> PAGEREF _Toc322218106 \h </w:instrText>
      </w:r>
      <w:r>
        <w:rPr>
          <w:noProof/>
        </w:rPr>
      </w:r>
      <w:r>
        <w:rPr>
          <w:noProof/>
        </w:rPr>
        <w:fldChar w:fldCharType="separate"/>
      </w:r>
      <w:r>
        <w:rPr>
          <w:noProof/>
        </w:rPr>
        <w:t>13</w:t>
      </w:r>
      <w:r>
        <w:rPr>
          <w:noProof/>
        </w:rPr>
        <w:fldChar w:fldCharType="end"/>
      </w:r>
    </w:p>
    <w:p w14:paraId="0A6C9489" w14:textId="77777777" w:rsidR="00DD6BB2" w:rsidRDefault="00DD6BB2">
      <w:pPr>
        <w:pStyle w:val="TOC3"/>
        <w:tabs>
          <w:tab w:val="right" w:leader="dot" w:pos="8630"/>
        </w:tabs>
        <w:rPr>
          <w:rFonts w:asciiTheme="minorHAnsi" w:eastAsiaTheme="minorEastAsia" w:hAnsiTheme="minorHAnsi" w:cstheme="minorBidi"/>
          <w:noProof/>
          <w:szCs w:val="24"/>
          <w:lang w:eastAsia="ja-JP"/>
        </w:rPr>
      </w:pPr>
      <w:r>
        <w:rPr>
          <w:noProof/>
        </w:rPr>
        <w:t>2.3.1 Thermal Desorption Spectrometry (TDS)</w:t>
      </w:r>
      <w:r>
        <w:rPr>
          <w:noProof/>
        </w:rPr>
        <w:tab/>
      </w:r>
      <w:r>
        <w:rPr>
          <w:noProof/>
        </w:rPr>
        <w:fldChar w:fldCharType="begin"/>
      </w:r>
      <w:r>
        <w:rPr>
          <w:noProof/>
        </w:rPr>
        <w:instrText xml:space="preserve"> PAGEREF _Toc322218107 \h </w:instrText>
      </w:r>
      <w:r>
        <w:rPr>
          <w:noProof/>
        </w:rPr>
      </w:r>
      <w:r>
        <w:rPr>
          <w:noProof/>
        </w:rPr>
        <w:fldChar w:fldCharType="separate"/>
      </w:r>
      <w:r>
        <w:rPr>
          <w:noProof/>
        </w:rPr>
        <w:t>14</w:t>
      </w:r>
      <w:r>
        <w:rPr>
          <w:noProof/>
        </w:rPr>
        <w:fldChar w:fldCharType="end"/>
      </w:r>
    </w:p>
    <w:p w14:paraId="028AF462" w14:textId="77777777" w:rsidR="00DD6BB2" w:rsidRDefault="00DD6BB2">
      <w:pPr>
        <w:pStyle w:val="TOC3"/>
        <w:tabs>
          <w:tab w:val="right" w:leader="dot" w:pos="8630"/>
        </w:tabs>
        <w:rPr>
          <w:rFonts w:asciiTheme="minorHAnsi" w:eastAsiaTheme="minorEastAsia" w:hAnsiTheme="minorHAnsi" w:cstheme="minorBidi"/>
          <w:noProof/>
          <w:szCs w:val="24"/>
          <w:lang w:eastAsia="ja-JP"/>
        </w:rPr>
      </w:pPr>
      <w:r>
        <w:rPr>
          <w:noProof/>
        </w:rPr>
        <w:t>2.3.2 Transmission Electron Microscopy (TEM)</w:t>
      </w:r>
      <w:r>
        <w:rPr>
          <w:noProof/>
        </w:rPr>
        <w:tab/>
      </w:r>
      <w:r>
        <w:rPr>
          <w:noProof/>
        </w:rPr>
        <w:fldChar w:fldCharType="begin"/>
      </w:r>
      <w:r>
        <w:rPr>
          <w:noProof/>
        </w:rPr>
        <w:instrText xml:space="preserve"> PAGEREF _Toc322218108 \h </w:instrText>
      </w:r>
      <w:r>
        <w:rPr>
          <w:noProof/>
        </w:rPr>
      </w:r>
      <w:r>
        <w:rPr>
          <w:noProof/>
        </w:rPr>
        <w:fldChar w:fldCharType="separate"/>
      </w:r>
      <w:r>
        <w:rPr>
          <w:noProof/>
        </w:rPr>
        <w:t>16</w:t>
      </w:r>
      <w:r>
        <w:rPr>
          <w:noProof/>
        </w:rPr>
        <w:fldChar w:fldCharType="end"/>
      </w:r>
    </w:p>
    <w:p w14:paraId="27CE1850" w14:textId="77777777" w:rsidR="00DD6BB2" w:rsidRDefault="00DD6BB2">
      <w:pPr>
        <w:pStyle w:val="TOC1"/>
        <w:tabs>
          <w:tab w:val="right" w:leader="dot" w:pos="8630"/>
        </w:tabs>
        <w:rPr>
          <w:rFonts w:asciiTheme="minorHAnsi" w:eastAsiaTheme="minorEastAsia" w:hAnsiTheme="minorHAnsi" w:cstheme="minorBidi"/>
          <w:b w:val="0"/>
          <w:noProof/>
          <w:lang w:eastAsia="ja-JP"/>
        </w:rPr>
      </w:pPr>
      <w:r>
        <w:rPr>
          <w:noProof/>
        </w:rPr>
        <w:t>Chapter 3 Simulation Results and Discussion</w:t>
      </w:r>
      <w:r>
        <w:rPr>
          <w:noProof/>
        </w:rPr>
        <w:tab/>
      </w:r>
      <w:r>
        <w:rPr>
          <w:noProof/>
        </w:rPr>
        <w:fldChar w:fldCharType="begin"/>
      </w:r>
      <w:r>
        <w:rPr>
          <w:noProof/>
        </w:rPr>
        <w:instrText xml:space="preserve"> PAGEREF _Toc322218109 \h </w:instrText>
      </w:r>
      <w:r>
        <w:rPr>
          <w:noProof/>
        </w:rPr>
      </w:r>
      <w:r>
        <w:rPr>
          <w:noProof/>
        </w:rPr>
        <w:fldChar w:fldCharType="separate"/>
      </w:r>
      <w:r>
        <w:rPr>
          <w:noProof/>
        </w:rPr>
        <w:t>17</w:t>
      </w:r>
      <w:r>
        <w:rPr>
          <w:noProof/>
        </w:rPr>
        <w:fldChar w:fldCharType="end"/>
      </w:r>
    </w:p>
    <w:p w14:paraId="28877E32" w14:textId="77777777" w:rsidR="00DD6BB2" w:rsidRDefault="00DD6BB2">
      <w:pPr>
        <w:pStyle w:val="TOC2"/>
        <w:tabs>
          <w:tab w:val="right" w:leader="dot" w:pos="8630"/>
        </w:tabs>
        <w:rPr>
          <w:rFonts w:asciiTheme="minorHAnsi" w:eastAsiaTheme="minorEastAsia" w:hAnsiTheme="minorHAnsi" w:cstheme="minorBidi"/>
          <w:noProof/>
          <w:lang w:eastAsia="ja-JP"/>
        </w:rPr>
      </w:pPr>
      <w:r>
        <w:rPr>
          <w:noProof/>
        </w:rPr>
        <w:t>3.1 Helium clustering process at 500°C</w:t>
      </w:r>
      <w:r>
        <w:rPr>
          <w:noProof/>
        </w:rPr>
        <w:tab/>
      </w:r>
      <w:r>
        <w:rPr>
          <w:noProof/>
        </w:rPr>
        <w:fldChar w:fldCharType="begin"/>
      </w:r>
      <w:r>
        <w:rPr>
          <w:noProof/>
        </w:rPr>
        <w:instrText xml:space="preserve"> PAGEREF _Toc322218110 \h </w:instrText>
      </w:r>
      <w:r>
        <w:rPr>
          <w:noProof/>
        </w:rPr>
      </w:r>
      <w:r>
        <w:rPr>
          <w:noProof/>
        </w:rPr>
        <w:fldChar w:fldCharType="separate"/>
      </w:r>
      <w:r>
        <w:rPr>
          <w:noProof/>
        </w:rPr>
        <w:t>17</w:t>
      </w:r>
      <w:r>
        <w:rPr>
          <w:noProof/>
        </w:rPr>
        <w:fldChar w:fldCharType="end"/>
      </w:r>
    </w:p>
    <w:p w14:paraId="7101196E" w14:textId="77777777" w:rsidR="00DD6BB2" w:rsidRDefault="00DD6BB2">
      <w:pPr>
        <w:pStyle w:val="TOC2"/>
        <w:tabs>
          <w:tab w:val="right" w:leader="dot" w:pos="8630"/>
        </w:tabs>
        <w:rPr>
          <w:rFonts w:asciiTheme="minorHAnsi" w:eastAsiaTheme="minorEastAsia" w:hAnsiTheme="minorHAnsi" w:cstheme="minorBidi"/>
          <w:noProof/>
          <w:lang w:eastAsia="ja-JP"/>
        </w:rPr>
      </w:pPr>
      <w:r>
        <w:rPr>
          <w:noProof/>
        </w:rPr>
        <w:t>3.2 Helium clustering process at 900</w:t>
      </w:r>
      <m:oMath>
        <m:r>
          <m:rPr>
            <m:sty m:val="p"/>
          </m:rPr>
          <w:rPr>
            <w:rFonts w:ascii="Cambria Math" w:hAnsi="Cambria Math" w:hint="eastAsia"/>
            <w:noProof/>
          </w:rPr>
          <m:t>℃</m:t>
        </m:r>
      </m:oMath>
      <w:r>
        <w:rPr>
          <w:noProof/>
        </w:rPr>
        <w:tab/>
      </w:r>
      <w:r>
        <w:rPr>
          <w:noProof/>
        </w:rPr>
        <w:fldChar w:fldCharType="begin"/>
      </w:r>
      <w:r>
        <w:rPr>
          <w:noProof/>
        </w:rPr>
        <w:instrText xml:space="preserve"> PAGEREF _Toc322218111 \h </w:instrText>
      </w:r>
      <w:r>
        <w:rPr>
          <w:noProof/>
        </w:rPr>
      </w:r>
      <w:r>
        <w:rPr>
          <w:noProof/>
        </w:rPr>
        <w:fldChar w:fldCharType="separate"/>
      </w:r>
      <w:r>
        <w:rPr>
          <w:noProof/>
        </w:rPr>
        <w:t>21</w:t>
      </w:r>
      <w:r>
        <w:rPr>
          <w:noProof/>
        </w:rPr>
        <w:fldChar w:fldCharType="end"/>
      </w:r>
    </w:p>
    <w:p w14:paraId="523985EC" w14:textId="77777777" w:rsidR="00DD6BB2" w:rsidRDefault="00DD6BB2">
      <w:pPr>
        <w:pStyle w:val="TOC2"/>
        <w:tabs>
          <w:tab w:val="right" w:leader="dot" w:pos="8630"/>
        </w:tabs>
        <w:rPr>
          <w:rFonts w:asciiTheme="minorHAnsi" w:eastAsiaTheme="minorEastAsia" w:hAnsiTheme="minorHAnsi" w:cstheme="minorBidi"/>
          <w:noProof/>
          <w:lang w:eastAsia="ja-JP"/>
        </w:rPr>
      </w:pPr>
      <w:r>
        <w:rPr>
          <w:noProof/>
        </w:rPr>
        <w:t>3.3 He clusters distribution at a concentration of 2500 appm He</w:t>
      </w:r>
      <w:r>
        <w:rPr>
          <w:noProof/>
        </w:rPr>
        <w:tab/>
      </w:r>
      <w:r>
        <w:rPr>
          <w:noProof/>
        </w:rPr>
        <w:fldChar w:fldCharType="begin"/>
      </w:r>
      <w:r>
        <w:rPr>
          <w:noProof/>
        </w:rPr>
        <w:instrText xml:space="preserve"> PAGEREF _Toc322218112 \h </w:instrText>
      </w:r>
      <w:r>
        <w:rPr>
          <w:noProof/>
        </w:rPr>
      </w:r>
      <w:r>
        <w:rPr>
          <w:noProof/>
        </w:rPr>
        <w:fldChar w:fldCharType="separate"/>
      </w:r>
      <w:r>
        <w:rPr>
          <w:noProof/>
        </w:rPr>
        <w:t>25</w:t>
      </w:r>
      <w:r>
        <w:rPr>
          <w:noProof/>
        </w:rPr>
        <w:fldChar w:fldCharType="end"/>
      </w:r>
    </w:p>
    <w:p w14:paraId="03D39D68" w14:textId="77777777" w:rsidR="00DD6BB2" w:rsidRDefault="00DD6BB2">
      <w:pPr>
        <w:pStyle w:val="TOC2"/>
        <w:tabs>
          <w:tab w:val="right" w:leader="dot" w:pos="8630"/>
        </w:tabs>
        <w:rPr>
          <w:rFonts w:asciiTheme="minorHAnsi" w:eastAsiaTheme="minorEastAsia" w:hAnsiTheme="minorHAnsi" w:cstheme="minorBidi"/>
          <w:noProof/>
          <w:lang w:eastAsia="ja-JP"/>
        </w:rPr>
      </w:pPr>
      <w:r>
        <w:rPr>
          <w:noProof/>
        </w:rPr>
        <w:t>3.4 Temperature dependence of He clustering</w:t>
      </w:r>
      <w:r>
        <w:rPr>
          <w:noProof/>
        </w:rPr>
        <w:tab/>
      </w:r>
      <w:r>
        <w:rPr>
          <w:noProof/>
        </w:rPr>
        <w:fldChar w:fldCharType="begin"/>
      </w:r>
      <w:r>
        <w:rPr>
          <w:noProof/>
        </w:rPr>
        <w:instrText xml:space="preserve"> PAGEREF _Toc322218113 \h </w:instrText>
      </w:r>
      <w:r>
        <w:rPr>
          <w:noProof/>
        </w:rPr>
      </w:r>
      <w:r>
        <w:rPr>
          <w:noProof/>
        </w:rPr>
        <w:fldChar w:fldCharType="separate"/>
      </w:r>
      <w:r>
        <w:rPr>
          <w:noProof/>
        </w:rPr>
        <w:t>26</w:t>
      </w:r>
      <w:r>
        <w:rPr>
          <w:noProof/>
        </w:rPr>
        <w:fldChar w:fldCharType="end"/>
      </w:r>
    </w:p>
    <w:p w14:paraId="684A5D1F" w14:textId="77777777" w:rsidR="00DD6BB2" w:rsidRDefault="00DD6BB2">
      <w:pPr>
        <w:pStyle w:val="TOC2"/>
        <w:tabs>
          <w:tab w:val="right" w:leader="dot" w:pos="8630"/>
        </w:tabs>
        <w:rPr>
          <w:rFonts w:asciiTheme="minorHAnsi" w:eastAsiaTheme="minorEastAsia" w:hAnsiTheme="minorHAnsi" w:cstheme="minorBidi"/>
          <w:noProof/>
          <w:lang w:eastAsia="ja-JP"/>
        </w:rPr>
      </w:pPr>
      <w:r>
        <w:rPr>
          <w:noProof/>
        </w:rPr>
        <w:t>3.5 Dislocation loop size comparison</w:t>
      </w:r>
      <w:r>
        <w:rPr>
          <w:noProof/>
        </w:rPr>
        <w:tab/>
      </w:r>
      <w:r>
        <w:rPr>
          <w:noProof/>
        </w:rPr>
        <w:fldChar w:fldCharType="begin"/>
      </w:r>
      <w:r>
        <w:rPr>
          <w:noProof/>
        </w:rPr>
        <w:instrText xml:space="preserve"> PAGEREF _Toc322218114 \h </w:instrText>
      </w:r>
      <w:r>
        <w:rPr>
          <w:noProof/>
        </w:rPr>
      </w:r>
      <w:r>
        <w:rPr>
          <w:noProof/>
        </w:rPr>
        <w:fldChar w:fldCharType="separate"/>
      </w:r>
      <w:r>
        <w:rPr>
          <w:noProof/>
        </w:rPr>
        <w:t>27</w:t>
      </w:r>
      <w:r>
        <w:rPr>
          <w:noProof/>
        </w:rPr>
        <w:fldChar w:fldCharType="end"/>
      </w:r>
    </w:p>
    <w:p w14:paraId="07E34CE6" w14:textId="77777777" w:rsidR="00DD6BB2" w:rsidRDefault="00DD6BB2">
      <w:pPr>
        <w:pStyle w:val="TOC1"/>
        <w:tabs>
          <w:tab w:val="right" w:leader="dot" w:pos="8630"/>
        </w:tabs>
        <w:rPr>
          <w:rFonts w:asciiTheme="minorHAnsi" w:eastAsiaTheme="minorEastAsia" w:hAnsiTheme="minorHAnsi" w:cstheme="minorBidi"/>
          <w:b w:val="0"/>
          <w:noProof/>
          <w:lang w:eastAsia="ja-JP"/>
        </w:rPr>
      </w:pPr>
      <w:r>
        <w:rPr>
          <w:noProof/>
        </w:rPr>
        <w:t>Chapter 4 Experimental Results and Discussion</w:t>
      </w:r>
      <w:r>
        <w:rPr>
          <w:noProof/>
        </w:rPr>
        <w:tab/>
      </w:r>
      <w:r>
        <w:rPr>
          <w:noProof/>
        </w:rPr>
        <w:fldChar w:fldCharType="begin"/>
      </w:r>
      <w:r>
        <w:rPr>
          <w:noProof/>
        </w:rPr>
        <w:instrText xml:space="preserve"> PAGEREF _Toc322218115 \h </w:instrText>
      </w:r>
      <w:r>
        <w:rPr>
          <w:noProof/>
        </w:rPr>
      </w:r>
      <w:r>
        <w:rPr>
          <w:noProof/>
        </w:rPr>
        <w:fldChar w:fldCharType="separate"/>
      </w:r>
      <w:r>
        <w:rPr>
          <w:noProof/>
        </w:rPr>
        <w:t>28</w:t>
      </w:r>
      <w:r>
        <w:rPr>
          <w:noProof/>
        </w:rPr>
        <w:fldChar w:fldCharType="end"/>
      </w:r>
    </w:p>
    <w:p w14:paraId="3609D6D7" w14:textId="77777777" w:rsidR="00DD6BB2" w:rsidRDefault="00DD6BB2">
      <w:pPr>
        <w:pStyle w:val="TOC2"/>
        <w:tabs>
          <w:tab w:val="right" w:leader="dot" w:pos="8630"/>
        </w:tabs>
        <w:rPr>
          <w:rFonts w:asciiTheme="minorHAnsi" w:eastAsiaTheme="minorEastAsia" w:hAnsiTheme="minorHAnsi" w:cstheme="minorBidi"/>
          <w:noProof/>
          <w:lang w:eastAsia="ja-JP"/>
        </w:rPr>
      </w:pPr>
      <w:r>
        <w:rPr>
          <w:noProof/>
        </w:rPr>
        <w:t>4.1 TEM results</w:t>
      </w:r>
      <w:r>
        <w:rPr>
          <w:noProof/>
        </w:rPr>
        <w:tab/>
      </w:r>
      <w:r>
        <w:rPr>
          <w:noProof/>
        </w:rPr>
        <w:fldChar w:fldCharType="begin"/>
      </w:r>
      <w:r>
        <w:rPr>
          <w:noProof/>
        </w:rPr>
        <w:instrText xml:space="preserve"> PAGEREF _Toc322218116 \h </w:instrText>
      </w:r>
      <w:r>
        <w:rPr>
          <w:noProof/>
        </w:rPr>
      </w:r>
      <w:r>
        <w:rPr>
          <w:noProof/>
        </w:rPr>
        <w:fldChar w:fldCharType="separate"/>
      </w:r>
      <w:r>
        <w:rPr>
          <w:noProof/>
        </w:rPr>
        <w:t>28</w:t>
      </w:r>
      <w:r>
        <w:rPr>
          <w:noProof/>
        </w:rPr>
        <w:fldChar w:fldCharType="end"/>
      </w:r>
    </w:p>
    <w:p w14:paraId="3283D44B" w14:textId="77777777" w:rsidR="00DD6BB2" w:rsidRDefault="00DD6BB2">
      <w:pPr>
        <w:pStyle w:val="TOC3"/>
        <w:tabs>
          <w:tab w:val="right" w:leader="dot" w:pos="8630"/>
        </w:tabs>
        <w:rPr>
          <w:rFonts w:asciiTheme="minorHAnsi" w:eastAsiaTheme="minorEastAsia" w:hAnsiTheme="minorHAnsi" w:cstheme="minorBidi"/>
          <w:noProof/>
          <w:szCs w:val="24"/>
          <w:lang w:eastAsia="ja-JP"/>
        </w:rPr>
      </w:pPr>
      <w:r>
        <w:rPr>
          <w:noProof/>
        </w:rPr>
        <w:t xml:space="preserve">4.1.1 Microstructures of neutron-irradited single crystalline </w:t>
      </w:r>
      <m:oMath>
        <m:r>
          <w:rPr>
            <w:rFonts w:ascii="Cambria Math" w:hAnsi="Cambria Math"/>
            <w:noProof/>
          </w:rPr>
          <m:t>α</m:t>
        </m:r>
      </m:oMath>
      <w:r>
        <w:rPr>
          <w:noProof/>
        </w:rPr>
        <w:t>-Fe</w:t>
      </w:r>
      <w:r>
        <w:rPr>
          <w:noProof/>
        </w:rPr>
        <w:tab/>
      </w:r>
      <w:r>
        <w:rPr>
          <w:noProof/>
        </w:rPr>
        <w:fldChar w:fldCharType="begin"/>
      </w:r>
      <w:r>
        <w:rPr>
          <w:noProof/>
        </w:rPr>
        <w:instrText xml:space="preserve"> PAGEREF _Toc322218117 \h </w:instrText>
      </w:r>
      <w:r>
        <w:rPr>
          <w:noProof/>
        </w:rPr>
      </w:r>
      <w:r>
        <w:rPr>
          <w:noProof/>
        </w:rPr>
        <w:fldChar w:fldCharType="separate"/>
      </w:r>
      <w:r>
        <w:rPr>
          <w:noProof/>
        </w:rPr>
        <w:t>28</w:t>
      </w:r>
      <w:r>
        <w:rPr>
          <w:noProof/>
        </w:rPr>
        <w:fldChar w:fldCharType="end"/>
      </w:r>
    </w:p>
    <w:p w14:paraId="06740117" w14:textId="77777777" w:rsidR="00DD6BB2" w:rsidRDefault="00DD6BB2">
      <w:pPr>
        <w:pStyle w:val="TOC3"/>
        <w:tabs>
          <w:tab w:val="right" w:leader="dot" w:pos="8630"/>
        </w:tabs>
        <w:rPr>
          <w:rFonts w:asciiTheme="minorHAnsi" w:eastAsiaTheme="minorEastAsia" w:hAnsiTheme="minorHAnsi" w:cstheme="minorBidi"/>
          <w:noProof/>
          <w:szCs w:val="24"/>
          <w:lang w:eastAsia="ja-JP"/>
        </w:rPr>
      </w:pPr>
      <w:r>
        <w:rPr>
          <w:noProof/>
        </w:rPr>
        <w:t xml:space="preserve">4.1.2 Microstructures of neutron-irradiated polycrystalline </w:t>
      </w:r>
      <m:oMath>
        <m:r>
          <w:rPr>
            <w:rFonts w:ascii="Cambria Math" w:hAnsi="Cambria Math"/>
            <w:noProof/>
          </w:rPr>
          <m:t>α</m:t>
        </m:r>
      </m:oMath>
      <w:r>
        <w:rPr>
          <w:noProof/>
        </w:rPr>
        <w:t>-Fe</w:t>
      </w:r>
      <w:r>
        <w:rPr>
          <w:noProof/>
        </w:rPr>
        <w:tab/>
      </w:r>
      <w:r>
        <w:rPr>
          <w:noProof/>
        </w:rPr>
        <w:fldChar w:fldCharType="begin"/>
      </w:r>
      <w:r>
        <w:rPr>
          <w:noProof/>
        </w:rPr>
        <w:instrText xml:space="preserve"> PAGEREF _Toc322218118 \h </w:instrText>
      </w:r>
      <w:r>
        <w:rPr>
          <w:noProof/>
        </w:rPr>
      </w:r>
      <w:r>
        <w:rPr>
          <w:noProof/>
        </w:rPr>
        <w:fldChar w:fldCharType="separate"/>
      </w:r>
      <w:r>
        <w:rPr>
          <w:noProof/>
        </w:rPr>
        <w:t>30</w:t>
      </w:r>
      <w:r>
        <w:rPr>
          <w:noProof/>
        </w:rPr>
        <w:fldChar w:fldCharType="end"/>
      </w:r>
    </w:p>
    <w:p w14:paraId="2B5A798B" w14:textId="77777777" w:rsidR="00DD6BB2" w:rsidRDefault="00DD6BB2">
      <w:pPr>
        <w:pStyle w:val="TOC2"/>
        <w:tabs>
          <w:tab w:val="right" w:leader="dot" w:pos="8630"/>
        </w:tabs>
        <w:rPr>
          <w:rFonts w:asciiTheme="minorHAnsi" w:eastAsiaTheme="minorEastAsia" w:hAnsiTheme="minorHAnsi" w:cstheme="minorBidi"/>
          <w:noProof/>
          <w:lang w:eastAsia="ja-JP"/>
        </w:rPr>
      </w:pPr>
      <w:r>
        <w:rPr>
          <w:noProof/>
        </w:rPr>
        <w:t>4.2 Thermal Helium Desorption Spectrometry (THDS)</w:t>
      </w:r>
      <w:r>
        <w:rPr>
          <w:noProof/>
        </w:rPr>
        <w:tab/>
      </w:r>
      <w:r>
        <w:rPr>
          <w:noProof/>
        </w:rPr>
        <w:fldChar w:fldCharType="begin"/>
      </w:r>
      <w:r>
        <w:rPr>
          <w:noProof/>
        </w:rPr>
        <w:instrText xml:space="preserve"> PAGEREF _Toc322218119 \h </w:instrText>
      </w:r>
      <w:r>
        <w:rPr>
          <w:noProof/>
        </w:rPr>
      </w:r>
      <w:r>
        <w:rPr>
          <w:noProof/>
        </w:rPr>
        <w:fldChar w:fldCharType="separate"/>
      </w:r>
      <w:r>
        <w:rPr>
          <w:noProof/>
        </w:rPr>
        <w:t>30</w:t>
      </w:r>
      <w:r>
        <w:rPr>
          <w:noProof/>
        </w:rPr>
        <w:fldChar w:fldCharType="end"/>
      </w:r>
    </w:p>
    <w:p w14:paraId="48F58716" w14:textId="77777777" w:rsidR="00DD6BB2" w:rsidRDefault="00DD6BB2">
      <w:pPr>
        <w:pStyle w:val="TOC3"/>
        <w:tabs>
          <w:tab w:val="right" w:leader="dot" w:pos="8630"/>
        </w:tabs>
        <w:rPr>
          <w:rFonts w:asciiTheme="minorHAnsi" w:eastAsiaTheme="minorEastAsia" w:hAnsiTheme="minorHAnsi" w:cstheme="minorBidi"/>
          <w:noProof/>
          <w:szCs w:val="24"/>
          <w:lang w:eastAsia="ja-JP"/>
        </w:rPr>
      </w:pPr>
      <w:r>
        <w:rPr>
          <w:noProof/>
        </w:rPr>
        <w:t>4.2.1 Thermal desorption spectrometry of as-received Fe samples</w:t>
      </w:r>
      <w:r>
        <w:rPr>
          <w:noProof/>
        </w:rPr>
        <w:tab/>
      </w:r>
      <w:r>
        <w:rPr>
          <w:noProof/>
        </w:rPr>
        <w:fldChar w:fldCharType="begin"/>
      </w:r>
      <w:r>
        <w:rPr>
          <w:noProof/>
        </w:rPr>
        <w:instrText xml:space="preserve"> PAGEREF _Toc322218120 \h </w:instrText>
      </w:r>
      <w:r>
        <w:rPr>
          <w:noProof/>
        </w:rPr>
      </w:r>
      <w:r>
        <w:rPr>
          <w:noProof/>
        </w:rPr>
        <w:fldChar w:fldCharType="separate"/>
      </w:r>
      <w:r>
        <w:rPr>
          <w:noProof/>
        </w:rPr>
        <w:t>30</w:t>
      </w:r>
      <w:r>
        <w:rPr>
          <w:noProof/>
        </w:rPr>
        <w:fldChar w:fldCharType="end"/>
      </w:r>
    </w:p>
    <w:p w14:paraId="0E4C3CAC" w14:textId="77777777" w:rsidR="00DD6BB2" w:rsidRDefault="00DD6BB2">
      <w:pPr>
        <w:pStyle w:val="TOC1"/>
        <w:tabs>
          <w:tab w:val="right" w:leader="dot" w:pos="8630"/>
        </w:tabs>
        <w:rPr>
          <w:rFonts w:asciiTheme="minorHAnsi" w:eastAsiaTheme="minorEastAsia" w:hAnsiTheme="minorHAnsi" w:cstheme="minorBidi"/>
          <w:b w:val="0"/>
          <w:noProof/>
          <w:lang w:eastAsia="ja-JP"/>
        </w:rPr>
      </w:pPr>
      <w:r>
        <w:rPr>
          <w:noProof/>
        </w:rPr>
        <w:t>Chapter 5 Conclusion and Future Work</w:t>
      </w:r>
      <w:r>
        <w:rPr>
          <w:noProof/>
        </w:rPr>
        <w:tab/>
      </w:r>
      <w:r>
        <w:rPr>
          <w:noProof/>
        </w:rPr>
        <w:fldChar w:fldCharType="begin"/>
      </w:r>
      <w:r>
        <w:rPr>
          <w:noProof/>
        </w:rPr>
        <w:instrText xml:space="preserve"> PAGEREF _Toc322218121 \h </w:instrText>
      </w:r>
      <w:r>
        <w:rPr>
          <w:noProof/>
        </w:rPr>
      </w:r>
      <w:r>
        <w:rPr>
          <w:noProof/>
        </w:rPr>
        <w:fldChar w:fldCharType="separate"/>
      </w:r>
      <w:r>
        <w:rPr>
          <w:noProof/>
        </w:rPr>
        <w:t>35</w:t>
      </w:r>
      <w:r>
        <w:rPr>
          <w:noProof/>
        </w:rPr>
        <w:fldChar w:fldCharType="end"/>
      </w:r>
    </w:p>
    <w:p w14:paraId="1DC0589F" w14:textId="77777777" w:rsidR="00DD6BB2" w:rsidRDefault="00DD6BB2">
      <w:pPr>
        <w:pStyle w:val="TOC2"/>
        <w:tabs>
          <w:tab w:val="right" w:leader="dot" w:pos="8630"/>
        </w:tabs>
        <w:rPr>
          <w:rFonts w:asciiTheme="minorHAnsi" w:eastAsiaTheme="minorEastAsia" w:hAnsiTheme="minorHAnsi" w:cstheme="minorBidi"/>
          <w:noProof/>
          <w:lang w:eastAsia="ja-JP"/>
        </w:rPr>
      </w:pPr>
      <w:r>
        <w:rPr>
          <w:noProof/>
        </w:rPr>
        <w:t>5.1 Conclusion</w:t>
      </w:r>
      <w:r>
        <w:rPr>
          <w:noProof/>
        </w:rPr>
        <w:tab/>
      </w:r>
      <w:r>
        <w:rPr>
          <w:noProof/>
        </w:rPr>
        <w:fldChar w:fldCharType="begin"/>
      </w:r>
      <w:r>
        <w:rPr>
          <w:noProof/>
        </w:rPr>
        <w:instrText xml:space="preserve"> PAGEREF _Toc322218122 \h </w:instrText>
      </w:r>
      <w:r>
        <w:rPr>
          <w:noProof/>
        </w:rPr>
      </w:r>
      <w:r>
        <w:rPr>
          <w:noProof/>
        </w:rPr>
        <w:fldChar w:fldCharType="separate"/>
      </w:r>
      <w:r>
        <w:rPr>
          <w:noProof/>
        </w:rPr>
        <w:t>35</w:t>
      </w:r>
      <w:r>
        <w:rPr>
          <w:noProof/>
        </w:rPr>
        <w:fldChar w:fldCharType="end"/>
      </w:r>
    </w:p>
    <w:p w14:paraId="77147FD5" w14:textId="77777777" w:rsidR="00DD6BB2" w:rsidRDefault="00DD6BB2">
      <w:pPr>
        <w:pStyle w:val="TOC2"/>
        <w:tabs>
          <w:tab w:val="right" w:leader="dot" w:pos="8630"/>
        </w:tabs>
        <w:rPr>
          <w:rFonts w:asciiTheme="minorHAnsi" w:eastAsiaTheme="minorEastAsia" w:hAnsiTheme="minorHAnsi" w:cstheme="minorBidi"/>
          <w:noProof/>
          <w:lang w:eastAsia="ja-JP"/>
        </w:rPr>
      </w:pPr>
      <w:r>
        <w:rPr>
          <w:noProof/>
        </w:rPr>
        <w:t>5.2 Future work</w:t>
      </w:r>
      <w:r>
        <w:rPr>
          <w:noProof/>
        </w:rPr>
        <w:tab/>
      </w:r>
      <w:r>
        <w:rPr>
          <w:noProof/>
        </w:rPr>
        <w:fldChar w:fldCharType="begin"/>
      </w:r>
      <w:r>
        <w:rPr>
          <w:noProof/>
        </w:rPr>
        <w:instrText xml:space="preserve"> PAGEREF _Toc322218123 \h </w:instrText>
      </w:r>
      <w:r>
        <w:rPr>
          <w:noProof/>
        </w:rPr>
      </w:r>
      <w:r>
        <w:rPr>
          <w:noProof/>
        </w:rPr>
        <w:fldChar w:fldCharType="separate"/>
      </w:r>
      <w:r>
        <w:rPr>
          <w:noProof/>
        </w:rPr>
        <w:t>36</w:t>
      </w:r>
      <w:r>
        <w:rPr>
          <w:noProof/>
        </w:rPr>
        <w:fldChar w:fldCharType="end"/>
      </w:r>
    </w:p>
    <w:p w14:paraId="687917CC" w14:textId="77777777" w:rsidR="00DD6BB2" w:rsidRDefault="00DD6BB2">
      <w:pPr>
        <w:pStyle w:val="TOC1"/>
        <w:tabs>
          <w:tab w:val="right" w:leader="dot" w:pos="8630"/>
        </w:tabs>
        <w:rPr>
          <w:rFonts w:asciiTheme="minorHAnsi" w:eastAsiaTheme="minorEastAsia" w:hAnsiTheme="minorHAnsi" w:cstheme="minorBidi"/>
          <w:b w:val="0"/>
          <w:noProof/>
          <w:lang w:eastAsia="ja-JP"/>
        </w:rPr>
      </w:pPr>
      <w:r>
        <w:rPr>
          <w:noProof/>
        </w:rPr>
        <w:t>Appendix</w:t>
      </w:r>
      <w:r>
        <w:rPr>
          <w:noProof/>
        </w:rPr>
        <w:tab/>
      </w:r>
      <w:r>
        <w:rPr>
          <w:noProof/>
        </w:rPr>
        <w:fldChar w:fldCharType="begin"/>
      </w:r>
      <w:r>
        <w:rPr>
          <w:noProof/>
        </w:rPr>
        <w:instrText xml:space="preserve"> PAGEREF _Toc322218124 \h </w:instrText>
      </w:r>
      <w:r>
        <w:rPr>
          <w:noProof/>
        </w:rPr>
      </w:r>
      <w:r>
        <w:rPr>
          <w:noProof/>
        </w:rPr>
        <w:fldChar w:fldCharType="separate"/>
      </w:r>
      <w:r>
        <w:rPr>
          <w:noProof/>
        </w:rPr>
        <w:t>40</w:t>
      </w:r>
      <w:r>
        <w:rPr>
          <w:noProof/>
        </w:rPr>
        <w:fldChar w:fldCharType="end"/>
      </w:r>
    </w:p>
    <w:p w14:paraId="0892CC0C" w14:textId="77777777" w:rsidR="00DD6BB2" w:rsidRDefault="00DD6BB2">
      <w:pPr>
        <w:pStyle w:val="TOC1"/>
        <w:tabs>
          <w:tab w:val="right" w:leader="dot" w:pos="8630"/>
        </w:tabs>
        <w:rPr>
          <w:rFonts w:asciiTheme="minorHAnsi" w:eastAsiaTheme="minorEastAsia" w:hAnsiTheme="minorHAnsi" w:cstheme="minorBidi"/>
          <w:b w:val="0"/>
          <w:noProof/>
          <w:lang w:eastAsia="ja-JP"/>
        </w:rPr>
      </w:pPr>
      <w:r>
        <w:rPr>
          <w:noProof/>
        </w:rPr>
        <w:t>Vita</w:t>
      </w:r>
      <w:r>
        <w:rPr>
          <w:noProof/>
        </w:rPr>
        <w:tab/>
      </w:r>
      <w:r>
        <w:rPr>
          <w:noProof/>
        </w:rPr>
        <w:fldChar w:fldCharType="begin"/>
      </w:r>
      <w:r>
        <w:rPr>
          <w:noProof/>
        </w:rPr>
        <w:instrText xml:space="preserve"> PAGEREF _Toc322218125 \h </w:instrText>
      </w:r>
      <w:r>
        <w:rPr>
          <w:noProof/>
        </w:rPr>
      </w:r>
      <w:r>
        <w:rPr>
          <w:noProof/>
        </w:rPr>
        <w:fldChar w:fldCharType="separate"/>
      </w:r>
      <w:r>
        <w:rPr>
          <w:noProof/>
        </w:rPr>
        <w:t>45</w:t>
      </w:r>
      <w:r>
        <w:rPr>
          <w:noProof/>
        </w:rPr>
        <w:fldChar w:fldCharType="end"/>
      </w:r>
    </w:p>
    <w:p w14:paraId="79EE3297" w14:textId="1D2F3C53" w:rsidR="00236E6D" w:rsidRPr="00F920F6" w:rsidRDefault="00DD6BB2" w:rsidP="00DD6BB2">
      <w:pPr>
        <w:pStyle w:val="TOC3"/>
        <w:rPr>
          <w:sz w:val="28"/>
          <w:szCs w:val="28"/>
        </w:rPr>
      </w:pPr>
      <w:r>
        <w:rPr>
          <w:rFonts w:asciiTheme="minorHAnsi" w:hAnsiTheme="minorHAnsi"/>
          <w:szCs w:val="24"/>
        </w:rPr>
        <w:fldChar w:fldCharType="end"/>
      </w:r>
    </w:p>
    <w:p w14:paraId="26BEA5A6" w14:textId="28F44E71" w:rsidR="00236E6D" w:rsidRPr="00F920F6" w:rsidRDefault="009C755C" w:rsidP="00377499">
      <w:pPr>
        <w:numPr>
          <w:ilvl w:val="12"/>
          <w:numId w:val="0"/>
        </w:numPr>
        <w:jc w:val="center"/>
      </w:pPr>
      <w:r w:rsidRPr="00F920F6">
        <w:rPr>
          <w:b/>
          <w:bCs/>
          <w:sz w:val="28"/>
          <w:szCs w:val="28"/>
        </w:rPr>
        <w:br w:type="page"/>
      </w:r>
      <w:r w:rsidR="00D067C3" w:rsidRPr="00D067C3">
        <w:rPr>
          <w:bCs/>
        </w:rPr>
        <w:t xml:space="preserve">List </w:t>
      </w:r>
      <w:r w:rsidR="00D067C3">
        <w:rPr>
          <w:bCs/>
        </w:rPr>
        <w:t>o</w:t>
      </w:r>
      <w:r w:rsidR="00D067C3" w:rsidRPr="00D067C3">
        <w:rPr>
          <w:bCs/>
        </w:rPr>
        <w:t>f Tables</w:t>
      </w:r>
    </w:p>
    <w:p w14:paraId="12B843E9" w14:textId="77777777" w:rsidR="00236E6D" w:rsidRPr="00F920F6" w:rsidRDefault="00236E6D">
      <w:pPr>
        <w:spacing w:line="2" w:lineRule="exact"/>
      </w:pPr>
    </w:p>
    <w:p w14:paraId="4212012F" w14:textId="77777777" w:rsidR="00236E6D" w:rsidRPr="00F920F6" w:rsidRDefault="00236E6D">
      <w:pPr>
        <w:spacing w:line="2" w:lineRule="exact"/>
      </w:pPr>
    </w:p>
    <w:p w14:paraId="47C4431D" w14:textId="77777777" w:rsidR="00236E6D" w:rsidRPr="00F920F6" w:rsidRDefault="00236E6D">
      <w:pPr>
        <w:pStyle w:val="Level1"/>
        <w:tabs>
          <w:tab w:val="right" w:leader="dot" w:pos="8228"/>
        </w:tabs>
        <w:ind w:left="0"/>
        <w:rPr>
          <w:b/>
          <w:bCs/>
          <w:sz w:val="28"/>
          <w:szCs w:val="28"/>
        </w:rPr>
      </w:pPr>
    </w:p>
    <w:p w14:paraId="0EF52917" w14:textId="77777777" w:rsidR="00377499" w:rsidRDefault="00377499">
      <w:pPr>
        <w:pStyle w:val="TableofFigures"/>
        <w:tabs>
          <w:tab w:val="right" w:leader="dot" w:pos="8630"/>
        </w:tabs>
        <w:rPr>
          <w:rFonts w:asciiTheme="minorHAnsi" w:eastAsiaTheme="minorEastAsia" w:hAnsiTheme="minorHAnsi" w:cstheme="minorBidi"/>
          <w:noProof/>
          <w:szCs w:val="24"/>
          <w:lang w:eastAsia="ja-JP"/>
        </w:rPr>
      </w:pPr>
      <w:r>
        <w:rPr>
          <w:sz w:val="28"/>
          <w:szCs w:val="28"/>
        </w:rPr>
        <w:fldChar w:fldCharType="begin"/>
      </w:r>
      <w:r>
        <w:rPr>
          <w:sz w:val="28"/>
          <w:szCs w:val="28"/>
        </w:rPr>
        <w:instrText xml:space="preserve"> TOC \c "Table" </w:instrText>
      </w:r>
      <w:r>
        <w:rPr>
          <w:sz w:val="28"/>
          <w:szCs w:val="28"/>
        </w:rPr>
        <w:fldChar w:fldCharType="separate"/>
      </w:r>
      <w:r>
        <w:rPr>
          <w:noProof/>
        </w:rPr>
        <w:t xml:space="preserve">Table 1 Irradiation Conditions and Measured Swelling for Type 316 Stainless Steel Irradiated in the HFIR </w:t>
      </w:r>
      <w:r w:rsidRPr="002C5796">
        <w:rPr>
          <w:noProof/>
          <w:vertAlign w:val="superscript"/>
        </w:rPr>
        <w:t>[14]</w:t>
      </w:r>
      <w:r>
        <w:rPr>
          <w:noProof/>
        </w:rPr>
        <w:tab/>
      </w:r>
      <w:r>
        <w:rPr>
          <w:noProof/>
        </w:rPr>
        <w:fldChar w:fldCharType="begin"/>
      </w:r>
      <w:r>
        <w:rPr>
          <w:noProof/>
        </w:rPr>
        <w:instrText xml:space="preserve"> PAGEREF _Toc322216711 \h </w:instrText>
      </w:r>
      <w:r>
        <w:rPr>
          <w:noProof/>
        </w:rPr>
      </w:r>
      <w:r>
        <w:rPr>
          <w:noProof/>
        </w:rPr>
        <w:fldChar w:fldCharType="separate"/>
      </w:r>
      <w:r>
        <w:rPr>
          <w:noProof/>
        </w:rPr>
        <w:t>6</w:t>
      </w:r>
      <w:r>
        <w:rPr>
          <w:noProof/>
        </w:rPr>
        <w:fldChar w:fldCharType="end"/>
      </w:r>
    </w:p>
    <w:p w14:paraId="6E3601EA" w14:textId="77777777" w:rsidR="00377499" w:rsidRDefault="00377499">
      <w:pPr>
        <w:pStyle w:val="TableofFigures"/>
        <w:tabs>
          <w:tab w:val="right" w:leader="dot" w:pos="8630"/>
        </w:tabs>
        <w:rPr>
          <w:rFonts w:asciiTheme="minorHAnsi" w:eastAsiaTheme="minorEastAsia" w:hAnsiTheme="minorHAnsi" w:cstheme="minorBidi"/>
          <w:noProof/>
          <w:szCs w:val="24"/>
          <w:lang w:eastAsia="ja-JP"/>
        </w:rPr>
      </w:pPr>
      <w:r>
        <w:rPr>
          <w:noProof/>
        </w:rPr>
        <w:t>Table 2 Overview of the neutron irradiation of iron samples</w:t>
      </w:r>
      <w:r>
        <w:rPr>
          <w:noProof/>
        </w:rPr>
        <w:tab/>
      </w:r>
      <w:r>
        <w:rPr>
          <w:noProof/>
        </w:rPr>
        <w:fldChar w:fldCharType="begin"/>
      </w:r>
      <w:r>
        <w:rPr>
          <w:noProof/>
        </w:rPr>
        <w:instrText xml:space="preserve"> PAGEREF _Toc322216712 \h </w:instrText>
      </w:r>
      <w:r>
        <w:rPr>
          <w:noProof/>
        </w:rPr>
      </w:r>
      <w:r>
        <w:rPr>
          <w:noProof/>
        </w:rPr>
        <w:fldChar w:fldCharType="separate"/>
      </w:r>
      <w:r>
        <w:rPr>
          <w:noProof/>
        </w:rPr>
        <w:t>28</w:t>
      </w:r>
      <w:r>
        <w:rPr>
          <w:noProof/>
        </w:rPr>
        <w:fldChar w:fldCharType="end"/>
      </w:r>
    </w:p>
    <w:p w14:paraId="4F4F7D9C" w14:textId="77777777" w:rsidR="00236E6D" w:rsidRPr="00D067C3" w:rsidRDefault="00377499">
      <w:pPr>
        <w:numPr>
          <w:ilvl w:val="12"/>
          <w:numId w:val="0"/>
        </w:numPr>
        <w:jc w:val="center"/>
      </w:pPr>
      <w:r>
        <w:rPr>
          <w:sz w:val="28"/>
          <w:szCs w:val="28"/>
        </w:rPr>
        <w:fldChar w:fldCharType="end"/>
      </w:r>
      <w:r w:rsidR="00236E6D" w:rsidRPr="00F920F6">
        <w:rPr>
          <w:sz w:val="28"/>
          <w:szCs w:val="28"/>
        </w:rPr>
        <w:br w:type="page"/>
      </w:r>
      <w:r w:rsidR="00D067C3" w:rsidRPr="00D067C3">
        <w:rPr>
          <w:bCs/>
        </w:rPr>
        <w:t xml:space="preserve">List </w:t>
      </w:r>
      <w:r w:rsidR="00D067C3">
        <w:rPr>
          <w:bCs/>
        </w:rPr>
        <w:t>o</w:t>
      </w:r>
      <w:r w:rsidR="00D067C3" w:rsidRPr="00D067C3">
        <w:rPr>
          <w:bCs/>
        </w:rPr>
        <w:t>f Figures</w:t>
      </w:r>
    </w:p>
    <w:p w14:paraId="3792ADDA" w14:textId="77777777" w:rsidR="00236E6D" w:rsidRPr="00F920F6" w:rsidRDefault="00236E6D">
      <w:pPr>
        <w:numPr>
          <w:ilvl w:val="12"/>
          <w:numId w:val="0"/>
        </w:numPr>
      </w:pPr>
    </w:p>
    <w:p w14:paraId="393CB09E" w14:textId="77777777" w:rsidR="00377499" w:rsidRDefault="00377499">
      <w:pPr>
        <w:pStyle w:val="TableofFigures"/>
        <w:tabs>
          <w:tab w:val="right" w:leader="dot" w:pos="8630"/>
        </w:tabs>
        <w:rPr>
          <w:rFonts w:asciiTheme="minorHAnsi" w:eastAsiaTheme="minorEastAsia" w:hAnsiTheme="minorHAnsi" w:cstheme="minorBidi"/>
          <w:noProof/>
          <w:szCs w:val="24"/>
          <w:lang w:eastAsia="ja-JP"/>
        </w:rPr>
      </w:pPr>
      <w:r>
        <w:rPr>
          <w:rFonts w:asciiTheme="minorHAnsi" w:hAnsiTheme="minorHAnsi"/>
          <w:b/>
          <w:sz w:val="20"/>
        </w:rPr>
        <w:fldChar w:fldCharType="begin"/>
      </w:r>
      <w:r>
        <w:rPr>
          <w:rFonts w:asciiTheme="minorHAnsi" w:hAnsiTheme="minorHAnsi"/>
          <w:b/>
          <w:sz w:val="20"/>
        </w:rPr>
        <w:instrText xml:space="preserve"> TOC \c "Figure" </w:instrText>
      </w:r>
      <w:r>
        <w:rPr>
          <w:rFonts w:asciiTheme="minorHAnsi" w:hAnsiTheme="minorHAnsi"/>
          <w:b/>
          <w:sz w:val="20"/>
        </w:rPr>
        <w:fldChar w:fldCharType="separate"/>
      </w:r>
      <w:r>
        <w:rPr>
          <w:noProof/>
        </w:rPr>
        <w:t xml:space="preserve">Figure 1.1 Schematic of the primary and secondary circuits of a pressurized water reactor and materials of construction </w:t>
      </w:r>
      <w:r w:rsidRPr="00BF1AEF">
        <w:rPr>
          <w:noProof/>
          <w:vertAlign w:val="superscript"/>
        </w:rPr>
        <w:t>[8]</w:t>
      </w:r>
      <w:r>
        <w:rPr>
          <w:noProof/>
        </w:rPr>
        <w:tab/>
      </w:r>
      <w:r>
        <w:rPr>
          <w:noProof/>
        </w:rPr>
        <w:fldChar w:fldCharType="begin"/>
      </w:r>
      <w:r>
        <w:rPr>
          <w:noProof/>
        </w:rPr>
        <w:instrText xml:space="preserve"> PAGEREF _Toc322216813 \h </w:instrText>
      </w:r>
      <w:r>
        <w:rPr>
          <w:noProof/>
        </w:rPr>
      </w:r>
      <w:r>
        <w:rPr>
          <w:noProof/>
        </w:rPr>
        <w:fldChar w:fldCharType="separate"/>
      </w:r>
      <w:r>
        <w:rPr>
          <w:noProof/>
        </w:rPr>
        <w:t>2</w:t>
      </w:r>
      <w:r>
        <w:rPr>
          <w:noProof/>
        </w:rPr>
        <w:fldChar w:fldCharType="end"/>
      </w:r>
    </w:p>
    <w:p w14:paraId="68505FDC" w14:textId="77777777" w:rsidR="00377499" w:rsidRDefault="00377499">
      <w:pPr>
        <w:pStyle w:val="TableofFigures"/>
        <w:tabs>
          <w:tab w:val="right" w:leader="dot" w:pos="8630"/>
        </w:tabs>
        <w:rPr>
          <w:rFonts w:asciiTheme="minorHAnsi" w:eastAsiaTheme="minorEastAsia" w:hAnsiTheme="minorHAnsi" w:cstheme="minorBidi"/>
          <w:noProof/>
          <w:szCs w:val="24"/>
          <w:lang w:eastAsia="ja-JP"/>
        </w:rPr>
      </w:pPr>
      <w:r>
        <w:rPr>
          <w:noProof/>
        </w:rPr>
        <w:t>Figure 1.2 The ARIES-AT fusion power core</w:t>
      </w:r>
      <w:r>
        <w:rPr>
          <w:noProof/>
        </w:rPr>
        <w:tab/>
      </w:r>
      <w:r>
        <w:rPr>
          <w:noProof/>
        </w:rPr>
        <w:fldChar w:fldCharType="begin"/>
      </w:r>
      <w:r>
        <w:rPr>
          <w:noProof/>
        </w:rPr>
        <w:instrText xml:space="preserve"> PAGEREF _Toc322216814 \h </w:instrText>
      </w:r>
      <w:r>
        <w:rPr>
          <w:noProof/>
        </w:rPr>
      </w:r>
      <w:r>
        <w:rPr>
          <w:noProof/>
        </w:rPr>
        <w:fldChar w:fldCharType="separate"/>
      </w:r>
      <w:r>
        <w:rPr>
          <w:noProof/>
        </w:rPr>
        <w:t>3</w:t>
      </w:r>
      <w:r>
        <w:rPr>
          <w:noProof/>
        </w:rPr>
        <w:fldChar w:fldCharType="end"/>
      </w:r>
    </w:p>
    <w:p w14:paraId="6E7A592E" w14:textId="77777777" w:rsidR="00377499" w:rsidRDefault="00377499">
      <w:pPr>
        <w:pStyle w:val="TableofFigures"/>
        <w:tabs>
          <w:tab w:val="right" w:leader="dot" w:pos="8630"/>
        </w:tabs>
        <w:rPr>
          <w:rFonts w:asciiTheme="minorHAnsi" w:eastAsiaTheme="minorEastAsia" w:hAnsiTheme="minorHAnsi" w:cstheme="minorBidi"/>
          <w:noProof/>
          <w:szCs w:val="24"/>
          <w:lang w:eastAsia="ja-JP"/>
        </w:rPr>
      </w:pPr>
      <w:r>
        <w:rPr>
          <w:noProof/>
        </w:rPr>
        <w:t xml:space="preserve">Figure 1.3 Influence of the helium concentration (pre-implanted at 1023K) on the creep rupture properties of AISI 316 SS </w:t>
      </w:r>
      <w:r w:rsidRPr="00BF1AEF">
        <w:rPr>
          <w:noProof/>
          <w:vertAlign w:val="superscript"/>
        </w:rPr>
        <w:t>[14]</w:t>
      </w:r>
      <w:r>
        <w:rPr>
          <w:noProof/>
        </w:rPr>
        <w:tab/>
      </w:r>
      <w:r>
        <w:rPr>
          <w:noProof/>
        </w:rPr>
        <w:fldChar w:fldCharType="begin"/>
      </w:r>
      <w:r>
        <w:rPr>
          <w:noProof/>
        </w:rPr>
        <w:instrText xml:space="preserve"> PAGEREF _Toc322216815 \h </w:instrText>
      </w:r>
      <w:r>
        <w:rPr>
          <w:noProof/>
        </w:rPr>
      </w:r>
      <w:r>
        <w:rPr>
          <w:noProof/>
        </w:rPr>
        <w:fldChar w:fldCharType="separate"/>
      </w:r>
      <w:r>
        <w:rPr>
          <w:noProof/>
        </w:rPr>
        <w:t>6</w:t>
      </w:r>
      <w:r>
        <w:rPr>
          <w:noProof/>
        </w:rPr>
        <w:fldChar w:fldCharType="end"/>
      </w:r>
    </w:p>
    <w:p w14:paraId="66BC26E1" w14:textId="77777777" w:rsidR="00377499" w:rsidRDefault="00377499">
      <w:pPr>
        <w:pStyle w:val="TableofFigures"/>
        <w:tabs>
          <w:tab w:val="right" w:leader="dot" w:pos="8630"/>
        </w:tabs>
        <w:rPr>
          <w:rFonts w:asciiTheme="minorHAnsi" w:eastAsiaTheme="minorEastAsia" w:hAnsiTheme="minorHAnsi" w:cstheme="minorBidi"/>
          <w:noProof/>
          <w:szCs w:val="24"/>
          <w:lang w:eastAsia="ja-JP"/>
        </w:rPr>
      </w:pPr>
      <w:r>
        <w:rPr>
          <w:noProof/>
        </w:rPr>
        <w:t xml:space="preserve">Figure 2.1 Flow chart describing the logic for a molecular dynamics simulation </w:t>
      </w:r>
      <w:r w:rsidRPr="00BF1AEF">
        <w:rPr>
          <w:noProof/>
          <w:vertAlign w:val="superscript"/>
        </w:rPr>
        <w:t>[15]</w:t>
      </w:r>
      <w:r>
        <w:rPr>
          <w:noProof/>
        </w:rPr>
        <w:tab/>
      </w:r>
      <w:r>
        <w:rPr>
          <w:noProof/>
        </w:rPr>
        <w:fldChar w:fldCharType="begin"/>
      </w:r>
      <w:r>
        <w:rPr>
          <w:noProof/>
        </w:rPr>
        <w:instrText xml:space="preserve"> PAGEREF _Toc322216816 \h </w:instrText>
      </w:r>
      <w:r>
        <w:rPr>
          <w:noProof/>
        </w:rPr>
      </w:r>
      <w:r>
        <w:rPr>
          <w:noProof/>
        </w:rPr>
        <w:fldChar w:fldCharType="separate"/>
      </w:r>
      <w:r>
        <w:rPr>
          <w:noProof/>
        </w:rPr>
        <w:t>9</w:t>
      </w:r>
      <w:r>
        <w:rPr>
          <w:noProof/>
        </w:rPr>
        <w:fldChar w:fldCharType="end"/>
      </w:r>
    </w:p>
    <w:p w14:paraId="5B2C789A" w14:textId="77777777" w:rsidR="00377499" w:rsidRDefault="00377499">
      <w:pPr>
        <w:pStyle w:val="TableofFigures"/>
        <w:tabs>
          <w:tab w:val="right" w:leader="dot" w:pos="8630"/>
        </w:tabs>
        <w:rPr>
          <w:rFonts w:asciiTheme="minorHAnsi" w:eastAsiaTheme="minorEastAsia" w:hAnsiTheme="minorHAnsi" w:cstheme="minorBidi"/>
          <w:noProof/>
          <w:szCs w:val="24"/>
          <w:lang w:eastAsia="ja-JP"/>
        </w:rPr>
      </w:pPr>
      <w:r>
        <w:rPr>
          <w:noProof/>
        </w:rPr>
        <w:t>Figure 2.2 Initial condition of the simulation box</w:t>
      </w:r>
      <w:r>
        <w:rPr>
          <w:noProof/>
        </w:rPr>
        <w:tab/>
      </w:r>
      <w:r>
        <w:rPr>
          <w:noProof/>
        </w:rPr>
        <w:fldChar w:fldCharType="begin"/>
      </w:r>
      <w:r>
        <w:rPr>
          <w:noProof/>
        </w:rPr>
        <w:instrText xml:space="preserve"> PAGEREF _Toc322216817 \h </w:instrText>
      </w:r>
      <w:r>
        <w:rPr>
          <w:noProof/>
        </w:rPr>
      </w:r>
      <w:r>
        <w:rPr>
          <w:noProof/>
        </w:rPr>
        <w:fldChar w:fldCharType="separate"/>
      </w:r>
      <w:r>
        <w:rPr>
          <w:noProof/>
        </w:rPr>
        <w:t>11</w:t>
      </w:r>
      <w:r>
        <w:rPr>
          <w:noProof/>
        </w:rPr>
        <w:fldChar w:fldCharType="end"/>
      </w:r>
    </w:p>
    <w:p w14:paraId="541B973E" w14:textId="77777777" w:rsidR="00377499" w:rsidRDefault="00377499">
      <w:pPr>
        <w:pStyle w:val="TableofFigures"/>
        <w:tabs>
          <w:tab w:val="right" w:leader="dot" w:pos="8630"/>
        </w:tabs>
        <w:rPr>
          <w:rFonts w:asciiTheme="minorHAnsi" w:eastAsiaTheme="minorEastAsia" w:hAnsiTheme="minorHAnsi" w:cstheme="minorBidi"/>
          <w:noProof/>
          <w:szCs w:val="24"/>
          <w:lang w:eastAsia="ja-JP"/>
        </w:rPr>
      </w:pPr>
      <w:r>
        <w:rPr>
          <w:noProof/>
        </w:rPr>
        <w:t xml:space="preserve">Figure 2.3 Schematic plot of interatomic potential as a function of the distance between atoms, r  </w:t>
      </w:r>
      <w:r w:rsidRPr="00BF1AEF">
        <w:rPr>
          <w:noProof/>
          <w:vertAlign w:val="superscript"/>
        </w:rPr>
        <w:t>[10]</w:t>
      </w:r>
      <w:r>
        <w:rPr>
          <w:noProof/>
        </w:rPr>
        <w:tab/>
      </w:r>
      <w:r>
        <w:rPr>
          <w:noProof/>
        </w:rPr>
        <w:fldChar w:fldCharType="begin"/>
      </w:r>
      <w:r>
        <w:rPr>
          <w:noProof/>
        </w:rPr>
        <w:instrText xml:space="preserve"> PAGEREF _Toc322216818 \h </w:instrText>
      </w:r>
      <w:r>
        <w:rPr>
          <w:noProof/>
        </w:rPr>
      </w:r>
      <w:r>
        <w:rPr>
          <w:noProof/>
        </w:rPr>
        <w:fldChar w:fldCharType="separate"/>
      </w:r>
      <w:r>
        <w:rPr>
          <w:noProof/>
        </w:rPr>
        <w:t>12</w:t>
      </w:r>
      <w:r>
        <w:rPr>
          <w:noProof/>
        </w:rPr>
        <w:fldChar w:fldCharType="end"/>
      </w:r>
    </w:p>
    <w:p w14:paraId="4186038F" w14:textId="77777777" w:rsidR="00377499" w:rsidRDefault="00377499">
      <w:pPr>
        <w:pStyle w:val="TableofFigures"/>
        <w:tabs>
          <w:tab w:val="right" w:leader="dot" w:pos="8630"/>
        </w:tabs>
        <w:rPr>
          <w:rFonts w:asciiTheme="minorHAnsi" w:eastAsiaTheme="minorEastAsia" w:hAnsiTheme="minorHAnsi" w:cstheme="minorBidi"/>
          <w:noProof/>
          <w:szCs w:val="24"/>
          <w:lang w:eastAsia="ja-JP"/>
        </w:rPr>
      </w:pPr>
      <w:r>
        <w:rPr>
          <w:noProof/>
        </w:rPr>
        <w:t xml:space="preserve">Figure 2.4 Schematic plot of interatomic potential as a function of the distance between atoms, distance between atoms, r  </w:t>
      </w:r>
      <w:r w:rsidRPr="00BF1AEF">
        <w:rPr>
          <w:noProof/>
          <w:vertAlign w:val="superscript"/>
        </w:rPr>
        <w:t>[10]</w:t>
      </w:r>
      <w:r>
        <w:rPr>
          <w:noProof/>
        </w:rPr>
        <w:tab/>
      </w:r>
      <w:r>
        <w:rPr>
          <w:noProof/>
        </w:rPr>
        <w:fldChar w:fldCharType="begin"/>
      </w:r>
      <w:r>
        <w:rPr>
          <w:noProof/>
        </w:rPr>
        <w:instrText xml:space="preserve"> PAGEREF _Toc322216819 \h </w:instrText>
      </w:r>
      <w:r>
        <w:rPr>
          <w:noProof/>
        </w:rPr>
      </w:r>
      <w:r>
        <w:rPr>
          <w:noProof/>
        </w:rPr>
        <w:fldChar w:fldCharType="separate"/>
      </w:r>
      <w:r>
        <w:rPr>
          <w:noProof/>
        </w:rPr>
        <w:t>12</w:t>
      </w:r>
      <w:r>
        <w:rPr>
          <w:noProof/>
        </w:rPr>
        <w:fldChar w:fldCharType="end"/>
      </w:r>
    </w:p>
    <w:p w14:paraId="4D435D37" w14:textId="77777777" w:rsidR="00377499" w:rsidRDefault="00377499">
      <w:pPr>
        <w:pStyle w:val="TableofFigures"/>
        <w:tabs>
          <w:tab w:val="right" w:leader="dot" w:pos="8630"/>
        </w:tabs>
        <w:rPr>
          <w:rFonts w:asciiTheme="minorHAnsi" w:eastAsiaTheme="minorEastAsia" w:hAnsiTheme="minorHAnsi" w:cstheme="minorBidi"/>
          <w:noProof/>
          <w:szCs w:val="24"/>
          <w:lang w:eastAsia="ja-JP"/>
        </w:rPr>
      </w:pPr>
      <w:r>
        <w:rPr>
          <w:noProof/>
        </w:rPr>
        <w:t>Figure 2.5 TDS facility at ORNL</w:t>
      </w:r>
      <w:r>
        <w:rPr>
          <w:noProof/>
        </w:rPr>
        <w:tab/>
      </w:r>
      <w:r>
        <w:rPr>
          <w:noProof/>
        </w:rPr>
        <w:fldChar w:fldCharType="begin"/>
      </w:r>
      <w:r>
        <w:rPr>
          <w:noProof/>
        </w:rPr>
        <w:instrText xml:space="preserve"> PAGEREF _Toc322216820 \h </w:instrText>
      </w:r>
      <w:r>
        <w:rPr>
          <w:noProof/>
        </w:rPr>
      </w:r>
      <w:r>
        <w:rPr>
          <w:noProof/>
        </w:rPr>
        <w:fldChar w:fldCharType="separate"/>
      </w:r>
      <w:r>
        <w:rPr>
          <w:noProof/>
        </w:rPr>
        <w:t>15</w:t>
      </w:r>
      <w:r>
        <w:rPr>
          <w:noProof/>
        </w:rPr>
        <w:fldChar w:fldCharType="end"/>
      </w:r>
    </w:p>
    <w:p w14:paraId="2C5BDFC6" w14:textId="77777777" w:rsidR="00377499" w:rsidRDefault="00377499">
      <w:pPr>
        <w:pStyle w:val="TableofFigures"/>
        <w:tabs>
          <w:tab w:val="right" w:leader="dot" w:pos="8630"/>
        </w:tabs>
        <w:rPr>
          <w:rFonts w:asciiTheme="minorHAnsi" w:eastAsiaTheme="minorEastAsia" w:hAnsiTheme="minorHAnsi" w:cstheme="minorBidi"/>
          <w:noProof/>
          <w:szCs w:val="24"/>
          <w:lang w:eastAsia="ja-JP"/>
        </w:rPr>
      </w:pPr>
      <w:r>
        <w:rPr>
          <w:noProof/>
        </w:rPr>
        <w:t xml:space="preserve">Figure 2.6 The principle of a TDS procedure when probing He-point defect interaction </w:t>
      </w:r>
      <w:r w:rsidRPr="00BF1AEF">
        <w:rPr>
          <w:noProof/>
          <w:vertAlign w:val="superscript"/>
        </w:rPr>
        <w:t>[5]</w:t>
      </w:r>
      <w:r>
        <w:rPr>
          <w:noProof/>
        </w:rPr>
        <w:tab/>
      </w:r>
      <w:r>
        <w:rPr>
          <w:noProof/>
        </w:rPr>
        <w:fldChar w:fldCharType="begin"/>
      </w:r>
      <w:r>
        <w:rPr>
          <w:noProof/>
        </w:rPr>
        <w:instrText xml:space="preserve"> PAGEREF _Toc322216821 \h </w:instrText>
      </w:r>
      <w:r>
        <w:rPr>
          <w:noProof/>
        </w:rPr>
      </w:r>
      <w:r>
        <w:rPr>
          <w:noProof/>
        </w:rPr>
        <w:fldChar w:fldCharType="separate"/>
      </w:r>
      <w:r>
        <w:rPr>
          <w:noProof/>
        </w:rPr>
        <w:t>16</w:t>
      </w:r>
      <w:r>
        <w:rPr>
          <w:noProof/>
        </w:rPr>
        <w:fldChar w:fldCharType="end"/>
      </w:r>
    </w:p>
    <w:p w14:paraId="5BA46BC5" w14:textId="77777777" w:rsidR="00377499" w:rsidRDefault="00377499">
      <w:pPr>
        <w:pStyle w:val="TableofFigures"/>
        <w:tabs>
          <w:tab w:val="right" w:leader="dot" w:pos="8630"/>
        </w:tabs>
        <w:rPr>
          <w:rFonts w:asciiTheme="minorHAnsi" w:eastAsiaTheme="minorEastAsia" w:hAnsiTheme="minorHAnsi" w:cstheme="minorBidi"/>
          <w:noProof/>
          <w:szCs w:val="24"/>
          <w:lang w:eastAsia="ja-JP"/>
        </w:rPr>
      </w:pPr>
      <w:r>
        <w:rPr>
          <w:noProof/>
        </w:rPr>
        <w:t>Figure 3.1 Helium clustering process at 500°C, loop&lt;100&gt;</w:t>
      </w:r>
      <w:r>
        <w:rPr>
          <w:noProof/>
        </w:rPr>
        <w:tab/>
      </w:r>
      <w:r>
        <w:rPr>
          <w:noProof/>
        </w:rPr>
        <w:fldChar w:fldCharType="begin"/>
      </w:r>
      <w:r>
        <w:rPr>
          <w:noProof/>
        </w:rPr>
        <w:instrText xml:space="preserve"> PAGEREF _Toc322216822 \h </w:instrText>
      </w:r>
      <w:r>
        <w:rPr>
          <w:noProof/>
        </w:rPr>
      </w:r>
      <w:r>
        <w:rPr>
          <w:noProof/>
        </w:rPr>
        <w:fldChar w:fldCharType="separate"/>
      </w:r>
      <w:r>
        <w:rPr>
          <w:noProof/>
        </w:rPr>
        <w:t>18</w:t>
      </w:r>
      <w:r>
        <w:rPr>
          <w:noProof/>
        </w:rPr>
        <w:fldChar w:fldCharType="end"/>
      </w:r>
    </w:p>
    <w:p w14:paraId="4DC75149" w14:textId="77777777" w:rsidR="00377499" w:rsidRDefault="00377499">
      <w:pPr>
        <w:pStyle w:val="TableofFigures"/>
        <w:tabs>
          <w:tab w:val="right" w:leader="dot" w:pos="8630"/>
        </w:tabs>
        <w:rPr>
          <w:rFonts w:asciiTheme="minorHAnsi" w:eastAsiaTheme="minorEastAsia" w:hAnsiTheme="minorHAnsi" w:cstheme="minorBidi"/>
          <w:noProof/>
          <w:szCs w:val="24"/>
          <w:lang w:eastAsia="ja-JP"/>
        </w:rPr>
      </w:pPr>
      <w:r>
        <w:rPr>
          <w:noProof/>
        </w:rPr>
        <w:t>Figure 3.2 Helium clustering process at 500°C, loop&lt;111&gt;</w:t>
      </w:r>
      <w:r>
        <w:rPr>
          <w:noProof/>
        </w:rPr>
        <w:tab/>
      </w:r>
      <w:r>
        <w:rPr>
          <w:noProof/>
        </w:rPr>
        <w:fldChar w:fldCharType="begin"/>
      </w:r>
      <w:r>
        <w:rPr>
          <w:noProof/>
        </w:rPr>
        <w:instrText xml:space="preserve"> PAGEREF _Toc322216823 \h </w:instrText>
      </w:r>
      <w:r>
        <w:rPr>
          <w:noProof/>
        </w:rPr>
      </w:r>
      <w:r>
        <w:rPr>
          <w:noProof/>
        </w:rPr>
        <w:fldChar w:fldCharType="separate"/>
      </w:r>
      <w:r>
        <w:rPr>
          <w:noProof/>
        </w:rPr>
        <w:t>19</w:t>
      </w:r>
      <w:r>
        <w:rPr>
          <w:noProof/>
        </w:rPr>
        <w:fldChar w:fldCharType="end"/>
      </w:r>
    </w:p>
    <w:p w14:paraId="72864CDC" w14:textId="77777777" w:rsidR="00377499" w:rsidRDefault="00377499">
      <w:pPr>
        <w:pStyle w:val="TableofFigures"/>
        <w:tabs>
          <w:tab w:val="right" w:leader="dot" w:pos="8630"/>
        </w:tabs>
        <w:rPr>
          <w:rFonts w:asciiTheme="minorHAnsi" w:eastAsiaTheme="minorEastAsia" w:hAnsiTheme="minorHAnsi" w:cstheme="minorBidi"/>
          <w:noProof/>
          <w:szCs w:val="24"/>
          <w:lang w:eastAsia="ja-JP"/>
        </w:rPr>
      </w:pPr>
      <w:r>
        <w:rPr>
          <w:noProof/>
        </w:rPr>
        <w:t>Figure 3.3 Helium clustering process at 500°C, without loop</w:t>
      </w:r>
      <w:r>
        <w:rPr>
          <w:noProof/>
        </w:rPr>
        <w:tab/>
      </w:r>
      <w:r>
        <w:rPr>
          <w:noProof/>
        </w:rPr>
        <w:fldChar w:fldCharType="begin"/>
      </w:r>
      <w:r>
        <w:rPr>
          <w:noProof/>
        </w:rPr>
        <w:instrText xml:space="preserve"> PAGEREF _Toc322216824 \h </w:instrText>
      </w:r>
      <w:r>
        <w:rPr>
          <w:noProof/>
        </w:rPr>
      </w:r>
      <w:r>
        <w:rPr>
          <w:noProof/>
        </w:rPr>
        <w:fldChar w:fldCharType="separate"/>
      </w:r>
      <w:r>
        <w:rPr>
          <w:noProof/>
        </w:rPr>
        <w:t>20</w:t>
      </w:r>
      <w:r>
        <w:rPr>
          <w:noProof/>
        </w:rPr>
        <w:fldChar w:fldCharType="end"/>
      </w:r>
    </w:p>
    <w:p w14:paraId="253F90FB" w14:textId="77777777" w:rsidR="00377499" w:rsidRDefault="00377499">
      <w:pPr>
        <w:pStyle w:val="TableofFigures"/>
        <w:tabs>
          <w:tab w:val="right" w:leader="dot" w:pos="8630"/>
        </w:tabs>
        <w:rPr>
          <w:rFonts w:asciiTheme="minorHAnsi" w:eastAsiaTheme="minorEastAsia" w:hAnsiTheme="minorHAnsi" w:cstheme="minorBidi"/>
          <w:noProof/>
          <w:szCs w:val="24"/>
          <w:lang w:eastAsia="ja-JP"/>
        </w:rPr>
      </w:pPr>
      <w:r>
        <w:rPr>
          <w:noProof/>
        </w:rPr>
        <w:t>Figure 3.4 Comparison of He cluster &amp; monomer concentration at 500</w:t>
      </w:r>
      <w:r w:rsidRPr="00BF1AEF">
        <w:rPr>
          <w:rFonts w:ascii="American Typewriter Light" w:hAnsi="American Typewriter Light" w:cs="American Typewriter Light" w:hint="eastAsia"/>
          <w:noProof/>
        </w:rPr>
        <w:t>℃</w:t>
      </w:r>
      <w:r>
        <w:rPr>
          <w:noProof/>
        </w:rPr>
        <w:tab/>
      </w:r>
      <w:r>
        <w:rPr>
          <w:noProof/>
        </w:rPr>
        <w:fldChar w:fldCharType="begin"/>
      </w:r>
      <w:r>
        <w:rPr>
          <w:noProof/>
        </w:rPr>
        <w:instrText xml:space="preserve"> PAGEREF _Toc322216825 \h </w:instrText>
      </w:r>
      <w:r>
        <w:rPr>
          <w:noProof/>
        </w:rPr>
      </w:r>
      <w:r>
        <w:rPr>
          <w:noProof/>
        </w:rPr>
        <w:fldChar w:fldCharType="separate"/>
      </w:r>
      <w:r>
        <w:rPr>
          <w:noProof/>
        </w:rPr>
        <w:t>21</w:t>
      </w:r>
      <w:r>
        <w:rPr>
          <w:noProof/>
        </w:rPr>
        <w:fldChar w:fldCharType="end"/>
      </w:r>
    </w:p>
    <w:p w14:paraId="12A9A6CE" w14:textId="77777777" w:rsidR="00377499" w:rsidRDefault="00377499">
      <w:pPr>
        <w:pStyle w:val="TableofFigures"/>
        <w:tabs>
          <w:tab w:val="right" w:leader="dot" w:pos="8630"/>
        </w:tabs>
        <w:rPr>
          <w:rFonts w:asciiTheme="minorHAnsi" w:eastAsiaTheme="minorEastAsia" w:hAnsiTheme="minorHAnsi" w:cstheme="minorBidi"/>
          <w:noProof/>
          <w:szCs w:val="24"/>
          <w:lang w:eastAsia="ja-JP"/>
        </w:rPr>
      </w:pPr>
      <w:r>
        <w:rPr>
          <w:noProof/>
        </w:rPr>
        <w:t>Figure 3.5 Helium clustering process at 900°C, loop&lt;100&gt; loop</w:t>
      </w:r>
      <w:r>
        <w:rPr>
          <w:noProof/>
        </w:rPr>
        <w:tab/>
      </w:r>
      <w:r>
        <w:rPr>
          <w:noProof/>
        </w:rPr>
        <w:fldChar w:fldCharType="begin"/>
      </w:r>
      <w:r>
        <w:rPr>
          <w:noProof/>
        </w:rPr>
        <w:instrText xml:space="preserve"> PAGEREF _Toc322216826 \h </w:instrText>
      </w:r>
      <w:r>
        <w:rPr>
          <w:noProof/>
        </w:rPr>
      </w:r>
      <w:r>
        <w:rPr>
          <w:noProof/>
        </w:rPr>
        <w:fldChar w:fldCharType="separate"/>
      </w:r>
      <w:r>
        <w:rPr>
          <w:noProof/>
        </w:rPr>
        <w:t>22</w:t>
      </w:r>
      <w:r>
        <w:rPr>
          <w:noProof/>
        </w:rPr>
        <w:fldChar w:fldCharType="end"/>
      </w:r>
    </w:p>
    <w:p w14:paraId="1170FA77" w14:textId="77777777" w:rsidR="00377499" w:rsidRDefault="00377499">
      <w:pPr>
        <w:pStyle w:val="TableofFigures"/>
        <w:tabs>
          <w:tab w:val="right" w:leader="dot" w:pos="8630"/>
        </w:tabs>
        <w:rPr>
          <w:rFonts w:asciiTheme="minorHAnsi" w:eastAsiaTheme="minorEastAsia" w:hAnsiTheme="minorHAnsi" w:cstheme="minorBidi"/>
          <w:noProof/>
          <w:szCs w:val="24"/>
          <w:lang w:eastAsia="ja-JP"/>
        </w:rPr>
      </w:pPr>
      <w:r>
        <w:rPr>
          <w:noProof/>
        </w:rPr>
        <w:t>Figure 3.6 Helium clustering process at 900°C, loop&lt;111&gt; loop</w:t>
      </w:r>
      <w:r>
        <w:rPr>
          <w:noProof/>
        </w:rPr>
        <w:tab/>
      </w:r>
      <w:r>
        <w:rPr>
          <w:noProof/>
        </w:rPr>
        <w:fldChar w:fldCharType="begin"/>
      </w:r>
      <w:r>
        <w:rPr>
          <w:noProof/>
        </w:rPr>
        <w:instrText xml:space="preserve"> PAGEREF _Toc322216827 \h </w:instrText>
      </w:r>
      <w:r>
        <w:rPr>
          <w:noProof/>
        </w:rPr>
      </w:r>
      <w:r>
        <w:rPr>
          <w:noProof/>
        </w:rPr>
        <w:fldChar w:fldCharType="separate"/>
      </w:r>
      <w:r>
        <w:rPr>
          <w:noProof/>
        </w:rPr>
        <w:t>23</w:t>
      </w:r>
      <w:r>
        <w:rPr>
          <w:noProof/>
        </w:rPr>
        <w:fldChar w:fldCharType="end"/>
      </w:r>
    </w:p>
    <w:p w14:paraId="3645619A" w14:textId="77777777" w:rsidR="00377499" w:rsidRDefault="00377499">
      <w:pPr>
        <w:pStyle w:val="TableofFigures"/>
        <w:tabs>
          <w:tab w:val="right" w:leader="dot" w:pos="8630"/>
        </w:tabs>
        <w:rPr>
          <w:rFonts w:asciiTheme="minorHAnsi" w:eastAsiaTheme="minorEastAsia" w:hAnsiTheme="minorHAnsi" w:cstheme="minorBidi"/>
          <w:noProof/>
          <w:szCs w:val="24"/>
          <w:lang w:eastAsia="ja-JP"/>
        </w:rPr>
      </w:pPr>
      <w:r>
        <w:rPr>
          <w:noProof/>
        </w:rPr>
        <w:t>Figure 3.7 Helium clustering process at 900°C, without loop</w:t>
      </w:r>
      <w:r>
        <w:rPr>
          <w:noProof/>
        </w:rPr>
        <w:tab/>
      </w:r>
      <w:r>
        <w:rPr>
          <w:noProof/>
        </w:rPr>
        <w:fldChar w:fldCharType="begin"/>
      </w:r>
      <w:r>
        <w:rPr>
          <w:noProof/>
        </w:rPr>
        <w:instrText xml:space="preserve"> PAGEREF _Toc322216828 \h </w:instrText>
      </w:r>
      <w:r>
        <w:rPr>
          <w:noProof/>
        </w:rPr>
      </w:r>
      <w:r>
        <w:rPr>
          <w:noProof/>
        </w:rPr>
        <w:fldChar w:fldCharType="separate"/>
      </w:r>
      <w:r>
        <w:rPr>
          <w:noProof/>
        </w:rPr>
        <w:t>24</w:t>
      </w:r>
      <w:r>
        <w:rPr>
          <w:noProof/>
        </w:rPr>
        <w:fldChar w:fldCharType="end"/>
      </w:r>
    </w:p>
    <w:p w14:paraId="1EBE1788" w14:textId="77777777" w:rsidR="00377499" w:rsidRDefault="00377499">
      <w:pPr>
        <w:pStyle w:val="TableofFigures"/>
        <w:tabs>
          <w:tab w:val="right" w:leader="dot" w:pos="8630"/>
        </w:tabs>
        <w:rPr>
          <w:rFonts w:asciiTheme="minorHAnsi" w:eastAsiaTheme="minorEastAsia" w:hAnsiTheme="minorHAnsi" w:cstheme="minorBidi"/>
          <w:noProof/>
          <w:szCs w:val="24"/>
          <w:lang w:eastAsia="ja-JP"/>
        </w:rPr>
      </w:pPr>
      <w:r>
        <w:rPr>
          <w:noProof/>
        </w:rPr>
        <w:t>Figure 3.8 Comparison of He cluster &amp; monomer concentration at 900</w:t>
      </w:r>
      <w:r w:rsidRPr="00BF1AEF">
        <w:rPr>
          <w:rFonts w:ascii="American Typewriter Light" w:hAnsi="American Typewriter Light" w:cs="American Typewriter Light" w:hint="eastAsia"/>
          <w:noProof/>
        </w:rPr>
        <w:t>℃</w:t>
      </w:r>
      <w:r>
        <w:rPr>
          <w:noProof/>
        </w:rPr>
        <w:tab/>
      </w:r>
      <w:r>
        <w:rPr>
          <w:noProof/>
        </w:rPr>
        <w:fldChar w:fldCharType="begin"/>
      </w:r>
      <w:r>
        <w:rPr>
          <w:noProof/>
        </w:rPr>
        <w:instrText xml:space="preserve"> PAGEREF _Toc322216829 \h </w:instrText>
      </w:r>
      <w:r>
        <w:rPr>
          <w:noProof/>
        </w:rPr>
      </w:r>
      <w:r>
        <w:rPr>
          <w:noProof/>
        </w:rPr>
        <w:fldChar w:fldCharType="separate"/>
      </w:r>
      <w:r>
        <w:rPr>
          <w:noProof/>
        </w:rPr>
        <w:t>25</w:t>
      </w:r>
      <w:r>
        <w:rPr>
          <w:noProof/>
        </w:rPr>
        <w:fldChar w:fldCharType="end"/>
      </w:r>
    </w:p>
    <w:p w14:paraId="7D9973ED" w14:textId="77777777" w:rsidR="00377499" w:rsidRDefault="00377499">
      <w:pPr>
        <w:pStyle w:val="TableofFigures"/>
        <w:tabs>
          <w:tab w:val="right" w:leader="dot" w:pos="8630"/>
        </w:tabs>
        <w:rPr>
          <w:rFonts w:asciiTheme="minorHAnsi" w:eastAsiaTheme="minorEastAsia" w:hAnsiTheme="minorHAnsi" w:cstheme="minorBidi"/>
          <w:noProof/>
          <w:szCs w:val="24"/>
          <w:lang w:eastAsia="ja-JP"/>
        </w:rPr>
      </w:pPr>
      <w:r>
        <w:rPr>
          <w:noProof/>
        </w:rPr>
        <w:t>Figure 3.9 Helium clusters distribution at a concentration of 2500 appm He</w:t>
      </w:r>
      <w:r>
        <w:rPr>
          <w:noProof/>
        </w:rPr>
        <w:tab/>
      </w:r>
      <w:r>
        <w:rPr>
          <w:noProof/>
        </w:rPr>
        <w:fldChar w:fldCharType="begin"/>
      </w:r>
      <w:r>
        <w:rPr>
          <w:noProof/>
        </w:rPr>
        <w:instrText xml:space="preserve"> PAGEREF _Toc322216830 \h </w:instrText>
      </w:r>
      <w:r>
        <w:rPr>
          <w:noProof/>
        </w:rPr>
      </w:r>
      <w:r>
        <w:rPr>
          <w:noProof/>
        </w:rPr>
        <w:fldChar w:fldCharType="separate"/>
      </w:r>
      <w:r>
        <w:rPr>
          <w:noProof/>
        </w:rPr>
        <w:t>25</w:t>
      </w:r>
      <w:r>
        <w:rPr>
          <w:noProof/>
        </w:rPr>
        <w:fldChar w:fldCharType="end"/>
      </w:r>
    </w:p>
    <w:p w14:paraId="03013BCB" w14:textId="77777777" w:rsidR="00377499" w:rsidRDefault="00377499">
      <w:pPr>
        <w:pStyle w:val="TableofFigures"/>
        <w:tabs>
          <w:tab w:val="right" w:leader="dot" w:pos="8630"/>
        </w:tabs>
        <w:rPr>
          <w:rFonts w:asciiTheme="minorHAnsi" w:eastAsiaTheme="minorEastAsia" w:hAnsiTheme="minorHAnsi" w:cstheme="minorBidi"/>
          <w:noProof/>
          <w:szCs w:val="24"/>
          <w:lang w:eastAsia="ja-JP"/>
        </w:rPr>
      </w:pPr>
      <w:r>
        <w:rPr>
          <w:noProof/>
        </w:rPr>
        <w:t>Figure 3.10 Temperature dependence of helium clustering process</w:t>
      </w:r>
      <w:r>
        <w:rPr>
          <w:noProof/>
        </w:rPr>
        <w:tab/>
      </w:r>
      <w:r>
        <w:rPr>
          <w:noProof/>
        </w:rPr>
        <w:fldChar w:fldCharType="begin"/>
      </w:r>
      <w:r>
        <w:rPr>
          <w:noProof/>
        </w:rPr>
        <w:instrText xml:space="preserve"> PAGEREF _Toc322216831 \h </w:instrText>
      </w:r>
      <w:r>
        <w:rPr>
          <w:noProof/>
        </w:rPr>
      </w:r>
      <w:r>
        <w:rPr>
          <w:noProof/>
        </w:rPr>
        <w:fldChar w:fldCharType="separate"/>
      </w:r>
      <w:r>
        <w:rPr>
          <w:noProof/>
        </w:rPr>
        <w:t>26</w:t>
      </w:r>
      <w:r>
        <w:rPr>
          <w:noProof/>
        </w:rPr>
        <w:fldChar w:fldCharType="end"/>
      </w:r>
    </w:p>
    <w:p w14:paraId="615F956A" w14:textId="77777777" w:rsidR="00377499" w:rsidRDefault="00377499">
      <w:pPr>
        <w:pStyle w:val="TableofFigures"/>
        <w:tabs>
          <w:tab w:val="right" w:leader="dot" w:pos="8630"/>
        </w:tabs>
        <w:rPr>
          <w:rFonts w:asciiTheme="minorHAnsi" w:eastAsiaTheme="minorEastAsia" w:hAnsiTheme="minorHAnsi" w:cstheme="minorBidi"/>
          <w:noProof/>
          <w:szCs w:val="24"/>
          <w:lang w:eastAsia="ja-JP"/>
        </w:rPr>
      </w:pPr>
      <w:r>
        <w:rPr>
          <w:noProof/>
        </w:rPr>
        <w:t>Figure 3.11 Dislocation loop size comparison</w:t>
      </w:r>
      <w:r>
        <w:rPr>
          <w:noProof/>
        </w:rPr>
        <w:tab/>
      </w:r>
      <w:r>
        <w:rPr>
          <w:noProof/>
        </w:rPr>
        <w:fldChar w:fldCharType="begin"/>
      </w:r>
      <w:r>
        <w:rPr>
          <w:noProof/>
        </w:rPr>
        <w:instrText xml:space="preserve"> PAGEREF _Toc322216832 \h </w:instrText>
      </w:r>
      <w:r>
        <w:rPr>
          <w:noProof/>
        </w:rPr>
      </w:r>
      <w:r>
        <w:rPr>
          <w:noProof/>
        </w:rPr>
        <w:fldChar w:fldCharType="separate"/>
      </w:r>
      <w:r>
        <w:rPr>
          <w:noProof/>
        </w:rPr>
        <w:t>27</w:t>
      </w:r>
      <w:r>
        <w:rPr>
          <w:noProof/>
        </w:rPr>
        <w:fldChar w:fldCharType="end"/>
      </w:r>
    </w:p>
    <w:p w14:paraId="2AF3E5F8" w14:textId="77777777" w:rsidR="00377499" w:rsidRDefault="00377499">
      <w:pPr>
        <w:pStyle w:val="TableofFigures"/>
        <w:tabs>
          <w:tab w:val="right" w:leader="dot" w:pos="8630"/>
        </w:tabs>
        <w:rPr>
          <w:rFonts w:asciiTheme="minorHAnsi" w:eastAsiaTheme="minorEastAsia" w:hAnsiTheme="minorHAnsi" w:cstheme="minorBidi"/>
          <w:noProof/>
          <w:szCs w:val="24"/>
          <w:lang w:eastAsia="ja-JP"/>
        </w:rPr>
      </w:pPr>
      <w:r>
        <w:rPr>
          <w:noProof/>
        </w:rPr>
        <w:t xml:space="preserve">Figure 4.1 Cavity images in single crystal </w:t>
      </w:r>
      <w:r w:rsidRPr="00BF1AEF">
        <w:rPr>
          <w:rFonts w:ascii="Cambria" w:hAnsi="Cambria" w:cs="Cambria"/>
          <w:noProof/>
        </w:rPr>
        <w:t>⍺</w:t>
      </w:r>
      <w:r>
        <w:rPr>
          <w:noProof/>
        </w:rPr>
        <w:t>-Fe irradiated to 5 dpa, 300°C – HFIR</w:t>
      </w:r>
      <w:r>
        <w:rPr>
          <w:noProof/>
        </w:rPr>
        <w:tab/>
      </w:r>
      <w:r>
        <w:rPr>
          <w:noProof/>
        </w:rPr>
        <w:fldChar w:fldCharType="begin"/>
      </w:r>
      <w:r>
        <w:rPr>
          <w:noProof/>
        </w:rPr>
        <w:instrText xml:space="preserve"> PAGEREF _Toc322216833 \h </w:instrText>
      </w:r>
      <w:r>
        <w:rPr>
          <w:noProof/>
        </w:rPr>
      </w:r>
      <w:r>
        <w:rPr>
          <w:noProof/>
        </w:rPr>
        <w:fldChar w:fldCharType="separate"/>
      </w:r>
      <w:r>
        <w:rPr>
          <w:noProof/>
        </w:rPr>
        <w:t>29</w:t>
      </w:r>
      <w:r>
        <w:rPr>
          <w:noProof/>
        </w:rPr>
        <w:fldChar w:fldCharType="end"/>
      </w:r>
    </w:p>
    <w:p w14:paraId="69CA1922" w14:textId="77777777" w:rsidR="00377499" w:rsidRDefault="00377499">
      <w:pPr>
        <w:pStyle w:val="TableofFigures"/>
        <w:tabs>
          <w:tab w:val="right" w:leader="dot" w:pos="8630"/>
        </w:tabs>
        <w:rPr>
          <w:rFonts w:asciiTheme="minorHAnsi" w:eastAsiaTheme="minorEastAsia" w:hAnsiTheme="minorHAnsi" w:cstheme="minorBidi"/>
          <w:noProof/>
          <w:szCs w:val="24"/>
          <w:lang w:eastAsia="ja-JP"/>
        </w:rPr>
      </w:pPr>
      <w:r>
        <w:rPr>
          <w:noProof/>
        </w:rPr>
        <w:t xml:space="preserve">Figure 4.2 Cavity images in polycrystalline </w:t>
      </w:r>
      <w:r w:rsidRPr="00BF1AEF">
        <w:rPr>
          <w:rFonts w:ascii="Cambria" w:hAnsi="Cambria" w:cs="Cambria"/>
          <w:noProof/>
        </w:rPr>
        <w:t>⍺</w:t>
      </w:r>
      <w:r>
        <w:rPr>
          <w:noProof/>
        </w:rPr>
        <w:t>-Fe irradiated to 16.6 dpa, 386°C (0.2 appm He/dpa) – BOR60</w:t>
      </w:r>
      <w:r>
        <w:rPr>
          <w:noProof/>
        </w:rPr>
        <w:tab/>
      </w:r>
      <w:r>
        <w:rPr>
          <w:noProof/>
        </w:rPr>
        <w:fldChar w:fldCharType="begin"/>
      </w:r>
      <w:r>
        <w:rPr>
          <w:noProof/>
        </w:rPr>
        <w:instrText xml:space="preserve"> PAGEREF _Toc322216834 \h </w:instrText>
      </w:r>
      <w:r>
        <w:rPr>
          <w:noProof/>
        </w:rPr>
      </w:r>
      <w:r>
        <w:rPr>
          <w:noProof/>
        </w:rPr>
        <w:fldChar w:fldCharType="separate"/>
      </w:r>
      <w:r>
        <w:rPr>
          <w:noProof/>
        </w:rPr>
        <w:t>30</w:t>
      </w:r>
      <w:r>
        <w:rPr>
          <w:noProof/>
        </w:rPr>
        <w:fldChar w:fldCharType="end"/>
      </w:r>
    </w:p>
    <w:p w14:paraId="0933167B" w14:textId="77777777" w:rsidR="00377499" w:rsidRDefault="00377499">
      <w:pPr>
        <w:pStyle w:val="TableofFigures"/>
        <w:tabs>
          <w:tab w:val="right" w:leader="dot" w:pos="8630"/>
        </w:tabs>
        <w:rPr>
          <w:rFonts w:asciiTheme="minorHAnsi" w:eastAsiaTheme="minorEastAsia" w:hAnsiTheme="minorHAnsi" w:cstheme="minorBidi"/>
          <w:noProof/>
          <w:szCs w:val="24"/>
          <w:lang w:eastAsia="ja-JP"/>
        </w:rPr>
      </w:pPr>
      <w:r>
        <w:rPr>
          <w:noProof/>
        </w:rPr>
        <w:t>Figure 4.3 Thermal desorption spectrometry of non-irradiated Fe sample</w:t>
      </w:r>
      <w:r>
        <w:rPr>
          <w:noProof/>
        </w:rPr>
        <w:tab/>
      </w:r>
      <w:r>
        <w:rPr>
          <w:noProof/>
        </w:rPr>
        <w:fldChar w:fldCharType="begin"/>
      </w:r>
      <w:r>
        <w:rPr>
          <w:noProof/>
        </w:rPr>
        <w:instrText xml:space="preserve"> PAGEREF _Toc322216835 \h </w:instrText>
      </w:r>
      <w:r>
        <w:rPr>
          <w:noProof/>
        </w:rPr>
      </w:r>
      <w:r>
        <w:rPr>
          <w:noProof/>
        </w:rPr>
        <w:fldChar w:fldCharType="separate"/>
      </w:r>
      <w:r>
        <w:rPr>
          <w:noProof/>
        </w:rPr>
        <w:t>32</w:t>
      </w:r>
      <w:r>
        <w:rPr>
          <w:noProof/>
        </w:rPr>
        <w:fldChar w:fldCharType="end"/>
      </w:r>
    </w:p>
    <w:p w14:paraId="07F21A18" w14:textId="77777777" w:rsidR="00377499" w:rsidRDefault="00377499">
      <w:pPr>
        <w:pStyle w:val="TableofFigures"/>
        <w:tabs>
          <w:tab w:val="right" w:leader="dot" w:pos="8630"/>
        </w:tabs>
        <w:rPr>
          <w:rFonts w:asciiTheme="minorHAnsi" w:eastAsiaTheme="minorEastAsia" w:hAnsiTheme="minorHAnsi" w:cstheme="minorBidi"/>
          <w:noProof/>
          <w:szCs w:val="24"/>
          <w:lang w:eastAsia="ja-JP"/>
        </w:rPr>
      </w:pPr>
      <w:r>
        <w:rPr>
          <w:noProof/>
        </w:rPr>
        <w:t>Figure 4.4 Thermal desorption spectrometry of neutron-irradiated Fe samples</w:t>
      </w:r>
      <w:r>
        <w:rPr>
          <w:noProof/>
        </w:rPr>
        <w:tab/>
      </w:r>
      <w:r>
        <w:rPr>
          <w:noProof/>
        </w:rPr>
        <w:fldChar w:fldCharType="begin"/>
      </w:r>
      <w:r>
        <w:rPr>
          <w:noProof/>
        </w:rPr>
        <w:instrText xml:space="preserve"> PAGEREF _Toc322216836 \h </w:instrText>
      </w:r>
      <w:r>
        <w:rPr>
          <w:noProof/>
        </w:rPr>
      </w:r>
      <w:r>
        <w:rPr>
          <w:noProof/>
        </w:rPr>
        <w:fldChar w:fldCharType="separate"/>
      </w:r>
      <w:r>
        <w:rPr>
          <w:noProof/>
        </w:rPr>
        <w:t>33</w:t>
      </w:r>
      <w:r>
        <w:rPr>
          <w:noProof/>
        </w:rPr>
        <w:fldChar w:fldCharType="end"/>
      </w:r>
    </w:p>
    <w:p w14:paraId="3A60BAA4" w14:textId="34BD44BB" w:rsidR="003C1575" w:rsidRPr="00F920F6" w:rsidRDefault="00377499" w:rsidP="00BA7D22">
      <w:pPr>
        <w:pStyle w:val="TableofFigures"/>
        <w:sectPr w:rsidR="003C1575" w:rsidRPr="00F920F6" w:rsidSect="00CE4608">
          <w:headerReference w:type="even" r:id="rId9"/>
          <w:headerReference w:type="default" r:id="rId10"/>
          <w:pgSz w:w="12240" w:h="15840" w:code="1"/>
          <w:pgMar w:top="2016" w:right="1800" w:bottom="1440" w:left="1800" w:header="1440" w:footer="1440" w:gutter="0"/>
          <w:pgNumType w:fmt="lowerRoman" w:start="1"/>
          <w:cols w:space="720"/>
          <w:noEndnote/>
          <w:titlePg/>
        </w:sectPr>
      </w:pPr>
      <w:r>
        <w:rPr>
          <w:rFonts w:asciiTheme="minorHAnsi" w:hAnsiTheme="minorHAnsi"/>
          <w:b/>
          <w:sz w:val="20"/>
        </w:rPr>
        <w:fldChar w:fldCharType="end"/>
      </w:r>
    </w:p>
    <w:p w14:paraId="6D5B9A5E" w14:textId="30DE23AA" w:rsidR="00236E6D" w:rsidRPr="00F920F6" w:rsidRDefault="00D067C3" w:rsidP="00957DDE">
      <w:pPr>
        <w:pStyle w:val="Heading1"/>
      </w:pPr>
      <w:bookmarkStart w:id="0" w:name="_Toc322218091"/>
      <w:r w:rsidRPr="00857E66">
        <w:t>Chapter</w:t>
      </w:r>
      <w:r w:rsidRPr="00F920F6">
        <w:t xml:space="preserve"> </w:t>
      </w:r>
      <w:r w:rsidRPr="00857E66">
        <w:t>1</w:t>
      </w:r>
      <w:r w:rsidR="00C95439" w:rsidRPr="00857E66">
        <w:br/>
      </w:r>
      <w:r w:rsidR="00EE334C" w:rsidRPr="00857E66">
        <w:t xml:space="preserve">Introduction </w:t>
      </w:r>
      <w:r w:rsidR="004555CD" w:rsidRPr="00857E66">
        <w:t>and motivation</w:t>
      </w:r>
      <w:bookmarkEnd w:id="0"/>
    </w:p>
    <w:p w14:paraId="31674638" w14:textId="51CC01B0" w:rsidR="00A550CB" w:rsidRPr="00A550CB" w:rsidRDefault="004555CD" w:rsidP="002A34DB">
      <w:pPr>
        <w:pStyle w:val="Heading2"/>
        <w:numPr>
          <w:ilvl w:val="1"/>
          <w:numId w:val="1"/>
        </w:numPr>
      </w:pPr>
      <w:bookmarkStart w:id="1" w:name="_Toc322218092"/>
      <w:r>
        <w:t>Material</w:t>
      </w:r>
      <w:r w:rsidR="00A732BF">
        <w:t>s</w:t>
      </w:r>
      <w:r>
        <w:t xml:space="preserve"> challenges in nuclear environment</w:t>
      </w:r>
      <w:bookmarkEnd w:id="1"/>
    </w:p>
    <w:p w14:paraId="5C603B9D" w14:textId="33981F93" w:rsidR="00236E6D" w:rsidRPr="00F920F6" w:rsidRDefault="00FF6095" w:rsidP="00A550CB">
      <w:pPr>
        <w:pStyle w:val="Heading3"/>
      </w:pPr>
      <w:r>
        <w:rPr>
          <w:rFonts w:cs="Times New Roman"/>
          <w:szCs w:val="24"/>
        </w:rPr>
        <w:t xml:space="preserve"> </w:t>
      </w:r>
      <w:bookmarkStart w:id="2" w:name="_Toc322218093"/>
      <w:r>
        <w:t xml:space="preserve">1.1.1 </w:t>
      </w:r>
      <w:r w:rsidR="00C85D39">
        <w:t>Background</w:t>
      </w:r>
      <w:bookmarkEnd w:id="2"/>
    </w:p>
    <w:p w14:paraId="288A0F61" w14:textId="3B743A7C" w:rsidR="00210C86" w:rsidRDefault="00167210" w:rsidP="00210C86">
      <w:r>
        <w:t>The environmental consequence</w:t>
      </w:r>
      <w:r w:rsidR="000D55CA">
        <w:t xml:space="preserve"> of </w:t>
      </w:r>
      <w:r>
        <w:t xml:space="preserve">power generation </w:t>
      </w:r>
      <w:r w:rsidR="000B77FA">
        <w:t xml:space="preserve">is becoming more broadly recognized, which is increasing the emphasis on nuclear power as a promising clean and safe energy source. </w:t>
      </w:r>
      <w:r w:rsidR="0013664D">
        <w:t xml:space="preserve">Global population growth in combination with industrial development will lead to </w:t>
      </w:r>
      <w:proofErr w:type="gramStart"/>
      <w:r w:rsidR="0013664D">
        <w:t>a doubled</w:t>
      </w:r>
      <w:proofErr w:type="gramEnd"/>
      <w:r w:rsidR="0013664D">
        <w:t xml:space="preserve"> electricity consumption by 2030. Climate change</w:t>
      </w:r>
      <w:r w:rsidR="0016341C">
        <w:t xml:space="preserve"> has also been raised as an urgent problem for the whole society. Fossil fuel will be replaced by low-emission source such as nuclear energy</w:t>
      </w:r>
      <w:r w:rsidR="00EC5C89">
        <w:t xml:space="preserve">, which </w:t>
      </w:r>
      <w:r w:rsidR="008F4839">
        <w:t>has demonstrated capability</w:t>
      </w:r>
      <w:r w:rsidR="00EC5C89">
        <w:t xml:space="preserve"> as the most cost-efficient of the available base-load technologies </w:t>
      </w:r>
      <w:r w:rsidR="00EC5C89">
        <w:rPr>
          <w:vertAlign w:val="superscript"/>
        </w:rPr>
        <w:t>[1-5]</w:t>
      </w:r>
      <w:r w:rsidR="00EC5C89">
        <w:t>.</w:t>
      </w:r>
    </w:p>
    <w:p w14:paraId="66F7B33E" w14:textId="010D436C" w:rsidR="00AE619D" w:rsidRDefault="005F08F5" w:rsidP="00D41D2E">
      <w:pPr>
        <w:autoSpaceDE w:val="0"/>
        <w:adjustRightInd w:val="0"/>
        <w:rPr>
          <w:lang w:eastAsia="ja-JP"/>
        </w:rPr>
      </w:pPr>
      <w:r>
        <w:t xml:space="preserve">Nuclear energy can be </w:t>
      </w:r>
      <w:r w:rsidR="000C0DCC">
        <w:t>divided</w:t>
      </w:r>
      <w:r>
        <w:t xml:space="preserve"> </w:t>
      </w:r>
      <w:r w:rsidR="000C0DCC">
        <w:t>in</w:t>
      </w:r>
      <w:r>
        <w:t xml:space="preserve">to </w:t>
      </w:r>
      <w:r w:rsidR="000C0DCC">
        <w:t xml:space="preserve">two types. One is fission, which is considered as an </w:t>
      </w:r>
      <w:r w:rsidR="000C0DCC" w:rsidRPr="000C0DCC">
        <w:t>increasingly reliable supplier of base-load electricity</w:t>
      </w:r>
      <w:r w:rsidR="000C0DCC">
        <w:t xml:space="preserve">, </w:t>
      </w:r>
      <w:r w:rsidR="008F4839">
        <w:t xml:space="preserve">as it is widely used throughout the world. While </w:t>
      </w:r>
      <w:r w:rsidR="000C0DCC">
        <w:t xml:space="preserve">the other is fusion, which is a </w:t>
      </w:r>
      <w:r w:rsidR="000C0DCC" w:rsidRPr="000C0DCC">
        <w:t>potentially attractive</w:t>
      </w:r>
      <w:r w:rsidR="008F4839">
        <w:t>,</w:t>
      </w:r>
      <w:r w:rsidR="000C0DCC" w:rsidRPr="000C0DCC">
        <w:t xml:space="preserve"> but technologically challenging endeavor</w:t>
      </w:r>
      <w:r w:rsidR="008F4839">
        <w:t xml:space="preserve"> and has been ranked by the US National Academy of Engineering as one of the top engineering grand challenges of the 21</w:t>
      </w:r>
      <w:r w:rsidR="008F4839" w:rsidRPr="00A732BF">
        <w:rPr>
          <w:vertAlign w:val="superscript"/>
        </w:rPr>
        <w:t>st</w:t>
      </w:r>
      <w:r w:rsidR="008F4839">
        <w:t xml:space="preserve"> </w:t>
      </w:r>
      <w:proofErr w:type="gramStart"/>
      <w:r w:rsidR="008F4839">
        <w:t>century</w:t>
      </w:r>
      <w:r w:rsidR="00A732BF">
        <w:rPr>
          <w:vertAlign w:val="superscript"/>
        </w:rPr>
        <w:t>[</w:t>
      </w:r>
      <w:proofErr w:type="gramEnd"/>
      <w:r w:rsidR="00A732BF">
        <w:rPr>
          <w:vertAlign w:val="superscript"/>
        </w:rPr>
        <w:t>6]</w:t>
      </w:r>
      <w:r w:rsidR="008F4839">
        <w:t xml:space="preserve"> [ref,</w:t>
      </w:r>
      <w:r w:rsidR="008F4839">
        <w:rPr>
          <w:bCs/>
          <w:lang w:eastAsia="ja-JP"/>
        </w:rPr>
        <w:t>]</w:t>
      </w:r>
      <w:r w:rsidR="000C0DCC">
        <w:t>.</w:t>
      </w:r>
      <w:r w:rsidR="00210C86">
        <w:t xml:space="preserve"> </w:t>
      </w:r>
      <w:r w:rsidR="00210C86" w:rsidRPr="00210C86">
        <w:t xml:space="preserve">The operating environment for materials in current and proposed future nuclear energy systems </w:t>
      </w:r>
      <w:r w:rsidR="00210C86">
        <w:t xml:space="preserve">is extremely harsh. </w:t>
      </w:r>
      <w:r w:rsidR="007E68C2" w:rsidRPr="007E68C2">
        <w:t xml:space="preserve">The challenging fusion reactor environment </w:t>
      </w:r>
      <w:r w:rsidR="007E68C2">
        <w:t>(</w:t>
      </w:r>
      <w:r w:rsidR="007E68C2" w:rsidRPr="007E68C2">
        <w:t xml:space="preserve">radiation, heat flux, chemical compatibility, </w:t>
      </w:r>
      <w:proofErr w:type="spellStart"/>
      <w:r w:rsidR="007E68C2" w:rsidRPr="007E68C2">
        <w:t>thermomechanical</w:t>
      </w:r>
      <w:proofErr w:type="spellEnd"/>
      <w:r w:rsidR="007E68C2" w:rsidRPr="007E68C2">
        <w:t xml:space="preserve"> stresses</w:t>
      </w:r>
      <w:r w:rsidR="007E68C2">
        <w:t>)</w:t>
      </w:r>
      <w:r w:rsidR="007E68C2" w:rsidRPr="007E68C2">
        <w:t xml:space="preserve"> will require utilizat</w:t>
      </w:r>
      <w:r w:rsidR="007E68C2">
        <w:t>ion of advanced structural mate</w:t>
      </w:r>
      <w:r w:rsidR="007E68C2" w:rsidRPr="007E68C2">
        <w:t>rials in order to fulfill the p</w:t>
      </w:r>
      <w:r w:rsidR="00842E87">
        <w:t>romise of fusion energy to pro</w:t>
      </w:r>
      <w:r w:rsidR="007E68C2" w:rsidRPr="007E68C2">
        <w:t>vide safe, economical, and environmentally</w:t>
      </w:r>
      <w:r w:rsidR="007E68C2">
        <w:t xml:space="preserve"> acceptable en</w:t>
      </w:r>
      <w:r w:rsidR="007E68C2" w:rsidRPr="007E68C2">
        <w:t>ergy</w:t>
      </w:r>
      <w:r w:rsidR="007E68C2">
        <w:t xml:space="preserve"> </w:t>
      </w:r>
      <w:r w:rsidR="007E68C2">
        <w:rPr>
          <w:vertAlign w:val="superscript"/>
        </w:rPr>
        <w:t>[</w:t>
      </w:r>
      <w:r w:rsidR="00912F02">
        <w:rPr>
          <w:vertAlign w:val="superscript"/>
        </w:rPr>
        <w:t>7</w:t>
      </w:r>
      <w:r w:rsidR="007E68C2">
        <w:rPr>
          <w:vertAlign w:val="superscript"/>
        </w:rPr>
        <w:t>]</w:t>
      </w:r>
      <w:r w:rsidR="007E68C2" w:rsidRPr="007E68C2">
        <w:t>.</w:t>
      </w:r>
    </w:p>
    <w:p w14:paraId="4A1D6937" w14:textId="6E991217" w:rsidR="002C7CE2" w:rsidRDefault="00210C86" w:rsidP="002C7CE2">
      <w:r>
        <w:t>In the current and next generation of water-cooled fission reactor</w:t>
      </w:r>
      <w:r w:rsidR="008F4839">
        <w:t>s</w:t>
      </w:r>
      <w:r>
        <w:t xml:space="preserve">, corrosion </w:t>
      </w:r>
      <w:r w:rsidR="00AE619D">
        <w:t xml:space="preserve">and stress corrosion crack </w:t>
      </w:r>
      <w:r>
        <w:t>of structural materials and neutron-in</w:t>
      </w:r>
      <w:r w:rsidR="00AE619D">
        <w:t>duced embrittlement of reactor p</w:t>
      </w:r>
      <w:r>
        <w:t>ressure vess</w:t>
      </w:r>
      <w:r w:rsidR="00AE619D">
        <w:t>el</w:t>
      </w:r>
      <w:r>
        <w:t xml:space="preserve">s </w:t>
      </w:r>
      <w:r w:rsidR="00AE619D">
        <w:t xml:space="preserve">are the three main degradation issues. Figure 1.1 </w:t>
      </w:r>
      <w:r w:rsidR="004E61AD" w:rsidRPr="004E61AD">
        <w:t xml:space="preserve">shows a schematic of the major components in the primary and </w:t>
      </w:r>
      <w:r w:rsidR="004E61AD">
        <w:t xml:space="preserve">secondary circuits of a PWR </w:t>
      </w:r>
      <w:r w:rsidR="004E61AD">
        <w:rPr>
          <w:vertAlign w:val="superscript"/>
        </w:rPr>
        <w:t>[</w:t>
      </w:r>
      <w:r w:rsidR="00F52B68">
        <w:rPr>
          <w:vertAlign w:val="superscript"/>
        </w:rPr>
        <w:t>8</w:t>
      </w:r>
      <w:r w:rsidR="004E61AD">
        <w:rPr>
          <w:vertAlign w:val="superscript"/>
        </w:rPr>
        <w:t>]</w:t>
      </w:r>
      <w:r w:rsidR="004E61AD" w:rsidRPr="004E61AD">
        <w:t xml:space="preserve">. </w:t>
      </w:r>
      <w:r w:rsidR="008F4839">
        <w:t>The main types of light water reactors involve the</w:t>
      </w:r>
      <w:r w:rsidR="00122CE5">
        <w:t xml:space="preserve"> boiling water reactor (BWR), and </w:t>
      </w:r>
      <w:r w:rsidR="00122CE5" w:rsidRPr="00122CE5">
        <w:t>pressurized water reactor (PWR),</w:t>
      </w:r>
      <w:r w:rsidR="008F4839">
        <w:t xml:space="preserve"> along the heavy water reactor that was developed in Canada by </w:t>
      </w:r>
      <w:r w:rsidR="00122CE5" w:rsidRPr="00122CE5">
        <w:t>CANDU (</w:t>
      </w:r>
      <w:proofErr w:type="spellStart"/>
      <w:r w:rsidR="00122CE5" w:rsidRPr="00122CE5">
        <w:t>CANa</w:t>
      </w:r>
      <w:r w:rsidR="00122CE5">
        <w:t>dian</w:t>
      </w:r>
      <w:proofErr w:type="spellEnd"/>
      <w:r w:rsidR="00122CE5">
        <w:t xml:space="preserve"> Deut</w:t>
      </w:r>
      <w:r w:rsidR="00FF0F0A">
        <w:t>erium Uranium)</w:t>
      </w:r>
      <w:r w:rsidR="008F4839">
        <w:t xml:space="preserve">; </w:t>
      </w:r>
      <w:r w:rsidR="00F52B68">
        <w:t>t</w:t>
      </w:r>
      <w:r w:rsidR="008F4839">
        <w:t xml:space="preserve">hese types of water cooled reactors all operate at relatively </w:t>
      </w:r>
      <w:r w:rsidR="00122CE5">
        <w:t>high temperature (~300</w:t>
      </w:r>
      <w:r w:rsidR="00122CE5" w:rsidRPr="00122CE5">
        <w:t>°C</w:t>
      </w:r>
      <w:r w:rsidR="00122CE5">
        <w:t xml:space="preserve">), </w:t>
      </w:r>
      <w:r w:rsidR="008F4839">
        <w:t>with</w:t>
      </w:r>
      <w:r w:rsidR="00122CE5">
        <w:t xml:space="preserve"> high </w:t>
      </w:r>
      <w:r w:rsidR="00122CE5" w:rsidRPr="00122CE5">
        <w:t>stress</w:t>
      </w:r>
      <w:r w:rsidR="00122CE5">
        <w:t xml:space="preserve"> (PWR: 15MPa, BWR: 7MPa), companied by </w:t>
      </w:r>
      <w:r w:rsidR="00FF0F0A">
        <w:t>chemically aggressive coolant (</w:t>
      </w:r>
      <w:r w:rsidR="008F4839">
        <w:t xml:space="preserve">water containing </w:t>
      </w:r>
      <w:r w:rsidR="00FF0F0A">
        <w:t>boric</w:t>
      </w:r>
      <w:r w:rsidR="008F4839">
        <w:t xml:space="preserve"> acid</w:t>
      </w:r>
      <w:r w:rsidR="00FF0F0A">
        <w:t xml:space="preserve"> and </w:t>
      </w:r>
      <w:proofErr w:type="spellStart"/>
      <w:r w:rsidR="00FF0F0A">
        <w:t>LiOH</w:t>
      </w:r>
      <w:proofErr w:type="spellEnd"/>
      <w:r w:rsidR="00FF0F0A">
        <w:t xml:space="preserve">), and </w:t>
      </w:r>
      <w:r w:rsidR="008F4839">
        <w:t xml:space="preserve">experience </w:t>
      </w:r>
      <w:r w:rsidR="00122CE5">
        <w:t xml:space="preserve">high </w:t>
      </w:r>
      <w:r w:rsidR="008F4839">
        <w:t xml:space="preserve">neutron </w:t>
      </w:r>
      <w:r w:rsidR="00122CE5">
        <w:t>flux radiation (</w:t>
      </w:r>
      <w:r w:rsidR="00122CE5" w:rsidRPr="00122CE5">
        <w:t>10</w:t>
      </w:r>
      <w:r w:rsidR="00122CE5" w:rsidRPr="00122CE5">
        <w:rPr>
          <w:vertAlign w:val="superscript"/>
        </w:rPr>
        <w:t>13</w:t>
      </w:r>
      <w:r w:rsidR="00122CE5" w:rsidRPr="00122CE5">
        <w:t xml:space="preserve"> n/cm</w:t>
      </w:r>
      <w:r w:rsidR="00122CE5" w:rsidRPr="00122CE5">
        <w:rPr>
          <w:vertAlign w:val="superscript"/>
        </w:rPr>
        <w:t>2</w:t>
      </w:r>
      <w:r w:rsidR="00122CE5" w:rsidRPr="00122CE5">
        <w:t>/s (&gt; 0.1 MeV)</w:t>
      </w:r>
      <w:r w:rsidR="00122CE5">
        <w:t>)</w:t>
      </w:r>
      <w:r w:rsidR="00FF0F0A">
        <w:t>.</w:t>
      </w:r>
    </w:p>
    <w:p w14:paraId="40634952" w14:textId="6E991217" w:rsidR="005F08F5" w:rsidRPr="00C50E20" w:rsidRDefault="00AE619D" w:rsidP="004E61AD">
      <w:r>
        <w:t>For generation IV fission and fusion energy systems</w:t>
      </w:r>
      <w:r w:rsidR="00145EF5">
        <w:t xml:space="preserve"> that have been proposed and are under various stages of research and development</w:t>
      </w:r>
      <w:r>
        <w:t xml:space="preserve">, there are five key radiation degradation effects, including </w:t>
      </w:r>
      <w:r w:rsidRPr="00AE619D">
        <w:t>low temperature radiat</w:t>
      </w:r>
      <w:r>
        <w:t>ion hardening and embrittlement,</w:t>
      </w:r>
      <w:r w:rsidRPr="00AE619D">
        <w:t xml:space="preserve"> radiation-induced and -modified solute segregation and phase stabi</w:t>
      </w:r>
      <w:r>
        <w:t>lity, irradiation creep, void swelling</w:t>
      </w:r>
      <w:r w:rsidRPr="00AE619D">
        <w:t xml:space="preserve"> and high-temperature helium embrittlement</w:t>
      </w:r>
      <w:r>
        <w:t>. Figure 1.2 shows</w:t>
      </w:r>
      <w:r w:rsidR="007A25DE">
        <w:t xml:space="preserve"> </w:t>
      </w:r>
      <w:r w:rsidR="00145EF5">
        <w:t xml:space="preserve">a schematic illustration of </w:t>
      </w:r>
      <w:r w:rsidR="007A25DE">
        <w:t>the advanced fusion reactor</w:t>
      </w:r>
      <w:r w:rsidR="00C50E20">
        <w:t xml:space="preserve"> ARIES-AT under development. The coolant from blanket outlet temperature can be as high as 1000</w:t>
      </w:r>
      <w:r w:rsidR="00C50E20" w:rsidRPr="00122CE5">
        <w:t>°C</w:t>
      </w:r>
      <w:r w:rsidR="00C50E20">
        <w:t>. Neutron flux even will reach 10</w:t>
      </w:r>
      <w:r w:rsidR="00C50E20">
        <w:rPr>
          <w:vertAlign w:val="superscript"/>
        </w:rPr>
        <w:t>14</w:t>
      </w:r>
      <w:r w:rsidR="00C50E20">
        <w:t>n/cm</w:t>
      </w:r>
      <w:r w:rsidR="00C50E20">
        <w:rPr>
          <w:vertAlign w:val="superscript"/>
        </w:rPr>
        <w:t>3</w:t>
      </w:r>
      <w:r w:rsidR="00C50E20">
        <w:t xml:space="preserve">/s, </w:t>
      </w:r>
      <w:r w:rsidR="00145EF5">
        <w:t xml:space="preserve">with an </w:t>
      </w:r>
      <w:r w:rsidR="00C50E20">
        <w:t>energy</w:t>
      </w:r>
      <w:r w:rsidR="00145EF5">
        <w:t xml:space="preserve"> spectrum peaked at</w:t>
      </w:r>
      <w:r w:rsidR="00C50E20">
        <w:t xml:space="preserve"> 14MeV. </w:t>
      </w:r>
    </w:p>
    <w:p w14:paraId="079FA267" w14:textId="77777777" w:rsidR="00AD3FC2" w:rsidRDefault="00F72FFD" w:rsidP="00AD3FC2">
      <w:pPr>
        <w:keepNext/>
        <w:ind w:firstLine="0"/>
      </w:pPr>
      <w:r>
        <w:rPr>
          <w:noProof/>
        </w:rPr>
        <w:drawing>
          <wp:inline distT="0" distB="0" distL="0" distR="0" wp14:anchorId="50888851" wp14:editId="3D9F9AE5">
            <wp:extent cx="5587365" cy="3653155"/>
            <wp:effectExtent l="0" t="0" r="635" b="444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5587365" cy="3653155"/>
                    </a:xfrm>
                    <a:prstGeom prst="rect">
                      <a:avLst/>
                    </a:prstGeom>
                  </pic:spPr>
                </pic:pic>
              </a:graphicData>
            </a:graphic>
          </wp:inline>
        </w:drawing>
      </w:r>
    </w:p>
    <w:p w14:paraId="3E4501C4" w14:textId="3284DA29" w:rsidR="00AD3FC2" w:rsidRDefault="00AD3FC2" w:rsidP="00AD3FC2">
      <w:pPr>
        <w:pStyle w:val="Caption"/>
      </w:pPr>
      <w:bookmarkStart w:id="3" w:name="_Toc322216813"/>
      <w:r>
        <w:t>Figure 1</w:t>
      </w:r>
      <w:r w:rsidR="00F51C63">
        <w:t>.</w:t>
      </w:r>
      <w:fldSimple w:instr=" SEQ Figure \* ARABIC \s 1 ">
        <w:r w:rsidR="00F51C63">
          <w:rPr>
            <w:noProof/>
          </w:rPr>
          <w:t>1</w:t>
        </w:r>
      </w:fldSimple>
      <w:r w:rsidRPr="00AD3FC2">
        <w:t xml:space="preserve"> </w:t>
      </w:r>
      <w:r w:rsidRPr="002C7CE2">
        <w:t xml:space="preserve">Schematic of the primary and secondary circuits of a pressurized water reactor and materials of construction </w:t>
      </w:r>
      <w:r w:rsidRPr="002C7CE2">
        <w:rPr>
          <w:vertAlign w:val="superscript"/>
        </w:rPr>
        <w:t>[8]</w:t>
      </w:r>
      <w:bookmarkEnd w:id="3"/>
    </w:p>
    <w:p w14:paraId="6CDC880A" w14:textId="4655C2B7" w:rsidR="00107F42" w:rsidRDefault="00107F42" w:rsidP="00AD3FC2">
      <w:pPr>
        <w:pStyle w:val="Caption"/>
        <w:jc w:val="both"/>
      </w:pPr>
    </w:p>
    <w:p w14:paraId="48AA7F93" w14:textId="3EDDB9A8" w:rsidR="00107F42" w:rsidRDefault="00107F42" w:rsidP="000D2B1E">
      <w:pPr>
        <w:pStyle w:val="Caption"/>
      </w:pPr>
    </w:p>
    <w:p w14:paraId="2B836274" w14:textId="0B7C286A" w:rsidR="000C0DCC" w:rsidRDefault="000C0DCC" w:rsidP="000D2B1E">
      <w:pPr>
        <w:pStyle w:val="Caption"/>
      </w:pPr>
    </w:p>
    <w:p w14:paraId="3D46EF0F" w14:textId="77777777" w:rsidR="00107F42" w:rsidRDefault="002C7CE2" w:rsidP="00107F42">
      <w:pPr>
        <w:keepNext/>
      </w:pPr>
      <w:r>
        <w:rPr>
          <w:noProof/>
        </w:rPr>
        <w:drawing>
          <wp:inline distT="0" distB="0" distL="0" distR="0" wp14:anchorId="6C2D4D31" wp14:editId="2CB6E8D9">
            <wp:extent cx="4343400" cy="3015882"/>
            <wp:effectExtent l="0" t="0" r="0" b="698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a:picLocks noChangeAspect="1"/>
                    </pic:cNvPicPr>
                  </pic:nvPicPr>
                  <pic:blipFill>
                    <a:blip r:embed="rId12"/>
                    <a:stretch>
                      <a:fillRect/>
                    </a:stretch>
                  </pic:blipFill>
                  <pic:spPr>
                    <a:xfrm>
                      <a:off x="0" y="0"/>
                      <a:ext cx="4343400" cy="3015882"/>
                    </a:xfrm>
                    <a:prstGeom prst="rect">
                      <a:avLst/>
                    </a:prstGeom>
                  </pic:spPr>
                </pic:pic>
              </a:graphicData>
            </a:graphic>
          </wp:inline>
        </w:drawing>
      </w:r>
    </w:p>
    <w:p w14:paraId="5BFE67EE" w14:textId="24E551EC" w:rsidR="002C7CE2" w:rsidRDefault="00107F42" w:rsidP="000D2B1E">
      <w:pPr>
        <w:pStyle w:val="Caption"/>
      </w:pPr>
      <w:bookmarkStart w:id="4" w:name="_Toc322216814"/>
      <w:r>
        <w:t>Figure 1</w:t>
      </w:r>
      <w:r w:rsidR="00F51C63">
        <w:t>.</w:t>
      </w:r>
      <w:fldSimple w:instr=" SEQ Figure \* ARABIC \s 1 ">
        <w:r w:rsidR="00F51C63">
          <w:rPr>
            <w:noProof/>
          </w:rPr>
          <w:t>2</w:t>
        </w:r>
      </w:fldSimple>
      <w:r w:rsidRPr="00107F42">
        <w:t xml:space="preserve"> </w:t>
      </w:r>
      <w:r>
        <w:t>The ARIES-AT fusion power core</w:t>
      </w:r>
      <w:bookmarkEnd w:id="4"/>
    </w:p>
    <w:p w14:paraId="4B4A578B" w14:textId="77777777" w:rsidR="004555CD" w:rsidRDefault="004555CD" w:rsidP="00A550CB"/>
    <w:p w14:paraId="7E0D40A4" w14:textId="290E4281" w:rsidR="004555CD" w:rsidRDefault="004555CD" w:rsidP="002A34DB">
      <w:pPr>
        <w:pStyle w:val="Heading2"/>
        <w:numPr>
          <w:ilvl w:val="1"/>
          <w:numId w:val="1"/>
        </w:numPr>
      </w:pPr>
      <w:bookmarkStart w:id="5" w:name="_Toc322218094"/>
      <w:r>
        <w:t>Radiation damage processes</w:t>
      </w:r>
      <w:bookmarkEnd w:id="5"/>
    </w:p>
    <w:p w14:paraId="71106937" w14:textId="20E2031D" w:rsidR="00C9730C" w:rsidRDefault="00D66F17" w:rsidP="00C9730C">
      <w:pPr>
        <w:pStyle w:val="Heading3"/>
      </w:pPr>
      <w:bookmarkStart w:id="6" w:name="_Toc322218095"/>
      <w:r>
        <w:t>1.2.1 R</w:t>
      </w:r>
      <w:r w:rsidR="00C9730C">
        <w:t>adiation damage event</w:t>
      </w:r>
      <w:bookmarkEnd w:id="6"/>
    </w:p>
    <w:p w14:paraId="4BE3C13D" w14:textId="2D760720" w:rsidR="00C9730C" w:rsidRPr="00C50E20" w:rsidRDefault="0051515B" w:rsidP="00E25002">
      <w:pPr>
        <w:ind w:left="4" w:firstLine="716"/>
      </w:pPr>
      <w:r w:rsidRPr="0051515B">
        <w:rPr>
          <w:i/>
        </w:rPr>
        <w:t xml:space="preserve">Schematic of the primary and secondary circuits of a pressurized water reactor and materials of </w:t>
      </w:r>
      <w:proofErr w:type="gramStart"/>
      <w:r w:rsidRPr="0051515B">
        <w:rPr>
          <w:i/>
        </w:rPr>
        <w:t>construction</w:t>
      </w:r>
      <w:r w:rsidRPr="0051515B">
        <w:rPr>
          <w:i/>
          <w:vertAlign w:val="superscript"/>
        </w:rPr>
        <w:t>[</w:t>
      </w:r>
      <w:proofErr w:type="gramEnd"/>
      <w:r w:rsidRPr="0051515B">
        <w:rPr>
          <w:i/>
          <w:vertAlign w:val="superscript"/>
        </w:rPr>
        <w:t>8]</w:t>
      </w:r>
      <w:r>
        <w:rPr>
          <w:i/>
          <w:vertAlign w:val="superscript"/>
        </w:rPr>
        <w:t xml:space="preserve"> </w:t>
      </w:r>
      <w:r w:rsidR="00C9730C" w:rsidRPr="00C9730C">
        <w:t xml:space="preserve">The radiation damage event is defined as the transfer of energy from an incident projectile to </w:t>
      </w:r>
      <w:r w:rsidR="0011658E">
        <w:t xml:space="preserve">an atom within </w:t>
      </w:r>
      <w:r w:rsidR="00C9730C" w:rsidRPr="00C9730C">
        <w:t>the solid</w:t>
      </w:r>
      <w:r w:rsidR="0011658E">
        <w:t>,</w:t>
      </w:r>
      <w:r w:rsidR="00C9730C">
        <w:t xml:space="preserve"> </w:t>
      </w:r>
      <w:r w:rsidR="00C9730C" w:rsidRPr="00C9730C">
        <w:t xml:space="preserve">and the resulting </w:t>
      </w:r>
      <w:r w:rsidR="0011658E">
        <w:t>collisional re-</w:t>
      </w:r>
      <w:r w:rsidR="00C9730C" w:rsidRPr="00C9730C">
        <w:t xml:space="preserve">distribution of target atoms after completion of the event. This process contains several successive </w:t>
      </w:r>
      <w:r w:rsidR="0011658E">
        <w:t>generations of atomic collisions during its evolution.</w:t>
      </w:r>
      <w:r w:rsidR="00C9730C" w:rsidRPr="00C9730C">
        <w:t xml:space="preserve"> After the interaction of an energetic incident particle with a lattice atom, energy </w:t>
      </w:r>
      <w:r w:rsidR="0011658E">
        <w:t>is</w:t>
      </w:r>
      <w:r w:rsidR="00C9730C" w:rsidRPr="00C9730C">
        <w:t xml:space="preserve"> transferred to the lattice atom </w:t>
      </w:r>
      <w:r w:rsidR="00E25002">
        <w:t>that</w:t>
      </w:r>
      <w:r w:rsidR="0011658E">
        <w:t xml:space="preserve"> is often significantly larger than the binding energy of the atom in the solid, which gives </w:t>
      </w:r>
      <w:r w:rsidR="00C9730C" w:rsidRPr="00C9730C">
        <w:t xml:space="preserve">birth to </w:t>
      </w:r>
      <w:r w:rsidR="0011658E">
        <w:t>a</w:t>
      </w:r>
      <w:r w:rsidR="0011658E" w:rsidRPr="00C9730C">
        <w:t xml:space="preserve"> </w:t>
      </w:r>
      <w:r w:rsidR="00C9730C" w:rsidRPr="00C9730C">
        <w:t xml:space="preserve">primary knock-on atom (PKA). The displaced </w:t>
      </w:r>
      <w:r w:rsidR="0011658E">
        <w:t xml:space="preserve">PKA </w:t>
      </w:r>
      <w:r w:rsidR="00C9730C" w:rsidRPr="00C9730C">
        <w:t>travel</w:t>
      </w:r>
      <w:r w:rsidR="00C9730C">
        <w:t>s</w:t>
      </w:r>
      <w:r w:rsidR="00C9730C" w:rsidRPr="00C9730C">
        <w:t xml:space="preserve"> in its passage through the lattice</w:t>
      </w:r>
      <w:r w:rsidR="0011658E">
        <w:t xml:space="preserve">, undergoing electronic and nuclear interactions and collisions, which </w:t>
      </w:r>
      <w:proofErr w:type="gramStart"/>
      <w:r w:rsidR="0011658E">
        <w:t>is</w:t>
      </w:r>
      <w:proofErr w:type="gramEnd"/>
      <w:r w:rsidR="00C9730C" w:rsidRPr="00C9730C">
        <w:t xml:space="preserve"> accompanied by additional knock-on atoms</w:t>
      </w:r>
      <w:r w:rsidR="0011658E">
        <w:t xml:space="preserve">, which is typically referred to as </w:t>
      </w:r>
      <w:r w:rsidR="00C9730C" w:rsidRPr="00C9730C">
        <w:t xml:space="preserve">a displacement cascade. </w:t>
      </w:r>
      <w:r w:rsidR="00D66F17">
        <w:t xml:space="preserve">The </w:t>
      </w:r>
      <w:r w:rsidR="0011658E">
        <w:t xml:space="preserve">event concludes as the PKA comes to rest, along with the production of highly non-equilibrium concentrations of </w:t>
      </w:r>
      <w:r w:rsidR="00D66F17" w:rsidRPr="00D66F17">
        <w:t>point defects (vacancies and interstitials) and clusters of these defects in the crystal lattice</w:t>
      </w:r>
      <w:r w:rsidR="00C9730C">
        <w:t xml:space="preserve"> </w:t>
      </w:r>
      <w:r w:rsidR="00D66F17">
        <w:rPr>
          <w:vertAlign w:val="superscript"/>
        </w:rPr>
        <w:t>[</w:t>
      </w:r>
      <w:r w:rsidR="00E25002">
        <w:rPr>
          <w:vertAlign w:val="superscript"/>
        </w:rPr>
        <w:t>10</w:t>
      </w:r>
      <w:r w:rsidR="00D66F17">
        <w:rPr>
          <w:vertAlign w:val="superscript"/>
        </w:rPr>
        <w:t>]</w:t>
      </w:r>
      <w:r w:rsidR="00C50E20">
        <w:t>.</w:t>
      </w:r>
    </w:p>
    <w:p w14:paraId="678C2025" w14:textId="330EAEBA" w:rsidR="00D66F17" w:rsidRDefault="00D66F17" w:rsidP="00D66F17">
      <w:pPr>
        <w:pStyle w:val="Heading3"/>
      </w:pPr>
      <w:bookmarkStart w:id="7" w:name="_Toc322218096"/>
      <w:r>
        <w:t>1.2.2 Irradiation effects on structure materials</w:t>
      </w:r>
      <w:bookmarkEnd w:id="7"/>
    </w:p>
    <w:p w14:paraId="09CAFD42" w14:textId="474477ED" w:rsidR="00041500" w:rsidRPr="00E4037C" w:rsidRDefault="00D66F17" w:rsidP="00041500">
      <w:r>
        <w:t>Exposure to neutrons degrades the mechanical performance of structural materials and impacts the economics and safety of current and future fission power plants</w:t>
      </w:r>
      <w:r w:rsidR="00542837">
        <w:t xml:space="preserve"> </w:t>
      </w:r>
      <w:r w:rsidR="0070565F">
        <w:t>as a result of the</w:t>
      </w:r>
      <w:r w:rsidR="00542837">
        <w:t xml:space="preserve"> following </w:t>
      </w:r>
      <w:r w:rsidR="00542837" w:rsidRPr="00542837">
        <w:t>phenomena</w:t>
      </w:r>
      <w:r w:rsidR="0070565F">
        <w:t>, which are dependent on the irradiation temperature</w:t>
      </w:r>
      <w:r w:rsidRPr="00D66F17">
        <w:t>. Low temperature radiat</w:t>
      </w:r>
      <w:r w:rsidR="00542837">
        <w:t>ion hardening and embrittlement/decreased uniform elongation, are</w:t>
      </w:r>
      <w:r w:rsidRPr="00D66F17">
        <w:t xml:space="preserve"> </w:t>
      </w:r>
      <w:r w:rsidR="0070565F">
        <w:t>observed to occur</w:t>
      </w:r>
      <w:r w:rsidR="00542837">
        <w:t xml:space="preserve"> in a </w:t>
      </w:r>
      <w:r w:rsidRPr="00D66F17">
        <w:t>temp</w:t>
      </w:r>
      <w:r w:rsidR="00542837">
        <w:t xml:space="preserve">erature </w:t>
      </w:r>
      <w:r w:rsidR="0070565F">
        <w:t xml:space="preserve">range </w:t>
      </w:r>
      <w:r w:rsidR="00542837">
        <w:t>up to ~ 0.4</w:t>
      </w:r>
      <w:r w:rsidRPr="00D66F17">
        <w:t xml:space="preserve"> T</w:t>
      </w:r>
      <w:r w:rsidR="00542837">
        <w:rPr>
          <w:vertAlign w:val="subscript"/>
        </w:rPr>
        <w:t>m</w:t>
      </w:r>
      <w:r w:rsidR="00542837">
        <w:t>, where T</w:t>
      </w:r>
      <w:r w:rsidR="00542837">
        <w:rPr>
          <w:vertAlign w:val="subscript"/>
        </w:rPr>
        <w:t>m</w:t>
      </w:r>
      <w:r w:rsidRPr="00D66F17">
        <w:t xml:space="preserve"> is the melting temperature in Kelvin. </w:t>
      </w:r>
      <w:r w:rsidR="00542837">
        <w:t xml:space="preserve">Irradiation and thermal creep are usually </w:t>
      </w:r>
      <w:r w:rsidR="0070565F">
        <w:t>observed for temperatures below and above</w:t>
      </w:r>
      <w:r w:rsidR="00542837">
        <w:t xml:space="preserve"> 0.45 T</w:t>
      </w:r>
      <w:r w:rsidR="00542837">
        <w:rPr>
          <w:vertAlign w:val="subscript"/>
        </w:rPr>
        <w:t>m</w:t>
      </w:r>
      <w:r w:rsidR="00542837">
        <w:t>, respectively. In</w:t>
      </w:r>
      <w:r w:rsidRPr="00D66F17">
        <w:t xml:space="preserve"> </w:t>
      </w:r>
      <w:r w:rsidR="0070565F">
        <w:t xml:space="preserve">the </w:t>
      </w:r>
      <w:r w:rsidR="00542837">
        <w:t>intermediate temperature range from 0.3 to 0.6 T</w:t>
      </w:r>
      <w:r w:rsidR="00542837">
        <w:rPr>
          <w:vertAlign w:val="subscript"/>
        </w:rPr>
        <w:t>m</w:t>
      </w:r>
      <w:r w:rsidR="00542837">
        <w:t>,</w:t>
      </w:r>
      <w:r w:rsidRPr="00D66F17">
        <w:t xml:space="preserve"> phase instabilities driven by radiation-induced segregation and radiation-enhanced diffusion and precipitation along with dimensional instabilities driven by volumetric swelling are the key concerns. </w:t>
      </w:r>
      <w:proofErr w:type="gramStart"/>
      <w:r w:rsidR="0070565F">
        <w:t>As well, h</w:t>
      </w:r>
      <w:r w:rsidRPr="00D66F17">
        <w:t xml:space="preserve">igh temperature He embrittlement of grain boundaries can cause </w:t>
      </w:r>
      <w:proofErr w:type="spellStart"/>
      <w:r w:rsidRPr="00D66F17">
        <w:t>intergranular</w:t>
      </w:r>
      <w:proofErr w:type="spellEnd"/>
      <w:r w:rsidRPr="00D66F17">
        <w:t xml:space="preserve"> fracture at low stresses, particularly for doses &gt; 10 </w:t>
      </w:r>
      <w:proofErr w:type="spellStart"/>
      <w:r w:rsidRPr="00D66F17">
        <w:t>dpa</w:t>
      </w:r>
      <w:proofErr w:type="spellEnd"/>
      <w:r w:rsidRPr="00D66F17">
        <w:t xml:space="preserve"> (He concentrations &gt; 100 appm) and temp</w:t>
      </w:r>
      <w:r w:rsidR="00041500">
        <w:t>eratures above 0.5 T</w:t>
      </w:r>
      <w:r w:rsidR="00041500">
        <w:rPr>
          <w:vertAlign w:val="subscript"/>
        </w:rPr>
        <w:t>m</w:t>
      </w:r>
      <w:r w:rsidR="00E4037C">
        <w:rPr>
          <w:vertAlign w:val="subscript"/>
        </w:rPr>
        <w:t xml:space="preserve"> </w:t>
      </w:r>
      <w:r w:rsidR="00041500">
        <w:rPr>
          <w:vertAlign w:val="superscript"/>
        </w:rPr>
        <w:t>[</w:t>
      </w:r>
      <w:r w:rsidR="00E4037C">
        <w:rPr>
          <w:vertAlign w:val="superscript"/>
        </w:rPr>
        <w:t>5</w:t>
      </w:r>
      <w:r w:rsidR="00041500">
        <w:rPr>
          <w:vertAlign w:val="superscript"/>
        </w:rPr>
        <w:t>]</w:t>
      </w:r>
      <w:r w:rsidR="00E4037C">
        <w:t>.</w:t>
      </w:r>
      <w:proofErr w:type="gramEnd"/>
    </w:p>
    <w:p w14:paraId="1EFD5BC3" w14:textId="77777777" w:rsidR="00041500" w:rsidRPr="00041500" w:rsidRDefault="00041500" w:rsidP="00041500"/>
    <w:p w14:paraId="599486CD" w14:textId="77777777" w:rsidR="00A732BF" w:rsidRDefault="00A732BF" w:rsidP="00A732BF">
      <w:pPr>
        <w:pStyle w:val="Heading3"/>
        <w:numPr>
          <w:ilvl w:val="1"/>
          <w:numId w:val="1"/>
        </w:numPr>
      </w:pPr>
      <w:bookmarkStart w:id="8" w:name="_Toc322218097"/>
      <w:r>
        <w:t>Helium induced materials degradation</w:t>
      </w:r>
      <w:bookmarkEnd w:id="8"/>
      <w:r>
        <w:t xml:space="preserve"> </w:t>
      </w:r>
    </w:p>
    <w:p w14:paraId="78747701" w14:textId="4D635999" w:rsidR="00236E6D" w:rsidRDefault="00496068" w:rsidP="00E25002">
      <w:r w:rsidRPr="00496068">
        <w:t>Helium will be generated in the structural materials due to nuclear (n</w:t>
      </w:r>
      <w:proofErr w:type="gramStart"/>
      <w:r w:rsidRPr="00496068">
        <w:t>,</w:t>
      </w:r>
      <w:r w:rsidRPr="00E4037C">
        <w:rPr>
          <w:lang w:val="el-GR"/>
        </w:rPr>
        <w:t>α</w:t>
      </w:r>
      <w:proofErr w:type="gramEnd"/>
      <w:r w:rsidRPr="00496068">
        <w:t xml:space="preserve">)-reactions during neutron irradiation or due to direct helium implantation, concurrently with high density of displacement defects. </w:t>
      </w:r>
      <w:r w:rsidRPr="00E4037C">
        <w:rPr>
          <w:vertAlign w:val="superscript"/>
        </w:rPr>
        <w:t xml:space="preserve">         </w:t>
      </w:r>
    </w:p>
    <w:p w14:paraId="208757B4" w14:textId="5BE48D36" w:rsidR="00FC4F44" w:rsidRDefault="009B2504" w:rsidP="00FC4F44">
      <w:r>
        <w:t>As a noble gas atom, He has several unique characteristics, the most notable of which is an</w:t>
      </w:r>
      <w:r w:rsidR="00FC4F44">
        <w:t xml:space="preserve"> extremely low solubility in most metallic materials. It has a high potential to combine with </w:t>
      </w:r>
      <w:r w:rsidR="00FC4F44" w:rsidRPr="00AD7AE4">
        <w:t>defects such as interstitials</w:t>
      </w:r>
      <w:r w:rsidR="00FC4F44">
        <w:t xml:space="preserve">, vacancies </w:t>
      </w:r>
      <w:r w:rsidR="00FC4F44" w:rsidRPr="00AD7AE4">
        <w:t>and their clusters, as well as extended defects such as dislocations, grain boundaries, and cavities or precipitate interfaces</w:t>
      </w:r>
      <w:r w:rsidR="00FC4F44">
        <w:t xml:space="preserve"> </w:t>
      </w:r>
      <w:r w:rsidR="00FC4F44">
        <w:rPr>
          <w:vertAlign w:val="superscript"/>
        </w:rPr>
        <w:t>[</w:t>
      </w:r>
      <w:r w:rsidR="00390BD9">
        <w:rPr>
          <w:vertAlign w:val="superscript"/>
        </w:rPr>
        <w:t>11</w:t>
      </w:r>
      <w:r w:rsidR="00FC4F44">
        <w:rPr>
          <w:vertAlign w:val="superscript"/>
        </w:rPr>
        <w:t>]</w:t>
      </w:r>
      <w:r w:rsidR="00FC4F44">
        <w:t xml:space="preserve">. </w:t>
      </w:r>
      <w:r w:rsidR="00FC4F44" w:rsidRPr="00FC4F44">
        <w:t xml:space="preserve">He bubbles </w:t>
      </w:r>
      <w:r w:rsidR="00FC4F44">
        <w:t xml:space="preserve">formed </w:t>
      </w:r>
      <w:r w:rsidR="00FC4F44" w:rsidRPr="00FC4F44">
        <w:t xml:space="preserve">in the grains or </w:t>
      </w:r>
      <w:r w:rsidR="00FC4F44">
        <w:t>along the grain boundaries can result in</w:t>
      </w:r>
      <w:r w:rsidR="00FC4F44" w:rsidRPr="00FC4F44">
        <w:t xml:space="preserve"> swelling, significant radiation hardening or degradation in creep rupture behavior, and can further result in premature failure of the materi</w:t>
      </w:r>
      <w:r w:rsidR="00FC4F44">
        <w:t xml:space="preserve">als under relatively low stress </w:t>
      </w:r>
      <w:r w:rsidR="00FC4F44">
        <w:rPr>
          <w:vertAlign w:val="superscript"/>
        </w:rPr>
        <w:t>[</w:t>
      </w:r>
      <w:r w:rsidR="00390BD9">
        <w:rPr>
          <w:vertAlign w:val="superscript"/>
        </w:rPr>
        <w:t>12-13</w:t>
      </w:r>
      <w:r w:rsidR="00FC4F44">
        <w:rPr>
          <w:vertAlign w:val="superscript"/>
        </w:rPr>
        <w:t>]</w:t>
      </w:r>
      <w:r w:rsidR="00FC4F44">
        <w:t xml:space="preserve">. </w:t>
      </w:r>
    </w:p>
    <w:p w14:paraId="32F84067" w14:textId="2DDDFEA7" w:rsidR="00E4037C" w:rsidRDefault="00FC4F44" w:rsidP="00E4037C">
      <w:r>
        <w:t>Figure 1.3</w:t>
      </w:r>
      <w:r w:rsidR="009B2504">
        <w:t xml:space="preserve"> shows a representative example of helium impact on mechanical properties specifically focused on creep rupture, and shows that as</w:t>
      </w:r>
      <w:r w:rsidRPr="00FC4F44">
        <w:t xml:space="preserve"> the helium concentration increase in the material the creep rupture time decreases significantly</w:t>
      </w:r>
      <w:r w:rsidR="00C00EA0">
        <w:t xml:space="preserve"> </w:t>
      </w:r>
      <w:r w:rsidR="00C00EA0">
        <w:rPr>
          <w:vertAlign w:val="superscript"/>
        </w:rPr>
        <w:t>[1</w:t>
      </w:r>
      <w:r w:rsidR="00390BD9">
        <w:rPr>
          <w:vertAlign w:val="superscript"/>
        </w:rPr>
        <w:t>4</w:t>
      </w:r>
      <w:r w:rsidR="00C00EA0">
        <w:rPr>
          <w:vertAlign w:val="superscript"/>
        </w:rPr>
        <w:t>]</w:t>
      </w:r>
      <w:r w:rsidRPr="00FC4F44">
        <w:t xml:space="preserve">. </w:t>
      </w:r>
      <w:r w:rsidR="009B2504">
        <w:t xml:space="preserve">Data on the impact of helium tend to indicate a </w:t>
      </w:r>
      <w:r w:rsidRPr="00FC4F44">
        <w:t xml:space="preserve">threshold at a few hundred appm where the helium effects </w:t>
      </w:r>
      <w:r w:rsidR="009B2504">
        <w:t>become</w:t>
      </w:r>
      <w:r w:rsidR="009B2504" w:rsidRPr="00FC4F44">
        <w:t xml:space="preserve"> </w:t>
      </w:r>
      <w:r w:rsidRPr="00FC4F44">
        <w:t>very much pronou</w:t>
      </w:r>
      <w:r>
        <w:t>n</w:t>
      </w:r>
      <w:r w:rsidRPr="00FC4F44">
        <w:t xml:space="preserve">ced. </w:t>
      </w:r>
      <w:r w:rsidR="00E4037C">
        <w:t xml:space="preserve">Nucleation of helium bubbles around microstructure defects can trigger </w:t>
      </w:r>
      <w:r w:rsidR="00E4037C" w:rsidRPr="00496068">
        <w:t>dimensional swelling</w:t>
      </w:r>
      <w:r w:rsidR="00E4037C">
        <w:t xml:space="preserve"> </w:t>
      </w:r>
      <w:r w:rsidR="00371514">
        <w:t xml:space="preserve">resulting in </w:t>
      </w:r>
      <w:r w:rsidR="00E4037C">
        <w:t xml:space="preserve">mechanical property degradation of </w:t>
      </w:r>
      <w:r w:rsidR="00E4037C" w:rsidRPr="00496068">
        <w:t>stainless</w:t>
      </w:r>
      <w:r w:rsidR="00371514">
        <w:t xml:space="preserve"> steel, as </w:t>
      </w:r>
      <w:r w:rsidR="009B2504">
        <w:t xml:space="preserve">shown </w:t>
      </w:r>
      <w:r w:rsidR="00650A7F">
        <w:t xml:space="preserve">in </w:t>
      </w:r>
      <w:r w:rsidR="00151566">
        <w:t>Table 1.1</w:t>
      </w:r>
      <w:r w:rsidR="00371514">
        <w:rPr>
          <w:vertAlign w:val="superscript"/>
        </w:rPr>
        <w:t>[1</w:t>
      </w:r>
      <w:r w:rsidR="00390BD9">
        <w:rPr>
          <w:vertAlign w:val="superscript"/>
        </w:rPr>
        <w:t>5</w:t>
      </w:r>
      <w:r w:rsidR="00371514">
        <w:rPr>
          <w:vertAlign w:val="superscript"/>
        </w:rPr>
        <w:t>]</w:t>
      </w:r>
      <w:r w:rsidR="00371514">
        <w:t>. N</w:t>
      </w:r>
      <w:r w:rsidR="00E4037C" w:rsidRPr="00496068">
        <w:t xml:space="preserve">ot only how much helium is </w:t>
      </w:r>
      <w:r w:rsidR="00D51FC4">
        <w:t>generated in the material</w:t>
      </w:r>
      <w:r w:rsidR="00E4037C" w:rsidRPr="00496068">
        <w:t xml:space="preserve"> is important, but </w:t>
      </w:r>
      <w:r w:rsidR="00650A7F">
        <w:t xml:space="preserve">also </w:t>
      </w:r>
      <w:r w:rsidR="00E4037C" w:rsidRPr="00496068">
        <w:t xml:space="preserve">how the initial microstructure involving </w:t>
      </w:r>
      <w:r w:rsidR="00D51FC4">
        <w:t xml:space="preserve">defect clusters, precipitates and extended defect evolution due to </w:t>
      </w:r>
      <w:r w:rsidR="00E4037C" w:rsidRPr="00496068">
        <w:t xml:space="preserve">radiation damage influences how </w:t>
      </w:r>
      <w:r w:rsidR="00D51FC4">
        <w:t xml:space="preserve">the </w:t>
      </w:r>
      <w:r w:rsidR="00E4037C" w:rsidRPr="00496068">
        <w:t>helium behaves and its impact on swelling</w:t>
      </w:r>
      <w:r w:rsidR="00D51FC4">
        <w:t>, remain unanswered questions. This is evident with the</w:t>
      </w:r>
      <w:r w:rsidR="00371514">
        <w:t xml:space="preserve"> 20% cold worked sample</w:t>
      </w:r>
      <w:r w:rsidR="00E4037C" w:rsidRPr="00496068">
        <w:t>, i</w:t>
      </w:r>
      <w:r w:rsidR="00D51FC4">
        <w:t xml:space="preserve">n which the increase in initial </w:t>
      </w:r>
      <w:r w:rsidR="00E4037C" w:rsidRPr="00496068">
        <w:t>dislocation line density in the material</w:t>
      </w:r>
      <w:r w:rsidR="00D51FC4">
        <w:t xml:space="preserve"> resulted in much less</w:t>
      </w:r>
      <w:r w:rsidR="00E4037C" w:rsidRPr="00496068">
        <w:t xml:space="preserve"> swelling than the solution treated</w:t>
      </w:r>
      <w:r w:rsidR="00D51FC4">
        <w:t xml:space="preserve"> alloy</w:t>
      </w:r>
      <w:r w:rsidR="00E4037C" w:rsidRPr="00496068">
        <w:t xml:space="preserve">. </w:t>
      </w:r>
      <w:r w:rsidR="00D51FC4">
        <w:t xml:space="preserve">Again, this provides </w:t>
      </w:r>
      <w:r w:rsidR="00E4037C" w:rsidRPr="00496068">
        <w:t xml:space="preserve">a hint that the interaction between defects microstructure including </w:t>
      </w:r>
      <w:r w:rsidR="00D51FC4">
        <w:t xml:space="preserve">lines </w:t>
      </w:r>
      <w:r w:rsidR="00E4037C" w:rsidRPr="00496068">
        <w:t xml:space="preserve">dislocation </w:t>
      </w:r>
      <w:r w:rsidR="00D51FC4">
        <w:t>with helium can influence the</w:t>
      </w:r>
      <w:r w:rsidR="00E4037C" w:rsidRPr="00496068">
        <w:t xml:space="preserve"> helium bubble nucleation </w:t>
      </w:r>
      <w:r w:rsidR="00D51FC4">
        <w:t xml:space="preserve">and impact the transition from helium bubble to voids </w:t>
      </w:r>
      <w:r w:rsidR="00E4037C" w:rsidRPr="00496068">
        <w:t xml:space="preserve">that </w:t>
      </w:r>
      <w:r w:rsidR="00D51FC4">
        <w:t xml:space="preserve">cause a </w:t>
      </w:r>
      <w:proofErr w:type="gramStart"/>
      <w:r w:rsidR="00D51FC4">
        <w:t>void-swelling</w:t>
      </w:r>
      <w:proofErr w:type="gramEnd"/>
      <w:r w:rsidR="00D51FC4">
        <w:t xml:space="preserve"> based</w:t>
      </w:r>
      <w:r w:rsidR="00E4037C" w:rsidRPr="00496068">
        <w:t xml:space="preserve"> dimension</w:t>
      </w:r>
      <w:r w:rsidR="00D51FC4">
        <w:t>al</w:t>
      </w:r>
      <w:r w:rsidR="00E4037C" w:rsidRPr="00496068">
        <w:t xml:space="preserve"> change.</w:t>
      </w:r>
    </w:p>
    <w:p w14:paraId="566B1208" w14:textId="77777777" w:rsidR="00AC53FA" w:rsidRDefault="00AC53FA" w:rsidP="00E4037C"/>
    <w:p w14:paraId="649FB012" w14:textId="77777777" w:rsidR="00AC53FA" w:rsidRDefault="00AC53FA" w:rsidP="00E4037C"/>
    <w:p w14:paraId="5D328358" w14:textId="77777777" w:rsidR="00AC53FA" w:rsidRDefault="00AC53FA" w:rsidP="00E4037C"/>
    <w:p w14:paraId="75E5BAE1" w14:textId="77777777" w:rsidR="00AC53FA" w:rsidRDefault="00AC53FA" w:rsidP="00E4037C"/>
    <w:p w14:paraId="093F49DF" w14:textId="77777777" w:rsidR="00AC53FA" w:rsidRDefault="00AC53FA" w:rsidP="00E4037C"/>
    <w:p w14:paraId="5C019480" w14:textId="77777777" w:rsidR="00AC53FA" w:rsidRDefault="00AC53FA" w:rsidP="00E4037C"/>
    <w:p w14:paraId="43AADDF3" w14:textId="77777777" w:rsidR="00AC53FA" w:rsidRDefault="00AC53FA" w:rsidP="00E4037C"/>
    <w:p w14:paraId="0D1178E4" w14:textId="77777777" w:rsidR="00AC53FA" w:rsidRDefault="00AC53FA" w:rsidP="00E4037C"/>
    <w:p w14:paraId="72576C7C" w14:textId="77777777" w:rsidR="00AC53FA" w:rsidRDefault="00AC53FA" w:rsidP="00E4037C"/>
    <w:p w14:paraId="29AE4B71" w14:textId="77777777" w:rsidR="00BA7D22" w:rsidRDefault="00BA7D22" w:rsidP="00BA7D22">
      <w:pPr>
        <w:keepNext/>
      </w:pPr>
      <w:r>
        <w:rPr>
          <w:noProof/>
        </w:rPr>
        <mc:AlternateContent>
          <mc:Choice Requires="wpg">
            <w:drawing>
              <wp:inline distT="0" distB="0" distL="0" distR="0" wp14:anchorId="1769A9C5" wp14:editId="678707B9">
                <wp:extent cx="4429878" cy="3853064"/>
                <wp:effectExtent l="0" t="0" r="0" b="8255"/>
                <wp:docPr id="28" name="Group 6"/>
                <wp:cNvGraphicFramePr/>
                <a:graphic xmlns:a="http://schemas.openxmlformats.org/drawingml/2006/main">
                  <a:graphicData uri="http://schemas.microsoft.com/office/word/2010/wordprocessingGroup">
                    <wpg:wgp>
                      <wpg:cNvGrpSpPr/>
                      <wpg:grpSpPr bwMode="auto">
                        <a:xfrm>
                          <a:off x="0" y="0"/>
                          <a:ext cx="4429878" cy="3853064"/>
                          <a:chOff x="-14086" y="-236925"/>
                          <a:chExt cx="5360721" cy="4328852"/>
                        </a:xfrm>
                      </wpg:grpSpPr>
                      <pic:pic xmlns:pic="http://schemas.openxmlformats.org/drawingml/2006/picture">
                        <pic:nvPicPr>
                          <pic:cNvPr id="29" name="Picture 29"/>
                          <pic:cNvPicPr>
                            <a:picLocks noChangeAspect="1" noChangeArrowheads="1"/>
                          </pic:cNvPicPr>
                        </pic:nvPicPr>
                        <pic:blipFill>
                          <a:blip r:embed="rId13">
                            <a:extLst>
                              <a:ext uri="{28A0092B-C50C-407E-A947-70E740481C1C}">
                                <a14:useLocalDpi xmlns:a14="http://schemas.microsoft.com/office/drawing/2010/main" val="0"/>
                              </a:ext>
                            </a:extLst>
                          </a:blip>
                          <a:srcRect l="6812"/>
                          <a:stretch>
                            <a:fillRect/>
                          </a:stretch>
                        </pic:blipFill>
                        <pic:spPr bwMode="auto">
                          <a:xfrm>
                            <a:off x="420300" y="-236925"/>
                            <a:ext cx="4926335" cy="3752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1" name="Text Box 31"/>
                        <wps:cNvSpPr txBox="1">
                          <a:spLocks noChangeArrowheads="1"/>
                        </wps:cNvSpPr>
                        <wps:spPr bwMode="auto">
                          <a:xfrm>
                            <a:off x="1246897" y="1306693"/>
                            <a:ext cx="2840701" cy="1456400"/>
                          </a:xfrm>
                          <a:prstGeom prst="rect">
                            <a:avLst/>
                          </a:prstGeom>
                          <a:solidFill>
                            <a:schemeClr val="bg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2FFFD7" w14:textId="77777777" w:rsidR="00157608" w:rsidRDefault="00157608" w:rsidP="00C00EA0">
                              <w:pPr>
                                <w:pStyle w:val="Footer"/>
                                <w:textAlignment w:val="baseline"/>
                              </w:pPr>
                              <w:r>
                                <w:rPr>
                                  <w:rFonts w:ascii="Agency FB" w:hAnsi="Agency FB" w:cs="宋体"/>
                                  <w:b/>
                                  <w:bCs/>
                                  <w:color w:val="000000" w:themeColor="text1"/>
                                  <w:kern w:val="24"/>
                                </w:rPr>
                                <w:t>AISI 316 SS</w:t>
                              </w:r>
                            </w:p>
                            <w:p w14:paraId="2D76C6DB" w14:textId="77777777" w:rsidR="00157608" w:rsidRDefault="00157608" w:rsidP="00C00EA0">
                              <w:pPr>
                                <w:pStyle w:val="Footer"/>
                                <w:textAlignment w:val="baseline"/>
                              </w:pPr>
                              <w:r>
                                <w:rPr>
                                  <w:rFonts w:ascii="Agency FB" w:hAnsi="Agency FB" w:cs="宋体"/>
                                  <w:b/>
                                  <w:bCs/>
                                  <w:color w:val="000000" w:themeColor="text1"/>
                                  <w:kern w:val="24"/>
                                </w:rPr>
                                <w:t>T</w:t>
                              </w:r>
                              <w:proofErr w:type="spellStart"/>
                              <w:r>
                                <w:rPr>
                                  <w:rFonts w:ascii="Agency FB" w:hAnsi="Agency FB" w:cs="宋体"/>
                                  <w:b/>
                                  <w:bCs/>
                                  <w:color w:val="000000" w:themeColor="text1"/>
                                  <w:kern w:val="24"/>
                                  <w:position w:val="-6"/>
                                  <w:vertAlign w:val="subscript"/>
                                </w:rPr>
                                <w:t>impl</w:t>
                              </w:r>
                              <w:proofErr w:type="spellEnd"/>
                              <w:r>
                                <w:rPr>
                                  <w:rFonts w:ascii="Agency FB" w:hAnsi="Agency FB" w:cs="宋体"/>
                                  <w:b/>
                                  <w:bCs/>
                                  <w:color w:val="000000" w:themeColor="text1"/>
                                  <w:kern w:val="24"/>
                                </w:rPr>
                                <w:t>=T</w:t>
                              </w:r>
                              <w:r>
                                <w:rPr>
                                  <w:rFonts w:ascii="Agency FB" w:hAnsi="Agency FB" w:cs="宋体"/>
                                  <w:b/>
                                  <w:bCs/>
                                  <w:color w:val="000000" w:themeColor="text1"/>
                                  <w:kern w:val="24"/>
                                  <w:position w:val="-6"/>
                                  <w:vertAlign w:val="subscript"/>
                                </w:rPr>
                                <w:t>test</w:t>
                              </w:r>
                              <w:r>
                                <w:rPr>
                                  <w:rFonts w:ascii="Agency FB" w:hAnsi="Agency FB" w:cs="宋体"/>
                                  <w:b/>
                                  <w:bCs/>
                                  <w:color w:val="000000" w:themeColor="text1"/>
                                  <w:kern w:val="24"/>
                                </w:rPr>
                                <w:t>=1023K</w:t>
                              </w:r>
                            </w:p>
                            <w:p w14:paraId="40B77AAD" w14:textId="77777777" w:rsidR="00157608" w:rsidRDefault="00157608" w:rsidP="00C00EA0">
                              <w:pPr>
                                <w:pStyle w:val="Footer"/>
                                <w:textAlignment w:val="baseline"/>
                              </w:pPr>
                              <w:r>
                                <w:rPr>
                                  <w:rFonts w:ascii="Agency FB" w:hAnsi="Agency FB" w:cs="宋体"/>
                                  <w:b/>
                                  <w:bCs/>
                                  <w:color w:val="000000" w:themeColor="text1"/>
                                  <w:kern w:val="24"/>
                                </w:rPr>
                                <w:t>C</w:t>
                              </w:r>
                              <w:r>
                                <w:rPr>
                                  <w:rFonts w:ascii="Agency FB" w:hAnsi="Agency FB" w:cs="宋体"/>
                                  <w:b/>
                                  <w:bCs/>
                                  <w:color w:val="000000" w:themeColor="text1"/>
                                  <w:kern w:val="24"/>
                                  <w:position w:val="-6"/>
                                  <w:vertAlign w:val="subscript"/>
                                </w:rPr>
                                <w:t>He</w:t>
                              </w:r>
                              <w:r>
                                <w:rPr>
                                  <w:rFonts w:ascii="Agency FB" w:hAnsi="Agency FB" w:cs="宋体"/>
                                  <w:b/>
                                  <w:bCs/>
                                  <w:color w:val="000000" w:themeColor="text1"/>
                                  <w:kern w:val="24"/>
                                </w:rPr>
                                <w:t>=100appmHe/h</w:t>
                              </w:r>
                            </w:p>
                            <w:p w14:paraId="59EA24C0" w14:textId="77777777" w:rsidR="00157608" w:rsidRDefault="00157608" w:rsidP="00C00EA0">
                              <w:pPr>
                                <w:pStyle w:val="Footer"/>
                                <w:textAlignment w:val="baseline"/>
                              </w:pPr>
                              <w:r>
                                <w:rPr>
                                  <w:rFonts w:ascii="Agency FB" w:hAnsi="Agency FB" w:cs="宋体"/>
                                  <w:b/>
                                  <w:bCs/>
                                  <w:color w:val="000000" w:themeColor="text1"/>
                                  <w:kern w:val="24"/>
                                </w:rPr>
                                <w:t>σ=90MPa</w:t>
                              </w:r>
                            </w:p>
                          </w:txbxContent>
                        </wps:txbx>
                        <wps:bodyPr wrap="square">
                          <a:noAutofit/>
                        </wps:bodyPr>
                      </wps:wsp>
                      <wps:wsp>
                        <wps:cNvPr id="32" name="Text Box 32"/>
                        <wps:cNvSpPr txBox="1">
                          <a:spLocks noChangeArrowheads="1"/>
                        </wps:cNvSpPr>
                        <wps:spPr bwMode="auto">
                          <a:xfrm rot="16200000">
                            <a:off x="-1291094" y="1622966"/>
                            <a:ext cx="3094851" cy="5408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90B4CB" w14:textId="77777777" w:rsidR="00157608" w:rsidRPr="00FC4F44" w:rsidRDefault="00157608" w:rsidP="00C00EA0">
                              <w:pPr>
                                <w:pStyle w:val="Footer"/>
                                <w:textAlignment w:val="baseline"/>
                                <w:rPr>
                                  <w:bCs/>
                                  <w:color w:val="000000" w:themeColor="text1"/>
                                  <w:kern w:val="24"/>
                                </w:rPr>
                              </w:pPr>
                              <w:r w:rsidRPr="00FC4F44">
                                <w:rPr>
                                  <w:bCs/>
                                  <w:color w:val="000000" w:themeColor="text1"/>
                                  <w:kern w:val="24"/>
                                </w:rPr>
                                <w:t>Creep Rupture Time t</w:t>
                              </w:r>
                              <w:r w:rsidRPr="00FC4F44">
                                <w:rPr>
                                  <w:bCs/>
                                  <w:color w:val="000000" w:themeColor="text1"/>
                                  <w:kern w:val="24"/>
                                  <w:position w:val="-6"/>
                                  <w:vertAlign w:val="subscript"/>
                                </w:rPr>
                                <w:t xml:space="preserve">R  </w:t>
                              </w:r>
                              <w:r w:rsidRPr="00FC4F44">
                                <w:rPr>
                                  <w:bCs/>
                                  <w:color w:val="000000" w:themeColor="text1"/>
                                  <w:kern w:val="24"/>
                                </w:rPr>
                                <w:t xml:space="preserve"> (h) </w:t>
                              </w:r>
                            </w:p>
                          </w:txbxContent>
                        </wps:txbx>
                        <wps:bodyPr wrap="square">
                          <a:noAutofit/>
                        </wps:bodyPr>
                      </wps:wsp>
                      <wps:wsp>
                        <wps:cNvPr id="33" name="Text Box 33"/>
                        <wps:cNvSpPr txBox="1">
                          <a:spLocks noChangeArrowheads="1"/>
                        </wps:cNvSpPr>
                        <wps:spPr bwMode="auto">
                          <a:xfrm>
                            <a:off x="452524" y="3623148"/>
                            <a:ext cx="4736252" cy="4687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747774" w14:textId="77777777" w:rsidR="00157608" w:rsidRPr="00FC4F44" w:rsidRDefault="00157608" w:rsidP="00C00EA0">
                              <w:pPr>
                                <w:pStyle w:val="Footer"/>
                                <w:textAlignment w:val="baseline"/>
                              </w:pPr>
                              <w:r w:rsidRPr="00FC4F44">
                                <w:rPr>
                                  <w:bCs/>
                                  <w:color w:val="000000" w:themeColor="text1"/>
                                  <w:kern w:val="24"/>
                                </w:rPr>
                                <w:t>Helium Concentration C</w:t>
                              </w:r>
                              <w:r w:rsidRPr="00FC4F44">
                                <w:rPr>
                                  <w:bCs/>
                                  <w:color w:val="000000" w:themeColor="text1"/>
                                  <w:kern w:val="24"/>
                                  <w:position w:val="-6"/>
                                  <w:vertAlign w:val="subscript"/>
                                </w:rPr>
                                <w:t xml:space="preserve">He  </w:t>
                              </w:r>
                              <w:r w:rsidRPr="00FC4F44">
                                <w:rPr>
                                  <w:bCs/>
                                  <w:color w:val="000000" w:themeColor="text1"/>
                                  <w:kern w:val="24"/>
                                </w:rPr>
                                <w:t>(</w:t>
                              </w:r>
                              <w:proofErr w:type="spellStart"/>
                              <w:r w:rsidRPr="00FC4F44">
                                <w:rPr>
                                  <w:bCs/>
                                  <w:color w:val="000000" w:themeColor="text1"/>
                                  <w:kern w:val="24"/>
                                </w:rPr>
                                <w:t>appmHe</w:t>
                              </w:r>
                              <w:proofErr w:type="spellEnd"/>
                              <w:r w:rsidRPr="00FC4F44">
                                <w:rPr>
                                  <w:bCs/>
                                  <w:color w:val="000000" w:themeColor="text1"/>
                                  <w:kern w:val="24"/>
                                </w:rPr>
                                <w:t>)</w:t>
                              </w:r>
                            </w:p>
                          </w:txbxContent>
                        </wps:txbx>
                        <wps:bodyPr wrap="square">
                          <a:noAutofit/>
                        </wps:bodyPr>
                      </wps:wsp>
                    </wpg:wgp>
                  </a:graphicData>
                </a:graphic>
              </wp:inline>
            </w:drawing>
          </mc:Choice>
          <mc:Fallback>
            <w:pict>
              <v:group id="Group 6" o:spid="_x0000_s1026" style="width:348.8pt;height:303.4pt;mso-position-horizontal-relative:char;mso-position-vertical-relative:line" coordorigin="-14086,-236925" coordsize="5360721,4328852"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27" type="#_x0000_t75" style="position:absolute;left:420300;top:-236925;width:4926335;height:375285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EN9&#10;jcDCAAAA2wAAAA8AAABkcnMvZG93bnJldi54bWxEj0FrwkAUhO+C/2F5gjfd6KHaNBspYiHHmkjp&#10;8ZF9JrHZt2F31fjvu4WCx2FmvmGy3Wh6cSPnO8sKVssEBHFtdceNglP1sdiC8AFZY2+ZFDzIwy6f&#10;TjJMtb3zkW5laESEsE9RQRvCkErp65YM+qUdiKN3ts5giNI1Uju8R7jp5TpJXqTBjuNCiwPtW6p/&#10;yqtRcDm4vvo8rYbCfDWo+bsKh02l1Hw2vr+BCDSGZ/i/XWgF61f4+xJ/gMx/AQ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BDfY3AwgAAANsAAAAPAAAAAAAAAAAAAAAAAJwCAABk&#10;cnMvZG93bnJldi54bWxQSwUGAAAAAAQABAD3AAAAiwMAAAAA&#10;">
                  <v:imagedata r:id="rId14" o:title="" cropleft="4464f"/>
                </v:shape>
                <v:shapetype id="_x0000_t202" coordsize="21600,21600" o:spt="202" path="m0,0l0,21600,21600,21600,21600,0xe">
                  <v:stroke joinstyle="miter"/>
                  <v:path gradientshapeok="t" o:connecttype="rect"/>
                </v:shapetype>
                <v:shape id="Text Box 31" o:spid="_x0000_s1028" type="#_x0000_t202" style="position:absolute;left:1246897;top:1306693;width:2840701;height:14564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FPkkswwAA&#10;ANsAAAAPAAAAZHJzL2Rvd25yZXYueG1sRI9PawIxFMTvQr9DeEJvmmihldUoViiUXop/8PzcPDer&#10;m5clSd1tP31TKHgcZuY3zGLVu0bcKMTas4bJWIEgLr2pudJw2L+NZiBiQjbYeCYN3xRhtXwYLLAw&#10;vuMt3XapEhnCsUANNqW2kDKWlhzGsW+Js3f2wWHKMlTSBOwy3DVyqtSzdFhzXrDY0sZSed19OQ3H&#10;6kKv9Uf4UZ9SddeZ3x5OL1brx2G/noNI1Kd7+L/9bjQ8TeDvS/4BcvkL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FPkkswwAAANsAAAAPAAAAAAAAAAAAAAAAAJcCAABkcnMvZG93&#10;bnJldi54bWxQSwUGAAAAAAQABAD1AAAAhwMAAAAA&#10;" fillcolor="white [3212]" stroked="f">
                  <v:textbox>
                    <w:txbxContent>
                      <w:p w14:paraId="552FFFD7" w14:textId="77777777" w:rsidR="00157608" w:rsidRDefault="00157608" w:rsidP="00C00EA0">
                        <w:pPr>
                          <w:pStyle w:val="Footer"/>
                          <w:textAlignment w:val="baseline"/>
                        </w:pPr>
                        <w:r>
                          <w:rPr>
                            <w:rFonts w:ascii="Agency FB" w:hAnsi="Agency FB" w:cs="宋体"/>
                            <w:b/>
                            <w:bCs/>
                            <w:color w:val="000000" w:themeColor="text1"/>
                            <w:kern w:val="24"/>
                          </w:rPr>
                          <w:t>AISI 316 SS</w:t>
                        </w:r>
                      </w:p>
                      <w:p w14:paraId="2D76C6DB" w14:textId="77777777" w:rsidR="00157608" w:rsidRDefault="00157608" w:rsidP="00C00EA0">
                        <w:pPr>
                          <w:pStyle w:val="Footer"/>
                          <w:textAlignment w:val="baseline"/>
                        </w:pPr>
                        <w:r>
                          <w:rPr>
                            <w:rFonts w:ascii="Agency FB" w:hAnsi="Agency FB" w:cs="宋体"/>
                            <w:b/>
                            <w:bCs/>
                            <w:color w:val="000000" w:themeColor="text1"/>
                            <w:kern w:val="24"/>
                          </w:rPr>
                          <w:t>T</w:t>
                        </w:r>
                        <w:proofErr w:type="spellStart"/>
                        <w:r>
                          <w:rPr>
                            <w:rFonts w:ascii="Agency FB" w:hAnsi="Agency FB" w:cs="宋体"/>
                            <w:b/>
                            <w:bCs/>
                            <w:color w:val="000000" w:themeColor="text1"/>
                            <w:kern w:val="24"/>
                            <w:position w:val="-6"/>
                            <w:vertAlign w:val="subscript"/>
                          </w:rPr>
                          <w:t>impl</w:t>
                        </w:r>
                        <w:proofErr w:type="spellEnd"/>
                        <w:r>
                          <w:rPr>
                            <w:rFonts w:ascii="Agency FB" w:hAnsi="Agency FB" w:cs="宋体"/>
                            <w:b/>
                            <w:bCs/>
                            <w:color w:val="000000" w:themeColor="text1"/>
                            <w:kern w:val="24"/>
                          </w:rPr>
                          <w:t>=T</w:t>
                        </w:r>
                        <w:r>
                          <w:rPr>
                            <w:rFonts w:ascii="Agency FB" w:hAnsi="Agency FB" w:cs="宋体"/>
                            <w:b/>
                            <w:bCs/>
                            <w:color w:val="000000" w:themeColor="text1"/>
                            <w:kern w:val="24"/>
                            <w:position w:val="-6"/>
                            <w:vertAlign w:val="subscript"/>
                          </w:rPr>
                          <w:t>test</w:t>
                        </w:r>
                        <w:r>
                          <w:rPr>
                            <w:rFonts w:ascii="Agency FB" w:hAnsi="Agency FB" w:cs="宋体"/>
                            <w:b/>
                            <w:bCs/>
                            <w:color w:val="000000" w:themeColor="text1"/>
                            <w:kern w:val="24"/>
                          </w:rPr>
                          <w:t>=1023K</w:t>
                        </w:r>
                      </w:p>
                      <w:p w14:paraId="40B77AAD" w14:textId="77777777" w:rsidR="00157608" w:rsidRDefault="00157608" w:rsidP="00C00EA0">
                        <w:pPr>
                          <w:pStyle w:val="Footer"/>
                          <w:textAlignment w:val="baseline"/>
                        </w:pPr>
                        <w:r>
                          <w:rPr>
                            <w:rFonts w:ascii="Agency FB" w:hAnsi="Agency FB" w:cs="宋体"/>
                            <w:b/>
                            <w:bCs/>
                            <w:color w:val="000000" w:themeColor="text1"/>
                            <w:kern w:val="24"/>
                          </w:rPr>
                          <w:t>C</w:t>
                        </w:r>
                        <w:r>
                          <w:rPr>
                            <w:rFonts w:ascii="Agency FB" w:hAnsi="Agency FB" w:cs="宋体"/>
                            <w:b/>
                            <w:bCs/>
                            <w:color w:val="000000" w:themeColor="text1"/>
                            <w:kern w:val="24"/>
                            <w:position w:val="-6"/>
                            <w:vertAlign w:val="subscript"/>
                          </w:rPr>
                          <w:t>He</w:t>
                        </w:r>
                        <w:r>
                          <w:rPr>
                            <w:rFonts w:ascii="Agency FB" w:hAnsi="Agency FB" w:cs="宋体"/>
                            <w:b/>
                            <w:bCs/>
                            <w:color w:val="000000" w:themeColor="text1"/>
                            <w:kern w:val="24"/>
                          </w:rPr>
                          <w:t>=100appmHe/h</w:t>
                        </w:r>
                      </w:p>
                      <w:p w14:paraId="59EA24C0" w14:textId="77777777" w:rsidR="00157608" w:rsidRDefault="00157608" w:rsidP="00C00EA0">
                        <w:pPr>
                          <w:pStyle w:val="Footer"/>
                          <w:textAlignment w:val="baseline"/>
                        </w:pPr>
                        <w:r>
                          <w:rPr>
                            <w:rFonts w:ascii="Agency FB" w:hAnsi="Agency FB" w:cs="宋体"/>
                            <w:b/>
                            <w:bCs/>
                            <w:color w:val="000000" w:themeColor="text1"/>
                            <w:kern w:val="24"/>
                          </w:rPr>
                          <w:t>σ=90MPa</w:t>
                        </w:r>
                      </w:p>
                    </w:txbxContent>
                  </v:textbox>
                </v:shape>
                <v:shape id="Text Box 32" o:spid="_x0000_s1029" type="#_x0000_t202" style="position:absolute;left:-1291094;top:1622966;width:3094851;height:540836;rotation:-9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" filled="f" stroked="f">
                  <v:textbox>
                    <w:txbxContent>
                      <w:p w14:paraId="0690B4CB" w14:textId="77777777" w:rsidR="00157608" w:rsidRPr="00FC4F44" w:rsidRDefault="00157608" w:rsidP="00C00EA0">
                        <w:pPr>
                          <w:pStyle w:val="Footer"/>
                          <w:textAlignment w:val="baseline"/>
                          <w:rPr>
                            <w:bCs/>
                            <w:color w:val="000000" w:themeColor="text1"/>
                            <w:kern w:val="24"/>
                          </w:rPr>
                        </w:pPr>
                        <w:r w:rsidRPr="00FC4F44">
                          <w:rPr>
                            <w:bCs/>
                            <w:color w:val="000000" w:themeColor="text1"/>
                            <w:kern w:val="24"/>
                          </w:rPr>
                          <w:t>Creep Rupture Time t</w:t>
                        </w:r>
                        <w:r w:rsidRPr="00FC4F44">
                          <w:rPr>
                            <w:bCs/>
                            <w:color w:val="000000" w:themeColor="text1"/>
                            <w:kern w:val="24"/>
                            <w:position w:val="-6"/>
                            <w:vertAlign w:val="subscript"/>
                          </w:rPr>
                          <w:t xml:space="preserve">R  </w:t>
                        </w:r>
                        <w:r w:rsidRPr="00FC4F44">
                          <w:rPr>
                            <w:bCs/>
                            <w:color w:val="000000" w:themeColor="text1"/>
                            <w:kern w:val="24"/>
                          </w:rPr>
                          <w:t xml:space="preserve"> (h) </w:t>
                        </w:r>
                      </w:p>
                    </w:txbxContent>
                  </v:textbox>
                </v:shape>
                <v:shape id="Text Box 33" o:spid="_x0000_s1030" type="#_x0000_t202" style="position:absolute;left:452524;top:3623148;width:4736252;height:46877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n5xfuxAAA&#10;ANsAAAAPAAAAZHJzL2Rvd25yZXYueG1sRI9Ba8JAFITvBf/D8gRvuqu2RdNsRJRCTy2mKnh7ZJ9J&#10;aPZtyG5N+u+7BaHHYWa+YdLNYBtxo87XjjXMZwoEceFMzaWG4+frdAXCB2SDjWPS8EMeNtnoIcXE&#10;uJ4PdMtDKSKEfYIaqhDaREpfVGTRz1xLHL2r6yyGKLtSmg77CLeNXCj1LC3WHBcqbGlXUfGVf1sN&#10;p/fr5fyoPsq9fWp7NyjJdi21noyH7QuIQEP4D9/bb0bDcgl/X+IPkNkv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5+cX7sQAAADbAAAADwAAAAAAAAAAAAAAAACXAgAAZHJzL2Rv&#10;d25yZXYueG1sUEsFBgAAAAAEAAQA9QAAAIgDAAAAAA==&#10;" filled="f" stroked="f">
                  <v:textbox>
                    <w:txbxContent>
                      <w:p w14:paraId="78747774" w14:textId="77777777" w:rsidR="00157608" w:rsidRPr="00FC4F44" w:rsidRDefault="00157608" w:rsidP="00C00EA0">
                        <w:pPr>
                          <w:pStyle w:val="Footer"/>
                          <w:textAlignment w:val="baseline"/>
                        </w:pPr>
                        <w:r w:rsidRPr="00FC4F44">
                          <w:rPr>
                            <w:bCs/>
                            <w:color w:val="000000" w:themeColor="text1"/>
                            <w:kern w:val="24"/>
                          </w:rPr>
                          <w:t>Helium Concentration C</w:t>
                        </w:r>
                        <w:r w:rsidRPr="00FC4F44">
                          <w:rPr>
                            <w:bCs/>
                            <w:color w:val="000000" w:themeColor="text1"/>
                            <w:kern w:val="24"/>
                            <w:position w:val="-6"/>
                            <w:vertAlign w:val="subscript"/>
                          </w:rPr>
                          <w:t xml:space="preserve">He  </w:t>
                        </w:r>
                        <w:r w:rsidRPr="00FC4F44">
                          <w:rPr>
                            <w:bCs/>
                            <w:color w:val="000000" w:themeColor="text1"/>
                            <w:kern w:val="24"/>
                          </w:rPr>
                          <w:t>(</w:t>
                        </w:r>
                        <w:proofErr w:type="spellStart"/>
                        <w:r w:rsidRPr="00FC4F44">
                          <w:rPr>
                            <w:bCs/>
                            <w:color w:val="000000" w:themeColor="text1"/>
                            <w:kern w:val="24"/>
                          </w:rPr>
                          <w:t>appmHe</w:t>
                        </w:r>
                        <w:proofErr w:type="spellEnd"/>
                        <w:r w:rsidRPr="00FC4F44">
                          <w:rPr>
                            <w:bCs/>
                            <w:color w:val="000000" w:themeColor="text1"/>
                            <w:kern w:val="24"/>
                          </w:rPr>
                          <w:t>)</w:t>
                        </w:r>
                      </w:p>
                    </w:txbxContent>
                  </v:textbox>
                </v:shape>
                <w10:anchorlock/>
              </v:group>
            </w:pict>
          </mc:Fallback>
        </mc:AlternateContent>
      </w:r>
    </w:p>
    <w:p w14:paraId="5DDF9D53" w14:textId="43D87B10" w:rsidR="00FC4F44" w:rsidRDefault="00BA7D22" w:rsidP="000D2B1E">
      <w:pPr>
        <w:pStyle w:val="Caption"/>
      </w:pPr>
      <w:bookmarkStart w:id="9" w:name="_Toc322216815"/>
      <w:r>
        <w:t xml:space="preserve">Figure </w:t>
      </w:r>
      <w:r w:rsidR="00107F42">
        <w:t>1</w:t>
      </w:r>
      <w:r w:rsidR="00AD3FC2">
        <w:t>.</w:t>
      </w:r>
      <w:fldSimple w:instr=" SEQ Figure \* ARABIC \s 1 ">
        <w:r w:rsidR="00F51C63">
          <w:rPr>
            <w:noProof/>
          </w:rPr>
          <w:t>3</w:t>
        </w:r>
      </w:fldSimple>
      <w:r w:rsidR="00823974" w:rsidRPr="00823974">
        <w:t xml:space="preserve"> Influence of the helium concentration (pre-implanted at 1023K) on the creep rupture properties of AISI 316 SS </w:t>
      </w:r>
      <w:r w:rsidR="00823974" w:rsidRPr="00823974">
        <w:rPr>
          <w:vertAlign w:val="superscript"/>
        </w:rPr>
        <w:t>[14]</w:t>
      </w:r>
      <w:bookmarkEnd w:id="9"/>
    </w:p>
    <w:p w14:paraId="477F2CD0" w14:textId="77777777" w:rsidR="00514EB4" w:rsidRDefault="00514EB4" w:rsidP="00AC53FA">
      <w:pPr>
        <w:ind w:firstLine="0"/>
      </w:pPr>
    </w:p>
    <w:p w14:paraId="74E70811" w14:textId="27E3BFBB" w:rsidR="00514EB4" w:rsidRDefault="00514EB4" w:rsidP="00650A7F"/>
    <w:p w14:paraId="2B60613E" w14:textId="0F210747" w:rsidR="00514EB4" w:rsidRDefault="00514EB4" w:rsidP="00AC53FA"/>
    <w:p w14:paraId="18796C67" w14:textId="17E8DD84" w:rsidR="00823974" w:rsidRPr="00823974" w:rsidRDefault="00823974" w:rsidP="007D46D2">
      <w:pPr>
        <w:pStyle w:val="Caption"/>
        <w:jc w:val="both"/>
        <w:rPr>
          <w:vertAlign w:val="superscript"/>
        </w:rPr>
      </w:pPr>
    </w:p>
    <w:p w14:paraId="3031E398" w14:textId="18F8539B" w:rsidR="007D46D2" w:rsidRDefault="007D46D2" w:rsidP="007D46D2">
      <w:pPr>
        <w:pStyle w:val="Caption"/>
        <w:keepNext/>
      </w:pPr>
    </w:p>
    <w:p w14:paraId="1922C977" w14:textId="0665EE6B" w:rsidR="00377499" w:rsidRDefault="00377499" w:rsidP="00377499">
      <w:pPr>
        <w:pStyle w:val="Caption"/>
        <w:keepNext/>
      </w:pPr>
      <w:bookmarkStart w:id="10" w:name="_Toc322216711"/>
      <w:r>
        <w:t xml:space="preserve">Table </w:t>
      </w:r>
      <w:fldSimple w:instr=" SEQ Table \* ARABIC ">
        <w:r>
          <w:rPr>
            <w:noProof/>
          </w:rPr>
          <w:t>1</w:t>
        </w:r>
      </w:fldSimple>
      <w:r w:rsidRPr="00377499">
        <w:t xml:space="preserve"> </w:t>
      </w:r>
      <w:r w:rsidRPr="00823974">
        <w:t xml:space="preserve">Irradiation Conditions and Measured Swelling for Type 316 Stainless Steel Irradiated in the HFIR </w:t>
      </w:r>
      <w:r w:rsidRPr="00823974">
        <w:rPr>
          <w:vertAlign w:val="superscript"/>
        </w:rPr>
        <w:t>[14]</w:t>
      </w:r>
      <w:bookmarkEnd w:id="10"/>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470"/>
        <w:gridCol w:w="1475"/>
        <w:gridCol w:w="1536"/>
        <w:gridCol w:w="1467"/>
        <w:gridCol w:w="1454"/>
        <w:gridCol w:w="1454"/>
      </w:tblGrid>
      <w:tr w:rsidR="00514EB4" w14:paraId="414CB51C" w14:textId="77777777" w:rsidTr="00514EB4">
        <w:trPr>
          <w:trHeight w:val="701"/>
        </w:trPr>
        <w:tc>
          <w:tcPr>
            <w:tcW w:w="1470" w:type="dxa"/>
            <w:vMerge w:val="restart"/>
          </w:tcPr>
          <w:p w14:paraId="0D890CC4" w14:textId="21581E11" w:rsidR="00514EB4" w:rsidRDefault="00514EB4" w:rsidP="00650A7F">
            <w:pPr>
              <w:ind w:firstLine="0"/>
            </w:pPr>
            <w:r>
              <w:t>Specimen position</w:t>
            </w:r>
          </w:p>
        </w:tc>
        <w:tc>
          <w:tcPr>
            <w:tcW w:w="1475" w:type="dxa"/>
            <w:vMerge w:val="restart"/>
          </w:tcPr>
          <w:p w14:paraId="5DBB6EFA" w14:textId="69254669" w:rsidR="00514EB4" w:rsidRDefault="00514EB4" w:rsidP="00514EB4">
            <w:pPr>
              <w:ind w:firstLine="0"/>
            </w:pPr>
            <w:r>
              <w:t>Irradiation Temperature (</w:t>
            </w:r>
            <m:oMath>
              <m:r>
                <w:rPr>
                  <w:rFonts w:ascii="Cambria Math" w:hAnsi="Cambria Math"/>
                </w:rPr>
                <m:t>℃</m:t>
              </m:r>
            </m:oMath>
            <w:r>
              <w:t>)</w:t>
            </w:r>
          </w:p>
        </w:tc>
        <w:tc>
          <w:tcPr>
            <w:tcW w:w="1536" w:type="dxa"/>
            <w:vMerge w:val="restart"/>
          </w:tcPr>
          <w:p w14:paraId="560B0AA7" w14:textId="77777777" w:rsidR="00514EB4" w:rsidRDefault="00514EB4" w:rsidP="00650A7F">
            <w:pPr>
              <w:ind w:firstLine="0"/>
            </w:pPr>
            <w:r>
              <w:t>Displacement</w:t>
            </w:r>
          </w:p>
          <w:p w14:paraId="7A9D5A5D" w14:textId="5DBD1191" w:rsidR="00514EB4" w:rsidRDefault="00514EB4" w:rsidP="00650A7F">
            <w:pPr>
              <w:ind w:firstLine="0"/>
            </w:pPr>
            <w:r>
              <w:t>(</w:t>
            </w:r>
            <w:proofErr w:type="spellStart"/>
            <w:proofErr w:type="gramStart"/>
            <w:r>
              <w:t>dpa</w:t>
            </w:r>
            <w:proofErr w:type="spellEnd"/>
            <w:proofErr w:type="gramEnd"/>
            <w:r>
              <w:t>)</w:t>
            </w:r>
          </w:p>
        </w:tc>
        <w:tc>
          <w:tcPr>
            <w:tcW w:w="1467" w:type="dxa"/>
            <w:vMerge w:val="restart"/>
          </w:tcPr>
          <w:p w14:paraId="3957DEBD" w14:textId="77777777" w:rsidR="00514EB4" w:rsidRDefault="00514EB4" w:rsidP="00650A7F">
            <w:pPr>
              <w:ind w:firstLine="0"/>
            </w:pPr>
            <w:r>
              <w:t>Helium Content</w:t>
            </w:r>
          </w:p>
          <w:p w14:paraId="01A0910F" w14:textId="3A215255" w:rsidR="00514EB4" w:rsidRDefault="00514EB4" w:rsidP="00650A7F">
            <w:pPr>
              <w:ind w:firstLine="0"/>
            </w:pPr>
            <w:r>
              <w:t>(</w:t>
            </w:r>
            <w:proofErr w:type="gramStart"/>
            <w:r>
              <w:t>appm</w:t>
            </w:r>
            <w:proofErr w:type="gramEnd"/>
            <w:r>
              <w:t>)</w:t>
            </w:r>
          </w:p>
        </w:tc>
        <w:tc>
          <w:tcPr>
            <w:tcW w:w="2908" w:type="dxa"/>
            <w:gridSpan w:val="2"/>
          </w:tcPr>
          <w:p w14:paraId="2727EA1A" w14:textId="4869DD8F" w:rsidR="00514EB4" w:rsidRDefault="00514EB4" w:rsidP="00650A7F">
            <w:pPr>
              <w:ind w:firstLine="0"/>
            </w:pPr>
            <w:r>
              <w:t>Measured Swelling, %</w:t>
            </w:r>
          </w:p>
        </w:tc>
      </w:tr>
      <w:tr w:rsidR="00514EB4" w14:paraId="5C7D7695" w14:textId="77777777" w:rsidTr="00514EB4">
        <w:trPr>
          <w:trHeight w:val="501"/>
        </w:trPr>
        <w:tc>
          <w:tcPr>
            <w:tcW w:w="1470" w:type="dxa"/>
            <w:vMerge/>
          </w:tcPr>
          <w:p w14:paraId="081E9EF7" w14:textId="77777777" w:rsidR="00514EB4" w:rsidRDefault="00514EB4" w:rsidP="00650A7F">
            <w:pPr>
              <w:ind w:firstLine="0"/>
            </w:pPr>
          </w:p>
        </w:tc>
        <w:tc>
          <w:tcPr>
            <w:tcW w:w="1475" w:type="dxa"/>
            <w:vMerge/>
          </w:tcPr>
          <w:p w14:paraId="19C520CE" w14:textId="77777777" w:rsidR="00514EB4" w:rsidRDefault="00514EB4" w:rsidP="00514EB4">
            <w:pPr>
              <w:ind w:firstLine="0"/>
            </w:pPr>
          </w:p>
        </w:tc>
        <w:tc>
          <w:tcPr>
            <w:tcW w:w="1536" w:type="dxa"/>
            <w:vMerge/>
          </w:tcPr>
          <w:p w14:paraId="3A8845B8" w14:textId="77777777" w:rsidR="00514EB4" w:rsidRDefault="00514EB4" w:rsidP="00650A7F">
            <w:pPr>
              <w:ind w:firstLine="0"/>
            </w:pPr>
          </w:p>
        </w:tc>
        <w:tc>
          <w:tcPr>
            <w:tcW w:w="1467" w:type="dxa"/>
            <w:vMerge/>
          </w:tcPr>
          <w:p w14:paraId="18E7773E" w14:textId="77777777" w:rsidR="00514EB4" w:rsidRDefault="00514EB4" w:rsidP="00650A7F">
            <w:pPr>
              <w:ind w:firstLine="0"/>
            </w:pPr>
          </w:p>
        </w:tc>
        <w:tc>
          <w:tcPr>
            <w:tcW w:w="1454" w:type="dxa"/>
          </w:tcPr>
          <w:p w14:paraId="02D63F5F" w14:textId="2F770010" w:rsidR="00514EB4" w:rsidRDefault="00514EB4" w:rsidP="00650A7F">
            <w:pPr>
              <w:ind w:firstLine="0"/>
            </w:pPr>
            <w:r>
              <w:t>Solution Treated</w:t>
            </w:r>
          </w:p>
        </w:tc>
        <w:tc>
          <w:tcPr>
            <w:tcW w:w="1454" w:type="dxa"/>
          </w:tcPr>
          <w:p w14:paraId="7049DBAD" w14:textId="034A4487" w:rsidR="00514EB4" w:rsidRDefault="00514EB4" w:rsidP="00650A7F">
            <w:pPr>
              <w:ind w:firstLine="0"/>
            </w:pPr>
            <w:r>
              <w:t>20% Cold worked</w:t>
            </w:r>
          </w:p>
        </w:tc>
      </w:tr>
      <w:tr w:rsidR="00514EB4" w14:paraId="30BB29F0" w14:textId="77777777" w:rsidTr="00514EB4">
        <w:tc>
          <w:tcPr>
            <w:tcW w:w="1470" w:type="dxa"/>
          </w:tcPr>
          <w:p w14:paraId="36CCC435" w14:textId="533392EF" w:rsidR="00514EB4" w:rsidRDefault="00514EB4" w:rsidP="00650A7F">
            <w:pPr>
              <w:ind w:firstLine="0"/>
            </w:pPr>
            <w:r>
              <w:t>4</w:t>
            </w:r>
          </w:p>
        </w:tc>
        <w:tc>
          <w:tcPr>
            <w:tcW w:w="1475" w:type="dxa"/>
          </w:tcPr>
          <w:p w14:paraId="688FFCEB" w14:textId="52379E52" w:rsidR="00514EB4" w:rsidRDefault="00514EB4" w:rsidP="00650A7F">
            <w:pPr>
              <w:ind w:firstLine="0"/>
            </w:pPr>
            <w:r>
              <w:t>379</w:t>
            </w:r>
          </w:p>
        </w:tc>
        <w:tc>
          <w:tcPr>
            <w:tcW w:w="1536" w:type="dxa"/>
          </w:tcPr>
          <w:p w14:paraId="76E6B123" w14:textId="1D091D64" w:rsidR="00514EB4" w:rsidRDefault="00514EB4" w:rsidP="00650A7F">
            <w:pPr>
              <w:ind w:firstLine="0"/>
            </w:pPr>
            <w:r>
              <w:t>97</w:t>
            </w:r>
          </w:p>
        </w:tc>
        <w:tc>
          <w:tcPr>
            <w:tcW w:w="1467" w:type="dxa"/>
          </w:tcPr>
          <w:p w14:paraId="0B268FE4" w14:textId="5480E420" w:rsidR="00514EB4" w:rsidRDefault="00514EB4" w:rsidP="00650A7F">
            <w:pPr>
              <w:ind w:firstLine="0"/>
            </w:pPr>
            <w:r>
              <w:t>4020</w:t>
            </w:r>
          </w:p>
        </w:tc>
        <w:tc>
          <w:tcPr>
            <w:tcW w:w="1454" w:type="dxa"/>
          </w:tcPr>
          <w:p w14:paraId="616AE130" w14:textId="7D7C5B57" w:rsidR="00514EB4" w:rsidRDefault="00514EB4" w:rsidP="00650A7F">
            <w:pPr>
              <w:ind w:firstLine="0"/>
            </w:pPr>
            <w:r>
              <w:t>6.7</w:t>
            </w:r>
          </w:p>
        </w:tc>
        <w:tc>
          <w:tcPr>
            <w:tcW w:w="1454" w:type="dxa"/>
          </w:tcPr>
          <w:p w14:paraId="5C4DD397" w14:textId="279CFD1E" w:rsidR="00514EB4" w:rsidRDefault="00514EB4" w:rsidP="00650A7F">
            <w:pPr>
              <w:ind w:firstLine="0"/>
            </w:pPr>
            <w:r>
              <w:t>1.6</w:t>
            </w:r>
          </w:p>
        </w:tc>
      </w:tr>
      <w:tr w:rsidR="00514EB4" w14:paraId="346C2C8D" w14:textId="77777777" w:rsidTr="00514EB4">
        <w:tc>
          <w:tcPr>
            <w:tcW w:w="1470" w:type="dxa"/>
          </w:tcPr>
          <w:p w14:paraId="1744AD1D" w14:textId="7C98B4E3" w:rsidR="00514EB4" w:rsidRDefault="00514EB4" w:rsidP="00650A7F">
            <w:pPr>
              <w:ind w:firstLine="0"/>
            </w:pPr>
            <w:r>
              <w:t>5</w:t>
            </w:r>
          </w:p>
        </w:tc>
        <w:tc>
          <w:tcPr>
            <w:tcW w:w="1475" w:type="dxa"/>
          </w:tcPr>
          <w:p w14:paraId="40B1EB9B" w14:textId="3AC17FF7" w:rsidR="00514EB4" w:rsidRDefault="00514EB4" w:rsidP="00650A7F">
            <w:pPr>
              <w:ind w:firstLine="0"/>
            </w:pPr>
            <w:r>
              <w:t>456</w:t>
            </w:r>
          </w:p>
        </w:tc>
        <w:tc>
          <w:tcPr>
            <w:tcW w:w="1536" w:type="dxa"/>
          </w:tcPr>
          <w:p w14:paraId="04A86A63" w14:textId="01B94998" w:rsidR="00514EB4" w:rsidRDefault="00514EB4" w:rsidP="00650A7F">
            <w:pPr>
              <w:ind w:firstLine="0"/>
            </w:pPr>
            <w:r>
              <w:t>107</w:t>
            </w:r>
          </w:p>
        </w:tc>
        <w:tc>
          <w:tcPr>
            <w:tcW w:w="1467" w:type="dxa"/>
          </w:tcPr>
          <w:p w14:paraId="4C05F99B" w14:textId="6FBC8C0B" w:rsidR="00514EB4" w:rsidRDefault="00514EB4" w:rsidP="00650A7F">
            <w:pPr>
              <w:ind w:firstLine="0"/>
            </w:pPr>
            <w:r>
              <w:t>4820</w:t>
            </w:r>
          </w:p>
        </w:tc>
        <w:tc>
          <w:tcPr>
            <w:tcW w:w="1454" w:type="dxa"/>
          </w:tcPr>
          <w:p w14:paraId="1C459E81" w14:textId="26C904F4" w:rsidR="00514EB4" w:rsidRDefault="00514EB4" w:rsidP="00650A7F">
            <w:pPr>
              <w:ind w:firstLine="0"/>
            </w:pPr>
            <w:r>
              <w:t>8.7</w:t>
            </w:r>
          </w:p>
        </w:tc>
        <w:tc>
          <w:tcPr>
            <w:tcW w:w="1454" w:type="dxa"/>
          </w:tcPr>
          <w:p w14:paraId="35DE839F" w14:textId="4CA73DB1" w:rsidR="00514EB4" w:rsidRDefault="00514EB4" w:rsidP="00650A7F">
            <w:pPr>
              <w:ind w:firstLine="0"/>
            </w:pPr>
            <w:r>
              <w:t>0.8</w:t>
            </w:r>
          </w:p>
        </w:tc>
      </w:tr>
      <w:tr w:rsidR="00514EB4" w14:paraId="68585F97" w14:textId="77777777" w:rsidTr="00514EB4">
        <w:tc>
          <w:tcPr>
            <w:tcW w:w="1470" w:type="dxa"/>
          </w:tcPr>
          <w:p w14:paraId="34F5E322" w14:textId="0960660C" w:rsidR="00514EB4" w:rsidRDefault="00514EB4" w:rsidP="00650A7F">
            <w:pPr>
              <w:ind w:firstLine="0"/>
            </w:pPr>
            <w:r>
              <w:t>6</w:t>
            </w:r>
          </w:p>
        </w:tc>
        <w:tc>
          <w:tcPr>
            <w:tcW w:w="1475" w:type="dxa"/>
          </w:tcPr>
          <w:p w14:paraId="581754E2" w14:textId="2C56E7D8" w:rsidR="00514EB4" w:rsidRDefault="00514EB4" w:rsidP="00650A7F">
            <w:pPr>
              <w:ind w:firstLine="0"/>
            </w:pPr>
            <w:r>
              <w:t>528</w:t>
            </w:r>
          </w:p>
        </w:tc>
        <w:tc>
          <w:tcPr>
            <w:tcW w:w="1536" w:type="dxa"/>
          </w:tcPr>
          <w:p w14:paraId="12205186" w14:textId="3C48EB8A" w:rsidR="00514EB4" w:rsidRDefault="00514EB4" w:rsidP="00650A7F">
            <w:pPr>
              <w:ind w:firstLine="0"/>
            </w:pPr>
            <w:r>
              <w:t>114</w:t>
            </w:r>
          </w:p>
        </w:tc>
        <w:tc>
          <w:tcPr>
            <w:tcW w:w="1467" w:type="dxa"/>
          </w:tcPr>
          <w:p w14:paraId="7CE438F9" w14:textId="2F557BD5" w:rsidR="00514EB4" w:rsidRDefault="00514EB4" w:rsidP="00650A7F">
            <w:pPr>
              <w:ind w:firstLine="0"/>
            </w:pPr>
            <w:r>
              <w:t>5450</w:t>
            </w:r>
          </w:p>
        </w:tc>
        <w:tc>
          <w:tcPr>
            <w:tcW w:w="1454" w:type="dxa"/>
          </w:tcPr>
          <w:p w14:paraId="5A6AAA9B" w14:textId="08CFD14C" w:rsidR="00514EB4" w:rsidRDefault="00514EB4" w:rsidP="00650A7F">
            <w:pPr>
              <w:ind w:firstLine="0"/>
            </w:pPr>
            <w:r>
              <w:t>8.3</w:t>
            </w:r>
          </w:p>
        </w:tc>
        <w:tc>
          <w:tcPr>
            <w:tcW w:w="1454" w:type="dxa"/>
          </w:tcPr>
          <w:p w14:paraId="491FE9C7" w14:textId="46F68851" w:rsidR="00514EB4" w:rsidRDefault="00514EB4" w:rsidP="00650A7F">
            <w:pPr>
              <w:ind w:firstLine="0"/>
            </w:pPr>
            <w:r>
              <w:t>2.6</w:t>
            </w:r>
          </w:p>
        </w:tc>
      </w:tr>
    </w:tbl>
    <w:p w14:paraId="10FA5CA7" w14:textId="75F85048" w:rsidR="00041500" w:rsidRDefault="00041500" w:rsidP="002A34DB">
      <w:pPr>
        <w:pStyle w:val="Heading2"/>
        <w:numPr>
          <w:ilvl w:val="1"/>
          <w:numId w:val="1"/>
        </w:numPr>
      </w:pPr>
      <w:bookmarkStart w:id="11" w:name="_Toc322218098"/>
      <w:r>
        <w:t>Motivation</w:t>
      </w:r>
      <w:bookmarkEnd w:id="11"/>
    </w:p>
    <w:p w14:paraId="0D76EC22" w14:textId="1958DCF3" w:rsidR="00041500" w:rsidRPr="00041500" w:rsidRDefault="00041500" w:rsidP="00041500">
      <w:r w:rsidRPr="00041500">
        <w:t xml:space="preserve">In order to </w:t>
      </w:r>
      <w:r w:rsidR="007B3886">
        <w:t xml:space="preserve">eventually </w:t>
      </w:r>
      <w:r w:rsidRPr="00041500">
        <w:t>develop predict</w:t>
      </w:r>
      <w:r w:rsidR="007B3886">
        <w:t>ive</w:t>
      </w:r>
      <w:r w:rsidRPr="00041500">
        <w:t xml:space="preserve"> capabilities of materials performance in </w:t>
      </w:r>
      <w:r w:rsidR="007B3886">
        <w:t xml:space="preserve">the harsh </w:t>
      </w:r>
      <w:r w:rsidRPr="00041500">
        <w:t xml:space="preserve">nuclear </w:t>
      </w:r>
      <w:r w:rsidR="007B3886">
        <w:t xml:space="preserve">fusion </w:t>
      </w:r>
      <w:r w:rsidRPr="00041500">
        <w:t xml:space="preserve">environment, it is extremely important to reveal the fundamental mechanisms of helium-defect interactions, </w:t>
      </w:r>
      <w:r w:rsidR="007B3886">
        <w:t xml:space="preserve">which are needed to </w:t>
      </w:r>
      <w:r w:rsidRPr="00041500">
        <w:t xml:space="preserve">providing insight to the helium bubble nucleation and growth and the resulting materials degradation. </w:t>
      </w:r>
    </w:p>
    <w:p w14:paraId="264D814F" w14:textId="0121094F" w:rsidR="00041500" w:rsidRPr="00041500" w:rsidRDefault="00041500" w:rsidP="00041500">
      <w:r w:rsidRPr="00041500">
        <w:t xml:space="preserve">In this study, a coordinated experimental and modeling investigation on the influence of radiation damage on He behavior </w:t>
      </w:r>
      <w:r w:rsidR="007B3886">
        <w:t>has been</w:t>
      </w:r>
      <w:r w:rsidRPr="00041500">
        <w:t xml:space="preserve"> performed, focusing on the enhanced helium clustering in Fe and neutron irradiation impacts on the thermal helium desorption spectra. </w:t>
      </w:r>
    </w:p>
    <w:p w14:paraId="6FC12FA8" w14:textId="77777777" w:rsidR="00041500" w:rsidRPr="00041500" w:rsidRDefault="00041500" w:rsidP="00041500"/>
    <w:p w14:paraId="7DFE35F8" w14:textId="1C697796" w:rsidR="00D16955" w:rsidRPr="00D16955" w:rsidRDefault="00D16955" w:rsidP="00D16955"/>
    <w:p w14:paraId="1E81AB39" w14:textId="3E113646" w:rsidR="00236E6D" w:rsidRPr="00D067C3" w:rsidRDefault="00236E6D" w:rsidP="00957DDE">
      <w:pPr>
        <w:pStyle w:val="Heading1"/>
      </w:pPr>
      <w:r w:rsidRPr="00F920F6">
        <w:br w:type="page"/>
      </w:r>
      <w:bookmarkStart w:id="12" w:name="_Toc322218099"/>
      <w:r w:rsidRPr="00F920F6">
        <w:t>C</w:t>
      </w:r>
      <w:r w:rsidR="000B7AF9" w:rsidRPr="00F920F6">
        <w:t>hapter</w:t>
      </w:r>
      <w:r w:rsidR="000B7AF9">
        <w:t xml:space="preserve"> 2</w:t>
      </w:r>
      <w:r w:rsidR="00C95439">
        <w:t xml:space="preserve"> </w:t>
      </w:r>
      <w:r w:rsidR="00C95439">
        <w:br/>
      </w:r>
      <w:r w:rsidR="00155EC5">
        <w:t>Research Approach</w:t>
      </w:r>
      <w:bookmarkEnd w:id="12"/>
    </w:p>
    <w:p w14:paraId="613DD581" w14:textId="36FF828F" w:rsidR="00236E6D" w:rsidRDefault="00AD7AE4" w:rsidP="002A34DB">
      <w:pPr>
        <w:pStyle w:val="Heading2"/>
      </w:pPr>
      <w:bookmarkStart w:id="13" w:name="_Toc322218100"/>
      <w:r>
        <w:t>2.1</w:t>
      </w:r>
      <w:r w:rsidR="00155EC5">
        <w:t xml:space="preserve"> Molecular Dynamics (MD) Simulation</w:t>
      </w:r>
      <w:bookmarkEnd w:id="13"/>
    </w:p>
    <w:p w14:paraId="3806F783" w14:textId="55354D8A" w:rsidR="00155EC5" w:rsidRDefault="00155EC5" w:rsidP="00155EC5">
      <w:pPr>
        <w:pStyle w:val="Heading3"/>
      </w:pPr>
      <w:bookmarkStart w:id="14" w:name="_Toc322218101"/>
      <w:r>
        <w:t>2.1.1 Introduction</w:t>
      </w:r>
      <w:bookmarkEnd w:id="14"/>
    </w:p>
    <w:p w14:paraId="1018EA7E" w14:textId="3C7F3D01" w:rsidR="002C4685" w:rsidRDefault="00D5403D" w:rsidP="00D6312D">
      <w:r>
        <w:t>E</w:t>
      </w:r>
      <w:r w:rsidRPr="00D5403D">
        <w:t>xcellent instrumentation exists to observe defect clus</w:t>
      </w:r>
      <w:r>
        <w:t xml:space="preserve">ters </w:t>
      </w:r>
      <w:r w:rsidR="00A6144B">
        <w:t xml:space="preserve">in materials using mature materials science characterization techniques </w:t>
      </w:r>
      <w:r>
        <w:t>such as transmission elect</w:t>
      </w:r>
      <w:r w:rsidRPr="00D5403D">
        <w:t>ron microscopy</w:t>
      </w:r>
      <w:r>
        <w:t xml:space="preserve"> (TEM)</w:t>
      </w:r>
      <w:r w:rsidRPr="00D5403D">
        <w:t>, X-ray scattering, small angle neut</w:t>
      </w:r>
      <w:r>
        <w:t>ron scattering and positron an</w:t>
      </w:r>
      <w:r w:rsidRPr="00D5403D">
        <w:t xml:space="preserve">nihilation spectroscopy. But these instruments </w:t>
      </w:r>
      <w:r>
        <w:t>are unable to either image</w:t>
      </w:r>
      <w:r w:rsidR="00A6144B">
        <w:t xml:space="preserve"> many of the smallest, </w:t>
      </w:r>
      <w:r>
        <w:t>individual defects or capture the process of cascade</w:t>
      </w:r>
      <w:r w:rsidRPr="00D5403D">
        <w:t xml:space="preserve">. </w:t>
      </w:r>
      <w:r w:rsidR="00A6144B">
        <w:t xml:space="preserve">Correspondingly, </w:t>
      </w:r>
      <w:r w:rsidR="002C4685">
        <w:t>computer simulations, such as MD simulation, is a good way t</w:t>
      </w:r>
      <w:r w:rsidRPr="00D5403D">
        <w:t>o gain a better understanding of the spatial and temporal development of the cascade</w:t>
      </w:r>
      <w:r w:rsidR="002C4685">
        <w:t xml:space="preserve"> as well as </w:t>
      </w:r>
      <w:r w:rsidR="005653C5">
        <w:t xml:space="preserve">to observe the </w:t>
      </w:r>
      <w:r w:rsidR="00A6144B">
        <w:t xml:space="preserve">defect evolution </w:t>
      </w:r>
      <w:r w:rsidR="005653C5">
        <w:t>dyn</w:t>
      </w:r>
      <w:r w:rsidR="002C4685">
        <w:t xml:space="preserve">amics of atomic-level phenomena </w:t>
      </w:r>
      <w:r w:rsidR="002C4685">
        <w:rPr>
          <w:vertAlign w:val="superscript"/>
        </w:rPr>
        <w:t>[</w:t>
      </w:r>
      <w:r w:rsidR="001E3999">
        <w:rPr>
          <w:vertAlign w:val="superscript"/>
        </w:rPr>
        <w:t>10</w:t>
      </w:r>
      <w:r w:rsidR="002C4685">
        <w:rPr>
          <w:vertAlign w:val="superscript"/>
        </w:rPr>
        <w:t>]</w:t>
      </w:r>
      <w:r w:rsidR="002C4685">
        <w:t>.</w:t>
      </w:r>
      <w:r w:rsidR="00D6312D">
        <w:t xml:space="preserve"> </w:t>
      </w:r>
      <w:r w:rsidR="002C4685">
        <w:t>By using the analytical interatomic potentials, which describ</w:t>
      </w:r>
      <w:r w:rsidR="00A6144B">
        <w:t>e</w:t>
      </w:r>
      <w:r w:rsidR="001E3999">
        <w:t>s</w:t>
      </w:r>
      <w:r w:rsidR="002C4685">
        <w:t xml:space="preserve"> the force between atoms depend</w:t>
      </w:r>
      <w:r w:rsidR="00D6312D">
        <w:t xml:space="preserve">ing on the distance, and appropriate </w:t>
      </w:r>
      <w:r w:rsidR="00A6144B">
        <w:t xml:space="preserve">initial and </w:t>
      </w:r>
      <w:r w:rsidR="00D6312D">
        <w:t xml:space="preserve">boundary conditions, the process of </w:t>
      </w:r>
      <w:r w:rsidR="00EA7D0D">
        <w:t>performing an atomistic MD simulation will</w:t>
      </w:r>
      <w:r w:rsidR="00D6312D">
        <w:t xml:space="preserve"> be fully described. </w:t>
      </w:r>
    </w:p>
    <w:p w14:paraId="5AC5B52A" w14:textId="165AF1B0" w:rsidR="00121CE6" w:rsidRDefault="005653C5" w:rsidP="0080292E">
      <w:r>
        <w:t xml:space="preserve">  </w:t>
      </w:r>
      <w:r w:rsidR="00D6312D">
        <w:t xml:space="preserve">The simplified schematic of the molecular dynamics </w:t>
      </w:r>
      <w:r w:rsidR="00A6144B">
        <w:t xml:space="preserve">(MD) </w:t>
      </w:r>
      <w:r w:rsidR="00D6312D">
        <w:t>algorithm is described in Figure 2.1</w:t>
      </w:r>
      <w:r w:rsidR="001B0DCA">
        <w:t xml:space="preserve"> </w:t>
      </w:r>
      <w:r w:rsidR="001B0DCA">
        <w:rPr>
          <w:vertAlign w:val="superscript"/>
        </w:rPr>
        <w:t>[</w:t>
      </w:r>
      <w:r w:rsidR="00546E3A">
        <w:rPr>
          <w:vertAlign w:val="superscript"/>
        </w:rPr>
        <w:t>1</w:t>
      </w:r>
      <w:r w:rsidR="001E3999">
        <w:rPr>
          <w:vertAlign w:val="superscript"/>
        </w:rPr>
        <w:t>5</w:t>
      </w:r>
      <w:r w:rsidR="001B0DCA">
        <w:rPr>
          <w:vertAlign w:val="superscript"/>
        </w:rPr>
        <w:t>]</w:t>
      </w:r>
      <w:r w:rsidR="00D6312D">
        <w:t xml:space="preserve">. First, a suitable time step </w:t>
      </w:r>
      <w:r w:rsidR="00A6144B">
        <w:t>is chosen</w:t>
      </w:r>
      <w:r w:rsidR="00D6312D">
        <w:t xml:space="preserve">  (usually very small </w:t>
      </w:r>
      <m:oMath>
        <m:r>
          <m:rPr>
            <m:sty m:val="p"/>
          </m:rPr>
          <w:rPr>
            <w:rFonts w:ascii="Cambria Math" w:hAnsi="Cambria Math"/>
          </w:rPr>
          <m:t>5-10×</m:t>
        </m:r>
        <m:sSup>
          <m:sSupPr>
            <m:ctrlPr>
              <w:rPr>
                <w:rFonts w:ascii="Cambria Math" w:hAnsi="Cambria Math"/>
              </w:rPr>
            </m:ctrlPr>
          </m:sSupPr>
          <m:e>
            <m:r>
              <w:rPr>
                <w:rFonts w:ascii="Cambria Math"/>
              </w:rPr>
              <m:t>10</m:t>
            </m:r>
          </m:e>
          <m:sup>
            <m:r>
              <w:rPr>
                <w:rFonts w:ascii="Cambria Math"/>
              </w:rPr>
              <m:t>-</m:t>
            </m:r>
            <m:r>
              <w:rPr>
                <w:rFonts w:ascii="Cambria Math"/>
              </w:rPr>
              <m:t>15</m:t>
            </m:r>
          </m:sup>
        </m:sSup>
      </m:oMath>
      <w:r w:rsidR="00121CE6">
        <w:t xml:space="preserve">s) and </w:t>
      </w:r>
      <w:r w:rsidR="00D6312D">
        <w:t xml:space="preserve">atoms </w:t>
      </w:r>
      <w:r w:rsidR="00A6144B">
        <w:t>are provided with an</w:t>
      </w:r>
      <w:r w:rsidR="00D6312D">
        <w:t xml:space="preserve"> initial position </w:t>
      </w:r>
      <m:oMath>
        <m:sSub>
          <m:sSubPr>
            <m:ctrlPr>
              <w:rPr>
                <w:rFonts w:ascii="Cambria Math" w:hAnsi="Cambria Math"/>
                <w:i/>
              </w:rPr>
            </m:ctrlPr>
          </m:sSubPr>
          <m:e>
            <m:r>
              <w:rPr>
                <w:rFonts w:ascii="Cambria Math" w:hAnsi="Cambria Math"/>
              </w:rPr>
              <m:t>r</m:t>
            </m:r>
          </m:e>
          <m:sub>
            <m:r>
              <w:rPr>
                <w:rFonts w:ascii="Cambria Math" w:hAnsi="Cambria Math"/>
              </w:rPr>
              <m:t>0</m:t>
            </m:r>
          </m:sub>
        </m:sSub>
      </m:oMath>
      <w:r w:rsidR="00D6312D">
        <w:t xml:space="preserve">and </w:t>
      </w:r>
      <w:r w:rsidR="0082769E">
        <w:t>velocity</w:t>
      </w:r>
      <m:oMath>
        <m:r>
          <w:rPr>
            <w:rFonts w:ascii="Cambria Math" w:hAnsi="Cambria Math"/>
          </w:rPr>
          <m:t xml:space="preserve"> </m:t>
        </m:r>
        <m:sSub>
          <m:sSubPr>
            <m:ctrlPr>
              <w:rPr>
                <w:rFonts w:ascii="Cambria Math" w:hAnsi="Cambria Math"/>
                <w:i/>
              </w:rPr>
            </m:ctrlPr>
          </m:sSubPr>
          <m:e>
            <m:r>
              <w:rPr>
                <w:rFonts w:ascii="Cambria Math" w:hAnsi="Cambria Math"/>
              </w:rPr>
              <m:t>v</m:t>
            </m:r>
          </m:e>
          <m:sub>
            <m:r>
              <w:rPr>
                <w:rFonts w:ascii="Cambria Math" w:hAnsi="Cambria Math"/>
              </w:rPr>
              <m:t>0</m:t>
            </m:r>
          </m:sub>
        </m:sSub>
      </m:oMath>
      <w:r w:rsidR="0080292E">
        <w:t xml:space="preserve">. </w:t>
      </w:r>
      <w:r w:rsidR="00A6144B">
        <w:t>Based on the selection of an</w:t>
      </w:r>
      <w:r w:rsidR="0080292E">
        <w:t xml:space="preserve"> appropriate potential</w:t>
      </w:r>
      <w:r w:rsidR="00A6144B">
        <w:t>, the</w:t>
      </w:r>
      <w:r w:rsidR="0080292E">
        <w:t xml:space="preserve"> forces o</w:t>
      </w:r>
      <w:r w:rsidR="00A6144B">
        <w:t xml:space="preserve">n </w:t>
      </w:r>
      <w:r w:rsidR="0080292E">
        <w:t xml:space="preserve">all atoms </w:t>
      </w:r>
      <w:r w:rsidR="00A6144B">
        <w:t xml:space="preserve">can be obtained by </w:t>
      </w:r>
      <w:proofErr w:type="spellStart"/>
      <w:r w:rsidR="0080292E">
        <w:t>by</w:t>
      </w:r>
      <w:proofErr w:type="spellEnd"/>
      <w:r w:rsidR="0080292E">
        <w:t xml:space="preserve"> using </w:t>
      </w:r>
      <m:oMath>
        <m:r>
          <w:rPr>
            <w:rFonts w:ascii="Cambria Math" w:hAnsi="Cambria Math"/>
          </w:rPr>
          <m:t>F=-</m:t>
        </m:r>
        <m:r>
          <m:rPr>
            <m:sty m:val="p"/>
          </m:rPr>
          <w:rPr>
            <w:rFonts w:ascii="Cambria Math" w:hAnsi="Cambria Math"/>
          </w:rPr>
          <m:t xml:space="preserve">∇ </m:t>
        </m:r>
        <w:proofErr w:type="gramStart"/>
        <m:r>
          <w:rPr>
            <w:rFonts w:ascii="Cambria Math" w:hAnsi="Cambria Math"/>
          </w:rPr>
          <m:t>V(</m:t>
        </m:r>
        <w:proofErr w:type="gramEnd"/>
        <m:sSub>
          <m:sSubPr>
            <m:ctrlPr>
              <w:rPr>
                <w:rFonts w:ascii="Cambria Math" w:hAnsi="Cambria Math"/>
                <w:i/>
              </w:rPr>
            </m:ctrlPr>
          </m:sSubPr>
          <m:e>
            <m:r>
              <w:rPr>
                <w:rFonts w:ascii="Cambria Math" w:hAnsi="Cambria Math"/>
              </w:rPr>
              <m:t>r</m:t>
            </m:r>
          </m:e>
          <m:sub>
            <m:r>
              <w:rPr>
                <w:rFonts w:ascii="Cambria Math" w:hAnsi="Cambria Math"/>
              </w:rPr>
              <m:t>0</m:t>
            </m:r>
          </m:sub>
        </m:sSub>
        <m:r>
          <w:rPr>
            <w:rFonts w:ascii="Cambria Math" w:hAnsi="Cambria Math"/>
          </w:rPr>
          <m:t>)</m:t>
        </m:r>
      </m:oMath>
      <w:r w:rsidR="0080292E">
        <w:t xml:space="preserve"> or </w:t>
      </w:r>
      <m:oMath>
        <m:r>
          <w:rPr>
            <w:rFonts w:ascii="Cambria Math" w:hAnsi="Cambria Math"/>
          </w:rPr>
          <m:t>F=F(ψ(</m:t>
        </m:r>
        <m:sSub>
          <m:sSubPr>
            <m:ctrlPr>
              <w:rPr>
                <w:rFonts w:ascii="Cambria Math" w:hAnsi="Cambria Math"/>
                <w:i/>
              </w:rPr>
            </m:ctrlPr>
          </m:sSubPr>
          <m:e>
            <m:r>
              <w:rPr>
                <w:rFonts w:ascii="Cambria Math" w:hAnsi="Cambria Math"/>
              </w:rPr>
              <m:t>r</m:t>
            </m:r>
          </m:e>
          <m:sub>
            <m:r>
              <w:rPr>
                <w:rFonts w:ascii="Cambria Math" w:hAnsi="Cambria Math"/>
              </w:rPr>
              <m:t>0</m:t>
            </m:r>
          </m:sub>
        </m:sSub>
        <m:r>
          <w:rPr>
            <w:rFonts w:ascii="Cambria Math" w:hAnsi="Cambria Math"/>
          </w:rPr>
          <m:t>))</m:t>
        </m:r>
      </m:oMath>
      <w:r w:rsidR="0080292E">
        <w:t>, and</w:t>
      </w:r>
      <w:r w:rsidR="00A6144B">
        <w:t xml:space="preserve"> then Newton’s equations of motion can be integrated such that the acceleration,</w:t>
      </w:r>
      <w:r w:rsidR="0080292E">
        <w:t xml:space="preserve"> </w:t>
      </w:r>
      <m:oMath>
        <m:r>
          <w:rPr>
            <w:rFonts w:ascii="Cambria Math" w:hAnsi="Cambria Math"/>
          </w:rPr>
          <m:t>a=F/m</m:t>
        </m:r>
      </m:oMath>
      <w:r w:rsidR="0080292E">
        <w:t xml:space="preserve">. </w:t>
      </w:r>
      <w:r w:rsidR="0082769E">
        <w:t>Applied</w:t>
      </w:r>
      <w:r w:rsidR="0080292E">
        <w:t xml:space="preserve"> boundary conditions such as temperature and pressure control as needed to calculate and output physical quantities </w:t>
      </w:r>
      <w:r w:rsidR="0082769E">
        <w:t xml:space="preserve">of </w:t>
      </w:r>
      <w:r w:rsidR="0080292E">
        <w:t>interest</w:t>
      </w:r>
      <w:r w:rsidR="0082769E">
        <w:t>, as the equations of motion are integrated for each atom using a predictor-corrector</w:t>
      </w:r>
      <w:r w:rsidR="0080292E">
        <w:t xml:space="preserve">. </w:t>
      </w:r>
      <w:r w:rsidR="0082769E">
        <w:t>Following each integration step,</w:t>
      </w:r>
      <w:r w:rsidR="0080292E">
        <w:t xml:space="preserve"> the time step </w:t>
      </w:r>
      <w:r w:rsidR="0082769E">
        <w:t xml:space="preserve">is moved </w:t>
      </w:r>
      <w:r w:rsidR="0080292E">
        <w:t xml:space="preserve">forward </w:t>
      </w:r>
      <m:oMath>
        <m:r>
          <w:rPr>
            <w:rFonts w:ascii="Cambria Math" w:hAnsi="Cambria Math"/>
          </w:rPr>
          <m:t>t=t+∆t</m:t>
        </m:r>
      </m:oMath>
      <w:r w:rsidR="0080292E">
        <w:t xml:space="preserve"> and</w:t>
      </w:r>
      <w:r w:rsidR="0082769E">
        <w:t>, all positions and velocities are</w:t>
      </w:r>
      <w:r w:rsidR="0080292E">
        <w:t xml:space="preserve"> update</w:t>
      </w:r>
      <w:r w:rsidR="0082769E">
        <w:t>d</w:t>
      </w:r>
      <w:r w:rsidR="0080292E">
        <w:t xml:space="preserve"> for the next iteration. </w:t>
      </w:r>
      <w:r w:rsidR="005671DC" w:rsidRPr="005671DC">
        <w:t>This procedure continues until a termination condition is reached.</w:t>
      </w:r>
    </w:p>
    <w:p w14:paraId="6DC3EDF6" w14:textId="1379D944" w:rsidR="00121CE6" w:rsidRDefault="00121CE6" w:rsidP="005653C5"/>
    <w:p w14:paraId="108CF12E" w14:textId="0E049BF1" w:rsidR="00121CE6" w:rsidRDefault="00121CE6" w:rsidP="005653C5"/>
    <w:p w14:paraId="39101868" w14:textId="58B575E2" w:rsidR="00121CE6" w:rsidRDefault="00121CE6" w:rsidP="005653C5"/>
    <w:p w14:paraId="38AB925E" w14:textId="77777777" w:rsidR="00107F42" w:rsidRDefault="00823974" w:rsidP="00107F42">
      <w:pPr>
        <w:keepNext/>
        <w:widowControl w:val="0"/>
        <w:autoSpaceDE w:val="0"/>
        <w:autoSpaceDN w:val="0"/>
        <w:adjustRightInd w:val="0"/>
        <w:spacing w:line="240" w:lineRule="auto"/>
        <w:ind w:left="1890" w:hanging="990"/>
        <w:jc w:val="left"/>
      </w:pPr>
      <w:r>
        <w:rPr>
          <w:rFonts w:ascii="Times" w:hAnsi="Times" w:cs="Times"/>
          <w:noProof/>
        </w:rPr>
        <w:drawing>
          <wp:inline distT="0" distB="0" distL="0" distR="0" wp14:anchorId="0132ABB3" wp14:editId="0FF19C97">
            <wp:extent cx="4138930" cy="4379595"/>
            <wp:effectExtent l="0" t="0" r="1270" b="0"/>
            <wp:docPr id="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1"/>
                    <pic:cNvPicPr>
                      <a:picLocks noChangeAspect="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38930" cy="4379595"/>
                    </a:xfrm>
                    <a:prstGeom prst="rect">
                      <a:avLst/>
                    </a:prstGeom>
                    <a:noFill/>
                    <a:ln>
                      <a:noFill/>
                    </a:ln>
                  </pic:spPr>
                </pic:pic>
              </a:graphicData>
            </a:graphic>
          </wp:inline>
        </w:drawing>
      </w:r>
    </w:p>
    <w:p w14:paraId="291AE65C" w14:textId="19E4B0BF" w:rsidR="00107F42" w:rsidRDefault="00107F42" w:rsidP="000D2B1E">
      <w:pPr>
        <w:pStyle w:val="Caption"/>
      </w:pPr>
      <w:bookmarkStart w:id="15" w:name="_Toc322216816"/>
      <w:r>
        <w:t>Figure 2.</w:t>
      </w:r>
      <w:fldSimple w:instr=" SEQ Figure \* ARABIC \s 1 ">
        <w:r w:rsidR="00F51C63">
          <w:rPr>
            <w:noProof/>
          </w:rPr>
          <w:t>1</w:t>
        </w:r>
      </w:fldSimple>
      <w:r w:rsidRPr="00107F42">
        <w:t xml:space="preserve"> </w:t>
      </w:r>
      <w:r w:rsidRPr="00B724AB">
        <w:t>Flow chart describing the logic for a</w:t>
      </w:r>
      <w:r>
        <w:t xml:space="preserve"> molecular dynamics simulation </w:t>
      </w:r>
      <w:r>
        <w:rPr>
          <w:vertAlign w:val="superscript"/>
        </w:rPr>
        <w:t>[15]</w:t>
      </w:r>
      <w:bookmarkEnd w:id="15"/>
    </w:p>
    <w:p w14:paraId="2F349083" w14:textId="4DC9255F" w:rsidR="00B724AB" w:rsidRDefault="00B724AB" w:rsidP="00823974">
      <w:pPr>
        <w:widowControl w:val="0"/>
        <w:autoSpaceDE w:val="0"/>
        <w:autoSpaceDN w:val="0"/>
        <w:adjustRightInd w:val="0"/>
        <w:spacing w:line="240" w:lineRule="auto"/>
        <w:ind w:left="1890" w:hanging="990"/>
        <w:jc w:val="left"/>
        <w:rPr>
          <w:rFonts w:ascii="Times" w:hAnsi="Times" w:cs="Times"/>
        </w:rPr>
      </w:pPr>
      <w:r>
        <w:rPr>
          <w:rFonts w:ascii="Times" w:hAnsi="Times" w:cs="Times"/>
        </w:rPr>
        <w:t xml:space="preserve"> </w:t>
      </w:r>
    </w:p>
    <w:p w14:paraId="76DE2FDF" w14:textId="1FC264E2" w:rsidR="00121CE6" w:rsidRDefault="00121CE6" w:rsidP="0023708E"/>
    <w:p w14:paraId="44DF7573" w14:textId="2B10A77A" w:rsidR="00121CE6" w:rsidRDefault="00121CE6" w:rsidP="001B0DCA">
      <w:pPr>
        <w:ind w:left="630" w:hanging="630"/>
      </w:pPr>
    </w:p>
    <w:p w14:paraId="5807A8C4" w14:textId="77777777" w:rsidR="0023708E" w:rsidRDefault="0023708E" w:rsidP="005653C5"/>
    <w:p w14:paraId="38E24397" w14:textId="2C2AAB84" w:rsidR="0023708E" w:rsidRDefault="0023708E" w:rsidP="005653C5"/>
    <w:p w14:paraId="5B47D045" w14:textId="77777777" w:rsidR="0023708E" w:rsidRDefault="0023708E" w:rsidP="005653C5"/>
    <w:p w14:paraId="6D0DCDCA" w14:textId="49D66774" w:rsidR="0023708E" w:rsidRDefault="0023708E" w:rsidP="005653C5"/>
    <w:p w14:paraId="4BA984EF" w14:textId="25ED4D07" w:rsidR="00121CE6" w:rsidRDefault="00121CE6" w:rsidP="005653C5"/>
    <w:p w14:paraId="214266A5" w14:textId="77777777" w:rsidR="001B0DCA" w:rsidRDefault="001B0DCA" w:rsidP="005653C5"/>
    <w:p w14:paraId="0B687C3F" w14:textId="77777777" w:rsidR="001B0DCA" w:rsidRDefault="001B0DCA" w:rsidP="005653C5"/>
    <w:p w14:paraId="4273281F" w14:textId="77777777" w:rsidR="001B0DCA" w:rsidRDefault="001B0DCA" w:rsidP="005653C5"/>
    <w:p w14:paraId="58689DAA" w14:textId="01D635A9" w:rsidR="00C02C7A" w:rsidRDefault="00155E2C" w:rsidP="000A531C">
      <w:pPr>
        <w:pStyle w:val="Heading3"/>
      </w:pPr>
      <w:bookmarkStart w:id="16" w:name="_Toc322218102"/>
      <w:r>
        <w:t>2.1.2</w:t>
      </w:r>
      <w:r w:rsidR="00C02C7A">
        <w:t xml:space="preserve"> MD </w:t>
      </w:r>
      <w:r w:rsidR="00C02C7A" w:rsidRPr="00C02C7A">
        <w:t>simulation set-ups</w:t>
      </w:r>
      <w:bookmarkEnd w:id="16"/>
    </w:p>
    <w:p w14:paraId="4A770876" w14:textId="17E9E86B" w:rsidR="00697DFF" w:rsidRDefault="00897D76" w:rsidP="00697DFF">
      <w:r w:rsidRPr="00897D76">
        <w:t>He-</w:t>
      </w:r>
      <w:r>
        <w:t xml:space="preserve">point defect interaction in Fe </w:t>
      </w:r>
      <w:r w:rsidRPr="00897D76">
        <w:t xml:space="preserve">has been widely studied by using </w:t>
      </w:r>
      <w:r w:rsidR="00B71945">
        <w:t xml:space="preserve">both </w:t>
      </w:r>
      <w:r w:rsidRPr="00897D76">
        <w:t xml:space="preserve">MD simulation and </w:t>
      </w:r>
      <w:proofErr w:type="spellStart"/>
      <w:r w:rsidRPr="00897D76">
        <w:t>ab</w:t>
      </w:r>
      <w:proofErr w:type="spellEnd"/>
      <w:r w:rsidRPr="00897D76">
        <w:t xml:space="preserve"> initio modeling</w:t>
      </w:r>
      <w:r>
        <w:t xml:space="preserve">. </w:t>
      </w:r>
      <w:r w:rsidR="00697DFF" w:rsidRPr="00697DFF">
        <w:t xml:space="preserve">In order to reveal the fundamental mechanisms of helium behavior in Fe-based alloys, MD simulations are used to investigate the synergistic interactions of helium and prismatic dislocation loops in modifying the helium clustering and gas bubble nucleation process in BCC iron. </w:t>
      </w:r>
    </w:p>
    <w:p w14:paraId="40756597" w14:textId="10169656" w:rsidR="00C02C7A" w:rsidRDefault="00697DFF" w:rsidP="00697DFF">
      <w:r>
        <w:t>The simulation</w:t>
      </w:r>
      <w:r w:rsidR="00B71945">
        <w:t xml:space="preserve">s that I have performed involves </w:t>
      </w:r>
      <w:r>
        <w:t>three conditions</w:t>
      </w:r>
      <w:r w:rsidR="00B71945">
        <w:t xml:space="preserve">, two of which included prismatic dislocation loops with one additional simulation condition without a pre-existing defect to provide a control simulation for comparison. In particular, we have initially input a self-interstitial cluster of about </w:t>
      </w:r>
      <w:r w:rsidR="00F64845">
        <w:t xml:space="preserve">318 </w:t>
      </w:r>
      <w:r w:rsidR="00B71945">
        <w:t>atoms with a prismatic dislocation loop morphology and a Burgers vector of either a</w:t>
      </w:r>
      <w:r>
        <w:t xml:space="preserve">&lt;100&gt; </w:t>
      </w:r>
      <w:proofErr w:type="gramStart"/>
      <w:r w:rsidR="00B71945">
        <w:t xml:space="preserve">or </w:t>
      </w:r>
      <w:r>
        <w:t xml:space="preserve"> </w:t>
      </w:r>
      <w:r w:rsidR="00B71945">
        <w:t>a</w:t>
      </w:r>
      <w:proofErr w:type="gramEnd"/>
      <w:r w:rsidR="00B71945">
        <w:t>/2</w:t>
      </w:r>
      <w:r>
        <w:t>&lt;111&gt;</w:t>
      </w:r>
      <w:r w:rsidR="00B71945">
        <w:t xml:space="preserve">. All of the MD simulations were performed </w:t>
      </w:r>
      <w:r>
        <w:t>at two different working temperature</w:t>
      </w:r>
      <w:r w:rsidR="008E5A45">
        <w:t xml:space="preserve">s </w:t>
      </w:r>
      <w:r w:rsidR="00B71945">
        <w:t xml:space="preserve">of </w:t>
      </w:r>
      <w:r>
        <w:t>500</w:t>
      </w:r>
      <w:r w:rsidRPr="00122CE5">
        <w:t>°C</w:t>
      </w:r>
      <w:r>
        <w:t xml:space="preserve"> </w:t>
      </w:r>
      <w:r w:rsidR="00B71945">
        <w:t>or</w:t>
      </w:r>
      <w:r>
        <w:t xml:space="preserve"> 900</w:t>
      </w:r>
      <w:r w:rsidRPr="00122CE5">
        <w:t>°C</w:t>
      </w:r>
      <w:r>
        <w:t>. The simulation b</w:t>
      </w:r>
      <w:r w:rsidR="00C02C7A">
        <w:t>ox</w:t>
      </w:r>
      <w:r>
        <w:t xml:space="preserve">, which is shown in Figure 2.2, </w:t>
      </w:r>
      <w:r w:rsidR="00642D73">
        <w:t xml:space="preserve">has a </w:t>
      </w:r>
      <w:r>
        <w:t xml:space="preserve">size </w:t>
      </w:r>
      <w:r w:rsidR="00642D73">
        <w:t>of</w:t>
      </w:r>
      <w:r>
        <w:t xml:space="preserve"> </w:t>
      </w:r>
      <m:oMath>
        <m:r>
          <w:rPr>
            <w:rFonts w:ascii="Cambria Math" w:hAnsi="Cambria Math"/>
          </w:rPr>
          <m:t>80</m:t>
        </m:r>
        <m:sSub>
          <m:sSubPr>
            <m:ctrlPr>
              <w:rPr>
                <w:rFonts w:ascii="Cambria Math" w:hAnsi="Cambria Math"/>
                <w:i/>
              </w:rPr>
            </m:ctrlPr>
          </m:sSubPr>
          <m:e>
            <m:r>
              <w:rPr>
                <w:rFonts w:ascii="Cambria Math" w:hAnsi="Cambria Math"/>
              </w:rPr>
              <m:t>a</m:t>
            </m:r>
          </m:e>
          <m:sub>
            <m:r>
              <w:rPr>
                <w:rFonts w:ascii="Cambria Math" w:hAnsi="Cambria Math"/>
              </w:rPr>
              <m:t>0</m:t>
            </m:r>
          </m:sub>
        </m:sSub>
        <m:r>
          <w:rPr>
            <w:rFonts w:ascii="Cambria Math" w:hAnsi="Cambria Math"/>
          </w:rPr>
          <m:t>×80</m:t>
        </m:r>
        <m:sSub>
          <m:sSubPr>
            <m:ctrlPr>
              <w:rPr>
                <w:rFonts w:ascii="Cambria Math" w:hAnsi="Cambria Math"/>
                <w:i/>
              </w:rPr>
            </m:ctrlPr>
          </m:sSubPr>
          <m:e>
            <m:r>
              <w:rPr>
                <w:rFonts w:ascii="Cambria Math" w:hAnsi="Cambria Math"/>
              </w:rPr>
              <m:t>a</m:t>
            </m:r>
          </m:e>
          <m:sub>
            <m:r>
              <w:rPr>
                <w:rFonts w:ascii="Cambria Math" w:hAnsi="Cambria Math"/>
              </w:rPr>
              <m:t>0</m:t>
            </m:r>
          </m:sub>
        </m:sSub>
        <m:r>
          <w:rPr>
            <w:rFonts w:ascii="Cambria Math" w:hAnsi="Cambria Math"/>
          </w:rPr>
          <m:t>×80</m:t>
        </m:r>
        <m:sSub>
          <m:sSubPr>
            <m:ctrlPr>
              <w:rPr>
                <w:rFonts w:ascii="Cambria Math" w:hAnsi="Cambria Math"/>
                <w:i/>
              </w:rPr>
            </m:ctrlPr>
          </m:sSubPr>
          <m:e>
            <m:r>
              <w:rPr>
                <w:rFonts w:ascii="Cambria Math" w:hAnsi="Cambria Math"/>
              </w:rPr>
              <m:t>a</m:t>
            </m:r>
          </m:e>
          <m:sub>
            <m:r>
              <w:rPr>
                <w:rFonts w:ascii="Cambria Math" w:hAnsi="Cambria Math"/>
              </w:rPr>
              <m:t>0</m:t>
            </m:r>
          </m:sub>
        </m:sSub>
      </m:oMath>
      <w:r w:rsidR="006D6136">
        <w:t xml:space="preserve">, where </w:t>
      </w:r>
      <m:oMath>
        <m:sSub>
          <m:sSubPr>
            <m:ctrlPr>
              <w:rPr>
                <w:rFonts w:ascii="Cambria Math" w:hAnsi="Cambria Math"/>
                <w:i/>
              </w:rPr>
            </m:ctrlPr>
          </m:sSubPr>
          <m:e>
            <m:r>
              <w:rPr>
                <w:rFonts w:ascii="Cambria Math" w:hAnsi="Cambria Math"/>
              </w:rPr>
              <m:t>a</m:t>
            </m:r>
          </m:e>
          <m:sub>
            <m:r>
              <w:rPr>
                <w:rFonts w:ascii="Cambria Math" w:hAnsi="Cambria Math"/>
              </w:rPr>
              <m:t>0</m:t>
            </m:r>
          </m:sub>
        </m:sSub>
      </m:oMath>
      <w:r w:rsidR="008E5A45">
        <w:t xml:space="preserve"> refers to lattice parameter (</w:t>
      </w:r>
      <m:oMath>
        <m:sSub>
          <m:sSubPr>
            <m:ctrlPr>
              <w:rPr>
                <w:rFonts w:ascii="Cambria Math" w:hAnsi="Cambria Math"/>
                <w:i/>
              </w:rPr>
            </m:ctrlPr>
          </m:sSubPr>
          <m:e>
            <m:r>
              <w:rPr>
                <w:rFonts w:ascii="Cambria Math" w:hAnsi="Cambria Math"/>
              </w:rPr>
              <m:t>a</m:t>
            </m:r>
          </m:e>
          <m:sub>
            <m:r>
              <w:rPr>
                <w:rFonts w:ascii="Cambria Math" w:hAnsi="Cambria Math"/>
              </w:rPr>
              <m:t>0</m:t>
            </m:r>
          </m:sub>
        </m:sSub>
        <m:r>
          <w:rPr>
            <w:rFonts w:ascii="Cambria Math" w:hAnsi="Cambria Math"/>
          </w:rPr>
          <m:t>=2.8654Å</m:t>
        </m:r>
      </m:oMath>
      <w:r w:rsidR="008E5A45">
        <w:t>).</w:t>
      </w:r>
      <w:r w:rsidR="006D6136">
        <w:t xml:space="preserve">  </w:t>
      </w:r>
      <w:r w:rsidR="008E5A45">
        <w:t>P</w:t>
      </w:r>
      <w:r w:rsidR="00C02C7A">
        <w:t>eriodic</w:t>
      </w:r>
      <w:r w:rsidR="008E5A45">
        <w:t xml:space="preserve"> boundary condition</w:t>
      </w:r>
      <w:r w:rsidR="00642D73">
        <w:t xml:space="preserve">s are applied in all three directions. </w:t>
      </w:r>
      <w:r w:rsidR="008E5A45">
        <w:t xml:space="preserve"> </w:t>
      </w:r>
      <w:r w:rsidR="00642D73">
        <w:t>In</w:t>
      </w:r>
      <w:r w:rsidR="008E5A45">
        <w:t xml:space="preserve"> order to </w:t>
      </w:r>
      <w:r w:rsidR="000B049C">
        <w:t xml:space="preserve">make it easier to create the dislocation loop in </w:t>
      </w:r>
      <w:r w:rsidR="00642D73">
        <w:t xml:space="preserve">the </w:t>
      </w:r>
      <w:r w:rsidR="000B049C">
        <w:t xml:space="preserve">&lt;111&gt; direction (along the x-axis), </w:t>
      </w:r>
      <w:r w:rsidR="00642D73">
        <w:t>the</w:t>
      </w:r>
      <w:r w:rsidR="000B049C" w:rsidRPr="000B049C">
        <w:t xml:space="preserve"> </w:t>
      </w:r>
      <w:r w:rsidR="000B049C">
        <w:t>crystal</w:t>
      </w:r>
      <w:r w:rsidR="00642D73">
        <w:t xml:space="preserve"> simulation cell</w:t>
      </w:r>
      <w:r w:rsidR="000B049C">
        <w:t xml:space="preserve"> was re-oriented. The L</w:t>
      </w:r>
      <w:r w:rsidR="00642D73">
        <w:t>A</w:t>
      </w:r>
      <w:r w:rsidR="000B049C">
        <w:t>MMPS code</w:t>
      </w:r>
      <w:r w:rsidR="00642D73">
        <w:t xml:space="preserve"> used to create the initial prismatic interstitial loop is presented in the Appendix. </w:t>
      </w:r>
      <w:r w:rsidR="000B049C">
        <w:t xml:space="preserve"> </w:t>
      </w:r>
    </w:p>
    <w:p w14:paraId="5DE132B6" w14:textId="082C48A3" w:rsidR="0069431D" w:rsidRPr="0069431D" w:rsidRDefault="0069431D" w:rsidP="0069431D">
      <w:r w:rsidRPr="0069431D">
        <w:t>One helium atom is randomly introduced into the modeling box</w:t>
      </w:r>
      <w:r>
        <w:t xml:space="preserve"> every 5ps</w:t>
      </w:r>
      <w:r w:rsidRPr="0069431D">
        <w:t xml:space="preserve">, equivalent to </w:t>
      </w:r>
      <w:r w:rsidR="00EA7D0D">
        <w:t xml:space="preserve">an insertion rate of </w:t>
      </w:r>
      <w:r w:rsidRPr="0069431D">
        <w:t>2×10</w:t>
      </w:r>
      <w:r w:rsidRPr="0069431D">
        <w:rPr>
          <w:vertAlign w:val="superscript"/>
        </w:rPr>
        <w:t>11</w:t>
      </w:r>
      <w:r w:rsidRPr="0069431D">
        <w:t xml:space="preserve"> appm He/s, up to an ultimate concentration of 2500 appm He.</w:t>
      </w:r>
      <w:r>
        <w:t xml:space="preserve"> I</w:t>
      </w:r>
      <w:r w:rsidR="00EA7D0D">
        <w:t>t is important to point out that this insertion rate is many orders of magnitude larger than expected in a</w:t>
      </w:r>
      <w:r w:rsidRPr="0069431D">
        <w:t xml:space="preserve"> real fusion environment, </w:t>
      </w:r>
      <w:r w:rsidR="00EA7D0D">
        <w:t xml:space="preserve">in which the anticipated </w:t>
      </w:r>
      <w:r w:rsidRPr="0069431D">
        <w:t>He production rate in iron is ~10</w:t>
      </w:r>
      <w:r w:rsidRPr="0069431D">
        <w:rPr>
          <w:vertAlign w:val="superscript"/>
        </w:rPr>
        <w:t>-5</w:t>
      </w:r>
      <w:r>
        <w:t xml:space="preserve"> appm/s. However, </w:t>
      </w:r>
      <w:r w:rsidR="00E95E1A">
        <w:t xml:space="preserve">this is to </w:t>
      </w:r>
      <w:r w:rsidR="00AA7AFB">
        <w:t xml:space="preserve">accelerate the helium clustering phenomena to a timescale amenable to observation during these MD simulations. We have also selected the higher temperature simulation to further accelerate the helium diffusion, and to influence the helium clustering kinetics as a first step towards compensation for the higher implantation rate. </w:t>
      </w:r>
    </w:p>
    <w:p w14:paraId="0750C186" w14:textId="23636468" w:rsidR="0069431D" w:rsidRPr="0069431D" w:rsidRDefault="0069431D" w:rsidP="0069431D">
      <w:r w:rsidRPr="0069431D">
        <w:t xml:space="preserve"> </w:t>
      </w:r>
    </w:p>
    <w:p w14:paraId="511DF58C" w14:textId="77777777" w:rsidR="00E468C8" w:rsidRDefault="00E468C8" w:rsidP="00E468C8">
      <w:pPr>
        <w:pStyle w:val="Heading3"/>
      </w:pPr>
      <w:r>
        <w:rPr>
          <w:noProof/>
        </w:rPr>
        <mc:AlternateContent>
          <mc:Choice Requires="wpg">
            <w:drawing>
              <wp:inline distT="0" distB="0" distL="0" distR="0" wp14:anchorId="184E694E" wp14:editId="4EAD0829">
                <wp:extent cx="5486400" cy="1966595"/>
                <wp:effectExtent l="0" t="0" r="0" b="0"/>
                <wp:docPr id="60" name="Group 2"/>
                <wp:cNvGraphicFramePr/>
                <a:graphic xmlns:a="http://schemas.openxmlformats.org/drawingml/2006/main">
                  <a:graphicData uri="http://schemas.microsoft.com/office/word/2010/wordprocessingGroup">
                    <wpg:wgp>
                      <wpg:cNvGrpSpPr/>
                      <wpg:grpSpPr>
                        <a:xfrm>
                          <a:off x="0" y="0"/>
                          <a:ext cx="5486400" cy="1966595"/>
                          <a:chOff x="0" y="0"/>
                          <a:chExt cx="7112000" cy="2550075"/>
                        </a:xfrm>
                      </wpg:grpSpPr>
                      <wpg:grpSp>
                        <wpg:cNvPr id="61" name="Group 61"/>
                        <wpg:cNvGrpSpPr/>
                        <wpg:grpSpPr>
                          <a:xfrm>
                            <a:off x="0" y="0"/>
                            <a:ext cx="7112000" cy="2550075"/>
                            <a:chOff x="0" y="0"/>
                            <a:chExt cx="7112000" cy="2550075"/>
                          </a:xfrm>
                        </wpg:grpSpPr>
                        <pic:pic xmlns:pic="http://schemas.openxmlformats.org/drawingml/2006/picture">
                          <pic:nvPicPr>
                            <pic:cNvPr id="62" name="Picture 62" descr="loop111.png"/>
                            <pic:cNvPicPr>
                              <a:picLocks noChangeAspect="1"/>
                            </pic:cNvPicPr>
                          </pic:nvPicPr>
                          <pic:blipFill>
                            <a:blip r:embed="rId16">
                              <a:extLst>
                                <a:ext uri="{28A0092B-C50C-407E-A947-70E740481C1C}">
                                  <a14:useLocalDpi xmlns:a14="http://schemas.microsoft.com/office/drawing/2010/main" val="0"/>
                                </a:ext>
                              </a:extLst>
                            </a:blip>
                            <a:srcRect/>
                            <a:stretch>
                              <a:fillRect/>
                            </a:stretch>
                          </pic:blipFill>
                          <pic:spPr bwMode="auto">
                            <a:xfrm>
                              <a:off x="3810000" y="0"/>
                              <a:ext cx="3302000" cy="2514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3" name="Picture 63" descr="loop100.png"/>
                            <pic:cNvPicPr>
                              <a:picLocks noChangeAspect="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10000" cy="2527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4" name="Text Box 64"/>
                          <wps:cNvSpPr txBox="1">
                            <a:spLocks noChangeArrowheads="1"/>
                          </wps:cNvSpPr>
                          <wps:spPr bwMode="auto">
                            <a:xfrm>
                              <a:off x="1536168" y="1926569"/>
                              <a:ext cx="1863899" cy="6235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FB55E5" w14:textId="77777777" w:rsidR="00157608" w:rsidRDefault="00157608" w:rsidP="00697DFF">
                                <w:pPr>
                                  <w:pStyle w:val="NormalWeb"/>
                                  <w:spacing w:before="0" w:beforeAutospacing="0" w:after="0" w:afterAutospacing="0"/>
                                </w:pPr>
                                <w:r>
                                  <w:rPr>
                                    <w:rFonts w:asciiTheme="minorHAnsi" w:hAnsi="Calibri" w:cstheme="minorBidi"/>
                                    <w:color w:val="EEECE1" w:themeColor="background2"/>
                                    <w:kern w:val="24"/>
                                    <w:sz w:val="32"/>
                                    <w:szCs w:val="32"/>
                                  </w:rPr>
                                  <w:t>&lt;100&gt;</w:t>
                                </w:r>
                              </w:p>
                            </w:txbxContent>
                          </wps:txbx>
                          <wps:bodyPr wrap="square">
                            <a:noAutofit/>
                          </wps:bodyPr>
                        </wps:wsp>
                        <wps:wsp>
                          <wps:cNvPr id="65" name="Text Box 65"/>
                          <wps:cNvSpPr txBox="1">
                            <a:spLocks noChangeArrowheads="1"/>
                          </wps:cNvSpPr>
                          <wps:spPr bwMode="auto">
                            <a:xfrm>
                              <a:off x="5076528" y="1926659"/>
                              <a:ext cx="1666052" cy="6008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1B0E6D" w14:textId="77777777" w:rsidR="00157608" w:rsidRDefault="00157608" w:rsidP="00697DFF">
                                <w:pPr>
                                  <w:pStyle w:val="NormalWeb"/>
                                  <w:spacing w:before="0" w:beforeAutospacing="0" w:after="0" w:afterAutospacing="0"/>
                                </w:pPr>
                                <w:r>
                                  <w:rPr>
                                    <w:rFonts w:asciiTheme="minorHAnsi" w:hAnsi="Calibri" w:cstheme="minorBidi"/>
                                    <w:color w:val="EEECE1" w:themeColor="background2"/>
                                    <w:kern w:val="24"/>
                                    <w:sz w:val="32"/>
                                    <w:szCs w:val="32"/>
                                  </w:rPr>
                                  <w:t>&lt;111&gt;</w:t>
                                </w:r>
                              </w:p>
                            </w:txbxContent>
                          </wps:txbx>
                          <wps:bodyPr wrap="square">
                            <a:spAutoFit/>
                          </wps:bodyPr>
                        </wps:wsp>
                      </wpg:grpSp>
                      <wps:wsp>
                        <wps:cNvPr id="66" name="Straight Connector 66"/>
                        <wps:cNvCnPr/>
                        <wps:spPr>
                          <a:xfrm flipH="1">
                            <a:off x="914400" y="228600"/>
                            <a:ext cx="304800" cy="0"/>
                          </a:xfrm>
                          <a:prstGeom prst="line">
                            <a:avLst/>
                          </a:prstGeom>
                          <a:ln>
                            <a:solidFill>
                              <a:srgbClr val="FFFF00"/>
                            </a:solidFill>
                          </a:ln>
                        </wps:spPr>
                        <wps:style>
                          <a:lnRef idx="2">
                            <a:schemeClr val="accent1"/>
                          </a:lnRef>
                          <a:fillRef idx="0">
                            <a:schemeClr val="accent1"/>
                          </a:fillRef>
                          <a:effectRef idx="1">
                            <a:schemeClr val="accent1"/>
                          </a:effectRef>
                          <a:fontRef idx="minor">
                            <a:schemeClr val="tx1"/>
                          </a:fontRef>
                        </wps:style>
                        <wps:bodyPr/>
                      </wps:wsp>
                      <wps:wsp>
                        <wps:cNvPr id="67" name="Straight Connector 67"/>
                        <wps:cNvCnPr/>
                        <wps:spPr>
                          <a:xfrm>
                            <a:off x="1066800" y="228600"/>
                            <a:ext cx="0" cy="1524000"/>
                          </a:xfrm>
                          <a:prstGeom prst="line">
                            <a:avLst/>
                          </a:prstGeom>
                          <a:ln>
                            <a:solidFill>
                              <a:srgbClr val="FFFF00"/>
                            </a:solidFill>
                            <a:headEnd type="triangle"/>
                            <a:tailEnd type="triangle"/>
                          </a:ln>
                        </wps:spPr>
                        <wps:style>
                          <a:lnRef idx="2">
                            <a:schemeClr val="accent1"/>
                          </a:lnRef>
                          <a:fillRef idx="0">
                            <a:schemeClr val="accent1"/>
                          </a:fillRef>
                          <a:effectRef idx="1">
                            <a:schemeClr val="accent1"/>
                          </a:effectRef>
                          <a:fontRef idx="minor">
                            <a:schemeClr val="tx1"/>
                          </a:fontRef>
                        </wps:style>
                        <wps:bodyPr/>
                      </wps:wsp>
                      <wps:wsp>
                        <wps:cNvPr id="68" name="Straight Connector 68"/>
                        <wps:cNvCnPr/>
                        <wps:spPr>
                          <a:xfrm flipH="1">
                            <a:off x="914400" y="1752600"/>
                            <a:ext cx="304800" cy="0"/>
                          </a:xfrm>
                          <a:prstGeom prst="line">
                            <a:avLst/>
                          </a:prstGeom>
                          <a:ln>
                            <a:solidFill>
                              <a:srgbClr val="FFFF00"/>
                            </a:solidFill>
                          </a:ln>
                        </wps:spPr>
                        <wps:style>
                          <a:lnRef idx="2">
                            <a:schemeClr val="accent1"/>
                          </a:lnRef>
                          <a:fillRef idx="0">
                            <a:schemeClr val="accent1"/>
                          </a:fillRef>
                          <a:effectRef idx="1">
                            <a:schemeClr val="accent1"/>
                          </a:effectRef>
                          <a:fontRef idx="minor">
                            <a:schemeClr val="tx1"/>
                          </a:fontRef>
                        </wps:style>
                        <wps:bodyPr/>
                      </wps:wsp>
                      <wps:wsp>
                        <wps:cNvPr id="69" name="Text Box 69"/>
                        <wps:cNvSpPr txBox="1"/>
                        <wps:spPr>
                          <a:xfrm>
                            <a:off x="76200" y="838122"/>
                            <a:ext cx="1815042" cy="444500"/>
                          </a:xfrm>
                          <a:prstGeom prst="rect">
                            <a:avLst/>
                          </a:prstGeom>
                          <a:noFill/>
                        </wps:spPr>
                        <wps:txbx>
                          <w:txbxContent>
                            <w:p w14:paraId="42055C71" w14:textId="77777777" w:rsidR="00157608" w:rsidRDefault="00157608" w:rsidP="00697DFF">
                              <w:pPr>
                                <w:pStyle w:val="NormalWeb"/>
                                <w:spacing w:before="0" w:beforeAutospacing="0" w:after="0" w:afterAutospacing="0" w:line="216" w:lineRule="auto"/>
                                <w:jc w:val="center"/>
                              </w:pPr>
                              <w:r>
                                <w:rPr>
                                  <w:rFonts w:asciiTheme="minorHAnsi" w:hAnsi="Calibri" w:cstheme="minorBidi"/>
                                  <w:color w:val="FFFF00"/>
                                  <w:kern w:val="24"/>
                                  <w:sz w:val="36"/>
                                  <w:szCs w:val="36"/>
                                </w:rPr>
                                <w:t>22.9 nm</w:t>
                              </w:r>
                            </w:p>
                          </w:txbxContent>
                        </wps:txbx>
                        <wps:bodyPr wrap="none" rtlCol="0">
                          <a:spAutoFit/>
                        </wps:bodyPr>
                      </wps:wsp>
                    </wpg:wgp>
                  </a:graphicData>
                </a:graphic>
              </wp:inline>
            </w:drawing>
          </mc:Choice>
          <mc:Fallback>
            <w:pict>
              <v:group id="Group 2" o:spid="_x0000_s1031" style="width:6in;height:154.85pt;mso-position-horizontal-relative:char;mso-position-vertical-relative:line" coordsize="7112000,2550075"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">
                <v:group id="Group 61" o:spid="_x0000_s1032" style="position:absolute;width:7112000;height:2550075" coordsize="7112000,2550075"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2ncU/MUAAADbAAAA&#10;DwAAAAAAAAAAAAAAAACpAgAAZHJzL2Rvd25yZXYueG1sUEsFBgAAAAAEAAQA+gAAAJsDAAAAAA==&#10;">
                  <v:shape id="Picture 62" o:spid="_x0000_s1033" type="#_x0000_t75" alt="loop111.png" style="position:absolute;left:3810000;width:3302000;height:251460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KIK&#10;TQrEAAAA2wAAAA8AAABkcnMvZG93bnJldi54bWxEj0FrAjEUhO8F/0N4Qi9Fs5UiZTWKCAWLUKiW&#10;xeNj89xd3byEJLrrvzcFweMwM98w82VvWnElHxrLCt7HGQji0uqGKwV/+6/RJ4gQkTW2lknBjQIs&#10;F4OXOebadvxL112sRIJwyFFBHaPLpQxlTQbD2Dri5B2tNxiT9JXUHrsEN62cZNlUGmw4LdToaF1T&#10;ed5djILTt9++6eIiXbHPusYdNsXP9kOp12G/moGI1Mdn+NHeaAXTCfx/ST9ALu4A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KIKTQrEAAAA2wAAAA8AAAAAAAAAAAAAAAAAnAIA&#10;AGRycy9kb3ducmV2LnhtbFBLBQYAAAAABAAEAPcAAACNAwAAAAA=&#10;">
                    <v:imagedata r:id="rId18" o:title="loop111.png"/>
                    <v:path arrowok="t"/>
                  </v:shape>
                  <v:shape id="Picture 63" o:spid="_x0000_s1034" type="#_x0000_t75" alt="loop100.png" style="position:absolute;width:3810000;height:252730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COp&#10;mIjDAAAA2wAAAA8AAABkcnMvZG93bnJldi54bWxEj19rwjAUxd8H+w7hCr7N1I2JdEbRyWQqDtT5&#10;fm2uTWdzU5pYu29vBsIeD+fPjzOatLYUDdW+cKyg30tAEGdOF5wr+N5/PA1B+ICssXRMCn7Jw2T8&#10;+DDCVLsrb6nZhVzEEfYpKjAhVKmUPjNk0fdcRRy9k6sthijrXOoar3HclvI5SQbSYsGRYLCid0PZ&#10;eXexEfLVYD5fLsLq+LrczNx6Tubwo1S3007fQARqw3/43v7UCgYv8Pcl/gA5vgE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I6mYiMMAAADbAAAADwAAAAAAAAAAAAAAAACcAgAA&#10;ZHJzL2Rvd25yZXYueG1sUEsFBgAAAAAEAAQA9wAAAIwDAAAAAA==&#10;">
                    <v:imagedata r:id="rId19" o:title="loop100.png"/>
                    <v:path arrowok="t"/>
                  </v:shape>
                  <v:shape id="Text Box 64" o:spid="_x0000_s1035" type="#_x0000_t202" style="position:absolute;left:1536168;top:1926569;width:1863899;height:62350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7vaCHwgAA&#10;ANsAAAAPAAAAZHJzL2Rvd25yZXYueG1sRI9Pi8IwFMTvC36H8IS9rYmLilajiIuwJ2X9B94ezbMt&#10;Ni+libZ+eyMseBxm5jfMbNHaUtyp9oVjDf2eAkGcOlNwpuGwX3+NQfiAbLB0TBoe5GEx73zMMDGu&#10;4T+670ImIoR9ghryEKpESp/mZNH3XEUcvYurLYYo60yaGpsIt6X8VmokLRYcF3KsaJVTet3drIbj&#10;5nI+DdQ2+7HDqnGtkmwnUuvPbrucggjUhnf4v/1rNIwG8PoSf4CcPwE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Hu9oIfCAAAA2wAAAA8AAAAAAAAAAAAAAAAAlwIAAGRycy9kb3du&#10;cmV2LnhtbFBLBQYAAAAABAAEAPUAAACGAwAAAAA=&#10;" filled="f" stroked="f">
                    <v:textbox>
                      <w:txbxContent>
                        <w:p w14:paraId="48FB55E5" w14:textId="77777777" w:rsidR="00157608" w:rsidRDefault="00157608" w:rsidP="00697DFF">
                          <w:pPr>
                            <w:pStyle w:val="NormalWeb"/>
                            <w:spacing w:before="0" w:beforeAutospacing="0" w:after="0" w:afterAutospacing="0"/>
                          </w:pPr>
                          <w:r>
                            <w:rPr>
                              <w:rFonts w:asciiTheme="minorHAnsi" w:hAnsi="Calibri" w:cstheme="minorBidi"/>
                              <w:color w:val="EEECE1" w:themeColor="background2"/>
                              <w:kern w:val="24"/>
                              <w:sz w:val="32"/>
                              <w:szCs w:val="32"/>
                            </w:rPr>
                            <w:t>&lt;100&gt;</w:t>
                          </w:r>
                        </w:p>
                      </w:txbxContent>
                    </v:textbox>
                  </v:shape>
                  <v:shape id="Text Box 65" o:spid="_x0000_s1036" type="#_x0000_t202" style="position:absolute;left:5076528;top:1926659;width:1666052;height:600898;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C8rfdwQAA&#10;ANsAAAAPAAAAZHJzL2Rvd25yZXYueG1sRI9Ba8JAFITvQv/D8gredGNBKdFVpFbw4EUb74/sMxua&#10;fRuyTxP/vVsoeBxm5htmtRl8o+7UxTqwgdk0A0VcBltzZaD42U8+QUVBttgEJgMPirBZv41WmNvQ&#10;84nuZ6lUgnDM0YATaXOtY+nIY5yGljh519B5lCS7StsO+wT3jf7IsoX2WHNacNjSl6Py93zzBkTs&#10;dvYovn08XIbjrndZOcfCmPH7sF2CEhrkFf5vH6yBxRz+vqQfoNdP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gvK33cEAAADbAAAADwAAAAAAAAAAAAAAAACXAgAAZHJzL2Rvd25y&#10;ZXYueG1sUEsFBgAAAAAEAAQA9QAAAIUDAAAAAA==&#10;" filled="f" stroked="f">
                    <v:textbox style="mso-fit-shape-to-text:t">
                      <w:txbxContent>
                        <w:p w14:paraId="6D1B0E6D" w14:textId="77777777" w:rsidR="00157608" w:rsidRDefault="00157608" w:rsidP="00697DFF">
                          <w:pPr>
                            <w:pStyle w:val="NormalWeb"/>
                            <w:spacing w:before="0" w:beforeAutospacing="0" w:after="0" w:afterAutospacing="0"/>
                          </w:pPr>
                          <w:r>
                            <w:rPr>
                              <w:rFonts w:asciiTheme="minorHAnsi" w:hAnsi="Calibri" w:cstheme="minorBidi"/>
                              <w:color w:val="EEECE1" w:themeColor="background2"/>
                              <w:kern w:val="24"/>
                              <w:sz w:val="32"/>
                              <w:szCs w:val="32"/>
                            </w:rPr>
                            <w:t>&lt;111&gt;</w:t>
                          </w:r>
                        </w:p>
                      </w:txbxContent>
                    </v:textbox>
                  </v:shape>
                </v:group>
                <v:line id="Straight Connector 66" o:spid="_x0000_s1037" style="position:absolute;flip:x;visibility:visible;mso-wrap-style:square" from="914400,228600" to="1219200,2286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1t8y18QAAADbAAAADwAAAGRycy9kb3ducmV2LnhtbESPzWrDMBCE74G+g9hCL6GRk4NJ3cgh&#10;NJi0t8YpPW+t9Q+1VkZSHOfto0Ihx2FmvmE228n0YiTnO8sKlosEBHFldceNgq9T8bwG4QOyxt4y&#10;KbiSh23+MNtgpu2FjzSWoRERwj5DBW0IQyalr1oy6Bd2II5ebZ3BEKVrpHZ4iXDTy1WSpNJgx3Gh&#10;xYHeWqp+y7NR4L9/ip07vPiPY/q5nxe6NqthVOrpcdq9ggg0hXv4v/2uFaQp/H2JP0DmN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DW3zLXxAAAANsAAAAPAAAAAAAAAAAA&#10;AAAAAKECAABkcnMvZG93bnJldi54bWxQSwUGAAAAAAQABAD5AAAAkgMAAAAA&#10;" strokecolor="yellow" strokeweight="2pt">
                  <v:shadow on="t" opacity="24903f" mv:blur="40000f" origin=",.5" offset="0,20000emu"/>
                </v:line>
                <v:line id="Straight Connector 67" o:spid="_x0000_s1038" style="position:absolute;visibility:visible;mso-wrap-style:square" from="1066800,228600" to="1066800,17526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N+SR4cMAAADbAAAADwAAAGRycy9kb3ducmV2LnhtbESPQWsCMRSE74L/IbxCb5qtiJXVKKKI&#10;UqtQK3h9bJ67i5uXJYm6+utNoeBxmJlvmPG0MZW4kvOlZQUf3QQEcWZ1ybmCw++yMwThA7LGyjIp&#10;uJOH6aTdGmOq7Y1/6LoPuYgQ9ikqKEKoUyl9VpBB37U1cfRO1hkMUbpcaoe3CDeV7CXJQBosOS4U&#10;WNO8oOy8v5hIWW0W28p9n3b8haa/fqzOu8tRqfe3ZjYCEagJr/B/e60VDD7h70v8AXLyB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DfkkeHDAAAA2wAAAA8AAAAAAAAAAAAA&#10;AAAAoQIAAGRycy9kb3ducmV2LnhtbFBLBQYAAAAABAAEAPkAAACRAwAAAAA=&#10;" strokecolor="yellow" strokeweight="2pt">
                  <v:stroke startarrow="block" endarrow="block"/>
                  <v:shadow on="t" opacity="24903f" mv:blur="40000f" origin=",.5" offset="0,20000emu"/>
                </v:line>
                <v:line id="Straight Connector 68" o:spid="_x0000_s1039" style="position:absolute;flip:x;visibility:visible;mso-wrap-style:square" from="914400,1752600" to="1219200,17526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" strokecolor="yellow" strokeweight="2pt">
                  <v:shadow on="t" opacity="24903f" mv:blur="40000f" origin=",.5" offset="0,20000emu"/>
                </v:line>
                <v:shape id="Text Box 69" o:spid="_x0000_s1040" type="#_x0000_t202" style="position:absolute;left:76200;top:838122;width:1815042;height:444500;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IfCA7wgAA&#10;ANsAAAAPAAAAZHJzL2Rvd25yZXYueG1sRI/RisIwFETfhf2HcBf2TVNlFa1GWVwF33RdP+DSXJva&#10;5qY0UatfbwTBx2FmzjCzRWsrcaHGF44V9HsJCOLM6YJzBYf/dXcMwgdkjZVjUnAjD4v5R2eGqXZX&#10;/qPLPuQiQtinqMCEUKdS+syQRd9zNXH0jq6xGKJscqkbvEa4reQgSUbSYsFxwWBNS0NZuT9bBePE&#10;bstyMth5+33vD83y163qk1Jfn+3PFESgNrzDr/ZGKxhN4Pkl/gA5f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Mh8IDvCAAAA2wAAAA8AAAAAAAAAAAAAAAAAlwIAAGRycy9kb3du&#10;cmV2LnhtbFBLBQYAAAAABAAEAPUAAACGAwAAAAA=&#10;" filled="f" stroked="f">
                  <v:textbox style="mso-fit-shape-to-text:t">
                    <w:txbxContent>
                      <w:p w14:paraId="42055C71" w14:textId="77777777" w:rsidR="00157608" w:rsidRDefault="00157608" w:rsidP="00697DFF">
                        <w:pPr>
                          <w:pStyle w:val="NormalWeb"/>
                          <w:spacing w:before="0" w:beforeAutospacing="0" w:after="0" w:afterAutospacing="0" w:line="216" w:lineRule="auto"/>
                          <w:jc w:val="center"/>
                        </w:pPr>
                        <w:r>
                          <w:rPr>
                            <w:rFonts w:asciiTheme="minorHAnsi" w:hAnsi="Calibri" w:cstheme="minorBidi"/>
                            <w:color w:val="FFFF00"/>
                            <w:kern w:val="24"/>
                            <w:sz w:val="36"/>
                            <w:szCs w:val="36"/>
                          </w:rPr>
                          <w:t>22.9 nm</w:t>
                        </w:r>
                      </w:p>
                    </w:txbxContent>
                  </v:textbox>
                </v:shape>
                <w10:anchorlock/>
              </v:group>
            </w:pict>
          </mc:Fallback>
        </mc:AlternateContent>
      </w:r>
    </w:p>
    <w:p w14:paraId="0561E403" w14:textId="64E880C5" w:rsidR="00E468C8" w:rsidRDefault="00E468C8" w:rsidP="00E468C8">
      <w:pPr>
        <w:pStyle w:val="Caption"/>
      </w:pPr>
      <w:bookmarkStart w:id="17" w:name="_Toc322216817"/>
      <w:r>
        <w:t>Figure 2</w:t>
      </w:r>
      <w:r w:rsidR="00AD3FC2">
        <w:t>.</w:t>
      </w:r>
      <w:fldSimple w:instr=" SEQ Figure \* ARABIC \s 1 ">
        <w:r w:rsidR="00F51C63">
          <w:rPr>
            <w:noProof/>
          </w:rPr>
          <w:t>2</w:t>
        </w:r>
      </w:fldSimple>
      <w:r>
        <w:t xml:space="preserve"> Initial condition of the simulation box</w:t>
      </w:r>
      <w:bookmarkEnd w:id="17"/>
    </w:p>
    <w:p w14:paraId="4694B367" w14:textId="5D9897CE" w:rsidR="00F72EE6" w:rsidRPr="00F72EE6" w:rsidRDefault="0069431D" w:rsidP="00F51C63">
      <w:pPr>
        <w:pStyle w:val="Heading3"/>
      </w:pPr>
      <w:r w:rsidRPr="0069431D">
        <w:t xml:space="preserve"> </w:t>
      </w:r>
    </w:p>
    <w:p w14:paraId="305D71C4" w14:textId="1AD755AA" w:rsidR="007062FF" w:rsidRDefault="000A531C" w:rsidP="00DD6BB2">
      <w:pPr>
        <w:pStyle w:val="Heading2"/>
      </w:pPr>
      <w:bookmarkStart w:id="18" w:name="_Toc322218103"/>
      <w:r>
        <w:t>2.2</w:t>
      </w:r>
      <w:r w:rsidR="0089555C">
        <w:t xml:space="preserve"> Interatomic</w:t>
      </w:r>
      <w:r>
        <w:t xml:space="preserve"> Potentials</w:t>
      </w:r>
      <w:bookmarkEnd w:id="18"/>
    </w:p>
    <w:p w14:paraId="7DD3D978" w14:textId="434AD07F" w:rsidR="003B4227" w:rsidRPr="003B4227" w:rsidRDefault="003B4227" w:rsidP="003B4227">
      <w:pPr>
        <w:pStyle w:val="Heading3"/>
      </w:pPr>
      <w:bookmarkStart w:id="19" w:name="_Toc322218104"/>
      <w:r>
        <w:t>2.2.1 Introduction</w:t>
      </w:r>
      <w:bookmarkEnd w:id="19"/>
    </w:p>
    <w:p w14:paraId="4F20CB9A" w14:textId="25DD5439" w:rsidR="003D1C82" w:rsidRDefault="0089555C" w:rsidP="00ED0466">
      <w:r>
        <w:t>Interatomic potential</w:t>
      </w:r>
      <w:r w:rsidR="00AA7AFB">
        <w:t>s</w:t>
      </w:r>
      <w:r>
        <w:t xml:space="preserve"> </w:t>
      </w:r>
      <w:r w:rsidR="00AA7AFB">
        <w:t>are</w:t>
      </w:r>
      <w:r>
        <w:t xml:space="preserve"> used to describe </w:t>
      </w:r>
      <w:r w:rsidR="00693414">
        <w:t xml:space="preserve">the </w:t>
      </w:r>
      <w:r>
        <w:t>forces between two atoms, atom to ion or io</w:t>
      </w:r>
      <w:r w:rsidR="006338A7">
        <w:t>n to ion, which is governed by interactions between electron clouds, the electron cloud and nucleus, and between nuclei. The function is complicated and strongly depends on the atom energies and the distance of closet approach of their nuclei.</w:t>
      </w:r>
      <w:r w:rsidR="00535CE0">
        <w:t xml:space="preserve"> Figure 2.</w:t>
      </w:r>
      <w:r w:rsidR="00ED0466">
        <w:t>3</w:t>
      </w:r>
      <w:r w:rsidR="00535CE0">
        <w:t xml:space="preserve"> </w:t>
      </w:r>
      <w:r w:rsidR="00FF51CC">
        <w:t>shows</w:t>
      </w:r>
      <w:r w:rsidR="00693414">
        <w:t xml:space="preserve"> a general overview of</w:t>
      </w:r>
      <w:r w:rsidR="00FF51CC">
        <w:t xml:space="preserve"> the variation of interatomic potential with separation r </w:t>
      </w:r>
      <w:r w:rsidR="00FF51CC">
        <w:rPr>
          <w:vertAlign w:val="superscript"/>
        </w:rPr>
        <w:t>[</w:t>
      </w:r>
      <w:r w:rsidR="00ED0466">
        <w:rPr>
          <w:vertAlign w:val="superscript"/>
        </w:rPr>
        <w:t>10</w:t>
      </w:r>
      <w:r w:rsidR="00FF51CC">
        <w:rPr>
          <w:vertAlign w:val="superscript"/>
        </w:rPr>
        <w:t>]</w:t>
      </w:r>
      <w:r w:rsidR="00FF51CC">
        <w:t>.</w:t>
      </w:r>
      <w:r w:rsidR="00535CE0">
        <w:t xml:space="preserve"> At a long distance, two atoms are </w:t>
      </w:r>
      <w:r w:rsidR="003A68D3">
        <w:t xml:space="preserve">interacting with each other by the simply described by Coulomb forces and the central repulsion dominates at a small distance. At the </w:t>
      </w:r>
      <w:r w:rsidR="003D1C82">
        <w:t xml:space="preserve">distance </w:t>
      </w:r>
      <m:oMath>
        <m:sSub>
          <m:sSubPr>
            <m:ctrlPr>
              <w:rPr>
                <w:rFonts w:ascii="Cambria Math" w:hAnsi="Cambria Math"/>
                <w:i/>
              </w:rPr>
            </m:ctrlPr>
          </m:sSubPr>
          <m:e>
            <m:r>
              <w:rPr>
                <w:rFonts w:ascii="Cambria Math" w:hAnsi="Cambria Math"/>
              </w:rPr>
              <m:t>r</m:t>
            </m:r>
          </m:e>
          <m:sub>
            <m:r>
              <w:rPr>
                <w:rFonts w:ascii="Cambria Math" w:hAnsi="Cambria Math"/>
              </w:rPr>
              <m:t>e</m:t>
            </m:r>
          </m:sub>
        </m:sSub>
      </m:oMath>
      <w:r w:rsidR="003D1C82">
        <w:t xml:space="preserve"> where the two forces go to</w:t>
      </w:r>
      <w:r w:rsidR="003A68D3">
        <w:t xml:space="preserve"> equilibrium </w:t>
      </w:r>
      <w:r w:rsidR="003D1C82">
        <w:t>reaching the lowest potential. To be specific, Figure 2.</w:t>
      </w:r>
      <w:r w:rsidR="00ED0466">
        <w:t>4</w:t>
      </w:r>
      <w:r w:rsidR="003D1C82">
        <w:t xml:space="preserve"> shows the behavior of various potential functions over a range of separation distances between copper atoms. </w:t>
      </w:r>
      <w:r w:rsidR="00FF51CC">
        <w:t xml:space="preserve">When the distance between two atoms is </w:t>
      </w:r>
      <m:oMath>
        <m:sSub>
          <m:sSubPr>
            <m:ctrlPr>
              <w:rPr>
                <w:rFonts w:ascii="Cambria Math" w:hAnsi="Cambria Math"/>
                <w:i/>
              </w:rPr>
            </m:ctrlPr>
          </m:sSubPr>
          <m:e>
            <m:r>
              <w:rPr>
                <w:rFonts w:ascii="Cambria Math" w:hAnsi="Cambria Math"/>
              </w:rPr>
              <m:t>a</m:t>
            </m:r>
          </m:e>
          <m:sub>
            <m:r>
              <w:rPr>
                <w:rFonts w:ascii="Cambria Math" w:hAnsi="Cambria Math"/>
              </w:rPr>
              <m:t>0</m:t>
            </m:r>
          </m:sub>
        </m:sSub>
        <m:r>
          <w:rPr>
            <w:rFonts w:ascii="Cambria Math" w:hAnsi="Cambria Math"/>
          </w:rPr>
          <m:t>&lt;r&lt;</m:t>
        </m:r>
        <m:sSub>
          <m:sSubPr>
            <m:ctrlPr>
              <w:rPr>
                <w:rFonts w:ascii="Cambria Math" w:hAnsi="Cambria Math"/>
                <w:i/>
              </w:rPr>
            </m:ctrlPr>
          </m:sSubPr>
          <m:e>
            <m:r>
              <w:rPr>
                <w:rFonts w:ascii="Cambria Math" w:hAnsi="Cambria Math"/>
              </w:rPr>
              <m:t>r</m:t>
            </m:r>
          </m:e>
          <m:sub>
            <m:r>
              <w:rPr>
                <w:rFonts w:ascii="Cambria Math" w:hAnsi="Cambria Math"/>
              </w:rPr>
              <m:t>e</m:t>
            </m:r>
          </m:sub>
        </m:sSub>
      </m:oMath>
      <w:r w:rsidR="00210372">
        <w:t xml:space="preserve">, the electronic interactions dominates and </w:t>
      </w:r>
      <w:r w:rsidR="0090233C">
        <w:t>the most accurate potential to describe this is Born-Mayer potential. H</w:t>
      </w:r>
      <w:r w:rsidR="00210372">
        <w:t xml:space="preserve">ere </w:t>
      </w:r>
      <m:oMath>
        <m:sSub>
          <m:sSubPr>
            <m:ctrlPr>
              <w:rPr>
                <w:rFonts w:ascii="Cambria Math" w:hAnsi="Cambria Math"/>
                <w:i/>
              </w:rPr>
            </m:ctrlPr>
          </m:sSubPr>
          <m:e>
            <m:r>
              <w:rPr>
                <w:rFonts w:ascii="Cambria Math" w:hAnsi="Cambria Math"/>
              </w:rPr>
              <m:t>a</m:t>
            </m:r>
          </m:e>
          <m:sub>
            <m:r>
              <w:rPr>
                <w:rFonts w:ascii="Cambria Math" w:hAnsi="Cambria Math"/>
              </w:rPr>
              <m:t>0</m:t>
            </m:r>
          </m:sub>
        </m:sSub>
      </m:oMath>
      <w:r w:rsidR="00210372">
        <w:t xml:space="preserve"> is the Bohr radius of the hydrogen</w:t>
      </w:r>
      <w:r w:rsidR="00ED0466">
        <w:t xml:space="preserve"> (</w:t>
      </w:r>
      <m:oMath>
        <m:sSub>
          <m:sSubPr>
            <m:ctrlPr>
              <w:rPr>
                <w:rFonts w:ascii="Cambria Math" w:hAnsi="Cambria Math"/>
                <w:i/>
              </w:rPr>
            </m:ctrlPr>
          </m:sSubPr>
          <m:e>
            <m:r>
              <w:rPr>
                <w:rFonts w:ascii="Cambria Math" w:hAnsi="Cambria Math"/>
              </w:rPr>
              <m:t>a</m:t>
            </m:r>
          </m:e>
          <m:sub>
            <m:r>
              <w:rPr>
                <w:rFonts w:ascii="Cambria Math" w:hAnsi="Cambria Math"/>
              </w:rPr>
              <m:t>0</m:t>
            </m:r>
          </m:sub>
        </m:sSub>
        <m:r>
          <w:rPr>
            <w:rFonts w:ascii="Cambria Math" w:hAnsi="Cambria Math"/>
          </w:rPr>
          <m:t>=0.053nm</m:t>
        </m:r>
      </m:oMath>
      <w:r w:rsidR="00ED0466">
        <w:t>)</w:t>
      </w:r>
      <w:r w:rsidR="00210372">
        <w:t xml:space="preserve">, </w:t>
      </w:r>
      <m:oMath>
        <m:sSub>
          <m:sSubPr>
            <m:ctrlPr>
              <w:rPr>
                <w:rFonts w:ascii="Cambria Math" w:hAnsi="Cambria Math"/>
                <w:i/>
              </w:rPr>
            </m:ctrlPr>
          </m:sSubPr>
          <m:e>
            <m:r>
              <w:rPr>
                <w:rFonts w:ascii="Cambria Math" w:hAnsi="Cambria Math"/>
              </w:rPr>
              <m:t>r</m:t>
            </m:r>
          </m:e>
          <m:sub>
            <m:r>
              <w:rPr>
                <w:rFonts w:ascii="Cambria Math" w:hAnsi="Cambria Math"/>
              </w:rPr>
              <m:t>e</m:t>
            </m:r>
          </m:sub>
        </m:sSub>
      </m:oMath>
      <w:r w:rsidR="00210372">
        <w:t xml:space="preserve"> is the closest spacing in t</w:t>
      </w:r>
      <w:r w:rsidR="0090233C">
        <w:t xml:space="preserve">he crystal neighbors (~ 0.25nm). While the atoms are approaching, the electron cloud around the nuclei becomes overlap to the other, then the potential to describe this is known as screened Coulomb potential. While </w:t>
      </w:r>
      <m:oMath>
        <m:r>
          <w:rPr>
            <w:rFonts w:ascii="Cambria Math" w:hAnsi="Cambria Math"/>
          </w:rPr>
          <m:t>r≪</m:t>
        </m:r>
        <m:sSub>
          <m:sSubPr>
            <m:ctrlPr>
              <w:rPr>
                <w:rFonts w:ascii="Cambria Math" w:hAnsi="Cambria Math"/>
                <w:i/>
              </w:rPr>
            </m:ctrlPr>
          </m:sSubPr>
          <m:e>
            <m:r>
              <w:rPr>
                <w:rFonts w:ascii="Cambria Math" w:hAnsi="Cambria Math"/>
              </w:rPr>
              <m:t>a</m:t>
            </m:r>
          </m:e>
          <m:sub>
            <m:r>
              <w:rPr>
                <w:rFonts w:ascii="Cambria Math" w:hAnsi="Cambria Math"/>
              </w:rPr>
              <m:t>0</m:t>
            </m:r>
          </m:sub>
        </m:sSub>
      </m:oMath>
      <w:r w:rsidR="00535CE0">
        <w:t xml:space="preserve">, Coulomb interactions dominate. </w:t>
      </w:r>
    </w:p>
    <w:p w14:paraId="38F4BE2B" w14:textId="77777777" w:rsidR="003415CD" w:rsidRDefault="003415CD" w:rsidP="003415CD">
      <w:pPr>
        <w:keepNext/>
      </w:pPr>
      <w:r>
        <w:rPr>
          <w:noProof/>
        </w:rPr>
        <w:drawing>
          <wp:inline distT="0" distB="0" distL="0" distR="0" wp14:anchorId="16C739C5" wp14:editId="622099F9">
            <wp:extent cx="2060076" cy="2354019"/>
            <wp:effectExtent l="0" t="0" r="0" b="8255"/>
            <wp:docPr id="72" name="Picture 72" descr="Untitled:Users:zuyahuang:Desktop:Screen Shot 2016-04-08 at 11.04.56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descr="Untitled:Users:zuyahuang:Desktop:Screen Shot 2016-04-08 at 11.04.56 AM.png"/>
                    <pic:cNvPicPr>
                      <a:picLocks noChangeAspect="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60076" cy="2354019"/>
                    </a:xfrm>
                    <a:prstGeom prst="rect">
                      <a:avLst/>
                    </a:prstGeom>
                    <a:noFill/>
                    <a:ln>
                      <a:noFill/>
                    </a:ln>
                  </pic:spPr>
                </pic:pic>
              </a:graphicData>
            </a:graphic>
          </wp:inline>
        </w:drawing>
      </w:r>
    </w:p>
    <w:p w14:paraId="20304CD1" w14:textId="66D0BED3" w:rsidR="003415CD" w:rsidRDefault="003415CD" w:rsidP="003415CD">
      <w:pPr>
        <w:pStyle w:val="Caption"/>
      </w:pPr>
      <w:bookmarkStart w:id="20" w:name="_Toc322216818"/>
      <w:r>
        <w:t xml:space="preserve">Figure </w:t>
      </w:r>
      <w:r w:rsidR="00F51C63">
        <w:t>2</w:t>
      </w:r>
      <w:r w:rsidR="00AD3FC2">
        <w:t>.</w:t>
      </w:r>
      <w:fldSimple w:instr=" SEQ Figure \* ARABIC \s 1 ">
        <w:r w:rsidR="00F51C63">
          <w:rPr>
            <w:noProof/>
          </w:rPr>
          <w:t>3</w:t>
        </w:r>
      </w:fldSimple>
      <w:r>
        <w:t xml:space="preserve"> </w:t>
      </w:r>
      <w:r w:rsidRPr="00ED0466">
        <w:t xml:space="preserve">Schematic plot of interatomic potential as a function of the </w:t>
      </w:r>
      <w:r>
        <w:t xml:space="preserve">distance between atoms, r  </w:t>
      </w:r>
      <w:r>
        <w:rPr>
          <w:vertAlign w:val="superscript"/>
        </w:rPr>
        <w:t>[10]</w:t>
      </w:r>
      <w:bookmarkEnd w:id="20"/>
    </w:p>
    <w:p w14:paraId="7296661D" w14:textId="77777777" w:rsidR="003415CD" w:rsidRDefault="003415CD" w:rsidP="003415CD">
      <w:pPr>
        <w:keepNext/>
      </w:pPr>
      <w:r>
        <w:rPr>
          <w:noProof/>
        </w:rPr>
        <w:drawing>
          <wp:inline distT="0" distB="0" distL="0" distR="0" wp14:anchorId="48D271E6" wp14:editId="170A9538">
            <wp:extent cx="2968558" cy="2408222"/>
            <wp:effectExtent l="0" t="0" r="3810" b="5080"/>
            <wp:docPr id="73" name="Picture 73" descr="Untitled:Users:zuyahuang:Desktop:Screen Shot 2016-04-08 at 11.05.03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descr="Untitled:Users:zuyahuang:Desktop:Screen Shot 2016-04-08 at 11.05.03 AM.png"/>
                    <pic:cNvPicPr>
                      <a:picLocks noChangeAspect="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968558" cy="2408222"/>
                    </a:xfrm>
                    <a:prstGeom prst="rect">
                      <a:avLst/>
                    </a:prstGeom>
                    <a:noFill/>
                    <a:ln>
                      <a:noFill/>
                    </a:ln>
                  </pic:spPr>
                </pic:pic>
              </a:graphicData>
            </a:graphic>
          </wp:inline>
        </w:drawing>
      </w:r>
    </w:p>
    <w:p w14:paraId="6280274A" w14:textId="2E5EE122" w:rsidR="00535CE0" w:rsidRDefault="003415CD" w:rsidP="003415CD">
      <w:pPr>
        <w:pStyle w:val="Caption"/>
      </w:pPr>
      <w:bookmarkStart w:id="21" w:name="_Toc322216819"/>
      <w:r>
        <w:t xml:space="preserve">Figure </w:t>
      </w:r>
      <w:r w:rsidR="00F51C63">
        <w:t>2.</w:t>
      </w:r>
      <w:fldSimple w:instr=" SEQ Figure \* ARABIC \s 1 ">
        <w:r w:rsidR="00F51C63">
          <w:rPr>
            <w:noProof/>
          </w:rPr>
          <w:t>4</w:t>
        </w:r>
      </w:fldSimple>
      <w:r>
        <w:t xml:space="preserve"> </w:t>
      </w:r>
      <w:r w:rsidRPr="00ED0466">
        <w:t>Schematic plot of interatomic potential as a function of the</w:t>
      </w:r>
      <w:r>
        <w:t xml:space="preserve"> distance between atoms, distance between atoms, r  </w:t>
      </w:r>
      <w:r>
        <w:rPr>
          <w:vertAlign w:val="superscript"/>
        </w:rPr>
        <w:t>[10]</w:t>
      </w:r>
      <w:bookmarkEnd w:id="21"/>
    </w:p>
    <w:p w14:paraId="791C0BBE" w14:textId="761775C8" w:rsidR="003D1C82" w:rsidRDefault="003D1C82" w:rsidP="00ED0466">
      <w:pPr>
        <w:ind w:hanging="90"/>
      </w:pPr>
    </w:p>
    <w:p w14:paraId="7FB01DA0" w14:textId="501CE93B" w:rsidR="00B649C7" w:rsidRDefault="003B4227" w:rsidP="003B4227">
      <w:pPr>
        <w:pStyle w:val="Heading3"/>
      </w:pPr>
      <w:bookmarkStart w:id="22" w:name="_Toc322218105"/>
      <w:r>
        <w:t>2.2.2</w:t>
      </w:r>
      <w:r w:rsidR="00C672F7">
        <w:t xml:space="preserve"> </w:t>
      </w:r>
      <w:r w:rsidR="00B649C7">
        <w:t xml:space="preserve">Potentials used in </w:t>
      </w:r>
      <w:r w:rsidR="00C672F7">
        <w:t>this work</w:t>
      </w:r>
      <w:bookmarkEnd w:id="22"/>
    </w:p>
    <w:p w14:paraId="67BE7932" w14:textId="1E45929B" w:rsidR="003D1C82" w:rsidRDefault="00B649C7" w:rsidP="00B649C7">
      <w:r>
        <w:t xml:space="preserve">The He-He is the lightest van der Waals system and it is almost dominated by dispersion energy. </w:t>
      </w:r>
      <w:proofErr w:type="spellStart"/>
      <w:r>
        <w:t>Jazen’s</w:t>
      </w:r>
      <w:proofErr w:type="spellEnd"/>
      <w:r>
        <w:t xml:space="preserve"> potential, which is based </w:t>
      </w:r>
      <w:r w:rsidR="005A0552">
        <w:t>on modified Tang-</w:t>
      </w:r>
      <w:proofErr w:type="spellStart"/>
      <w:r w:rsidR="005A0552">
        <w:t>Toennies</w:t>
      </w:r>
      <w:proofErr w:type="spellEnd"/>
      <w:r w:rsidR="005A0552">
        <w:t xml:space="preserve"> model</w:t>
      </w:r>
      <w:r>
        <w:t xml:space="preserve">, provides a more reliable standard for </w:t>
      </w:r>
      <w:r w:rsidR="00557814">
        <w:t xml:space="preserve">helium </w:t>
      </w:r>
      <w:r>
        <w:t>viscosity</w:t>
      </w:r>
      <w:r w:rsidR="005A0552">
        <w:t xml:space="preserve"> </w:t>
      </w:r>
      <w:r w:rsidR="005A0552">
        <w:rPr>
          <w:vertAlign w:val="superscript"/>
        </w:rPr>
        <w:t>[1</w:t>
      </w:r>
      <w:r w:rsidR="00543061">
        <w:rPr>
          <w:vertAlign w:val="superscript"/>
        </w:rPr>
        <w:t>7</w:t>
      </w:r>
      <w:r w:rsidR="005A0552">
        <w:rPr>
          <w:vertAlign w:val="superscript"/>
        </w:rPr>
        <w:t>]</w:t>
      </w:r>
      <w:r>
        <w:t xml:space="preserve">. </w:t>
      </w:r>
      <w:r w:rsidR="0009082B">
        <w:t>The mathematical representation of the potential is as follow:</w:t>
      </w:r>
    </w:p>
    <w:p w14:paraId="55CA78D5" w14:textId="1E85EC41" w:rsidR="0009082B" w:rsidRPr="0009082B" w:rsidRDefault="0009082B" w:rsidP="00345AF4">
      <w:pPr>
        <w:jc w:val="center"/>
      </w:pPr>
      <w:r>
        <w:rPr>
          <w:noProof/>
        </w:rPr>
        <mc:AlternateContent>
          <mc:Choice Requires="wps">
            <w:drawing>
              <wp:anchor distT="0" distB="0" distL="114300" distR="114300" simplePos="0" relativeHeight="251687936" behindDoc="0" locked="0" layoutInCell="1" allowOverlap="1" wp14:anchorId="12C541D9" wp14:editId="1EDFC495">
                <wp:simplePos x="0" y="0"/>
                <wp:positionH relativeFrom="column">
                  <wp:posOffset>5106035</wp:posOffset>
                </wp:positionH>
                <wp:positionV relativeFrom="paragraph">
                  <wp:posOffset>392430</wp:posOffset>
                </wp:positionV>
                <wp:extent cx="474980" cy="457200"/>
                <wp:effectExtent l="0" t="0" r="0" b="0"/>
                <wp:wrapSquare wrapText="bothSides"/>
                <wp:docPr id="79" name="Text Box 79"/>
                <wp:cNvGraphicFramePr/>
                <a:graphic xmlns:a="http://schemas.openxmlformats.org/drawingml/2006/main">
                  <a:graphicData uri="http://schemas.microsoft.com/office/word/2010/wordprocessingShape">
                    <wps:wsp>
                      <wps:cNvSpPr txBox="1"/>
                      <wps:spPr>
                        <a:xfrm>
                          <a:off x="0" y="0"/>
                          <a:ext cx="47498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EC8DD38" w14:textId="2A9098DD" w:rsidR="00157608" w:rsidRDefault="00157608" w:rsidP="0009082B">
                            <w:pPr>
                              <w:ind w:firstLine="0"/>
                            </w:pPr>
                            <w: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9" o:spid="_x0000_s1041" type="#_x0000_t202" style="position:absolute;left:0;text-align:left;margin-left:402.05pt;margin-top:30.9pt;width:37.4pt;height:36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" filled="f" stroked="f">
                <v:textbox>
                  <w:txbxContent>
                    <w:p w14:paraId="0EC8DD38" w14:textId="2A9098DD" w:rsidR="00157608" w:rsidRDefault="00157608" w:rsidP="0009082B">
                      <w:pPr>
                        <w:ind w:firstLine="0"/>
                      </w:pPr>
                      <w:r>
                        <w:t>(1)</w:t>
                      </w:r>
                    </w:p>
                  </w:txbxContent>
                </v:textbox>
                <w10:wrap type="square"/>
              </v:shape>
            </w:pict>
          </mc:Fallback>
        </mc:AlternateContent>
      </w:r>
      <m:oMath>
        <m:r>
          <w:rPr>
            <w:rFonts w:ascii="Cambria Math" w:hAnsi="Cambria Math"/>
          </w:rPr>
          <m:t>V</m:t>
        </m:r>
        <m:d>
          <m:dPr>
            <m:ctrlPr>
              <w:rPr>
                <w:rFonts w:ascii="Cambria Math" w:hAnsi="Cambria Math"/>
                <w:i/>
              </w:rPr>
            </m:ctrlPr>
          </m:dPr>
          <m:e>
            <m:r>
              <w:rPr>
                <w:rFonts w:ascii="Cambria Math" w:hAnsi="Cambria Math"/>
              </w:rPr>
              <m:t>R</m:t>
            </m:r>
          </m:e>
        </m:d>
        <m:r>
          <w:rPr>
            <w:rFonts w:ascii="Cambria Math" w:hAnsi="Cambria Math"/>
          </w:rPr>
          <m:t>=A</m:t>
        </m:r>
        <m:func>
          <m:funcPr>
            <m:ctrlPr>
              <w:rPr>
                <w:rFonts w:ascii="Cambria Math" w:hAnsi="Cambria Math"/>
              </w:rPr>
            </m:ctrlPr>
          </m:funcPr>
          <m:fName>
            <m:r>
              <m:rPr>
                <m:sty m:val="p"/>
              </m:rPr>
              <w:rPr>
                <w:rFonts w:ascii="Cambria Math" w:hAnsi="Cambria Math"/>
              </w:rPr>
              <m:t>exp</m:t>
            </m:r>
            <m:ctrlPr>
              <w:rPr>
                <w:rFonts w:ascii="Cambria Math" w:hAnsi="Cambria Math"/>
                <w:i/>
              </w:rPr>
            </m:ctrlPr>
          </m:fName>
          <m:e>
            <m:d>
              <m:dPr>
                <m:ctrlPr>
                  <w:rPr>
                    <w:rFonts w:ascii="Cambria Math" w:hAnsi="Cambria Math"/>
                    <w:i/>
                  </w:rPr>
                </m:ctrlPr>
              </m:dPr>
              <m:e>
                <m:r>
                  <w:rPr>
                    <w:rFonts w:ascii="Cambria Math" w:hAnsi="Cambria Math"/>
                  </w:rPr>
                  <m:t>-αR+β</m:t>
                </m:r>
                <m:sSup>
                  <m:sSupPr>
                    <m:ctrlPr>
                      <w:rPr>
                        <w:rFonts w:ascii="Cambria Math" w:hAnsi="Cambria Math"/>
                        <w:i/>
                      </w:rPr>
                    </m:ctrlPr>
                  </m:sSupPr>
                  <m:e>
                    <m:r>
                      <w:rPr>
                        <w:rFonts w:ascii="Cambria Math" w:hAnsi="Cambria Math"/>
                      </w:rPr>
                      <m:t>R</m:t>
                    </m:r>
                  </m:e>
                  <m:sup>
                    <m:r>
                      <w:rPr>
                        <w:rFonts w:ascii="Cambria Math" w:hAnsi="Cambria Math"/>
                      </w:rPr>
                      <m:t>2</m:t>
                    </m:r>
                  </m:sup>
                </m:sSup>
              </m:e>
            </m:d>
          </m:e>
        </m:func>
        <m:r>
          <w:rPr>
            <w:rFonts w:ascii="Cambria Math" w:hAnsi="Cambria Math"/>
          </w:rPr>
          <m:t>-</m:t>
        </m:r>
        <m:f>
          <m:fPr>
            <m:ctrlPr>
              <w:rPr>
                <w:rFonts w:ascii="Cambria Math" w:hAnsi="Cambria Math"/>
                <w:i/>
              </w:rPr>
            </m:ctrlPr>
          </m:fPr>
          <m:num>
            <m:d>
              <m:dPr>
                <m:begChr m:val="["/>
                <m:endChr m:val="]"/>
                <m:ctrlPr>
                  <w:rPr>
                    <w:rFonts w:ascii="Cambria Math" w:hAnsi="Cambria Math"/>
                    <w:i/>
                  </w:rPr>
                </m:ctrlPr>
              </m:dPr>
              <m:e>
                <m:r>
                  <w:rPr>
                    <w:rFonts w:ascii="Cambria Math" w:hAnsi="Cambria Math"/>
                  </w:rPr>
                  <m:t>1-</m:t>
                </m:r>
                <m:d>
                  <m:dPr>
                    <m:ctrlPr>
                      <w:rPr>
                        <w:rFonts w:ascii="Cambria Math" w:hAnsi="Cambria Math"/>
                        <w:i/>
                      </w:rPr>
                    </m:ctrlPr>
                  </m:dPr>
                  <m:e>
                    <m:nary>
                      <m:naryPr>
                        <m:chr m:val="∑"/>
                        <m:limLoc m:val="undOvr"/>
                        <m:ctrlPr>
                          <w:rPr>
                            <w:rFonts w:ascii="Cambria Math" w:hAnsi="Cambria Math"/>
                            <w:i/>
                          </w:rPr>
                        </m:ctrlPr>
                      </m:naryPr>
                      <m:sub>
                        <m:r>
                          <w:rPr>
                            <w:rFonts w:ascii="Cambria Math" w:hAnsi="Cambria Math"/>
                          </w:rPr>
                          <m:t>k=0</m:t>
                        </m:r>
                      </m:sub>
                      <m:sup>
                        <m:r>
                          <w:rPr>
                            <w:rFonts w:ascii="Cambria Math" w:hAnsi="Cambria Math"/>
                          </w:rPr>
                          <m:t>6</m:t>
                        </m:r>
                      </m:sup>
                      <m:e>
                        <m:f>
                          <m:fPr>
                            <m:ctrlPr>
                              <w:rPr>
                                <w:rFonts w:ascii="Cambria Math" w:hAnsi="Cambria Math"/>
                                <w:i/>
                              </w:rPr>
                            </m:ctrlPr>
                          </m:fPr>
                          <m:num>
                            <m:sSup>
                              <m:sSupPr>
                                <m:ctrlPr>
                                  <w:rPr>
                                    <w:rFonts w:ascii="Cambria Math" w:hAnsi="Cambria Math"/>
                                    <w:i/>
                                  </w:rPr>
                                </m:ctrlPr>
                              </m:sSupPr>
                              <m:e>
                                <m:d>
                                  <m:dPr>
                                    <m:ctrlPr>
                                      <w:rPr>
                                        <w:rFonts w:ascii="Cambria Math" w:hAnsi="Cambria Math"/>
                                        <w:i/>
                                      </w:rPr>
                                    </m:ctrlPr>
                                  </m:dPr>
                                  <m:e>
                                    <m:r>
                                      <w:rPr>
                                        <w:rFonts w:ascii="Cambria Math" w:hAnsi="Cambria Math"/>
                                      </w:rPr>
                                      <m:t>δR</m:t>
                                    </m:r>
                                  </m:e>
                                </m:d>
                              </m:e>
                              <m:sup>
                                <m:r>
                                  <w:rPr>
                                    <w:rFonts w:ascii="Cambria Math" w:hAnsi="Cambria Math"/>
                                  </w:rPr>
                                  <m:t>k</m:t>
                                </m:r>
                              </m:sup>
                            </m:sSup>
                          </m:num>
                          <m:den>
                            <m:r>
                              <w:rPr>
                                <w:rFonts w:ascii="Cambria Math" w:hAnsi="Cambria Math"/>
                              </w:rPr>
                              <m:t>k!</m:t>
                            </m:r>
                          </m:den>
                        </m:f>
                      </m:e>
                    </m:nary>
                  </m:e>
                </m:d>
                <m:r>
                  <w:rPr>
                    <w:rFonts w:ascii="Cambria Math" w:hAnsi="Cambria Math"/>
                  </w:rPr>
                  <m:t>×</m:t>
                </m:r>
                <m:func>
                  <m:funcPr>
                    <m:ctrlPr>
                      <w:rPr>
                        <w:rFonts w:ascii="Cambria Math" w:hAnsi="Cambria Math"/>
                      </w:rPr>
                    </m:ctrlPr>
                  </m:funcPr>
                  <m:fName>
                    <m:r>
                      <m:rPr>
                        <m:sty m:val="p"/>
                      </m:rPr>
                      <w:rPr>
                        <w:rFonts w:ascii="Cambria Math" w:hAnsi="Cambria Math"/>
                      </w:rPr>
                      <m:t>exp</m:t>
                    </m:r>
                    <m:ctrlPr>
                      <w:rPr>
                        <w:rFonts w:ascii="Cambria Math" w:hAnsi="Cambria Math"/>
                        <w:i/>
                      </w:rPr>
                    </m:ctrlPr>
                  </m:fName>
                  <m:e>
                    <m:d>
                      <m:dPr>
                        <m:ctrlPr>
                          <w:rPr>
                            <w:rFonts w:ascii="Cambria Math" w:hAnsi="Cambria Math"/>
                            <w:i/>
                          </w:rPr>
                        </m:ctrlPr>
                      </m:dPr>
                      <m:e>
                        <m:r>
                          <w:rPr>
                            <w:rFonts w:ascii="Cambria Math" w:hAnsi="Cambria Math"/>
                          </w:rPr>
                          <m:t>-δR</m:t>
                        </m:r>
                      </m:e>
                    </m:d>
                  </m:e>
                </m:func>
              </m:e>
            </m:d>
            <m:sSub>
              <m:sSubPr>
                <m:ctrlPr>
                  <w:rPr>
                    <w:rFonts w:ascii="Cambria Math" w:hAnsi="Cambria Math"/>
                    <w:i/>
                  </w:rPr>
                </m:ctrlPr>
              </m:sSubPr>
              <m:e>
                <m:r>
                  <w:rPr>
                    <w:rFonts w:ascii="Cambria Math" w:hAnsi="Cambria Math"/>
                  </w:rPr>
                  <m:t>C</m:t>
                </m:r>
              </m:e>
              <m:sub>
                <m:r>
                  <w:rPr>
                    <w:rFonts w:ascii="Cambria Math" w:hAnsi="Cambria Math"/>
                  </w:rPr>
                  <m:t>6</m:t>
                </m:r>
              </m:sub>
            </m:sSub>
            <m:r>
              <w:rPr>
                <w:rFonts w:ascii="Cambria Math" w:hAnsi="Cambria Math"/>
              </w:rPr>
              <m:t>f</m:t>
            </m:r>
            <m:d>
              <m:dPr>
                <m:ctrlPr>
                  <w:rPr>
                    <w:rFonts w:ascii="Cambria Math" w:hAnsi="Cambria Math"/>
                    <w:i/>
                  </w:rPr>
                </m:ctrlPr>
              </m:dPr>
              <m:e>
                <m:r>
                  <w:rPr>
                    <w:rFonts w:ascii="Cambria Math" w:hAnsi="Cambria Math"/>
                  </w:rPr>
                  <m:t>R</m:t>
                </m:r>
              </m:e>
            </m:d>
          </m:num>
          <m:den>
            <m:sSup>
              <m:sSupPr>
                <m:ctrlPr>
                  <w:rPr>
                    <w:rFonts w:ascii="Cambria Math" w:hAnsi="Cambria Math"/>
                    <w:i/>
                  </w:rPr>
                </m:ctrlPr>
              </m:sSupPr>
              <m:e>
                <m:r>
                  <w:rPr>
                    <w:rFonts w:ascii="Cambria Math" w:hAnsi="Cambria Math"/>
                  </w:rPr>
                  <m:t>R</m:t>
                </m:r>
              </m:e>
              <m:sup>
                <m:r>
                  <w:rPr>
                    <w:rFonts w:ascii="Cambria Math" w:hAnsi="Cambria Math"/>
                  </w:rPr>
                  <m:t>6</m:t>
                </m:r>
              </m:sup>
            </m:sSup>
          </m:den>
        </m:f>
        <m:r>
          <w:rPr>
            <w:rFonts w:ascii="Cambria Math" w:hAnsi="Cambria Math"/>
          </w:rPr>
          <m:t>-</m:t>
        </m:r>
        <m:nary>
          <m:naryPr>
            <m:chr m:val="∑"/>
            <m:limLoc m:val="undOvr"/>
            <m:ctrlPr>
              <w:rPr>
                <w:rFonts w:ascii="Cambria Math" w:hAnsi="Cambria Math"/>
                <w:i/>
              </w:rPr>
            </m:ctrlPr>
          </m:naryPr>
          <m:sub>
            <m:r>
              <w:rPr>
                <w:rFonts w:ascii="Cambria Math" w:hAnsi="Cambria Math"/>
              </w:rPr>
              <m:t>n=4</m:t>
            </m:r>
          </m:sub>
          <m:sup>
            <m:r>
              <w:rPr>
                <w:rFonts w:ascii="Cambria Math" w:hAnsi="Cambria Math"/>
              </w:rPr>
              <m:t>8</m:t>
            </m:r>
          </m:sup>
          <m:e>
            <m:d>
              <m:dPr>
                <m:begChr m:val="["/>
                <m:endChr m:val="]"/>
                <m:ctrlPr>
                  <w:rPr>
                    <w:rFonts w:ascii="Cambria Math" w:hAnsi="Cambria Math"/>
                    <w:i/>
                  </w:rPr>
                </m:ctrlPr>
              </m:dPr>
              <m:e>
                <m:r>
                  <w:rPr>
                    <w:rFonts w:ascii="Cambria Math" w:hAnsi="Cambria Math"/>
                  </w:rPr>
                  <m:t>1-</m:t>
                </m:r>
                <m:d>
                  <m:dPr>
                    <m:ctrlPr>
                      <w:rPr>
                        <w:rFonts w:ascii="Cambria Math" w:hAnsi="Cambria Math"/>
                        <w:i/>
                      </w:rPr>
                    </m:ctrlPr>
                  </m:dPr>
                  <m:e>
                    <m:nary>
                      <m:naryPr>
                        <m:chr m:val="∑"/>
                        <m:limLoc m:val="undOvr"/>
                        <m:ctrlPr>
                          <w:rPr>
                            <w:rFonts w:ascii="Cambria Math" w:hAnsi="Cambria Math"/>
                            <w:i/>
                          </w:rPr>
                        </m:ctrlPr>
                      </m:naryPr>
                      <m:sub>
                        <m:r>
                          <w:rPr>
                            <w:rFonts w:ascii="Cambria Math" w:hAnsi="Cambria Math"/>
                          </w:rPr>
                          <m:t>k=0</m:t>
                        </m:r>
                      </m:sub>
                      <m:sup>
                        <m:r>
                          <w:rPr>
                            <w:rFonts w:ascii="Cambria Math" w:hAnsi="Cambria Math"/>
                          </w:rPr>
                          <m:t>2n</m:t>
                        </m:r>
                      </m:sup>
                      <m:e>
                        <m:f>
                          <m:fPr>
                            <m:ctrlPr>
                              <w:rPr>
                                <w:rFonts w:ascii="Cambria Math" w:hAnsi="Cambria Math"/>
                                <w:i/>
                              </w:rPr>
                            </m:ctrlPr>
                          </m:fPr>
                          <m:num>
                            <m:sSup>
                              <m:sSupPr>
                                <m:ctrlPr>
                                  <w:rPr>
                                    <w:rFonts w:ascii="Cambria Math" w:hAnsi="Cambria Math"/>
                                    <w:i/>
                                  </w:rPr>
                                </m:ctrlPr>
                              </m:sSupPr>
                              <m:e>
                                <m:d>
                                  <m:dPr>
                                    <m:ctrlPr>
                                      <w:rPr>
                                        <w:rFonts w:ascii="Cambria Math" w:hAnsi="Cambria Math"/>
                                        <w:i/>
                                      </w:rPr>
                                    </m:ctrlPr>
                                  </m:dPr>
                                  <m:e>
                                    <m:r>
                                      <w:rPr>
                                        <w:rFonts w:ascii="Cambria Math" w:hAnsi="Cambria Math"/>
                                      </w:rPr>
                                      <m:t>δR</m:t>
                                    </m:r>
                                  </m:e>
                                </m:d>
                              </m:e>
                              <m:sup>
                                <m:r>
                                  <w:rPr>
                                    <w:rFonts w:ascii="Cambria Math" w:hAnsi="Cambria Math"/>
                                  </w:rPr>
                                  <m:t>k</m:t>
                                </m:r>
                              </m:sup>
                            </m:sSup>
                          </m:num>
                          <m:den>
                            <m:r>
                              <w:rPr>
                                <w:rFonts w:ascii="Cambria Math" w:hAnsi="Cambria Math"/>
                              </w:rPr>
                              <m:t>k!</m:t>
                            </m:r>
                          </m:den>
                        </m:f>
                      </m:e>
                    </m:nary>
                  </m:e>
                </m:d>
                <m:func>
                  <m:funcPr>
                    <m:ctrlPr>
                      <w:rPr>
                        <w:rFonts w:ascii="Cambria Math" w:hAnsi="Cambria Math"/>
                      </w:rPr>
                    </m:ctrlPr>
                  </m:funcPr>
                  <m:fName>
                    <m:r>
                      <m:rPr>
                        <m:sty m:val="p"/>
                      </m:rPr>
                      <w:rPr>
                        <w:rFonts w:ascii="Cambria Math" w:hAnsi="Cambria Math"/>
                      </w:rPr>
                      <m:t>exp</m:t>
                    </m:r>
                  </m:fName>
                  <m:e>
                    <m:d>
                      <m:dPr>
                        <m:ctrlPr>
                          <w:rPr>
                            <w:rFonts w:ascii="Cambria Math" w:hAnsi="Cambria Math"/>
                            <w:i/>
                          </w:rPr>
                        </m:ctrlPr>
                      </m:dPr>
                      <m:e>
                        <m:r>
                          <w:rPr>
                            <w:rFonts w:ascii="Cambria Math" w:hAnsi="Cambria Math"/>
                          </w:rPr>
                          <m:t>-δR</m:t>
                        </m:r>
                      </m:e>
                    </m:d>
                  </m:e>
                </m:func>
              </m:e>
            </m:d>
          </m:e>
        </m:nary>
        <m:sSub>
          <m:sSubPr>
            <m:ctrlPr>
              <w:rPr>
                <w:rFonts w:ascii="Cambria Math" w:hAnsi="Cambria Math"/>
                <w:i/>
              </w:rPr>
            </m:ctrlPr>
          </m:sSubPr>
          <m:e>
            <m:r>
              <w:rPr>
                <w:rFonts w:ascii="Cambria Math" w:hAnsi="Cambria Math"/>
              </w:rPr>
              <m:t>C</m:t>
            </m:r>
          </m:e>
          <m:sub>
            <m:r>
              <w:rPr>
                <w:rFonts w:ascii="Cambria Math" w:hAnsi="Cambria Math"/>
              </w:rPr>
              <m:t>2n</m:t>
            </m:r>
          </m:sub>
        </m:sSub>
        <m:r>
          <w:rPr>
            <w:rFonts w:ascii="Cambria Math" w:hAnsi="Cambria Math"/>
          </w:rPr>
          <m:t>/</m:t>
        </m:r>
        <m:sSup>
          <m:sSupPr>
            <m:ctrlPr>
              <w:rPr>
                <w:rFonts w:ascii="Cambria Math" w:hAnsi="Cambria Math"/>
                <w:i/>
              </w:rPr>
            </m:ctrlPr>
          </m:sSupPr>
          <m:e>
            <m:r>
              <w:rPr>
                <w:rFonts w:ascii="Cambria Math" w:hAnsi="Cambria Math"/>
              </w:rPr>
              <m:t>R</m:t>
            </m:r>
          </m:e>
          <m:sup>
            <m:r>
              <w:rPr>
                <w:rFonts w:ascii="Cambria Math" w:hAnsi="Cambria Math"/>
              </w:rPr>
              <m:t>2n</m:t>
            </m:r>
          </m:sup>
        </m:sSup>
      </m:oMath>
    </w:p>
    <w:p w14:paraId="522D019A" w14:textId="21919AB8" w:rsidR="0009082B" w:rsidRDefault="0009082B" w:rsidP="0009082B">
      <w:pPr>
        <w:ind w:firstLine="0"/>
      </w:pPr>
      <w:proofErr w:type="gramStart"/>
      <w:r w:rsidRPr="0009082B">
        <w:t>where</w:t>
      </w:r>
      <w:proofErr w:type="gramEnd"/>
      <w:r w:rsidRPr="0009082B">
        <w:t xml:space="preserve"> R is the </w:t>
      </w:r>
      <w:r w:rsidR="00557814">
        <w:t>atomic separation in units of B</w:t>
      </w:r>
      <w:r w:rsidRPr="0009082B">
        <w:t>ohr.</w:t>
      </w:r>
    </w:p>
    <w:p w14:paraId="5A3AD988" w14:textId="67419257" w:rsidR="0013242C" w:rsidRDefault="00345AF4" w:rsidP="0013242C">
      <w:r>
        <w:rPr>
          <w:noProof/>
        </w:rPr>
        <mc:AlternateContent>
          <mc:Choice Requires="wps">
            <w:drawing>
              <wp:anchor distT="0" distB="0" distL="114300" distR="114300" simplePos="0" relativeHeight="251689984" behindDoc="0" locked="0" layoutInCell="1" allowOverlap="1" wp14:anchorId="0EBE95AD" wp14:editId="09853A8F">
                <wp:simplePos x="0" y="0"/>
                <wp:positionH relativeFrom="column">
                  <wp:posOffset>4987290</wp:posOffset>
                </wp:positionH>
                <wp:positionV relativeFrom="paragraph">
                  <wp:posOffset>520065</wp:posOffset>
                </wp:positionV>
                <wp:extent cx="474980" cy="342900"/>
                <wp:effectExtent l="0" t="0" r="0" b="12700"/>
                <wp:wrapSquare wrapText="bothSides"/>
                <wp:docPr id="80" name="Text Box 80"/>
                <wp:cNvGraphicFramePr/>
                <a:graphic xmlns:a="http://schemas.openxmlformats.org/drawingml/2006/main">
                  <a:graphicData uri="http://schemas.microsoft.com/office/word/2010/wordprocessingShape">
                    <wps:wsp>
                      <wps:cNvSpPr txBox="1"/>
                      <wps:spPr>
                        <a:xfrm>
                          <a:off x="0" y="0"/>
                          <a:ext cx="474980" cy="342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2DEDFB8" w14:textId="3F0DD2AE" w:rsidR="00157608" w:rsidRDefault="00157608" w:rsidP="00345AF4">
                            <w:pPr>
                              <w:ind w:firstLine="0"/>
                            </w:pPr>
                            <w: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0" o:spid="_x0000_s1042" type="#_x0000_t202" style="position:absolute;left:0;text-align:left;margin-left:392.7pt;margin-top:40.95pt;width:37.4pt;height:27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" filled="f" stroked="f">
                <v:textbox>
                  <w:txbxContent>
                    <w:p w14:paraId="42DEDFB8" w14:textId="3F0DD2AE" w:rsidR="00157608" w:rsidRDefault="00157608" w:rsidP="00345AF4">
                      <w:pPr>
                        <w:ind w:firstLine="0"/>
                      </w:pPr>
                      <w:r>
                        <w:t>(2)</w:t>
                      </w:r>
                    </w:p>
                  </w:txbxContent>
                </v:textbox>
                <w10:wrap type="square"/>
              </v:shape>
            </w:pict>
          </mc:Fallback>
        </mc:AlternateContent>
      </w:r>
      <w:proofErr w:type="gramStart"/>
      <w:r>
        <w:t xml:space="preserve">The Fe-Fe potential </w:t>
      </w:r>
      <w:r w:rsidR="0013242C">
        <w:t xml:space="preserve">was developed by </w:t>
      </w:r>
      <w:proofErr w:type="spellStart"/>
      <w:r w:rsidR="0013242C" w:rsidRPr="0013242C">
        <w:t>Ackland</w:t>
      </w:r>
      <w:proofErr w:type="spellEnd"/>
      <w:r>
        <w:t xml:space="preserve"> </w:t>
      </w:r>
      <w:r>
        <w:rPr>
          <w:vertAlign w:val="superscript"/>
        </w:rPr>
        <w:t>[1</w:t>
      </w:r>
      <w:r w:rsidR="00543061">
        <w:rPr>
          <w:vertAlign w:val="superscript"/>
        </w:rPr>
        <w:t>8</w:t>
      </w:r>
      <w:r>
        <w:rPr>
          <w:vertAlign w:val="superscript"/>
        </w:rPr>
        <w:t>]</w:t>
      </w:r>
      <w:r w:rsidR="009E06F5">
        <w:t>,</w:t>
      </w:r>
      <w:r w:rsidR="0013242C">
        <w:t xml:space="preserve"> </w:t>
      </w:r>
      <w:r w:rsidR="00965170">
        <w:t>incor</w:t>
      </w:r>
      <w:r w:rsidR="009E06F5">
        <w:t>porating</w:t>
      </w:r>
      <w:r w:rsidR="00965170">
        <w:t xml:space="preserve"> both </w:t>
      </w:r>
      <w:proofErr w:type="spellStart"/>
      <w:r w:rsidR="00965170">
        <w:t>ab</w:t>
      </w:r>
      <w:proofErr w:type="spellEnd"/>
      <w:r w:rsidR="00965170">
        <w:t xml:space="preserve"> inito and experimental data</w:t>
      </w:r>
      <w:proofErr w:type="gramEnd"/>
      <w:r w:rsidR="00965170">
        <w:t>.</w:t>
      </w:r>
      <w:r w:rsidR="009E06F5">
        <w:t xml:space="preserve"> The potential is written is the form</w:t>
      </w:r>
      <w:r w:rsidR="00557814">
        <w:t xml:space="preserve"> of an embedded atom method formalism, such that</w:t>
      </w:r>
      <w:r w:rsidR="009E06F5">
        <w:t>:</w:t>
      </w:r>
    </w:p>
    <w:p w14:paraId="1D097676" w14:textId="2262639E" w:rsidR="009E06F5" w:rsidRDefault="009E06F5" w:rsidP="0013242C">
      <m:oMathPara>
        <m:oMath>
          <m:r>
            <w:rPr>
              <w:rFonts w:ascii="Cambria Math" w:hAnsi="Cambria Math"/>
            </w:rPr>
            <m:t>U=</m:t>
          </m:r>
          <m:nary>
            <m:naryPr>
              <m:chr m:val="∑"/>
              <m:limLoc m:val="undOvr"/>
              <m:supHide m:val="1"/>
              <m:ctrlPr>
                <w:rPr>
                  <w:rFonts w:ascii="Cambria Math" w:hAnsi="Cambria Math"/>
                  <w:i/>
                </w:rPr>
              </m:ctrlPr>
            </m:naryPr>
            <m:sub>
              <m:r>
                <w:rPr>
                  <w:rFonts w:ascii="Cambria Math" w:hAnsi="Cambria Math"/>
                </w:rPr>
                <m:t>i</m:t>
              </m:r>
            </m:sub>
            <m:sup/>
            <m:e>
              <m:sSub>
                <m:sSubPr>
                  <m:ctrlPr>
                    <w:rPr>
                      <w:rFonts w:ascii="Cambria Math" w:hAnsi="Cambria Math"/>
                      <w:i/>
                    </w:rPr>
                  </m:ctrlPr>
                </m:sSubPr>
                <m:e>
                  <m:r>
                    <w:rPr>
                      <w:rFonts w:ascii="Cambria Math" w:hAnsi="Cambria Math"/>
                    </w:rPr>
                    <m:t>F</m:t>
                  </m:r>
                </m:e>
                <m:sub>
                  <m:r>
                    <w:rPr>
                      <w:rFonts w:ascii="Cambria Math" w:hAnsi="Cambria Math"/>
                    </w:rPr>
                    <m:t>i</m:t>
                  </m:r>
                </m:sub>
              </m:sSub>
              <m:d>
                <m:dPr>
                  <m:begChr m:val="["/>
                  <m:endChr m:val="]"/>
                  <m:ctrlPr>
                    <w:rPr>
                      <w:rFonts w:ascii="Cambria Math" w:hAnsi="Cambria Math"/>
                      <w:i/>
                    </w:rPr>
                  </m:ctrlPr>
                </m:dPr>
                <m:e>
                  <m:nary>
                    <m:naryPr>
                      <m:chr m:val="∑"/>
                      <m:limLoc m:val="undOvr"/>
                      <m:supHide m:val="1"/>
                      <m:ctrlPr>
                        <w:rPr>
                          <w:rFonts w:ascii="Cambria Math" w:hAnsi="Cambria Math"/>
                          <w:i/>
                        </w:rPr>
                      </m:ctrlPr>
                    </m:naryPr>
                    <m:sub>
                      <m:r>
                        <w:rPr>
                          <w:rFonts w:ascii="Cambria Math" w:hAnsi="Cambria Math"/>
                        </w:rPr>
                        <m:t>j</m:t>
                      </m:r>
                    </m:sub>
                    <m:sup/>
                    <m:e>
                      <m:r>
                        <w:rPr>
                          <w:rFonts w:ascii="Cambria Math" w:hAnsi="Cambria Math"/>
                        </w:rPr>
                        <m:t>ϕ(</m:t>
                      </m:r>
                      <m:sSub>
                        <m:sSubPr>
                          <m:ctrlPr>
                            <w:rPr>
                              <w:rFonts w:ascii="Cambria Math" w:hAnsi="Cambria Math"/>
                              <w:i/>
                            </w:rPr>
                          </m:ctrlPr>
                        </m:sSubPr>
                        <m:e>
                          <m:r>
                            <w:rPr>
                              <w:rFonts w:ascii="Cambria Math" w:hAnsi="Cambria Math"/>
                            </w:rPr>
                            <m:t>r</m:t>
                          </m:r>
                        </m:e>
                        <m:sub>
                          <m:r>
                            <w:rPr>
                              <w:rFonts w:ascii="Cambria Math" w:hAnsi="Cambria Math"/>
                            </w:rPr>
                            <m:t>ij</m:t>
                          </m:r>
                        </m:sub>
                      </m:sSub>
                      <m:r>
                        <w:rPr>
                          <w:rFonts w:ascii="Cambria Math" w:hAnsi="Cambria Math"/>
                        </w:rPr>
                        <m:t>)</m:t>
                      </m:r>
                    </m:e>
                  </m:nary>
                </m:e>
              </m:d>
              <m:r>
                <w:rPr>
                  <w:rFonts w:ascii="Cambria Math" w:hAnsi="Cambria Math"/>
                </w:rPr>
                <m:t>+</m:t>
              </m:r>
              <m:nary>
                <m:naryPr>
                  <m:chr m:val="∑"/>
                  <m:limLoc m:val="undOvr"/>
                  <m:supHide m:val="1"/>
                  <m:ctrlPr>
                    <w:rPr>
                      <w:rFonts w:ascii="Cambria Math" w:hAnsi="Cambria Math"/>
                      <w:i/>
                    </w:rPr>
                  </m:ctrlPr>
                </m:naryPr>
                <m:sub>
                  <m:r>
                    <w:rPr>
                      <w:rFonts w:ascii="Cambria Math" w:hAnsi="Cambria Math"/>
                    </w:rPr>
                    <m:t>ij</m:t>
                  </m:r>
                </m:sub>
                <m:sup/>
                <m:e>
                  <m:r>
                    <w:rPr>
                      <w:rFonts w:ascii="Cambria Math" w:hAnsi="Cambria Math"/>
                    </w:rPr>
                    <m:t>V(</m:t>
                  </m:r>
                  <m:sSub>
                    <m:sSubPr>
                      <m:ctrlPr>
                        <w:rPr>
                          <w:rFonts w:ascii="Cambria Math" w:hAnsi="Cambria Math"/>
                          <w:i/>
                        </w:rPr>
                      </m:ctrlPr>
                    </m:sSubPr>
                    <m:e>
                      <m:r>
                        <w:rPr>
                          <w:rFonts w:ascii="Cambria Math" w:hAnsi="Cambria Math"/>
                        </w:rPr>
                        <m:t>r</m:t>
                      </m:r>
                    </m:e>
                    <m:sub>
                      <m:r>
                        <w:rPr>
                          <w:rFonts w:ascii="Cambria Math" w:hAnsi="Cambria Math"/>
                        </w:rPr>
                        <m:t>ij</m:t>
                      </m:r>
                    </m:sub>
                  </m:sSub>
                  <m:r>
                    <w:rPr>
                      <w:rFonts w:ascii="Cambria Math" w:hAnsi="Cambria Math"/>
                    </w:rPr>
                    <m:t>)</m:t>
                  </m:r>
                </m:e>
              </m:nary>
            </m:e>
          </m:nary>
        </m:oMath>
      </m:oMathPara>
    </w:p>
    <w:p w14:paraId="33F9500E" w14:textId="7BE305C8" w:rsidR="00514539" w:rsidRDefault="00557814" w:rsidP="00514539">
      <w:r>
        <w:t xml:space="preserve">The </w:t>
      </w:r>
      <w:r w:rsidR="00C30389">
        <w:t xml:space="preserve">He-Fe </w:t>
      </w:r>
      <w:r w:rsidR="00C70A3C">
        <w:t xml:space="preserve">potential </w:t>
      </w:r>
      <w:r w:rsidR="00C30389">
        <w:t>was</w:t>
      </w:r>
      <w:r w:rsidR="00C70A3C">
        <w:t xml:space="preserve"> developed and modified by using the density-function theory (DFT) with the DMol97 program package </w:t>
      </w:r>
      <w:r w:rsidR="00C70A3C">
        <w:rPr>
          <w:vertAlign w:val="superscript"/>
        </w:rPr>
        <w:t>[1</w:t>
      </w:r>
      <w:r w:rsidR="00891442">
        <w:rPr>
          <w:vertAlign w:val="superscript"/>
        </w:rPr>
        <w:t>9</w:t>
      </w:r>
      <w:r w:rsidR="00C70A3C">
        <w:rPr>
          <w:vertAlign w:val="superscript"/>
        </w:rPr>
        <w:t>]</w:t>
      </w:r>
      <w:r w:rsidR="00514539">
        <w:t>. It</w:t>
      </w:r>
      <w:r>
        <w:t xml:space="preserve"> has been specifically fit to incorporate the range of interaction energies of relevance for high-energy displacement atomic collisions. </w:t>
      </w:r>
      <w:r w:rsidR="00514539">
        <w:t xml:space="preserve">The </w:t>
      </w:r>
      <w:r>
        <w:t>specific description of this potential is</w:t>
      </w:r>
      <w:r w:rsidR="00514539">
        <w:t>:</w:t>
      </w:r>
    </w:p>
    <w:p w14:paraId="769511C3" w14:textId="03A1E142" w:rsidR="00514539" w:rsidRPr="009909F4" w:rsidRDefault="00490956" w:rsidP="00514539">
      <w:r>
        <w:rPr>
          <w:noProof/>
        </w:rPr>
        <mc:AlternateContent>
          <mc:Choice Requires="wps">
            <w:drawing>
              <wp:anchor distT="0" distB="0" distL="114300" distR="114300" simplePos="0" relativeHeight="251692032" behindDoc="0" locked="0" layoutInCell="1" allowOverlap="1" wp14:anchorId="1E1D4A83" wp14:editId="57243CCA">
                <wp:simplePos x="0" y="0"/>
                <wp:positionH relativeFrom="column">
                  <wp:posOffset>4987290</wp:posOffset>
                </wp:positionH>
                <wp:positionV relativeFrom="paragraph">
                  <wp:posOffset>135255</wp:posOffset>
                </wp:positionV>
                <wp:extent cx="474980" cy="342900"/>
                <wp:effectExtent l="0" t="0" r="0" b="12700"/>
                <wp:wrapSquare wrapText="bothSides"/>
                <wp:docPr id="81" name="Text Box 81"/>
                <wp:cNvGraphicFramePr/>
                <a:graphic xmlns:a="http://schemas.openxmlformats.org/drawingml/2006/main">
                  <a:graphicData uri="http://schemas.microsoft.com/office/word/2010/wordprocessingShape">
                    <wps:wsp>
                      <wps:cNvSpPr txBox="1"/>
                      <wps:spPr>
                        <a:xfrm>
                          <a:off x="0" y="0"/>
                          <a:ext cx="474980" cy="342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2BDEF70" w14:textId="3264AFC2" w:rsidR="00157608" w:rsidRDefault="00157608" w:rsidP="00490956">
                            <w:pPr>
                              <w:ind w:firstLine="0"/>
                            </w:pPr>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1" o:spid="_x0000_s1043" type="#_x0000_t202" style="position:absolute;left:0;text-align:left;margin-left:392.7pt;margin-top:10.65pt;width:37.4pt;height:27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" filled="f" stroked="f">
                <v:textbox>
                  <w:txbxContent>
                    <w:p w14:paraId="42BDEF70" w14:textId="3264AFC2" w:rsidR="00157608" w:rsidRDefault="00157608" w:rsidP="00490956">
                      <w:pPr>
                        <w:ind w:firstLine="0"/>
                      </w:pPr>
                      <w:r>
                        <w:t>(3)</w:t>
                      </w:r>
                    </w:p>
                  </w:txbxContent>
                </v:textbox>
                <w10:wrap type="square"/>
              </v:shape>
            </w:pict>
          </mc:Fallback>
        </mc:AlternateContent>
      </w:r>
      <m:oMath>
        <m:r>
          <w:rPr>
            <w:rFonts w:ascii="Cambria Math" w:hAnsi="Cambria Math"/>
          </w:rPr>
          <m:t>f</m:t>
        </m:r>
        <m:d>
          <m:dPr>
            <m:ctrlPr>
              <w:rPr>
                <w:rFonts w:ascii="Cambria Math" w:hAnsi="Cambria Math"/>
                <w:i/>
              </w:rPr>
            </m:ctrlPr>
          </m:dPr>
          <m:e>
            <m:sSub>
              <m:sSubPr>
                <m:ctrlPr>
                  <w:rPr>
                    <w:rFonts w:ascii="Cambria Math" w:hAnsi="Cambria Math"/>
                    <w:i/>
                  </w:rPr>
                </m:ctrlPr>
              </m:sSubPr>
              <m:e>
                <m:r>
                  <w:rPr>
                    <w:rFonts w:ascii="Cambria Math" w:hAnsi="Cambria Math"/>
                  </w:rPr>
                  <m:t>r</m:t>
                </m:r>
              </m:e>
              <m:sub>
                <m:r>
                  <w:rPr>
                    <w:rFonts w:ascii="Cambria Math" w:hAnsi="Cambria Math"/>
                  </w:rPr>
                  <m:t>ij</m:t>
                </m:r>
              </m:sub>
            </m:sSub>
          </m:e>
        </m:d>
        <m:r>
          <w:rPr>
            <w:rFonts w:ascii="Cambria Math" w:hAnsi="Cambria Math"/>
          </w:rPr>
          <m:t>=</m:t>
        </m:r>
        <m:d>
          <m:dPr>
            <m:begChr m:val="{"/>
            <m:endChr m:val=""/>
            <m:ctrlPr>
              <w:rPr>
                <w:rFonts w:ascii="Cambria Math" w:hAnsi="Cambria Math"/>
              </w:rPr>
            </m:ctrlPr>
          </m:dPr>
          <m:e>
            <m:m>
              <m:mPr>
                <m:mcs>
                  <m:mc>
                    <m:mcPr>
                      <m:count m:val="1"/>
                      <m:mcJc m:val="center"/>
                    </m:mcPr>
                  </m:mc>
                </m:mcs>
                <m:ctrlPr>
                  <w:rPr>
                    <w:rFonts w:ascii="Cambria Math" w:hAnsi="Cambria Math"/>
                  </w:rPr>
                </m:ctrlPr>
              </m:mPr>
              <m:mr>
                <m:e>
                  <m:r>
                    <m:rPr>
                      <m:sty m:val="p"/>
                    </m:rPr>
                    <w:rPr>
                      <w:rFonts w:ascii="Cambria Math" w:hAnsi="Cambria Math"/>
                    </w:rPr>
                    <m:t xml:space="preserve">DMOL-potential ,  </m:t>
                  </m:r>
                  <m:sSub>
                    <m:sSubPr>
                      <m:ctrlPr>
                        <w:rPr>
                          <w:rFonts w:ascii="Cambria Math" w:hAnsi="Cambria Math"/>
                          <w:i/>
                        </w:rPr>
                      </m:ctrlPr>
                    </m:sSubPr>
                    <m:e>
                      <m:r>
                        <w:rPr>
                          <w:rFonts w:ascii="Cambria Math" w:hAnsi="Cambria Math"/>
                        </w:rPr>
                        <m:t>r</m:t>
                      </m:r>
                    </m:e>
                    <m:sub>
                      <m:r>
                        <w:rPr>
                          <w:rFonts w:ascii="Cambria Math" w:hAnsi="Cambria Math"/>
                        </w:rPr>
                        <m:t>ij</m:t>
                      </m:r>
                    </m:sub>
                  </m:sSub>
                  <m:r>
                    <m:rPr>
                      <m:sty m:val="p"/>
                    </m:rP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1</m:t>
                      </m:r>
                    </m:sub>
                  </m:sSub>
                  <m:r>
                    <m:rPr>
                      <m:sty m:val="p"/>
                    </m:rPr>
                    <w:rPr>
                      <w:rFonts w:ascii="Cambria Math" w:hAnsi="Cambria Math"/>
                    </w:rPr>
                    <m:t xml:space="preserve"> </m:t>
                  </m:r>
                </m:e>
              </m:mr>
              <m:mr>
                <m:e>
                  <m:sSub>
                    <m:sSubPr>
                      <m:ctrlPr>
                        <w:rPr>
                          <w:rFonts w:ascii="Cambria Math" w:hAnsi="Cambria Math"/>
                          <w:i/>
                        </w:rPr>
                      </m:ctrlPr>
                    </m:sSubPr>
                    <m:e>
                      <m:r>
                        <w:rPr>
                          <w:rFonts w:ascii="Cambria Math" w:hAnsi="Cambria Math"/>
                        </w:rPr>
                        <m:t>p</m:t>
                      </m:r>
                    </m:e>
                    <m:sub>
                      <m:r>
                        <w:rPr>
                          <w:rFonts w:ascii="Cambria Math" w:hAnsi="Cambria Math"/>
                        </w:rPr>
                        <m:t>3</m:t>
                      </m:r>
                    </m:sub>
                  </m:sSub>
                  <m:sSubSup>
                    <m:sSubSupPr>
                      <m:ctrlPr>
                        <w:rPr>
                          <w:rFonts w:ascii="Cambria Math" w:hAnsi="Cambria Math"/>
                          <w:i/>
                        </w:rPr>
                      </m:ctrlPr>
                    </m:sSubSupPr>
                    <m:e>
                      <m:r>
                        <w:rPr>
                          <w:rFonts w:ascii="Cambria Math" w:hAnsi="Cambria Math"/>
                        </w:rPr>
                        <m:t>r</m:t>
                      </m:r>
                    </m:e>
                    <m:sub>
                      <m:r>
                        <w:rPr>
                          <w:rFonts w:ascii="Cambria Math" w:hAnsi="Cambria Math"/>
                        </w:rPr>
                        <m:t>ij</m:t>
                      </m:r>
                    </m:sub>
                    <m:sup>
                      <m:r>
                        <w:rPr>
                          <w:rFonts w:ascii="Cambria Math" w:hAnsi="Cambria Math"/>
                        </w:rPr>
                        <m:t>3</m:t>
                      </m:r>
                    </m:sup>
                  </m:sSubSup>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2</m:t>
                      </m:r>
                    </m:sub>
                  </m:sSub>
                  <m:sSubSup>
                    <m:sSubSupPr>
                      <m:ctrlPr>
                        <w:rPr>
                          <w:rFonts w:ascii="Cambria Math" w:hAnsi="Cambria Math"/>
                          <w:i/>
                        </w:rPr>
                      </m:ctrlPr>
                    </m:sSubSupPr>
                    <m:e>
                      <m:r>
                        <w:rPr>
                          <w:rFonts w:ascii="Cambria Math" w:hAnsi="Cambria Math"/>
                        </w:rPr>
                        <m:t>r</m:t>
                      </m:r>
                    </m:e>
                    <m:sub>
                      <m:r>
                        <w:rPr>
                          <w:rFonts w:ascii="Cambria Math" w:hAnsi="Cambria Math"/>
                        </w:rPr>
                        <m:t>ij</m:t>
                      </m:r>
                    </m:sub>
                    <m:sup>
                      <m:r>
                        <w:rPr>
                          <w:rFonts w:ascii="Cambria Math" w:hAnsi="Cambria Math"/>
                        </w:rPr>
                        <m:t>2</m:t>
                      </m:r>
                    </m:sup>
                  </m:sSubSup>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1</m:t>
                      </m:r>
                    </m:sub>
                  </m:sSub>
                  <m:sSub>
                    <m:sSubPr>
                      <m:ctrlPr>
                        <w:rPr>
                          <w:rFonts w:ascii="Cambria Math" w:hAnsi="Cambria Math"/>
                          <w:i/>
                        </w:rPr>
                      </m:ctrlPr>
                    </m:sSubPr>
                    <m:e>
                      <m:r>
                        <w:rPr>
                          <w:rFonts w:ascii="Cambria Math" w:hAnsi="Cambria Math"/>
                        </w:rPr>
                        <m:t>r</m:t>
                      </m:r>
                    </m:e>
                    <m:sub>
                      <m:r>
                        <w:rPr>
                          <w:rFonts w:ascii="Cambria Math" w:hAnsi="Cambria Math"/>
                        </w:rPr>
                        <m:t>ij</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0</m:t>
                      </m:r>
                    </m:sub>
                  </m:sSub>
                  <m:r>
                    <w:rPr>
                      <w:rFonts w:ascii="Cambria Math" w:hAnsi="Cambria Math"/>
                    </w:rPr>
                    <m:t xml:space="preserve">,     </m:t>
                  </m:r>
                  <m:sSub>
                    <m:sSubPr>
                      <m:ctrlPr>
                        <w:rPr>
                          <w:rFonts w:ascii="Cambria Math" w:hAnsi="Cambria Math"/>
                          <w:i/>
                        </w:rPr>
                      </m:ctrlPr>
                    </m:sSubPr>
                    <m:e>
                      <m:r>
                        <w:rPr>
                          <w:rFonts w:ascii="Cambria Math" w:hAnsi="Cambria Math"/>
                        </w:rPr>
                        <m:t>r</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ij</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2</m:t>
                      </m:r>
                    </m:sub>
                  </m:sSub>
                </m:e>
              </m:mr>
              <m:mr>
                <m:e>
                  <m:d>
                    <m:dPr>
                      <m:ctrlPr>
                        <w:rPr>
                          <w:rFonts w:ascii="Cambria Math" w:hAnsi="Cambria Math"/>
                          <w:i/>
                        </w:rPr>
                      </m:ctrlPr>
                    </m:dPr>
                    <m:e>
                      <m:r>
                        <w:rPr>
                          <w:rFonts w:ascii="Cambria Math" w:hAnsi="Cambria Math"/>
                        </w:rPr>
                        <m:t>a+</m:t>
                      </m:r>
                      <m:f>
                        <m:fPr>
                          <m:ctrlPr>
                            <w:rPr>
                              <w:rFonts w:ascii="Cambria Math" w:hAnsi="Cambria Math"/>
                              <w:i/>
                            </w:rPr>
                          </m:ctrlPr>
                        </m:fPr>
                        <m:num>
                          <m:r>
                            <w:rPr>
                              <w:rFonts w:ascii="Cambria Math" w:hAnsi="Cambria Math"/>
                            </w:rPr>
                            <m:t>b</m:t>
                          </m:r>
                        </m:num>
                        <m:den>
                          <m:sSub>
                            <m:sSubPr>
                              <m:ctrlPr>
                                <w:rPr>
                                  <w:rFonts w:ascii="Cambria Math" w:hAnsi="Cambria Math"/>
                                  <w:i/>
                                </w:rPr>
                              </m:ctrlPr>
                            </m:sSubPr>
                            <m:e>
                              <m:r>
                                <w:rPr>
                                  <w:rFonts w:ascii="Cambria Math" w:hAnsi="Cambria Math"/>
                                </w:rPr>
                                <m:t>r</m:t>
                              </m:r>
                            </m:e>
                            <m:sub>
                              <m:r>
                                <w:rPr>
                                  <w:rFonts w:ascii="Cambria Math" w:hAnsi="Cambria Math"/>
                                </w:rPr>
                                <m:t>ij</m:t>
                              </m:r>
                            </m:sub>
                          </m:sSub>
                        </m:den>
                      </m:f>
                    </m:e>
                  </m:d>
                  <m:sSup>
                    <m:sSupPr>
                      <m:ctrlPr>
                        <w:rPr>
                          <w:rFonts w:ascii="Cambria Math" w:hAnsi="Cambria Math"/>
                          <w:i/>
                        </w:rPr>
                      </m:ctrlPr>
                    </m:sSupPr>
                    <m:e>
                      <m:r>
                        <w:rPr>
                          <w:rFonts w:ascii="Cambria Math" w:hAnsi="Cambria Math"/>
                        </w:rPr>
                        <m:t>e</m:t>
                      </m:r>
                    </m:e>
                    <m:sup>
                      <m:r>
                        <w:rPr>
                          <w:rFonts w:ascii="Cambria Math" w:hAnsi="Cambria Math"/>
                        </w:rPr>
                        <m:t>c</m:t>
                      </m:r>
                      <m:sSub>
                        <m:sSubPr>
                          <m:ctrlPr>
                            <w:rPr>
                              <w:rFonts w:ascii="Cambria Math" w:hAnsi="Cambria Math"/>
                              <w:i/>
                            </w:rPr>
                          </m:ctrlPr>
                        </m:sSubPr>
                        <m:e>
                          <m:r>
                            <w:rPr>
                              <w:rFonts w:ascii="Cambria Math" w:hAnsi="Cambria Math"/>
                            </w:rPr>
                            <m:t>r</m:t>
                          </m:r>
                        </m:e>
                        <m:sub>
                          <m:r>
                            <w:rPr>
                              <w:rFonts w:ascii="Cambria Math" w:hAnsi="Cambria Math"/>
                            </w:rPr>
                            <m:t>ij</m:t>
                          </m:r>
                        </m:sub>
                      </m:sSub>
                    </m:sup>
                  </m:sSup>
                  <m:sSub>
                    <m:sSubPr>
                      <m:ctrlPr>
                        <w:rPr>
                          <w:rFonts w:ascii="Cambria Math" w:hAnsi="Cambria Math"/>
                          <w:i/>
                        </w:rPr>
                      </m:ctrlPr>
                    </m:sSubPr>
                    <m:e>
                      <m:r>
                        <w:rPr>
                          <w:rFonts w:ascii="Cambria Math" w:hAnsi="Cambria Math"/>
                        </w:rPr>
                        <m:t>f</m:t>
                      </m:r>
                    </m:e>
                    <m:sub>
                      <m:r>
                        <w:rPr>
                          <w:rFonts w:ascii="Cambria Math" w:hAnsi="Cambria Math"/>
                        </w:rPr>
                        <m:t>c</m:t>
                      </m:r>
                    </m:sub>
                  </m:sSub>
                  <m:d>
                    <m:dPr>
                      <m:ctrlPr>
                        <w:rPr>
                          <w:rFonts w:ascii="Cambria Math" w:hAnsi="Cambria Math"/>
                          <w:i/>
                        </w:rPr>
                      </m:ctrlPr>
                    </m:dPr>
                    <m:e>
                      <m:sSub>
                        <m:sSubPr>
                          <m:ctrlPr>
                            <w:rPr>
                              <w:rFonts w:ascii="Cambria Math" w:hAnsi="Cambria Math"/>
                              <w:i/>
                            </w:rPr>
                          </m:ctrlPr>
                        </m:sSubPr>
                        <m:e>
                          <m:r>
                            <w:rPr>
                              <w:rFonts w:ascii="Cambria Math" w:hAnsi="Cambria Math"/>
                            </w:rPr>
                            <m:t>r</m:t>
                          </m:r>
                        </m:e>
                        <m:sub>
                          <m:r>
                            <w:rPr>
                              <w:rFonts w:ascii="Cambria Math" w:hAnsi="Cambria Math"/>
                            </w:rPr>
                            <m:t>ij</m:t>
                          </m:r>
                        </m:sub>
                      </m:sSub>
                    </m:e>
                  </m:d>
                  <m:r>
                    <w:rPr>
                      <w:rFonts w:ascii="Cambria Math" w:hAnsi="Cambria Math"/>
                    </w:rPr>
                    <m:t xml:space="preserve">, </m:t>
                  </m:r>
                  <m:sSub>
                    <m:sSubPr>
                      <m:ctrlPr>
                        <w:rPr>
                          <w:rFonts w:ascii="Cambria Math" w:hAnsi="Cambria Math"/>
                          <w:i/>
                        </w:rPr>
                      </m:ctrlPr>
                    </m:sSubPr>
                    <m:e>
                      <m:r>
                        <w:rPr>
                          <w:rFonts w:ascii="Cambria Math" w:hAnsi="Cambria Math"/>
                        </w:rPr>
                        <m:t xml:space="preserve">    r</m:t>
                      </m:r>
                    </m:e>
                    <m:sub>
                      <m:r>
                        <w:rPr>
                          <w:rFonts w:ascii="Cambria Math" w:hAnsi="Cambria Math"/>
                        </w:rPr>
                        <m:t>ij</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2</m:t>
                      </m:r>
                    </m:sub>
                  </m:sSub>
                </m:e>
              </m:mr>
            </m:m>
          </m:e>
        </m:d>
      </m:oMath>
    </w:p>
    <w:p w14:paraId="0E9ED92B" w14:textId="13D60472" w:rsidR="009909F4" w:rsidRDefault="009909F4" w:rsidP="00514539">
      <w:proofErr w:type="gramStart"/>
      <w:r>
        <w:t>where</w:t>
      </w:r>
      <w:proofErr w:type="gramEnd"/>
      <w:r>
        <w:t xml:space="preserve"> the cut of function </w:t>
      </w:r>
      <m:oMath>
        <m:sSub>
          <m:sSubPr>
            <m:ctrlPr>
              <w:rPr>
                <w:rFonts w:ascii="Cambria Math" w:hAnsi="Cambria Math"/>
                <w:i/>
              </w:rPr>
            </m:ctrlPr>
          </m:sSubPr>
          <m:e>
            <m:r>
              <w:rPr>
                <w:rFonts w:ascii="Cambria Math" w:hAnsi="Cambria Math"/>
              </w:rPr>
              <m:t>f</m:t>
            </m:r>
          </m:e>
          <m:sub>
            <m:r>
              <w:rPr>
                <w:rFonts w:ascii="Cambria Math" w:hAnsi="Cambria Math"/>
              </w:rPr>
              <m:t>c</m:t>
            </m:r>
          </m:sub>
        </m:sSub>
      </m:oMath>
      <w:r>
        <w:t>is in</w:t>
      </w:r>
      <w:proofErr w:type="spellStart"/>
      <w:r>
        <w:t>cluded</w:t>
      </w:r>
      <w:proofErr w:type="spellEnd"/>
      <w:r>
        <w:t xml:space="preserve"> for computational efficiency. It is given by:</w:t>
      </w:r>
    </w:p>
    <w:p w14:paraId="63BAE452" w14:textId="7E8DE7F1" w:rsidR="009909F4" w:rsidRDefault="00490956" w:rsidP="00514539">
      <w:r>
        <w:rPr>
          <w:noProof/>
        </w:rPr>
        <mc:AlternateContent>
          <mc:Choice Requires="wps">
            <w:drawing>
              <wp:anchor distT="0" distB="0" distL="114300" distR="114300" simplePos="0" relativeHeight="251694080" behindDoc="0" locked="0" layoutInCell="1" allowOverlap="1" wp14:anchorId="21210BAD" wp14:editId="243CFE1B">
                <wp:simplePos x="0" y="0"/>
                <wp:positionH relativeFrom="column">
                  <wp:posOffset>4987290</wp:posOffset>
                </wp:positionH>
                <wp:positionV relativeFrom="paragraph">
                  <wp:posOffset>109220</wp:posOffset>
                </wp:positionV>
                <wp:extent cx="474980" cy="342900"/>
                <wp:effectExtent l="0" t="0" r="0" b="12700"/>
                <wp:wrapSquare wrapText="bothSides"/>
                <wp:docPr id="82" name="Text Box 82"/>
                <wp:cNvGraphicFramePr/>
                <a:graphic xmlns:a="http://schemas.openxmlformats.org/drawingml/2006/main">
                  <a:graphicData uri="http://schemas.microsoft.com/office/word/2010/wordprocessingShape">
                    <wps:wsp>
                      <wps:cNvSpPr txBox="1"/>
                      <wps:spPr>
                        <a:xfrm>
                          <a:off x="0" y="0"/>
                          <a:ext cx="474980" cy="342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9AA7774" w14:textId="61ED7FFA" w:rsidR="00157608" w:rsidRDefault="00157608" w:rsidP="00490956">
                            <w:pPr>
                              <w:ind w:firstLine="0"/>
                            </w:pPr>
                            <w: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2" o:spid="_x0000_s1044" type="#_x0000_t202" style="position:absolute;left:0;text-align:left;margin-left:392.7pt;margin-top:8.6pt;width:37.4pt;height:27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" filled="f" stroked="f">
                <v:textbox>
                  <w:txbxContent>
                    <w:p w14:paraId="29AA7774" w14:textId="61ED7FFA" w:rsidR="00157608" w:rsidRDefault="00157608" w:rsidP="00490956">
                      <w:pPr>
                        <w:ind w:firstLine="0"/>
                      </w:pPr>
                      <w:r>
                        <w:t>(4)</w:t>
                      </w:r>
                    </w:p>
                  </w:txbxContent>
                </v:textbox>
                <w10:wrap type="square"/>
              </v:shape>
            </w:pict>
          </mc:Fallback>
        </mc:AlternateContent>
      </w:r>
      <m:oMath>
        <m:sSub>
          <m:sSubPr>
            <m:ctrlPr>
              <w:rPr>
                <w:rFonts w:ascii="Cambria Math" w:hAnsi="Cambria Math"/>
                <w:i/>
              </w:rPr>
            </m:ctrlPr>
          </m:sSubPr>
          <m:e>
            <m:sSub>
              <m:sSubPr>
                <m:ctrlPr>
                  <w:rPr>
                    <w:rFonts w:ascii="Cambria Math" w:hAnsi="Cambria Math"/>
                    <w:i/>
                  </w:rPr>
                </m:ctrlPr>
              </m:sSubPr>
              <m:e>
                <m:r>
                  <w:rPr>
                    <w:rFonts w:ascii="Cambria Math" w:hAnsi="Cambria Math"/>
                  </w:rPr>
                  <m:t>f</m:t>
                </m:r>
              </m:e>
              <m:sub>
                <m:r>
                  <w:rPr>
                    <w:rFonts w:ascii="Cambria Math" w:hAnsi="Cambria Math"/>
                  </w:rPr>
                  <m:t>c</m:t>
                </m:r>
              </m:sub>
            </m:sSub>
            <m:r>
              <w:rPr>
                <w:rFonts w:ascii="Cambria Math" w:hAnsi="Cambria Math"/>
              </w:rPr>
              <m:t>(r</m:t>
            </m:r>
          </m:e>
          <m:sub>
            <m:r>
              <w:rPr>
                <w:rFonts w:ascii="Cambria Math" w:hAnsi="Cambria Math"/>
              </w:rPr>
              <m:t>ij</m:t>
            </m:r>
          </m:sub>
        </m:sSub>
        <m:r>
          <w:rPr>
            <w:rFonts w:ascii="Cambria Math" w:hAnsi="Cambria Math"/>
          </w:rPr>
          <m:t>)=</m:t>
        </m:r>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 xml:space="preserve">1,                          </m:t>
                </m:r>
                <m:sSub>
                  <m:sSubPr>
                    <m:ctrlPr>
                      <w:rPr>
                        <w:rFonts w:ascii="Cambria Math" w:hAnsi="Cambria Math"/>
                        <w:i/>
                      </w:rPr>
                    </m:ctrlPr>
                  </m:sSubPr>
                  <m:e>
                    <m:r>
                      <w:rPr>
                        <w:rFonts w:ascii="Cambria Math" w:hAnsi="Cambria Math"/>
                      </w:rPr>
                      <m:t>r</m:t>
                    </m:r>
                  </m:e>
                  <m:sub>
                    <m:r>
                      <w:rPr>
                        <w:rFonts w:ascii="Cambria Math" w:hAnsi="Cambria Math"/>
                      </w:rPr>
                      <m:t>ij</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c</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d</m:t>
                    </m:r>
                  </m:sub>
                </m:sSub>
              </m:e>
              <m:e>
                <m:f>
                  <m:fPr>
                    <m:ctrlPr>
                      <w:rPr>
                        <w:rFonts w:ascii="Cambria Math" w:hAnsi="Cambria Math"/>
                        <w:i/>
                      </w:rPr>
                    </m:ctrlPr>
                  </m:fPr>
                  <m:num>
                    <m:r>
                      <w:rPr>
                        <w:rFonts w:ascii="Cambria Math" w:hAnsi="Cambria Math"/>
                      </w:rPr>
                      <m:t>1</m:t>
                    </m:r>
                  </m:num>
                  <m:den>
                    <m:r>
                      <w:rPr>
                        <w:rFonts w:ascii="Cambria Math" w:hAnsi="Cambria Math"/>
                      </w:rPr>
                      <m:t>2</m:t>
                    </m:r>
                  </m:den>
                </m:f>
                <m:d>
                  <m:dPr>
                    <m:ctrlPr>
                      <w:rPr>
                        <w:rFonts w:ascii="Cambria Math" w:hAnsi="Cambria Math"/>
                        <w:i/>
                      </w:rPr>
                    </m:ctrlPr>
                  </m:dPr>
                  <m:e>
                    <m:r>
                      <w:rPr>
                        <w:rFonts w:ascii="Cambria Math" w:hAnsi="Cambria Math"/>
                      </w:rPr>
                      <m:t>1-sin</m:t>
                    </m:r>
                    <m:f>
                      <m:fPr>
                        <m:ctrlPr>
                          <w:rPr>
                            <w:rFonts w:ascii="Cambria Math" w:hAnsi="Cambria Math"/>
                            <w:i/>
                          </w:rPr>
                        </m:ctrlPr>
                      </m:fPr>
                      <m:num>
                        <m:r>
                          <w:rPr>
                            <w:rFonts w:ascii="Cambria Math" w:hAnsi="Cambria Math"/>
                          </w:rPr>
                          <m:t>π(</m:t>
                        </m:r>
                        <m:sSub>
                          <m:sSubPr>
                            <m:ctrlPr>
                              <w:rPr>
                                <w:rFonts w:ascii="Cambria Math" w:hAnsi="Cambria Math"/>
                                <w:i/>
                              </w:rPr>
                            </m:ctrlPr>
                          </m:sSubPr>
                          <m:e>
                            <m:r>
                              <w:rPr>
                                <w:rFonts w:ascii="Cambria Math" w:hAnsi="Cambria Math"/>
                              </w:rPr>
                              <m:t>r</m:t>
                            </m:r>
                          </m:e>
                          <m:sub>
                            <m:r>
                              <w:rPr>
                                <w:rFonts w:ascii="Cambria Math" w:hAnsi="Cambria Math"/>
                              </w:rPr>
                              <m:t>ij</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c</m:t>
                            </m:r>
                          </m:sub>
                        </m:sSub>
                        <m:r>
                          <w:rPr>
                            <w:rFonts w:ascii="Cambria Math" w:hAnsi="Cambria Math"/>
                          </w:rPr>
                          <m:t>)</m:t>
                        </m:r>
                      </m:num>
                      <m:den>
                        <m:r>
                          <w:rPr>
                            <w:rFonts w:ascii="Cambria Math" w:hAnsi="Cambria Math"/>
                          </w:rPr>
                          <m:t>2</m:t>
                        </m:r>
                        <m:sSub>
                          <m:sSubPr>
                            <m:ctrlPr>
                              <w:rPr>
                                <w:rFonts w:ascii="Cambria Math" w:hAnsi="Cambria Math"/>
                                <w:i/>
                              </w:rPr>
                            </m:ctrlPr>
                          </m:sSubPr>
                          <m:e>
                            <m:r>
                              <w:rPr>
                                <w:rFonts w:ascii="Cambria Math" w:hAnsi="Cambria Math"/>
                              </w:rPr>
                              <m:t>r</m:t>
                            </m:r>
                          </m:e>
                          <m:sub>
                            <m:r>
                              <w:rPr>
                                <w:rFonts w:ascii="Cambria Math" w:hAnsi="Cambria Math"/>
                              </w:rPr>
                              <m:t>d</m:t>
                            </m:r>
                          </m:sub>
                        </m:sSub>
                      </m:den>
                    </m:f>
                  </m:e>
                </m:d>
              </m:e>
              <m:e>
                <m:r>
                  <w:rPr>
                    <w:rFonts w:ascii="Cambria Math" w:hAnsi="Cambria Math"/>
                  </w:rPr>
                  <m:t xml:space="preserve">0,                            </m:t>
                </m:r>
                <m:sSub>
                  <m:sSubPr>
                    <m:ctrlPr>
                      <w:rPr>
                        <w:rFonts w:ascii="Cambria Math" w:hAnsi="Cambria Math"/>
                        <w:i/>
                      </w:rPr>
                    </m:ctrlPr>
                  </m:sSubPr>
                  <m:e>
                    <m:r>
                      <w:rPr>
                        <w:rFonts w:ascii="Cambria Math" w:hAnsi="Cambria Math"/>
                      </w:rPr>
                      <m:t>r</m:t>
                    </m:r>
                  </m:e>
                  <m:sub>
                    <m:r>
                      <w:rPr>
                        <w:rFonts w:ascii="Cambria Math" w:hAnsi="Cambria Math"/>
                      </w:rPr>
                      <m:t>ij</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c</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d</m:t>
                    </m:r>
                  </m:sub>
                </m:sSub>
              </m:e>
            </m:eqArr>
          </m:e>
        </m:d>
        <m:r>
          <w:rPr>
            <w:rFonts w:ascii="Cambria Math" w:hAnsi="Cambria Math"/>
          </w:rPr>
          <m:t xml:space="preserve">,    </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r</m:t>
                </m:r>
              </m:e>
              <m:sub>
                <m:r>
                  <w:rPr>
                    <w:rFonts w:ascii="Cambria Math" w:hAnsi="Cambria Math"/>
                  </w:rPr>
                  <m:t>c</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ij</m:t>
                </m:r>
              </m:sub>
            </m:sSub>
          </m:e>
        </m:d>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d</m:t>
            </m:r>
          </m:sub>
        </m:sSub>
      </m:oMath>
      <w:r>
        <w:t xml:space="preserve">   </w:t>
      </w:r>
    </w:p>
    <w:p w14:paraId="6F53838B" w14:textId="77777777" w:rsidR="00490956" w:rsidRPr="00B649C7" w:rsidRDefault="00490956" w:rsidP="00514539"/>
    <w:p w14:paraId="3E7750B5" w14:textId="5E266132" w:rsidR="000A531C" w:rsidRDefault="000A531C" w:rsidP="002A34DB">
      <w:pPr>
        <w:pStyle w:val="Heading2"/>
      </w:pPr>
      <w:bookmarkStart w:id="23" w:name="_Toc322218106"/>
      <w:r>
        <w:t>2.3 Experimental Investigation on Helium behavior in Neutron-Irradiated Iron</w:t>
      </w:r>
      <w:bookmarkEnd w:id="23"/>
    </w:p>
    <w:p w14:paraId="523DA206" w14:textId="73258A4A" w:rsidR="00E72F19" w:rsidRPr="00E72F19" w:rsidRDefault="00F51267" w:rsidP="007627FB">
      <w:r>
        <w:t>High n</w:t>
      </w:r>
      <w:r w:rsidR="004C76DA">
        <w:t>eutron</w:t>
      </w:r>
      <w:r>
        <w:t xml:space="preserve"> flux </w:t>
      </w:r>
      <w:r w:rsidR="004C76DA">
        <w:t xml:space="preserve">is the main issue in the </w:t>
      </w:r>
      <w:r>
        <w:t xml:space="preserve">radiation damage of structural materials. During the fusion environment, </w:t>
      </w:r>
      <m:oMath>
        <m:sPre>
          <m:sPrePr>
            <m:ctrlPr>
              <w:rPr>
                <w:rFonts w:ascii="Cambria Math" w:hAnsi="Cambria Math"/>
                <w:i/>
              </w:rPr>
            </m:ctrlPr>
          </m:sPrePr>
          <m:sub>
            <m:r>
              <w:rPr>
                <w:rFonts w:ascii="Cambria Math" w:hAnsi="Cambria Math"/>
              </w:rPr>
              <m:t>1</m:t>
            </m:r>
          </m:sub>
          <m:sup>
            <m:r>
              <w:rPr>
                <w:rFonts w:ascii="Cambria Math" w:hAnsi="Cambria Math"/>
              </w:rPr>
              <m:t>2</m:t>
            </m:r>
          </m:sup>
          <m:e>
            <m:r>
              <w:rPr>
                <w:rFonts w:ascii="Cambria Math" w:hAnsi="Cambria Math"/>
              </w:rPr>
              <m:t>H+</m:t>
            </m:r>
            <m:sPre>
              <m:sPrePr>
                <m:ctrlPr>
                  <w:rPr>
                    <w:rFonts w:ascii="Cambria Math" w:hAnsi="Cambria Math"/>
                    <w:i/>
                  </w:rPr>
                </m:ctrlPr>
              </m:sPrePr>
              <m:sub>
                <m:r>
                  <w:rPr>
                    <w:rFonts w:ascii="Cambria Math" w:hAnsi="Cambria Math"/>
                  </w:rPr>
                  <m:t>1</m:t>
                </m:r>
              </m:sub>
              <m:sup>
                <m:r>
                  <w:rPr>
                    <w:rFonts w:ascii="Cambria Math" w:hAnsi="Cambria Math"/>
                  </w:rPr>
                  <m:t>3</m:t>
                </m:r>
              </m:sup>
              <m:e>
                <m:r>
                  <w:rPr>
                    <w:rFonts w:ascii="Cambria Math" w:hAnsi="Cambria Math"/>
                  </w:rPr>
                  <m:t>H=</m:t>
                </m:r>
                <m:sPre>
                  <m:sPrePr>
                    <m:ctrlPr>
                      <w:rPr>
                        <w:rFonts w:ascii="Cambria Math" w:hAnsi="Cambria Math"/>
                        <w:i/>
                      </w:rPr>
                    </m:ctrlPr>
                  </m:sPrePr>
                  <m:sub>
                    <m:r>
                      <w:rPr>
                        <w:rFonts w:ascii="Cambria Math" w:hAnsi="Cambria Math"/>
                      </w:rPr>
                      <m:t>2</m:t>
                    </m:r>
                  </m:sub>
                  <m:sup>
                    <m:r>
                      <w:rPr>
                        <w:rFonts w:ascii="Cambria Math" w:hAnsi="Cambria Math"/>
                      </w:rPr>
                      <m:t>4</m:t>
                    </m:r>
                  </m:sup>
                  <m:e>
                    <m:r>
                      <w:rPr>
                        <w:rFonts w:ascii="Cambria Math" w:hAnsi="Cambria Math"/>
                      </w:rPr>
                      <m:t>He</m:t>
                    </m:r>
                  </m:e>
                </m:sPre>
              </m:e>
            </m:sPre>
          </m:e>
        </m:sPre>
        <m:r>
          <w:rPr>
            <w:rFonts w:ascii="Cambria Math" w:hAnsi="Cambria Math"/>
          </w:rPr>
          <m:t>+n</m:t>
        </m:r>
      </m:oMath>
      <w:r w:rsidR="00E72F19">
        <w:t xml:space="preserve"> is the most basic reaction. </w:t>
      </w:r>
      <w:proofErr w:type="gramStart"/>
      <w:r w:rsidR="0085223A">
        <w:t>High</w:t>
      </w:r>
      <w:r w:rsidR="00E72F19">
        <w:t xml:space="preserve"> </w:t>
      </w:r>
      <w:r w:rsidR="0085223A">
        <w:t>energy</w:t>
      </w:r>
      <w:proofErr w:type="gramEnd"/>
      <w:r w:rsidR="0085223A">
        <w:t xml:space="preserve"> neutron (14MeV) is produced companied by helium</w:t>
      </w:r>
      <w:r w:rsidR="00E72F19" w:rsidRPr="00E72F19">
        <w:t xml:space="preserve">, concurrently with high density </w:t>
      </w:r>
      <w:r w:rsidR="00E72F19">
        <w:t>of displacement defects.   Helium has a high tendency to combine with those defects and form helium bubbles, which might induce dimensional swelling</w:t>
      </w:r>
      <w:r w:rsidR="003B71E5">
        <w:t xml:space="preserve"> or high temperature grain boundary embrittlement</w:t>
      </w:r>
      <w:r w:rsidR="00E72F19">
        <w:t>.</w:t>
      </w:r>
      <w:r w:rsidR="00E72F19" w:rsidRPr="00E72F19">
        <w:t xml:space="preserve">  </w:t>
      </w:r>
      <w:r w:rsidR="007E68F9" w:rsidRPr="007E68F9">
        <w:t>Given the fact that there is no fusion-relevant neutron source in the world, it is important to utilize the currently available fission reactors to investigate the influence of neutron-irradiation induced defects on the helium behavior in Fe.</w:t>
      </w:r>
    </w:p>
    <w:p w14:paraId="6969B6C8" w14:textId="182EA23D" w:rsidR="007252C5" w:rsidRPr="0057409C" w:rsidRDefault="0085223A" w:rsidP="00E72F19">
      <w:r>
        <w:t xml:space="preserve"> </w:t>
      </w:r>
    </w:p>
    <w:p w14:paraId="6C50948B" w14:textId="7C54E8B5" w:rsidR="000A531C" w:rsidRDefault="000A531C" w:rsidP="000A531C">
      <w:pPr>
        <w:pStyle w:val="Heading3"/>
      </w:pPr>
      <w:bookmarkStart w:id="24" w:name="_Toc322218107"/>
      <w:r>
        <w:t>2.3.1 Thermal Desorption Spectrometry</w:t>
      </w:r>
      <w:r w:rsidR="00155E2C">
        <w:t xml:space="preserve"> (TDS)</w:t>
      </w:r>
      <w:bookmarkEnd w:id="24"/>
    </w:p>
    <w:p w14:paraId="6C728AD0" w14:textId="57380A43" w:rsidR="000A531C" w:rsidRPr="00F72EE6" w:rsidRDefault="00534802" w:rsidP="00F72EE6">
      <w:pPr>
        <w:rPr>
          <w:b/>
          <w:color w:val="FF0000"/>
        </w:rPr>
      </w:pPr>
      <w:r>
        <w:t xml:space="preserve">Thermal Desorption Spectrometry is a </w:t>
      </w:r>
      <w:r w:rsidRPr="00534802">
        <w:t xml:space="preserve">method of observing desorbed </w:t>
      </w:r>
      <w:r w:rsidR="00290126">
        <w:t xml:space="preserve">gas atoms or </w:t>
      </w:r>
      <w:r w:rsidRPr="00534802">
        <w:t>molecules from a surface when the surface temperature is increased</w:t>
      </w:r>
      <w:r>
        <w:t>.</w:t>
      </w:r>
      <w:r w:rsidRPr="00534802">
        <w:t xml:space="preserve"> </w:t>
      </w:r>
      <w:r w:rsidR="00DD4729">
        <w:t xml:space="preserve">In this study, </w:t>
      </w:r>
      <w:r w:rsidR="0057159D" w:rsidRPr="0057159D">
        <w:t>TDS was used to capture the impact of neutron irradiated induced damage on the helium desorption behavior.</w:t>
      </w:r>
      <w:r>
        <w:t xml:space="preserve"> The </w:t>
      </w:r>
      <w:r w:rsidR="00DD4729">
        <w:t xml:space="preserve">picture of </w:t>
      </w:r>
      <w:r>
        <w:t>TDS facility</w:t>
      </w:r>
      <w:r w:rsidR="00DD4729">
        <w:t xml:space="preserve"> at ORNL</w:t>
      </w:r>
      <w:r>
        <w:t xml:space="preserve"> is shown in Figure 2.</w:t>
      </w:r>
      <w:r w:rsidR="007E68F9">
        <w:t>5</w:t>
      </w:r>
      <w:r>
        <w:t xml:space="preserve">. </w:t>
      </w:r>
      <w:r w:rsidR="00F72EE6">
        <w:t xml:space="preserve">The TDS has two working modes, </w:t>
      </w:r>
      <w:r w:rsidR="00F72EE6" w:rsidRPr="00F72EE6">
        <w:t>either static or dynamic. If the pumping speed is negligible, the system operates in the static mode,</w:t>
      </w:r>
      <w:r w:rsidR="006202BE">
        <w:t xml:space="preserve"> </w:t>
      </w:r>
      <w:r w:rsidR="00F72EE6" w:rsidRPr="00F72EE6">
        <w:t>and if the pumping speed is relatively high, it is called the dynamic mode of operation</w:t>
      </w:r>
      <w:r w:rsidR="006202BE">
        <w:t>. I</w:t>
      </w:r>
      <w:r w:rsidR="006202BE" w:rsidRPr="006202BE">
        <w:t>n dynamic mode, the helium desorption rate is approximately proportional to the detected helium number in the system by the mass spectrometer</w:t>
      </w:r>
      <w:r w:rsidR="006202BE">
        <w:t xml:space="preserve"> </w:t>
      </w:r>
      <w:r w:rsidR="006202BE">
        <w:rPr>
          <w:vertAlign w:val="superscript"/>
        </w:rPr>
        <w:t>[5]</w:t>
      </w:r>
      <w:r w:rsidR="006202BE" w:rsidRPr="006202BE">
        <w:t>.</w:t>
      </w:r>
      <w:r w:rsidR="006202BE">
        <w:t xml:space="preserve">  </w:t>
      </w:r>
    </w:p>
    <w:p w14:paraId="0B6F8496" w14:textId="2AD78AC7" w:rsidR="007354A1" w:rsidRDefault="00534802" w:rsidP="007354A1">
      <w:pPr>
        <w:rPr>
          <w:lang w:eastAsia="zh-CN"/>
        </w:rPr>
      </w:pPr>
      <w:r>
        <w:t xml:space="preserve">The </w:t>
      </w:r>
      <w:r w:rsidR="00DD4729">
        <w:t>working principle</w:t>
      </w:r>
      <w:r>
        <w:t xml:space="preserve"> is </w:t>
      </w:r>
      <w:r w:rsidR="001B1851">
        <w:t xml:space="preserve">pretty </w:t>
      </w:r>
      <w:r>
        <w:t xml:space="preserve">straightforward. </w:t>
      </w:r>
      <w:r w:rsidR="001B1851">
        <w:t xml:space="preserve">After the sample is implanted by </w:t>
      </w:r>
      <w:r w:rsidR="00854EF3">
        <w:t>10</w:t>
      </w:r>
      <w:r w:rsidR="007B57FC">
        <w:t xml:space="preserve"> </w:t>
      </w:r>
      <w:proofErr w:type="spellStart"/>
      <w:r w:rsidR="00854EF3">
        <w:t>keV</w:t>
      </w:r>
      <w:proofErr w:type="spellEnd"/>
      <w:r w:rsidR="00854EF3">
        <w:t xml:space="preserve"> helium</w:t>
      </w:r>
      <w:r w:rsidR="001B1851">
        <w:t xml:space="preserve"> </w:t>
      </w:r>
      <w:r w:rsidR="00DD4729">
        <w:t xml:space="preserve">to a </w:t>
      </w:r>
      <w:proofErr w:type="spellStart"/>
      <w:r w:rsidR="001B1851">
        <w:t>fluence</w:t>
      </w:r>
      <w:proofErr w:type="spellEnd"/>
      <w:r w:rsidR="001B1851">
        <w:t xml:space="preserve"> </w:t>
      </w:r>
      <w:r w:rsidR="00DD4729">
        <w:t>of</w:t>
      </w:r>
      <w:r w:rsidR="001B1851">
        <w:t xml:space="preserve"> </w:t>
      </w:r>
      <m:oMath>
        <m:r>
          <w:rPr>
            <w:rFonts w:ascii="Cambria Math" w:hAnsi="Cambria Math"/>
          </w:rPr>
          <m:t>7×</m:t>
        </m:r>
        <m:sSup>
          <m:sSupPr>
            <m:ctrlPr>
              <w:rPr>
                <w:rFonts w:ascii="Cambria Math" w:hAnsi="Cambria Math"/>
                <w:i/>
              </w:rPr>
            </m:ctrlPr>
          </m:sSupPr>
          <m:e>
            <m:r>
              <w:rPr>
                <w:rFonts w:ascii="Cambria Math" w:hAnsi="Cambria Math"/>
              </w:rPr>
              <m:t>10</m:t>
            </m:r>
          </m:e>
          <m:sup>
            <m:r>
              <w:rPr>
                <w:rFonts w:ascii="Cambria Math" w:hAnsi="Cambria Math"/>
              </w:rPr>
              <m:t>14</m:t>
            </m:r>
          </m:sup>
        </m:sSup>
        <m:r>
          <w:rPr>
            <w:rFonts w:ascii="Cambria Math" w:hAnsi="Cambria Math"/>
          </w:rPr>
          <m:t xml:space="preserve"> He/</m:t>
        </m:r>
        <m:sSup>
          <m:sSupPr>
            <m:ctrlPr>
              <w:rPr>
                <w:rFonts w:ascii="Cambria Math" w:hAnsi="Cambria Math"/>
                <w:i/>
              </w:rPr>
            </m:ctrlPr>
          </m:sSupPr>
          <m:e>
            <m:r>
              <w:rPr>
                <w:rFonts w:ascii="Cambria Math" w:hAnsi="Cambria Math"/>
              </w:rPr>
              <m:t>cm</m:t>
            </m:r>
          </m:e>
          <m:sup>
            <m:r>
              <w:rPr>
                <w:rFonts w:ascii="Cambria Math" w:hAnsi="Cambria Math"/>
              </w:rPr>
              <m:t>2</m:t>
            </m:r>
          </m:sup>
        </m:sSup>
      </m:oMath>
      <w:r w:rsidR="00854EF3">
        <w:t xml:space="preserve"> at </w:t>
      </w:r>
      <w:r w:rsidR="00DD4729">
        <w:t>room temperature</w:t>
      </w:r>
      <w:r w:rsidR="00854EF3">
        <w:t xml:space="preserve"> </w:t>
      </w:r>
      <w:r w:rsidR="001B1851">
        <w:t>in the implantation chamber</w:t>
      </w:r>
      <w:r w:rsidR="00DD4729" w:rsidRPr="00DD4729">
        <w:t xml:space="preserve"> </w:t>
      </w:r>
      <w:r w:rsidR="00DD4729">
        <w:t xml:space="preserve">by using a 20 </w:t>
      </w:r>
      <w:proofErr w:type="spellStart"/>
      <w:r w:rsidR="00DD4729">
        <w:t>keV</w:t>
      </w:r>
      <w:proofErr w:type="spellEnd"/>
      <w:r w:rsidR="00DD4729">
        <w:t xml:space="preserve"> ion gun in the raster scanning mode with a raster area of 3.5 mm × 3.5 mm.</w:t>
      </w:r>
      <w:r w:rsidR="001B1851">
        <w:t xml:space="preserve"> </w:t>
      </w:r>
      <w:r w:rsidR="00DD4729">
        <w:t>Then the implanted sample placed in a tungsten crucible is transferred to the heating chamber by using a magnetically coupled transporter. After reaching a vacuum level of &lt; 2×10</w:t>
      </w:r>
      <w:r w:rsidR="00DD4729" w:rsidRPr="00390AF4">
        <w:rPr>
          <w:vertAlign w:val="superscript"/>
        </w:rPr>
        <w:t>-9</w:t>
      </w:r>
      <w:r w:rsidR="00DD4729">
        <w:t xml:space="preserve"> </w:t>
      </w:r>
      <w:proofErr w:type="spellStart"/>
      <w:r w:rsidR="00DD4729">
        <w:t>torr</w:t>
      </w:r>
      <w:proofErr w:type="spellEnd"/>
      <w:r w:rsidR="00DD4729">
        <w:t xml:space="preserve">, the temperature of the sample is increased to 1150°C with a ramping rate of 0.5°C/s.   In the temperature ramping process, helium will be thermally dissociated from the original He-defect complex and then desorbed out of the sample surface, depending on the binding energies. Then the released helium will be captured and </w:t>
      </w:r>
      <w:r w:rsidR="00DD4729" w:rsidRPr="005F0476">
        <w:rPr>
          <w:rFonts w:cs="Times"/>
          <w:szCs w:val="22"/>
        </w:rPr>
        <w:t>m</w:t>
      </w:r>
      <w:r w:rsidR="00DD4729">
        <w:rPr>
          <w:rFonts w:cs="Times"/>
          <w:szCs w:val="22"/>
        </w:rPr>
        <w:t>easured</w:t>
      </w:r>
      <w:r w:rsidR="00DD4729" w:rsidRPr="005F0476">
        <w:rPr>
          <w:rFonts w:cs="Times"/>
          <w:szCs w:val="22"/>
        </w:rPr>
        <w:t xml:space="preserve"> by a </w:t>
      </w:r>
      <w:proofErr w:type="spellStart"/>
      <w:r w:rsidR="00DD4729">
        <w:rPr>
          <w:rFonts w:cs="Times"/>
          <w:szCs w:val="22"/>
        </w:rPr>
        <w:t>quadrupol</w:t>
      </w:r>
      <w:proofErr w:type="spellEnd"/>
      <w:r w:rsidR="00DD4729">
        <w:rPr>
          <w:rFonts w:cs="Times"/>
          <w:szCs w:val="22"/>
        </w:rPr>
        <w:t xml:space="preserve"> </w:t>
      </w:r>
      <w:r w:rsidR="00DD4729" w:rsidRPr="005F0476">
        <w:rPr>
          <w:rFonts w:cs="Times"/>
          <w:szCs w:val="22"/>
        </w:rPr>
        <w:t>mass spectrometer</w:t>
      </w:r>
      <w:r w:rsidR="00DD4729" w:rsidRPr="005F0476">
        <w:rPr>
          <w:sz w:val="28"/>
        </w:rPr>
        <w:t xml:space="preserve"> </w:t>
      </w:r>
      <w:r w:rsidR="00DD4729">
        <w:t>in the measurement chamber.</w:t>
      </w:r>
      <w:r w:rsidR="00DD4729" w:rsidRPr="005F0476">
        <w:rPr>
          <w:rFonts w:ascii="Times" w:hAnsi="Times" w:cs="Times"/>
          <w:sz w:val="22"/>
          <w:szCs w:val="22"/>
        </w:rPr>
        <w:t xml:space="preserve"> </w:t>
      </w:r>
      <w:r w:rsidR="007354A1">
        <w:t>Figure 2.</w:t>
      </w:r>
      <w:r w:rsidR="00DD4729">
        <w:t>6</w:t>
      </w:r>
      <w:r w:rsidR="007354A1">
        <w:t xml:space="preserve"> shows the principle of a TDS procedure when probing He-point defect interaction.</w:t>
      </w:r>
    </w:p>
    <w:p w14:paraId="67F9CC0F" w14:textId="77777777" w:rsidR="003415CD" w:rsidRDefault="003415CD" w:rsidP="003415CD">
      <w:pPr>
        <w:pStyle w:val="Heading3"/>
        <w:tabs>
          <w:tab w:val="left" w:pos="1980"/>
        </w:tabs>
      </w:pPr>
      <w:r>
        <w:rPr>
          <w:noProof/>
        </w:rPr>
        <w:drawing>
          <wp:inline distT="0" distB="0" distL="0" distR="0" wp14:anchorId="2E81925F" wp14:editId="33620186">
            <wp:extent cx="5106035" cy="4042259"/>
            <wp:effectExtent l="0" t="0" r="0" b="0"/>
            <wp:docPr id="83" name="Picture 11" descr="TDS pic.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11" descr="TDS pic.pdf"/>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0" y="0"/>
                      <a:ext cx="5106035" cy="4042259"/>
                    </a:xfrm>
                    <a:prstGeom prst="rect">
                      <a:avLst/>
                    </a:prstGeom>
                  </pic:spPr>
                </pic:pic>
              </a:graphicData>
            </a:graphic>
          </wp:inline>
        </w:drawing>
      </w:r>
    </w:p>
    <w:p w14:paraId="75164146" w14:textId="6CF5C9EC" w:rsidR="003415CD" w:rsidRDefault="003415CD" w:rsidP="003415CD">
      <w:pPr>
        <w:pStyle w:val="Caption"/>
      </w:pPr>
      <w:bookmarkStart w:id="25" w:name="_Toc322216820"/>
      <w:r>
        <w:t xml:space="preserve">Figure </w:t>
      </w:r>
      <w:r w:rsidR="00F51C63">
        <w:t>2.</w:t>
      </w:r>
      <w:fldSimple w:instr=" SEQ Figure \* ARABIC \s 1 ">
        <w:r w:rsidR="00F51C63">
          <w:rPr>
            <w:noProof/>
          </w:rPr>
          <w:t>5</w:t>
        </w:r>
      </w:fldSimple>
      <w:r w:rsidRPr="003415CD">
        <w:t xml:space="preserve"> </w:t>
      </w:r>
      <w:r>
        <w:t>TDS facility at ORNL</w:t>
      </w:r>
      <w:bookmarkEnd w:id="25"/>
    </w:p>
    <w:p w14:paraId="5AB6AC5C" w14:textId="77777777" w:rsidR="003415CD" w:rsidRDefault="003415CD" w:rsidP="003415CD">
      <w:pPr>
        <w:pStyle w:val="Heading3"/>
        <w:tabs>
          <w:tab w:val="left" w:pos="1980"/>
        </w:tabs>
      </w:pPr>
      <w:r>
        <w:rPr>
          <w:noProof/>
        </w:rPr>
        <w:drawing>
          <wp:inline distT="0" distB="0" distL="0" distR="0" wp14:anchorId="251FAD64" wp14:editId="77C4B26C">
            <wp:extent cx="3441700" cy="3308985"/>
            <wp:effectExtent l="0" t="0" r="12700" b="0"/>
            <wp:docPr id="86" name="Picture 86" descr="Untitled:Users:zuyahuang:Desktop:Screen Shot 2016-04-08 at 3.01.25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descr="Untitled:Users:zuyahuang:Desktop:Screen Shot 2016-04-08 at 3.01.25 PM.png"/>
                    <pic:cNvPicPr>
                      <a:picLocks noChangeAspect="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441700" cy="3308985"/>
                    </a:xfrm>
                    <a:prstGeom prst="rect">
                      <a:avLst/>
                    </a:prstGeom>
                    <a:noFill/>
                    <a:ln>
                      <a:noFill/>
                    </a:ln>
                  </pic:spPr>
                </pic:pic>
              </a:graphicData>
            </a:graphic>
          </wp:inline>
        </w:drawing>
      </w:r>
    </w:p>
    <w:p w14:paraId="2A33644F" w14:textId="30F25CFD" w:rsidR="003415CD" w:rsidRPr="003415CD" w:rsidRDefault="003415CD" w:rsidP="003415CD">
      <w:pPr>
        <w:pStyle w:val="Caption"/>
        <w:rPr>
          <w:vertAlign w:val="superscript"/>
        </w:rPr>
      </w:pPr>
      <w:bookmarkStart w:id="26" w:name="_Toc322216821"/>
      <w:r>
        <w:t xml:space="preserve">Figure </w:t>
      </w:r>
      <w:r w:rsidR="00F51C63">
        <w:t>2</w:t>
      </w:r>
      <w:r w:rsidR="00AD3FC2">
        <w:t>.</w:t>
      </w:r>
      <w:fldSimple w:instr=" SEQ Figure \* ARABIC \s 1 ">
        <w:r w:rsidR="00F51C63">
          <w:rPr>
            <w:noProof/>
          </w:rPr>
          <w:t>6</w:t>
        </w:r>
      </w:fldSimple>
      <w:r w:rsidRPr="003415CD">
        <w:t xml:space="preserve"> The principle of a TDS procedure when probing He-point defect interaction </w:t>
      </w:r>
      <w:r w:rsidRPr="003415CD">
        <w:rPr>
          <w:vertAlign w:val="superscript"/>
        </w:rPr>
        <w:t>[5]</w:t>
      </w:r>
      <w:bookmarkEnd w:id="26"/>
    </w:p>
    <w:p w14:paraId="56F526DF" w14:textId="286A179F" w:rsidR="007354A1" w:rsidRPr="007354A1" w:rsidRDefault="007354A1" w:rsidP="003415CD">
      <w:pPr>
        <w:pStyle w:val="Caption"/>
      </w:pPr>
    </w:p>
    <w:p w14:paraId="3106F0F4" w14:textId="737D9BFE" w:rsidR="000A531C" w:rsidRDefault="00534802" w:rsidP="000A531C">
      <w:pPr>
        <w:pStyle w:val="Heading3"/>
      </w:pPr>
      <w:bookmarkStart w:id="27" w:name="_Toc322218108"/>
      <w:r>
        <w:t xml:space="preserve">2.3.2 </w:t>
      </w:r>
      <w:r w:rsidR="000A531C">
        <w:t xml:space="preserve">Transmission Electron </w:t>
      </w:r>
      <w:r w:rsidR="00155E2C">
        <w:t>M</w:t>
      </w:r>
      <w:r w:rsidR="00155E2C" w:rsidRPr="00155E2C">
        <w:t>icroscopy</w:t>
      </w:r>
      <w:r w:rsidR="000A531C">
        <w:t xml:space="preserve"> </w:t>
      </w:r>
      <w:r w:rsidR="00155E2C">
        <w:t>(TEM)</w:t>
      </w:r>
      <w:bookmarkEnd w:id="27"/>
    </w:p>
    <w:p w14:paraId="32D89058" w14:textId="194850D3" w:rsidR="0057159D" w:rsidRDefault="00157608" w:rsidP="0057159D">
      <w:r>
        <w:t xml:space="preserve">As the limitation of the resolution in light microscopy, which is imposed by the wavelength of visible light. </w:t>
      </w:r>
      <w:r w:rsidR="0057409C">
        <w:t>Transmission Electron M</w:t>
      </w:r>
      <w:r w:rsidR="0057409C" w:rsidRPr="00155E2C">
        <w:t>icroscopy</w:t>
      </w:r>
      <w:r w:rsidR="0057409C" w:rsidRPr="0057409C">
        <w:t xml:space="preserve"> </w:t>
      </w:r>
      <w:r>
        <w:t xml:space="preserve">(TEM) is a </w:t>
      </w:r>
      <w:r w:rsidR="007F72F6">
        <w:t xml:space="preserve">widely used </w:t>
      </w:r>
      <w:r>
        <w:t>potential resolution using electron beams accelerated at high voltage with</w:t>
      </w:r>
      <w:r w:rsidRPr="00157608">
        <w:t xml:space="preserve"> effective wavelengths that are shorter by a factor of</w:t>
      </w:r>
      <w:r>
        <w:t xml:space="preserve"> 10</w:t>
      </w:r>
      <w:r>
        <w:rPr>
          <w:vertAlign w:val="superscript"/>
        </w:rPr>
        <w:t>5</w:t>
      </w:r>
      <w:r w:rsidRPr="00157608">
        <w:t xml:space="preserve"> than visible light</w:t>
      </w:r>
      <w:r>
        <w:t xml:space="preserve">. </w:t>
      </w:r>
      <w:r w:rsidR="007F72F6">
        <w:t xml:space="preserve">It </w:t>
      </w:r>
      <w:r w:rsidR="0057409C" w:rsidRPr="0057409C">
        <w:t>is a microscopy technique in which a beam of electrons is transmitted through an ultra-thin specimen, interacting with the s</w:t>
      </w:r>
      <w:r w:rsidR="0057409C">
        <w:t>pecimen as it passes through it.</w:t>
      </w:r>
      <w:r w:rsidR="00B165BE">
        <w:t xml:space="preserve"> TEM has many limitations </w:t>
      </w:r>
      <w:r w:rsidR="007F72F6">
        <w:t xml:space="preserve">in </w:t>
      </w:r>
      <w:r w:rsidR="00B165BE">
        <w:t xml:space="preserve">practical, such as </w:t>
      </w:r>
      <w:r w:rsidR="00B165BE" w:rsidRPr="00B165BE">
        <w:t>samples must be thin, dry, and capable of scattering electrons in a vacuum</w:t>
      </w:r>
      <w:r w:rsidR="009B341A">
        <w:t xml:space="preserve"> </w:t>
      </w:r>
      <w:r w:rsidR="009B341A">
        <w:rPr>
          <w:vertAlign w:val="superscript"/>
        </w:rPr>
        <w:t>[20]</w:t>
      </w:r>
      <w:r w:rsidR="00B165BE" w:rsidRPr="00B165BE">
        <w:t>.</w:t>
      </w:r>
      <w:r w:rsidR="00B165BE">
        <w:t xml:space="preserve"> </w:t>
      </w:r>
      <w:r w:rsidR="0057159D" w:rsidRPr="0057159D">
        <w:t>TEM was used to characterize the microstructure of neutron-irradiated single crystalline and polycrystalli</w:t>
      </w:r>
      <w:r w:rsidR="0057409C">
        <w:t xml:space="preserve">ne iron. </w:t>
      </w:r>
    </w:p>
    <w:p w14:paraId="64C8951A" w14:textId="4F3CCFEB" w:rsidR="0089555C" w:rsidRDefault="00B84C32" w:rsidP="009B341A">
      <w:r>
        <w:rPr>
          <w:lang w:eastAsia="zh-CN"/>
        </w:rPr>
        <w:t xml:space="preserve">Microstructure characterization of the irradiated samples were conducted in low activation materials development and analysis lab  (LAMDA) at ORNL by using transmission electron microscopy (TEM, JEOL JEM 2100F), of which the samples were prepared by using focus ion beam (FIB, FEI Quanta 3D </w:t>
      </w:r>
      <w:proofErr w:type="spellStart"/>
      <w:r>
        <w:rPr>
          <w:lang w:eastAsia="zh-CN"/>
        </w:rPr>
        <w:t>DualBeam</w:t>
      </w:r>
      <w:proofErr w:type="spellEnd"/>
      <w:r>
        <w:rPr>
          <w:lang w:eastAsia="zh-CN"/>
        </w:rPr>
        <w:t xml:space="preserve">). </w:t>
      </w:r>
      <w:r>
        <w:t xml:space="preserve"> </w:t>
      </w:r>
    </w:p>
    <w:p w14:paraId="2E2C148E" w14:textId="77777777" w:rsidR="009B341A" w:rsidRDefault="009B341A" w:rsidP="007F72F6">
      <w:pPr>
        <w:ind w:firstLine="0"/>
      </w:pPr>
    </w:p>
    <w:p w14:paraId="26C62196" w14:textId="77777777" w:rsidR="00B165BE" w:rsidRDefault="00473444" w:rsidP="00957DDE">
      <w:pPr>
        <w:pStyle w:val="Heading1"/>
      </w:pPr>
      <w:bookmarkStart w:id="28" w:name="_Toc322218109"/>
      <w:r>
        <w:t>Chapter 3</w:t>
      </w:r>
    </w:p>
    <w:p w14:paraId="06E23715" w14:textId="1A032F04" w:rsidR="00473444" w:rsidRDefault="00473444" w:rsidP="00957DDE">
      <w:pPr>
        <w:pStyle w:val="Heading1"/>
      </w:pPr>
      <w:r>
        <w:t xml:space="preserve"> </w:t>
      </w:r>
      <w:r w:rsidR="00FE0EF5">
        <w:t xml:space="preserve">Simulation </w:t>
      </w:r>
      <w:r>
        <w:t>Results and Discussion</w:t>
      </w:r>
      <w:bookmarkEnd w:id="28"/>
    </w:p>
    <w:p w14:paraId="24E988B6" w14:textId="3E276B20" w:rsidR="00C04554" w:rsidRDefault="00D12A50" w:rsidP="00E21C5F">
      <w:r>
        <w:t xml:space="preserve">In this </w:t>
      </w:r>
      <w:r w:rsidR="00BC738E">
        <w:t>Chapter, I describe the results from MD simulations of the</w:t>
      </w:r>
      <w:r>
        <w:t xml:space="preserve"> three </w:t>
      </w:r>
      <w:r w:rsidR="00BC738E">
        <w:t xml:space="preserve">specific </w:t>
      </w:r>
      <w:r>
        <w:t xml:space="preserve">simulation conditions </w:t>
      </w:r>
      <w:r w:rsidR="00BC738E">
        <w:t xml:space="preserve">of helium implantation into the iron simulation cell that </w:t>
      </w:r>
      <w:r>
        <w:t xml:space="preserve">have been studied: </w:t>
      </w:r>
      <w:r w:rsidR="00BC738E">
        <w:t>these include an initial a</w:t>
      </w:r>
      <w:r>
        <w:t xml:space="preserve">&lt;100&gt; loop, </w:t>
      </w:r>
      <w:r w:rsidR="00BC738E">
        <w:t xml:space="preserve">or </w:t>
      </w:r>
      <w:proofErr w:type="gramStart"/>
      <w:r w:rsidR="00BC738E">
        <w:t xml:space="preserve">an </w:t>
      </w:r>
      <w:r>
        <w:t xml:space="preserve"> </w:t>
      </w:r>
      <w:r w:rsidR="00BC738E">
        <w:t>a</w:t>
      </w:r>
      <w:proofErr w:type="gramEnd"/>
      <w:r w:rsidR="00BC738E">
        <w:t>/2</w:t>
      </w:r>
      <w:r>
        <w:t xml:space="preserve">&lt;111&gt; loop </w:t>
      </w:r>
      <w:r w:rsidR="00BC738E">
        <w:t xml:space="preserve">or without a prismatic loop present, and all of the MD simulations were performed at either </w:t>
      </w:r>
      <w:r>
        <w:t>500</w:t>
      </w:r>
      <w:r w:rsidRPr="00122CE5">
        <w:t>°C</w:t>
      </w:r>
      <w:r>
        <w:t xml:space="preserve"> </w:t>
      </w:r>
      <w:r w:rsidR="00BC738E">
        <w:t xml:space="preserve">or </w:t>
      </w:r>
      <w:r>
        <w:t>900</w:t>
      </w:r>
      <w:r w:rsidRPr="00122CE5">
        <w:t>°C</w:t>
      </w:r>
      <w:r>
        <w:t xml:space="preserve">. </w:t>
      </w:r>
      <w:r w:rsidR="00B53841">
        <w:t xml:space="preserve">The first specific question we are investigating with these MD simulations is how the </w:t>
      </w:r>
      <w:r w:rsidR="002E0CEC">
        <w:t>helium clustering or helium bubble nucleation process</w:t>
      </w:r>
      <w:r w:rsidR="00B53841">
        <w:t xml:space="preserve">es are modified based on the presence of the </w:t>
      </w:r>
      <w:r w:rsidR="002E0CEC">
        <w:t>prismatic dislocation loop</w:t>
      </w:r>
      <w:r w:rsidR="00B53841">
        <w:t>,</w:t>
      </w:r>
      <w:r w:rsidR="002E0CEC">
        <w:t xml:space="preserve"> as well as the temperature dependence. </w:t>
      </w:r>
      <w:r w:rsidR="00B53841">
        <w:t xml:space="preserve">Subsequently, I describe </w:t>
      </w:r>
      <w:r w:rsidR="00C04554">
        <w:t xml:space="preserve">how the existence of helium will affect the behavior of defects is investigated. </w:t>
      </w:r>
    </w:p>
    <w:p w14:paraId="2967ED93" w14:textId="77777777" w:rsidR="00E21C5F" w:rsidRDefault="00E21C5F" w:rsidP="00E21C5F"/>
    <w:p w14:paraId="7718ABC7" w14:textId="5B367256" w:rsidR="00897D76" w:rsidRDefault="00473444" w:rsidP="002A34DB">
      <w:pPr>
        <w:pStyle w:val="Heading2"/>
      </w:pPr>
      <w:bookmarkStart w:id="29" w:name="_Toc322218110"/>
      <w:r>
        <w:t xml:space="preserve">3.1 </w:t>
      </w:r>
      <w:r w:rsidR="00897D76">
        <w:t>Helium clustering process at 500</w:t>
      </w:r>
      <w:r w:rsidR="00897D76" w:rsidRPr="00122CE5">
        <w:t>°C</w:t>
      </w:r>
      <w:bookmarkEnd w:id="29"/>
      <w:r w:rsidR="00897D76">
        <w:t xml:space="preserve"> </w:t>
      </w:r>
    </w:p>
    <w:p w14:paraId="19425F32" w14:textId="1226B959" w:rsidR="00E21C5F" w:rsidRDefault="00141BE6" w:rsidP="00B51F25">
      <w:r>
        <w:t>Figure</w:t>
      </w:r>
      <w:r w:rsidR="00BB45B3">
        <w:t>s</w:t>
      </w:r>
      <w:r>
        <w:t xml:space="preserve"> 3.1, 3.2 and</w:t>
      </w:r>
      <w:r w:rsidR="00B51F25">
        <w:t xml:space="preserve"> 3.3 show the helium clustering process </w:t>
      </w:r>
      <w:r w:rsidR="00BB45B3">
        <w:t xml:space="preserve">observed during the MD simulations </w:t>
      </w:r>
      <w:r>
        <w:t xml:space="preserve">of </w:t>
      </w:r>
      <w:r w:rsidR="00BB45B3">
        <w:t xml:space="preserve">the </w:t>
      </w:r>
      <w:r>
        <w:t xml:space="preserve">three different loop conditions, </w:t>
      </w:r>
      <w:r w:rsidR="00BB45B3">
        <w:t xml:space="preserve">namely </w:t>
      </w:r>
      <w:r>
        <w:t xml:space="preserve">with &lt;100&gt;, with &lt;111&gt; and without </w:t>
      </w:r>
      <w:r w:rsidR="00BB45B3">
        <w:t xml:space="preserve">a pre-existing </w:t>
      </w:r>
      <w:r>
        <w:t>loop</w:t>
      </w:r>
      <w:r w:rsidR="00BB45B3">
        <w:t>, respectively</w:t>
      </w:r>
      <w:r>
        <w:t xml:space="preserve">. As the helium insertion </w:t>
      </w:r>
      <w:r w:rsidR="00EF0EDC">
        <w:t>continues</w:t>
      </w:r>
      <w:r>
        <w:t xml:space="preserve">, helium </w:t>
      </w:r>
      <w:r w:rsidR="00EF0EDC">
        <w:t xml:space="preserve">clusters begin to accumulate, and as these clusters grow in size, the interstitial helium clusters eventually build sufficient pressure to induce the formation of a </w:t>
      </w:r>
      <w:proofErr w:type="spellStart"/>
      <w:r w:rsidR="00EF0EDC">
        <w:t>Frenkel</w:t>
      </w:r>
      <w:proofErr w:type="spellEnd"/>
      <w:r w:rsidR="00EF0EDC">
        <w:t xml:space="preserve"> pair on the body centered cubic iron lattice in a process referred to as trap mutation. Once trap mutation occurs, the helium cluster moves onto the vacancy and the iron self-interstitial atoms stay in the vicinity of the helium clusters, until eventually diffusing to an extended defect cluster where they can be annihilated through absorption. In these Figures, </w:t>
      </w:r>
      <w:r>
        <w:t>the red ball represent</w:t>
      </w:r>
      <w:r w:rsidR="002F57AD">
        <w:t>s</w:t>
      </w:r>
      <w:r>
        <w:t xml:space="preserve"> iron atom and blue ball represent helium atom, respectively. </w:t>
      </w:r>
      <w:r w:rsidR="00EF0EDC">
        <w:t>A helium c</w:t>
      </w:r>
      <w:r w:rsidR="002F57AD">
        <w:t>l</w:t>
      </w:r>
      <w:r w:rsidR="00EF0EDC">
        <w:t xml:space="preserve">uster is defined </w:t>
      </w:r>
      <w:r w:rsidR="00741A57">
        <w:t>in this thesis as more than two atoms sticking together. From Figure 3.1 and Figure 3.2</w:t>
      </w:r>
      <w:r w:rsidR="002F57AD">
        <w:t>,</w:t>
      </w:r>
      <w:r w:rsidR="00741A57">
        <w:t xml:space="preserve"> </w:t>
      </w:r>
      <w:r w:rsidR="002F57AD" w:rsidRPr="002F57AD">
        <w:t>when 500 appm He is inserted</w:t>
      </w:r>
      <w:r w:rsidR="00741A57">
        <w:t xml:space="preserve">, it’s clear to see helium first start to accumulate around the periphery of the loop, and the loop </w:t>
      </w:r>
      <w:r w:rsidR="00EF0EDC">
        <w:t>also grows</w:t>
      </w:r>
      <w:r w:rsidR="00741A57">
        <w:t xml:space="preserve"> in size by absorbing the interstitials around it. </w:t>
      </w:r>
      <w:r w:rsidR="002F57AD">
        <w:t>Meanwhile, a large amount of helium and iron clusters can also observed in the area far away from the loop center.</w:t>
      </w:r>
    </w:p>
    <w:p w14:paraId="4F78254F" w14:textId="77777777" w:rsidR="003415CD" w:rsidRDefault="00451F90" w:rsidP="00E21C5F">
      <w:r>
        <w:t xml:space="preserve">Comparing </w:t>
      </w:r>
      <w:r w:rsidR="00685933">
        <w:t>between the simulations with and without the pre-existing loop</w:t>
      </w:r>
      <w:r>
        <w:t>,</w:t>
      </w:r>
      <w:r w:rsidR="00685933">
        <w:t xml:space="preserve"> it is clear that for these simulation conditions</w:t>
      </w:r>
      <w:r>
        <w:t xml:space="preserve"> the existence of the loop does not</w:t>
      </w:r>
      <w:r w:rsidR="00685933">
        <w:t xml:space="preserve"> have</w:t>
      </w:r>
      <w:r>
        <w:t xml:space="preserve"> a significant influence on the helium clustering process. </w:t>
      </w:r>
      <w:r w:rsidR="0028669A">
        <w:t>Figure 3.4</w:t>
      </w:r>
      <w:r w:rsidR="00685933">
        <w:t xml:space="preserve"> shows a statistical analysis,</w:t>
      </w:r>
      <w:r w:rsidR="0028669A">
        <w:t xml:space="preserve"> which compares the concentration of cluster and monomer density, </w:t>
      </w:r>
      <w:r w:rsidR="00685933">
        <w:t xml:space="preserve">and which shows </w:t>
      </w:r>
      <w:r w:rsidR="0028669A">
        <w:t xml:space="preserve">that the clustering process is slightly slower without </w:t>
      </w:r>
      <w:r w:rsidR="00685933">
        <w:t xml:space="preserve">the </w:t>
      </w:r>
      <w:r w:rsidR="0028669A">
        <w:t xml:space="preserve">loop. But </w:t>
      </w:r>
      <w:r w:rsidR="00685933">
        <w:t>un</w:t>
      </w:r>
      <w:r w:rsidR="00733F86">
        <w:t>til</w:t>
      </w:r>
      <w:r w:rsidR="0028669A">
        <w:t xml:space="preserve"> the final stage of the simulation (2500 appm He), </w:t>
      </w:r>
      <w:r w:rsidR="00685933">
        <w:t>the presence of an a/2&lt;111&gt; loop in the</w:t>
      </w:r>
      <w:r w:rsidR="002F57AD">
        <w:t xml:space="preserve"> box</w:t>
      </w:r>
      <w:r w:rsidR="00685933">
        <w:t xml:space="preserve"> </w:t>
      </w:r>
      <w:r w:rsidR="0028669A">
        <w:t>promotes the most helium cluster density.</w:t>
      </w:r>
      <w:r w:rsidR="00733F86">
        <w:t xml:space="preserve"> </w:t>
      </w:r>
    </w:p>
    <w:p w14:paraId="7CEE5358" w14:textId="77777777" w:rsidR="003415CD" w:rsidRDefault="003415CD" w:rsidP="003415CD">
      <w:pPr>
        <w:keepNext/>
        <w:ind w:firstLine="0"/>
      </w:pPr>
      <w:r>
        <w:rPr>
          <w:noProof/>
        </w:rPr>
        <mc:AlternateContent>
          <mc:Choice Requires="wpg">
            <w:drawing>
              <wp:inline distT="0" distB="0" distL="0" distR="0" wp14:anchorId="4DC345C5" wp14:editId="57587A25">
                <wp:extent cx="5403850" cy="5067300"/>
                <wp:effectExtent l="0" t="0" r="6350" b="12700"/>
                <wp:docPr id="152" name="Group 152"/>
                <wp:cNvGraphicFramePr/>
                <a:graphic xmlns:a="http://schemas.openxmlformats.org/drawingml/2006/main">
                  <a:graphicData uri="http://schemas.microsoft.com/office/word/2010/wordprocessingGroup">
                    <wpg:wgp>
                      <wpg:cNvGrpSpPr/>
                      <wpg:grpSpPr>
                        <a:xfrm>
                          <a:off x="0" y="0"/>
                          <a:ext cx="5403850" cy="5067300"/>
                          <a:chOff x="0" y="0"/>
                          <a:chExt cx="5403850" cy="5067300"/>
                        </a:xfrm>
                      </wpg:grpSpPr>
                      <wpg:grpSp>
                        <wpg:cNvPr id="46" name="Group 46"/>
                        <wpg:cNvGrpSpPr/>
                        <wpg:grpSpPr>
                          <a:xfrm>
                            <a:off x="356235" y="0"/>
                            <a:ext cx="5047615" cy="5067300"/>
                            <a:chOff x="0" y="0"/>
                            <a:chExt cx="5047615" cy="5067300"/>
                          </a:xfrm>
                        </wpg:grpSpPr>
                        <wpg:grpSp>
                          <wpg:cNvPr id="25" name="Group 25"/>
                          <wpg:cNvGrpSpPr/>
                          <wpg:grpSpPr>
                            <a:xfrm>
                              <a:off x="0" y="0"/>
                              <a:ext cx="5047615" cy="5067300"/>
                              <a:chOff x="0" y="0"/>
                              <a:chExt cx="5047615" cy="5067300"/>
                            </a:xfrm>
                          </wpg:grpSpPr>
                          <wpg:grpSp>
                            <wpg:cNvPr id="23" name="Group 23"/>
                            <wpg:cNvGrpSpPr/>
                            <wpg:grpSpPr>
                              <a:xfrm>
                                <a:off x="0" y="0"/>
                                <a:ext cx="5047615" cy="4944110"/>
                                <a:chOff x="0" y="0"/>
                                <a:chExt cx="5047615" cy="4944110"/>
                              </a:xfrm>
                            </wpg:grpSpPr>
                            <wpg:grpSp>
                              <wpg:cNvPr id="17" name="Group 17"/>
                              <wpg:cNvGrpSpPr/>
                              <wpg:grpSpPr>
                                <a:xfrm>
                                  <a:off x="0" y="0"/>
                                  <a:ext cx="2438400" cy="4944110"/>
                                  <a:chOff x="-1" y="114300"/>
                                  <a:chExt cx="2438401" cy="4944110"/>
                                </a:xfrm>
                              </wpg:grpSpPr>
                              <pic:pic xmlns:pic="http://schemas.openxmlformats.org/drawingml/2006/picture">
                                <pic:nvPicPr>
                                  <pic:cNvPr id="8" name="Picture 8"/>
                                  <pic:cNvPicPr>
                                    <a:picLocks noChangeAspect="1"/>
                                  </pic:cNvPicPr>
                                </pic:nvPicPr>
                                <pic:blipFill rotWithShape="1">
                                  <a:blip r:embed="rId24">
                                    <a:extLst>
                                      <a:ext uri="{28A0092B-C50C-407E-A947-70E740481C1C}">
                                        <a14:useLocalDpi xmlns:a14="http://schemas.microsoft.com/office/drawing/2010/main" val="0"/>
                                      </a:ext>
                                    </a:extLst>
                                  </a:blip>
                                  <a:srcRect l="13300" r="18050"/>
                                  <a:stretch/>
                                </pic:blipFill>
                                <pic:spPr bwMode="auto">
                                  <a:xfrm>
                                    <a:off x="0" y="114300"/>
                                    <a:ext cx="2395220" cy="251904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4" name="Picture 14"/>
                                  <pic:cNvPicPr>
                                    <a:picLocks noChangeAspect="1"/>
                                  </pic:cNvPicPr>
                                </pic:nvPicPr>
                                <pic:blipFill rotWithShape="1">
                                  <a:blip r:embed="rId25">
                                    <a:extLst>
                                      <a:ext uri="{28A0092B-C50C-407E-A947-70E740481C1C}">
                                        <a14:useLocalDpi xmlns:a14="http://schemas.microsoft.com/office/drawing/2010/main" val="0"/>
                                      </a:ext>
                                    </a:extLst>
                                  </a:blip>
                                  <a:srcRect l="10366" r="14500"/>
                                  <a:stretch/>
                                </pic:blipFill>
                                <pic:spPr bwMode="auto">
                                  <a:xfrm>
                                    <a:off x="-1" y="2624682"/>
                                    <a:ext cx="2438401" cy="2433728"/>
                                  </a:xfrm>
                                  <a:prstGeom prst="rect">
                                    <a:avLst/>
                                  </a:prstGeom>
                                  <a:ln>
                                    <a:noFill/>
                                  </a:ln>
                                  <a:extLst>
                                    <a:ext uri="{53640926-AAD7-44d8-BBD7-CCE9431645EC}">
                                      <a14:shadowObscured xmlns:a14="http://schemas.microsoft.com/office/drawing/2010/main"/>
                                    </a:ext>
                                  </a:extLst>
                                </pic:spPr>
                              </pic:pic>
                            </wpg:grpSp>
                            <pic:pic xmlns:pic="http://schemas.openxmlformats.org/drawingml/2006/picture">
                              <pic:nvPicPr>
                                <pic:cNvPr id="22" name="Picture 22"/>
                                <pic:cNvPicPr>
                                  <a:picLocks noChangeAspect="1"/>
                                </pic:cNvPicPr>
                              </pic:nvPicPr>
                              <pic:blipFill rotWithShape="1">
                                <a:blip r:embed="rId26">
                                  <a:extLst>
                                    <a:ext uri="{28A0092B-C50C-407E-A947-70E740481C1C}">
                                      <a14:useLocalDpi xmlns:a14="http://schemas.microsoft.com/office/drawing/2010/main" val="0"/>
                                    </a:ext>
                                  </a:extLst>
                                </a:blip>
                                <a:srcRect l="13713" r="13634"/>
                                <a:stretch/>
                              </pic:blipFill>
                              <pic:spPr bwMode="auto">
                                <a:xfrm>
                                  <a:off x="2613025" y="0"/>
                                  <a:ext cx="2434590" cy="2514600"/>
                                </a:xfrm>
                                <a:prstGeom prst="rect">
                                  <a:avLst/>
                                </a:prstGeom>
                                <a:ln>
                                  <a:noFill/>
                                </a:ln>
                                <a:extLst>
                                  <a:ext uri="{53640926-AAD7-44d8-BBD7-CCE9431645EC}">
                                    <a14:shadowObscured xmlns:a14="http://schemas.microsoft.com/office/drawing/2010/main"/>
                                  </a:ext>
                                </a:extLst>
                              </pic:spPr>
                            </pic:pic>
                          </wpg:grpSp>
                          <pic:pic xmlns:pic="http://schemas.openxmlformats.org/drawingml/2006/picture">
                            <pic:nvPicPr>
                              <pic:cNvPr id="24" name="Picture 24"/>
                              <pic:cNvPicPr>
                                <a:picLocks noChangeAspect="1"/>
                              </pic:cNvPicPr>
                            </pic:nvPicPr>
                            <pic:blipFill rotWithShape="1">
                              <a:blip r:embed="rId27">
                                <a:extLst>
                                  <a:ext uri="{28A0092B-C50C-407E-A947-70E740481C1C}">
                                    <a14:useLocalDpi xmlns:a14="http://schemas.microsoft.com/office/drawing/2010/main" val="0"/>
                                  </a:ext>
                                </a:extLst>
                              </a:blip>
                              <a:srcRect l="14610" t="7352" r="17481"/>
                              <a:stretch/>
                            </pic:blipFill>
                            <pic:spPr bwMode="auto">
                              <a:xfrm>
                                <a:off x="2613025" y="2595880"/>
                                <a:ext cx="2415540" cy="2471420"/>
                              </a:xfrm>
                              <a:prstGeom prst="rect">
                                <a:avLst/>
                              </a:prstGeom>
                              <a:ln>
                                <a:noFill/>
                              </a:ln>
                              <a:extLst>
                                <a:ext uri="{53640926-AAD7-44d8-BBD7-CCE9431645EC}">
                                  <a14:shadowObscured xmlns:a14="http://schemas.microsoft.com/office/drawing/2010/main"/>
                                </a:ext>
                              </a:extLst>
                            </pic:spPr>
                          </pic:pic>
                        </wpg:grpSp>
                        <wps:wsp>
                          <wps:cNvPr id="26" name="Text Box 26"/>
                          <wps:cNvSpPr txBox="1"/>
                          <wps:spPr>
                            <a:xfrm>
                              <a:off x="356235" y="2286000"/>
                              <a:ext cx="1068705" cy="342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DC34874" w14:textId="77777777" w:rsidR="00157608" w:rsidRDefault="00157608" w:rsidP="003415CD">
                                <w:pPr>
                                  <w:ind w:firstLine="0"/>
                                </w:pPr>
                                <w:r>
                                  <w:t>500 appm He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3" name="Text Box 43"/>
                          <wps:cNvSpPr txBox="1"/>
                          <wps:spPr>
                            <a:xfrm>
                              <a:off x="238125" y="4686300"/>
                              <a:ext cx="1187450" cy="342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7BF86E5" w14:textId="77777777" w:rsidR="00157608" w:rsidRDefault="00157608" w:rsidP="003415CD">
                                <w:pPr>
                                  <w:ind w:firstLine="0"/>
                                </w:pPr>
                                <w:r>
                                  <w:t>2000 appm He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4" name="Text Box 44"/>
                          <wps:cNvSpPr txBox="1"/>
                          <wps:spPr>
                            <a:xfrm>
                              <a:off x="2731770" y="2286000"/>
                              <a:ext cx="1187450" cy="342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9A6E9AB" w14:textId="77777777" w:rsidR="00157608" w:rsidRDefault="00157608" w:rsidP="003415CD">
                                <w:pPr>
                                  <w:ind w:firstLine="0"/>
                                </w:pPr>
                                <w:r>
                                  <w:t>1000 appm He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5" name="Text Box 45"/>
                          <wps:cNvSpPr txBox="1"/>
                          <wps:spPr>
                            <a:xfrm>
                              <a:off x="2731770" y="4686300"/>
                              <a:ext cx="1187450" cy="342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35EFCDE" w14:textId="77777777" w:rsidR="00157608" w:rsidRDefault="00157608" w:rsidP="003415CD">
                                <w:pPr>
                                  <w:ind w:firstLine="0"/>
                                </w:pPr>
                                <w:r>
                                  <w:t>2500 appm He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150" name="Picture 1"/>
                          <pic:cNvPicPr>
                            <a:picLocks noChangeAspect="1"/>
                          </pic:cNvPicPr>
                        </pic:nvPicPr>
                        <pic:blipFill>
                          <a:blip r:embed="rId28">
                            <a:extLst>
                              <a:ext uri="{28A0092B-C50C-407E-A947-70E740481C1C}">
                                <a14:useLocalDpi xmlns:a14="http://schemas.microsoft.com/office/drawing/2010/main" val="0"/>
                              </a:ext>
                            </a:extLst>
                          </a:blip>
                          <a:srcRect/>
                          <a:stretch>
                            <a:fillRect/>
                          </a:stretch>
                        </pic:blipFill>
                        <pic:spPr bwMode="auto">
                          <a:xfrm>
                            <a:off x="0" y="4227830"/>
                            <a:ext cx="607695" cy="800100"/>
                          </a:xfrm>
                          <a:prstGeom prst="rect">
                            <a:avLst/>
                          </a:prstGeom>
                          <a:noFill/>
                          <a:ln>
                            <a:noFill/>
                          </a:ln>
                        </pic:spPr>
                      </pic:pic>
                    </wpg:wgp>
                  </a:graphicData>
                </a:graphic>
              </wp:inline>
            </w:drawing>
          </mc:Choice>
          <mc:Fallback>
            <w:pict>
              <v:group id="Group 152" o:spid="_x0000_s1045" style="width:425.5pt;height:399pt;mso-position-horizontal-relative:char;mso-position-vertical-relative:line" coordsize="5403850,5067300"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">
                <v:group id="Group 46" o:spid="_x0000_s1046" style="position:absolute;left:356235;width:5047615;height:5067300" coordsize="5047615,506730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AeK9DoxAAAANsAAAAP&#10;AAAAAAAAAAAAAAAAAKkCAABkcnMvZG93bnJldi54bWxQSwUGAAAAAAQABAD6AAAAmgMAAAAA&#10;">
                  <v:group id="Group 25" o:spid="_x0000_s1047" style="position:absolute;width:5047615;height:5067300" coordsize="5047615,506730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MyarP8UAAADbAAAA&#10;DwAAAAAAAAAAAAAAAACpAgAAZHJzL2Rvd25yZXYueG1sUEsFBgAAAAAEAAQA+gAAAJsDAAAAAA==&#10;">
                    <v:group id="Group 23" o:spid="_x0000_s1048" style="position:absolute;width:5047615;height:4944110" coordsize="5047615,494411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DTg5bQxAAAANsAAAAP&#10;AAAAAAAAAAAAAAAAAKkCAABkcnMvZG93bnJldi54bWxQSwUGAAAAAAQABAD6AAAAmgMAAAAA&#10;">
                      <v:group id="Group 17" o:spid="_x0000_s1049" style="position:absolute;width:2438400;height:4944110" coordorigin="-1,114300" coordsize="2438401,494411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">
                        <v:shape id="Picture 8" o:spid="_x0000_s1050" type="#_x0000_t75" style="position:absolute;top:114300;width:2395220;height:251904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">
                          <v:imagedata r:id="rId29" o:title="" cropleft="8716f" cropright="11829f"/>
                          <v:path arrowok="t"/>
                        </v:shape>
                        <v:shape id="Picture 14" o:spid="_x0000_s1051" type="#_x0000_t75" style="position:absolute;left:-1;top:2624682;width:2438401;height:2433728;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">
                          <v:imagedata r:id="rId30" o:title="" cropleft="6793f" cropright="9503f"/>
                          <v:path arrowok="t"/>
                        </v:shape>
                      </v:group>
                      <v:shape id="Picture 22" o:spid="_x0000_s1052" type="#_x0000_t75" style="position:absolute;left:2613025;width:2434590;height:251460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AGd&#10;XFTDAAAA2wAAAA8AAABkcnMvZG93bnJldi54bWxEj0FLw0AUhO8F/8PyBG/txlDExm5LkRb0IGha&#10;74/sS7KafRuyzyb9911B8DjMzDfMejv5Tp1piC6wgftFBoq4CtZxY+B0PMwfQUVBttgFJgMXirDd&#10;3MzWWNgw8gedS2lUgnAs0EAr0hdax6olj3EReuLk1WHwKEkOjbYDjgnuO51n2YP26DgttNjTc0vV&#10;d/njDeC4e3VxvzrVUr+t3r9k+bl0wZi722n3BEpokv/wX/vFGshz+P2SfoDeXAE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AZ1cVMMAAADbAAAADwAAAAAAAAAAAAAAAACcAgAA&#10;ZHJzL2Rvd25yZXYueG1sUEsFBgAAAAAEAAQA9wAAAIwDAAAAAA==&#10;">
                        <v:imagedata r:id="rId31" o:title="" cropleft="8987f" cropright="8935f"/>
                        <v:path arrowok="t"/>
                      </v:shape>
                    </v:group>
                    <v:shape id="Picture 24" o:spid="_x0000_s1053" type="#_x0000_t75" style="position:absolute;left:2613025;top:2595880;width:2415540;height:247142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">
                      <v:imagedata r:id="rId32" o:title="" croptop="4818f" cropleft="9575f" cropright="11456f"/>
                      <v:path arrowok="t"/>
                    </v:shape>
                  </v:group>
                  <v:shape id="Text Box 26" o:spid="_x0000_s1054" type="#_x0000_t202" style="position:absolute;left:356235;top:2286000;width:1068705;height:3429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ySSKrwwAA&#10;ANsAAAAPAAAAZHJzL2Rvd25yZXYueG1sRI/NasMwEITvhbyD2EBvtZTQmsSxEkJKoaeW5g9yW6yN&#10;bWKtjKXa7ttXhUKOw8x8w+Sb0Taip87XjjXMEgWCuHCm5lLD8fD2tADhA7LBxjFp+CEPm/XkIcfM&#10;uIG/qN+HUkQI+ww1VCG0mZS+qMiiT1xLHL2r6yyGKLtSmg6HCLeNnCuVSos1x4UKW9pVVNz231bD&#10;6eN6OT+rz/LVvrSDG5Vku5RaP07H7QpEoDHcw//td6NhnsLfl/gD5PoX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ySSKrwwAAANsAAAAPAAAAAAAAAAAAAAAAAJcCAABkcnMvZG93&#10;bnJldi54bWxQSwUGAAAAAAQABAD1AAAAhwMAAAAA&#10;" filled="f" stroked="f">
                    <v:textbox>
                      <w:txbxContent>
                        <w:p w14:paraId="7DC34874" w14:textId="77777777" w:rsidR="00157608" w:rsidRDefault="00157608" w:rsidP="003415CD">
                          <w:pPr>
                            <w:ind w:firstLine="0"/>
                          </w:pPr>
                          <w:r>
                            <w:t>500 appm He</w:t>
                          </w:r>
                        </w:p>
                      </w:txbxContent>
                    </v:textbox>
                  </v:shape>
                  <v:shape id="Text Box 43" o:spid="_x0000_s1055" type="#_x0000_t202" style="position:absolute;left:238125;top:4686300;width:1187450;height:3429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4WSTwwAA&#10;ANsAAAAPAAAAZHJzL2Rvd25yZXYueG1sRI9Pa8JAFMTvBb/D8oTe6q7/iqbZiCiFnhStCt4e2WcS&#10;mn0bsluTfvuuUOhxmJnfMOmqt7W4U+srxxrGIwWCOHem4kLD6fP9ZQHCB2SDtWPS8EMeVtngKcXE&#10;uI4PdD+GQkQI+wQ1lCE0iZQ+L8miH7mGOHo311oMUbaFNC12EW5rOVHqVVqsOC6U2NCmpPzr+G01&#10;nHe362Wm9sXWzpvO9UqyXUqtn4f9+g1EoD78h//aH0bDbAqPL/EHyOwX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4WSTwwAAANsAAAAPAAAAAAAAAAAAAAAAAJcCAABkcnMvZG93&#10;bnJldi54bWxQSwUGAAAAAAQABAD1AAAAhwMAAAAA&#10;" filled="f" stroked="f">
                    <v:textbox>
                      <w:txbxContent>
                        <w:p w14:paraId="47BF86E5" w14:textId="77777777" w:rsidR="00157608" w:rsidRDefault="00157608" w:rsidP="003415CD">
                          <w:pPr>
                            <w:ind w:firstLine="0"/>
                          </w:pPr>
                          <w:r>
                            <w:t>2000 appm He</w:t>
                          </w:r>
                        </w:p>
                      </w:txbxContent>
                    </v:textbox>
                  </v:shape>
                  <v:shape id="Text Box 44" o:spid="_x0000_s1056" type="#_x0000_t202" style="position:absolute;left:2731770;top:2286000;width:1187450;height:3429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wCPznwgAA&#10;ANsAAAAPAAAAZHJzL2Rvd25yZXYueG1sRI9Ba8JAFITvBf/D8gRvddeSFo2uIhXBU6VWBW+P7DMJ&#10;Zt+G7Griv3cFocdhZr5hZovOVuJGjS8daxgNFQjizJmScw37v/X7GIQPyAYrx6ThTh4W897bDFPj&#10;Wv6l2y7kIkLYp6ihCKFOpfRZQRb90NXE0Tu7xmKIssmlabCNcFvJD6W+pMWS40KBNX0XlF12V6vh&#10;8HM+HRO1zVf2s25dpyTbidR60O+WUxCBuvAffrU3RkOSwPNL/AFy/g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DAI/OfCAAAA2wAAAA8AAAAAAAAAAAAAAAAAlwIAAGRycy9kb3du&#10;cmV2LnhtbFBLBQYAAAAABAAEAPUAAACGAwAAAAA=&#10;" filled="f" stroked="f">
                    <v:textbox>
                      <w:txbxContent>
                        <w:p w14:paraId="19A6E9AB" w14:textId="77777777" w:rsidR="00157608" w:rsidRDefault="00157608" w:rsidP="003415CD">
                          <w:pPr>
                            <w:ind w:firstLine="0"/>
                          </w:pPr>
                          <w:r>
                            <w:t>1000 appm He</w:t>
                          </w:r>
                        </w:p>
                      </w:txbxContent>
                    </v:textbox>
                  </v:shape>
                  <v:shape id="Text Box 45" o:spid="_x0000_s1057" type="#_x0000_t202" style="position:absolute;left:2731770;top:4686300;width:1187450;height:3429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fRFl8wwAA&#10;ANsAAAAPAAAAZHJzL2Rvd25yZXYueG1sRI9Ba8JAFITvgv9heYI3s2sxUtOsUloKnlq0rdDbI/tM&#10;gtm3IbtN0n/fFQSPw8x8w+S70Taip87XjjUsEwWCuHCm5lLD1+fb4hGED8gGG8ek4Y887LbTSY6Z&#10;cQMfqD+GUkQI+ww1VCG0mZS+qMiiT1xLHL2z6yyGKLtSmg6HCLeNfFBqLS3WHBcqbOmlouJy/LUa&#10;vt/PP6eV+ihfbdoOblSS7UZqPZ+Nz08gAo3hHr6190bDKoXrl/gD5PYf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fRFl8wwAAANsAAAAPAAAAAAAAAAAAAAAAAJcCAABkcnMvZG93&#10;bnJldi54bWxQSwUGAAAAAAQABAD1AAAAhwMAAAAA&#10;" filled="f" stroked="f">
                    <v:textbox>
                      <w:txbxContent>
                        <w:p w14:paraId="335EFCDE" w14:textId="77777777" w:rsidR="00157608" w:rsidRDefault="00157608" w:rsidP="003415CD">
                          <w:pPr>
                            <w:ind w:firstLine="0"/>
                          </w:pPr>
                          <w:r>
                            <w:t>2500 appm He</w:t>
                          </w:r>
                        </w:p>
                      </w:txbxContent>
                    </v:textbox>
                  </v:shape>
                </v:group>
                <v:shape id="Picture 1" o:spid="_x0000_s1058" type="#_x0000_t75" style="position:absolute;top:4227830;width:607695;height:80010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">
                  <v:imagedata r:id="rId33" o:title=""/>
                  <v:path arrowok="t"/>
                </v:shape>
                <w10:anchorlock/>
              </v:group>
            </w:pict>
          </mc:Fallback>
        </mc:AlternateContent>
      </w:r>
    </w:p>
    <w:p w14:paraId="22BC168B" w14:textId="4D98AC3D" w:rsidR="003415CD" w:rsidRPr="003415CD" w:rsidRDefault="003415CD" w:rsidP="003415CD">
      <w:pPr>
        <w:pStyle w:val="Caption"/>
      </w:pPr>
      <w:bookmarkStart w:id="30" w:name="_Toc322216822"/>
      <w:r>
        <w:t xml:space="preserve">Figure </w:t>
      </w:r>
      <w:r w:rsidR="00F51C63">
        <w:t>3</w:t>
      </w:r>
      <w:r w:rsidR="00AD3FC2">
        <w:t>.</w:t>
      </w:r>
      <w:fldSimple w:instr=" SEQ Figure \* ARABIC \s 1 ">
        <w:r w:rsidR="00F51C63">
          <w:rPr>
            <w:noProof/>
          </w:rPr>
          <w:t>1</w:t>
        </w:r>
      </w:fldSimple>
      <w:r w:rsidRPr="003415CD">
        <w:t xml:space="preserve"> Helium clustering process at 500°C, loop&lt;100&gt;</w:t>
      </w:r>
      <w:bookmarkEnd w:id="30"/>
    </w:p>
    <w:p w14:paraId="224AC4AD" w14:textId="3C998FCC" w:rsidR="00E21C5F" w:rsidRPr="00E21C5F" w:rsidRDefault="00E21C5F" w:rsidP="003415CD">
      <w:pPr>
        <w:pStyle w:val="Caption"/>
        <w:jc w:val="both"/>
      </w:pPr>
    </w:p>
    <w:p w14:paraId="2DD3FC08" w14:textId="47EBE812" w:rsidR="00C04554" w:rsidRDefault="00451F90" w:rsidP="002F57AD">
      <w:pPr>
        <w:ind w:hanging="90"/>
      </w:pPr>
      <w:r>
        <w:t xml:space="preserve"> </w:t>
      </w:r>
      <w:r w:rsidR="00E72F19" w:rsidRPr="00E72F19">
        <w:t xml:space="preserve"> </w:t>
      </w:r>
    </w:p>
    <w:p w14:paraId="1A6FE12E" w14:textId="77777777" w:rsidR="00663A05" w:rsidRDefault="00663A05" w:rsidP="007F72F6">
      <w:pPr>
        <w:ind w:firstLine="0"/>
      </w:pPr>
      <w:bookmarkStart w:id="31" w:name="_GoBack"/>
      <w:bookmarkEnd w:id="31"/>
    </w:p>
    <w:p w14:paraId="513D159D" w14:textId="77777777" w:rsidR="003415CD" w:rsidRDefault="00E72F19" w:rsidP="003415CD">
      <w:pPr>
        <w:keepNext/>
        <w:ind w:firstLine="0"/>
      </w:pPr>
      <w:r>
        <w:rPr>
          <w:noProof/>
        </w:rPr>
        <mc:AlternateContent>
          <mc:Choice Requires="wpg">
            <w:drawing>
              <wp:inline distT="0" distB="0" distL="0" distR="0" wp14:anchorId="1A9B5C52" wp14:editId="3998F2D2">
                <wp:extent cx="5621020" cy="5257800"/>
                <wp:effectExtent l="0" t="0" r="0" b="0"/>
                <wp:docPr id="160" name="Group 160"/>
                <wp:cNvGraphicFramePr/>
                <a:graphic xmlns:a="http://schemas.openxmlformats.org/drawingml/2006/main">
                  <a:graphicData uri="http://schemas.microsoft.com/office/word/2010/wordprocessingGroup">
                    <wpg:wgp>
                      <wpg:cNvGrpSpPr/>
                      <wpg:grpSpPr>
                        <a:xfrm>
                          <a:off x="0" y="0"/>
                          <a:ext cx="5621020" cy="5257800"/>
                          <a:chOff x="0" y="0"/>
                          <a:chExt cx="5621020" cy="5257800"/>
                        </a:xfrm>
                      </wpg:grpSpPr>
                      <pic:pic xmlns:pic="http://schemas.openxmlformats.org/drawingml/2006/picture">
                        <pic:nvPicPr>
                          <pic:cNvPr id="153" name="Picture 1"/>
                          <pic:cNvPicPr>
                            <a:picLocks noChangeAspect="1"/>
                          </pic:cNvPicPr>
                        </pic:nvPicPr>
                        <pic:blipFill>
                          <a:blip r:embed="rId28">
                            <a:extLst>
                              <a:ext uri="{28A0092B-C50C-407E-A947-70E740481C1C}">
                                <a14:useLocalDpi xmlns:a14="http://schemas.microsoft.com/office/drawing/2010/main" val="0"/>
                              </a:ext>
                            </a:extLst>
                          </a:blip>
                          <a:srcRect/>
                          <a:stretch>
                            <a:fillRect/>
                          </a:stretch>
                        </pic:blipFill>
                        <pic:spPr bwMode="auto">
                          <a:xfrm>
                            <a:off x="0" y="4457700"/>
                            <a:ext cx="607695" cy="800100"/>
                          </a:xfrm>
                          <a:prstGeom prst="rect">
                            <a:avLst/>
                          </a:prstGeom>
                          <a:noFill/>
                          <a:ln>
                            <a:noFill/>
                          </a:ln>
                        </pic:spPr>
                      </pic:pic>
                      <wpg:grpSp>
                        <wpg:cNvPr id="92" name="Group 92"/>
                        <wpg:cNvGrpSpPr/>
                        <wpg:grpSpPr>
                          <a:xfrm>
                            <a:off x="474980" y="0"/>
                            <a:ext cx="5146040" cy="5174615"/>
                            <a:chOff x="-1" y="-31282"/>
                            <a:chExt cx="5146407" cy="5174782"/>
                          </a:xfrm>
                        </wpg:grpSpPr>
                        <wpg:grpSp>
                          <wpg:cNvPr id="58" name="Group 58"/>
                          <wpg:cNvGrpSpPr/>
                          <wpg:grpSpPr>
                            <a:xfrm>
                              <a:off x="-1" y="-31282"/>
                              <a:ext cx="5146407" cy="5064927"/>
                              <a:chOff x="-1" y="-31282"/>
                              <a:chExt cx="5146407" cy="5064927"/>
                            </a:xfrm>
                          </wpg:grpSpPr>
                          <wpg:grpSp>
                            <wpg:cNvPr id="56" name="Group 56"/>
                            <wpg:cNvGrpSpPr/>
                            <wpg:grpSpPr>
                              <a:xfrm>
                                <a:off x="-1" y="-31282"/>
                                <a:ext cx="5146407" cy="5024287"/>
                                <a:chOff x="-1" y="-31282"/>
                                <a:chExt cx="5146407" cy="5024287"/>
                              </a:xfrm>
                            </wpg:grpSpPr>
                            <wpg:grpSp>
                              <wpg:cNvPr id="51" name="Group 51"/>
                              <wpg:cNvGrpSpPr/>
                              <wpg:grpSpPr>
                                <a:xfrm>
                                  <a:off x="-1" y="-31282"/>
                                  <a:ext cx="5146407" cy="2598474"/>
                                  <a:chOff x="-1" y="-31282"/>
                                  <a:chExt cx="5146407" cy="2598474"/>
                                </a:xfrm>
                              </wpg:grpSpPr>
                              <pic:pic xmlns:pic="http://schemas.openxmlformats.org/drawingml/2006/picture">
                                <pic:nvPicPr>
                                  <pic:cNvPr id="49" name="Picture 49"/>
                                  <pic:cNvPicPr>
                                    <a:picLocks noChangeAspect="1"/>
                                  </pic:cNvPicPr>
                                </pic:nvPicPr>
                                <pic:blipFill rotWithShape="1">
                                  <a:blip r:embed="rId34">
                                    <a:extLst>
                                      <a:ext uri="{28A0092B-C50C-407E-A947-70E740481C1C}">
                                        <a14:useLocalDpi xmlns:a14="http://schemas.microsoft.com/office/drawing/2010/main" val="0"/>
                                      </a:ext>
                                    </a:extLst>
                                  </a:blip>
                                  <a:srcRect l="12111" r="14509"/>
                                  <a:stretch/>
                                </pic:blipFill>
                                <pic:spPr bwMode="auto">
                                  <a:xfrm>
                                    <a:off x="-1" y="0"/>
                                    <a:ext cx="2513831" cy="2534579"/>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50" name="Picture 50"/>
                                  <pic:cNvPicPr>
                                    <a:picLocks noChangeAspect="1"/>
                                  </pic:cNvPicPr>
                                </pic:nvPicPr>
                                <pic:blipFill rotWithShape="1">
                                  <a:blip r:embed="rId35">
                                    <a:extLst>
                                      <a:ext uri="{28A0092B-C50C-407E-A947-70E740481C1C}">
                                        <a14:useLocalDpi xmlns:a14="http://schemas.microsoft.com/office/drawing/2010/main" val="0"/>
                                      </a:ext>
                                    </a:extLst>
                                  </a:blip>
                                  <a:srcRect l="13253" r="14162"/>
                                  <a:stretch/>
                                </pic:blipFill>
                                <pic:spPr bwMode="auto">
                                  <a:xfrm>
                                    <a:off x="2632575" y="-31282"/>
                                    <a:ext cx="2513831" cy="2598474"/>
                                  </a:xfrm>
                                  <a:prstGeom prst="rect">
                                    <a:avLst/>
                                  </a:prstGeom>
                                  <a:ln>
                                    <a:noFill/>
                                  </a:ln>
                                  <a:extLst>
                                    <a:ext uri="{53640926-AAD7-44d8-BBD7-CCE9431645EC}">
                                      <a14:shadowObscured xmlns:a14="http://schemas.microsoft.com/office/drawing/2010/main"/>
                                    </a:ext>
                                  </a:extLst>
                                </pic:spPr>
                              </pic:pic>
                            </wpg:grpSp>
                            <pic:pic xmlns:pic="http://schemas.openxmlformats.org/drawingml/2006/picture">
                              <pic:nvPicPr>
                                <pic:cNvPr id="55" name="Picture 55"/>
                                <pic:cNvPicPr>
                                  <a:picLocks noChangeAspect="1"/>
                                </pic:cNvPicPr>
                              </pic:nvPicPr>
                              <pic:blipFill rotWithShape="1">
                                <a:blip r:embed="rId36">
                                  <a:extLst>
                                    <a:ext uri="{28A0092B-C50C-407E-A947-70E740481C1C}">
                                      <a14:useLocalDpi xmlns:a14="http://schemas.microsoft.com/office/drawing/2010/main" val="0"/>
                                    </a:ext>
                                  </a:extLst>
                                </a:blip>
                                <a:srcRect l="13508" r="14027"/>
                                <a:stretch/>
                              </pic:blipFill>
                              <pic:spPr bwMode="auto">
                                <a:xfrm>
                                  <a:off x="118745" y="2514600"/>
                                  <a:ext cx="2394585" cy="2478405"/>
                                </a:xfrm>
                                <a:prstGeom prst="rect">
                                  <a:avLst/>
                                </a:prstGeom>
                                <a:ln>
                                  <a:noFill/>
                                </a:ln>
                                <a:extLst>
                                  <a:ext uri="{53640926-AAD7-44d8-BBD7-CCE9431645EC}">
                                    <a14:shadowObscured xmlns:a14="http://schemas.microsoft.com/office/drawing/2010/main"/>
                                  </a:ext>
                                </a:extLst>
                              </pic:spPr>
                            </pic:pic>
                          </wpg:grpSp>
                          <pic:pic xmlns:pic="http://schemas.openxmlformats.org/drawingml/2006/picture">
                            <pic:nvPicPr>
                              <pic:cNvPr id="57" name="Picture 57"/>
                              <pic:cNvPicPr>
                                <a:picLocks noChangeAspect="1"/>
                              </pic:cNvPicPr>
                            </pic:nvPicPr>
                            <pic:blipFill rotWithShape="1">
                              <a:blip r:embed="rId37">
                                <a:extLst>
                                  <a:ext uri="{28A0092B-C50C-407E-A947-70E740481C1C}">
                                    <a14:useLocalDpi xmlns:a14="http://schemas.microsoft.com/office/drawing/2010/main" val="0"/>
                                  </a:ext>
                                </a:extLst>
                              </a:blip>
                              <a:srcRect l="14562" r="14728"/>
                              <a:stretch/>
                            </pic:blipFill>
                            <pic:spPr bwMode="auto">
                              <a:xfrm>
                                <a:off x="2731135" y="2514600"/>
                                <a:ext cx="2374900" cy="2519045"/>
                              </a:xfrm>
                              <a:prstGeom prst="rect">
                                <a:avLst/>
                              </a:prstGeom>
                              <a:ln>
                                <a:noFill/>
                              </a:ln>
                              <a:extLst>
                                <a:ext uri="{53640926-AAD7-44d8-BBD7-CCE9431645EC}">
                                  <a14:shadowObscured xmlns:a14="http://schemas.microsoft.com/office/drawing/2010/main"/>
                                </a:ext>
                              </a:extLst>
                            </pic:spPr>
                          </pic:pic>
                        </wpg:grpSp>
                        <wps:wsp>
                          <wps:cNvPr id="59" name="Text Box 59"/>
                          <wps:cNvSpPr txBox="1"/>
                          <wps:spPr>
                            <a:xfrm>
                              <a:off x="138938" y="2109207"/>
                              <a:ext cx="1306195" cy="342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BBEF774" w14:textId="77777777" w:rsidR="00157608" w:rsidRDefault="00157608" w:rsidP="00C338C5">
                                <w:pPr>
                                  <w:ind w:firstLine="0"/>
                                </w:pPr>
                                <w:r>
                                  <w:t>500 appm He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9" name="Text Box 89"/>
                          <wps:cNvSpPr txBox="1"/>
                          <wps:spPr>
                            <a:xfrm>
                              <a:off x="118745" y="4800600"/>
                              <a:ext cx="1306195" cy="342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827F0C2" w14:textId="77777777" w:rsidR="00157608" w:rsidRDefault="00157608" w:rsidP="00C338C5">
                                <w:pPr>
                                  <w:ind w:firstLine="0"/>
                                </w:pPr>
                                <w:r>
                                  <w:t>2000 appm He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0" name="Text Box 90"/>
                          <wps:cNvSpPr txBox="1"/>
                          <wps:spPr>
                            <a:xfrm>
                              <a:off x="2612390" y="2171700"/>
                              <a:ext cx="1306195" cy="342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F4C3797" w14:textId="77777777" w:rsidR="00157608" w:rsidRDefault="00157608" w:rsidP="00C338C5">
                                <w:pPr>
                                  <w:ind w:firstLine="0"/>
                                </w:pPr>
                                <w:r>
                                  <w:t>1000 appm He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1" name="Text Box 91"/>
                          <wps:cNvSpPr txBox="1"/>
                          <wps:spPr>
                            <a:xfrm>
                              <a:off x="2731135" y="4800600"/>
                              <a:ext cx="1306195" cy="342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9FD721A" w14:textId="77777777" w:rsidR="00157608" w:rsidRDefault="00157608" w:rsidP="00C338C5">
                                <w:pPr>
                                  <w:ind w:firstLine="0"/>
                                </w:pPr>
                                <w:r>
                                  <w:t>2500 appm He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inline>
            </w:drawing>
          </mc:Choice>
          <mc:Fallback>
            <w:pict>
              <v:group id="Group 160" o:spid="_x0000_s1059" style="width:442.6pt;height:414pt;mso-position-horizontal-relative:char;mso-position-vertical-relative:line" coordsize="5621020,5257800"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">
                <v:shape id="Picture 1" o:spid="_x0000_s1060" type="#_x0000_t75" style="position:absolute;top:4457700;width:607695;height:80010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JMt&#10;IT7CAAAA3AAAAA8AAABkcnMvZG93bnJldi54bWxET0trwkAQvhf8D8sUvDWbqpUSXYMPKl4b+zoO&#10;2TEJyc6G7JrEf98tFLzNx/ecdTqaRvTUucqygucoBkGcW11xoeDj/Pb0CsJ5ZI2NZVJwIwfpZvKw&#10;xkTbgd+pz3whQgi7BBWU3reJlC4vyaCLbEscuIvtDPoAu0LqDocQbho5i+OlNFhxaCixpX1JeZ1d&#10;jYLPn+Oun2N9/B5u2cLti8Xu8HVSavo4blcgPI3+Lv53n3SY/zKHv2fCBXLzCw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CTLSE+wgAAANwAAAAPAAAAAAAAAAAAAAAAAJwCAABk&#10;cnMvZG93bnJldi54bWxQSwUGAAAAAAQABAD3AAAAiwMAAAAA&#10;">
                  <v:imagedata r:id="rId38" o:title=""/>
                  <v:path arrowok="t"/>
                </v:shape>
                <v:group id="Group 92" o:spid="_x0000_s1061" style="position:absolute;left:474980;width:5146040;height:5174615" coordorigin="-1,-31282" coordsize="5146407,5174782"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AfcPqsxAAAANsAAAAP&#10;AAAAAAAAAAAAAAAAAKkCAABkcnMvZG93bnJldi54bWxQSwUGAAAAAAQABAD6AAAAmgMAAAAA&#10;">
                  <v:group id="Group 58" o:spid="_x0000_s1062" style="position:absolute;left:-1;top:-31282;width:5146407;height:5064927" coordorigin="-1,-31282" coordsize="5146407,5064927"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">
                    <v:group id="Group 56" o:spid="_x0000_s1063" style="position:absolute;left:-1;top:-31282;width:5146407;height:5024287" coordorigin="-1,-31282" coordsize="5146407,5024287"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m/JGNcUAAADbAAAA&#10;DwAAAAAAAAAAAAAAAACpAgAAZHJzL2Rvd25yZXYueG1sUEsFBgAAAAAEAAQA+gAAAJsDAAAAAA==&#10;">
                      <v:group id="Group 51" o:spid="_x0000_s1064" style="position:absolute;left:-1;top:-31282;width:5146407;height:2598474" coordorigin="-1,-31282" coordsize="5146407,2598474"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">
                        <v:shape id="Picture 49" o:spid="_x0000_s1065" type="#_x0000_t75" style="position:absolute;left:-1;width:2513831;height:2534579;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Gxz&#10;Gg/DAAAA2wAAAA8AAABkcnMvZG93bnJldi54bWxEj91qwkAUhO8LvsNyhN7VjT8Eja4iQsGWghp9&#10;gEP2mA1mz4bsNknfvlsoeDnMzDfMZjfYWnTU+sqxgukkAUFcOF1xqeB2fX9bgvABWWPtmBT8kIfd&#10;dvSywUy7ni/U5aEUEcI+QwUmhCaT0heGLPqJa4ijd3etxRBlW0rdYh/htpazJEmlxYrjgsGGDoaK&#10;R/5tFVy18R/9AlNMZTf77L+6+bk8KfU6HvZrEIGG8Az/t49awWIFf1/iD5DbXwA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bHMaD8MAAADbAAAADwAAAAAAAAAAAAAAAACcAgAA&#10;ZHJzL2Rvd25yZXYueG1sUEsFBgAAAAAEAAQA9wAAAIwDAAAAAA==&#10;">
                          <v:imagedata r:id="rId39" o:title="" cropleft="7937f" cropright="9509f"/>
                          <v:path arrowok="t"/>
                        </v:shape>
                        <v:shape id="Picture 50" o:spid="_x0000_s1066" type="#_x0000_t75" style="position:absolute;left:2632575;top:-31282;width:2513831;height:2598474;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N9Z&#10;M4XEAAAA2wAAAA8AAABkcnMvZG93bnJldi54bWxET11rwjAUfRf2H8Id+CKa6lCkM8oYFjcmglUc&#10;e7tr7tqy5qYkUbt/vzwIPh7O92LVmUZcyPnasoLxKAFBXFhdc6ngeMiGcxA+IGtsLJOCP/KwWj70&#10;Fphqe+U9XfJQihjCPkUFVQhtKqUvKjLoR7YljtyPdQZDhK6U2uE1hptGTpJkJg3WHBsqbOm1ouI3&#10;PxsFH1/1wK+LrUs279n4+/PpnO1OO6X6j93LM4hAXbiLb+43rWAa18cv8QfI5T8A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N9ZM4XEAAAA2wAAAA8AAAAAAAAAAAAAAAAAnAIA&#10;AGRycy9kb3ducmV2LnhtbFBLBQYAAAAABAAEAPcAAACNAwAAAAA=&#10;">
                          <v:imagedata r:id="rId40" o:title="" cropleft="8685f" cropright="9281f"/>
                          <v:path arrowok="t"/>
                        </v:shape>
                      </v:group>
                      <v:shape id="Picture 55" o:spid="_x0000_s1067" type="#_x0000_t75" style="position:absolute;left:118745;top:2514600;width:2394585;height:247840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">
                        <v:imagedata r:id="rId41" o:title="" cropleft="8853f" cropright="9193f"/>
                        <v:path arrowok="t"/>
                      </v:shape>
                    </v:group>
                    <v:shape id="Picture 57" o:spid="_x0000_s1068" type="#_x0000_t75" style="position:absolute;left:2731135;top:2514600;width:2374900;height:251904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">
                      <v:imagedata r:id="rId42" o:title="" cropleft="9543f" cropright="9652f"/>
                      <v:path arrowok="t"/>
                    </v:shape>
                  </v:group>
                  <v:shape id="Text Box 59" o:spid="_x0000_s1069" type="#_x0000_t202" style="position:absolute;left:138938;top:2109207;width:1306195;height:3429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b0MWkwwAA&#10;ANsAAAAPAAAAZHJzL2Rvd25yZXYueG1sRI/NasMwEITvhbyD2EBvtZSSlNiJbEJLoKeW5g9yW6yN&#10;bWKtjKXG7ttXhUKOw8x8w6yL0bbiRr1vHGuYJQoEcelMw5WGw377tAThA7LB1jFp+CEPRT55WGNm&#10;3MBfdNuFSkQI+ww11CF0mZS+rMmiT1xHHL2L6y2GKPtKmh6HCLetfFbqRVpsOC7U2NFrTeV19201&#10;HD8u59NcfVZvdtENblSSbSq1fpyOmxWIQGO4h//b70bDIoW/L/EHyPwX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b0MWkwwAAANsAAAAPAAAAAAAAAAAAAAAAAJcCAABkcnMvZG93&#10;bnJldi54bWxQSwUGAAAAAAQABAD1AAAAhwMAAAAA&#10;" filled="f" stroked="f">
                    <v:textbox>
                      <w:txbxContent>
                        <w:p w14:paraId="4BBEF774" w14:textId="77777777" w:rsidR="00157608" w:rsidRDefault="00157608" w:rsidP="00C338C5">
                          <w:pPr>
                            <w:ind w:firstLine="0"/>
                          </w:pPr>
                          <w:r>
                            <w:t>500 appm He</w:t>
                          </w:r>
                        </w:p>
                      </w:txbxContent>
                    </v:textbox>
                  </v:shape>
                  <v:shape id="Text Box 89" o:spid="_x0000_s1070" type="#_x0000_t202" style="position:absolute;left:118745;top:4800600;width:1306195;height:3429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lsOnjwgAA&#10;ANsAAAAPAAAAZHJzL2Rvd25yZXYueG1sRI9Pi8IwFMTvC36H8IS9rYmyK1qNIoqwpxX/grdH82yL&#10;zUtpou1+eyMIHoeZ+Q0znbe2FHeqfeFYQ7+nQBCnzhScaTjs118jED4gGywdk4Z/8jCfdT6mmBjX&#10;8Jbuu5CJCGGfoIY8hCqR0qc5WfQ9VxFH7+JqiyHKOpOmxibCbSkHSg2lxYLjQo4VLXNKr7ub1XD8&#10;u5xP32qTrexP1bhWSbZjqfVnt11MQARqwzv8av8aDaMxPL/EHyBnD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CWw6ePCAAAA2wAAAA8AAAAAAAAAAAAAAAAAlwIAAGRycy9kb3du&#10;cmV2LnhtbFBLBQYAAAAABAAEAPUAAACGAwAAAAA=&#10;" filled="f" stroked="f">
                    <v:textbox>
                      <w:txbxContent>
                        <w:p w14:paraId="7827F0C2" w14:textId="77777777" w:rsidR="00157608" w:rsidRDefault="00157608" w:rsidP="00C338C5">
                          <w:pPr>
                            <w:ind w:firstLine="0"/>
                          </w:pPr>
                          <w:r>
                            <w:t>2000 appm He</w:t>
                          </w:r>
                        </w:p>
                      </w:txbxContent>
                    </v:textbox>
                  </v:shape>
                  <v:shape id="Text Box 90" o:spid="_x0000_s1071" type="#_x0000_t202" style="position:absolute;left:2612390;top:2171700;width:1306195;height:3429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xU9ajvwAA&#10;ANsAAAAPAAAAZHJzL2Rvd25yZXYueG1sRE/LisIwFN0L/kO4wuw0cRhFq1HEQXDlYH2Au0tzbYvN&#10;TWmirX8/WQzM8nDey3VnK/GixpeONYxHCgRx5kzJuYbzaTecgfAB2WDlmDS8ycN61e8tMTGu5SO9&#10;0pCLGMI+QQ1FCHUipc8KsuhHriaO3N01FkOETS5Ng20Mt5X8VGoqLZYcGwqsaVtQ9kifVsPlcL9d&#10;v9RP/m0ndes6JdnOpdYfg26zABGoC//iP/feaJjH9fFL/AFy9Qs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DFT1qO/AAAA2wAAAA8AAAAAAAAAAAAAAAAAlwIAAGRycy9kb3ducmV2&#10;LnhtbFBLBQYAAAAABAAEAPUAAACDAwAAAAA=&#10;" filled="f" stroked="f">
                    <v:textbox>
                      <w:txbxContent>
                        <w:p w14:paraId="2F4C3797" w14:textId="77777777" w:rsidR="00157608" w:rsidRDefault="00157608" w:rsidP="00C338C5">
                          <w:pPr>
                            <w:ind w:firstLine="0"/>
                          </w:pPr>
                          <w:r>
                            <w:t>1000 appm He</w:t>
                          </w:r>
                        </w:p>
                      </w:txbxContent>
                    </v:textbox>
                  </v:shape>
                  <v:shape id="Text Box 91" o:spid="_x0000_s1072" type="#_x0000_t202" style="position:absolute;left:2731135;top:4800600;width:1306195;height:3429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eH3M4wwAA&#10;ANsAAAAPAAAAZHJzL2Rvd25yZXYueG1sRI9Ba8JAFITvgv9heYI3s2vRYlI3obQUPFmqreDtkX0m&#10;odm3Ibs18d93CwWPw8x8w2yL0bbiSr1vHGtYJgoEcelMw5WGz+PbYgPCB2SDrWPScCMPRT6dbDEz&#10;buAPuh5CJSKEfYYa6hC6TEpf1mTRJ64jjt7F9RZDlH0lTY9DhNtWPij1KC02HBdq7OilpvL78GM1&#10;fO0v59NKvVevdt0NblSSbSq1ns/G5ycQgcZwD/+3d0ZDuoS/L/EHyPwX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eH3M4wwAAANsAAAAPAAAAAAAAAAAAAAAAAJcCAABkcnMvZG93&#10;bnJldi54bWxQSwUGAAAAAAQABAD1AAAAhwMAAAAA&#10;" filled="f" stroked="f">
                    <v:textbox>
                      <w:txbxContent>
                        <w:p w14:paraId="19FD721A" w14:textId="77777777" w:rsidR="00157608" w:rsidRDefault="00157608" w:rsidP="00C338C5">
                          <w:pPr>
                            <w:ind w:firstLine="0"/>
                          </w:pPr>
                          <w:r>
                            <w:t>2500 appm He</w:t>
                          </w:r>
                        </w:p>
                      </w:txbxContent>
                    </v:textbox>
                  </v:shape>
                </v:group>
                <w10:anchorlock/>
              </v:group>
            </w:pict>
          </mc:Fallback>
        </mc:AlternateContent>
      </w:r>
    </w:p>
    <w:p w14:paraId="12B79EBC" w14:textId="0AADCB80" w:rsidR="003415CD" w:rsidRPr="003415CD" w:rsidRDefault="003415CD" w:rsidP="003415CD">
      <w:pPr>
        <w:pStyle w:val="Caption"/>
      </w:pPr>
      <w:bookmarkStart w:id="32" w:name="_Toc322216823"/>
      <w:r>
        <w:t xml:space="preserve">Figure </w:t>
      </w:r>
      <w:r w:rsidR="00F51C63">
        <w:t>3</w:t>
      </w:r>
      <w:r w:rsidR="00AD3FC2">
        <w:t>.</w:t>
      </w:r>
      <w:fldSimple w:instr=" SEQ Figure \* ARABIC \s 1 ">
        <w:r w:rsidR="00F51C63">
          <w:rPr>
            <w:noProof/>
          </w:rPr>
          <w:t>2</w:t>
        </w:r>
      </w:fldSimple>
      <w:r w:rsidRPr="003415CD">
        <w:t xml:space="preserve"> Helium clustering process at 500°C, loop&lt;111&gt;</w:t>
      </w:r>
      <w:bookmarkEnd w:id="32"/>
    </w:p>
    <w:p w14:paraId="3C0C7CD9" w14:textId="29537CF6" w:rsidR="009E14EB" w:rsidRDefault="009E14EB" w:rsidP="003415CD">
      <w:pPr>
        <w:pStyle w:val="Caption"/>
        <w:jc w:val="both"/>
      </w:pPr>
    </w:p>
    <w:p w14:paraId="461E76A9" w14:textId="5E465886" w:rsidR="009E14EB" w:rsidRDefault="009E14EB" w:rsidP="002242C3"/>
    <w:p w14:paraId="19BB0577" w14:textId="4EB7296E" w:rsidR="009E14EB" w:rsidRDefault="009E14EB" w:rsidP="002242C3"/>
    <w:p w14:paraId="36CD786D" w14:textId="77777777" w:rsidR="009E14EB" w:rsidRDefault="009E14EB" w:rsidP="002242C3"/>
    <w:p w14:paraId="0391D168" w14:textId="77777777" w:rsidR="009E14EB" w:rsidRDefault="009E14EB" w:rsidP="002242C3"/>
    <w:p w14:paraId="0C1B342A" w14:textId="77777777" w:rsidR="009E14EB" w:rsidRDefault="009E14EB" w:rsidP="002242C3"/>
    <w:p w14:paraId="158D63E9" w14:textId="77777777" w:rsidR="00B51F25" w:rsidRDefault="00B51F25" w:rsidP="002242C3"/>
    <w:p w14:paraId="6B6EBE39" w14:textId="77777777" w:rsidR="00B51F25" w:rsidRDefault="00B51F25" w:rsidP="00F51C63">
      <w:pPr>
        <w:ind w:firstLine="0"/>
      </w:pPr>
    </w:p>
    <w:p w14:paraId="21058308" w14:textId="77777777" w:rsidR="00F51C63" w:rsidRDefault="003415CD" w:rsidP="00F51C63">
      <w:pPr>
        <w:keepNext/>
        <w:ind w:firstLine="0"/>
      </w:pPr>
      <w:r>
        <w:rPr>
          <w:noProof/>
        </w:rPr>
        <mc:AlternateContent>
          <mc:Choice Requires="wpg">
            <w:drawing>
              <wp:inline distT="0" distB="0" distL="0" distR="0" wp14:anchorId="795802CB" wp14:editId="425D8FB5">
                <wp:extent cx="5775325" cy="5486400"/>
                <wp:effectExtent l="0" t="0" r="0" b="0"/>
                <wp:docPr id="162" name="Group 162"/>
                <wp:cNvGraphicFramePr/>
                <a:graphic xmlns:a="http://schemas.openxmlformats.org/drawingml/2006/main">
                  <a:graphicData uri="http://schemas.microsoft.com/office/word/2010/wordprocessingGroup">
                    <wpg:wgp>
                      <wpg:cNvGrpSpPr/>
                      <wpg:grpSpPr>
                        <a:xfrm>
                          <a:off x="0" y="0"/>
                          <a:ext cx="5775325" cy="5486400"/>
                          <a:chOff x="0" y="0"/>
                          <a:chExt cx="5775325" cy="5486400"/>
                        </a:xfrm>
                      </wpg:grpSpPr>
                      <pic:pic xmlns:pic="http://schemas.openxmlformats.org/drawingml/2006/picture">
                        <pic:nvPicPr>
                          <pic:cNvPr id="161" name="Picture 1"/>
                          <pic:cNvPicPr>
                            <a:picLocks noChangeAspect="1"/>
                          </pic:cNvPicPr>
                        </pic:nvPicPr>
                        <pic:blipFill>
                          <a:blip r:embed="rId28">
                            <a:extLst>
                              <a:ext uri="{28A0092B-C50C-407E-A947-70E740481C1C}">
                                <a14:useLocalDpi xmlns:a14="http://schemas.microsoft.com/office/drawing/2010/main" val="0"/>
                              </a:ext>
                            </a:extLst>
                          </a:blip>
                          <a:srcRect/>
                          <a:stretch>
                            <a:fillRect/>
                          </a:stretch>
                        </pic:blipFill>
                        <pic:spPr bwMode="auto">
                          <a:xfrm>
                            <a:off x="0" y="4686300"/>
                            <a:ext cx="607695" cy="800100"/>
                          </a:xfrm>
                          <a:prstGeom prst="rect">
                            <a:avLst/>
                          </a:prstGeom>
                          <a:noFill/>
                          <a:ln>
                            <a:noFill/>
                          </a:ln>
                        </pic:spPr>
                      </pic:pic>
                      <wpg:grpSp>
                        <wpg:cNvPr id="105" name="Group 105"/>
                        <wpg:cNvGrpSpPr/>
                        <wpg:grpSpPr>
                          <a:xfrm>
                            <a:off x="459740" y="0"/>
                            <a:ext cx="5315585" cy="5398770"/>
                            <a:chOff x="0" y="0"/>
                            <a:chExt cx="5315585" cy="5398770"/>
                          </a:xfrm>
                        </wpg:grpSpPr>
                        <wpg:grpSp>
                          <wpg:cNvPr id="100" name="Group 100"/>
                          <wpg:cNvGrpSpPr/>
                          <wpg:grpSpPr>
                            <a:xfrm>
                              <a:off x="0" y="0"/>
                              <a:ext cx="5315585" cy="5398770"/>
                              <a:chOff x="0" y="0"/>
                              <a:chExt cx="5315585" cy="5398770"/>
                            </a:xfrm>
                          </wpg:grpSpPr>
                          <wpg:grpSp>
                            <wpg:cNvPr id="98" name="Group 98"/>
                            <wpg:cNvGrpSpPr/>
                            <wpg:grpSpPr>
                              <a:xfrm>
                                <a:off x="0" y="0"/>
                                <a:ext cx="5126355" cy="5398770"/>
                                <a:chOff x="0" y="0"/>
                                <a:chExt cx="5126355" cy="5398770"/>
                              </a:xfrm>
                            </wpg:grpSpPr>
                            <wpg:grpSp>
                              <wpg:cNvPr id="96" name="Group 96"/>
                              <wpg:cNvGrpSpPr/>
                              <wpg:grpSpPr>
                                <a:xfrm>
                                  <a:off x="0" y="0"/>
                                  <a:ext cx="5126355" cy="2719070"/>
                                  <a:chOff x="0" y="0"/>
                                  <a:chExt cx="5126355" cy="2719070"/>
                                </a:xfrm>
                              </wpg:grpSpPr>
                              <pic:pic xmlns:pic="http://schemas.openxmlformats.org/drawingml/2006/picture">
                                <pic:nvPicPr>
                                  <pic:cNvPr id="94" name="Picture 94"/>
                                  <pic:cNvPicPr>
                                    <a:picLocks noChangeAspect="1"/>
                                  </pic:cNvPicPr>
                                </pic:nvPicPr>
                                <pic:blipFill rotWithShape="1">
                                  <a:blip r:embed="rId43">
                                    <a:extLst>
                                      <a:ext uri="{28A0092B-C50C-407E-A947-70E740481C1C}">
                                        <a14:useLocalDpi xmlns:a14="http://schemas.microsoft.com/office/drawing/2010/main" val="0"/>
                                      </a:ext>
                                    </a:extLst>
                                  </a:blip>
                                  <a:srcRect l="14737" r="18063"/>
                                  <a:stretch/>
                                </pic:blipFill>
                                <pic:spPr bwMode="auto">
                                  <a:xfrm>
                                    <a:off x="0" y="0"/>
                                    <a:ext cx="2429510" cy="271145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5" name="Picture 95"/>
                                  <pic:cNvPicPr>
                                    <a:picLocks noChangeAspect="1"/>
                                  </pic:cNvPicPr>
                                </pic:nvPicPr>
                                <pic:blipFill rotWithShape="1">
                                  <a:blip r:embed="rId44">
                                    <a:extLst>
                                      <a:ext uri="{28A0092B-C50C-407E-A947-70E740481C1C}">
                                        <a14:useLocalDpi xmlns:a14="http://schemas.microsoft.com/office/drawing/2010/main" val="0"/>
                                      </a:ext>
                                    </a:extLst>
                                  </a:blip>
                                  <a:srcRect l="14912" r="16134"/>
                                  <a:stretch/>
                                </pic:blipFill>
                                <pic:spPr bwMode="auto">
                                  <a:xfrm>
                                    <a:off x="2731135" y="114300"/>
                                    <a:ext cx="2395220" cy="2604770"/>
                                  </a:xfrm>
                                  <a:prstGeom prst="rect">
                                    <a:avLst/>
                                  </a:prstGeom>
                                  <a:ln>
                                    <a:noFill/>
                                  </a:ln>
                                  <a:extLst>
                                    <a:ext uri="{53640926-AAD7-44d8-BBD7-CCE9431645EC}">
                                      <a14:shadowObscured xmlns:a14="http://schemas.microsoft.com/office/drawing/2010/main"/>
                                    </a:ext>
                                  </a:extLst>
                                </pic:spPr>
                              </pic:pic>
                            </wpg:grpSp>
                            <pic:pic xmlns:pic="http://schemas.openxmlformats.org/drawingml/2006/picture">
                              <pic:nvPicPr>
                                <pic:cNvPr id="97" name="Picture 97"/>
                                <pic:cNvPicPr>
                                  <a:picLocks noChangeAspect="1"/>
                                </pic:cNvPicPr>
                              </pic:nvPicPr>
                              <pic:blipFill rotWithShape="1">
                                <a:blip r:embed="rId45">
                                  <a:extLst>
                                    <a:ext uri="{28A0092B-C50C-407E-A947-70E740481C1C}">
                                      <a14:useLocalDpi xmlns:a14="http://schemas.microsoft.com/office/drawing/2010/main" val="0"/>
                                    </a:ext>
                                  </a:extLst>
                                </a:blip>
                                <a:srcRect l="13047" r="17924"/>
                                <a:stretch/>
                              </pic:blipFill>
                              <pic:spPr bwMode="auto">
                                <a:xfrm>
                                  <a:off x="118745" y="2743200"/>
                                  <a:ext cx="2444115" cy="2655570"/>
                                </a:xfrm>
                                <a:prstGeom prst="rect">
                                  <a:avLst/>
                                </a:prstGeom>
                                <a:ln>
                                  <a:noFill/>
                                </a:ln>
                                <a:extLst>
                                  <a:ext uri="{53640926-AAD7-44d8-BBD7-CCE9431645EC}">
                                    <a14:shadowObscured xmlns:a14="http://schemas.microsoft.com/office/drawing/2010/main"/>
                                  </a:ext>
                                </a:extLst>
                              </pic:spPr>
                            </pic:pic>
                          </wpg:grpSp>
                          <pic:pic xmlns:pic="http://schemas.openxmlformats.org/drawingml/2006/picture">
                            <pic:nvPicPr>
                              <pic:cNvPr id="99" name="Picture 99"/>
                              <pic:cNvPicPr>
                                <a:picLocks noChangeAspect="1"/>
                              </pic:cNvPicPr>
                            </pic:nvPicPr>
                            <pic:blipFill rotWithShape="1">
                              <a:blip r:embed="rId46">
                                <a:extLst>
                                  <a:ext uri="{28A0092B-C50C-407E-A947-70E740481C1C}">
                                    <a14:useLocalDpi xmlns:a14="http://schemas.microsoft.com/office/drawing/2010/main" val="0"/>
                                  </a:ext>
                                </a:extLst>
                              </a:blip>
                              <a:srcRect l="13860" r="15785"/>
                              <a:stretch/>
                            </pic:blipFill>
                            <pic:spPr bwMode="auto">
                              <a:xfrm>
                                <a:off x="2849880" y="2743200"/>
                                <a:ext cx="2465705" cy="2628900"/>
                              </a:xfrm>
                              <a:prstGeom prst="rect">
                                <a:avLst/>
                              </a:prstGeom>
                              <a:ln>
                                <a:noFill/>
                              </a:ln>
                              <a:extLst>
                                <a:ext uri="{53640926-AAD7-44d8-BBD7-CCE9431645EC}">
                                  <a14:shadowObscured xmlns:a14="http://schemas.microsoft.com/office/drawing/2010/main"/>
                                </a:ext>
                              </a:extLst>
                            </pic:spPr>
                          </pic:pic>
                        </wpg:grpSp>
                        <wps:wsp>
                          <wps:cNvPr id="101" name="Text Box 101"/>
                          <wps:cNvSpPr txBox="1"/>
                          <wps:spPr>
                            <a:xfrm>
                              <a:off x="118745" y="2400300"/>
                              <a:ext cx="1306195" cy="342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A93D39F" w14:textId="736868F6" w:rsidR="00157608" w:rsidRDefault="00157608" w:rsidP="00B51F25">
                                <w:pPr>
                                  <w:ind w:firstLine="0"/>
                                </w:pPr>
                                <w:r>
                                  <w:t>500 appm He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2" name="Text Box 102"/>
                          <wps:cNvSpPr txBox="1"/>
                          <wps:spPr>
                            <a:xfrm>
                              <a:off x="118745" y="5029200"/>
                              <a:ext cx="1306195" cy="342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7877DBB" w14:textId="3E720D4E" w:rsidR="00157608" w:rsidRDefault="00157608" w:rsidP="00B51F25">
                                <w:pPr>
                                  <w:ind w:firstLine="0"/>
                                </w:pPr>
                                <w:r>
                                  <w:t>2000 appm He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3" name="Text Box 103"/>
                          <wps:cNvSpPr txBox="1"/>
                          <wps:spPr>
                            <a:xfrm>
                              <a:off x="2849880" y="5029200"/>
                              <a:ext cx="1306195" cy="342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315FAA1" w14:textId="63784B81" w:rsidR="00157608" w:rsidRDefault="00157608" w:rsidP="00B51F25">
                                <w:pPr>
                                  <w:ind w:firstLine="0"/>
                                </w:pPr>
                                <w:r>
                                  <w:t>2500 appm He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4" name="Text Box 104"/>
                          <wps:cNvSpPr txBox="1"/>
                          <wps:spPr>
                            <a:xfrm>
                              <a:off x="2731135" y="2400300"/>
                              <a:ext cx="1306195" cy="342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A510035" w14:textId="500E5212" w:rsidR="00157608" w:rsidRDefault="00157608" w:rsidP="00B51F25">
                                <w:pPr>
                                  <w:ind w:firstLine="0"/>
                                </w:pPr>
                                <w:r>
                                  <w:t>1000 appm He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inline>
            </w:drawing>
          </mc:Choice>
          <mc:Fallback>
            <w:pict>
              <v:group id="Group 162" o:spid="_x0000_s1073" style="width:454.75pt;height:6in;mso-position-horizontal-relative:char;mso-position-vertical-relative:line" coordsize="5775325,5486400"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">
                <v:shape id="Picture 1" o:spid="_x0000_s1074" type="#_x0000_t75" style="position:absolute;top:4686300;width:607695;height:80010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MLf&#10;0G/DAAAA3AAAAA8AAABkcnMvZG93bnJldi54bWxET01rwkAQvQv9D8sIvZmNrUhJs4pJqXhtrLbH&#10;ITtNgtnZkN0m8d93C4K3ebzPSbeTacVAvWssK1hGMQji0uqGKwWfx/fFCwjnkTW2lknBlRxsNw+z&#10;FBNtR/6gofCVCCHsElRQe98lUrqyJoMush1x4H5sb9AH2FdS9ziGcNPKpzheS4MNh4YaO8prKi/F&#10;r1Fw+t5nwzNe9l/jtVi5vFplb+eDUo/zafcKwtPk7+Kb+6DD/PUS/p8JF8jNHwA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wt/Qb8MAAADcAAAADwAAAAAAAAAAAAAAAACcAgAA&#10;ZHJzL2Rvd25yZXYueG1sUEsFBgAAAAAEAAQA9wAAAIwDAAAAAA==&#10;">
                  <v:imagedata r:id="rId47" o:title=""/>
                  <v:path arrowok="t"/>
                </v:shape>
                <v:group id="Group 105" o:spid="_x0000_s1075" style="position:absolute;left:459740;width:5315585;height:5398770" coordsize="5315585,539877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">
                  <v:group id="Group 100" o:spid="_x0000_s1076" style="position:absolute;width:5315585;height:5398770" coordsize="5315585,539877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EvEmlzGAAAA3AAA&#10;AA8AAAAAAAAAAAAAAAAAqQIAAGRycy9kb3ducmV2LnhtbFBLBQYAAAAABAAEAPoAAACcAwAAAAA=&#10;">
                    <v:group id="Group 98" o:spid="_x0000_s1077" style="position:absolute;width:5126355;height:5398770" coordsize="5126355,539877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">
                      <v:group id="Group 96" o:spid="_x0000_s1078" style="position:absolute;width:5126355;height:2719070" coordsize="5126355,271907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YEv8r8UAAADbAAAA&#10;DwAAAAAAAAAAAAAAAACpAgAAZHJzL2Rvd25yZXYueG1sUEsFBgAAAAAEAAQA+gAAAJsDAAAAAA==&#10;">
                        <v:shape id="Picture 94" o:spid="_x0000_s1079" type="#_x0000_t75" style="position:absolute;width:2429510;height:271145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FzF&#10;DmHDAAAA2wAAAA8AAABkcnMvZG93bnJldi54bWxEj0+LwjAUxO8L+x3CE7wsmioi3WqUpbCsFw/+&#10;2fujeTbV5qU0sdZvbwTB4zAzv2GW697WoqPWV44VTMYJCOLC6YpLBcfD7ygF4QOyxtoxKbiTh/Xq&#10;82OJmXY33lG3D6WIEPYZKjAhNJmUvjBk0Y9dQxy9k2sthijbUuoWbxFuazlNkrm0WHFcMNhQbqi4&#10;7K9WweWcy3x7Sud++mc2X2Xo6u2/VGo46H8WIAL14R1+tTdawfcMnl/iD5CrBwA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XMUOYcMAAADbAAAADwAAAAAAAAAAAAAAAACcAgAA&#10;ZHJzL2Rvd25yZXYueG1sUEsFBgAAAAAEAAQA9wAAAIwDAAAAAA==&#10;">
                          <v:imagedata r:id="rId48" o:title="" cropleft="9658f" cropright="11838f"/>
                          <v:path arrowok="t"/>
                        </v:shape>
                        <v:shape id="Picture 95" o:spid="_x0000_s1080" type="#_x0000_t75" style="position:absolute;left:2731135;top:114300;width:2395220;height:260477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E5H&#10;SFjEAAAA2wAAAA8AAABkcnMvZG93bnJldi54bWxEj8FqwzAQRO+F/oPYQm+N7EBL4kQJpeCQU6FO&#10;CPS2tTa2sbQykpw4f18VCjkOM/OGWW8na8SFfOgcK8hnGQji2umOGwXHQ/myABEiskbjmBTcKMB2&#10;8/iwxkK7K3/RpYqNSBAOBSpoYxwKKUPdksUwcwNx8s7OW4xJ+kZqj9cEt0bOs+xNWuw4LbQ40EdL&#10;dV+NVsH3rh8r83P7PCx3J5NHX/Z5Vir1/DS9r0BEmuI9/N/eawXLV/j7kn6A3PwC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E5HSFjEAAAA2wAAAA8AAAAAAAAAAAAAAAAAnAIA&#10;AGRycy9kb3ducmV2LnhtbFBLBQYAAAAABAAEAPcAAACNAwAAAAA=&#10;">
                          <v:imagedata r:id="rId49" o:title="" cropleft="9773f" cropright="10574f"/>
                          <v:path arrowok="t"/>
                        </v:shape>
                      </v:group>
                      <v:shape id="Picture 97" o:spid="_x0000_s1081" type="#_x0000_t75" style="position:absolute;left:118745;top:2743200;width:2444115;height:265557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">
                        <v:imagedata r:id="rId50" o:title="" cropleft="8550f" cropright="11747f"/>
                        <v:path arrowok="t"/>
                      </v:shape>
                    </v:group>
                    <v:shape id="Picture 99" o:spid="_x0000_s1082" type="#_x0000_t75" style="position:absolute;left:2849880;top:2743200;width:2465705;height:262890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EYw&#10;kBDDAAAA2wAAAA8AAABkcnMvZG93bnJldi54bWxEj81uwjAQhO+VeAdrkbgVhxxQCRgESFSInsrP&#10;fRtvE7fxOoq3EN4eV6rU42hmvtEsVr1v1JW66AIbmIwzUMRlsI4rA+fT7vkFVBRki01gMnCnCKvl&#10;4GmBhQ03fqfrUSqVIBwLNFCLtIXWsazJYxyHljh5n6HzKEl2lbYd3hLcNzrPsqn26Dgt1NjStqby&#10;+/jjDWRfjnr3tpl8HC5Tac/3V6ny3JjRsF/PQQn18h/+a++tgdkMfr+kH6CXDwA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RjCQEMMAAADbAAAADwAAAAAAAAAAAAAAAACcAgAA&#10;ZHJzL2Rvd25yZXYueG1sUEsFBgAAAAAEAAQA9wAAAIwDAAAAAA==&#10;">
                      <v:imagedata r:id="rId51" o:title="" cropleft="9083f" cropright="10345f"/>
                      <v:path arrowok="t"/>
                    </v:shape>
                  </v:group>
                  <v:shape id="Text Box 101" o:spid="_x0000_s1083" type="#_x0000_t202" style="position:absolute;left:118745;top:2400300;width:1306195;height:3429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DHLp7wAAA&#10;ANwAAAAPAAAAZHJzL2Rvd25yZXYueG1sRE9Li8IwEL4L+x/CLHjTRFHRapRlZWFPik/wNjRjW2wm&#10;pcna7r83guBtPr7nLFatLcWdal841jDoKxDEqTMFZxqOh5/eFIQPyAZLx6Thnzyslh+dBSbGNbyj&#10;+z5kIoawT1BDHkKVSOnTnCz6vquII3d1tcUQYZ1JU2MTw20ph0pNpMWCY0OOFX3nlN72f1bDaXO9&#10;nEdqm63tuGpcqyTbmdS6+9l+zUEEasNb/HL/mjhfDeD5TLxALh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DHLp7wAAAANwAAAAPAAAAAAAAAAAAAAAAAJcCAABkcnMvZG93bnJl&#10;di54bWxQSwUGAAAAAAQABAD1AAAAhAMAAAAA&#10;" filled="f" stroked="f">
                    <v:textbox>
                      <w:txbxContent>
                        <w:p w14:paraId="2A93D39F" w14:textId="736868F6" w:rsidR="00157608" w:rsidRDefault="00157608" w:rsidP="00B51F25">
                          <w:pPr>
                            <w:ind w:firstLine="0"/>
                          </w:pPr>
                          <w:r>
                            <w:t>500 appm He</w:t>
                          </w:r>
                        </w:p>
                      </w:txbxContent>
                    </v:textbox>
                  </v:shape>
                  <v:shape id="Text Box 102" o:spid="_x0000_s1084" type="#_x0000_t202" style="position:absolute;left:118745;top:5029200;width:1306195;height:3429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zziQMwAAA&#10;ANwAAAAPAAAAZHJzL2Rvd25yZXYueG1sRE9Li8IwEL4L/ocwgjdNFBW3GkV2ETwpPnZhb0MztsVm&#10;Uppo6783Cwve5uN7znLd2lI8qPaFYw2joQJBnDpTcKbhct4O5iB8QDZYOiYNT/KwXnU7S0yMa/hI&#10;j1PIRAxhn6CGPIQqkdKnOVn0Q1cRR+7qaoshwjqTpsYmhttSjpWaSYsFx4YcK/rMKb2d7lbD9/76&#10;+zNRh+zLTqvGtUqy/ZBa93vtZgEiUBve4n/3zsT5agx/z8QL5OoF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zziQMwAAAANwAAAAPAAAAAAAAAAAAAAAAAJcCAABkcnMvZG93bnJl&#10;di54bWxQSwUGAAAAAAQABAD1AAAAhAMAAAAA&#10;" filled="f" stroked="f">
                    <v:textbox>
                      <w:txbxContent>
                        <w:p w14:paraId="67877DBB" w14:textId="3E720D4E" w:rsidR="00157608" w:rsidRDefault="00157608" w:rsidP="00B51F25">
                          <w:pPr>
                            <w:ind w:firstLine="0"/>
                          </w:pPr>
                          <w:r>
                            <w:t>2000 appm He</w:t>
                          </w:r>
                        </w:p>
                      </w:txbxContent>
                    </v:textbox>
                  </v:shape>
                  <v:shape id="Text Box 103" o:spid="_x0000_s1085" type="#_x0000_t202" style="position:absolute;left:2849880;top:5029200;width:1306195;height:3429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cgoGXwgAA&#10;ANwAAAAPAAAAZHJzL2Rvd25yZXYueG1sRE9Na8JAEL0X/A/LCN50V22lxmxEWgo9tZi2grchOybB&#10;7GzIbk38925B6G0e73PS7WAbcaHO1441zGcKBHHhTM2lhu+vt+kzCB+QDTaOScOVPGyz0UOKiXE9&#10;7+mSh1LEEPYJaqhCaBMpfVGRRT9zLXHkTq6zGCLsSmk67GO4beRCqZW0WHNsqLCll4qKc/5rNfx8&#10;nI6HR/VZvtqntneDkmzXUuvJeNhtQAQawr/47n43cb5awt8z8QKZ3Q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ByCgZfCAAAA3AAAAA8AAAAAAAAAAAAAAAAAlwIAAGRycy9kb3du&#10;cmV2LnhtbFBLBQYAAAAABAAEAPUAAACGAwAAAAA=&#10;" filled="f" stroked="f">
                    <v:textbox>
                      <w:txbxContent>
                        <w:p w14:paraId="4315FAA1" w14:textId="63784B81" w:rsidR="00157608" w:rsidRDefault="00157608" w:rsidP="00B51F25">
                          <w:pPr>
                            <w:ind w:firstLine="0"/>
                          </w:pPr>
                          <w:r>
                            <w:t>2500 appm He</w:t>
                          </w:r>
                        </w:p>
                      </w:txbxContent>
                    </v:textbox>
                  </v:shape>
                  <v:shape id="Text Box 104" o:spid="_x0000_s1086" type="#_x0000_t202" style="position:absolute;left:2731135;top:2400300;width:1306195;height:3429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TaxnjwgAA&#10;ANwAAAAPAAAAZHJzL2Rvd25yZXYueG1sRE9La8JAEL4X+h+WKfRWdytp0egmFEvBU6VWBW9DdvLA&#10;7GzIbk38964g9DYf33OW+WhbcabeN441vE4UCOLCmYYrDbvfr5cZCB+QDbaOScOFPOTZ48MSU+MG&#10;/qHzNlQihrBPUUMdQpdK6YuaLPqJ64gjV7reYoiwr6TpcYjhtpVTpd6lxYZjQ40drWoqTts/q2H/&#10;XR4PidpUn/atG9yoJNu51Pr5afxYgAg0hn/x3b02cb5K4PZMvEBmV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JNrGePCAAAA3AAAAA8AAAAAAAAAAAAAAAAAlwIAAGRycy9kb3du&#10;cmV2LnhtbFBLBQYAAAAABAAEAPUAAACGAwAAAAA=&#10;" filled="f" stroked="f">
                    <v:textbox>
                      <w:txbxContent>
                        <w:p w14:paraId="3A510035" w14:textId="500E5212" w:rsidR="00157608" w:rsidRDefault="00157608" w:rsidP="00B51F25">
                          <w:pPr>
                            <w:ind w:firstLine="0"/>
                          </w:pPr>
                          <w:r>
                            <w:t>1000 appm He</w:t>
                          </w:r>
                        </w:p>
                      </w:txbxContent>
                    </v:textbox>
                  </v:shape>
                </v:group>
                <w10:anchorlock/>
              </v:group>
            </w:pict>
          </mc:Fallback>
        </mc:AlternateContent>
      </w:r>
    </w:p>
    <w:p w14:paraId="2B00C64D" w14:textId="57C42FA5" w:rsidR="00F51C63" w:rsidRPr="0000387E" w:rsidRDefault="00F51C63" w:rsidP="00F51C63">
      <w:pPr>
        <w:pStyle w:val="Caption"/>
        <w:rPr>
          <w:noProof/>
        </w:rPr>
      </w:pPr>
      <w:bookmarkStart w:id="33" w:name="_Toc322216824"/>
      <w:r>
        <w:t>Figure 3.</w:t>
      </w:r>
      <w:fldSimple w:instr=" SEQ Figure \* ARABIC \s 1 ">
        <w:r>
          <w:rPr>
            <w:noProof/>
          </w:rPr>
          <w:t>3</w:t>
        </w:r>
      </w:fldSimple>
      <w:r>
        <w:t xml:space="preserve"> Helium clustering process at 500</w:t>
      </w:r>
      <w:r w:rsidRPr="00122CE5">
        <w:t>°C</w:t>
      </w:r>
      <w:r>
        <w:t>, without loop</w:t>
      </w:r>
      <w:bookmarkEnd w:id="33"/>
    </w:p>
    <w:p w14:paraId="128471D1" w14:textId="436F9700" w:rsidR="00B51F25" w:rsidRDefault="00B51F25" w:rsidP="00F51C63">
      <w:pPr>
        <w:pStyle w:val="Caption"/>
        <w:jc w:val="both"/>
      </w:pPr>
    </w:p>
    <w:p w14:paraId="04B62F85" w14:textId="77777777" w:rsidR="003415CD" w:rsidRDefault="003415CD" w:rsidP="003415CD">
      <w:pPr>
        <w:pStyle w:val="Heading3"/>
      </w:pPr>
      <w:r>
        <w:rPr>
          <w:noProof/>
        </w:rPr>
        <w:drawing>
          <wp:inline distT="0" distB="0" distL="0" distR="0" wp14:anchorId="0F90BE2C" wp14:editId="4FFB32AA">
            <wp:extent cx="5486400" cy="2663825"/>
            <wp:effectExtent l="0" t="0" r="0" b="317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pic:cNvPicPr>
                  </pic:nvPicPr>
                  <pic:blipFill>
                    <a:blip r:embed="rId52">
                      <a:extLst>
                        <a:ext uri="{28A0092B-C50C-407E-A947-70E740481C1C}">
                          <a14:useLocalDpi xmlns:a14="http://schemas.microsoft.com/office/drawing/2010/main" val="0"/>
                        </a:ext>
                      </a:extLst>
                    </a:blip>
                    <a:stretch>
                      <a:fillRect/>
                    </a:stretch>
                  </pic:blipFill>
                  <pic:spPr>
                    <a:xfrm>
                      <a:off x="0" y="0"/>
                      <a:ext cx="5486400" cy="2663825"/>
                    </a:xfrm>
                    <a:prstGeom prst="rect">
                      <a:avLst/>
                    </a:prstGeom>
                  </pic:spPr>
                </pic:pic>
              </a:graphicData>
            </a:graphic>
          </wp:inline>
        </w:drawing>
      </w:r>
    </w:p>
    <w:p w14:paraId="201CE091" w14:textId="408B6B36" w:rsidR="003415CD" w:rsidRPr="003415CD" w:rsidRDefault="003415CD" w:rsidP="003415CD">
      <w:pPr>
        <w:pStyle w:val="Caption"/>
      </w:pPr>
      <w:bookmarkStart w:id="34" w:name="_Toc322216825"/>
      <w:r>
        <w:t xml:space="preserve">Figure </w:t>
      </w:r>
      <w:r w:rsidR="00E5066C">
        <w:t>3</w:t>
      </w:r>
      <w:r w:rsidR="00F51C63">
        <w:t>.</w:t>
      </w:r>
      <w:fldSimple w:instr=" SEQ Figure \* ARABIC \s 1 ">
        <w:r w:rsidR="00F51C63">
          <w:rPr>
            <w:noProof/>
          </w:rPr>
          <w:t>4</w:t>
        </w:r>
      </w:fldSimple>
      <w:r w:rsidRPr="003415CD">
        <w:t xml:space="preserve"> Comparison of He cluster &amp; monomer concentration at 500</w:t>
      </w:r>
      <w:r w:rsidRPr="003415CD">
        <w:rPr>
          <w:rFonts w:ascii="American Typewriter Light" w:hAnsi="American Typewriter Light" w:cs="American Typewriter Light"/>
        </w:rPr>
        <w:t>℃</w:t>
      </w:r>
      <w:bookmarkEnd w:id="34"/>
    </w:p>
    <w:p w14:paraId="63A9AA0A" w14:textId="3655F29B" w:rsidR="00C02C7A" w:rsidRPr="00F920F6" w:rsidRDefault="00C02C7A" w:rsidP="003415CD">
      <w:pPr>
        <w:pStyle w:val="Caption"/>
        <w:jc w:val="left"/>
      </w:pPr>
    </w:p>
    <w:p w14:paraId="4537ACA3" w14:textId="3B7FC9FB" w:rsidR="006D6136" w:rsidRDefault="00ED1948" w:rsidP="002A34DB">
      <w:pPr>
        <w:pStyle w:val="Heading2"/>
      </w:pPr>
      <w:bookmarkStart w:id="35" w:name="_Toc322218111"/>
      <w:r>
        <w:t>3.</w:t>
      </w:r>
      <w:r w:rsidR="00D62790">
        <w:t>2</w:t>
      </w:r>
      <w:r w:rsidR="006D6136">
        <w:t xml:space="preserve"> Helium clustering process at 900</w:t>
      </w:r>
      <m:oMath>
        <m:r>
          <w:rPr>
            <w:rFonts w:ascii="Cambria Math" w:hAnsi="Cambria Math"/>
          </w:rPr>
          <m:t>℃</m:t>
        </m:r>
      </m:oMath>
      <w:bookmarkEnd w:id="35"/>
    </w:p>
    <w:p w14:paraId="6BB61AA1" w14:textId="50DD0D1C" w:rsidR="009E3F1F" w:rsidRDefault="00CB6842" w:rsidP="009E3F1F">
      <w:r>
        <w:t xml:space="preserve">The </w:t>
      </w:r>
      <w:r w:rsidR="00ED1948">
        <w:t xml:space="preserve">helium </w:t>
      </w:r>
      <w:r w:rsidR="00F8779D">
        <w:t xml:space="preserve">insertion </w:t>
      </w:r>
      <w:r w:rsidR="00ED1948">
        <w:t>process at 900</w:t>
      </w:r>
      <m:oMath>
        <m:r>
          <m:rPr>
            <m:sty m:val="p"/>
          </m:rPr>
          <w:rPr>
            <w:rFonts w:ascii="Cambria Math" w:hAnsi="Cambria Math"/>
          </w:rPr>
          <m:t>℃</m:t>
        </m:r>
      </m:oMath>
      <w:r w:rsidR="000F3415">
        <w:t xml:space="preserve"> </w:t>
      </w:r>
      <w:r w:rsidR="00F8779D">
        <w:t>is shown in</w:t>
      </w:r>
      <w:r w:rsidR="000F3415">
        <w:t xml:space="preserve"> Figure</w:t>
      </w:r>
      <w:r w:rsidR="00F8779D">
        <w:t>s</w:t>
      </w:r>
      <w:r w:rsidR="000F3415">
        <w:t xml:space="preserve"> 3.5 </w:t>
      </w:r>
      <w:r w:rsidR="00F8779D">
        <w:t>to</w:t>
      </w:r>
      <w:r w:rsidR="000F3415">
        <w:t xml:space="preserve"> 3.8. Helium and iron interstitial clusters have </w:t>
      </w:r>
      <w:r w:rsidR="000F31A6">
        <w:t xml:space="preserve">again </w:t>
      </w:r>
      <w:r w:rsidR="000F3415">
        <w:t xml:space="preserve">been observed, and </w:t>
      </w:r>
      <w:r w:rsidR="000F31A6">
        <w:t xml:space="preserve">the </w:t>
      </w:r>
      <w:r w:rsidR="000F3415">
        <w:t>dislocation loop</w:t>
      </w:r>
      <w:r w:rsidR="000F31A6">
        <w:t>s</w:t>
      </w:r>
      <w:r w:rsidR="000F3415">
        <w:t xml:space="preserve"> </w:t>
      </w:r>
      <w:r w:rsidR="000F31A6">
        <w:t xml:space="preserve">also grow </w:t>
      </w:r>
      <w:r w:rsidR="000F3415">
        <w:t>by absorbing the iron interstitials</w:t>
      </w:r>
      <w:r w:rsidR="000F31A6">
        <w:t xml:space="preserve">, all of which are generally similar to the observations from the MD simulations </w:t>
      </w:r>
      <w:r w:rsidR="000F3415">
        <w:t>at 500</w:t>
      </w:r>
      <m:oMath>
        <m:r>
          <w:rPr>
            <w:rFonts w:ascii="Cambria Math" w:hAnsi="Cambria Math"/>
          </w:rPr>
          <m:t>℃</m:t>
        </m:r>
      </m:oMath>
      <w:r w:rsidR="000F3415">
        <w:t xml:space="preserve">. However, </w:t>
      </w:r>
      <w:r w:rsidR="007F4777">
        <w:t>a lower</w:t>
      </w:r>
      <w:r>
        <w:t xml:space="preserve"> number density </w:t>
      </w:r>
      <w:r w:rsidR="007F4777">
        <w:t xml:space="preserve">and bigger size of helium cluster were observed at </w:t>
      </w:r>
      <w:r w:rsidR="0070427C">
        <w:t xml:space="preserve">the </w:t>
      </w:r>
      <w:r w:rsidR="007F4777">
        <w:t xml:space="preserve">higher temperature. </w:t>
      </w:r>
    </w:p>
    <w:p w14:paraId="61CED2BB" w14:textId="72E0EF59" w:rsidR="00805780" w:rsidRDefault="007F4777" w:rsidP="009E3F1F">
      <w:r>
        <w:t>Figure 3.8</w:t>
      </w:r>
      <w:r w:rsidR="009E3F1F">
        <w:t xml:space="preserve"> </w:t>
      </w:r>
      <w:r w:rsidR="0070427C">
        <w:t>shows that at 900°C, the</w:t>
      </w:r>
      <w:r>
        <w:t xml:space="preserve"> dislocation loop has a much more significant influence on the helium bubble nucleation </w:t>
      </w:r>
      <w:r w:rsidR="0070427C">
        <w:t>compared to the lower temperature of 500°C</w:t>
      </w:r>
      <w:r>
        <w:t>.</w:t>
      </w:r>
      <w:r w:rsidR="009E3F1F">
        <w:t xml:space="preserve"> The monomer concentration is much higher for non-loop condition before decreasing</w:t>
      </w:r>
      <w:r w:rsidR="0070427C">
        <w:t xml:space="preserve"> as the helium clusters begin to form</w:t>
      </w:r>
      <w:r w:rsidR="009E3F1F">
        <w:t xml:space="preserve">.  Especially at the initial stage of the insertion procedure, the helium cluster concentration is much higher than the two with-loop cases. </w:t>
      </w:r>
      <w:r w:rsidR="003A3B99">
        <w:t xml:space="preserve">As the end of </w:t>
      </w:r>
      <w:r w:rsidR="002A543E">
        <w:t xml:space="preserve">the </w:t>
      </w:r>
      <w:r w:rsidR="003A3B99">
        <w:t>simulation</w:t>
      </w:r>
      <w:r w:rsidR="002A543E">
        <w:t xml:space="preserve"> is approached with a helium concentration of 2500 appm</w:t>
      </w:r>
      <w:r w:rsidR="003A3B99">
        <w:t xml:space="preserve">, </w:t>
      </w:r>
      <w:r w:rsidR="002A543E">
        <w:t xml:space="preserve">it is also evident that the presence of the a/2&lt;111&gt; loop </w:t>
      </w:r>
      <w:r w:rsidR="003A3B99">
        <w:t>promotes more helium clusters than the other two</w:t>
      </w:r>
      <w:r w:rsidR="004C5B3C">
        <w:t xml:space="preserve"> cases</w:t>
      </w:r>
      <w:r w:rsidR="003A3B99">
        <w:t>.</w:t>
      </w:r>
    </w:p>
    <w:p w14:paraId="2A4274F6" w14:textId="77777777" w:rsidR="003415CD" w:rsidRDefault="00E72F19" w:rsidP="00E5066C">
      <w:pPr>
        <w:keepNext/>
        <w:ind w:hanging="720"/>
      </w:pPr>
      <w:r>
        <w:rPr>
          <w:noProof/>
        </w:rPr>
        <mc:AlternateContent>
          <mc:Choice Requires="wpg">
            <w:drawing>
              <wp:inline distT="0" distB="0" distL="0" distR="0" wp14:anchorId="53081F3F" wp14:editId="407C23C6">
                <wp:extent cx="6040755" cy="5829300"/>
                <wp:effectExtent l="0" t="0" r="4445" b="12700"/>
                <wp:docPr id="164" name="Group 164"/>
                <wp:cNvGraphicFramePr/>
                <a:graphic xmlns:a="http://schemas.openxmlformats.org/drawingml/2006/main">
                  <a:graphicData uri="http://schemas.microsoft.com/office/word/2010/wordprocessingGroup">
                    <wpg:wgp>
                      <wpg:cNvGrpSpPr/>
                      <wpg:grpSpPr>
                        <a:xfrm>
                          <a:off x="0" y="0"/>
                          <a:ext cx="6040755" cy="5829300"/>
                          <a:chOff x="0" y="0"/>
                          <a:chExt cx="6040755" cy="5829300"/>
                        </a:xfrm>
                      </wpg:grpSpPr>
                      <pic:pic xmlns:pic="http://schemas.openxmlformats.org/drawingml/2006/picture">
                        <pic:nvPicPr>
                          <pic:cNvPr id="163" name="Picture 1"/>
                          <pic:cNvPicPr>
                            <a:picLocks noChangeAspect="1"/>
                          </pic:cNvPicPr>
                        </pic:nvPicPr>
                        <pic:blipFill>
                          <a:blip r:embed="rId28">
                            <a:extLst>
                              <a:ext uri="{28A0092B-C50C-407E-A947-70E740481C1C}">
                                <a14:useLocalDpi xmlns:a14="http://schemas.microsoft.com/office/drawing/2010/main" val="0"/>
                              </a:ext>
                            </a:extLst>
                          </a:blip>
                          <a:srcRect/>
                          <a:stretch>
                            <a:fillRect/>
                          </a:stretch>
                        </pic:blipFill>
                        <pic:spPr bwMode="auto">
                          <a:xfrm>
                            <a:off x="0" y="5029200"/>
                            <a:ext cx="607695" cy="800100"/>
                          </a:xfrm>
                          <a:prstGeom prst="rect">
                            <a:avLst/>
                          </a:prstGeom>
                          <a:noFill/>
                          <a:ln>
                            <a:noFill/>
                          </a:ln>
                        </pic:spPr>
                      </pic:pic>
                      <wpg:grpSp>
                        <wpg:cNvPr id="119" name="Group 119"/>
                        <wpg:cNvGrpSpPr/>
                        <wpg:grpSpPr>
                          <a:xfrm>
                            <a:off x="697230" y="0"/>
                            <a:ext cx="5343525" cy="5640070"/>
                            <a:chOff x="0" y="0"/>
                            <a:chExt cx="5343525" cy="5640070"/>
                          </a:xfrm>
                        </wpg:grpSpPr>
                        <wpg:grpSp>
                          <wpg:cNvPr id="114" name="Group 114"/>
                          <wpg:cNvGrpSpPr/>
                          <wpg:grpSpPr>
                            <a:xfrm>
                              <a:off x="0" y="0"/>
                              <a:ext cx="5343525" cy="5640070"/>
                              <a:chOff x="0" y="0"/>
                              <a:chExt cx="5343525" cy="5640070"/>
                            </a:xfrm>
                          </wpg:grpSpPr>
                          <wpg:grpSp>
                            <wpg:cNvPr id="112" name="Group 112"/>
                            <wpg:cNvGrpSpPr/>
                            <wpg:grpSpPr>
                              <a:xfrm>
                                <a:off x="0" y="0"/>
                                <a:ext cx="5343525" cy="5640070"/>
                                <a:chOff x="0" y="0"/>
                                <a:chExt cx="5343525" cy="5640070"/>
                              </a:xfrm>
                            </wpg:grpSpPr>
                            <wpg:grpSp>
                              <wpg:cNvPr id="110" name="Group 110"/>
                              <wpg:cNvGrpSpPr/>
                              <wpg:grpSpPr>
                                <a:xfrm>
                                  <a:off x="0" y="0"/>
                                  <a:ext cx="5343525" cy="2952750"/>
                                  <a:chOff x="0" y="0"/>
                                  <a:chExt cx="5343525" cy="2952750"/>
                                </a:xfrm>
                              </wpg:grpSpPr>
                              <pic:pic xmlns:pic="http://schemas.openxmlformats.org/drawingml/2006/picture">
                                <pic:nvPicPr>
                                  <pic:cNvPr id="108" name="Picture 108"/>
                                  <pic:cNvPicPr>
                                    <a:picLocks noChangeAspect="1"/>
                                  </pic:cNvPicPr>
                                </pic:nvPicPr>
                                <pic:blipFill rotWithShape="1">
                                  <a:blip r:embed="rId53">
                                    <a:extLst>
                                      <a:ext uri="{28A0092B-C50C-407E-A947-70E740481C1C}">
                                        <a14:useLocalDpi xmlns:a14="http://schemas.microsoft.com/office/drawing/2010/main" val="0"/>
                                      </a:ext>
                                    </a:extLst>
                                  </a:blip>
                                  <a:srcRect l="16667" r="19825"/>
                                  <a:stretch/>
                                </pic:blipFill>
                                <pic:spPr bwMode="auto">
                                  <a:xfrm>
                                    <a:off x="0" y="0"/>
                                    <a:ext cx="2493645" cy="294513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09" name="Picture 109"/>
                                  <pic:cNvPicPr>
                                    <a:picLocks noChangeAspect="1"/>
                                  </pic:cNvPicPr>
                                </pic:nvPicPr>
                                <pic:blipFill rotWithShape="1">
                                  <a:blip r:embed="rId54">
                                    <a:extLst>
                                      <a:ext uri="{28A0092B-C50C-407E-A947-70E740481C1C}">
                                        <a14:useLocalDpi xmlns:a14="http://schemas.microsoft.com/office/drawing/2010/main" val="0"/>
                                      </a:ext>
                                    </a:extLst>
                                  </a:blip>
                                  <a:srcRect l="17894" r="18764"/>
                                  <a:stretch/>
                                </pic:blipFill>
                                <pic:spPr bwMode="auto">
                                  <a:xfrm>
                                    <a:off x="2849880" y="0"/>
                                    <a:ext cx="2493645" cy="2952750"/>
                                  </a:xfrm>
                                  <a:prstGeom prst="rect">
                                    <a:avLst/>
                                  </a:prstGeom>
                                  <a:ln>
                                    <a:noFill/>
                                  </a:ln>
                                  <a:extLst>
                                    <a:ext uri="{53640926-AAD7-44d8-BBD7-CCE9431645EC}">
                                      <a14:shadowObscured xmlns:a14="http://schemas.microsoft.com/office/drawing/2010/main"/>
                                    </a:ext>
                                  </a:extLst>
                                </pic:spPr>
                              </pic:pic>
                            </wpg:grpSp>
                            <pic:pic xmlns:pic="http://schemas.openxmlformats.org/drawingml/2006/picture">
                              <pic:nvPicPr>
                                <pic:cNvPr id="111" name="Picture 111"/>
                                <pic:cNvPicPr>
                                  <a:picLocks noChangeAspect="1"/>
                                </pic:cNvPicPr>
                              </pic:nvPicPr>
                              <pic:blipFill rotWithShape="1">
                                <a:blip r:embed="rId55">
                                  <a:extLst>
                                    <a:ext uri="{28A0092B-C50C-407E-A947-70E740481C1C}">
                                      <a14:useLocalDpi xmlns:a14="http://schemas.microsoft.com/office/drawing/2010/main" val="0"/>
                                    </a:ext>
                                  </a:extLst>
                                </a:blip>
                                <a:srcRect l="17080" r="17152"/>
                                <a:stretch/>
                              </pic:blipFill>
                              <pic:spPr bwMode="auto">
                                <a:xfrm>
                                  <a:off x="118745" y="2857500"/>
                                  <a:ext cx="2440305" cy="2782570"/>
                                </a:xfrm>
                                <a:prstGeom prst="rect">
                                  <a:avLst/>
                                </a:prstGeom>
                                <a:ln>
                                  <a:noFill/>
                                </a:ln>
                                <a:extLst>
                                  <a:ext uri="{53640926-AAD7-44d8-BBD7-CCE9431645EC}">
                                    <a14:shadowObscured xmlns:a14="http://schemas.microsoft.com/office/drawing/2010/main"/>
                                  </a:ext>
                                </a:extLst>
                              </pic:spPr>
                            </pic:pic>
                          </wpg:grpSp>
                          <pic:pic xmlns:pic="http://schemas.openxmlformats.org/drawingml/2006/picture">
                            <pic:nvPicPr>
                              <pic:cNvPr id="113" name="Picture 113"/>
                              <pic:cNvPicPr>
                                <a:picLocks noChangeAspect="1"/>
                              </pic:cNvPicPr>
                            </pic:nvPicPr>
                            <pic:blipFill rotWithShape="1">
                              <a:blip r:embed="rId56">
                                <a:extLst>
                                  <a:ext uri="{28A0092B-C50C-407E-A947-70E740481C1C}">
                                    <a14:useLocalDpi xmlns:a14="http://schemas.microsoft.com/office/drawing/2010/main" val="0"/>
                                  </a:ext>
                                </a:extLst>
                              </a:blip>
                              <a:srcRect l="15789" r="16484"/>
                              <a:stretch/>
                            </pic:blipFill>
                            <pic:spPr bwMode="auto">
                              <a:xfrm>
                                <a:off x="2849880" y="2857500"/>
                                <a:ext cx="2475865" cy="2743200"/>
                              </a:xfrm>
                              <a:prstGeom prst="rect">
                                <a:avLst/>
                              </a:prstGeom>
                              <a:ln>
                                <a:noFill/>
                              </a:ln>
                              <a:extLst>
                                <a:ext uri="{53640926-AAD7-44d8-BBD7-CCE9431645EC}">
                                  <a14:shadowObscured xmlns:a14="http://schemas.microsoft.com/office/drawing/2010/main"/>
                                </a:ext>
                              </a:extLst>
                            </pic:spPr>
                          </pic:pic>
                        </wpg:grpSp>
                        <wps:wsp>
                          <wps:cNvPr id="115" name="Text Box 115"/>
                          <wps:cNvSpPr txBox="1"/>
                          <wps:spPr>
                            <a:xfrm>
                              <a:off x="0" y="2628900"/>
                              <a:ext cx="1543685" cy="342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D8BE7D6" w14:textId="7BC13B6B" w:rsidR="00157608" w:rsidRDefault="00157608" w:rsidP="008F5F8B">
                                <w:pPr>
                                  <w:ind w:firstLine="0"/>
                                </w:pPr>
                                <w:r>
                                  <w:t>500 appm He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6" name="Text Box 116"/>
                          <wps:cNvSpPr txBox="1"/>
                          <wps:spPr>
                            <a:xfrm>
                              <a:off x="0" y="5257800"/>
                              <a:ext cx="1543685" cy="342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31D6FC5" w14:textId="593EFD30" w:rsidR="00157608" w:rsidRDefault="00157608" w:rsidP="008F5F8B">
                                <w:pPr>
                                  <w:ind w:firstLine="0"/>
                                </w:pPr>
                                <w:r>
                                  <w:t>2000 appm He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7" name="Text Box 117"/>
                          <wps:cNvSpPr txBox="1"/>
                          <wps:spPr>
                            <a:xfrm>
                              <a:off x="2612390" y="2628900"/>
                              <a:ext cx="1543685" cy="342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9260F27" w14:textId="110BBF28" w:rsidR="00157608" w:rsidRDefault="00157608" w:rsidP="008F5F8B">
                                <w:pPr>
                                  <w:ind w:firstLine="0"/>
                                </w:pPr>
                                <w:r>
                                  <w:t>1000 appm He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8" name="Text Box 118"/>
                          <wps:cNvSpPr txBox="1"/>
                          <wps:spPr>
                            <a:xfrm>
                              <a:off x="2849880" y="5257800"/>
                              <a:ext cx="1543685" cy="342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6897260" w14:textId="6246E787" w:rsidR="00157608" w:rsidRDefault="00157608" w:rsidP="008F5F8B">
                                <w:pPr>
                                  <w:ind w:firstLine="0"/>
                                </w:pPr>
                                <w:r>
                                  <w:t>2500 appm He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inline>
            </w:drawing>
          </mc:Choice>
          <mc:Fallback>
            <w:pict>
              <v:group id="Group 164" o:spid="_x0000_s1087" style="width:475.65pt;height:459pt;mso-position-horizontal-relative:char;mso-position-vertical-relative:line" coordsize="6040755,5829300"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">
                <v:shape id="Picture 1" o:spid="_x0000_s1088" type="#_x0000_t75" style="position:absolute;top:5029200;width:607695;height:80010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F1B&#10;64PDAAAA3AAAAA8AAABkcnMvZG93bnJldi54bWxET01rwkAQvQv9D8sUejObVpESs0q1NOTaWG2P&#10;Q3ZMgtnZkN0m8d93C4K3ebzPSbeTacVAvWssK3iOYhDEpdUNVwq+Dh/zVxDOI2tsLZOCKznYbh5m&#10;KSbajvxJQ+ErEULYJaig9r5LpHRlTQZdZDviwJ1tb9AH2FdS9ziGcNPKlzheSYMNh4YaO9rXVF6K&#10;X6Pg+JPthgVesu/xWizdvlru3k+5Uk+P09sahKfJ38U3d67D/NUC/p8JF8jNHwA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XUHrg8MAAADcAAAADwAAAAAAAAAAAAAAAACcAgAA&#10;ZHJzL2Rvd25yZXYueG1sUEsFBgAAAAAEAAQA9wAAAIwDAAAAAA==&#10;">
                  <v:imagedata r:id="rId57" o:title=""/>
                  <v:path arrowok="t"/>
                </v:shape>
                <v:group id="Group 119" o:spid="_x0000_s1089" style="position:absolute;left:697230;width:5343525;height:5640070" coordsize="5343525,564007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BfJ6UcxAAAANwAAAAP&#10;AAAAAAAAAAAAAAAAAKkCAABkcnMvZG93bnJldi54bWxQSwUGAAAAAAQABAD6AAAAmgMAAAAA&#10;">
                  <v:group id="Group 114" o:spid="_x0000_s1090" style="position:absolute;width:5343525;height:5640070" coordsize="5343525,564007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CxJgqCxAAAANwAAAAP&#10;AAAAAAAAAAAAAAAAAKkCAABkcnMvZG93bnJldi54bWxQSwUGAAAAAAQABAD6AAAAmgMAAAAA&#10;">
                    <v:group id="Group 112" o:spid="_x0000_s1091" style="position:absolute;width:5343525;height:5640070" coordsize="5343525,564007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BRgzdtxAAAANwAAAAP&#10;AAAAAAAAAAAAAAAAAKkCAABkcnMvZG93bnJldi54bWxQSwUGAAAAAAQABAD6AAAAmgMAAAAA&#10;">
                      <v:group id="Group 110" o:spid="_x0000_s1092" style="position:absolute;width:5343525;height:2952750" coordsize="5343525,295275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M4dDIHGAAAA3AAA&#10;AA8AAAAAAAAAAAAAAAAAqQIAAGRycy9kb3ducmV2LnhtbFBLBQYAAAAABAAEAPoAAACcAwAAAAA=&#10;">
                        <v:shape id="Picture 108" o:spid="_x0000_s1093" type="#_x0000_t75" style="position:absolute;width:2493645;height:294513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">
                          <v:imagedata r:id="rId58" o:title="" cropleft="10923f" cropright="12993f"/>
                          <v:path arrowok="t"/>
                        </v:shape>
                        <v:shape id="Picture 109" o:spid="_x0000_s1094" type="#_x0000_t75" style="position:absolute;left:2849880;width:2493645;height:295275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AIp&#10;aR/BAAAA3AAAAA8AAABkcnMvZG93bnJldi54bWxET02LwjAQvS/4H8II3tZUcYtWo0hhQRZBquJ5&#10;aMa22kxKk9Xu/nojCN7m8T5nsepMLW7UusqygtEwAkGcW11xoeB4+P6cgnAeWWNtmRT8kYPVsvex&#10;wETbO2d02/tChBB2CSoovW8SKV1ekkE3tA1x4M62NegDbAupW7yHcFPLcRTF0mDFoaHEhtKS8uv+&#10;1yj44m22TZv1Tp4mdWYvm584/Y+VGvS79RyEp86/xS/3Rof50Qyez4QL5PIB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AIpaR/BAAAA3AAAAA8AAAAAAAAAAAAAAAAAnAIAAGRy&#10;cy9kb3ducmV2LnhtbFBLBQYAAAAABAAEAPcAAACKAwAAAAA=&#10;">
                          <v:imagedata r:id="rId59" o:title="" cropleft="11727f" cropright="12297f"/>
                          <v:path arrowok="t"/>
                        </v:shape>
                      </v:group>
                      <v:shape id="Picture 111" o:spid="_x0000_s1095" type="#_x0000_t75" style="position:absolute;left:118745;top:2857500;width:2440305;height:278257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Eax&#10;CijEAAAA3AAAAA8AAABkcnMvZG93bnJldi54bWxET01rwkAQvRf8D8sUeil1E8EiqasEIdBDELQt&#10;XqfZMRuSnQ3Z1cT++q5Q6G0e73PW28l24kqDbxwrSOcJCOLK6YZrBZ8fxcsKhA/IGjvHpOBGHrab&#10;2cMaM+1GPtD1GGoRQ9hnqMCE0GdS+sqQRT93PXHkzm6wGCIcaqkHHGO47eQiSV6lxYZjg8Gedoaq&#10;9nixCtqLaU75ucTue//VPv8sF2WxtEo9PU75G4hAU/gX/7nfdZyfpnB/Jl4gN78A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EaxCijEAAAA3AAAAA8AAAAAAAAAAAAAAAAAnAIA&#10;AGRycy9kb3ducmV2LnhtbFBLBQYAAAAABAAEAPcAAACNAwAAAAA=&#10;">
                        <v:imagedata r:id="rId60" o:title="" cropleft="11194f" cropright="11241f"/>
                        <v:path arrowok="t"/>
                      </v:shape>
                    </v:group>
                    <v:shape id="Picture 113" o:spid="_x0000_s1096" type="#_x0000_t75" style="position:absolute;left:2849880;top:2857500;width:2475865;height:274320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ERD&#10;RffBAAAA3AAAAA8AAABkcnMvZG93bnJldi54bWxET02LwjAQvQv7H8IseNNUBZWuUXYFWS8iVrvn&#10;oRnbYjMpSVbrvzeC4G0e73MWq8404krO15YVjIYJCOLC6ppLBafjZjAH4QOyxsYyKbiTh9Xyo7fA&#10;VNsbH+iahVLEEPYpKqhCaFMpfVGRQT+0LXHkztYZDBG6UmqHtxhuGjlOkqk0WHNsqLCldUXFJfs3&#10;CsbZaVeU+d/PxM3y31luwn5/1Er1P7vvLxCBuvAWv9xbHeePJvB8Jl4glw8A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ERDRffBAAAA3AAAAA8AAAAAAAAAAAAAAAAAnAIAAGRy&#10;cy9kb3ducmV2LnhtbFBLBQYAAAAABAAEAPcAAACKAwAAAAA=&#10;">
                      <v:imagedata r:id="rId61" o:title="" cropleft="10347f" cropright="10803f"/>
                      <v:path arrowok="t"/>
                    </v:shape>
                  </v:group>
                  <v:shape id="Text Box 115" o:spid="_x0000_s1097" type="#_x0000_t202" style="position:absolute;top:2628900;width:1543685;height:3429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5/iqlwgAA&#10;ANwAAAAPAAAAZHJzL2Rvd25yZXYueG1sRE/JasMwEL0X8g9iAr3VkktSEseKCS2BnlqaDXIbrIlt&#10;Yo2Mpcbu31eFQm7zeOvkxWhbcaPeN441pIkCQVw603Cl4bDfPi1A+IBssHVMGn7IQ7GePOSYGTfw&#10;F912oRIxhH2GGuoQukxKX9Zk0SeuI47cxfUWQ4R9JU2PQwy3rXxW6kVabDg21NjRa03ldfdtNRw/&#10;LufTTH1Wb3beDW5Uku1Sav04HTcrEIHGcBf/u99NnJ/O4e+ZeIFc/wI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Hn+KqXCAAAA3AAAAA8AAAAAAAAAAAAAAAAAlwIAAGRycy9kb3du&#10;cmV2LnhtbFBLBQYAAAAABAAEAPUAAACGAwAAAAA=&#10;" filled="f" stroked="f">
                    <v:textbox>
                      <w:txbxContent>
                        <w:p w14:paraId="3D8BE7D6" w14:textId="7BC13B6B" w:rsidR="00157608" w:rsidRDefault="00157608" w:rsidP="008F5F8B">
                          <w:pPr>
                            <w:ind w:firstLine="0"/>
                          </w:pPr>
                          <w:r>
                            <w:t>500 appm He</w:t>
                          </w:r>
                        </w:p>
                      </w:txbxContent>
                    </v:textbox>
                  </v:shape>
                  <v:shape id="Text Box 116" o:spid="_x0000_s1098" type="#_x0000_t202" style="position:absolute;top:5257800;width:1543685;height:3429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JLLTSwgAA&#10;ANwAAAAPAAAAZHJzL2Rvd25yZXYueG1sRE9Na8JAEL0L/Q/LCL2Z3UgrmmYNxVLoqaK2Qm9DdkyC&#10;2dmQ3Zr033cFwds83ufkxWhbcaHeN441pIkCQVw603Cl4evwPluC8AHZYOuYNPyRh2L9MMkxM27g&#10;HV32oRIxhH2GGuoQukxKX9Zk0SeuI47cyfUWQ4R9JU2PQwy3rZwrtZAWG44NNXa0qak873+thu/P&#10;08/xSW2rN/vcDW5Uku1Kav04HV9fQAQaw118c3+YOD9dwPWZeIFc/wM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IkstNLCAAAA3AAAAA8AAAAAAAAAAAAAAAAAlwIAAGRycy9kb3du&#10;cmV2LnhtbFBLBQYAAAAABAAEAPUAAACGAwAAAAA=&#10;" filled="f" stroked="f">
                    <v:textbox>
                      <w:txbxContent>
                        <w:p w14:paraId="731D6FC5" w14:textId="593EFD30" w:rsidR="00157608" w:rsidRDefault="00157608" w:rsidP="008F5F8B">
                          <w:pPr>
                            <w:ind w:firstLine="0"/>
                          </w:pPr>
                          <w:r>
                            <w:t>2000 appm He</w:t>
                          </w:r>
                        </w:p>
                      </w:txbxContent>
                    </v:textbox>
                  </v:shape>
                  <v:shape id="Text Box 117" o:spid="_x0000_s1099" type="#_x0000_t202" style="position:absolute;left:2612390;top:2628900;width:1543685;height:3429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mYBFJwQAA&#10;ANwAAAAPAAAAZHJzL2Rvd25yZXYueG1sRE9Ni8IwEL0L/ocwgrc1cVF3txplUQRPiu4q7G1oxrbY&#10;TEoTbf33RljwNo/3ObNFa0txo9oXjjUMBwoEcepMwZmG35/12ycIH5ANlo5Jw508LObdzgwT4xre&#10;0+0QMhFD2CeoIQ+hSqT0aU4W/cBVxJE7u9piiLDOpKmxieG2lO9KTaTFgmNDjhUtc0ovh6vVcNye&#10;/04jtctWdlw1rlWS7ZfUut9rv6cgArXhJf53b0ycP/yA5zPxAjl/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5mARScEAAADcAAAADwAAAAAAAAAAAAAAAACXAgAAZHJzL2Rvd25y&#10;ZXYueG1sUEsFBgAAAAAEAAQA9QAAAIUDAAAAAA==&#10;" filled="f" stroked="f">
                    <v:textbox>
                      <w:txbxContent>
                        <w:p w14:paraId="69260F27" w14:textId="110BBF28" w:rsidR="00157608" w:rsidRDefault="00157608" w:rsidP="008F5F8B">
                          <w:pPr>
                            <w:ind w:firstLine="0"/>
                          </w:pPr>
                          <w:r>
                            <w:t>1000 appm He</w:t>
                          </w:r>
                        </w:p>
                      </w:txbxContent>
                    </v:textbox>
                  </v:shape>
                  <v:shape id="Text Box 118" o:spid="_x0000_s1100" type="#_x0000_t202" style="position:absolute;left:2849880;top:5257800;width:1543685;height:3429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" filled="f" stroked="f">
                    <v:textbox>
                      <w:txbxContent>
                        <w:p w14:paraId="06897260" w14:textId="6246E787" w:rsidR="00157608" w:rsidRDefault="00157608" w:rsidP="008F5F8B">
                          <w:pPr>
                            <w:ind w:firstLine="0"/>
                          </w:pPr>
                          <w:r>
                            <w:t>2500 appm He</w:t>
                          </w:r>
                        </w:p>
                      </w:txbxContent>
                    </v:textbox>
                  </v:shape>
                </v:group>
                <w10:anchorlock/>
              </v:group>
            </w:pict>
          </mc:Fallback>
        </mc:AlternateContent>
      </w:r>
    </w:p>
    <w:p w14:paraId="56772FC4" w14:textId="03DD0158" w:rsidR="00805780" w:rsidRDefault="003415CD" w:rsidP="003415CD">
      <w:pPr>
        <w:pStyle w:val="Caption"/>
      </w:pPr>
      <w:bookmarkStart w:id="36" w:name="_Toc322216826"/>
      <w:r>
        <w:t xml:space="preserve">Figure </w:t>
      </w:r>
      <w:r w:rsidR="00E5066C">
        <w:t>3</w:t>
      </w:r>
      <w:r w:rsidR="00F51C63">
        <w:t>.</w:t>
      </w:r>
      <w:fldSimple w:instr=" SEQ Figure \* ARABIC \s 1 ">
        <w:r w:rsidR="00F51C63">
          <w:rPr>
            <w:noProof/>
          </w:rPr>
          <w:t>5</w:t>
        </w:r>
      </w:fldSimple>
      <w:r>
        <w:t xml:space="preserve"> Helium clustering process at 900</w:t>
      </w:r>
      <w:r w:rsidRPr="00122CE5">
        <w:t>°C</w:t>
      </w:r>
      <w:r>
        <w:t>, loop&lt;100&gt; loop</w:t>
      </w:r>
      <w:bookmarkEnd w:id="36"/>
    </w:p>
    <w:p w14:paraId="35705842" w14:textId="77777777" w:rsidR="00805780" w:rsidRDefault="00805780" w:rsidP="00733F86"/>
    <w:p w14:paraId="31F69E97" w14:textId="77777777" w:rsidR="00805780" w:rsidRDefault="00805780" w:rsidP="00733F86"/>
    <w:p w14:paraId="5D2ECCB0" w14:textId="77777777" w:rsidR="00805780" w:rsidRDefault="00805780" w:rsidP="00733F86"/>
    <w:p w14:paraId="676F60DD" w14:textId="77777777" w:rsidR="00805780" w:rsidRDefault="00805780" w:rsidP="00733F86"/>
    <w:p w14:paraId="36E3F1D3" w14:textId="77777777" w:rsidR="00805780" w:rsidRDefault="00805780" w:rsidP="00733F86"/>
    <w:p w14:paraId="61C108F0" w14:textId="77777777" w:rsidR="00805780" w:rsidRDefault="00805780" w:rsidP="00733F86"/>
    <w:p w14:paraId="4CBB284F" w14:textId="77777777" w:rsidR="008914FD" w:rsidRDefault="003345CE" w:rsidP="008914FD">
      <w:pPr>
        <w:keepNext/>
        <w:ind w:firstLine="0"/>
      </w:pPr>
      <w:r>
        <w:rPr>
          <w:noProof/>
        </w:rPr>
        <mc:AlternateContent>
          <mc:Choice Requires="wpg">
            <w:drawing>
              <wp:inline distT="0" distB="0" distL="0" distR="0" wp14:anchorId="36763542" wp14:editId="1EAF293C">
                <wp:extent cx="5285105" cy="2783840"/>
                <wp:effectExtent l="0" t="0" r="0" b="10160"/>
                <wp:docPr id="127" name="Group 127"/>
                <wp:cNvGraphicFramePr/>
                <a:graphic xmlns:a="http://schemas.openxmlformats.org/drawingml/2006/main">
                  <a:graphicData uri="http://schemas.microsoft.com/office/word/2010/wordprocessingGroup">
                    <wpg:wgp>
                      <wpg:cNvGrpSpPr/>
                      <wpg:grpSpPr>
                        <a:xfrm>
                          <a:off x="0" y="0"/>
                          <a:ext cx="5285105" cy="2783840"/>
                          <a:chOff x="0" y="0"/>
                          <a:chExt cx="5285105" cy="2783840"/>
                        </a:xfrm>
                      </wpg:grpSpPr>
                      <wpg:grpSp>
                        <wpg:cNvPr id="124" name="Group 124"/>
                        <wpg:cNvGrpSpPr/>
                        <wpg:grpSpPr>
                          <a:xfrm>
                            <a:off x="0" y="0"/>
                            <a:ext cx="5285105" cy="2783840"/>
                            <a:chOff x="0" y="0"/>
                            <a:chExt cx="5285105" cy="2783840"/>
                          </a:xfrm>
                        </wpg:grpSpPr>
                        <pic:pic xmlns:pic="http://schemas.openxmlformats.org/drawingml/2006/picture">
                          <pic:nvPicPr>
                            <pic:cNvPr id="122" name="Picture 122"/>
                            <pic:cNvPicPr>
                              <a:picLocks noChangeAspect="1"/>
                            </pic:cNvPicPr>
                          </pic:nvPicPr>
                          <pic:blipFill rotWithShape="1">
                            <a:blip r:embed="rId62">
                              <a:extLst>
                                <a:ext uri="{28A0092B-C50C-407E-A947-70E740481C1C}">
                                  <a14:useLocalDpi xmlns:a14="http://schemas.microsoft.com/office/drawing/2010/main" val="0"/>
                                </a:ext>
                              </a:extLst>
                            </a:blip>
                            <a:srcRect l="16140" t="468" r="16137" b="-468"/>
                            <a:stretch/>
                          </pic:blipFill>
                          <pic:spPr bwMode="auto">
                            <a:xfrm>
                              <a:off x="0" y="0"/>
                              <a:ext cx="2513330" cy="278384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23" name="Picture 123"/>
                            <pic:cNvPicPr>
                              <a:picLocks noChangeAspect="1"/>
                            </pic:cNvPicPr>
                          </pic:nvPicPr>
                          <pic:blipFill rotWithShape="1">
                            <a:blip r:embed="rId63">
                              <a:extLst>
                                <a:ext uri="{28A0092B-C50C-407E-A947-70E740481C1C}">
                                  <a14:useLocalDpi xmlns:a14="http://schemas.microsoft.com/office/drawing/2010/main" val="0"/>
                                </a:ext>
                              </a:extLst>
                            </a:blip>
                            <a:srcRect l="14562" r="15605"/>
                            <a:stretch/>
                          </pic:blipFill>
                          <pic:spPr bwMode="auto">
                            <a:xfrm>
                              <a:off x="2731135" y="17780"/>
                              <a:ext cx="2553970" cy="2743200"/>
                            </a:xfrm>
                            <a:prstGeom prst="rect">
                              <a:avLst/>
                            </a:prstGeom>
                            <a:ln>
                              <a:noFill/>
                            </a:ln>
                            <a:extLst>
                              <a:ext uri="{53640926-AAD7-44d8-BBD7-CCE9431645EC}">
                                <a14:shadowObscured xmlns:a14="http://schemas.microsoft.com/office/drawing/2010/main"/>
                              </a:ext>
                            </a:extLst>
                          </pic:spPr>
                        </pic:pic>
                      </wpg:grpSp>
                      <wps:wsp>
                        <wps:cNvPr id="125" name="Text Box 125"/>
                        <wps:cNvSpPr txBox="1"/>
                        <wps:spPr>
                          <a:xfrm>
                            <a:off x="0" y="2418080"/>
                            <a:ext cx="1068705" cy="342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390027B" w14:textId="6A9D3CD9" w:rsidR="00157608" w:rsidRDefault="00157608" w:rsidP="008F5F8B">
                              <w:pPr>
                                <w:ind w:firstLine="0"/>
                              </w:pPr>
                              <w:r>
                                <w:t>500 appm He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6" name="Text Box 126"/>
                        <wps:cNvSpPr txBox="1"/>
                        <wps:spPr>
                          <a:xfrm>
                            <a:off x="2612390" y="2418080"/>
                            <a:ext cx="1306195" cy="342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E60D6A1" w14:textId="78AED35D" w:rsidR="00157608" w:rsidRDefault="00157608" w:rsidP="003345CE">
                              <w:pPr>
                                <w:ind w:firstLine="0"/>
                              </w:pPr>
                              <w:r>
                                <w:t>1000 appm He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id="Group 127" o:spid="_x0000_s1101" style="width:416.15pt;height:219.2pt;mso-position-horizontal-relative:char;mso-position-vertical-relative:line" coordsize="5285105,2783840"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">
                <v:group id="Group 124" o:spid="_x0000_s1102" style="position:absolute;width:5285105;height:2783840" coordsize="5285105,278384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">
                  <v:shape id="Picture 122" o:spid="_x0000_s1103" type="#_x0000_t75" style="position:absolute;width:2513330;height:278384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">
                    <v:imagedata r:id="rId64" o:title="" croptop="307f" cropbottom="-307f" cropleft="10578f" cropright="10576f"/>
                    <v:path arrowok="t"/>
                  </v:shape>
                  <v:shape id="Picture 123" o:spid="_x0000_s1104" type="#_x0000_t75" style="position:absolute;left:2731135;top:17780;width:2553970;height:274320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">
                    <v:imagedata r:id="rId65" o:title="" cropleft="9543f" cropright="10227f"/>
                    <v:path arrowok="t"/>
                  </v:shape>
                </v:group>
                <v:shape id="Text Box 125" o:spid="_x0000_s1105" type="#_x0000_t202" style="position:absolute;top:2418080;width:1068705;height:3429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3kuAYwgAA&#10;ANwAAAAPAAAAZHJzL2Rvd25yZXYueG1sRE9Na8JAEL0L/odlBG9mV2mkplmltBQ8WbSt0NuQHZNg&#10;djZkt0n8991Cwds83ufku9E2oqfO1441LBMFgrhwpuZSw+fH2+IRhA/IBhvHpOFGHnbb6STHzLiB&#10;j9SfQiliCPsMNVQhtJmUvqjIok9cSxy5i+sshgi7UpoOhxhuG7lSai0t1hwbKmzppaLievqxGr4O&#10;l+/zg3ovX23aDm5Uku1Gaj2fjc9PIAKN4S7+d+9NnL9K4e+ZeIHc/gI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LeS4BjCAAAA3AAAAA8AAAAAAAAAAAAAAAAAlwIAAGRycy9kb3du&#10;cmV2LnhtbFBLBQYAAAAABAAEAPUAAACGAwAAAAA=&#10;" filled="f" stroked="f">
                  <v:textbox>
                    <w:txbxContent>
                      <w:p w14:paraId="2390027B" w14:textId="6A9D3CD9" w:rsidR="00157608" w:rsidRDefault="00157608" w:rsidP="008F5F8B">
                        <w:pPr>
                          <w:ind w:firstLine="0"/>
                        </w:pPr>
                        <w:r>
                          <w:t>500 appm He</w:t>
                        </w:r>
                      </w:p>
                    </w:txbxContent>
                  </v:textbox>
                </v:shape>
                <v:shape id="Text Box 126" o:spid="_x0000_s1106" type="#_x0000_t202" style="position:absolute;left:2612390;top:2418080;width:1306195;height:3429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HQH5vwAAA&#10;ANwAAAAPAAAAZHJzL2Rvd25yZXYueG1sRE9Li8IwEL4v+B/CCHtbE0VFq1FEEfa0sr7A29CMbbGZ&#10;lCba7r83woK3+fieM1+2thQPqn3hWEO/p0AQp84UnGk4HrZfExA+IBssHZOGP/KwXHQ+5pgY1/Av&#10;PfYhEzGEfYIa8hCqREqf5mTR91xFHLmrqy2GCOtMmhqbGG5LOVBqLC0WHBtyrGidU3rb362G08/1&#10;ch6qXbaxo6pxrZJsp1Lrz267moEI1Ia3+N/9beL8wRhez8QL5OIJ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HQH5vwAAAANwAAAAPAAAAAAAAAAAAAAAAAJcCAABkcnMvZG93bnJl&#10;di54bWxQSwUGAAAAAAQABAD1AAAAhAMAAAAA&#10;" filled="f" stroked="f">
                  <v:textbox>
                    <w:txbxContent>
                      <w:p w14:paraId="3E60D6A1" w14:textId="78AED35D" w:rsidR="00157608" w:rsidRDefault="00157608" w:rsidP="003345CE">
                        <w:pPr>
                          <w:ind w:firstLine="0"/>
                        </w:pPr>
                        <w:r>
                          <w:t>1000 appm He</w:t>
                        </w:r>
                      </w:p>
                    </w:txbxContent>
                  </v:textbox>
                </v:shape>
                <w10:anchorlock/>
              </v:group>
            </w:pict>
          </mc:Fallback>
        </mc:AlternateContent>
      </w:r>
    </w:p>
    <w:p w14:paraId="4580BE7F" w14:textId="46D4C962" w:rsidR="00805780" w:rsidRDefault="008914FD" w:rsidP="008914FD">
      <w:pPr>
        <w:pStyle w:val="Caption"/>
      </w:pPr>
      <w:bookmarkStart w:id="37" w:name="_Toc322216827"/>
      <w:r>
        <w:t xml:space="preserve">Figure </w:t>
      </w:r>
      <w:r w:rsidR="00E5066C">
        <w:t>3</w:t>
      </w:r>
      <w:r w:rsidR="00F51C63">
        <w:t>.</w:t>
      </w:r>
      <w:fldSimple w:instr=" SEQ Figure \* ARABIC \s 1 ">
        <w:r w:rsidR="00F51C63">
          <w:rPr>
            <w:noProof/>
          </w:rPr>
          <w:t>6</w:t>
        </w:r>
      </w:fldSimple>
      <w:r>
        <w:t xml:space="preserve"> Helium clustering process at 900</w:t>
      </w:r>
      <w:r w:rsidRPr="00122CE5">
        <w:t>°C</w:t>
      </w:r>
      <w:r>
        <w:t>, loop&lt;111&gt; loop</w:t>
      </w:r>
      <w:bookmarkEnd w:id="37"/>
    </w:p>
    <w:p w14:paraId="7718E9C5" w14:textId="5B65FA71" w:rsidR="00805780" w:rsidRDefault="00805780" w:rsidP="00733F86"/>
    <w:p w14:paraId="11CD3064" w14:textId="77777777" w:rsidR="00805780" w:rsidRDefault="00805780" w:rsidP="00733F86"/>
    <w:p w14:paraId="07C62FB1" w14:textId="2970E41F" w:rsidR="00805780" w:rsidRDefault="00805780" w:rsidP="00733F86"/>
    <w:p w14:paraId="59205817" w14:textId="77777777" w:rsidR="00805780" w:rsidRDefault="00805780" w:rsidP="00733F86"/>
    <w:p w14:paraId="48E04C70" w14:textId="77777777" w:rsidR="00805780" w:rsidRDefault="00805780" w:rsidP="00733F86"/>
    <w:p w14:paraId="5FE1359C" w14:textId="2860E2F6" w:rsidR="00805780" w:rsidRPr="005F32C8" w:rsidRDefault="005F32C8" w:rsidP="00733F86">
      <w:pPr>
        <w:rPr>
          <w:color w:val="FF0000"/>
        </w:rPr>
      </w:pPr>
      <w:r>
        <w:rPr>
          <w:color w:val="FF0000"/>
        </w:rPr>
        <w:t xml:space="preserve">Plot is in </w:t>
      </w:r>
      <w:proofErr w:type="gramStart"/>
      <w:r>
        <w:rPr>
          <w:color w:val="FF0000"/>
        </w:rPr>
        <w:t>process,</w:t>
      </w:r>
      <w:proofErr w:type="gramEnd"/>
      <w:r>
        <w:rPr>
          <w:color w:val="FF0000"/>
        </w:rPr>
        <w:t xml:space="preserve"> the simulation is rerun to get the following image.</w:t>
      </w:r>
    </w:p>
    <w:p w14:paraId="5DD2821A" w14:textId="77777777" w:rsidR="00805780" w:rsidRDefault="00805780" w:rsidP="00733F86"/>
    <w:p w14:paraId="6FD616E1" w14:textId="546656F8" w:rsidR="00805780" w:rsidRDefault="00805780" w:rsidP="00733F86"/>
    <w:p w14:paraId="27EFB20A" w14:textId="77777777" w:rsidR="005F32C8" w:rsidRDefault="005F32C8" w:rsidP="00733F86"/>
    <w:p w14:paraId="318DE5BA" w14:textId="77777777" w:rsidR="005F32C8" w:rsidRDefault="005F32C8" w:rsidP="00733F86"/>
    <w:p w14:paraId="2BB2DDF9" w14:textId="77777777" w:rsidR="005F32C8" w:rsidRDefault="005F32C8" w:rsidP="00733F86"/>
    <w:p w14:paraId="07FA654A" w14:textId="77777777" w:rsidR="005F32C8" w:rsidRDefault="005F32C8" w:rsidP="00733F86"/>
    <w:p w14:paraId="2C0C7477" w14:textId="77777777" w:rsidR="005F32C8" w:rsidRDefault="005F32C8" w:rsidP="00733F86"/>
    <w:p w14:paraId="74DCD5FD" w14:textId="77777777" w:rsidR="005F32C8" w:rsidRDefault="005F32C8" w:rsidP="00733F86"/>
    <w:p w14:paraId="570A462B" w14:textId="77777777" w:rsidR="005F32C8" w:rsidRDefault="005F32C8" w:rsidP="00733F86"/>
    <w:p w14:paraId="4032B1D1" w14:textId="77777777" w:rsidR="005F32C8" w:rsidRDefault="005F32C8" w:rsidP="00733F86"/>
    <w:p w14:paraId="73DC82BA" w14:textId="77777777" w:rsidR="005F32C8" w:rsidRDefault="005F32C8" w:rsidP="00733F86"/>
    <w:p w14:paraId="6D9017AC" w14:textId="77777777" w:rsidR="005F32C8" w:rsidRDefault="005F32C8" w:rsidP="00733F86"/>
    <w:p w14:paraId="05ED9005" w14:textId="77777777" w:rsidR="008914FD" w:rsidRDefault="008914FD" w:rsidP="008914FD">
      <w:pPr>
        <w:keepNext/>
        <w:ind w:firstLine="0"/>
      </w:pPr>
      <w:r>
        <w:rPr>
          <w:noProof/>
        </w:rPr>
        <mc:AlternateContent>
          <mc:Choice Requires="wpg">
            <w:drawing>
              <wp:inline distT="0" distB="0" distL="0" distR="0" wp14:anchorId="4CE35210" wp14:editId="08626AC6">
                <wp:extent cx="5007476" cy="5496983"/>
                <wp:effectExtent l="0" t="0" r="0" b="0"/>
                <wp:docPr id="141" name="Group 141"/>
                <wp:cNvGraphicFramePr/>
                <a:graphic xmlns:a="http://schemas.openxmlformats.org/drawingml/2006/main">
                  <a:graphicData uri="http://schemas.microsoft.com/office/word/2010/wordprocessingGroup">
                    <wpg:wgp>
                      <wpg:cNvGrpSpPr/>
                      <wpg:grpSpPr>
                        <a:xfrm>
                          <a:off x="0" y="0"/>
                          <a:ext cx="5007476" cy="5496983"/>
                          <a:chOff x="0" y="0"/>
                          <a:chExt cx="5382895" cy="5600700"/>
                        </a:xfrm>
                      </wpg:grpSpPr>
                      <wpg:grpSp>
                        <wpg:cNvPr id="136" name="Group 136"/>
                        <wpg:cNvGrpSpPr/>
                        <wpg:grpSpPr>
                          <a:xfrm>
                            <a:off x="0" y="0"/>
                            <a:ext cx="5382895" cy="5600700"/>
                            <a:chOff x="0" y="0"/>
                            <a:chExt cx="5382895" cy="5600700"/>
                          </a:xfrm>
                        </wpg:grpSpPr>
                        <wpg:grpSp>
                          <wpg:cNvPr id="134" name="Group 134"/>
                          <wpg:cNvGrpSpPr/>
                          <wpg:grpSpPr>
                            <a:xfrm>
                              <a:off x="0" y="0"/>
                              <a:ext cx="5224780" cy="5600700"/>
                              <a:chOff x="0" y="0"/>
                              <a:chExt cx="5224780" cy="5600700"/>
                            </a:xfrm>
                          </wpg:grpSpPr>
                          <wpg:grpSp>
                            <wpg:cNvPr id="132" name="Group 132"/>
                            <wpg:cNvGrpSpPr/>
                            <wpg:grpSpPr>
                              <a:xfrm>
                                <a:off x="0" y="0"/>
                                <a:ext cx="5224780" cy="2699385"/>
                                <a:chOff x="0" y="0"/>
                                <a:chExt cx="5224780" cy="2699385"/>
                              </a:xfrm>
                            </wpg:grpSpPr>
                            <pic:pic xmlns:pic="http://schemas.openxmlformats.org/drawingml/2006/picture">
                              <pic:nvPicPr>
                                <pic:cNvPr id="130" name="Picture 130"/>
                                <pic:cNvPicPr>
                                  <a:picLocks noChangeAspect="1"/>
                                </pic:cNvPicPr>
                              </pic:nvPicPr>
                              <pic:blipFill rotWithShape="1">
                                <a:blip r:embed="rId66">
                                  <a:extLst>
                                    <a:ext uri="{28A0092B-C50C-407E-A947-70E740481C1C}">
                                      <a14:useLocalDpi xmlns:a14="http://schemas.microsoft.com/office/drawing/2010/main" val="0"/>
                                    </a:ext>
                                  </a:extLst>
                                </a:blip>
                                <a:srcRect l="13508" r="16659"/>
                                <a:stretch/>
                              </pic:blipFill>
                              <pic:spPr bwMode="auto">
                                <a:xfrm>
                                  <a:off x="0" y="0"/>
                                  <a:ext cx="2513330" cy="269938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31" name="Picture 131"/>
                                <pic:cNvPicPr>
                                  <a:picLocks noChangeAspect="1"/>
                                </pic:cNvPicPr>
                              </pic:nvPicPr>
                              <pic:blipFill rotWithShape="1">
                                <a:blip r:embed="rId67">
                                  <a:extLst>
                                    <a:ext uri="{28A0092B-C50C-407E-A947-70E740481C1C}">
                                      <a14:useLocalDpi xmlns:a14="http://schemas.microsoft.com/office/drawing/2010/main" val="0"/>
                                    </a:ext>
                                  </a:extLst>
                                </a:blip>
                                <a:srcRect l="13835" r="15807"/>
                                <a:stretch/>
                              </pic:blipFill>
                              <pic:spPr bwMode="auto">
                                <a:xfrm>
                                  <a:off x="2731135" y="0"/>
                                  <a:ext cx="2493645" cy="2658110"/>
                                </a:xfrm>
                                <a:prstGeom prst="rect">
                                  <a:avLst/>
                                </a:prstGeom>
                                <a:ln>
                                  <a:noFill/>
                                </a:ln>
                                <a:extLst>
                                  <a:ext uri="{53640926-AAD7-44d8-BBD7-CCE9431645EC}">
                                    <a14:shadowObscured xmlns:a14="http://schemas.microsoft.com/office/drawing/2010/main"/>
                                  </a:ext>
                                </a:extLst>
                              </pic:spPr>
                            </pic:pic>
                          </wpg:grpSp>
                          <pic:pic xmlns:pic="http://schemas.openxmlformats.org/drawingml/2006/picture">
                            <pic:nvPicPr>
                              <pic:cNvPr id="133" name="Picture 133"/>
                              <pic:cNvPicPr>
                                <a:picLocks noChangeAspect="1"/>
                              </pic:cNvPicPr>
                            </pic:nvPicPr>
                            <pic:blipFill rotWithShape="1">
                              <a:blip r:embed="rId68">
                                <a:extLst>
                                  <a:ext uri="{28A0092B-C50C-407E-A947-70E740481C1C}">
                                    <a14:useLocalDpi xmlns:a14="http://schemas.microsoft.com/office/drawing/2010/main" val="0"/>
                                  </a:ext>
                                </a:extLst>
                              </a:blip>
                              <a:srcRect l="14562" r="16307"/>
                              <a:stretch/>
                            </pic:blipFill>
                            <pic:spPr bwMode="auto">
                              <a:xfrm>
                                <a:off x="0" y="2743200"/>
                                <a:ext cx="2633807" cy="2857500"/>
                              </a:xfrm>
                              <a:prstGeom prst="rect">
                                <a:avLst/>
                              </a:prstGeom>
                              <a:ln>
                                <a:noFill/>
                              </a:ln>
                              <a:extLst>
                                <a:ext uri="{53640926-AAD7-44d8-BBD7-CCE9431645EC}">
                                  <a14:shadowObscured xmlns:a14="http://schemas.microsoft.com/office/drawing/2010/main"/>
                                </a:ext>
                              </a:extLst>
                            </pic:spPr>
                          </pic:pic>
                        </wpg:grpSp>
                        <pic:pic xmlns:pic="http://schemas.openxmlformats.org/drawingml/2006/picture">
                          <pic:nvPicPr>
                            <pic:cNvPr id="135" name="Picture 135"/>
                            <pic:cNvPicPr>
                              <a:picLocks noChangeAspect="1"/>
                            </pic:cNvPicPr>
                          </pic:nvPicPr>
                          <pic:blipFill rotWithShape="1">
                            <a:blip r:embed="rId69">
                              <a:extLst>
                                <a:ext uri="{28A0092B-C50C-407E-A947-70E740481C1C}">
                                  <a14:useLocalDpi xmlns:a14="http://schemas.microsoft.com/office/drawing/2010/main" val="0"/>
                                </a:ext>
                              </a:extLst>
                            </a:blip>
                            <a:srcRect l="13686" r="16654"/>
                            <a:stretch/>
                          </pic:blipFill>
                          <pic:spPr bwMode="auto">
                            <a:xfrm>
                              <a:off x="2849880" y="2743200"/>
                              <a:ext cx="2533015" cy="2727325"/>
                            </a:xfrm>
                            <a:prstGeom prst="rect">
                              <a:avLst/>
                            </a:prstGeom>
                            <a:ln>
                              <a:noFill/>
                            </a:ln>
                            <a:extLst>
                              <a:ext uri="{53640926-AAD7-44d8-BBD7-CCE9431645EC}">
                                <a14:shadowObscured xmlns:a14="http://schemas.microsoft.com/office/drawing/2010/main"/>
                              </a:ext>
                            </a:extLst>
                          </pic:spPr>
                        </pic:pic>
                      </wpg:grpSp>
                      <wps:wsp>
                        <wps:cNvPr id="137" name="Text Box 137"/>
                        <wps:cNvSpPr txBox="1"/>
                        <wps:spPr>
                          <a:xfrm>
                            <a:off x="0" y="2400300"/>
                            <a:ext cx="1424940" cy="342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3755661" w14:textId="0559EB1D" w:rsidR="00157608" w:rsidRDefault="00157608" w:rsidP="005F32C8">
                              <w:pPr>
                                <w:ind w:firstLine="0"/>
                              </w:pPr>
                              <w:r>
                                <w:t>500 appm He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8" name="Text Box 138"/>
                        <wps:cNvSpPr txBox="1"/>
                        <wps:spPr>
                          <a:xfrm>
                            <a:off x="2612390" y="2400300"/>
                            <a:ext cx="1424940" cy="342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0A94DAD" w14:textId="580E94CC" w:rsidR="00157608" w:rsidRDefault="00157608" w:rsidP="005F32C8">
                              <w:pPr>
                                <w:ind w:firstLine="0"/>
                              </w:pPr>
                              <w:r>
                                <w:t>1000 appm He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9" name="Text Box 139"/>
                        <wps:cNvSpPr txBox="1"/>
                        <wps:spPr>
                          <a:xfrm>
                            <a:off x="0" y="5257800"/>
                            <a:ext cx="1424940" cy="342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8B50DD1" w14:textId="434A1D6C" w:rsidR="00157608" w:rsidRDefault="00157608" w:rsidP="005F32C8">
                              <w:pPr>
                                <w:ind w:firstLine="0"/>
                              </w:pPr>
                              <w:r>
                                <w:t>2000 appm He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0" name="Text Box 140"/>
                        <wps:cNvSpPr txBox="1"/>
                        <wps:spPr>
                          <a:xfrm>
                            <a:off x="2731135" y="5257800"/>
                            <a:ext cx="1424940" cy="342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99E768D" w14:textId="0C1AF84A" w:rsidR="00157608" w:rsidRDefault="00157608" w:rsidP="005F32C8">
                              <w:pPr>
                                <w:ind w:firstLine="0"/>
                              </w:pPr>
                              <w:r>
                                <w:t>2500 appm He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id="Group 141" o:spid="_x0000_s1107" style="width:394.3pt;height:432.85pt;mso-position-horizontal-relative:char;mso-position-vertical-relative:line" coordsize="5382895,5600700"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">
                <v:group id="Group 136" o:spid="_x0000_s1108" style="position:absolute;width:5382895;height:5600700" coordsize="5382895,560070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">
                  <v:group id="Group 134" o:spid="_x0000_s1109" style="position:absolute;width:5224780;height:5600700" coordsize="5224780,560070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D6k1bixAAAANwAAAAP&#10;AAAAAAAAAAAAAAAAAKkCAABkcnMvZG93bnJldi54bWxQSwUGAAAAAAQABAD6AAAAmgMAAAAA&#10;">
                    <v:group id="Group 132" o:spid="_x0000_s1110" style="position:absolute;width:5224780;height:2699385" coordsize="5224780,2699385"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">
                      <v:shape id="Picture 130" o:spid="_x0000_s1111" type="#_x0000_t75" style="position:absolute;width:2513330;height:269938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Npl&#10;warCAAAA3AAAAA8AAABkcnMvZG93bnJldi54bWxEj0FLA0EMhe+C/2GI4M1mrVDK2mkpglAQRNd6&#10;DztxZ+1OZpkZt9t/bw6Ct4T38t6XzW4Og5k45T6KhftFBYalja6XzsLx4/luDSYXEkdDFLZw4Qy7&#10;7fXVhmoXz/LOU1M6oyGSa7LgSxlrxNx6DpQXcWRR7SumQEXX1KFLdNbwMOCyqlYYqBdt8DTyk+f2&#10;1PwEC02zTi+zrJb4/fZK6D/x0F0ma29v5v0jmMJz+Tf/XR+c4j8ovj6jE+D2Fw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DaZcGqwgAAANwAAAAPAAAAAAAAAAAAAAAAAJwCAABk&#10;cnMvZG93bnJldi54bWxQSwUGAAAAAAQABAD3AAAAiwMAAAAA&#10;">
                        <v:imagedata r:id="rId70" o:title="" cropleft="8853f" cropright="10918f"/>
                        <v:path arrowok="t"/>
                      </v:shape>
                      <v:shape id="Picture 131" o:spid="_x0000_s1112" type="#_x0000_t75" style="position:absolute;left:2731135;width:2493645;height:265811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OM9&#10;EjPBAAAA3AAAAA8AAABkcnMvZG93bnJldi54bWxET02LwjAQvS/4H8IIe1tT16VINYoYBGFPqyJ4&#10;G5qxKTaT2mS1++83guBtHu9z5sveNeJGXag9KxiPMhDEpTc1VwoO+83HFESIyAYbz6TgjwIsF4O3&#10;ORbG3/mHbrtYiRTCoUAFNsa2kDKUlhyGkW+JE3f2ncOYYFdJ0+E9hbtGfmZZLh3WnBostrS2VF52&#10;v06Bnthrbs/9VPOX1qdjg9/6lCv1PuxXMxCR+vgSP91bk+ZPxvB4Jl0gF/8A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OM9EjPBAAAA3AAAAA8AAAAAAAAAAAAAAAAAnAIAAGRy&#10;cy9kb3ducmV2LnhtbFBLBQYAAAAABAAEAPcAAACKAwAAAAA=&#10;">
                        <v:imagedata r:id="rId71" o:title="" cropleft="9067f" cropright="10359f"/>
                        <v:path arrowok="t"/>
                      </v:shape>
                    </v:group>
                    <v:shape id="Picture 133" o:spid="_x0000_s1113" type="#_x0000_t75" style="position:absolute;top:2743200;width:2633807;height:285750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MXb&#10;8bzEAAAA3AAAAA8AAABkcnMvZG93bnJldi54bWxET02LwjAQvQv+hzCCl0VTFWSpRhHZRVnxsOrF&#10;29CMTbWZ1CZru/9+Iyx4m8f7nPmytaV4UO0LxwpGwwQEceZ0wbmC0/Fz8A7CB2SNpWNS8Eselotu&#10;Z46pdg1/0+MQchFD2KeowIRQpVL6zJBFP3QVceQurrYYIqxzqWtsYrgt5ThJptJiwbHBYEVrQ9nt&#10;8GMV3Dcfx9V5P33bns3o9nXf5Nf9rlGq32tXMxCB2vAS/7u3Os6fTOD5TLxALv4A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MXb8bzEAAAA3AAAAA8AAAAAAAAAAAAAAAAAnAIA&#10;AGRycy9kb3ducmV2LnhtbFBLBQYAAAAABAAEAPcAAACNAwAAAAA=&#10;">
                      <v:imagedata r:id="rId72" o:title="" cropleft="9543f" cropright="10687f"/>
                      <v:path arrowok="t"/>
                    </v:shape>
                  </v:group>
                  <v:shape id="Picture 135" o:spid="_x0000_s1114" type="#_x0000_t75" style="position:absolute;left:2849880;top:2743200;width:2533015;height:272732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PUV&#10;mRXDAAAA3AAAAA8AAABkcnMvZG93bnJldi54bWxEj0FvwjAMhe+T+A+RkbiNFKoi1hEQqjTWa7tx&#10;txqv7WicKsmg269fJk3iZuu97/l5d5jMIK7kfG9ZwWqZgCBurO65VfD+9vK4BeEDssbBMin4Jg+H&#10;/exhh7m2N67oWodWxBD2OSroQhhzKX3TkUG/tCNx1D6sMxji6lqpHd5iuBnkOkk20mDP8UKHIxUd&#10;NZf6y8QadXYpi5/PJ3p1VUGnwYzpea3UYj4dn0EEmsLd/E+XOnJpBn/PxAnk/hc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9RWZFcMAAADcAAAADwAAAAAAAAAAAAAAAACcAgAA&#10;ZHJzL2Rvd25yZXYueG1sUEsFBgAAAAAEAAQA9wAAAIwDAAAAAA==&#10;">
                    <v:imagedata r:id="rId73" o:title="" cropleft="8969f" cropright="10914f"/>
                    <v:path arrowok="t"/>
                  </v:shape>
                </v:group>
                <v:shape id="Text Box 137" o:spid="_x0000_s1115" type="#_x0000_t202" style="position:absolute;top:2400300;width:1424940;height:3429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t1U0pwgAA&#10;ANwAAAAPAAAAZHJzL2Rvd25yZXYueG1sRE9NawIxEL0L/ocwgjdNqq1tt0YRpeBJ0Wqht2Ez7i5u&#10;Jssmuuu/NwXB2zze50znrS3FlWpfONbwMlQgiFNnCs40HH6+Bx8gfEA2WDomDTfyMJ91O1NMjGt4&#10;R9d9yEQMYZ+ghjyEKpHSpzlZ9ENXEUfu5GqLIcI6k6bGJobbUo6UmkiLBceGHCta5pSe9xer4bg5&#10;/f2+qm22sm9V41ol2X5Krfu9dvEFIlAbnuKHe23i/PE7/D8TL5CzO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K3VTSnCAAAA3AAAAA8AAAAAAAAAAAAAAAAAlwIAAGRycy9kb3du&#10;cmV2LnhtbFBLBQYAAAAABAAEAPUAAACGAwAAAAA=&#10;" filled="f" stroked="f">
                  <v:textbox>
                    <w:txbxContent>
                      <w:p w14:paraId="43755661" w14:textId="0559EB1D" w:rsidR="00157608" w:rsidRDefault="00157608" w:rsidP="005F32C8">
                        <w:pPr>
                          <w:ind w:firstLine="0"/>
                        </w:pPr>
                        <w:r>
                          <w:t>500 appm He</w:t>
                        </w:r>
                      </w:p>
                    </w:txbxContent>
                  </v:textbox>
                </v:shape>
                <v:shape id="Text Box 138" o:spid="_x0000_s1116" type="#_x0000_t202" style="position:absolute;left:2612390;top:2400300;width:1424940;height:3429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cStlbxQAA&#10;ANwAAAAPAAAAZHJzL2Rvd25yZXYueG1sRI9Pa8JAEMXvQr/DMoI33bVqaVNXKRXBk0X7B3obsmMS&#10;mp0N2dXEb+8cCt5meG/e+81y3ftaXaiNVWAL04kBRZwHV3Fh4etzO34GFROywzowWbhShPXqYbDE&#10;zIWOD3Q5pkJJCMcMLZQpNZnWMS/JY5yEhli0U2g9JlnbQrsWOwn3tX405kl7rFgaSmzovaT873j2&#10;Fr73p9+fufkoNn7RdKE3mv2LtnY07N9eQSXq0938f71zgj8TWnlGJtCrG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NxK2VvFAAAA3AAAAA8AAAAAAAAAAAAAAAAAlwIAAGRycy9k&#10;b3ducmV2LnhtbFBLBQYAAAAABAAEAPUAAACJAwAAAAA=&#10;" filled="f" stroked="f">
                  <v:textbox>
                    <w:txbxContent>
                      <w:p w14:paraId="30A94DAD" w14:textId="580E94CC" w:rsidR="00157608" w:rsidRDefault="00157608" w:rsidP="005F32C8">
                        <w:pPr>
                          <w:ind w:firstLine="0"/>
                        </w:pPr>
                        <w:r>
                          <w:t>1000 appm He</w:t>
                        </w:r>
                      </w:p>
                    </w:txbxContent>
                  </v:textbox>
                </v:shape>
                <v:shape id="Text Box 139" o:spid="_x0000_s1117" type="#_x0000_t202" style="position:absolute;top:5257800;width:1424940;height:3429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zBnzAwQAA&#10;ANwAAAAPAAAAZHJzL2Rvd25yZXYueG1sRE9Ni8IwEL0L/ocwgrc1cdVl7RplUQRPiu4q7G1oxrbY&#10;TEoTbf33RljwNo/3ObNFa0txo9oXjjUMBwoEcepMwZmG35/12ycIH5ANlo5Jw508LObdzgwT4xre&#10;0+0QMhFD2CeoIQ+hSqT0aU4W/cBVxJE7u9piiLDOpKmxieG2lO9KfUiLBceGHCta5pReDler4bg9&#10;/53Gapet7KRqXKsk26nUut9rv79ABGrDS/zv3pg4fzSF5zPxAjl/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swZ8wMEAAADcAAAADwAAAAAAAAAAAAAAAACXAgAAZHJzL2Rvd25y&#10;ZXYueG1sUEsFBgAAAAAEAAQA9QAAAIUDAAAAAA==&#10;" filled="f" stroked="f">
                  <v:textbox>
                    <w:txbxContent>
                      <w:p w14:paraId="68B50DD1" w14:textId="434A1D6C" w:rsidR="00157608" w:rsidRDefault="00157608" w:rsidP="005F32C8">
                        <w:pPr>
                          <w:ind w:firstLine="0"/>
                        </w:pPr>
                        <w:r>
                          <w:t>2000 appm He</w:t>
                        </w:r>
                      </w:p>
                    </w:txbxContent>
                  </v:textbox>
                </v:shape>
                <v:shape id="Text Box 140" o:spid="_x0000_s1118" type="#_x0000_t202" style="position:absolute;left:2731135;top:5257800;width:1424940;height:3429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" filled="f" stroked="f">
                  <v:textbox>
                    <w:txbxContent>
                      <w:p w14:paraId="099E768D" w14:textId="0C1AF84A" w:rsidR="00157608" w:rsidRDefault="00157608" w:rsidP="005F32C8">
                        <w:pPr>
                          <w:ind w:firstLine="0"/>
                        </w:pPr>
                        <w:r>
                          <w:t>2500 appm He</w:t>
                        </w:r>
                      </w:p>
                    </w:txbxContent>
                  </v:textbox>
                </v:shape>
                <w10:anchorlock/>
              </v:group>
            </w:pict>
          </mc:Fallback>
        </mc:AlternateContent>
      </w:r>
    </w:p>
    <w:p w14:paraId="228622AA" w14:textId="10CD10A2" w:rsidR="008914FD" w:rsidRPr="008914FD" w:rsidRDefault="008914FD" w:rsidP="008914FD">
      <w:pPr>
        <w:pStyle w:val="Caption"/>
      </w:pPr>
      <w:bookmarkStart w:id="38" w:name="_Toc322216828"/>
      <w:r>
        <w:t xml:space="preserve">Figure </w:t>
      </w:r>
      <w:r w:rsidR="00E5066C">
        <w:t>3</w:t>
      </w:r>
      <w:r w:rsidR="00F51C63">
        <w:t>.</w:t>
      </w:r>
      <w:fldSimple w:instr=" SEQ Figure \* ARABIC \s 1 ">
        <w:r w:rsidR="00F51C63">
          <w:rPr>
            <w:noProof/>
          </w:rPr>
          <w:t>7</w:t>
        </w:r>
      </w:fldSimple>
      <w:r w:rsidRPr="008914FD">
        <w:t xml:space="preserve"> Helium clustering process at 900°C, without loop</w:t>
      </w:r>
      <w:bookmarkEnd w:id="38"/>
    </w:p>
    <w:p w14:paraId="4BE9164C" w14:textId="0A263401" w:rsidR="005F32C8" w:rsidRDefault="005F32C8" w:rsidP="008914FD">
      <w:pPr>
        <w:pStyle w:val="Caption"/>
        <w:jc w:val="both"/>
      </w:pPr>
    </w:p>
    <w:p w14:paraId="48094257" w14:textId="2F33DB6C" w:rsidR="005F32C8" w:rsidRDefault="005F32C8" w:rsidP="00733F86"/>
    <w:p w14:paraId="2642F08E" w14:textId="77777777" w:rsidR="005F32C8" w:rsidRDefault="005F32C8" w:rsidP="00733F86"/>
    <w:p w14:paraId="71132F1B" w14:textId="77777777" w:rsidR="005F32C8" w:rsidRDefault="005F32C8" w:rsidP="00733F86"/>
    <w:p w14:paraId="08030F81" w14:textId="77777777" w:rsidR="005F32C8" w:rsidRDefault="005F32C8" w:rsidP="00733F86"/>
    <w:p w14:paraId="00F25AC9" w14:textId="77777777" w:rsidR="005F32C8" w:rsidRDefault="005F32C8" w:rsidP="007100C7">
      <w:pPr>
        <w:ind w:firstLine="0"/>
      </w:pPr>
    </w:p>
    <w:p w14:paraId="6C91902F" w14:textId="77777777" w:rsidR="005F32C8" w:rsidRDefault="005F32C8" w:rsidP="00733F86"/>
    <w:p w14:paraId="46BF4DF5" w14:textId="77777777" w:rsidR="008914FD" w:rsidRDefault="008914FD" w:rsidP="008914FD">
      <w:pPr>
        <w:keepNext/>
        <w:ind w:firstLine="0"/>
      </w:pPr>
      <w:r>
        <w:rPr>
          <w:noProof/>
        </w:rPr>
        <w:drawing>
          <wp:inline distT="0" distB="0" distL="0" distR="0" wp14:anchorId="73EC566C" wp14:editId="77A1AA01">
            <wp:extent cx="5486400" cy="2663825"/>
            <wp:effectExtent l="0" t="0" r="0" b="317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noChangeAspect="1"/>
                    </pic:cNvPicPr>
                  </pic:nvPicPr>
                  <pic:blipFill>
                    <a:blip r:embed="rId74">
                      <a:extLst>
                        <a:ext uri="{28A0092B-C50C-407E-A947-70E740481C1C}">
                          <a14:useLocalDpi xmlns:a14="http://schemas.microsoft.com/office/drawing/2010/main" val="0"/>
                        </a:ext>
                      </a:extLst>
                    </a:blip>
                    <a:stretch>
                      <a:fillRect/>
                    </a:stretch>
                  </pic:blipFill>
                  <pic:spPr>
                    <a:xfrm>
                      <a:off x="0" y="0"/>
                      <a:ext cx="5486400" cy="2663825"/>
                    </a:xfrm>
                    <a:prstGeom prst="rect">
                      <a:avLst/>
                    </a:prstGeom>
                  </pic:spPr>
                </pic:pic>
              </a:graphicData>
            </a:graphic>
          </wp:inline>
        </w:drawing>
      </w:r>
    </w:p>
    <w:p w14:paraId="17DDEE69" w14:textId="32E43F62" w:rsidR="008914FD" w:rsidRPr="008914FD" w:rsidRDefault="008914FD" w:rsidP="008914FD">
      <w:pPr>
        <w:pStyle w:val="Caption"/>
      </w:pPr>
      <w:bookmarkStart w:id="39" w:name="_Toc322216829"/>
      <w:r>
        <w:t xml:space="preserve">Figure </w:t>
      </w:r>
      <w:r w:rsidR="00E5066C">
        <w:t>3</w:t>
      </w:r>
      <w:r w:rsidR="00F51C63">
        <w:t>.</w:t>
      </w:r>
      <w:fldSimple w:instr=" SEQ Figure \* ARABIC \s 1 ">
        <w:r w:rsidR="00F51C63">
          <w:rPr>
            <w:noProof/>
          </w:rPr>
          <w:t>8</w:t>
        </w:r>
      </w:fldSimple>
      <w:r w:rsidRPr="008914FD">
        <w:t xml:space="preserve"> Comparison of He cluster &amp; monomer concentration at 900</w:t>
      </w:r>
      <w:r w:rsidRPr="008914FD">
        <w:rPr>
          <w:rFonts w:ascii="American Typewriter Light" w:hAnsi="American Typewriter Light" w:cs="American Typewriter Light"/>
        </w:rPr>
        <w:t>℃</w:t>
      </w:r>
      <w:bookmarkEnd w:id="39"/>
    </w:p>
    <w:p w14:paraId="275550A2" w14:textId="10D86537" w:rsidR="005F32C8" w:rsidRPr="00733F86" w:rsidRDefault="005F32C8" w:rsidP="008914FD">
      <w:pPr>
        <w:pStyle w:val="Caption"/>
        <w:jc w:val="both"/>
      </w:pPr>
    </w:p>
    <w:p w14:paraId="1B3DE6D0" w14:textId="5A6E30DD" w:rsidR="00D62790" w:rsidRDefault="009E3F1F" w:rsidP="002A34DB">
      <w:pPr>
        <w:pStyle w:val="Heading2"/>
      </w:pPr>
      <w:bookmarkStart w:id="40" w:name="_Toc322218112"/>
      <w:r>
        <w:t>3.</w:t>
      </w:r>
      <w:r w:rsidR="00D62790">
        <w:t xml:space="preserve">3 </w:t>
      </w:r>
      <w:r w:rsidR="00D62790" w:rsidRPr="00D62790">
        <w:t>He clusters distribution at a concentration of 2500 appm He</w:t>
      </w:r>
      <w:bookmarkEnd w:id="40"/>
    </w:p>
    <w:p w14:paraId="09BD148F" w14:textId="6C608E4F" w:rsidR="001C53D8" w:rsidRPr="001C53D8" w:rsidRDefault="009E3F1F" w:rsidP="001C53D8">
      <w:r>
        <w:t>The helium cluster size distribution is shown in Figure 3.9</w:t>
      </w:r>
      <w:r w:rsidR="001C53D8">
        <w:t>. A</w:t>
      </w:r>
      <w:r w:rsidR="003A3B99">
        <w:t xml:space="preserve">s described </w:t>
      </w:r>
      <w:r w:rsidR="008E4347">
        <w:t>previously</w:t>
      </w:r>
      <w:r w:rsidR="001C53D8">
        <w:t>,</w:t>
      </w:r>
      <w:r>
        <w:t xml:space="preserve"> </w:t>
      </w:r>
      <w:r w:rsidR="001C53D8">
        <w:t>a</w:t>
      </w:r>
      <w:r w:rsidR="001C53D8" w:rsidRPr="001C53D8">
        <w:t xml:space="preserve">t higher temperature, </w:t>
      </w:r>
      <w:r w:rsidR="008E4347">
        <w:t xml:space="preserve">the </w:t>
      </w:r>
      <w:r w:rsidR="001C53D8" w:rsidRPr="001C53D8">
        <w:t>He cluster size distribution covers a much broader region</w:t>
      </w:r>
      <w:r w:rsidR="001C53D8">
        <w:t xml:space="preserve"> while a</w:t>
      </w:r>
      <w:r w:rsidR="001C53D8" w:rsidRPr="001C53D8">
        <w:t>t lower temperature, the majority of He exists in small clusters.</w:t>
      </w:r>
      <w:r w:rsidR="001C53D8">
        <w:t xml:space="preserve"> </w:t>
      </w:r>
      <w:r w:rsidR="008E4347">
        <w:t>The presence of the a/2</w:t>
      </w:r>
      <w:r w:rsidR="001C53D8">
        <w:t>&lt;111</w:t>
      </w:r>
      <w:proofErr w:type="gramStart"/>
      <w:r w:rsidR="001C53D8">
        <w:t>&gt;</w:t>
      </w:r>
      <w:r w:rsidR="00DC6007">
        <w:t xml:space="preserve"> </w:t>
      </w:r>
      <w:r w:rsidR="001C53D8" w:rsidRPr="001C53D8">
        <w:t>dislocation</w:t>
      </w:r>
      <w:proofErr w:type="gramEnd"/>
      <w:r w:rsidR="001C53D8" w:rsidRPr="001C53D8">
        <w:t xml:space="preserve"> loop promotes the clustering of He more significantly, compared to the other two cases.</w:t>
      </w:r>
      <w:r w:rsidR="001C53D8">
        <w:t xml:space="preserve"> </w:t>
      </w:r>
      <w:r w:rsidR="001C53D8" w:rsidRPr="001C53D8">
        <w:t xml:space="preserve"> </w:t>
      </w:r>
    </w:p>
    <w:p w14:paraId="6EE8A87D" w14:textId="0E411FB9" w:rsidR="00D62790" w:rsidRDefault="001C53D8" w:rsidP="001C53D8">
      <w:r w:rsidRPr="001C53D8">
        <w:t xml:space="preserve"> </w:t>
      </w:r>
    </w:p>
    <w:p w14:paraId="39E817EA" w14:textId="77777777" w:rsidR="008914FD" w:rsidRDefault="008914FD" w:rsidP="008914FD">
      <w:pPr>
        <w:keepNext/>
        <w:ind w:firstLine="0"/>
      </w:pPr>
      <w:r>
        <w:rPr>
          <w:noProof/>
        </w:rPr>
        <w:drawing>
          <wp:inline distT="0" distB="0" distL="0" distR="0" wp14:anchorId="7F103ABD" wp14:editId="5DF51863">
            <wp:extent cx="5125720" cy="1993584"/>
            <wp:effectExtent l="0" t="0" r="5080" b="0"/>
            <wp:docPr id="15" name="Picture 15" descr="Untitled:Users:zuyahuang: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Untitled:Users:zuyahuang:Desktop:Untitled.png"/>
                    <pic:cNvPicPr>
                      <a:picLocks noChangeAspect="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125720" cy="1993584"/>
                    </a:xfrm>
                    <a:prstGeom prst="rect">
                      <a:avLst/>
                    </a:prstGeom>
                    <a:noFill/>
                    <a:ln>
                      <a:noFill/>
                    </a:ln>
                  </pic:spPr>
                </pic:pic>
              </a:graphicData>
            </a:graphic>
          </wp:inline>
        </w:drawing>
      </w:r>
    </w:p>
    <w:p w14:paraId="1631EED7" w14:textId="2CCF8E70" w:rsidR="00BF37D2" w:rsidRDefault="008914FD" w:rsidP="008914FD">
      <w:pPr>
        <w:pStyle w:val="Caption"/>
      </w:pPr>
      <w:bookmarkStart w:id="41" w:name="_Toc322216830"/>
      <w:r>
        <w:t xml:space="preserve">Figure </w:t>
      </w:r>
      <w:r w:rsidR="00E5066C">
        <w:t>3</w:t>
      </w:r>
      <w:r w:rsidR="00F51C63">
        <w:t>.</w:t>
      </w:r>
      <w:fldSimple w:instr=" SEQ Figure \* ARABIC \s 1 ">
        <w:r w:rsidR="00F51C63">
          <w:rPr>
            <w:noProof/>
          </w:rPr>
          <w:t>9</w:t>
        </w:r>
      </w:fldSimple>
      <w:r w:rsidRPr="008914FD">
        <w:t xml:space="preserve"> Helium clusters distribution at a concentration of 2500</w:t>
      </w:r>
      <w:r>
        <w:t xml:space="preserve"> appm He</w:t>
      </w:r>
      <w:bookmarkEnd w:id="41"/>
    </w:p>
    <w:p w14:paraId="3EE652C4" w14:textId="11470597" w:rsidR="00BF37D2" w:rsidRDefault="009058AF" w:rsidP="002A34DB">
      <w:pPr>
        <w:pStyle w:val="Heading2"/>
      </w:pPr>
      <w:bookmarkStart w:id="42" w:name="_Toc322218113"/>
      <w:r>
        <w:t>3</w:t>
      </w:r>
      <w:r w:rsidR="00141C45">
        <w:t>.</w:t>
      </w:r>
      <w:r w:rsidR="006570F2">
        <w:t xml:space="preserve">4 </w:t>
      </w:r>
      <w:r w:rsidR="00BF37D2" w:rsidRPr="00BF37D2">
        <w:t>Temperature dependence of He clustering</w:t>
      </w:r>
      <w:bookmarkEnd w:id="42"/>
    </w:p>
    <w:p w14:paraId="179B5329" w14:textId="41A2735C" w:rsidR="009058AF" w:rsidRDefault="00BF37D2" w:rsidP="009058AF">
      <w:r>
        <w:t>To investigate the temperature dependence of the helium clustering,</w:t>
      </w:r>
      <w:r w:rsidR="008E4347">
        <w:t xml:space="preserve"> Figure 3.10 shows the helium distribution from the MD simulation with or without a prismatic loop with Burgers vector of a</w:t>
      </w:r>
      <w:r>
        <w:t>&lt;100&gt; loop</w:t>
      </w:r>
      <w:r w:rsidR="008E4347">
        <w:t xml:space="preserve">, where to aid the visualization, the loop is not explicitly imaged. However, it is clear in Figure 3.10, that a number of helium bubbles clearly form in the periphery of the loop location. </w:t>
      </w:r>
      <w:r w:rsidR="009058AF">
        <w:t xml:space="preserve">At </w:t>
      </w:r>
      <w:r w:rsidR="008E4347">
        <w:t xml:space="preserve">the </w:t>
      </w:r>
      <w:r w:rsidR="009058AF">
        <w:t>higher temperature</w:t>
      </w:r>
      <w:r w:rsidR="008E4347">
        <w:t xml:space="preserve"> of 900°C</w:t>
      </w:r>
      <w:r w:rsidR="009058AF">
        <w:t>, the helium cluster</w:t>
      </w:r>
      <w:r w:rsidR="008E4347">
        <w:t xml:space="preserve"> </w:t>
      </w:r>
      <w:r w:rsidR="009058AF">
        <w:t>s</w:t>
      </w:r>
      <w:r w:rsidR="008E4347">
        <w:t>ize</w:t>
      </w:r>
      <w:r w:rsidR="009058AF">
        <w:t xml:space="preserve"> </w:t>
      </w:r>
      <w:r w:rsidR="008E4347">
        <w:t>is</w:t>
      </w:r>
      <w:r w:rsidR="009058AF">
        <w:t xml:space="preserve"> bigger </w:t>
      </w:r>
      <w:r w:rsidR="008E4347">
        <w:t xml:space="preserve">and the </w:t>
      </w:r>
      <w:r w:rsidR="009058AF">
        <w:t xml:space="preserve">number density is smaller. </w:t>
      </w:r>
      <w:r w:rsidR="00795BBF">
        <w:t xml:space="preserve">For these cases of </w:t>
      </w:r>
      <w:proofErr w:type="gramStart"/>
      <w:r w:rsidR="00795BBF">
        <w:t>the a</w:t>
      </w:r>
      <w:proofErr w:type="gramEnd"/>
      <w:r w:rsidR="00795BBF">
        <w:t xml:space="preserve">&lt;100&gt; loop, it is again clear that the initial helium cluster nucleation occurs near the periphery of the dislocation loop. </w:t>
      </w:r>
    </w:p>
    <w:p w14:paraId="4CBDCA71" w14:textId="77777777" w:rsidR="008914FD" w:rsidRDefault="009058AF" w:rsidP="008914FD">
      <w:pPr>
        <w:keepNext/>
        <w:ind w:firstLine="360"/>
      </w:pPr>
      <w:r>
        <w:rPr>
          <w:noProof/>
        </w:rPr>
        <mc:AlternateContent>
          <mc:Choice Requires="wpg">
            <w:drawing>
              <wp:inline distT="0" distB="0" distL="0" distR="0" wp14:anchorId="41392F1D" wp14:editId="335DFB0B">
                <wp:extent cx="5018405" cy="4145280"/>
                <wp:effectExtent l="0" t="0" r="10795" b="0"/>
                <wp:docPr id="159" name="Group 159"/>
                <wp:cNvGraphicFramePr/>
                <a:graphic xmlns:a="http://schemas.openxmlformats.org/drawingml/2006/main">
                  <a:graphicData uri="http://schemas.microsoft.com/office/word/2010/wordprocessingGroup">
                    <wpg:wgp>
                      <wpg:cNvGrpSpPr/>
                      <wpg:grpSpPr>
                        <a:xfrm>
                          <a:off x="0" y="0"/>
                          <a:ext cx="5018405" cy="4145280"/>
                          <a:chOff x="0" y="0"/>
                          <a:chExt cx="5018405" cy="4145280"/>
                        </a:xfrm>
                      </wpg:grpSpPr>
                      <wps:wsp>
                        <wps:cNvPr id="157" name="Text Box 157"/>
                        <wps:cNvSpPr txBox="1"/>
                        <wps:spPr>
                          <a:xfrm>
                            <a:off x="732790" y="0"/>
                            <a:ext cx="712470" cy="342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26AEF5D" w14:textId="64DA45A9" w:rsidR="00157608" w:rsidRDefault="00157608" w:rsidP="009058AF">
                              <w:pPr>
                                <w:ind w:firstLine="0"/>
                              </w:pPr>
                              <w:r>
                                <w:t>500</w:t>
                              </w:r>
                              <m:oMath>
                                <m:r>
                                  <w:rPr>
                                    <w:rFonts w:ascii="Cambria Math" w:hAnsi="Cambria Math"/>
                                  </w:rPr>
                                  <m:t>℃</m:t>
                                </m:r>
                              </m:oMath>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8" name="Text Box 158"/>
                        <wps:cNvSpPr txBox="1"/>
                        <wps:spPr>
                          <a:xfrm>
                            <a:off x="3345180" y="0"/>
                            <a:ext cx="712470" cy="342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014A56C" w14:textId="1E905746" w:rsidR="00157608" w:rsidRDefault="00157608" w:rsidP="009058AF">
                              <w:pPr>
                                <w:ind w:firstLine="0"/>
                              </w:pPr>
                              <w:r>
                                <w:t>900</w:t>
                              </w:r>
                              <m:oMath>
                                <m:r>
                                  <w:rPr>
                                    <w:rFonts w:ascii="Cambria Math" w:hAnsi="Cambria Math"/>
                                  </w:rPr>
                                  <m:t>℃</m:t>
                                </m:r>
                              </m:oMath>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54" name="Picture 1"/>
                          <pic:cNvPicPr>
                            <a:picLocks noChangeAspect="1"/>
                          </pic:cNvPicPr>
                        </pic:nvPicPr>
                        <pic:blipFill>
                          <a:blip r:embed="rId76">
                            <a:extLst>
                              <a:ext uri="{28A0092B-C50C-407E-A947-70E740481C1C}">
                                <a14:useLocalDpi xmlns:a14="http://schemas.microsoft.com/office/drawing/2010/main" val="0"/>
                              </a:ext>
                            </a:extLst>
                          </a:blip>
                          <a:srcRect/>
                          <a:stretch>
                            <a:fillRect/>
                          </a:stretch>
                        </pic:blipFill>
                        <pic:spPr bwMode="auto">
                          <a:xfrm>
                            <a:off x="0" y="262890"/>
                            <a:ext cx="5018405" cy="3882390"/>
                          </a:xfrm>
                          <a:prstGeom prst="rect">
                            <a:avLst/>
                          </a:prstGeom>
                          <a:noFill/>
                          <a:ln>
                            <a:noFill/>
                          </a:ln>
                        </pic:spPr>
                      </pic:pic>
                    </wpg:wgp>
                  </a:graphicData>
                </a:graphic>
              </wp:inline>
            </w:drawing>
          </mc:Choice>
          <mc:Fallback>
            <w:pict>
              <v:group id="Group 159" o:spid="_x0000_s1119" style="width:395.15pt;height:326.4pt;mso-position-horizontal-relative:char;mso-position-vertical-relative:line" coordsize="5018405,4145280"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">
                <v:shape id="Text Box 157" o:spid="_x0000_s1120" type="#_x0000_t202" style="position:absolute;left:732790;width:712470;height:3429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" filled="f" stroked="f">
                  <v:textbox>
                    <w:txbxContent>
                      <w:p w14:paraId="526AEF5D" w14:textId="64DA45A9" w:rsidR="00157608" w:rsidRDefault="00157608" w:rsidP="009058AF">
                        <w:pPr>
                          <w:ind w:firstLine="0"/>
                        </w:pPr>
                        <w:r>
                          <w:t>500</w:t>
                        </w:r>
                        <m:oMath>
                          <m:r>
                            <w:rPr>
                              <w:rFonts w:ascii="Cambria Math" w:hAnsi="Cambria Math"/>
                            </w:rPr>
                            <m:t>℃</m:t>
                          </m:r>
                        </m:oMath>
                      </w:p>
                    </w:txbxContent>
                  </v:textbox>
                </v:shape>
                <v:shape id="Text Box 158" o:spid="_x0000_s1121" type="#_x0000_t202" style="position:absolute;left:3345180;width:712470;height:3429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BlTz7xAAA&#10;ANwAAAAPAAAAZHJzL2Rvd25yZXYueG1sRI9Ba8JAEIXvhf6HZQq91d2KShtdpShCTxW1FbwN2TEJ&#10;ZmdDdjXpv3cOgrcZ3pv3vpktel+rK7WxCmzhfWBAEefBVVxY+N2v3z5AxYTssA5MFv4pwmL+/DTD&#10;zIWOt3TdpUJJCMcMLZQpNZnWMS/JYxyEhli0U2g9JlnbQrsWOwn3tR4aM9EeK5aGEhtalpSfdxdv&#10;4e/ndDyMzKZY+XHThd5o9p/a2teX/msKKlGfHub79bcT/LHQyjMygZ7f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AZU8+8QAAADcAAAADwAAAAAAAAAAAAAAAACXAgAAZHJzL2Rv&#10;d25yZXYueG1sUEsFBgAAAAAEAAQA9QAAAIgDAAAAAA==&#10;" filled="f" stroked="f">
                  <v:textbox>
                    <w:txbxContent>
                      <w:p w14:paraId="7014A56C" w14:textId="1E905746" w:rsidR="00157608" w:rsidRDefault="00157608" w:rsidP="009058AF">
                        <w:pPr>
                          <w:ind w:firstLine="0"/>
                        </w:pPr>
                        <w:r>
                          <w:t>900</w:t>
                        </w:r>
                        <m:oMath>
                          <m:r>
                            <w:rPr>
                              <w:rFonts w:ascii="Cambria Math" w:hAnsi="Cambria Math"/>
                            </w:rPr>
                            <m:t>℃</m:t>
                          </m:r>
                        </m:oMath>
                      </w:p>
                    </w:txbxContent>
                  </v:textbox>
                </v:shape>
                <v:shape id="Picture 1" o:spid="_x0000_s1122" type="#_x0000_t75" style="position:absolute;top:262890;width:5018405;height:388239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ASD&#10;5H/CAAAA3AAAAA8AAABkcnMvZG93bnJldi54bWxET81qwkAQvgt9h2UK3nRTrVrSbMQIQg69qH2A&#10;YXeaDc3OptmtiW/fLRR6m4/vd4r95DpxoyG0nhU8LTMQxNqblhsF79fT4gVEiMgGO8+k4E4B9uXD&#10;rMDc+JHPdLvERqQQDjkqsDH2uZRBW3IYlr4nTtyHHxzGBIdGmgHHFO46ucqyrXTYcmqw2NPRkv68&#10;fDsF8W2nq52trqev9aqpx0OtK+mVmj9Oh1cQkab4L/5z1ybN3zzD7zPpAln+AA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AEg+R/wgAAANwAAAAPAAAAAAAAAAAAAAAAAJwCAABk&#10;cnMvZG93bnJldi54bWxQSwUGAAAAAAQABAD3AAAAiwMAAAAA&#10;">
                  <v:imagedata r:id="rId77" o:title=""/>
                  <v:path arrowok="t"/>
                </v:shape>
                <w10:anchorlock/>
              </v:group>
            </w:pict>
          </mc:Fallback>
        </mc:AlternateContent>
      </w:r>
    </w:p>
    <w:p w14:paraId="04372A6A" w14:textId="3B43CDB8" w:rsidR="008914FD" w:rsidRDefault="008914FD" w:rsidP="008914FD">
      <w:pPr>
        <w:pStyle w:val="Caption"/>
      </w:pPr>
      <w:bookmarkStart w:id="43" w:name="_Toc322216831"/>
      <w:r>
        <w:t xml:space="preserve">Figure </w:t>
      </w:r>
      <w:r w:rsidR="00E5066C">
        <w:t>3</w:t>
      </w:r>
      <w:r w:rsidR="00F51C63">
        <w:t>.</w:t>
      </w:r>
      <w:fldSimple w:instr=" SEQ Figure \* ARABIC \s 1 ">
        <w:r w:rsidR="00F51C63">
          <w:rPr>
            <w:noProof/>
          </w:rPr>
          <w:t>10</w:t>
        </w:r>
      </w:fldSimple>
      <w:r w:rsidR="00E5066C">
        <w:t xml:space="preserve"> </w:t>
      </w:r>
      <w:r w:rsidRPr="008914FD">
        <w:t>Temperature dependence of helium clustering process</w:t>
      </w:r>
      <w:bookmarkEnd w:id="43"/>
    </w:p>
    <w:p w14:paraId="4FA7934B" w14:textId="77777777" w:rsidR="009B341A" w:rsidRPr="009B341A" w:rsidRDefault="009B341A" w:rsidP="009B341A"/>
    <w:p w14:paraId="6CE87C65" w14:textId="656C2333" w:rsidR="006570F2" w:rsidRDefault="006570F2" w:rsidP="002A34DB">
      <w:pPr>
        <w:pStyle w:val="Heading2"/>
      </w:pPr>
      <w:bookmarkStart w:id="44" w:name="_Toc322218114"/>
      <w:r>
        <w:t xml:space="preserve">3.5 </w:t>
      </w:r>
      <w:r w:rsidRPr="006570F2">
        <w:t>Dislocation loop size comparison</w:t>
      </w:r>
      <w:bookmarkEnd w:id="44"/>
    </w:p>
    <w:p w14:paraId="45CBEE83" w14:textId="1444EA1A" w:rsidR="00795BBF" w:rsidRDefault="00DA5E10" w:rsidP="00DA5E10">
      <w:r>
        <w:t xml:space="preserve">As described in previous content, the pre-existing dislocation loop will grow by absorbing the iron interstitials produced by increasing pressure in the box. During the process of helium insertion, the size </w:t>
      </w:r>
      <w:r w:rsidR="00F578BE">
        <w:t xml:space="preserve">of the loop was measured by every 500 </w:t>
      </w:r>
      <w:proofErr w:type="spellStart"/>
      <w:r w:rsidR="00F578BE">
        <w:t>ps</w:t>
      </w:r>
      <w:proofErr w:type="spellEnd"/>
      <w:r w:rsidR="00F578BE">
        <w:t xml:space="preserve">, equivalent to a rate at 10 appm He. The diameter of the loop was averaged by four directions’ measurement, horizontal, vertical and deviation form vertical by </w:t>
      </w:r>
      <m:oMath>
        <m:r>
          <w:rPr>
            <w:rFonts w:ascii="Cambria Math" w:hAnsi="Cambria Math"/>
          </w:rPr>
          <m:t>±45°</m:t>
        </m:r>
      </m:oMath>
      <w:r w:rsidR="00F578BE">
        <w:t>. The loop size growing process is shown in Figure 3.11.</w:t>
      </w:r>
    </w:p>
    <w:p w14:paraId="06CC5A39" w14:textId="77777777" w:rsidR="008914FD" w:rsidRDefault="008914FD" w:rsidP="008914FD">
      <w:pPr>
        <w:keepNext/>
        <w:ind w:firstLine="90"/>
      </w:pPr>
      <w:r>
        <w:rPr>
          <w:noProof/>
        </w:rPr>
        <w:drawing>
          <wp:inline distT="0" distB="0" distL="0" distR="0" wp14:anchorId="3F5DB208" wp14:editId="6FF7DD91">
            <wp:extent cx="5486400" cy="2663190"/>
            <wp:effectExtent l="0" t="0" r="0" b="3810"/>
            <wp:docPr id="7" name="Content Placeholder 6" descr="loopsize.pn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7" name="Content Placeholder 6" descr="loopsize.png"/>
                    <pic:cNvPicPr>
                      <a:picLocks noGrp="1" noChangeAspect="1"/>
                    </pic:cNvPicPr>
                  </pic:nvPicPr>
                  <pic:blipFill>
                    <a:blip r:embed="rId78">
                      <a:extLst>
                        <a:ext uri="{28A0092B-C50C-407E-A947-70E740481C1C}">
                          <a14:useLocalDpi xmlns:a14="http://schemas.microsoft.com/office/drawing/2010/main" val="0"/>
                        </a:ext>
                      </a:extLst>
                    </a:blip>
                    <a:srcRect t="2377" b="2377"/>
                    <a:stretch>
                      <a:fillRect/>
                    </a:stretch>
                  </pic:blipFill>
                  <pic:spPr bwMode="auto">
                    <a:xfrm>
                      <a:off x="0" y="0"/>
                      <a:ext cx="5486400" cy="2663190"/>
                    </a:xfrm>
                    <a:prstGeom prst="rect">
                      <a:avLst/>
                    </a:prstGeom>
                    <a:noFill/>
                    <a:ln w="9525">
                      <a:noFill/>
                      <a:miter lim="800000"/>
                      <a:headEnd/>
                      <a:tailEnd/>
                    </a:ln>
                  </pic:spPr>
                </pic:pic>
              </a:graphicData>
            </a:graphic>
          </wp:inline>
        </w:drawing>
      </w:r>
    </w:p>
    <w:p w14:paraId="3F79C5C6" w14:textId="2D7B9073" w:rsidR="006570F2" w:rsidRPr="006570F2" w:rsidRDefault="008914FD" w:rsidP="008914FD">
      <w:pPr>
        <w:pStyle w:val="Caption"/>
      </w:pPr>
      <w:bookmarkStart w:id="45" w:name="_Toc322216832"/>
      <w:r>
        <w:t xml:space="preserve">Figure </w:t>
      </w:r>
      <w:r w:rsidR="00E5066C">
        <w:t>3</w:t>
      </w:r>
      <w:r w:rsidR="00F51C63">
        <w:t>.</w:t>
      </w:r>
      <w:fldSimple w:instr=" SEQ Figure \* ARABIC \s 1 ">
        <w:r w:rsidR="00F51C63">
          <w:rPr>
            <w:noProof/>
          </w:rPr>
          <w:t>11</w:t>
        </w:r>
      </w:fldSimple>
      <w:r w:rsidRPr="008914FD">
        <w:t xml:space="preserve"> Dislocation loop size comparison</w:t>
      </w:r>
      <w:bookmarkEnd w:id="45"/>
    </w:p>
    <w:p w14:paraId="448F11CE" w14:textId="375D322C" w:rsidR="00A550CB" w:rsidRDefault="00A550CB" w:rsidP="00957DDE">
      <w:pPr>
        <w:pStyle w:val="Heading1"/>
      </w:pPr>
    </w:p>
    <w:p w14:paraId="3FAAF52F" w14:textId="77777777" w:rsidR="00A550CB" w:rsidRDefault="00A550CB" w:rsidP="00957DDE">
      <w:pPr>
        <w:pStyle w:val="Heading1"/>
      </w:pPr>
    </w:p>
    <w:p w14:paraId="1C8CF4C0" w14:textId="379998AA" w:rsidR="00A550CB" w:rsidRPr="00AA4848" w:rsidRDefault="003A1028" w:rsidP="00AA4848">
      <w:pPr>
        <w:rPr>
          <w:color w:val="FF0000"/>
        </w:rPr>
      </w:pPr>
      <w:r w:rsidRPr="00AA4848">
        <w:rPr>
          <w:color w:val="FF0000"/>
        </w:rPr>
        <w:t>Two more simulations are in process for &lt;100&gt; loop at two temperatures to comfier the results.</w:t>
      </w:r>
    </w:p>
    <w:p w14:paraId="1E552AE0" w14:textId="21BF896C" w:rsidR="00D06C6F" w:rsidRDefault="00D06C6F" w:rsidP="00957DDE">
      <w:pPr>
        <w:pStyle w:val="Heading1"/>
      </w:pPr>
    </w:p>
    <w:p w14:paraId="7EBA7B7D" w14:textId="77777777" w:rsidR="00E765F6" w:rsidRDefault="00E765F6" w:rsidP="002A34DB">
      <w:pPr>
        <w:pStyle w:val="Heading2"/>
      </w:pPr>
    </w:p>
    <w:p w14:paraId="53205B67" w14:textId="77777777" w:rsidR="00E765F6" w:rsidRDefault="00E765F6" w:rsidP="00E765F6">
      <w:pPr>
        <w:pStyle w:val="Heading3"/>
      </w:pPr>
    </w:p>
    <w:p w14:paraId="15D11F0C" w14:textId="77777777" w:rsidR="00D06C6F" w:rsidRDefault="00D06C6F" w:rsidP="00D41D2E">
      <w:pPr>
        <w:pStyle w:val="Heading1"/>
        <w:jc w:val="both"/>
      </w:pPr>
    </w:p>
    <w:p w14:paraId="6ACA880C" w14:textId="77777777" w:rsidR="009B341A" w:rsidRDefault="009B341A" w:rsidP="00AA4848">
      <w:pPr>
        <w:pStyle w:val="Heading1"/>
      </w:pPr>
      <w:bookmarkStart w:id="46" w:name="_Toc322218115"/>
    </w:p>
    <w:p w14:paraId="76D23276" w14:textId="77777777" w:rsidR="009B341A" w:rsidRDefault="00897D76" w:rsidP="00AA4848">
      <w:pPr>
        <w:pStyle w:val="Heading1"/>
      </w:pPr>
      <w:r>
        <w:t>Chapter 4</w:t>
      </w:r>
      <w:r w:rsidR="00A550CB">
        <w:t xml:space="preserve"> </w:t>
      </w:r>
    </w:p>
    <w:p w14:paraId="47DDC9BF" w14:textId="78E6CDAD" w:rsidR="00A550CB" w:rsidRDefault="00857E66" w:rsidP="00AA4848">
      <w:pPr>
        <w:pStyle w:val="Heading1"/>
      </w:pPr>
      <w:r>
        <w:t>Experimental Results and Discussion</w:t>
      </w:r>
      <w:bookmarkEnd w:id="46"/>
    </w:p>
    <w:p w14:paraId="48745EAE" w14:textId="1BEC0E39" w:rsidR="00CB2650" w:rsidRDefault="00E637A6" w:rsidP="009F617D">
      <w:r>
        <w:t xml:space="preserve">Both single crystal and polycrystalline iron samples were used to investigate the helium </w:t>
      </w:r>
      <w:r w:rsidR="002E00C9">
        <w:t xml:space="preserve">clustering and desorption </w:t>
      </w:r>
      <w:r>
        <w:t>behavior after neutron irradiat</w:t>
      </w:r>
      <w:r w:rsidR="002E00C9">
        <w:t>ion</w:t>
      </w:r>
      <w:r>
        <w:t>.</w:t>
      </w:r>
      <w:r w:rsidR="009F617D">
        <w:t xml:space="preserve"> </w:t>
      </w:r>
      <w:r>
        <w:t>Two types of specimen</w:t>
      </w:r>
      <w:r w:rsidR="00B8226A">
        <w:t xml:space="preserve">s have been neutron irradiated in two different nuclear reactors. </w:t>
      </w:r>
      <w:r>
        <w:t xml:space="preserve"> </w:t>
      </w:r>
      <w:r w:rsidR="00B8226A">
        <w:t>A s</w:t>
      </w:r>
      <w:r>
        <w:t>ingle crystal iron sample was n</w:t>
      </w:r>
      <w:r w:rsidR="00B8226A">
        <w:t>eutron</w:t>
      </w:r>
      <w:r>
        <w:t xml:space="preserve">-irradiated in </w:t>
      </w:r>
      <w:r w:rsidR="00B8226A">
        <w:t xml:space="preserve">the </w:t>
      </w:r>
      <w:r>
        <w:t>high flux isotope reactor (HFIR) at 300</w:t>
      </w:r>
      <w:r w:rsidRPr="00122CE5">
        <w:t>°C</w:t>
      </w:r>
      <w:r>
        <w:t xml:space="preserve"> to reach </w:t>
      </w:r>
      <w:r w:rsidR="00B8226A">
        <w:t xml:space="preserve">a </w:t>
      </w:r>
      <w:r>
        <w:t xml:space="preserve">dose of </w:t>
      </w:r>
      <w:r w:rsidR="00B8226A">
        <w:t xml:space="preserve">about </w:t>
      </w:r>
      <w:r>
        <w:t>5</w:t>
      </w:r>
      <w:r w:rsidR="00CB2650">
        <w:t xml:space="preserve"> </w:t>
      </w:r>
      <w:proofErr w:type="spellStart"/>
      <w:r>
        <w:t>dpa</w:t>
      </w:r>
      <w:proofErr w:type="spellEnd"/>
      <w:r w:rsidR="00B8226A">
        <w:t xml:space="preserve">, and a </w:t>
      </w:r>
      <w:r>
        <w:t xml:space="preserve">poly-crystal iron sample was irradiated in </w:t>
      </w:r>
      <w:r w:rsidR="00B8226A">
        <w:t xml:space="preserve">the </w:t>
      </w:r>
      <w:r>
        <w:t>BOR-60</w:t>
      </w:r>
      <w:r w:rsidR="00B8226A">
        <w:t xml:space="preserve"> fast reactor</w:t>
      </w:r>
      <w:r>
        <w:t xml:space="preserve"> at a higher temperature (371~395</w:t>
      </w:r>
      <w:r w:rsidRPr="00122CE5">
        <w:t>°C</w:t>
      </w:r>
      <w:r>
        <w:t>) to a dose of 16</w:t>
      </w:r>
      <w:r w:rsidR="00B8226A">
        <w:t xml:space="preserve"> </w:t>
      </w:r>
      <w:proofErr w:type="spellStart"/>
      <w:r>
        <w:t>dpa</w:t>
      </w:r>
      <w:proofErr w:type="spellEnd"/>
      <w:r>
        <w:t xml:space="preserve">. </w:t>
      </w:r>
      <w:r w:rsidR="00B8226A">
        <w:t>Appropriate n</w:t>
      </w:r>
      <w:r>
        <w:t xml:space="preserve">on-irradiated iron samples were used </w:t>
      </w:r>
      <w:r w:rsidR="00B8226A">
        <w:t xml:space="preserve">to provide a control to isolate the change in helium desorption resulting from the neutron irradiation. </w:t>
      </w:r>
    </w:p>
    <w:p w14:paraId="487FF89B" w14:textId="2F71B21A" w:rsidR="0056073D" w:rsidRDefault="0056073D" w:rsidP="009F617D"/>
    <w:p w14:paraId="72113279" w14:textId="29497797" w:rsidR="00EE1FB4" w:rsidRDefault="00EE1FB4" w:rsidP="00E637A6"/>
    <w:p w14:paraId="2BCD91EF" w14:textId="75B9AAF3" w:rsidR="008914FD" w:rsidRDefault="008914FD" w:rsidP="008914FD">
      <w:pPr>
        <w:pStyle w:val="Caption"/>
        <w:keepNext/>
      </w:pPr>
    </w:p>
    <w:p w14:paraId="18D4713B" w14:textId="2BAF9133" w:rsidR="00377499" w:rsidRDefault="00377499" w:rsidP="00377499">
      <w:pPr>
        <w:pStyle w:val="Caption"/>
        <w:keepNext/>
      </w:pPr>
      <w:bookmarkStart w:id="47" w:name="_Toc322216712"/>
      <w:r>
        <w:t xml:space="preserve">Table </w:t>
      </w:r>
      <w:fldSimple w:instr=" SEQ Table \* ARABIC ">
        <w:r>
          <w:rPr>
            <w:noProof/>
          </w:rPr>
          <w:t>2</w:t>
        </w:r>
      </w:fldSimple>
      <w:r w:rsidRPr="00377499">
        <w:t xml:space="preserve"> Overview of the neutron irradiation of iron samples</w:t>
      </w:r>
      <w:bookmarkEnd w:id="47"/>
    </w:p>
    <w:tbl>
      <w:tblPr>
        <w:tblStyle w:val="TableGrid"/>
        <w:tblW w:w="9018"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828"/>
        <w:gridCol w:w="1710"/>
        <w:gridCol w:w="1350"/>
        <w:gridCol w:w="1710"/>
        <w:gridCol w:w="1980"/>
        <w:gridCol w:w="1440"/>
      </w:tblGrid>
      <w:tr w:rsidR="00EE1FB4" w:rsidRPr="00EE1FB4" w14:paraId="5A152C7B" w14:textId="77777777" w:rsidTr="008D507A">
        <w:tc>
          <w:tcPr>
            <w:tcW w:w="828" w:type="dxa"/>
          </w:tcPr>
          <w:p w14:paraId="4AAE7276" w14:textId="32D0FCEB" w:rsidR="00EE1FB4" w:rsidRPr="00EE1FB4" w:rsidRDefault="00EE1FB4" w:rsidP="00E637A6">
            <w:pPr>
              <w:ind w:firstLine="0"/>
              <w:rPr>
                <w:b/>
              </w:rPr>
            </w:pPr>
            <w:r w:rsidRPr="00EE1FB4">
              <w:rPr>
                <w:b/>
              </w:rPr>
              <w:t>Sample ID</w:t>
            </w:r>
          </w:p>
        </w:tc>
        <w:tc>
          <w:tcPr>
            <w:tcW w:w="1710" w:type="dxa"/>
          </w:tcPr>
          <w:p w14:paraId="2169F2C9" w14:textId="130E7D4B" w:rsidR="00EE1FB4" w:rsidRPr="00EE1FB4" w:rsidRDefault="00EE1FB4" w:rsidP="00E637A6">
            <w:pPr>
              <w:ind w:firstLine="0"/>
              <w:rPr>
                <w:b/>
              </w:rPr>
            </w:pPr>
            <w:r w:rsidRPr="00EE1FB4">
              <w:rPr>
                <w:b/>
              </w:rPr>
              <w:t>Materials type</w:t>
            </w:r>
          </w:p>
        </w:tc>
        <w:tc>
          <w:tcPr>
            <w:tcW w:w="1350" w:type="dxa"/>
          </w:tcPr>
          <w:p w14:paraId="7893BB4B" w14:textId="27978F55" w:rsidR="00EE1FB4" w:rsidRPr="00EE1FB4" w:rsidRDefault="00EE1FB4" w:rsidP="00E637A6">
            <w:pPr>
              <w:ind w:firstLine="0"/>
              <w:rPr>
                <w:b/>
              </w:rPr>
            </w:pPr>
            <w:r w:rsidRPr="00EE1FB4">
              <w:rPr>
                <w:b/>
              </w:rPr>
              <w:t>Reactors</w:t>
            </w:r>
          </w:p>
        </w:tc>
        <w:tc>
          <w:tcPr>
            <w:tcW w:w="1710" w:type="dxa"/>
          </w:tcPr>
          <w:p w14:paraId="568527E0" w14:textId="4A9B43DA" w:rsidR="00EE1FB4" w:rsidRPr="00EE1FB4" w:rsidRDefault="00EE1FB4" w:rsidP="00E637A6">
            <w:pPr>
              <w:ind w:firstLine="0"/>
              <w:rPr>
                <w:b/>
              </w:rPr>
            </w:pPr>
            <w:r w:rsidRPr="00EE1FB4">
              <w:rPr>
                <w:b/>
              </w:rPr>
              <w:t>Reactor type</w:t>
            </w:r>
          </w:p>
        </w:tc>
        <w:tc>
          <w:tcPr>
            <w:tcW w:w="1980" w:type="dxa"/>
          </w:tcPr>
          <w:p w14:paraId="4D57B17D" w14:textId="3517C9BE" w:rsidR="00EE1FB4" w:rsidRPr="00EE1FB4" w:rsidRDefault="00EE1FB4" w:rsidP="00E637A6">
            <w:pPr>
              <w:ind w:firstLine="0"/>
              <w:rPr>
                <w:b/>
              </w:rPr>
            </w:pPr>
            <w:r w:rsidRPr="00EE1FB4">
              <w:rPr>
                <w:b/>
              </w:rPr>
              <w:t>Irradiation Temperature (°C)</w:t>
            </w:r>
          </w:p>
        </w:tc>
        <w:tc>
          <w:tcPr>
            <w:tcW w:w="1440" w:type="dxa"/>
          </w:tcPr>
          <w:p w14:paraId="3840DE94" w14:textId="1762B91B" w:rsidR="00EE1FB4" w:rsidRPr="00EE1FB4" w:rsidRDefault="00EE1FB4" w:rsidP="00E637A6">
            <w:pPr>
              <w:ind w:firstLine="0"/>
              <w:rPr>
                <w:b/>
              </w:rPr>
            </w:pPr>
            <w:r w:rsidRPr="00EE1FB4">
              <w:rPr>
                <w:b/>
              </w:rPr>
              <w:t>Radiation dose (</w:t>
            </w:r>
            <w:proofErr w:type="spellStart"/>
            <w:r w:rsidRPr="00EE1FB4">
              <w:rPr>
                <w:b/>
              </w:rPr>
              <w:t>dpa</w:t>
            </w:r>
            <w:proofErr w:type="spellEnd"/>
            <w:r w:rsidRPr="00EE1FB4">
              <w:rPr>
                <w:b/>
              </w:rPr>
              <w:t>)</w:t>
            </w:r>
          </w:p>
        </w:tc>
      </w:tr>
      <w:tr w:rsidR="00EE1FB4" w14:paraId="2BFB539A" w14:textId="77777777" w:rsidTr="008D507A">
        <w:tc>
          <w:tcPr>
            <w:tcW w:w="828" w:type="dxa"/>
          </w:tcPr>
          <w:p w14:paraId="79584CE9" w14:textId="5EDE5923" w:rsidR="00EE1FB4" w:rsidRDefault="00EE1FB4" w:rsidP="00E637A6">
            <w:pPr>
              <w:ind w:firstLine="0"/>
            </w:pPr>
            <w:r>
              <w:t>A4</w:t>
            </w:r>
          </w:p>
        </w:tc>
        <w:tc>
          <w:tcPr>
            <w:tcW w:w="1710" w:type="dxa"/>
          </w:tcPr>
          <w:p w14:paraId="4B8B8BDE" w14:textId="35E08D44" w:rsidR="00EE1FB4" w:rsidRDefault="00EE1FB4" w:rsidP="00E637A6">
            <w:pPr>
              <w:ind w:firstLine="0"/>
            </w:pPr>
            <w:r>
              <w:t>Single crystalline Fe</w:t>
            </w:r>
          </w:p>
        </w:tc>
        <w:tc>
          <w:tcPr>
            <w:tcW w:w="1350" w:type="dxa"/>
          </w:tcPr>
          <w:p w14:paraId="43819BFD" w14:textId="4DB9F5A2" w:rsidR="00EE1FB4" w:rsidRDefault="00EE1FB4" w:rsidP="00E637A6">
            <w:pPr>
              <w:ind w:firstLine="0"/>
            </w:pPr>
            <w:r>
              <w:t>HFIR (Flux trap facility)</w:t>
            </w:r>
          </w:p>
        </w:tc>
        <w:tc>
          <w:tcPr>
            <w:tcW w:w="1710" w:type="dxa"/>
          </w:tcPr>
          <w:p w14:paraId="5E4A18AB" w14:textId="4186E361" w:rsidR="00EE1FB4" w:rsidRDefault="00EE1FB4" w:rsidP="00E637A6">
            <w:pPr>
              <w:ind w:firstLine="0"/>
            </w:pPr>
            <w:r>
              <w:t>Mixed neutron spectrum</w:t>
            </w:r>
          </w:p>
        </w:tc>
        <w:tc>
          <w:tcPr>
            <w:tcW w:w="1980" w:type="dxa"/>
          </w:tcPr>
          <w:p w14:paraId="5BA13734" w14:textId="10080AFB" w:rsidR="00EE1FB4" w:rsidRDefault="00EE1FB4" w:rsidP="00E637A6">
            <w:pPr>
              <w:ind w:firstLine="0"/>
            </w:pPr>
            <w:r>
              <w:t>300</w:t>
            </w:r>
          </w:p>
        </w:tc>
        <w:tc>
          <w:tcPr>
            <w:tcW w:w="1440" w:type="dxa"/>
          </w:tcPr>
          <w:p w14:paraId="52CFB2FC" w14:textId="64448D18" w:rsidR="00EE1FB4" w:rsidRDefault="005F0476" w:rsidP="00E637A6">
            <w:pPr>
              <w:ind w:firstLine="0"/>
            </w:pPr>
            <w:r>
              <w:t>5.0</w:t>
            </w:r>
          </w:p>
        </w:tc>
      </w:tr>
      <w:tr w:rsidR="00EE1FB4" w14:paraId="46FEAA1D" w14:textId="77777777" w:rsidTr="008D507A">
        <w:tc>
          <w:tcPr>
            <w:tcW w:w="828" w:type="dxa"/>
          </w:tcPr>
          <w:p w14:paraId="63C2F65D" w14:textId="4F4A73C9" w:rsidR="00EE1FB4" w:rsidRDefault="00EE1FB4" w:rsidP="00E637A6">
            <w:pPr>
              <w:ind w:firstLine="0"/>
            </w:pPr>
            <w:r>
              <w:t>F02</w:t>
            </w:r>
          </w:p>
        </w:tc>
        <w:tc>
          <w:tcPr>
            <w:tcW w:w="1710" w:type="dxa"/>
          </w:tcPr>
          <w:p w14:paraId="49722933" w14:textId="02984B90" w:rsidR="00EE1FB4" w:rsidRDefault="00EE1FB4" w:rsidP="00E637A6">
            <w:pPr>
              <w:ind w:firstLine="0"/>
            </w:pPr>
            <w:r>
              <w:t>Polycrystalline Fe</w:t>
            </w:r>
          </w:p>
        </w:tc>
        <w:tc>
          <w:tcPr>
            <w:tcW w:w="1350" w:type="dxa"/>
          </w:tcPr>
          <w:p w14:paraId="3BA35415" w14:textId="095CDD1C" w:rsidR="00EE1FB4" w:rsidRDefault="00EE1FB4" w:rsidP="00E637A6">
            <w:pPr>
              <w:ind w:firstLine="0"/>
            </w:pPr>
            <w:r>
              <w:t>BOR-60</w:t>
            </w:r>
          </w:p>
        </w:tc>
        <w:tc>
          <w:tcPr>
            <w:tcW w:w="1710" w:type="dxa"/>
          </w:tcPr>
          <w:p w14:paraId="03DD7935" w14:textId="6ECDCA44" w:rsidR="00EE1FB4" w:rsidRDefault="00EE1FB4" w:rsidP="00E637A6">
            <w:pPr>
              <w:ind w:firstLine="0"/>
            </w:pPr>
            <w:r>
              <w:t>Fast neutron spectrum</w:t>
            </w:r>
          </w:p>
        </w:tc>
        <w:tc>
          <w:tcPr>
            <w:tcW w:w="1980" w:type="dxa"/>
          </w:tcPr>
          <w:p w14:paraId="627F95FB" w14:textId="1F99F92E" w:rsidR="00EE1FB4" w:rsidRDefault="00EE1FB4" w:rsidP="00E637A6">
            <w:pPr>
              <w:ind w:firstLine="0"/>
            </w:pPr>
            <w:r>
              <w:t>386</w:t>
            </w:r>
          </w:p>
        </w:tc>
        <w:tc>
          <w:tcPr>
            <w:tcW w:w="1440" w:type="dxa"/>
          </w:tcPr>
          <w:p w14:paraId="53A9B312" w14:textId="34E5D0CC" w:rsidR="00EE1FB4" w:rsidRDefault="005F0476" w:rsidP="00E637A6">
            <w:pPr>
              <w:ind w:firstLine="0"/>
            </w:pPr>
            <w:r>
              <w:t>16.6</w:t>
            </w:r>
          </w:p>
        </w:tc>
      </w:tr>
    </w:tbl>
    <w:p w14:paraId="68786BB8" w14:textId="77777777" w:rsidR="00E637A6" w:rsidRDefault="00E637A6" w:rsidP="00E637A6"/>
    <w:p w14:paraId="50AD5034" w14:textId="77777777" w:rsidR="00121F9D" w:rsidRPr="00E637A6" w:rsidRDefault="00121F9D" w:rsidP="00E637A6"/>
    <w:p w14:paraId="3A58CCFE" w14:textId="11EC0BB3" w:rsidR="00121F9D" w:rsidRDefault="00121F9D" w:rsidP="002A34DB">
      <w:pPr>
        <w:pStyle w:val="Heading2"/>
      </w:pPr>
      <w:bookmarkStart w:id="48" w:name="_Toc322218116"/>
      <w:r>
        <w:t>4.1 TEM results</w:t>
      </w:r>
      <w:bookmarkEnd w:id="48"/>
    </w:p>
    <w:p w14:paraId="1AFCD69A" w14:textId="69B04384" w:rsidR="00121F9D" w:rsidRDefault="00121F9D" w:rsidP="00121F9D">
      <w:pPr>
        <w:pStyle w:val="Heading3"/>
      </w:pPr>
      <w:bookmarkStart w:id="49" w:name="_Toc322218117"/>
      <w:r>
        <w:t xml:space="preserve">4.1.1 </w:t>
      </w:r>
      <w:r w:rsidR="00A732BF">
        <w:rPr>
          <w:noProof/>
        </w:rPr>
        <w:t>Microstructures of neutron-irradited</w:t>
      </w:r>
      <w:r w:rsidR="00A732BF" w:rsidRPr="00461933">
        <w:rPr>
          <w:noProof/>
        </w:rPr>
        <w:t xml:space="preserve"> single crystal</w:t>
      </w:r>
      <w:r w:rsidR="00A732BF">
        <w:rPr>
          <w:noProof/>
        </w:rPr>
        <w:t>line</w:t>
      </w:r>
      <w:r w:rsidR="00A732BF" w:rsidRPr="00461933">
        <w:rPr>
          <w:noProof/>
        </w:rPr>
        <w:t xml:space="preserve"> </w:t>
      </w:r>
      <m:oMath>
        <m:r>
          <w:rPr>
            <w:rFonts w:ascii="Cambria Math" w:hAnsi="Cambria Math"/>
            <w:noProof/>
          </w:rPr>
          <m:t>α</m:t>
        </m:r>
      </m:oMath>
      <w:r w:rsidR="00A732BF" w:rsidRPr="00461933">
        <w:rPr>
          <w:noProof/>
        </w:rPr>
        <w:t>-Fe</w:t>
      </w:r>
      <w:bookmarkEnd w:id="49"/>
    </w:p>
    <w:p w14:paraId="5306DCCA" w14:textId="56B0A8DB" w:rsidR="004A2A57" w:rsidRPr="004A2A57" w:rsidRDefault="004A2A57" w:rsidP="004A2A57">
      <w:r>
        <w:t>Figure 4.1</w:t>
      </w:r>
      <w:r w:rsidR="00B8226A">
        <w:t xml:space="preserve"> shows the results of transmission electron microscopy of the HFIR irradiated single crystal Fe specimen, in which a</w:t>
      </w:r>
      <w:r>
        <w:t xml:space="preserve"> low number density of cavities is observed with </w:t>
      </w:r>
      <w:r w:rsidR="00B8226A">
        <w:t xml:space="preserve">a fairly narrow </w:t>
      </w:r>
      <w:r>
        <w:t xml:space="preserve">size distribution. </w:t>
      </w:r>
      <w:r w:rsidR="00B8226A">
        <w:t>N</w:t>
      </w:r>
      <w:r>
        <w:t>o</w:t>
      </w:r>
      <w:r w:rsidR="00B8226A">
        <w:t xml:space="preserve"> significant density of black dot type defect cluster, nor</w:t>
      </w:r>
      <w:r>
        <w:t xml:space="preserve"> </w:t>
      </w:r>
      <w:r w:rsidRPr="004A2A57">
        <w:t xml:space="preserve">large dislocation loops </w:t>
      </w:r>
      <w:r w:rsidR="00B8226A">
        <w:t>we</w:t>
      </w:r>
      <w:r>
        <w:t xml:space="preserve">re </w:t>
      </w:r>
      <w:r w:rsidRPr="004A2A57">
        <w:t>observed</w:t>
      </w:r>
      <w:r>
        <w:t xml:space="preserve">. </w:t>
      </w:r>
      <w:r w:rsidRPr="004A2A57">
        <w:t>Cavities are sparsely distributed within the grains</w:t>
      </w:r>
      <w:r w:rsidR="00B8226A">
        <w:t xml:space="preserve">, with a limited spatial correlation of the </w:t>
      </w:r>
      <w:r>
        <w:t xml:space="preserve">cavities </w:t>
      </w:r>
      <w:r w:rsidR="00B8226A">
        <w:t xml:space="preserve">to </w:t>
      </w:r>
      <w:r>
        <w:t>dislocation</w:t>
      </w:r>
      <w:r w:rsidRPr="004A2A57">
        <w:t xml:space="preserve"> lines</w:t>
      </w:r>
      <w:r>
        <w:t xml:space="preserve">. From the TEM </w:t>
      </w:r>
      <w:r w:rsidR="00B8226A">
        <w:t xml:space="preserve">analysis performed using both </w:t>
      </w:r>
      <w:r>
        <w:t>over focus and under focus images, c</w:t>
      </w:r>
      <w:r w:rsidRPr="004A2A57">
        <w:t>avities appear as m</w:t>
      </w:r>
      <w:r>
        <w:t>ostly as circles (green arrows)</w:t>
      </w:r>
      <w:r w:rsidR="00B8226A">
        <w:t>, in which some of the cavities have some indication of truncated, or faceted, surface morphology</w:t>
      </w:r>
      <w:r>
        <w:t>.</w:t>
      </w:r>
    </w:p>
    <w:p w14:paraId="7493BE4A" w14:textId="49511437" w:rsidR="004A2A57" w:rsidRPr="004A2A57" w:rsidRDefault="004A2A57" w:rsidP="004A2A57">
      <w:r w:rsidRPr="004A2A57">
        <w:t xml:space="preserve"> </w:t>
      </w:r>
    </w:p>
    <w:p w14:paraId="48E65499" w14:textId="77777777" w:rsidR="008914FD" w:rsidRDefault="008914FD" w:rsidP="008914FD">
      <w:pPr>
        <w:keepNext/>
        <w:ind w:firstLine="0"/>
      </w:pPr>
      <w:r>
        <w:rPr>
          <w:noProof/>
        </w:rPr>
        <mc:AlternateContent>
          <mc:Choice Requires="wpg">
            <w:drawing>
              <wp:inline distT="0" distB="0" distL="0" distR="0" wp14:anchorId="779157C9" wp14:editId="6524D7CD">
                <wp:extent cx="5227349" cy="5359034"/>
                <wp:effectExtent l="0" t="0" r="5080" b="635"/>
                <wp:docPr id="184" name="Group 184"/>
                <wp:cNvGraphicFramePr/>
                <a:graphic xmlns:a="http://schemas.openxmlformats.org/drawingml/2006/main">
                  <a:graphicData uri="http://schemas.microsoft.com/office/word/2010/wordprocessingGroup">
                    <wpg:wgp>
                      <wpg:cNvGrpSpPr/>
                      <wpg:grpSpPr>
                        <a:xfrm>
                          <a:off x="0" y="0"/>
                          <a:ext cx="5227349" cy="5359034"/>
                          <a:chOff x="0" y="0"/>
                          <a:chExt cx="5608320" cy="5595620"/>
                        </a:xfrm>
                      </wpg:grpSpPr>
                      <wpg:grpSp>
                        <wpg:cNvPr id="165" name="Group 1"/>
                        <wpg:cNvGrpSpPr/>
                        <wpg:grpSpPr>
                          <a:xfrm>
                            <a:off x="0" y="0"/>
                            <a:ext cx="2743200" cy="2743200"/>
                            <a:chOff x="0" y="0"/>
                            <a:chExt cx="2743200" cy="2743200"/>
                          </a:xfrm>
                        </wpg:grpSpPr>
                        <pic:pic xmlns:pic="http://schemas.openxmlformats.org/drawingml/2006/picture">
                          <pic:nvPicPr>
                            <pic:cNvPr id="166" name="Picture 166"/>
                            <pic:cNvPicPr>
                              <a:picLocks noChangeAspect="1"/>
                            </pic:cNvPicPr>
                          </pic:nvPicPr>
                          <pic:blipFill>
                            <a:blip r:embed="rId79"/>
                            <a:stretch>
                              <a:fillRect/>
                            </a:stretch>
                          </pic:blipFill>
                          <pic:spPr>
                            <a:xfrm>
                              <a:off x="0" y="0"/>
                              <a:ext cx="2743200" cy="2743200"/>
                            </a:xfrm>
                            <a:prstGeom prst="rect">
                              <a:avLst/>
                            </a:prstGeom>
                          </pic:spPr>
                        </pic:pic>
                        <wps:wsp>
                          <wps:cNvPr id="167" name="Text Box 167"/>
                          <wps:cNvSpPr txBox="1"/>
                          <wps:spPr>
                            <a:xfrm>
                              <a:off x="228600" y="0"/>
                              <a:ext cx="2286000" cy="261610"/>
                            </a:xfrm>
                            <a:prstGeom prst="rect">
                              <a:avLst/>
                            </a:prstGeom>
                            <a:noFill/>
                          </wps:spPr>
                          <wps:txbx>
                            <w:txbxContent>
                              <w:p w14:paraId="49CB67EE" w14:textId="77777777" w:rsidR="00157608" w:rsidRDefault="00157608" w:rsidP="00121F9D">
                                <w:pPr>
                                  <w:pStyle w:val="NormalWeb"/>
                                  <w:spacing w:before="0" w:beforeAutospacing="0" w:after="0" w:afterAutospacing="0" w:line="216" w:lineRule="auto"/>
                                  <w:jc w:val="center"/>
                                </w:pPr>
                                <w:r>
                                  <w:rPr>
                                    <w:rFonts w:asciiTheme="minorHAnsi" w:hAnsi="Calibri" w:cstheme="minorBidi"/>
                                    <w:b/>
                                    <w:bCs/>
                                    <w:color w:val="0000FF"/>
                                    <w:kern w:val="24"/>
                                    <w:sz w:val="24"/>
                                    <w:szCs w:val="24"/>
                                  </w:rPr>
                                  <w:t>BF-STEM</w:t>
                                </w:r>
                              </w:p>
                            </w:txbxContent>
                          </wps:txbx>
                          <wps:bodyPr wrap="square" rtlCol="0">
                            <a:noAutofit/>
                          </wps:bodyPr>
                        </wps:wsp>
                        <wps:wsp>
                          <wps:cNvPr id="168" name="Straight Arrow Connector 168"/>
                          <wps:cNvCnPr/>
                          <wps:spPr>
                            <a:xfrm flipH="1">
                              <a:off x="741983" y="1642953"/>
                              <a:ext cx="288758" cy="48126"/>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69" name="Text Box 169"/>
                          <wps:cNvSpPr txBox="1"/>
                          <wps:spPr>
                            <a:xfrm>
                              <a:off x="950558" y="1430587"/>
                              <a:ext cx="1564042" cy="424732"/>
                            </a:xfrm>
                            <a:prstGeom prst="rect">
                              <a:avLst/>
                            </a:prstGeom>
                            <a:noFill/>
                          </wps:spPr>
                          <wps:txbx>
                            <w:txbxContent>
                              <w:p w14:paraId="1B5EE676" w14:textId="77777777" w:rsidR="00157608" w:rsidRDefault="00157608" w:rsidP="00121F9D">
                                <w:pPr>
                                  <w:pStyle w:val="NormalWeb"/>
                                  <w:spacing w:before="0" w:beforeAutospacing="0" w:after="0" w:afterAutospacing="0" w:line="216" w:lineRule="auto"/>
                                  <w:jc w:val="center"/>
                                </w:pPr>
                                <w:r>
                                  <w:rPr>
                                    <w:rFonts w:asciiTheme="minorHAnsi" w:hAnsi="Calibri" w:cstheme="minorBidi"/>
                                    <w:b/>
                                    <w:bCs/>
                                    <w:color w:val="FF0000"/>
                                    <w:kern w:val="24"/>
                                    <w:sz w:val="24"/>
                                    <w:szCs w:val="24"/>
                                  </w:rPr>
                                  <w:t>No cavities on line dislocations</w:t>
                                </w:r>
                              </w:p>
                            </w:txbxContent>
                          </wps:txbx>
                          <wps:bodyPr wrap="square" rtlCol="0">
                            <a:noAutofit/>
                          </wps:bodyPr>
                        </wps:wsp>
                      </wpg:grpSp>
                      <wpg:grpSp>
                        <wpg:cNvPr id="170" name="Group 2"/>
                        <wpg:cNvGrpSpPr/>
                        <wpg:grpSpPr>
                          <a:xfrm>
                            <a:off x="15240" y="2852420"/>
                            <a:ext cx="2743200" cy="2743200"/>
                            <a:chOff x="0" y="0"/>
                            <a:chExt cx="2743200" cy="2743200"/>
                          </a:xfrm>
                        </wpg:grpSpPr>
                        <pic:pic xmlns:pic="http://schemas.openxmlformats.org/drawingml/2006/picture">
                          <pic:nvPicPr>
                            <pic:cNvPr id="171" name="Picture 171"/>
                            <pic:cNvPicPr>
                              <a:picLocks noChangeAspect="1"/>
                            </pic:cNvPicPr>
                          </pic:nvPicPr>
                          <pic:blipFill>
                            <a:blip r:embed="rId80"/>
                            <a:stretch>
                              <a:fillRect/>
                            </a:stretch>
                          </pic:blipFill>
                          <pic:spPr>
                            <a:xfrm>
                              <a:off x="0" y="0"/>
                              <a:ext cx="2743200" cy="2743200"/>
                            </a:xfrm>
                            <a:prstGeom prst="rect">
                              <a:avLst/>
                            </a:prstGeom>
                          </pic:spPr>
                        </pic:pic>
                        <wps:wsp>
                          <wps:cNvPr id="172" name="Text Box 172"/>
                          <wps:cNvSpPr txBox="1"/>
                          <wps:spPr>
                            <a:xfrm>
                              <a:off x="409414" y="0"/>
                              <a:ext cx="2266764" cy="261610"/>
                            </a:xfrm>
                            <a:prstGeom prst="rect">
                              <a:avLst/>
                            </a:prstGeom>
                            <a:noFill/>
                          </wps:spPr>
                          <wps:txbx>
                            <w:txbxContent>
                              <w:p w14:paraId="2D7D4095" w14:textId="77777777" w:rsidR="00157608" w:rsidRDefault="00157608" w:rsidP="00121F9D">
                                <w:pPr>
                                  <w:pStyle w:val="NormalWeb"/>
                                  <w:spacing w:before="0" w:beforeAutospacing="0" w:after="0" w:afterAutospacing="0" w:line="216" w:lineRule="auto"/>
                                  <w:jc w:val="center"/>
                                </w:pPr>
                                <w:r>
                                  <w:rPr>
                                    <w:rFonts w:asciiTheme="minorHAnsi" w:hAnsi="Calibri" w:cstheme="minorBidi"/>
                                    <w:b/>
                                    <w:bCs/>
                                    <w:color w:val="0000FF"/>
                                    <w:kern w:val="24"/>
                                    <w:sz w:val="24"/>
                                    <w:szCs w:val="24"/>
                                  </w:rPr>
                                  <w:t>TEM Over Focus: +3.5 µm</w:t>
                                </w:r>
                              </w:p>
                            </w:txbxContent>
                          </wps:txbx>
                          <wps:bodyPr wrap="square" rtlCol="0">
                            <a:noAutofit/>
                          </wps:bodyPr>
                        </wps:wsp>
                        <wps:wsp>
                          <wps:cNvPr id="173" name="Straight Arrow Connector 173"/>
                          <wps:cNvCnPr/>
                          <wps:spPr>
                            <a:xfrm flipH="1">
                              <a:off x="340813" y="2267097"/>
                              <a:ext cx="288758" cy="48126"/>
                            </a:xfrm>
                            <a:prstGeom prst="straightConnector1">
                              <a:avLst/>
                            </a:prstGeom>
                            <a:ln w="28575">
                              <a:solidFill>
                                <a:srgbClr val="00B05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74" name="Straight Arrow Connector 174"/>
                          <wps:cNvCnPr/>
                          <wps:spPr>
                            <a:xfrm flipH="1">
                              <a:off x="1640586" y="1112118"/>
                              <a:ext cx="288758" cy="48126"/>
                            </a:xfrm>
                            <a:prstGeom prst="straightConnector1">
                              <a:avLst/>
                            </a:prstGeom>
                            <a:ln w="28575">
                              <a:solidFill>
                                <a:srgbClr val="00B05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75" name="Straight Arrow Connector 175"/>
                          <wps:cNvCnPr/>
                          <wps:spPr>
                            <a:xfrm flipH="1">
                              <a:off x="953850" y="1476803"/>
                              <a:ext cx="288758" cy="48126"/>
                            </a:xfrm>
                            <a:prstGeom prst="straightConnector1">
                              <a:avLst/>
                            </a:prstGeom>
                            <a:ln w="28575">
                              <a:solidFill>
                                <a:srgbClr val="00B05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76" name="Straight Arrow Connector 176"/>
                          <wps:cNvCnPr/>
                          <wps:spPr>
                            <a:xfrm flipH="1">
                              <a:off x="1792986" y="1831256"/>
                              <a:ext cx="288758" cy="48126"/>
                            </a:xfrm>
                            <a:prstGeom prst="straightConnector1">
                              <a:avLst/>
                            </a:prstGeom>
                            <a:ln w="28575">
                              <a:solidFill>
                                <a:srgbClr val="00B050"/>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cNvPr id="180" name="Group 8"/>
                        <wpg:cNvGrpSpPr/>
                        <wpg:grpSpPr>
                          <a:xfrm>
                            <a:off x="2865120" y="2852420"/>
                            <a:ext cx="2743200" cy="2743200"/>
                            <a:chOff x="0" y="0"/>
                            <a:chExt cx="2743200" cy="2743200"/>
                          </a:xfrm>
                        </wpg:grpSpPr>
                        <pic:pic xmlns:pic="http://schemas.openxmlformats.org/drawingml/2006/picture">
                          <pic:nvPicPr>
                            <pic:cNvPr id="181" name="Picture 181"/>
                            <pic:cNvPicPr>
                              <a:picLocks noChangeAspect="1"/>
                            </pic:cNvPicPr>
                          </pic:nvPicPr>
                          <pic:blipFill>
                            <a:blip r:embed="rId81"/>
                            <a:stretch>
                              <a:fillRect/>
                            </a:stretch>
                          </pic:blipFill>
                          <pic:spPr>
                            <a:xfrm>
                              <a:off x="0" y="0"/>
                              <a:ext cx="2743200" cy="2743200"/>
                            </a:xfrm>
                            <a:prstGeom prst="rect">
                              <a:avLst/>
                            </a:prstGeom>
                          </pic:spPr>
                        </pic:pic>
                        <wps:wsp>
                          <wps:cNvPr id="182" name="Text Box 182"/>
                          <wps:cNvSpPr txBox="1"/>
                          <wps:spPr>
                            <a:xfrm>
                              <a:off x="228600" y="0"/>
                              <a:ext cx="2286000" cy="426085"/>
                            </a:xfrm>
                            <a:prstGeom prst="rect">
                              <a:avLst/>
                            </a:prstGeom>
                            <a:noFill/>
                          </wps:spPr>
                          <wps:txbx>
                            <w:txbxContent>
                              <w:p w14:paraId="0F3570E7" w14:textId="77777777" w:rsidR="00157608" w:rsidRDefault="00157608" w:rsidP="00121F9D">
                                <w:pPr>
                                  <w:pStyle w:val="NormalWeb"/>
                                  <w:spacing w:before="0" w:beforeAutospacing="0" w:after="0" w:afterAutospacing="0" w:line="216" w:lineRule="auto"/>
                                  <w:jc w:val="center"/>
                                </w:pPr>
                                <w:r>
                                  <w:rPr>
                                    <w:rFonts w:asciiTheme="minorHAnsi" w:hAnsi="Calibri" w:cstheme="minorBidi"/>
                                    <w:b/>
                                    <w:bCs/>
                                    <w:color w:val="0000FF"/>
                                    <w:kern w:val="24"/>
                                    <w:sz w:val="24"/>
                                    <w:szCs w:val="24"/>
                                  </w:rPr>
                                  <w:t>TEM Under Focus: -3.5 µm</w:t>
                                </w:r>
                              </w:p>
                            </w:txbxContent>
                          </wps:txbx>
                          <wps:bodyPr wrap="square" rtlCol="0">
                            <a:noAutofit/>
                          </wps:bodyPr>
                        </wps:wsp>
                      </wpg:grpSp>
                    </wpg:wgp>
                  </a:graphicData>
                </a:graphic>
              </wp:inline>
            </w:drawing>
          </mc:Choice>
          <mc:Fallback>
            <w:pict>
              <v:group id="Group 184" o:spid="_x0000_s1123" style="width:411.6pt;height:421.95pt;mso-position-horizontal-relative:char;mso-position-vertical-relative:line" coordsize="5608320,5595620"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">
                <v:group id="Group 1" o:spid="_x0000_s1124" style="position:absolute;width:2743200;height:2743200" coordsize="2743200,274320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">
                  <v:shape id="Picture 166" o:spid="_x0000_s1125" type="#_x0000_t75" style="position:absolute;width:2743200;height:274320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OmC&#10;lBvBAAAA3AAAAA8AAABkcnMvZG93bnJldi54bWxET01rwkAQvRf6H5YRvDWb9BAkzSoiCLU3U/U8&#10;zY7ZtNnZkN3E9N93C4K3ebzPKTez7cREg28dK8iSFARx7XTLjYLT5/5lBcIHZI2dY1LwSx426+en&#10;EgvtbnykqQqNiCHsC1RgQugLKX1tyKJPXE8cuasbLIYIh0bqAW8x3HbyNU1zabHl2GCwp52h+qca&#10;rYLv01d2veykOZiR/cf5kh1ctVdquZi3byACzeEhvrvfdZyf5/D/TLxArv8A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OmClBvBAAAA3AAAAA8AAAAAAAAAAAAAAAAAnAIAAGRy&#10;cy9kb3ducmV2LnhtbFBLBQYAAAAABAAEAPcAAACKAwAAAAA=&#10;">
                    <v:imagedata r:id="rId82" o:title=""/>
                    <v:path arrowok="t"/>
                  </v:shape>
                  <v:shape id="Text Box 167" o:spid="_x0000_s1126" type="#_x0000_t202" style="position:absolute;left:228600;width:2286000;height:26161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ZmI0wgAA&#10;ANwAAAAPAAAAZHJzL2Rvd25yZXYueG1sRE9La8JAEL4L/Q/LFHrT3YqPNrpKUQo9KcYq9DZkxySY&#10;nQ3ZrYn/3hUEb/PxPWe+7GwlLtT40rGG94ECQZw5U3Ku4Xf/3f8A4QOywcoxabiSh+XipTfHxLiW&#10;d3RJQy5iCPsENRQh1ImUPivIoh+4mjhyJ9dYDBE2uTQNtjHcVnKo1ERaLDk2FFjTqqDsnP5bDYfN&#10;6e84Utt8bcd16zol2X5Krd9eu68ZiEBdeIof7h8T50+mcH8mXiAXN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L5mYjTCAAAA3AAAAA8AAAAAAAAAAAAAAAAAlwIAAGRycy9kb3du&#10;cmV2LnhtbFBLBQYAAAAABAAEAPUAAACGAwAAAAA=&#10;" filled="f" stroked="f">
                    <v:textbox>
                      <w:txbxContent>
                        <w:p w14:paraId="49CB67EE" w14:textId="77777777" w:rsidR="00157608" w:rsidRDefault="00157608" w:rsidP="00121F9D">
                          <w:pPr>
                            <w:pStyle w:val="NormalWeb"/>
                            <w:spacing w:before="0" w:beforeAutospacing="0" w:after="0" w:afterAutospacing="0" w:line="216" w:lineRule="auto"/>
                            <w:jc w:val="center"/>
                          </w:pPr>
                          <w:r>
                            <w:rPr>
                              <w:rFonts w:asciiTheme="minorHAnsi" w:hAnsi="Calibri" w:cstheme="minorBidi"/>
                              <w:b/>
                              <w:bCs/>
                              <w:color w:val="0000FF"/>
                              <w:kern w:val="24"/>
                              <w:sz w:val="24"/>
                              <w:szCs w:val="24"/>
                            </w:rPr>
                            <w:t>BF-STEM</w:t>
                          </w:r>
                        </w:p>
                      </w:txbxContent>
                    </v:textbox>
                  </v:shape>
                  <v:shapetype id="_x0000_t32" coordsize="21600,21600" o:spt="32" o:oned="t" path="m0,0l21600,21600e" filled="f">
                    <v:path arrowok="t" fillok="f" o:connecttype="none"/>
                    <o:lock v:ext="edit" shapetype="t"/>
                  </v:shapetype>
                  <v:shape id="Straight Arrow Connector 168" o:spid="_x0000_s1127" type="#_x0000_t32" style="position:absolute;left:741983;top:1642953;width:288758;height:48126;flip:x;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yBIKu8UAAADcAAAADwAAAGRycy9kb3ducmV2LnhtbESPQW/CMAyF70j7D5En7QYpG0JTR1ox&#10;tE1cdhj0B7iNaSoap2oCdP8eHybtZus9v/d5U06+V1caYxfYwHKRgSJugu24NVAdP+evoGJCttgH&#10;JgO/FKEsHmYbzG248Q9dD6lVEsIxRwMupSHXOjaOPMZFGIhFO4XRY5J1bLUd8SbhvtfPWbbWHjuW&#10;BocD7Rw158PFG4jbj5dq977/rtzQVZevtq5Pq9qYp8dp+wYq0ZT+zX/Xeyv4a6GVZ2QCXdwB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yBIKu8UAAADcAAAADwAAAAAAAAAA&#10;AAAAAAChAgAAZHJzL2Rvd25yZXYueG1sUEsFBgAAAAAEAAQA+QAAAJMDAAAAAA==&#10;" strokecolor="red" strokeweight="2.25pt">
                    <v:stroke endarrow="block"/>
                  </v:shape>
                  <v:shape id="Text Box 169" o:spid="_x0000_s1128" type="#_x0000_t202" style="position:absolute;left:950558;top:1430587;width:1564042;height:424732;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gtVPdwAAA&#10;ANwAAAAPAAAAZHJzL2Rvd25yZXYueG1sRE9Ni8IwEL0L/ocwgjdNlFXWrlFEWfCk6O4K3oZmbMs2&#10;k9JEW/+9EQRv83ifM1+2thQ3qn3hWMNoqEAQp84UnGn4/fkefILwAdlg6Zg03MnDctHtzDExruED&#10;3Y4hEzGEfYIa8hCqREqf5mTRD11FHLmLqy2GCOtMmhqbGG5LOVZqKi0WHBtyrGidU/p/vFoNf7vL&#10;+fSh9tnGTqrGtUqynUmt+7129QUiUBve4pd7a+L86Qyez8QL5OIB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gtVPdwAAAANwAAAAPAAAAAAAAAAAAAAAAAJcCAABkcnMvZG93bnJl&#10;di54bWxQSwUGAAAAAAQABAD1AAAAhAMAAAAA&#10;" filled="f" stroked="f">
                    <v:textbox>
                      <w:txbxContent>
                        <w:p w14:paraId="1B5EE676" w14:textId="77777777" w:rsidR="00157608" w:rsidRDefault="00157608" w:rsidP="00121F9D">
                          <w:pPr>
                            <w:pStyle w:val="NormalWeb"/>
                            <w:spacing w:before="0" w:beforeAutospacing="0" w:after="0" w:afterAutospacing="0" w:line="216" w:lineRule="auto"/>
                            <w:jc w:val="center"/>
                          </w:pPr>
                          <w:r>
                            <w:rPr>
                              <w:rFonts w:asciiTheme="minorHAnsi" w:hAnsi="Calibri" w:cstheme="minorBidi"/>
                              <w:b/>
                              <w:bCs/>
                              <w:color w:val="FF0000"/>
                              <w:kern w:val="24"/>
                              <w:sz w:val="24"/>
                              <w:szCs w:val="24"/>
                            </w:rPr>
                            <w:t>No cavities on line dislocations</w:t>
                          </w:r>
                        </w:p>
                      </w:txbxContent>
                    </v:textbox>
                  </v:shape>
                </v:group>
                <v:group id="_x0000_s1129" style="position:absolute;left:15240;top:2852420;width:2743200;height:2743200" coordsize="2743200,274320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">
                  <v:shape id="Picture 171" o:spid="_x0000_s1130" type="#_x0000_t75" style="position:absolute;width:2743200;height:274320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BCF&#10;dSfBAAAA3AAAAA8AAABkcnMvZG93bnJldi54bWxET01rAjEQvQv+hzBCL6JZW1BZjSJKrdfqXryN&#10;m3E3uJksSarbf98IQm/zeJ+zXHe2EXfywThWMBlnIIhLpw1XCorT52gOIkRkjY1jUvBLAdarfm+J&#10;uXYP/qb7MVYihXDIUUEdY5tLGcqaLIaxa4kTd3XeYkzQV1J7fKRw28j3LJtKi4ZTQ40tbWsqb8cf&#10;q+Bret5dqkIehnu5vxW7D3PNvFHqbdBtFiAidfFf/HIfdJo/m8DzmXSBXP0B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BCFdSfBAAAA3AAAAA8AAAAAAAAAAAAAAAAAnAIAAGRy&#10;cy9kb3ducmV2LnhtbFBLBQYAAAAABAAEAPcAAACKAwAAAAA=&#10;">
                    <v:imagedata r:id="rId83" o:title=""/>
                    <v:path arrowok="t"/>
                  </v:shape>
                  <v:shape id="Text Box 172" o:spid="_x0000_s1131" type="#_x0000_t202" style="position:absolute;left:409414;width:2266764;height:26161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ryFdxwgAA&#10;ANwAAAAPAAAAZHJzL2Rvd25yZXYueG1sRE9La8JAEL4X+h+WKXjT3Yr2kWYjRRE8WUyr0NuQHZPQ&#10;7GzIrib+e1cQepuP7znpYrCNOFPna8canicKBHHhTM2lhp/v9fgNhA/IBhvHpOFCHhbZ40OKiXE9&#10;7+ich1LEEPYJaqhCaBMpfVGRRT9xLXHkjq6zGCLsSmk67GO4beRUqRdpsebYUGFLy4qKv/xkNey3&#10;x9/DTH2VKztvezcoyfZdaj16Gj4/QAQawr/47t6YOP91Crdn4gUyuwI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CvIV3HCAAAA3AAAAA8AAAAAAAAAAAAAAAAAlwIAAGRycy9kb3du&#10;cmV2LnhtbFBLBQYAAAAABAAEAPUAAACGAwAAAAA=&#10;" filled="f" stroked="f">
                    <v:textbox>
                      <w:txbxContent>
                        <w:p w14:paraId="2D7D4095" w14:textId="77777777" w:rsidR="00157608" w:rsidRDefault="00157608" w:rsidP="00121F9D">
                          <w:pPr>
                            <w:pStyle w:val="NormalWeb"/>
                            <w:spacing w:before="0" w:beforeAutospacing="0" w:after="0" w:afterAutospacing="0" w:line="216" w:lineRule="auto"/>
                            <w:jc w:val="center"/>
                          </w:pPr>
                          <w:r>
                            <w:rPr>
                              <w:rFonts w:asciiTheme="minorHAnsi" w:hAnsi="Calibri" w:cstheme="minorBidi"/>
                              <w:b/>
                              <w:bCs/>
                              <w:color w:val="0000FF"/>
                              <w:kern w:val="24"/>
                              <w:sz w:val="24"/>
                              <w:szCs w:val="24"/>
                            </w:rPr>
                            <w:t>TEM Over Focus: +3.5 µm</w:t>
                          </w:r>
                        </w:p>
                      </w:txbxContent>
                    </v:textbox>
                  </v:shape>
                  <v:shape id="Straight Arrow Connector 173" o:spid="_x0000_s1132" type="#_x0000_t32" style="position:absolute;left:340813;top:2267097;width:288758;height:48126;flip:x;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57oKjsQAAADcAAAADwAAAGRycy9kb3ducmV2LnhtbERP22rCQBB9F/yHZYS+6UZLtaTZSCla&#10;BEtp1Q8Ys5NLzc7G7FajX98tCL7N4VwnmXemFidqXWVZwXgUgSDOrK64ULDbLofPIJxH1lhbJgUX&#10;cjBP+70EY23P/E2njS9ECGEXo4LS+yaW0mUlGXQj2xAHLretQR9gW0jd4jmEm1pOomgqDVYcGkps&#10;6K2k7LD5NQrs9SvPpN7Xx/zpZ/ex/jSXxepdqYdB9/oCwlPn7+Kbe6XD/Nkj/D8TLpDpH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DnugqOxAAAANwAAAAPAAAAAAAAAAAA&#10;AAAAAKECAABkcnMvZG93bnJldi54bWxQSwUGAAAAAAQABAD5AAAAkgMAAAAA&#10;" strokecolor="#00b050" strokeweight="2.25pt">
                    <v:stroke endarrow="block"/>
                  </v:shape>
                  <v:shape id="Straight Arrow Connector 174" o:spid="_x0000_s1133" type="#_x0000_t32" style="position:absolute;left:1640586;top:1112118;width:288758;height:48126;flip:x;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aFOS+sQAAADcAAAADwAAAGRycy9kb3ducmV2LnhtbERP22rCQBB9F/yHZYS+6UZptaTZSCla&#10;BEtp1Q8Ys5NLzc7G7FajX98tCL7N4VwnmXemFidqXWVZwXgUgSDOrK64ULDbLofPIJxH1lhbJgUX&#10;cjBP+70EY23P/E2njS9ECGEXo4LS+yaW0mUlGXQj2xAHLretQR9gW0jd4jmEm1pOomgqDVYcGkps&#10;6K2k7LD5NQrs9SvPpN7Xx/zpZ/ex/jSXxepdqYdB9/oCwlPn7+Kbe6XD/Nkj/D8TLpDpH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BoU5L6xAAAANwAAAAPAAAAAAAAAAAA&#10;AAAAAKECAABkcnMvZG93bnJldi54bWxQSwUGAAAAAAQABAD5AAAAkgMAAAAA&#10;" strokecolor="#00b050" strokeweight="2.25pt">
                    <v:stroke endarrow="block"/>
                  </v:shape>
                  <v:shape id="Straight Arrow Connector 175" o:spid="_x0000_s1134" type="#_x0000_t32" style="position:absolute;left:953850;top:1476803;width:288758;height:48126;flip:x;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Bx83YcIAAADcAAAADwAAAGRycy9kb3ducmV2LnhtbERP22oCMRB9L/gPYQTfalZBK6tRRFQE&#10;i7TqB4yb2YtuJusm6tqvN4VC3+ZwrjOZNaYUd6pdYVlBrxuBIE6sLjhTcDys3kcgnEfWWFomBU9y&#10;MJu23iYYa/vgb7rvfSZCCLsYFeTeV7GULsnJoOvaijhwqa0N+gDrTOoaHyHclLIfRUNpsODQkGNF&#10;i5ySy/5mFNifrzSR+lRe08H5+Lndmedys1aq027mYxCeGv8v/nNvdJj/MYDfZ8IFcvoC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Bx83YcIAAADcAAAADwAAAAAAAAAAAAAA&#10;AAChAgAAZHJzL2Rvd25yZXYueG1sUEsFBgAAAAAEAAQA+QAAAJADAAAAAA==&#10;" strokecolor="#00b050" strokeweight="2.25pt">
                    <v:stroke endarrow="block"/>
                  </v:shape>
                  <v:shape id="Straight Arrow Connector 176" o:spid="_x0000_s1135" type="#_x0000_t32" style="position:absolute;left:1792986;top:1831256;width:288758;height:48126;flip:x;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982pFsIAAADcAAAADwAAAGRycy9kb3ducmV2LnhtbERP22oCMRB9L/QfwhT6ptkKVVmNUkRF&#10;sIi3Dxg3sxfdTNZN1LVfbwShb3M41xmOG1OKK9WusKzgqx2BIE6sLjhTsN/NWn0QziNrLC2Tgjs5&#10;GI/e34YYa3vjDV23PhMhhF2MCnLvq1hKl+Rk0LVtRRy41NYGfYB1JnWNtxBuStmJoq40WHBoyLGi&#10;SU7JaXsxCuzfOk2kPpTn9Pu4/12uzH26mCv1+dH8DEB4avy/+OVe6DC/14XnM+ECOXo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982pFsIAAADcAAAADwAAAAAAAAAAAAAA&#10;AAChAgAAZHJzL2Rvd25yZXYueG1sUEsFBgAAAAAEAAQA+QAAAJADAAAAAA==&#10;" strokecolor="#00b050" strokeweight="2.25pt">
                    <v:stroke endarrow="block"/>
                  </v:shape>
                </v:group>
                <v:group id="Group 8" o:spid="_x0000_s1136" style="position:absolute;left:2865120;top:2852420;width:2743200;height:2743200" coordsize="2743200,274320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JheZBsUAAADcAAAA&#10;DwAAAAAAAAAAAAAAAACpAgAAZHJzL2Rvd25yZXYueG1sUEsFBgAAAAAEAAQA+gAAAJsDAAAAAA==&#10;">
                  <v:shape id="Picture 181" o:spid="_x0000_s1137" type="#_x0000_t75" style="position:absolute;width:2743200;height:274320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NPE&#10;pSvCAAAA3AAAAA8AAABkcnMvZG93bnJldi54bWxET99rwjAQfh/4P4QTfBmaqjClGkWEwaiMYRV8&#10;PZqzqTaX0kSt//0yGPh2H9/PW647W4s7tb5yrGA8SkAQF05XXCo4Hj6HcxA+IGusHZOCJ3lYr3pv&#10;S0y1e/Ce7nkoRQxhn6ICE0KTSukLQxb9yDXEkTu71mKIsC2lbvERw20tJ0nyIS1WHBsMNrQ1VFzz&#10;m1Vw2mWXn8P3Ldv5aXbOZ2Tek+NeqUG/2yxABOrCS/zv/tJx/nwMf8/EC+TqFw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DTxKUrwgAAANwAAAAPAAAAAAAAAAAAAAAAAJwCAABk&#10;cnMvZG93bnJldi54bWxQSwUGAAAAAAQABAD3AAAAiwMAAAAA&#10;">
                    <v:imagedata r:id="rId84" o:title=""/>
                    <v:path arrowok="t"/>
                  </v:shape>
                  <v:shape id="Text Box 182" o:spid="_x0000_s1138" type="#_x0000_t202" style="position:absolute;left:228600;width:2286000;height:42608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eHSdWwgAA&#10;ANwAAAAPAAAAZHJzL2Rvd25yZXYueG1sRE/JasMwEL0X8g9iAr3VUkJbHCeyCS2BnlqaDXIbrIlt&#10;Yo2MpcTu31eFQm7zeOusitG24ka9bxxrmCUKBHHpTMOVhv1u85SC8AHZYOuYNPyQhyKfPKwwM27g&#10;b7ptQyViCPsMNdQhdJmUvqzJok9cRxy5s+sthgj7SpoehxhuWzlX6lVabDg21NjRW03lZXu1Gg6f&#10;59PxWX1V7/alG9yoJNuF1PpxOq6XIAKN4S7+d3+YOD+dw98z8QKZ/wI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B4dJ1bCAAAA3AAAAA8AAAAAAAAAAAAAAAAAlwIAAGRycy9kb3du&#10;cmV2LnhtbFBLBQYAAAAABAAEAPUAAACGAwAAAAA=&#10;" filled="f" stroked="f">
                    <v:textbox>
                      <w:txbxContent>
                        <w:p w14:paraId="0F3570E7" w14:textId="77777777" w:rsidR="00157608" w:rsidRDefault="00157608" w:rsidP="00121F9D">
                          <w:pPr>
                            <w:pStyle w:val="NormalWeb"/>
                            <w:spacing w:before="0" w:beforeAutospacing="0" w:after="0" w:afterAutospacing="0" w:line="216" w:lineRule="auto"/>
                            <w:jc w:val="center"/>
                          </w:pPr>
                          <w:r>
                            <w:rPr>
                              <w:rFonts w:asciiTheme="minorHAnsi" w:hAnsi="Calibri" w:cstheme="minorBidi"/>
                              <w:b/>
                              <w:bCs/>
                              <w:color w:val="0000FF"/>
                              <w:kern w:val="24"/>
                              <w:sz w:val="24"/>
                              <w:szCs w:val="24"/>
                            </w:rPr>
                            <w:t>TEM Under Focus: -3.5 µm</w:t>
                          </w:r>
                        </w:p>
                      </w:txbxContent>
                    </v:textbox>
                  </v:shape>
                </v:group>
                <w10:anchorlock/>
              </v:group>
            </w:pict>
          </mc:Fallback>
        </mc:AlternateContent>
      </w:r>
    </w:p>
    <w:p w14:paraId="6FFAF952" w14:textId="6D516EA4" w:rsidR="00121F9D" w:rsidRDefault="008914FD" w:rsidP="008914FD">
      <w:pPr>
        <w:pStyle w:val="Caption"/>
      </w:pPr>
      <w:bookmarkStart w:id="50" w:name="_Toc322216833"/>
      <w:r>
        <w:t xml:space="preserve">Figure </w:t>
      </w:r>
      <w:r w:rsidR="007D46D2">
        <w:t>4</w:t>
      </w:r>
      <w:r w:rsidR="00F51C63">
        <w:t>.</w:t>
      </w:r>
      <w:fldSimple w:instr=" SEQ Figure \* ARABIC \s 1 ">
        <w:r w:rsidR="00F51C63">
          <w:rPr>
            <w:noProof/>
          </w:rPr>
          <w:t>1</w:t>
        </w:r>
      </w:fldSimple>
      <w:r>
        <w:t xml:space="preserve"> </w:t>
      </w:r>
      <w:r w:rsidRPr="00121F9D">
        <w:t xml:space="preserve">Cavity images in single crystal </w:t>
      </w:r>
      <w:r w:rsidRPr="00121F9D">
        <w:rPr>
          <w:rFonts w:ascii="Cambria" w:hAnsi="Cambria" w:cs="Cambria"/>
        </w:rPr>
        <w:t>⍺</w:t>
      </w:r>
      <w:r>
        <w:t xml:space="preserve">-Fe irradiated </w:t>
      </w:r>
      <w:r w:rsidRPr="00121F9D">
        <w:t xml:space="preserve">to 5 </w:t>
      </w:r>
      <w:proofErr w:type="spellStart"/>
      <w:r w:rsidRPr="00121F9D">
        <w:t>dpa</w:t>
      </w:r>
      <w:proofErr w:type="spellEnd"/>
      <w:r w:rsidRPr="00121F9D">
        <w:t>, 300°C – HFIR</w:t>
      </w:r>
      <w:bookmarkEnd w:id="50"/>
    </w:p>
    <w:p w14:paraId="3E5C686E" w14:textId="77777777" w:rsidR="008914FD" w:rsidRPr="008914FD" w:rsidRDefault="008914FD" w:rsidP="008914FD"/>
    <w:p w14:paraId="0A3BB6E7" w14:textId="19F81708" w:rsidR="00121F9D" w:rsidRDefault="004A2A57" w:rsidP="004A2A57">
      <w:pPr>
        <w:pStyle w:val="Heading3"/>
      </w:pPr>
      <w:bookmarkStart w:id="51" w:name="_Toc322218118"/>
      <w:r>
        <w:t xml:space="preserve">4.1.2 </w:t>
      </w:r>
      <w:r w:rsidR="00A732BF">
        <w:rPr>
          <w:noProof/>
        </w:rPr>
        <w:t>Microstructures of neutron-irradiated</w:t>
      </w:r>
      <w:r w:rsidR="00A732BF" w:rsidRPr="00461933">
        <w:rPr>
          <w:noProof/>
        </w:rPr>
        <w:t xml:space="preserve"> polycrystalline </w:t>
      </w:r>
      <m:oMath>
        <m:r>
          <w:rPr>
            <w:rFonts w:ascii="Cambria Math" w:hAnsi="Cambria Math"/>
            <w:noProof/>
          </w:rPr>
          <m:t>α</m:t>
        </m:r>
      </m:oMath>
      <w:r w:rsidR="00A732BF" w:rsidRPr="00461933">
        <w:rPr>
          <w:noProof/>
        </w:rPr>
        <w:t>-Fe</w:t>
      </w:r>
      <w:bookmarkEnd w:id="51"/>
    </w:p>
    <w:p w14:paraId="2E7C5587" w14:textId="71F7FFC8" w:rsidR="004A2A57" w:rsidRDefault="004A2A57" w:rsidP="00374922">
      <w:r>
        <w:t>Figure 4.2</w:t>
      </w:r>
      <w:r w:rsidR="00B8226A">
        <w:t xml:space="preserve"> shows the results of transmission electron microscopy of the Bor-60 neutron irradiated specimen, which reveals the formation of a </w:t>
      </w:r>
      <w:r>
        <w:t>high number density of</w:t>
      </w:r>
      <w:r w:rsidR="00B8226A">
        <w:t xml:space="preserve"> cavities, which appear to have a</w:t>
      </w:r>
      <w:r>
        <w:t>,</w:t>
      </w:r>
      <w:r w:rsidRPr="004A2A57">
        <w:t xml:space="preserve"> continuo</w:t>
      </w:r>
      <w:r>
        <w:t xml:space="preserve">us (Gaussian) size distribution. </w:t>
      </w:r>
      <w:r w:rsidR="009135DF">
        <w:t xml:space="preserve">Again, this </w:t>
      </w:r>
      <w:proofErr w:type="gramStart"/>
      <w:r w:rsidR="009135DF">
        <w:t>neutron irradiated</w:t>
      </w:r>
      <w:proofErr w:type="gramEnd"/>
      <w:r w:rsidR="009135DF">
        <w:t xml:space="preserve"> specimen does not exhibit any substantial black dot defect clusters nor </w:t>
      </w:r>
      <w:r w:rsidRPr="004A2A57">
        <w:t>large dislocation loops</w:t>
      </w:r>
      <w:r>
        <w:t>.</w:t>
      </w:r>
      <w:r w:rsidR="00374922">
        <w:t xml:space="preserve"> We can see l</w:t>
      </w:r>
      <w:r w:rsidRPr="004A2A57">
        <w:t xml:space="preserve">imited association of cavities with line dislocations (left image) and </w:t>
      </w:r>
      <w:r w:rsidR="00C502E6">
        <w:t>the appearance of a void denuded zone with a width of about 8</w:t>
      </w:r>
      <w:r w:rsidRPr="004A2A57">
        <w:t>0-120 nm around grain boundaries (middle image)</w:t>
      </w:r>
      <w:r w:rsidR="00374922">
        <w:t xml:space="preserve">. </w:t>
      </w:r>
      <w:r w:rsidRPr="004A2A57">
        <w:t>Cavities appear as squares (red arrow), truncated squares/rectangles (blue arrows), or circles (green arrows)</w:t>
      </w:r>
      <w:r w:rsidR="00374922">
        <w:t>.</w:t>
      </w:r>
    </w:p>
    <w:p w14:paraId="55EFC91C" w14:textId="39D1A678" w:rsidR="00374922" w:rsidRPr="004A2A57" w:rsidRDefault="00374922" w:rsidP="00081C7F">
      <w:pPr>
        <w:ind w:firstLine="0"/>
      </w:pPr>
    </w:p>
    <w:p w14:paraId="43083D30" w14:textId="77777777" w:rsidR="008914FD" w:rsidRDefault="008914FD" w:rsidP="008914FD">
      <w:pPr>
        <w:keepNext/>
        <w:ind w:firstLine="0"/>
      </w:pPr>
      <w:r>
        <w:rPr>
          <w:noProof/>
        </w:rPr>
        <mc:AlternateContent>
          <mc:Choice Requires="wpg">
            <w:drawing>
              <wp:inline distT="0" distB="0" distL="0" distR="0" wp14:anchorId="3BAD2444" wp14:editId="0E1467B7">
                <wp:extent cx="5482064" cy="3253998"/>
                <wp:effectExtent l="0" t="0" r="4445" b="0"/>
                <wp:docPr id="212" name="Group 212"/>
                <wp:cNvGraphicFramePr/>
                <a:graphic xmlns:a="http://schemas.openxmlformats.org/drawingml/2006/main">
                  <a:graphicData uri="http://schemas.microsoft.com/office/word/2010/wordprocessingGroup">
                    <wpg:wgp>
                      <wpg:cNvGrpSpPr/>
                      <wpg:grpSpPr>
                        <a:xfrm>
                          <a:off x="0" y="0"/>
                          <a:ext cx="5482064" cy="3253998"/>
                          <a:chOff x="0" y="0"/>
                          <a:chExt cx="6412230" cy="3458210"/>
                        </a:xfrm>
                      </wpg:grpSpPr>
                      <wpg:grpSp>
                        <wpg:cNvPr id="187" name="Group 3"/>
                        <wpg:cNvGrpSpPr/>
                        <wpg:grpSpPr>
                          <a:xfrm>
                            <a:off x="0" y="29210"/>
                            <a:ext cx="2493645" cy="2628900"/>
                            <a:chOff x="0" y="0"/>
                            <a:chExt cx="3139478" cy="3139478"/>
                          </a:xfrm>
                        </wpg:grpSpPr>
                        <pic:pic xmlns:pic="http://schemas.openxmlformats.org/drawingml/2006/picture">
                          <pic:nvPicPr>
                            <pic:cNvPr id="188" name="Picture 188"/>
                            <pic:cNvPicPr>
                              <a:picLocks noChangeAspect="1"/>
                            </pic:cNvPicPr>
                          </pic:nvPicPr>
                          <pic:blipFill>
                            <a:blip r:embed="rId85"/>
                            <a:stretch>
                              <a:fillRect/>
                            </a:stretch>
                          </pic:blipFill>
                          <pic:spPr>
                            <a:xfrm>
                              <a:off x="0" y="0"/>
                              <a:ext cx="3139478" cy="3139478"/>
                            </a:xfrm>
                            <a:prstGeom prst="rect">
                              <a:avLst/>
                            </a:prstGeom>
                          </pic:spPr>
                        </pic:pic>
                        <wps:wsp>
                          <wps:cNvPr id="189" name="Text Box 189"/>
                          <wps:cNvSpPr txBox="1"/>
                          <wps:spPr>
                            <a:xfrm>
                              <a:off x="197247" y="221124"/>
                              <a:ext cx="1596740" cy="324873"/>
                            </a:xfrm>
                            <a:prstGeom prst="rect">
                              <a:avLst/>
                            </a:prstGeom>
                            <a:noFill/>
                          </wps:spPr>
                          <wps:txbx>
                            <w:txbxContent>
                              <w:p w14:paraId="5AC8014C" w14:textId="703574C8" w:rsidR="00157608" w:rsidRDefault="00157608" w:rsidP="00374922">
                                <w:pPr>
                                  <w:pStyle w:val="NormalWeb"/>
                                  <w:spacing w:before="0" w:beforeAutospacing="0" w:after="0" w:afterAutospacing="0" w:line="216" w:lineRule="auto"/>
                                  <w:ind w:firstLine="0"/>
                                  <w:jc w:val="center"/>
                                </w:pPr>
                                <w:r>
                                  <w:rPr>
                                    <w:rFonts w:asciiTheme="minorHAnsi" w:hAnsi="Calibri" w:cstheme="minorBidi"/>
                                    <w:b/>
                                    <w:bCs/>
                                    <w:color w:val="FF0000"/>
                                    <w:kern w:val="24"/>
                                    <w:sz w:val="24"/>
                                    <w:szCs w:val="24"/>
                                  </w:rPr>
                                  <w:t>Line Dislocations</w:t>
                                </w:r>
                              </w:p>
                            </w:txbxContent>
                          </wps:txbx>
                          <wps:bodyPr wrap="square" rtlCol="0">
                            <a:noAutofit/>
                          </wps:bodyPr>
                        </wps:wsp>
                        <wps:wsp>
                          <wps:cNvPr id="190" name="Straight Arrow Connector 190"/>
                          <wps:cNvCnPr/>
                          <wps:spPr>
                            <a:xfrm>
                              <a:off x="979270" y="490413"/>
                              <a:ext cx="1063903" cy="134344"/>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g:grpSp>
                      <pic:pic xmlns:pic="http://schemas.openxmlformats.org/drawingml/2006/picture">
                        <pic:nvPicPr>
                          <pic:cNvPr id="211" name="Picture 2"/>
                          <pic:cNvPicPr>
                            <a:picLocks noChangeAspect="1"/>
                          </pic:cNvPicPr>
                        </pic:nvPicPr>
                        <pic:blipFill>
                          <a:blip r:embed="rId86">
                            <a:extLst>
                              <a:ext uri="{28A0092B-C50C-407E-A947-70E740481C1C}">
                                <a14:useLocalDpi xmlns:a14="http://schemas.microsoft.com/office/drawing/2010/main" val="0"/>
                              </a:ext>
                            </a:extLst>
                          </a:blip>
                          <a:srcRect/>
                          <a:stretch>
                            <a:fillRect/>
                          </a:stretch>
                        </pic:blipFill>
                        <pic:spPr bwMode="auto">
                          <a:xfrm>
                            <a:off x="2493645" y="0"/>
                            <a:ext cx="3918585" cy="3458210"/>
                          </a:xfrm>
                          <a:prstGeom prst="rect">
                            <a:avLst/>
                          </a:prstGeom>
                          <a:noFill/>
                          <a:ln>
                            <a:noFill/>
                          </a:ln>
                        </pic:spPr>
                      </pic:pic>
                    </wpg:wgp>
                  </a:graphicData>
                </a:graphic>
              </wp:inline>
            </w:drawing>
          </mc:Choice>
          <mc:Fallback>
            <w:pict>
              <v:group id="Group 212" o:spid="_x0000_s1139" style="width:431.65pt;height:256.2pt;mso-position-horizontal-relative:char;mso-position-vertical-relative:line" coordsize="6412230,3458210"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">
                <v:group id="Group 3" o:spid="_x0000_s1140" style="position:absolute;top:29210;width:2493645;height:2628900" coordsize="3139478,3139478"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Cp/gFyxAAAANwAAAAP&#10;AAAAAAAAAAAAAAAAAKkCAABkcnMvZG93bnJldi54bWxQSwUGAAAAAAQABAD6AAAAmgMAAAAA&#10;">
                  <v:shape id="Picture 188" o:spid="_x0000_s1141" type="#_x0000_t75" style="position:absolute;width:3139478;height:3139478;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">
                    <v:imagedata r:id="rId87" o:title=""/>
                    <v:path arrowok="t"/>
                  </v:shape>
                  <v:shape id="Text Box 189" o:spid="_x0000_s1142" type="#_x0000_t202" style="position:absolute;left:197247;top:221124;width:1596740;height:324873;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QubUnwAAA&#10;ANwAAAAPAAAAZHJzL2Rvd25yZXYueG1sRE9Li8IwEL4L/ocwgjdNVlS0GkWUBU+K7gO8Dc3Ylm0m&#10;pcna+u+NIHibj+85y3VrS3Gj2heONXwMFQji1JmCMw3fX5+DGQgfkA2WjknDnTysV93OEhPjGj7R&#10;7RwyEUPYJ6ghD6FKpPRpThb90FXEkbu62mKIsM6kqbGJ4baUI6Wm0mLBsSHHirY5pX/nf6vh53C9&#10;/I7VMdvZSdW4Vkm2c6l1v9duFiACteEtfrn3Js6fzeH5TLxArh4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QubUnwAAAANwAAAAPAAAAAAAAAAAAAAAAAJcCAABkcnMvZG93bnJl&#10;di54bWxQSwUGAAAAAAQABAD1AAAAhAMAAAAA&#10;" filled="f" stroked="f">
                    <v:textbox>
                      <w:txbxContent>
                        <w:p w14:paraId="5AC8014C" w14:textId="703574C8" w:rsidR="00157608" w:rsidRDefault="00157608" w:rsidP="00374922">
                          <w:pPr>
                            <w:pStyle w:val="NormalWeb"/>
                            <w:spacing w:before="0" w:beforeAutospacing="0" w:after="0" w:afterAutospacing="0" w:line="216" w:lineRule="auto"/>
                            <w:ind w:firstLine="0"/>
                            <w:jc w:val="center"/>
                          </w:pPr>
                          <w:r>
                            <w:rPr>
                              <w:rFonts w:asciiTheme="minorHAnsi" w:hAnsi="Calibri" w:cstheme="minorBidi"/>
                              <w:b/>
                              <w:bCs/>
                              <w:color w:val="FF0000"/>
                              <w:kern w:val="24"/>
                              <w:sz w:val="24"/>
                              <w:szCs w:val="24"/>
                            </w:rPr>
                            <w:t>Line Dislocations</w:t>
                          </w:r>
                        </w:p>
                      </w:txbxContent>
                    </v:textbox>
                  </v:shape>
                  <v:shape id="Straight Arrow Connector 190" o:spid="_x0000_s1143" type="#_x0000_t32" style="position:absolute;left:979270;top:490413;width:1063903;height:134344;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9LXvGcQAAADcAAAADwAAAGRycy9kb3ducmV2LnhtbESPQWsCMRCF7wX/QxihF6nZeih1axQR&#10;BD3Wbqnehs10d+tmsiSpxn/vHAq9zfDevPfNYpVdry4UYufZwPO0AEVce9txY6D62D69gooJ2WLv&#10;mQzcKMJqOXpYYGn9ld/pckiNkhCOJRpoUxpKrWPdksM49QOxaN8+OEyyhkbbgFcJd72eFcWLdtix&#10;NLQ40Kal+nz4dQYmn/sUftzkWM3111DhLp86ysY8jvP6DVSinP7Nf9c7K/hzwZdnZAK9vAM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D0te8ZxAAAANwAAAAPAAAAAAAAAAAA&#10;AAAAAKECAABkcnMvZG93bnJldi54bWxQSwUGAAAAAAQABAD5AAAAkgMAAAAA&#10;" strokecolor="red" strokeweight="2.25pt">
                    <v:stroke endarrow="block"/>
                  </v:shape>
                </v:group>
                <v:shape id="Picture 2" o:spid="_x0000_s1144" type="#_x0000_t75" style="position:absolute;left:2493645;width:3918585;height:345821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MoN&#10;yHLDAAAA3AAAAA8AAABkcnMvZG93bnJldi54bWxEj0FrAjEUhO8F/0N4BS+lZteDrVujiCjoSar1&#10;/tg8s0s3L8smq/HfG0HwOMzMN8xsEW0jLtT52rGCfJSBIC6drtko+DtuPr9B+ICssXFMCm7kYTEf&#10;vM2w0O7Kv3Q5BCMShH2BCqoQ2kJKX1Zk0Y9cS5y8s+sshiQ7I3WH1wS3jRxn2URarDktVNjSqqLy&#10;/9BbBf1qfT7t7W36tdv2JsZjbzbLD6WG73H5AyJQDK/ws73VCsZ5Do8z6QjI+R0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yg3IcsMAAADcAAAADwAAAAAAAAAAAAAAAACcAgAA&#10;ZHJzL2Rvd25yZXYueG1sUEsFBgAAAAAEAAQA9wAAAIwDAAAAAA==&#10;">
                  <v:imagedata r:id="rId88" o:title=""/>
                  <v:path arrowok="t"/>
                </v:shape>
                <w10:anchorlock/>
              </v:group>
            </w:pict>
          </mc:Fallback>
        </mc:AlternateContent>
      </w:r>
    </w:p>
    <w:p w14:paraId="44EED3AD" w14:textId="6DDFC10A" w:rsidR="008914FD" w:rsidRPr="008914FD" w:rsidRDefault="008914FD" w:rsidP="008914FD">
      <w:pPr>
        <w:pStyle w:val="Caption"/>
      </w:pPr>
      <w:bookmarkStart w:id="52" w:name="_Toc322216834"/>
      <w:r>
        <w:t xml:space="preserve">Figure </w:t>
      </w:r>
      <w:r w:rsidR="007D46D2">
        <w:t>4</w:t>
      </w:r>
      <w:r w:rsidR="00F51C63">
        <w:t>.</w:t>
      </w:r>
      <w:fldSimple w:instr=" SEQ Figure \* ARABIC \s 1 ">
        <w:r w:rsidR="00F51C63">
          <w:rPr>
            <w:noProof/>
          </w:rPr>
          <w:t>2</w:t>
        </w:r>
      </w:fldSimple>
      <w:r w:rsidRPr="008914FD">
        <w:t xml:space="preserve"> Cavity images in polycrystalline </w:t>
      </w:r>
      <w:r w:rsidRPr="008914FD">
        <w:rPr>
          <w:rFonts w:ascii="Cambria" w:hAnsi="Cambria" w:cs="Cambria"/>
        </w:rPr>
        <w:t>⍺</w:t>
      </w:r>
      <w:r w:rsidRPr="008914FD">
        <w:t xml:space="preserve">-Fe irradiated to 16.6 </w:t>
      </w:r>
      <w:proofErr w:type="spellStart"/>
      <w:r w:rsidRPr="008914FD">
        <w:t>dpa</w:t>
      </w:r>
      <w:proofErr w:type="spellEnd"/>
      <w:r w:rsidRPr="008914FD">
        <w:t>, 386°C– BOR60</w:t>
      </w:r>
      <w:bookmarkEnd w:id="52"/>
    </w:p>
    <w:p w14:paraId="2E202E95" w14:textId="3A36A9CF" w:rsidR="008914FD" w:rsidRDefault="008914FD" w:rsidP="008914FD">
      <w:pPr>
        <w:pStyle w:val="Caption"/>
        <w:jc w:val="both"/>
      </w:pPr>
    </w:p>
    <w:p w14:paraId="70C89C30" w14:textId="7CFAF7FA" w:rsidR="00BD70F3" w:rsidRPr="00BD70F3" w:rsidRDefault="004A2A57" w:rsidP="00A16460">
      <w:pPr>
        <w:ind w:firstLine="0"/>
      </w:pPr>
      <w:r w:rsidRPr="004A2A57">
        <w:t xml:space="preserve"> </w:t>
      </w:r>
    </w:p>
    <w:p w14:paraId="016A409C" w14:textId="78DAE316" w:rsidR="00A550CB" w:rsidRDefault="00BD70F3" w:rsidP="002A34DB">
      <w:pPr>
        <w:pStyle w:val="Heading2"/>
      </w:pPr>
      <w:bookmarkStart w:id="53" w:name="_Toc322218119"/>
      <w:r>
        <w:t>4</w:t>
      </w:r>
      <w:r w:rsidR="00121F9D">
        <w:t>.2</w:t>
      </w:r>
      <w:r w:rsidR="00A550CB">
        <w:t xml:space="preserve"> Thermal Helium Desorption Spectrometry</w:t>
      </w:r>
      <w:r w:rsidR="008802B9">
        <w:t xml:space="preserve"> </w:t>
      </w:r>
      <w:r w:rsidR="00A550CB">
        <w:t>(THDS)</w:t>
      </w:r>
      <w:bookmarkEnd w:id="53"/>
    </w:p>
    <w:p w14:paraId="3ED10754" w14:textId="4ABE9021" w:rsidR="00D671D6" w:rsidRDefault="00BD70F3" w:rsidP="00121F9D">
      <w:pPr>
        <w:pStyle w:val="Heading3"/>
      </w:pPr>
      <w:bookmarkStart w:id="54" w:name="_Toc322218120"/>
      <w:r>
        <w:t xml:space="preserve">4.2.1 </w:t>
      </w:r>
      <w:r w:rsidRPr="00BD70F3">
        <w:t>Thermal desorption spectrometry of as-received Fe samples</w:t>
      </w:r>
      <w:bookmarkEnd w:id="54"/>
      <w:r w:rsidR="00081C7F">
        <w:t xml:space="preserve"> </w:t>
      </w:r>
    </w:p>
    <w:p w14:paraId="37FDAB91" w14:textId="5610B433" w:rsidR="008940F0" w:rsidRDefault="00B81D3F" w:rsidP="00617B7D">
      <w:r>
        <w:t xml:space="preserve">Figure 4.3 shows the </w:t>
      </w:r>
      <w:r w:rsidR="00457C39">
        <w:t xml:space="preserve">helium desorption spectra of the non-irradiated single crystalline and polycrystalline iron samples. The left figure shows two single crystal specimens implanted with 10keV helium to a </w:t>
      </w:r>
      <w:proofErr w:type="spellStart"/>
      <w:r w:rsidR="00457C39">
        <w:t>fluence</w:t>
      </w:r>
      <w:proofErr w:type="spellEnd"/>
      <w:r w:rsidR="00457C39">
        <w:t xml:space="preserve"> of </w:t>
      </w:r>
      <m:oMath>
        <m:r>
          <w:rPr>
            <w:rFonts w:ascii="Cambria Math" w:hAnsi="Cambria Math"/>
          </w:rPr>
          <m:t>7×</m:t>
        </m:r>
        <m:sSup>
          <m:sSupPr>
            <m:ctrlPr>
              <w:rPr>
                <w:rFonts w:ascii="Cambria Math" w:hAnsi="Cambria Math"/>
                <w:i/>
              </w:rPr>
            </m:ctrlPr>
          </m:sSupPr>
          <m:e>
            <m:r>
              <w:rPr>
                <w:rFonts w:ascii="Cambria Math" w:hAnsi="Cambria Math"/>
              </w:rPr>
              <m:t>10</m:t>
            </m:r>
          </m:e>
          <m:sup>
            <m:r>
              <w:rPr>
                <w:rFonts w:ascii="Cambria Math" w:hAnsi="Cambria Math"/>
              </w:rPr>
              <m:t>14</m:t>
            </m:r>
          </m:sup>
        </m:sSup>
        <m:r>
          <w:rPr>
            <w:rFonts w:ascii="Cambria Math" w:hAnsi="Cambria Math"/>
          </w:rPr>
          <m:t xml:space="preserve"> He/</m:t>
        </m:r>
        <m:sSup>
          <m:sSupPr>
            <m:ctrlPr>
              <w:rPr>
                <w:rFonts w:ascii="Cambria Math" w:hAnsi="Cambria Math"/>
                <w:i/>
              </w:rPr>
            </m:ctrlPr>
          </m:sSupPr>
          <m:e>
            <m:r>
              <w:rPr>
                <w:rFonts w:ascii="Cambria Math" w:hAnsi="Cambria Math"/>
              </w:rPr>
              <m:t>cm</m:t>
            </m:r>
          </m:e>
          <m:sup>
            <m:r>
              <w:rPr>
                <w:rFonts w:ascii="Cambria Math" w:hAnsi="Cambria Math"/>
              </w:rPr>
              <m:t>2</m:t>
            </m:r>
          </m:sup>
        </m:sSup>
      </m:oMath>
      <w:r w:rsidR="00457C39">
        <w:t>. The similar He desorption behaviors of these two tests imply the good repeatability of the system. The sharp He release peak at 912°C indicated the BCC-FCC transformation point, which can also be used to calibrate the measured sample temper</w:t>
      </w:r>
      <w:proofErr w:type="spellStart"/>
      <w:r w:rsidR="00457C39">
        <w:t>atures</w:t>
      </w:r>
      <w:proofErr w:type="spellEnd"/>
      <w:r w:rsidR="00457C39">
        <w:t>. The major helium desorption in BCC phase region occurs in the temperature range from 600 to 900°C, with a peak of 750°Ç.  An obvious helium desorption peak can also be expected in FCC phase region, which is not complete due to the limitation of the current maximum temperature the system can reach (1150°C).  The integrated released helium amount during the TDS process is 80%, implying ~ 20% implanted He are still remained within the material following the TDS test.</w:t>
      </w:r>
      <w:r w:rsidR="00DD6A00">
        <w:t xml:space="preserve"> The right-hand side plot </w:t>
      </w:r>
      <w:r w:rsidR="00457C39" w:rsidRPr="00457C39">
        <w:t xml:space="preserve">shows the helium desorption behavior of poly-crystal iron with the same implantation condition. </w:t>
      </w:r>
      <w:r w:rsidR="00DD6A00">
        <w:t xml:space="preserve">Apart from the phase change peak, </w:t>
      </w:r>
      <w:r w:rsidR="00457C39">
        <w:t xml:space="preserve">it is observed that the major helium release peak in BCC region shifts to a lower temperature region, from 500 to 620°C peaked at 580°C, which is also much sharper compared to that of single crystalline Fe. </w:t>
      </w:r>
      <w:r w:rsidR="008940F0">
        <w:t xml:space="preserve">This </w:t>
      </w:r>
      <w:r w:rsidR="00081D46">
        <w:t xml:space="preserve">release peak may result from several mechanisms, including </w:t>
      </w:r>
      <w:r w:rsidR="008940F0">
        <w:t xml:space="preserve">sample impurity or low binding energy between the grain boundary and helium atoms. </w:t>
      </w:r>
      <w:r w:rsidR="00617B7D">
        <w:t xml:space="preserve">In FCC phase, </w:t>
      </w:r>
      <w:r w:rsidR="00081D46">
        <w:t xml:space="preserve">above 912°C, </w:t>
      </w:r>
      <w:r w:rsidR="00617B7D">
        <w:t>another peak was observed.</w:t>
      </w:r>
      <w:r w:rsidR="00457C39" w:rsidRPr="00457C39">
        <w:t xml:space="preserve"> </w:t>
      </w:r>
      <w:r w:rsidR="00457C39">
        <w:t>The total released He is 86% of the initially implanted He. For both cases, the implanted He was not completely released, indicating the existence of stable He bubbles formed during the implantation or the TDS process.</w:t>
      </w:r>
    </w:p>
    <w:p w14:paraId="088E7B7D" w14:textId="77777777" w:rsidR="00346F24" w:rsidRDefault="00346F24" w:rsidP="00617B7D"/>
    <w:p w14:paraId="3F721633" w14:textId="16CA7181" w:rsidR="00377499" w:rsidRDefault="008914FD" w:rsidP="008914FD">
      <w:pPr>
        <w:keepNext/>
        <w:ind w:firstLine="0"/>
      </w:pPr>
      <w:r>
        <w:rPr>
          <w:noProof/>
        </w:rPr>
        <w:drawing>
          <wp:inline distT="0" distB="0" distL="0" distR="0" wp14:anchorId="3A505F9B" wp14:editId="06902BD5">
            <wp:extent cx="5486400" cy="2855735"/>
            <wp:effectExtent l="0" t="0" r="0" b="0"/>
            <wp:docPr id="25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Picture 3"/>
                    <pic:cNvPicPr>
                      <a:picLocks noChangeAspect="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486400" cy="2855735"/>
                    </a:xfrm>
                    <a:prstGeom prst="rect">
                      <a:avLst/>
                    </a:prstGeom>
                    <a:noFill/>
                    <a:ln>
                      <a:noFill/>
                    </a:ln>
                  </pic:spPr>
                </pic:pic>
              </a:graphicData>
            </a:graphic>
          </wp:inline>
        </w:drawing>
      </w:r>
    </w:p>
    <w:p w14:paraId="4388459F" w14:textId="62E19E88" w:rsidR="00346F24" w:rsidRDefault="008914FD" w:rsidP="008914FD">
      <w:pPr>
        <w:pStyle w:val="Caption"/>
      </w:pPr>
      <w:bookmarkStart w:id="55" w:name="_Toc322216835"/>
      <w:r>
        <w:t xml:space="preserve">Figure </w:t>
      </w:r>
      <w:r w:rsidR="007D46D2">
        <w:t>4</w:t>
      </w:r>
      <w:r w:rsidR="00F51C63">
        <w:t>.</w:t>
      </w:r>
      <w:fldSimple w:instr=" SEQ Figure \* ARABIC \s 1 ">
        <w:r w:rsidR="00F51C63">
          <w:rPr>
            <w:noProof/>
          </w:rPr>
          <w:t>3</w:t>
        </w:r>
      </w:fldSimple>
      <w:r w:rsidRPr="008914FD">
        <w:t xml:space="preserve"> Thermal desorption spectrometry of non-irradiated</w:t>
      </w:r>
      <w:r w:rsidR="00377499">
        <w:t xml:space="preserve"> Fe</w:t>
      </w:r>
      <w:r w:rsidRPr="008914FD">
        <w:t xml:space="preserve"> sample</w:t>
      </w:r>
      <w:bookmarkEnd w:id="55"/>
    </w:p>
    <w:p w14:paraId="6F712692" w14:textId="77777777" w:rsidR="00377499" w:rsidRPr="00377499" w:rsidRDefault="00377499" w:rsidP="00377499"/>
    <w:p w14:paraId="5EE825A1" w14:textId="6D43D22A" w:rsidR="00346F24" w:rsidRDefault="00457C39" w:rsidP="008914FD">
      <w:r>
        <w:t xml:space="preserve">Figure 4.4 shows the helium desorption spectra of neutron-irradiated iron samples. For the single crystalline iron, two obvious helium release peaks were observed at 650 and 850°C, respectively. Only </w:t>
      </w:r>
      <w:proofErr w:type="gramStart"/>
      <w:r>
        <w:t>one major helium</w:t>
      </w:r>
      <w:proofErr w:type="gramEnd"/>
      <w:r>
        <w:t xml:space="preserve"> desorption peak covering a broader temperature region (600-900°C) was observed. For both samples, the significant helium release starts at 600°C and the sharp He release peaks at 912°C are still observed. </w:t>
      </w:r>
      <w:r w:rsidR="00733BCA">
        <w:t>To notice, for the sample irradiated under high flux neutron, integrated desorbed He is one order (</w:t>
      </w:r>
      <m:oMath>
        <m:sSup>
          <m:sSupPr>
            <m:ctrlPr>
              <w:rPr>
                <w:rFonts w:ascii="Cambria Math" w:hAnsi="Cambria Math"/>
                <w:i/>
              </w:rPr>
            </m:ctrlPr>
          </m:sSupPr>
          <m:e>
            <m:r>
              <w:rPr>
                <w:rFonts w:ascii="Cambria Math" w:hAnsi="Cambria Math"/>
              </w:rPr>
              <m:t>10</m:t>
            </m:r>
          </m:e>
          <m:sup>
            <m:r>
              <w:rPr>
                <w:rFonts w:ascii="Cambria Math" w:hAnsi="Cambria Math"/>
              </w:rPr>
              <m:t>15</m:t>
            </m:r>
          </m:sup>
        </m:sSup>
      </m:oMath>
      <w:r w:rsidR="00733BCA">
        <w:t>) higher than the total implantation He (</w:t>
      </w:r>
      <m:oMath>
        <m:sSup>
          <m:sSupPr>
            <m:ctrlPr>
              <w:rPr>
                <w:rFonts w:ascii="Cambria Math" w:hAnsi="Cambria Math"/>
                <w:i/>
              </w:rPr>
            </m:ctrlPr>
          </m:sSupPr>
          <m:e>
            <m:r>
              <w:rPr>
                <w:rFonts w:ascii="Cambria Math" w:hAnsi="Cambria Math"/>
              </w:rPr>
              <m:t>10</m:t>
            </m:r>
          </m:e>
          <m:sup>
            <m:r>
              <w:rPr>
                <w:rFonts w:ascii="Cambria Math" w:hAnsi="Cambria Math"/>
              </w:rPr>
              <m:t>14</m:t>
            </m:r>
          </m:sup>
        </m:sSup>
      </m:oMath>
      <w:r w:rsidR="00733BCA">
        <w:t>). This suggest</w:t>
      </w:r>
      <w:r w:rsidR="00B72BE8">
        <w:t>s that apart from the implanted</w:t>
      </w:r>
      <w:r w:rsidR="00733BCA">
        <w:t xml:space="preserve"> helium, transmutation helium were produced during the radiation process. </w:t>
      </w:r>
    </w:p>
    <w:p w14:paraId="0AF878AB" w14:textId="77777777" w:rsidR="00346F24" w:rsidRDefault="00346F24" w:rsidP="00346F24"/>
    <w:p w14:paraId="2F8C8FD4" w14:textId="77777777" w:rsidR="008914FD" w:rsidRDefault="008914FD" w:rsidP="008914FD">
      <w:pPr>
        <w:keepNext/>
        <w:ind w:firstLine="0"/>
      </w:pPr>
      <w:r>
        <w:rPr>
          <w:noProof/>
        </w:rPr>
        <w:drawing>
          <wp:inline distT="0" distB="0" distL="0" distR="0" wp14:anchorId="13371ED0" wp14:editId="5D08A994">
            <wp:extent cx="5486400" cy="2847975"/>
            <wp:effectExtent l="0" t="0" r="0" b="0"/>
            <wp:docPr id="29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 name="Picture 6"/>
                    <pic:cNvPicPr>
                      <a:picLocks noChangeAspect="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486400" cy="2847975"/>
                    </a:xfrm>
                    <a:prstGeom prst="rect">
                      <a:avLst/>
                    </a:prstGeom>
                    <a:noFill/>
                    <a:ln>
                      <a:noFill/>
                    </a:ln>
                  </pic:spPr>
                </pic:pic>
              </a:graphicData>
            </a:graphic>
          </wp:inline>
        </w:drawing>
      </w:r>
    </w:p>
    <w:p w14:paraId="33C6CFC0" w14:textId="203B8E93" w:rsidR="00346F24" w:rsidRDefault="008914FD" w:rsidP="008914FD">
      <w:pPr>
        <w:pStyle w:val="Caption"/>
      </w:pPr>
      <w:bookmarkStart w:id="56" w:name="_Toc322216836"/>
      <w:r>
        <w:t xml:space="preserve">Figure </w:t>
      </w:r>
      <w:r w:rsidR="007D46D2">
        <w:t>4</w:t>
      </w:r>
      <w:r w:rsidR="00F51C63">
        <w:t>.</w:t>
      </w:r>
      <w:fldSimple w:instr=" SEQ Figure \* ARABIC \s 1 ">
        <w:r w:rsidR="00F51C63">
          <w:rPr>
            <w:noProof/>
          </w:rPr>
          <w:t>4</w:t>
        </w:r>
      </w:fldSimple>
      <w:r>
        <w:t xml:space="preserve"> </w:t>
      </w:r>
      <w:r w:rsidRPr="009409C5">
        <w:t>Thermal desorption spectrometry of neutron-irradiated Fe samples</w:t>
      </w:r>
      <w:bookmarkEnd w:id="56"/>
    </w:p>
    <w:p w14:paraId="1F705504" w14:textId="77777777" w:rsidR="00346F24" w:rsidRDefault="00346F24" w:rsidP="00346F24"/>
    <w:p w14:paraId="4ED68C75" w14:textId="60A14AF8" w:rsidR="008940F0" w:rsidRDefault="00B72BE8" w:rsidP="00346F24">
      <w:r>
        <w:t xml:space="preserve">Figure 4.5 </w:t>
      </w:r>
      <w:r w:rsidR="00DD5450">
        <w:t>presents</w:t>
      </w:r>
      <w:r>
        <w:t xml:space="preserve"> a comparison of</w:t>
      </w:r>
      <w:r w:rsidR="00DD5450">
        <w:t xml:space="preserve"> the desorbed helium spectra of non-irradiated and neutron irradiated samples.</w:t>
      </w:r>
      <w:r>
        <w:t xml:space="preserve"> </w:t>
      </w:r>
      <w:r w:rsidR="003A64A7">
        <w:t xml:space="preserve">For the single crystal iron, after irradiation </w:t>
      </w:r>
      <w:proofErr w:type="gramStart"/>
      <w:r w:rsidR="003A64A7">
        <w:t>the desorption</w:t>
      </w:r>
      <w:proofErr w:type="gramEnd"/>
      <w:r w:rsidR="003A64A7">
        <w:t xml:space="preserve"> peak shifts to higher temperature. </w:t>
      </w:r>
      <w:r>
        <w:t xml:space="preserve">Refer to the TEM </w:t>
      </w:r>
      <w:proofErr w:type="gramStart"/>
      <w:r>
        <w:t>image,</w:t>
      </w:r>
      <w:proofErr w:type="gramEnd"/>
      <w:r>
        <w:t xml:space="preserve"> we </w:t>
      </w:r>
      <w:r w:rsidR="00D34835">
        <w:t xml:space="preserve">see several types of cavities, to which helium might combine. The binding energy varies with the defects size or type, resulting in different desorbing stage. </w:t>
      </w:r>
      <w:r w:rsidR="003A64A7">
        <w:t>The neutron irradiation induced defects enhanced the combination of He to defect clusters. Similar behavior was also observed for the polycrystalline iron samples.</w:t>
      </w:r>
      <w:r w:rsidR="00D34835">
        <w:t xml:space="preserve"> Much higher number density of cavities </w:t>
      </w:r>
      <w:r w:rsidR="003A64A7">
        <w:t>is</w:t>
      </w:r>
      <w:r w:rsidR="00346F24">
        <w:t xml:space="preserve"> produced, which act as the trapping sites for helium atoms making it harder to be driven out through thermal desorption technology. </w:t>
      </w:r>
      <w:r w:rsidR="00D34835">
        <w:t xml:space="preserve">  </w:t>
      </w:r>
    </w:p>
    <w:p w14:paraId="1ED2E3F5" w14:textId="7B449776" w:rsidR="00346F24" w:rsidRDefault="00346F24" w:rsidP="00346F24"/>
    <w:p w14:paraId="439F26B0" w14:textId="77777777" w:rsidR="008914FD" w:rsidRDefault="008914FD" w:rsidP="008914FD">
      <w:pPr>
        <w:pStyle w:val="Heading1"/>
        <w:keepNext/>
        <w:jc w:val="both"/>
      </w:pPr>
      <w:r>
        <w:rPr>
          <w:noProof/>
        </w:rPr>
        <w:drawing>
          <wp:inline distT="0" distB="0" distL="0" distR="0" wp14:anchorId="70D2BF59" wp14:editId="0566C7A7">
            <wp:extent cx="5486400" cy="3133090"/>
            <wp:effectExtent l="0" t="0" r="0" b="0"/>
            <wp:docPr id="30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 name="Picture 7"/>
                    <pic:cNvPicPr>
                      <a:picLocks noChangeAspect="1"/>
                    </pic:cNvPicPr>
                  </pic:nvPicPr>
                  <pic:blipFill rotWithShape="1">
                    <a:blip r:embed="rId91">
                      <a:extLst>
                        <a:ext uri="{28A0092B-C50C-407E-A947-70E740481C1C}">
                          <a14:useLocalDpi xmlns:a14="http://schemas.microsoft.com/office/drawing/2010/main" val="0"/>
                        </a:ext>
                      </a:extLst>
                    </a:blip>
                    <a:srcRect b="11338"/>
                    <a:stretch/>
                  </pic:blipFill>
                  <pic:spPr bwMode="auto">
                    <a:xfrm>
                      <a:off x="0" y="0"/>
                      <a:ext cx="5486400" cy="3133090"/>
                    </a:xfrm>
                    <a:prstGeom prst="rect">
                      <a:avLst/>
                    </a:prstGeom>
                    <a:noFill/>
                    <a:ln>
                      <a:noFill/>
                    </a:ln>
                    <a:extLst>
                      <a:ext uri="{53640926-AAD7-44d8-BBD7-CCE9431645EC}">
                        <a14:shadowObscured xmlns:a14="http://schemas.microsoft.com/office/drawing/2010/main"/>
                      </a:ext>
                    </a:extLst>
                  </pic:spPr>
                </pic:pic>
              </a:graphicData>
            </a:graphic>
          </wp:inline>
        </w:drawing>
      </w:r>
    </w:p>
    <w:p w14:paraId="15A61FC1" w14:textId="62C58A03" w:rsidR="009409C5" w:rsidRDefault="008914FD" w:rsidP="008914FD">
      <w:pPr>
        <w:pStyle w:val="Caption"/>
      </w:pPr>
      <w:r>
        <w:t xml:space="preserve">Figure </w:t>
      </w:r>
      <w:r w:rsidR="007D46D2">
        <w:t>4</w:t>
      </w:r>
      <w:r w:rsidR="00F51C63">
        <w:t>.</w:t>
      </w:r>
      <w:r w:rsidR="007D46D2">
        <w:t>5</w:t>
      </w:r>
      <w:r>
        <w:t xml:space="preserve"> TDS comparison of non-irradiated and neutron irradiated samples</w:t>
      </w:r>
    </w:p>
    <w:p w14:paraId="211CE896" w14:textId="5F749391" w:rsidR="009409C5" w:rsidRDefault="009409C5" w:rsidP="00957DDE">
      <w:pPr>
        <w:pStyle w:val="Heading1"/>
      </w:pPr>
    </w:p>
    <w:p w14:paraId="78956E50" w14:textId="77777777" w:rsidR="00346F24" w:rsidRDefault="00346F24" w:rsidP="002A34DB">
      <w:pPr>
        <w:pStyle w:val="Heading2"/>
      </w:pPr>
    </w:p>
    <w:p w14:paraId="17B5DA8B" w14:textId="1A862F92" w:rsidR="00346F24" w:rsidRPr="001F45BB" w:rsidRDefault="00D41D2E" w:rsidP="001F45BB">
      <w:pPr>
        <w:rPr>
          <w:color w:val="FF0000"/>
        </w:rPr>
      </w:pPr>
      <w:r>
        <w:rPr>
          <w:color w:val="FF0000"/>
        </w:rPr>
        <w:t>T</w:t>
      </w:r>
      <w:r w:rsidR="001F45BB">
        <w:rPr>
          <w:color w:val="FF0000"/>
        </w:rPr>
        <w:t xml:space="preserve">he TEM results after He implantation will be </w:t>
      </w:r>
      <w:r w:rsidR="008F6480">
        <w:rPr>
          <w:color w:val="FF0000"/>
        </w:rPr>
        <w:t xml:space="preserve">available </w:t>
      </w:r>
      <w:r>
        <w:rPr>
          <w:color w:val="FF0000"/>
        </w:rPr>
        <w:t xml:space="preserve">probably next week. </w:t>
      </w:r>
    </w:p>
    <w:p w14:paraId="368DB421" w14:textId="77777777" w:rsidR="00346F24" w:rsidRDefault="00346F24" w:rsidP="00346F24"/>
    <w:p w14:paraId="75442137" w14:textId="77777777" w:rsidR="00346F24" w:rsidRDefault="00346F24" w:rsidP="00346F24"/>
    <w:p w14:paraId="51BB22E8" w14:textId="77777777" w:rsidR="00346F24" w:rsidRDefault="00346F24" w:rsidP="00346F24"/>
    <w:p w14:paraId="1336F5BA" w14:textId="77777777" w:rsidR="00346F24" w:rsidRDefault="00346F24" w:rsidP="00346F24"/>
    <w:p w14:paraId="3E7D9313" w14:textId="77777777" w:rsidR="00346F24" w:rsidRDefault="00346F24" w:rsidP="00346F24"/>
    <w:p w14:paraId="728003B6" w14:textId="77777777" w:rsidR="00346F24" w:rsidRDefault="00346F24" w:rsidP="00346F24"/>
    <w:p w14:paraId="341B45B8" w14:textId="77777777" w:rsidR="00346F24" w:rsidRDefault="00346F24" w:rsidP="00346F24"/>
    <w:p w14:paraId="154E6D34" w14:textId="77777777" w:rsidR="00346F24" w:rsidRDefault="00346F24" w:rsidP="00346F24"/>
    <w:p w14:paraId="7CC010B2" w14:textId="77777777" w:rsidR="00346F24" w:rsidRDefault="00346F24" w:rsidP="00346F24"/>
    <w:p w14:paraId="166C8A00" w14:textId="77777777" w:rsidR="00AA4848" w:rsidRDefault="00AA4848" w:rsidP="008914FD">
      <w:pPr>
        <w:pStyle w:val="Heading1"/>
        <w:jc w:val="both"/>
      </w:pPr>
    </w:p>
    <w:p w14:paraId="09AD83FB" w14:textId="77777777" w:rsidR="00377499" w:rsidRDefault="00377499" w:rsidP="00377499">
      <w:pPr>
        <w:pStyle w:val="Heading3"/>
        <w:rPr>
          <w:iCs/>
          <w:szCs w:val="28"/>
        </w:rPr>
      </w:pPr>
    </w:p>
    <w:p w14:paraId="60ACEA48" w14:textId="77777777" w:rsidR="00377499" w:rsidRPr="00377499" w:rsidRDefault="00377499" w:rsidP="00377499"/>
    <w:p w14:paraId="3B237AC3" w14:textId="078CCFCA" w:rsidR="00957192" w:rsidRDefault="00957192" w:rsidP="00AA4848">
      <w:pPr>
        <w:pStyle w:val="Heading1"/>
      </w:pPr>
      <w:bookmarkStart w:id="57" w:name="_Toc322218121"/>
      <w:r>
        <w:t>Chapter 5</w:t>
      </w:r>
      <w:r w:rsidR="00AA4848">
        <w:t xml:space="preserve"> </w:t>
      </w:r>
      <w:r>
        <w:t>Conclusion and Future Work</w:t>
      </w:r>
      <w:bookmarkEnd w:id="57"/>
    </w:p>
    <w:p w14:paraId="29662AAB" w14:textId="4F7FB1C5" w:rsidR="001F45BB" w:rsidRPr="001F45BB" w:rsidRDefault="001F45BB" w:rsidP="002A34DB">
      <w:pPr>
        <w:pStyle w:val="Heading2"/>
      </w:pPr>
      <w:bookmarkStart w:id="58" w:name="_Toc322218122"/>
      <w:r>
        <w:t>5.1 Conclusion</w:t>
      </w:r>
      <w:bookmarkEnd w:id="58"/>
    </w:p>
    <w:p w14:paraId="38CB3720" w14:textId="1C300DA4" w:rsidR="00B93F6D" w:rsidRPr="00346F24" w:rsidRDefault="00B93F6D" w:rsidP="00B93F6D">
      <w:r w:rsidRPr="00346F24">
        <w:rPr>
          <w:rFonts w:hint="eastAsia"/>
        </w:rPr>
        <w:t xml:space="preserve">MD simulation has been used to investigate </w:t>
      </w:r>
      <w:r>
        <w:t xml:space="preserve">the influence of pre-existing prismatic </w:t>
      </w:r>
      <w:r w:rsidRPr="00346F24">
        <w:rPr>
          <w:rFonts w:hint="eastAsia"/>
        </w:rPr>
        <w:t>dislocation loop</w:t>
      </w:r>
      <w:r>
        <w:t>s on the</w:t>
      </w:r>
      <w:r w:rsidRPr="00346F24">
        <w:rPr>
          <w:rFonts w:hint="eastAsia"/>
        </w:rPr>
        <w:t xml:space="preserve"> helium clustering process</w:t>
      </w:r>
      <w:r>
        <w:t xml:space="preserve"> in BCC iron</w:t>
      </w:r>
      <w:r w:rsidRPr="00346F24">
        <w:rPr>
          <w:rFonts w:hint="eastAsia"/>
        </w:rPr>
        <w:t>. Results show that the existence of dislocation loop at higher temperature (900</w:t>
      </w:r>
      <w:r w:rsidRPr="00346F24">
        <w:rPr>
          <w:rFonts w:hint="eastAsia"/>
        </w:rPr>
        <w:t>℃</w:t>
      </w:r>
      <w:r w:rsidRPr="00346F24">
        <w:rPr>
          <w:rFonts w:hint="eastAsia"/>
        </w:rPr>
        <w:t xml:space="preserve">) has more significant influence on the helium </w:t>
      </w:r>
      <w:r>
        <w:t xml:space="preserve">clustering </w:t>
      </w:r>
      <w:r w:rsidRPr="00346F24">
        <w:rPr>
          <w:rFonts w:hint="eastAsia"/>
        </w:rPr>
        <w:t xml:space="preserve">behavior than </w:t>
      </w:r>
      <w:r>
        <w:t xml:space="preserve">the case </w:t>
      </w:r>
      <w:r w:rsidRPr="00346F24">
        <w:rPr>
          <w:rFonts w:hint="eastAsia"/>
        </w:rPr>
        <w:t>at lower temperature (500</w:t>
      </w:r>
      <w:r w:rsidRPr="00346F24">
        <w:rPr>
          <w:rFonts w:hint="eastAsia"/>
        </w:rPr>
        <w:t>℃</w:t>
      </w:r>
      <w:r w:rsidRPr="00346F24">
        <w:rPr>
          <w:rFonts w:hint="eastAsia"/>
        </w:rPr>
        <w:t>).</w:t>
      </w:r>
      <w:r w:rsidR="00D41D2E">
        <w:t xml:space="preserve"> The &lt;111</w:t>
      </w:r>
      <w:proofErr w:type="gramStart"/>
      <w:r w:rsidR="00D41D2E">
        <w:t xml:space="preserve">&gt; </w:t>
      </w:r>
      <w:r>
        <w:t>dislocation</w:t>
      </w:r>
      <w:proofErr w:type="gramEnd"/>
      <w:r>
        <w:t xml:space="preserve"> </w:t>
      </w:r>
      <w:r w:rsidRPr="00346F24">
        <w:t>loop promotes the He clustering process more intensively than &lt;100&gt; loop.</w:t>
      </w:r>
      <w:r>
        <w:t xml:space="preserve"> </w:t>
      </w:r>
      <w:r w:rsidRPr="00346F24">
        <w:t>Both &lt;111&gt; and &lt;100&gt; dislocation loops grow in size by absorbing iron i</w:t>
      </w:r>
      <w:r>
        <w:t>nterstitials produced in the</w:t>
      </w:r>
      <w:r w:rsidRPr="00346F24">
        <w:t xml:space="preserve"> growing process of He clusters.</w:t>
      </w:r>
      <w:r w:rsidR="00D41D2E">
        <w:t xml:space="preserve"> </w:t>
      </w:r>
    </w:p>
    <w:p w14:paraId="34FECABF" w14:textId="77777777" w:rsidR="00F06760" w:rsidRDefault="00346F24" w:rsidP="001F45BB">
      <w:r w:rsidRPr="00346F24">
        <w:t xml:space="preserve">TEM was used to characterize the microstructure of neutron-irradiated single crystalline and polycrystalline iron. </w:t>
      </w:r>
      <w:r w:rsidR="00D41D2E" w:rsidRPr="00346F24">
        <w:t xml:space="preserve">The results indicate the existence of big </w:t>
      </w:r>
      <w:r w:rsidR="00D41D2E">
        <w:t>cavities</w:t>
      </w:r>
      <w:r w:rsidR="00F06760">
        <w:t xml:space="preserve"> and limited number of dislocation lines</w:t>
      </w:r>
      <w:r w:rsidR="00D41D2E">
        <w:t xml:space="preserve"> </w:t>
      </w:r>
      <w:r w:rsidR="00D41D2E" w:rsidRPr="00346F24">
        <w:t xml:space="preserve">in both samples. </w:t>
      </w:r>
      <w:r w:rsidR="00F06760">
        <w:t>We can see l</w:t>
      </w:r>
      <w:r w:rsidR="00F06760" w:rsidRPr="004A2A57">
        <w:t xml:space="preserve">imited association of cavities with line dislocations </w:t>
      </w:r>
      <w:r w:rsidR="00F06760">
        <w:t>or</w:t>
      </w:r>
      <w:r w:rsidR="00F06760" w:rsidRPr="004A2A57">
        <w:t xml:space="preserve"> </w:t>
      </w:r>
      <w:r w:rsidR="00F06760">
        <w:t>the appearance of a void denuded zone. Under high dose neutron irradiation condition, the huge number of cavities with a continuous size distribution was observed. While at lower dose sample, c</w:t>
      </w:r>
      <w:r w:rsidR="00F06760" w:rsidRPr="004A2A57">
        <w:t>avities are sparsely distributed within the grains</w:t>
      </w:r>
      <w:r w:rsidR="00F06760">
        <w:t>.</w:t>
      </w:r>
    </w:p>
    <w:p w14:paraId="42DFACD5" w14:textId="5972DC9F" w:rsidR="001F45BB" w:rsidRDefault="00F06760" w:rsidP="00ED532E">
      <w:r w:rsidRPr="00346F24">
        <w:t xml:space="preserve"> </w:t>
      </w:r>
      <w:r w:rsidR="00346F24" w:rsidRPr="00346F24">
        <w:t>TDS was used to capture the impact of neutron irradiated induced damage on the helium desorption behavior. The results show that the helium desorption spectrum shifts to higher temperature due to the strong binding of helium and the defects.</w:t>
      </w:r>
      <w:r>
        <w:t xml:space="preserve"> </w:t>
      </w:r>
      <w:r w:rsidR="00ED532E">
        <w:t>Sharp</w:t>
      </w:r>
      <w:r>
        <w:t xml:space="preserve"> helium releasing pe</w:t>
      </w:r>
      <w:r w:rsidR="00ED532E">
        <w:t>ak was observed in every sample</w:t>
      </w:r>
      <w:r>
        <w:t xml:space="preserve"> at </w:t>
      </w:r>
      <m:oMath>
        <m:r>
          <w:rPr>
            <w:rFonts w:ascii="Cambria Math" w:hAnsi="Cambria Math"/>
          </w:rPr>
          <m:t>912℃</m:t>
        </m:r>
      </m:oMath>
      <w:r>
        <w:t>, where t</w:t>
      </w:r>
      <w:r w:rsidR="00ED532E">
        <w:t xml:space="preserve">he iron phase change from BCC to FCC. </w:t>
      </w:r>
      <w:r>
        <w:t>During the thermal desorption process, only part of the inserted helium was released, indicating the existence of stable He bubbles formed during the implantation or the TDS process.</w:t>
      </w:r>
      <w:r w:rsidR="00ED532E">
        <w:t xml:space="preserve"> The sample irradiated under fast neutron energy spectrum, integrated desorbed He is higher than the total implanted He, due to the generation of transmutation He by (n, α) reactions.</w:t>
      </w:r>
    </w:p>
    <w:p w14:paraId="110F5168" w14:textId="77777777" w:rsidR="00A16460" w:rsidRPr="00346F24" w:rsidRDefault="00A16460" w:rsidP="00ED532E"/>
    <w:p w14:paraId="090C0564" w14:textId="77777777" w:rsidR="001F45BB" w:rsidRDefault="00346F24" w:rsidP="002A34DB">
      <w:pPr>
        <w:pStyle w:val="Heading2"/>
      </w:pPr>
      <w:r w:rsidRPr="00346F24">
        <w:t xml:space="preserve">  </w:t>
      </w:r>
      <w:bookmarkStart w:id="59" w:name="_Toc322218123"/>
      <w:r w:rsidR="001F45BB">
        <w:t>5.2 Future work</w:t>
      </w:r>
      <w:bookmarkEnd w:id="59"/>
    </w:p>
    <w:p w14:paraId="5B11A1E0" w14:textId="0B750D19" w:rsidR="001F45BB" w:rsidRDefault="00ED532E" w:rsidP="001F45BB">
      <w:r>
        <w:t xml:space="preserve">If time permitted, a longer simulation time will be applied to the current simulation conditions. A </w:t>
      </w:r>
      <w:r w:rsidR="005344FC">
        <w:t>small</w:t>
      </w:r>
      <w:r>
        <w:t xml:space="preserve">er </w:t>
      </w:r>
      <w:r w:rsidR="005344FC">
        <w:t xml:space="preserve">helium insertion rate </w:t>
      </w:r>
      <w:r>
        <w:t xml:space="preserve">might reduce the </w:t>
      </w:r>
      <w:r w:rsidR="005344FC">
        <w:t xml:space="preserve">difference of </w:t>
      </w:r>
      <w:r>
        <w:t>helium clustering process within t</w:t>
      </w:r>
      <w:r w:rsidR="005344FC">
        <w:t>w</w:t>
      </w:r>
      <w:r>
        <w:t>o different temperatures</w:t>
      </w:r>
      <w:r w:rsidR="005344FC">
        <w:t xml:space="preserve"> by most of the clusters will be accumulated around the </w:t>
      </w:r>
      <w:r w:rsidR="005344FC" w:rsidRPr="005344FC">
        <w:t>periphery</w:t>
      </w:r>
      <w:r w:rsidR="005344FC">
        <w:t xml:space="preserve"> of the loop. </w:t>
      </w:r>
      <w:r w:rsidR="00A16460">
        <w:t>At the same time, m</w:t>
      </w:r>
      <w:r w:rsidR="001F45BB">
        <w:t xml:space="preserve">ore experiment should be done to investigate the influence of dislocation loop defects on the helium clustering process to match our simulation work. For example </w:t>
      </w:r>
      <w:r w:rsidR="001C224B">
        <w:t xml:space="preserve">using cold work to create more loops.  </w:t>
      </w:r>
    </w:p>
    <w:p w14:paraId="134315C3" w14:textId="534903A4" w:rsidR="00236E6D" w:rsidRPr="00377499" w:rsidRDefault="008F60C3" w:rsidP="00377499">
      <w:pPr>
        <w:pStyle w:val="TOC2"/>
      </w:pPr>
      <w:r w:rsidRPr="00F920F6">
        <w:br w:type="page"/>
      </w:r>
      <w:r w:rsidR="00064371" w:rsidRPr="00377499">
        <w:t>References</w:t>
      </w:r>
    </w:p>
    <w:p w14:paraId="05EF526D" w14:textId="767FD0AA" w:rsidR="00064371" w:rsidRDefault="00236E6D" w:rsidP="002B3715">
      <w:pPr>
        <w:pStyle w:val="ListParagraph"/>
        <w:numPr>
          <w:ilvl w:val="0"/>
          <w:numId w:val="4"/>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064371">
        <w:br w:type="page"/>
      </w:r>
      <w:r w:rsidR="0052262E" w:rsidRPr="0052262E">
        <w:t>Energy Information Administration, Washington, DC, Report DOE/EIA-0219, 2003.</w:t>
      </w:r>
    </w:p>
    <w:p w14:paraId="52A194A6" w14:textId="77777777" w:rsidR="002B3715" w:rsidRDefault="002B3715" w:rsidP="002B3715">
      <w:pPr>
        <w:pStyle w:val="ListParagraph"/>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3F375E4A" w14:textId="77777777" w:rsidR="00EC5C89" w:rsidRPr="00EC5C89" w:rsidRDefault="00EC5C89" w:rsidP="00EC5C89">
      <w:pPr>
        <w:widowControl w:val="0"/>
        <w:numPr>
          <w:ilvl w:val="0"/>
          <w:numId w:val="4"/>
        </w:numPr>
        <w:tabs>
          <w:tab w:val="left" w:pos="220"/>
          <w:tab w:val="left" w:pos="720"/>
        </w:tabs>
        <w:autoSpaceDE w:val="0"/>
        <w:autoSpaceDN w:val="0"/>
        <w:adjustRightInd w:val="0"/>
        <w:spacing w:after="240" w:line="240" w:lineRule="auto"/>
        <w:jc w:val="left"/>
      </w:pPr>
      <w:r w:rsidRPr="00EC5C89">
        <w:t xml:space="preserve">E.E. Bloom, S.J. </w:t>
      </w:r>
      <w:proofErr w:type="spellStart"/>
      <w:r w:rsidRPr="00EC5C89">
        <w:t>Zinkle</w:t>
      </w:r>
      <w:proofErr w:type="spellEnd"/>
      <w:r w:rsidRPr="00EC5C89">
        <w:t xml:space="preserve">, F.W. </w:t>
      </w:r>
      <w:proofErr w:type="spellStart"/>
      <w:r w:rsidRPr="00EC5C89">
        <w:t>Wiffen</w:t>
      </w:r>
      <w:proofErr w:type="spellEnd"/>
      <w:r w:rsidRPr="00EC5C89">
        <w:t xml:space="preserve">, </w:t>
      </w:r>
      <w:r w:rsidRPr="00EC5C89">
        <w:rPr>
          <w:i/>
          <w:iCs/>
        </w:rPr>
        <w:t xml:space="preserve">Materials to deliver the promise of fusion </w:t>
      </w:r>
      <w:r w:rsidRPr="00EC5C89">
        <w:t> </w:t>
      </w:r>
      <w:r w:rsidRPr="00EC5C89">
        <w:rPr>
          <w:i/>
          <w:iCs/>
        </w:rPr>
        <w:t>power – progress and challenges</w:t>
      </w:r>
      <w:r w:rsidRPr="00EC5C89">
        <w:t xml:space="preserve">, J. </w:t>
      </w:r>
      <w:proofErr w:type="spellStart"/>
      <w:r w:rsidRPr="00EC5C89">
        <w:t>Nucl</w:t>
      </w:r>
      <w:proofErr w:type="spellEnd"/>
      <w:r w:rsidRPr="00EC5C89">
        <w:t>. Mater. 329-333 (2004) 12-19.  </w:t>
      </w:r>
    </w:p>
    <w:p w14:paraId="261A2037" w14:textId="42EF8C6D" w:rsidR="00EC5C89" w:rsidRPr="0052262E" w:rsidRDefault="00EC5C89" w:rsidP="00EC5C89">
      <w:pPr>
        <w:widowControl w:val="0"/>
        <w:numPr>
          <w:ilvl w:val="0"/>
          <w:numId w:val="4"/>
        </w:numPr>
        <w:tabs>
          <w:tab w:val="left" w:pos="220"/>
          <w:tab w:val="left" w:pos="720"/>
        </w:tabs>
        <w:autoSpaceDE w:val="0"/>
        <w:autoSpaceDN w:val="0"/>
        <w:adjustRightInd w:val="0"/>
        <w:spacing w:after="240" w:line="240" w:lineRule="auto"/>
        <w:jc w:val="left"/>
      </w:pPr>
      <w:r w:rsidRPr="0052262E">
        <w:t xml:space="preserve">IAEA, </w:t>
      </w:r>
      <w:r w:rsidRPr="0052262E">
        <w:rPr>
          <w:i/>
          <w:iCs/>
        </w:rPr>
        <w:t>International Status and Prospects for Nuclear Power 2012</w:t>
      </w:r>
      <w:r w:rsidRPr="0052262E">
        <w:t>, Board of Governors General Conference, GOV/INF/2012/12-GC</w:t>
      </w:r>
      <w:r w:rsidR="0052262E">
        <w:t xml:space="preserve"> </w:t>
      </w:r>
      <w:r w:rsidRPr="0052262E">
        <w:t>(56)</w:t>
      </w:r>
      <w:r w:rsidR="0052262E">
        <w:t xml:space="preserve"> </w:t>
      </w:r>
      <w:r w:rsidRPr="0052262E">
        <w:t>/INF/6.  </w:t>
      </w:r>
    </w:p>
    <w:p w14:paraId="0F975D02" w14:textId="7AEB1972" w:rsidR="0052262E" w:rsidRPr="0052262E" w:rsidRDefault="0052262E" w:rsidP="0052262E">
      <w:pPr>
        <w:widowControl w:val="0"/>
        <w:numPr>
          <w:ilvl w:val="0"/>
          <w:numId w:val="4"/>
        </w:numPr>
        <w:tabs>
          <w:tab w:val="left" w:pos="220"/>
          <w:tab w:val="left" w:pos="720"/>
        </w:tabs>
        <w:autoSpaceDE w:val="0"/>
        <w:autoSpaceDN w:val="0"/>
        <w:adjustRightInd w:val="0"/>
        <w:spacing w:after="240" w:line="240" w:lineRule="auto"/>
        <w:jc w:val="left"/>
      </w:pPr>
      <w:r w:rsidRPr="0052262E">
        <w:t xml:space="preserve">Committee on America’s Energy Future, </w:t>
      </w:r>
      <w:r w:rsidRPr="0052262E">
        <w:rPr>
          <w:i/>
          <w:iCs/>
        </w:rPr>
        <w:t>America’s Energy Future:</w:t>
      </w:r>
      <w:r>
        <w:rPr>
          <w:i/>
          <w:iCs/>
        </w:rPr>
        <w:t xml:space="preserve"> </w:t>
      </w:r>
      <w:r w:rsidRPr="0052262E">
        <w:rPr>
          <w:i/>
          <w:iCs/>
        </w:rPr>
        <w:t xml:space="preserve">Technology </w:t>
      </w:r>
      <w:r w:rsidRPr="0052262E">
        <w:t> </w:t>
      </w:r>
      <w:r w:rsidRPr="0052262E">
        <w:rPr>
          <w:i/>
          <w:iCs/>
        </w:rPr>
        <w:t>and Transformation</w:t>
      </w:r>
      <w:r w:rsidRPr="0052262E">
        <w:t>. National Academies Press, Washington (2009).  </w:t>
      </w:r>
    </w:p>
    <w:p w14:paraId="694AF9A2" w14:textId="488D4131" w:rsidR="00EC5C89" w:rsidRPr="00D41D2E" w:rsidRDefault="0052262E" w:rsidP="0052262E">
      <w:pPr>
        <w:pStyle w:val="ListParagraph"/>
        <w:numPr>
          <w:ilvl w:val="0"/>
          <w:numId w:val="4"/>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 xml:space="preserve">D. </w:t>
      </w:r>
      <w:proofErr w:type="spellStart"/>
      <w:r>
        <w:t>Xunxiang</w:t>
      </w:r>
      <w:proofErr w:type="spellEnd"/>
      <w:r>
        <w:t xml:space="preserve"> Hu, </w:t>
      </w:r>
      <w:r>
        <w:rPr>
          <w:i/>
        </w:rPr>
        <w:t>Gas Diffusion in Metals: Fundamental Study of Helium-Point Defect Interactions in Iron and Kinetics of Hydrogen Desorption from Zirconium Hydride</w:t>
      </w:r>
      <w:r w:rsidR="002B3715">
        <w:rPr>
          <w:i/>
        </w:rPr>
        <w:t>.</w:t>
      </w:r>
    </w:p>
    <w:p w14:paraId="4E9F4F43" w14:textId="77777777" w:rsidR="004933EF" w:rsidRPr="00D41D2E" w:rsidRDefault="004933EF" w:rsidP="00D41D2E">
      <w:pPr>
        <w:pStyle w:val="ListParagraph"/>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12B36C7A" w14:textId="50B0A3EA" w:rsidR="004933EF" w:rsidRPr="002B3715" w:rsidRDefault="004933EF" w:rsidP="004933EF">
      <w:pPr>
        <w:pStyle w:val="ListParagraph"/>
        <w:numPr>
          <w:ilvl w:val="0"/>
          <w:numId w:val="4"/>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D41D2E">
        <w:rPr>
          <w:i/>
        </w:rPr>
        <w:t>Introduction to the Grand Challenges for Engineering</w:t>
      </w:r>
      <w:r w:rsidRPr="004933EF">
        <w:t xml:space="preserve">, http://www.engineeringchallenges. </w:t>
      </w:r>
      <w:proofErr w:type="gramStart"/>
      <w:r w:rsidRPr="004933EF">
        <w:t>org</w:t>
      </w:r>
      <w:proofErr w:type="gramEnd"/>
      <w:r w:rsidRPr="004933EF">
        <w:t>/</w:t>
      </w:r>
      <w:proofErr w:type="spellStart"/>
      <w:r w:rsidRPr="004933EF">
        <w:t>cms</w:t>
      </w:r>
      <w:proofErr w:type="spellEnd"/>
      <w:r w:rsidRPr="004933EF">
        <w:t>/8996/9221.</w:t>
      </w:r>
      <w:r>
        <w:t xml:space="preserve"> </w:t>
      </w:r>
      <w:proofErr w:type="spellStart"/>
      <w:proofErr w:type="gramStart"/>
      <w:r w:rsidRPr="004933EF">
        <w:t>aspx</w:t>
      </w:r>
      <w:proofErr w:type="spellEnd"/>
      <w:proofErr w:type="gramEnd"/>
      <w:r w:rsidRPr="004933EF">
        <w:t>, 2008.</w:t>
      </w:r>
    </w:p>
    <w:p w14:paraId="117C52C6" w14:textId="77777777" w:rsidR="002B3715" w:rsidRPr="002B3715" w:rsidRDefault="002B3715" w:rsidP="002B3715">
      <w:pPr>
        <w:pStyle w:val="ListParagraph"/>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444B4BFD" w14:textId="6514FD7A" w:rsidR="00842E87" w:rsidRDefault="00440957" w:rsidP="00842E87">
      <w:pPr>
        <w:widowControl w:val="0"/>
        <w:numPr>
          <w:ilvl w:val="0"/>
          <w:numId w:val="4"/>
        </w:numPr>
        <w:tabs>
          <w:tab w:val="left" w:pos="220"/>
          <w:tab w:val="left" w:pos="720"/>
        </w:tabs>
        <w:autoSpaceDE w:val="0"/>
        <w:autoSpaceDN w:val="0"/>
        <w:adjustRightInd w:val="0"/>
        <w:spacing w:after="240" w:line="240" w:lineRule="auto"/>
        <w:rPr>
          <w:rFonts w:ascii="Times" w:hAnsi="Times" w:cs="Times"/>
        </w:rPr>
      </w:pPr>
      <w:r>
        <w:t xml:space="preserve">S.J. </w:t>
      </w:r>
      <w:proofErr w:type="spellStart"/>
      <w:r>
        <w:t>Zinkle</w:t>
      </w:r>
      <w:proofErr w:type="spellEnd"/>
      <w:r>
        <w:t>,</w:t>
      </w:r>
      <w:r w:rsidR="00842E87" w:rsidRPr="00842E87">
        <w:t xml:space="preserve"> </w:t>
      </w:r>
      <w:r w:rsidR="00842E87" w:rsidRPr="00842E87">
        <w:rPr>
          <w:i/>
          <w:iCs/>
        </w:rPr>
        <w:t>Fusion materials science: overview of challenges and recent progress</w:t>
      </w:r>
      <w:r w:rsidR="00842E87" w:rsidRPr="00842E87">
        <w:t>. Phys. Plasmas 12 (2005) 058101.</w:t>
      </w:r>
      <w:r w:rsidR="00842E87">
        <w:rPr>
          <w:sz w:val="32"/>
          <w:szCs w:val="32"/>
        </w:rPr>
        <w:t xml:space="preserve"> </w:t>
      </w:r>
      <w:r w:rsidR="00842E87">
        <w:rPr>
          <w:rFonts w:ascii="Times" w:hAnsi="Times" w:cs="Times"/>
        </w:rPr>
        <w:t> </w:t>
      </w:r>
    </w:p>
    <w:p w14:paraId="250D6A84" w14:textId="77777777" w:rsidR="00E459FF" w:rsidRDefault="00E459FF" w:rsidP="00E459FF">
      <w:pPr>
        <w:numPr>
          <w:ilvl w:val="0"/>
          <w:numId w:val="4"/>
        </w:numPr>
        <w:shd w:val="clear" w:color="auto" w:fill="FCFCFC"/>
        <w:spacing w:line="240" w:lineRule="auto"/>
        <w:jc w:val="left"/>
        <w:textAlignment w:val="baseline"/>
      </w:pPr>
      <w:proofErr w:type="spellStart"/>
      <w:r w:rsidRPr="00E459FF">
        <w:rPr>
          <w:rFonts w:hint="eastAsia"/>
        </w:rPr>
        <w:t>Staehle</w:t>
      </w:r>
      <w:proofErr w:type="spellEnd"/>
      <w:r w:rsidRPr="00E459FF">
        <w:rPr>
          <w:rFonts w:hint="eastAsia"/>
        </w:rPr>
        <w:t xml:space="preserve"> R. Personal communication.</w:t>
      </w:r>
    </w:p>
    <w:p w14:paraId="4BD11EE8" w14:textId="77777777" w:rsidR="00E459FF" w:rsidRPr="00E459FF" w:rsidRDefault="00E459FF" w:rsidP="00E459FF">
      <w:pPr>
        <w:shd w:val="clear" w:color="auto" w:fill="FCFCFC"/>
        <w:spacing w:line="240" w:lineRule="auto"/>
        <w:ind w:left="720" w:firstLine="0"/>
        <w:jc w:val="left"/>
        <w:textAlignment w:val="baseline"/>
      </w:pPr>
    </w:p>
    <w:p w14:paraId="5544574B" w14:textId="1DAC16AC" w:rsidR="00440957" w:rsidRDefault="00FF639C" w:rsidP="00440957">
      <w:pPr>
        <w:pStyle w:val="ListParagraph"/>
        <w:numPr>
          <w:ilvl w:val="0"/>
          <w:numId w:val="4"/>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roofErr w:type="spellStart"/>
      <w:r>
        <w:t>Farrokh</w:t>
      </w:r>
      <w:proofErr w:type="spellEnd"/>
      <w:r>
        <w:t xml:space="preserve"> </w:t>
      </w:r>
      <w:proofErr w:type="spellStart"/>
      <w:r>
        <w:t>Najmabadi</w:t>
      </w:r>
      <w:proofErr w:type="spellEnd"/>
      <w:r w:rsidR="00440957">
        <w:t xml:space="preserve">, the ARIES Team, </w:t>
      </w:r>
      <w:r w:rsidR="00440957">
        <w:rPr>
          <w:i/>
        </w:rPr>
        <w:t xml:space="preserve">The ARIES-AT advanced </w:t>
      </w:r>
      <w:proofErr w:type="spellStart"/>
      <w:r w:rsidR="00440957">
        <w:rPr>
          <w:i/>
        </w:rPr>
        <w:t>tokamak</w:t>
      </w:r>
      <w:proofErr w:type="spellEnd"/>
      <w:r w:rsidR="00440957">
        <w:rPr>
          <w:i/>
        </w:rPr>
        <w:t>, Advanced technology fusion power plant,</w:t>
      </w:r>
      <w:r w:rsidR="00440957">
        <w:t xml:space="preserve"> Fusion Engineering and Design, Volume 80, Issues 1–4, January 2006, Pages 3–23</w:t>
      </w:r>
    </w:p>
    <w:p w14:paraId="74AA39ED" w14:textId="77777777" w:rsidR="00440957" w:rsidRDefault="00440957" w:rsidP="00440957">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firstLine="0"/>
      </w:pPr>
    </w:p>
    <w:p w14:paraId="6DEE93D5" w14:textId="64CC6D96" w:rsidR="00440957" w:rsidRPr="00C50E20" w:rsidRDefault="00C50E20" w:rsidP="00440957">
      <w:pPr>
        <w:pStyle w:val="ListParagraph"/>
        <w:numPr>
          <w:ilvl w:val="0"/>
          <w:numId w:val="4"/>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 xml:space="preserve">Gary S. Was, </w:t>
      </w:r>
      <w:r>
        <w:rPr>
          <w:i/>
        </w:rPr>
        <w:t>Fundamentals of Radiation Materials Science</w:t>
      </w:r>
    </w:p>
    <w:p w14:paraId="1194FDF8" w14:textId="77777777" w:rsidR="00C50E20" w:rsidRDefault="00C50E20" w:rsidP="00C50E20">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firstLine="0"/>
      </w:pPr>
    </w:p>
    <w:p w14:paraId="5431AA76" w14:textId="3583EAE6" w:rsidR="00E4037C" w:rsidRPr="00E4037C" w:rsidRDefault="00E4037C" w:rsidP="00E4037C">
      <w:pPr>
        <w:widowControl w:val="0"/>
        <w:numPr>
          <w:ilvl w:val="0"/>
          <w:numId w:val="4"/>
        </w:numPr>
        <w:tabs>
          <w:tab w:val="left" w:pos="220"/>
          <w:tab w:val="left" w:pos="720"/>
        </w:tabs>
        <w:autoSpaceDE w:val="0"/>
        <w:autoSpaceDN w:val="0"/>
        <w:adjustRightInd w:val="0"/>
        <w:spacing w:after="240" w:line="240" w:lineRule="auto"/>
        <w:jc w:val="left"/>
      </w:pPr>
      <w:r w:rsidRPr="00E4037C">
        <w:t xml:space="preserve">E.V. </w:t>
      </w:r>
      <w:proofErr w:type="spellStart"/>
      <w:r w:rsidRPr="00E4037C">
        <w:t>Kornelsen</w:t>
      </w:r>
      <w:proofErr w:type="spellEnd"/>
      <w:r w:rsidRPr="00E4037C">
        <w:t xml:space="preserve">, </w:t>
      </w:r>
      <w:r w:rsidRPr="00E4037C">
        <w:rPr>
          <w:i/>
          <w:iCs/>
        </w:rPr>
        <w:t xml:space="preserve">The interaction of injected helium with lattice defects in a tungsten crystal. </w:t>
      </w:r>
      <w:proofErr w:type="spellStart"/>
      <w:r w:rsidRPr="00E4037C">
        <w:t>Radiat</w:t>
      </w:r>
      <w:proofErr w:type="spellEnd"/>
      <w:r w:rsidRPr="00E4037C">
        <w:t>. Eff. 13 (1972) 227–236.  </w:t>
      </w:r>
    </w:p>
    <w:p w14:paraId="1065550D" w14:textId="20D7551F" w:rsidR="00E4037C" w:rsidRPr="00E4037C" w:rsidRDefault="00E4037C" w:rsidP="00E4037C">
      <w:pPr>
        <w:widowControl w:val="0"/>
        <w:numPr>
          <w:ilvl w:val="0"/>
          <w:numId w:val="4"/>
        </w:numPr>
        <w:tabs>
          <w:tab w:val="left" w:pos="220"/>
          <w:tab w:val="left" w:pos="720"/>
        </w:tabs>
        <w:autoSpaceDE w:val="0"/>
        <w:autoSpaceDN w:val="0"/>
        <w:adjustRightInd w:val="0"/>
        <w:spacing w:after="240" w:line="240" w:lineRule="auto"/>
        <w:jc w:val="left"/>
      </w:pPr>
      <w:r w:rsidRPr="00E4037C">
        <w:t xml:space="preserve">L.K. Mansur and W.A. </w:t>
      </w:r>
      <w:proofErr w:type="spellStart"/>
      <w:r w:rsidRPr="00E4037C">
        <w:t>Coghlan</w:t>
      </w:r>
      <w:proofErr w:type="spellEnd"/>
      <w:r w:rsidRPr="00E4037C">
        <w:t xml:space="preserve">, </w:t>
      </w:r>
      <w:proofErr w:type="spellStart"/>
      <w:r w:rsidRPr="00E4037C">
        <w:rPr>
          <w:i/>
          <w:iCs/>
        </w:rPr>
        <w:t>Mechnisms</w:t>
      </w:r>
      <w:proofErr w:type="spellEnd"/>
      <w:r w:rsidRPr="00E4037C">
        <w:rPr>
          <w:i/>
          <w:iCs/>
        </w:rPr>
        <w:t xml:space="preserve"> of helium interaction with radiation effects in metals and alloys: A review</w:t>
      </w:r>
      <w:r w:rsidRPr="00E4037C">
        <w:t xml:space="preserve">. J. </w:t>
      </w:r>
      <w:proofErr w:type="spellStart"/>
      <w:r w:rsidRPr="00E4037C">
        <w:t>Nucl</w:t>
      </w:r>
      <w:proofErr w:type="spellEnd"/>
      <w:r w:rsidRPr="00E4037C">
        <w:t>. Mater. 119 (1983) 1–25.  </w:t>
      </w:r>
    </w:p>
    <w:p w14:paraId="1A7C8195" w14:textId="7FE93863" w:rsidR="00E4037C" w:rsidRPr="00E4037C" w:rsidRDefault="00E4037C" w:rsidP="00E4037C">
      <w:pPr>
        <w:widowControl w:val="0"/>
        <w:numPr>
          <w:ilvl w:val="0"/>
          <w:numId w:val="4"/>
        </w:numPr>
        <w:tabs>
          <w:tab w:val="left" w:pos="220"/>
          <w:tab w:val="left" w:pos="720"/>
        </w:tabs>
        <w:autoSpaceDE w:val="0"/>
        <w:autoSpaceDN w:val="0"/>
        <w:adjustRightInd w:val="0"/>
        <w:spacing w:after="240" w:line="240" w:lineRule="auto"/>
        <w:jc w:val="left"/>
      </w:pPr>
      <w:r w:rsidRPr="00E4037C">
        <w:t xml:space="preserve">H. </w:t>
      </w:r>
      <w:proofErr w:type="spellStart"/>
      <w:r w:rsidRPr="00E4037C">
        <w:t>Trinkaus</w:t>
      </w:r>
      <w:proofErr w:type="spellEnd"/>
      <w:r w:rsidRPr="00E4037C">
        <w:t xml:space="preserve">, </w:t>
      </w:r>
      <w:r w:rsidRPr="00E4037C">
        <w:rPr>
          <w:i/>
          <w:iCs/>
        </w:rPr>
        <w:t>Energetics and formation kinetics of helium bubbles in metals</w:t>
      </w:r>
      <w:r w:rsidRPr="00E4037C">
        <w:t xml:space="preserve">, </w:t>
      </w:r>
      <w:proofErr w:type="spellStart"/>
      <w:r w:rsidRPr="00E4037C">
        <w:t>Radiat</w:t>
      </w:r>
      <w:proofErr w:type="spellEnd"/>
      <w:r w:rsidRPr="00E4037C">
        <w:t>. Eff. 78 (1983) 189 – 211.  </w:t>
      </w:r>
    </w:p>
    <w:p w14:paraId="080E08D1" w14:textId="689D838D" w:rsidR="008F5C8A" w:rsidRDefault="008F5C8A" w:rsidP="008F5C8A">
      <w:pPr>
        <w:pStyle w:val="ListParagraph"/>
        <w:numPr>
          <w:ilvl w:val="0"/>
          <w:numId w:val="4"/>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 xml:space="preserve">Herbert </w:t>
      </w:r>
      <w:proofErr w:type="spellStart"/>
      <w:r>
        <w:t>Schoeder</w:t>
      </w:r>
      <w:proofErr w:type="spellEnd"/>
      <w:r>
        <w:t xml:space="preserve"> et al., </w:t>
      </w:r>
      <w:r>
        <w:rPr>
          <w:i/>
        </w:rPr>
        <w:t xml:space="preserve">Helium Effects on the Creep and Fatigue Resistance of Austenitic Stainless Steels at High Temperatures, </w:t>
      </w:r>
      <w:r w:rsidRPr="008F5C8A">
        <w:t>Nuclear Engineering and Design/Fusion 2 (1985) 65-95</w:t>
      </w:r>
    </w:p>
    <w:p w14:paraId="662E5002" w14:textId="77777777" w:rsidR="008F5C8A" w:rsidRPr="008F5C8A" w:rsidRDefault="008F5C8A" w:rsidP="008F5C8A">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pPr>
    </w:p>
    <w:p w14:paraId="38229B01" w14:textId="6A485808" w:rsidR="00371514" w:rsidRPr="00650A7F" w:rsidRDefault="00371514" w:rsidP="00371514">
      <w:pPr>
        <w:pStyle w:val="ListParagraph"/>
        <w:numPr>
          <w:ilvl w:val="0"/>
          <w:numId w:val="4"/>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i/>
        </w:rPr>
      </w:pPr>
      <w:r>
        <w:t xml:space="preserve">F.W. </w:t>
      </w:r>
      <w:proofErr w:type="spellStart"/>
      <w:r>
        <w:t>Wiffen</w:t>
      </w:r>
      <w:proofErr w:type="spellEnd"/>
      <w:r>
        <w:t xml:space="preserve">, E. E. Bloom, </w:t>
      </w:r>
      <w:r>
        <w:rPr>
          <w:i/>
        </w:rPr>
        <w:t xml:space="preserve">Effect of High helium Content on Stainless-Steel Swelling, </w:t>
      </w:r>
      <w:r>
        <w:t xml:space="preserve">Nuclear Technology 25 </w:t>
      </w:r>
      <w:r w:rsidRPr="00371514">
        <w:t>113 (1975)</w:t>
      </w:r>
    </w:p>
    <w:p w14:paraId="1C0489C0" w14:textId="77777777" w:rsidR="00650A7F" w:rsidRPr="00650A7F" w:rsidRDefault="00650A7F" w:rsidP="00650A7F">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ind w:firstLine="0"/>
        <w:rPr>
          <w:i/>
        </w:rPr>
      </w:pPr>
    </w:p>
    <w:p w14:paraId="6E325570" w14:textId="42B3EAC6" w:rsidR="00650A7F" w:rsidRPr="00371514" w:rsidRDefault="00B724AB" w:rsidP="00371514">
      <w:pPr>
        <w:pStyle w:val="ListParagraph"/>
        <w:numPr>
          <w:ilvl w:val="0"/>
          <w:numId w:val="4"/>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i/>
        </w:rPr>
      </w:pPr>
      <w:r>
        <w:t xml:space="preserve">Nathan Allen Capps, </w:t>
      </w:r>
      <w:r>
        <w:rPr>
          <w:i/>
        </w:rPr>
        <w:t>Molecular Dynamics Simulation of Cascade</w:t>
      </w:r>
      <w:r w:rsidR="0080292E">
        <w:rPr>
          <w:i/>
        </w:rPr>
        <w:t xml:space="preserve"> Evolution near Pre-Existing Defects.</w:t>
      </w:r>
    </w:p>
    <w:p w14:paraId="5F600C13" w14:textId="07B5F0D9" w:rsidR="00FE7B13" w:rsidRPr="005A0552" w:rsidRDefault="00FE7B13" w:rsidP="00FE7B13">
      <w:pPr>
        <w:pStyle w:val="ListParagraph"/>
        <w:widowControl w:val="0"/>
        <w:numPr>
          <w:ilvl w:val="0"/>
          <w:numId w:val="4"/>
        </w:numPr>
        <w:autoSpaceDE w:val="0"/>
        <w:autoSpaceDN w:val="0"/>
        <w:adjustRightInd w:val="0"/>
        <w:spacing w:after="240"/>
        <w:jc w:val="left"/>
        <w:rPr>
          <w:rFonts w:ascii="Times" w:hAnsi="Times" w:cs="Times"/>
        </w:rPr>
      </w:pPr>
      <w:r w:rsidRPr="00FE7B13">
        <w:t>A.R. Janzen and R.A. Aziz, J.</w:t>
      </w:r>
      <w:proofErr w:type="gramStart"/>
      <w:r>
        <w:t>,</w:t>
      </w:r>
      <w:r w:rsidRPr="00FE7B13">
        <w:t> </w:t>
      </w:r>
      <w:proofErr w:type="gramEnd"/>
      <w:r w:rsidRPr="00FE7B13">
        <w:rPr>
          <w:i/>
        </w:rPr>
        <w:t xml:space="preserve"> </w:t>
      </w:r>
      <w:r w:rsidRPr="005A0552">
        <w:rPr>
          <w:i/>
        </w:rPr>
        <w:t xml:space="preserve">An accurate potential energy curve for helium based on </w:t>
      </w:r>
      <w:proofErr w:type="spellStart"/>
      <w:r w:rsidRPr="005A0552">
        <w:rPr>
          <w:i/>
        </w:rPr>
        <w:t>ab</w:t>
      </w:r>
      <w:proofErr w:type="spellEnd"/>
      <w:r w:rsidRPr="005A0552">
        <w:rPr>
          <w:i/>
        </w:rPr>
        <w:t xml:space="preserve"> initio calculations</w:t>
      </w:r>
      <w:r>
        <w:rPr>
          <w:i/>
        </w:rPr>
        <w:t xml:space="preserve">, </w:t>
      </w:r>
    </w:p>
    <w:p w14:paraId="5B138C43" w14:textId="77777777" w:rsidR="00FE7B13" w:rsidRPr="00FE7B13" w:rsidRDefault="00FE7B13" w:rsidP="00FE7B13">
      <w:pPr>
        <w:pStyle w:val="ListParagraph"/>
        <w:widowControl w:val="0"/>
        <w:autoSpaceDE w:val="0"/>
        <w:autoSpaceDN w:val="0"/>
        <w:adjustRightInd w:val="0"/>
        <w:spacing w:after="240"/>
        <w:jc w:val="left"/>
        <w:rPr>
          <w:rFonts w:ascii="Times" w:hAnsi="Times" w:cs="Times"/>
        </w:rPr>
      </w:pPr>
    </w:p>
    <w:p w14:paraId="3468DEEF" w14:textId="5D8CA069" w:rsidR="00904336" w:rsidRDefault="00FE7B13" w:rsidP="00904336">
      <w:pPr>
        <w:pStyle w:val="ListParagraph"/>
        <w:widowControl w:val="0"/>
        <w:numPr>
          <w:ilvl w:val="0"/>
          <w:numId w:val="4"/>
        </w:numPr>
        <w:autoSpaceDE w:val="0"/>
        <w:autoSpaceDN w:val="0"/>
        <w:adjustRightInd w:val="0"/>
        <w:spacing w:after="240"/>
        <w:jc w:val="left"/>
      </w:pPr>
      <w:r w:rsidRPr="005A0552">
        <w:t xml:space="preserve">G. J. </w:t>
      </w:r>
      <w:proofErr w:type="spellStart"/>
      <w:r w:rsidRPr="005A0552">
        <w:t>Ackland</w:t>
      </w:r>
      <w:proofErr w:type="spellEnd"/>
      <w:r w:rsidRPr="005A0552">
        <w:t xml:space="preserve">, M. I. </w:t>
      </w:r>
      <w:proofErr w:type="spellStart"/>
      <w:r w:rsidRPr="005A0552">
        <w:t>Mendelev</w:t>
      </w:r>
      <w:proofErr w:type="spellEnd"/>
      <w:r w:rsidRPr="005A0552">
        <w:t xml:space="preserve">, D. J. </w:t>
      </w:r>
      <w:proofErr w:type="spellStart"/>
      <w:r w:rsidRPr="005A0552">
        <w:t>Srolovitz</w:t>
      </w:r>
      <w:proofErr w:type="spellEnd"/>
      <w:r>
        <w:t>, S. Han and A. V.</w:t>
      </w:r>
      <w:r w:rsidRPr="00FE7B13">
        <w:t xml:space="preserve"> </w:t>
      </w:r>
      <w:proofErr w:type="spellStart"/>
      <w:r w:rsidR="00904336">
        <w:t>Barashev</w:t>
      </w:r>
      <w:proofErr w:type="spellEnd"/>
      <w:r>
        <w:t>,</w:t>
      </w:r>
      <w:r w:rsidRPr="005A0552">
        <w:t xml:space="preserve"> </w:t>
      </w:r>
    </w:p>
    <w:p w14:paraId="363D4C78" w14:textId="635DB74F" w:rsidR="00904336" w:rsidRDefault="00904336" w:rsidP="00904336">
      <w:pPr>
        <w:pStyle w:val="ListParagraph"/>
        <w:widowControl w:val="0"/>
        <w:autoSpaceDE w:val="0"/>
        <w:autoSpaceDN w:val="0"/>
        <w:adjustRightInd w:val="0"/>
        <w:spacing w:after="240"/>
        <w:jc w:val="left"/>
      </w:pPr>
      <w:r w:rsidRPr="00904336">
        <w:rPr>
          <w:i/>
        </w:rPr>
        <w:t>Development of an interatomic potential for phosphorus impurities in α-iron</w:t>
      </w:r>
      <w:r>
        <w:rPr>
          <w:i/>
        </w:rPr>
        <w:t>,</w:t>
      </w:r>
      <w:r>
        <w:t xml:space="preserve"> </w:t>
      </w:r>
      <w:r w:rsidRPr="00904336">
        <w:t xml:space="preserve">J. Phys.: </w:t>
      </w:r>
      <w:proofErr w:type="spellStart"/>
      <w:r w:rsidRPr="00904336">
        <w:t>Condens</w:t>
      </w:r>
      <w:proofErr w:type="spellEnd"/>
      <w:r w:rsidRPr="00904336">
        <w:t>. Matter 16 (2004) S2629–S2642</w:t>
      </w:r>
    </w:p>
    <w:p w14:paraId="76F2D287" w14:textId="77777777" w:rsidR="00904336" w:rsidRPr="00904336" w:rsidRDefault="00904336" w:rsidP="00904336">
      <w:pPr>
        <w:pStyle w:val="ListParagraph"/>
        <w:widowControl w:val="0"/>
        <w:autoSpaceDE w:val="0"/>
        <w:autoSpaceDN w:val="0"/>
        <w:adjustRightInd w:val="0"/>
        <w:spacing w:after="240"/>
        <w:jc w:val="left"/>
      </w:pPr>
    </w:p>
    <w:p w14:paraId="78C66128" w14:textId="4482376E" w:rsidR="002901A8" w:rsidRDefault="002901A8" w:rsidP="002901A8">
      <w:pPr>
        <w:pStyle w:val="ListParagraph"/>
        <w:widowControl w:val="0"/>
        <w:numPr>
          <w:ilvl w:val="0"/>
          <w:numId w:val="4"/>
        </w:numPr>
        <w:autoSpaceDE w:val="0"/>
        <w:autoSpaceDN w:val="0"/>
        <w:adjustRightInd w:val="0"/>
        <w:spacing w:after="240"/>
        <w:jc w:val="left"/>
      </w:pPr>
      <w:r w:rsidRPr="002901A8">
        <w:t xml:space="preserve">N. </w:t>
      </w:r>
      <w:proofErr w:type="spellStart"/>
      <w:r w:rsidRPr="002901A8">
        <w:t>Juslin</w:t>
      </w:r>
      <w:proofErr w:type="spellEnd"/>
      <w:r>
        <w:t xml:space="preserve">, K. </w:t>
      </w:r>
      <w:proofErr w:type="spellStart"/>
      <w:r>
        <w:t>Nordlund</w:t>
      </w:r>
      <w:proofErr w:type="spellEnd"/>
      <w:r>
        <w:t xml:space="preserve">, </w:t>
      </w:r>
      <w:r w:rsidRPr="002901A8">
        <w:rPr>
          <w:i/>
        </w:rPr>
        <w:t>Pair potential for Fe–He</w:t>
      </w:r>
      <w:r>
        <w:t xml:space="preserve">, J. of </w:t>
      </w:r>
      <w:proofErr w:type="spellStart"/>
      <w:r>
        <w:t>Nucl</w:t>
      </w:r>
      <w:proofErr w:type="spellEnd"/>
      <w:r>
        <w:t>.</w:t>
      </w:r>
      <w:r w:rsidRPr="002901A8">
        <w:t xml:space="preserve"> Materials 382 (2008) 143–146</w:t>
      </w:r>
    </w:p>
    <w:p w14:paraId="723096D0" w14:textId="77777777" w:rsidR="009B341A" w:rsidRDefault="009B341A" w:rsidP="009B341A">
      <w:pPr>
        <w:pStyle w:val="ListParagraph"/>
        <w:widowControl w:val="0"/>
        <w:autoSpaceDE w:val="0"/>
        <w:autoSpaceDN w:val="0"/>
        <w:adjustRightInd w:val="0"/>
        <w:spacing w:after="240"/>
        <w:ind w:left="720"/>
        <w:jc w:val="left"/>
      </w:pPr>
    </w:p>
    <w:p w14:paraId="471533E4" w14:textId="77777777" w:rsidR="009B341A" w:rsidRPr="009B341A" w:rsidRDefault="009B341A" w:rsidP="009B341A">
      <w:pPr>
        <w:pStyle w:val="ListParagraph"/>
        <w:widowControl w:val="0"/>
        <w:numPr>
          <w:ilvl w:val="0"/>
          <w:numId w:val="4"/>
        </w:numPr>
        <w:autoSpaceDE w:val="0"/>
        <w:autoSpaceDN w:val="0"/>
        <w:adjustRightInd w:val="0"/>
        <w:spacing w:after="240"/>
        <w:jc w:val="left"/>
        <w:rPr>
          <w:i/>
        </w:rPr>
      </w:pPr>
      <w:r w:rsidRPr="009B341A">
        <w:rPr>
          <w:bCs/>
          <w:i/>
        </w:rPr>
        <w:t xml:space="preserve">Transmission Electron Microscopy </w:t>
      </w:r>
    </w:p>
    <w:p w14:paraId="496D6CF1" w14:textId="77777777" w:rsidR="009B341A" w:rsidRDefault="009B341A" w:rsidP="002901A8">
      <w:pPr>
        <w:pStyle w:val="ListParagraph"/>
        <w:widowControl w:val="0"/>
        <w:numPr>
          <w:ilvl w:val="0"/>
          <w:numId w:val="4"/>
        </w:numPr>
        <w:autoSpaceDE w:val="0"/>
        <w:autoSpaceDN w:val="0"/>
        <w:adjustRightInd w:val="0"/>
        <w:spacing w:after="240"/>
        <w:jc w:val="left"/>
      </w:pPr>
    </w:p>
    <w:p w14:paraId="0FCDEFED" w14:textId="77777777" w:rsidR="002901A8" w:rsidRPr="002901A8" w:rsidRDefault="002901A8" w:rsidP="001C224B">
      <w:pPr>
        <w:widowControl w:val="0"/>
        <w:autoSpaceDE w:val="0"/>
        <w:autoSpaceDN w:val="0"/>
        <w:adjustRightInd w:val="0"/>
        <w:spacing w:after="240" w:line="240" w:lineRule="auto"/>
        <w:ind w:firstLine="0"/>
        <w:jc w:val="left"/>
      </w:pPr>
    </w:p>
    <w:p w14:paraId="4DDE32F9" w14:textId="77777777" w:rsidR="00064371" w:rsidRDefault="00064371" w:rsidP="00064371">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60564635" w14:textId="77777777" w:rsidR="00236E6D" w:rsidRPr="00F920F6" w:rsidRDefault="00236E6D" w:rsidP="00957DDE">
      <w:pPr>
        <w:pStyle w:val="Heading1"/>
      </w:pPr>
      <w:r w:rsidRPr="00F920F6">
        <w:br w:type="page"/>
      </w:r>
      <w:bookmarkStart w:id="60" w:name="_Toc322218124"/>
      <w:r w:rsidR="00064371" w:rsidRPr="00F920F6">
        <w:t>Appendix</w:t>
      </w:r>
      <w:bookmarkEnd w:id="60"/>
    </w:p>
    <w:p w14:paraId="1AD7151B" w14:textId="670DA78A" w:rsidR="00064371" w:rsidRPr="00F920F6" w:rsidRDefault="00236E6D" w:rsidP="00546E3A">
      <w:pPr>
        <w:numPr>
          <w:ilvl w:val="12"/>
          <w:numId w:val="0"/>
        </w:numPr>
        <w:spacing w:line="480" w:lineRule="auto"/>
        <w:ind w:firstLine="720"/>
      </w:pPr>
      <w:r w:rsidRPr="00F920F6">
        <w:br w:type="page"/>
      </w:r>
    </w:p>
    <w:p w14:paraId="78B4D9CD" w14:textId="56EE183E" w:rsidR="00546E3A" w:rsidRDefault="00546E3A" w:rsidP="00152CE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center"/>
        <w:rPr>
          <w:color w:val="000000"/>
        </w:rPr>
      </w:pPr>
      <w:r>
        <w:rPr>
          <w:color w:val="000000"/>
        </w:rPr>
        <w:t>&lt;111&gt; loop box code</w:t>
      </w:r>
    </w:p>
    <w:p w14:paraId="2E4E94A1" w14:textId="77777777" w:rsidR="00546E3A" w:rsidRDefault="00546E3A" w:rsidP="00546E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left"/>
        <w:rPr>
          <w:color w:val="000000"/>
        </w:rPr>
      </w:pPr>
    </w:p>
    <w:p w14:paraId="23537737" w14:textId="77777777" w:rsidR="00546E3A" w:rsidRPr="00546E3A" w:rsidRDefault="00546E3A" w:rsidP="00546E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left"/>
        <w:rPr>
          <w:color w:val="000000"/>
        </w:rPr>
      </w:pPr>
      <w:proofErr w:type="gramStart"/>
      <w:r w:rsidRPr="00546E3A">
        <w:rPr>
          <w:color w:val="000000"/>
        </w:rPr>
        <w:t>units</w:t>
      </w:r>
      <w:proofErr w:type="gramEnd"/>
      <w:r w:rsidRPr="00546E3A">
        <w:rPr>
          <w:color w:val="000000"/>
        </w:rPr>
        <w:t xml:space="preserve"> metal</w:t>
      </w:r>
    </w:p>
    <w:p w14:paraId="54112E2E" w14:textId="77777777" w:rsidR="00546E3A" w:rsidRPr="00546E3A" w:rsidRDefault="00546E3A" w:rsidP="00546E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left"/>
        <w:rPr>
          <w:color w:val="000000"/>
        </w:rPr>
      </w:pPr>
      <w:proofErr w:type="gramStart"/>
      <w:r w:rsidRPr="00546E3A">
        <w:rPr>
          <w:color w:val="000000"/>
        </w:rPr>
        <w:t>dimension</w:t>
      </w:r>
      <w:proofErr w:type="gramEnd"/>
      <w:r w:rsidRPr="00546E3A">
        <w:rPr>
          <w:color w:val="000000"/>
        </w:rPr>
        <w:t xml:space="preserve"> 3</w:t>
      </w:r>
    </w:p>
    <w:p w14:paraId="32257334" w14:textId="77777777" w:rsidR="00546E3A" w:rsidRPr="00546E3A" w:rsidRDefault="00546E3A" w:rsidP="00546E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left"/>
        <w:rPr>
          <w:color w:val="000000"/>
        </w:rPr>
      </w:pPr>
      <w:proofErr w:type="gramStart"/>
      <w:r w:rsidRPr="00546E3A">
        <w:rPr>
          <w:color w:val="000000"/>
        </w:rPr>
        <w:t>boundary</w:t>
      </w:r>
      <w:proofErr w:type="gramEnd"/>
      <w:r w:rsidRPr="00546E3A">
        <w:rPr>
          <w:color w:val="000000"/>
        </w:rPr>
        <w:t xml:space="preserve"> p </w:t>
      </w:r>
      <w:proofErr w:type="spellStart"/>
      <w:r w:rsidRPr="00546E3A">
        <w:rPr>
          <w:color w:val="000000"/>
        </w:rPr>
        <w:t>p</w:t>
      </w:r>
      <w:proofErr w:type="spellEnd"/>
      <w:r w:rsidRPr="00546E3A">
        <w:rPr>
          <w:color w:val="000000"/>
        </w:rPr>
        <w:t xml:space="preserve"> </w:t>
      </w:r>
      <w:proofErr w:type="spellStart"/>
      <w:r w:rsidRPr="00546E3A">
        <w:rPr>
          <w:color w:val="000000"/>
        </w:rPr>
        <w:t>p</w:t>
      </w:r>
      <w:proofErr w:type="spellEnd"/>
    </w:p>
    <w:p w14:paraId="61C15938" w14:textId="77777777" w:rsidR="00546E3A" w:rsidRPr="00546E3A" w:rsidRDefault="00546E3A" w:rsidP="00546E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left"/>
        <w:rPr>
          <w:color w:val="000000"/>
        </w:rPr>
      </w:pPr>
    </w:p>
    <w:p w14:paraId="5188B68C" w14:textId="77777777" w:rsidR="00546E3A" w:rsidRPr="00546E3A" w:rsidRDefault="00546E3A" w:rsidP="00546E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left"/>
        <w:rPr>
          <w:color w:val="000000"/>
        </w:rPr>
      </w:pPr>
      <w:proofErr w:type="spellStart"/>
      <w:proofErr w:type="gramStart"/>
      <w:r w:rsidRPr="00546E3A">
        <w:rPr>
          <w:color w:val="000000"/>
        </w:rPr>
        <w:t>atom</w:t>
      </w:r>
      <w:proofErr w:type="gramEnd"/>
      <w:r w:rsidRPr="00546E3A">
        <w:rPr>
          <w:color w:val="000000"/>
        </w:rPr>
        <w:t>_modify</w:t>
      </w:r>
      <w:proofErr w:type="spellEnd"/>
      <w:r w:rsidRPr="00546E3A">
        <w:rPr>
          <w:color w:val="000000"/>
        </w:rPr>
        <w:t xml:space="preserve"> map array</w:t>
      </w:r>
    </w:p>
    <w:p w14:paraId="04D006B5" w14:textId="77777777" w:rsidR="00546E3A" w:rsidRPr="00546E3A" w:rsidRDefault="00546E3A" w:rsidP="00546E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left"/>
        <w:rPr>
          <w:color w:val="000000"/>
        </w:rPr>
      </w:pPr>
      <w:proofErr w:type="gramStart"/>
      <w:r w:rsidRPr="00546E3A">
        <w:rPr>
          <w:color w:val="000000"/>
        </w:rPr>
        <w:t>variable</w:t>
      </w:r>
      <w:proofErr w:type="gramEnd"/>
      <w:r w:rsidRPr="00546E3A">
        <w:rPr>
          <w:color w:val="000000"/>
        </w:rPr>
        <w:t xml:space="preserve"> lattice equal 2.8654</w:t>
      </w:r>
    </w:p>
    <w:p w14:paraId="3B9E0C2B" w14:textId="77777777" w:rsidR="00546E3A" w:rsidRPr="00546E3A" w:rsidRDefault="00546E3A" w:rsidP="00546E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left"/>
        <w:rPr>
          <w:color w:val="000000"/>
        </w:rPr>
      </w:pPr>
      <w:proofErr w:type="gramStart"/>
      <w:r w:rsidRPr="00546E3A">
        <w:rPr>
          <w:color w:val="000000"/>
        </w:rPr>
        <w:t>variable</w:t>
      </w:r>
      <w:proofErr w:type="gramEnd"/>
      <w:r w:rsidRPr="00546E3A">
        <w:rPr>
          <w:color w:val="000000"/>
        </w:rPr>
        <w:t xml:space="preserve"> WN equal 46</w:t>
      </w:r>
    </w:p>
    <w:p w14:paraId="3945B339" w14:textId="77777777" w:rsidR="00546E3A" w:rsidRPr="00546E3A" w:rsidRDefault="00546E3A" w:rsidP="00546E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left"/>
        <w:rPr>
          <w:color w:val="000000"/>
        </w:rPr>
      </w:pPr>
      <w:proofErr w:type="gramStart"/>
      <w:r w:rsidRPr="00546E3A">
        <w:rPr>
          <w:color w:val="000000"/>
        </w:rPr>
        <w:t>variable</w:t>
      </w:r>
      <w:proofErr w:type="gramEnd"/>
      <w:r w:rsidRPr="00546E3A">
        <w:rPr>
          <w:color w:val="000000"/>
        </w:rPr>
        <w:t xml:space="preserve"> LN equal 57</w:t>
      </w:r>
    </w:p>
    <w:p w14:paraId="41F9773C" w14:textId="77777777" w:rsidR="00546E3A" w:rsidRPr="00546E3A" w:rsidRDefault="00546E3A" w:rsidP="00546E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left"/>
        <w:rPr>
          <w:color w:val="000000"/>
        </w:rPr>
      </w:pPr>
      <w:proofErr w:type="gramStart"/>
      <w:r w:rsidRPr="00546E3A">
        <w:rPr>
          <w:color w:val="000000"/>
        </w:rPr>
        <w:t>variable</w:t>
      </w:r>
      <w:proofErr w:type="gramEnd"/>
      <w:r w:rsidRPr="00546E3A">
        <w:rPr>
          <w:color w:val="000000"/>
        </w:rPr>
        <w:t xml:space="preserve"> HN equal 33</w:t>
      </w:r>
    </w:p>
    <w:p w14:paraId="1A60175C" w14:textId="77777777" w:rsidR="00546E3A" w:rsidRPr="00546E3A" w:rsidRDefault="00546E3A" w:rsidP="00546E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left"/>
        <w:rPr>
          <w:color w:val="000000"/>
        </w:rPr>
      </w:pPr>
    </w:p>
    <w:p w14:paraId="736CE0BD" w14:textId="77777777" w:rsidR="00546E3A" w:rsidRPr="00546E3A" w:rsidRDefault="00546E3A" w:rsidP="00546E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left"/>
        <w:rPr>
          <w:color w:val="000000"/>
        </w:rPr>
      </w:pPr>
      <w:proofErr w:type="gramStart"/>
      <w:r w:rsidRPr="00546E3A">
        <w:rPr>
          <w:color w:val="000000"/>
        </w:rPr>
        <w:t>variable</w:t>
      </w:r>
      <w:proofErr w:type="gramEnd"/>
      <w:r w:rsidRPr="00546E3A">
        <w:rPr>
          <w:color w:val="000000"/>
        </w:rPr>
        <w:t xml:space="preserve"> W equal </w:t>
      </w:r>
      <w:proofErr w:type="spellStart"/>
      <w:r w:rsidRPr="00546E3A">
        <w:rPr>
          <w:color w:val="000000"/>
        </w:rPr>
        <w:t>sqrt</w:t>
      </w:r>
      <w:proofErr w:type="spellEnd"/>
      <w:r w:rsidRPr="00546E3A">
        <w:rPr>
          <w:color w:val="000000"/>
        </w:rPr>
        <w:t>(3)*${lattice}*${WN}</w:t>
      </w:r>
    </w:p>
    <w:p w14:paraId="32F694F8" w14:textId="77777777" w:rsidR="00546E3A" w:rsidRPr="00546E3A" w:rsidRDefault="00546E3A" w:rsidP="00546E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left"/>
        <w:rPr>
          <w:color w:val="000000"/>
        </w:rPr>
      </w:pPr>
      <w:proofErr w:type="gramStart"/>
      <w:r w:rsidRPr="00546E3A">
        <w:rPr>
          <w:color w:val="000000"/>
        </w:rPr>
        <w:t>variable</w:t>
      </w:r>
      <w:proofErr w:type="gramEnd"/>
      <w:r w:rsidRPr="00546E3A">
        <w:rPr>
          <w:color w:val="000000"/>
        </w:rPr>
        <w:t xml:space="preserve"> L equal </w:t>
      </w:r>
      <w:proofErr w:type="spellStart"/>
      <w:r w:rsidRPr="00546E3A">
        <w:rPr>
          <w:color w:val="000000"/>
        </w:rPr>
        <w:t>sqrt</w:t>
      </w:r>
      <w:proofErr w:type="spellEnd"/>
      <w:r w:rsidRPr="00546E3A">
        <w:rPr>
          <w:color w:val="000000"/>
        </w:rPr>
        <w:t>(2)*${lattice}*${LN}</w:t>
      </w:r>
    </w:p>
    <w:p w14:paraId="38BDAD8F" w14:textId="77777777" w:rsidR="00546E3A" w:rsidRPr="00546E3A" w:rsidRDefault="00546E3A" w:rsidP="00546E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left"/>
        <w:rPr>
          <w:color w:val="000000"/>
        </w:rPr>
      </w:pPr>
      <w:proofErr w:type="gramStart"/>
      <w:r w:rsidRPr="00546E3A">
        <w:rPr>
          <w:color w:val="000000"/>
        </w:rPr>
        <w:t>variable</w:t>
      </w:r>
      <w:proofErr w:type="gramEnd"/>
      <w:r w:rsidRPr="00546E3A">
        <w:rPr>
          <w:color w:val="000000"/>
        </w:rPr>
        <w:t xml:space="preserve"> H equal </w:t>
      </w:r>
      <w:proofErr w:type="spellStart"/>
      <w:r w:rsidRPr="00546E3A">
        <w:rPr>
          <w:color w:val="000000"/>
        </w:rPr>
        <w:t>sqrt</w:t>
      </w:r>
      <w:proofErr w:type="spellEnd"/>
      <w:r w:rsidRPr="00546E3A">
        <w:rPr>
          <w:color w:val="000000"/>
        </w:rPr>
        <w:t>(6)*${lattice}*${HN}</w:t>
      </w:r>
    </w:p>
    <w:p w14:paraId="5FB81B04" w14:textId="77777777" w:rsidR="00546E3A" w:rsidRPr="00546E3A" w:rsidRDefault="00546E3A" w:rsidP="00546E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left"/>
        <w:rPr>
          <w:color w:val="000000"/>
        </w:rPr>
      </w:pPr>
    </w:p>
    <w:p w14:paraId="34F16104" w14:textId="77777777" w:rsidR="00546E3A" w:rsidRPr="00546E3A" w:rsidRDefault="00546E3A" w:rsidP="00546E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left"/>
        <w:rPr>
          <w:color w:val="000000"/>
        </w:rPr>
      </w:pPr>
      <w:proofErr w:type="gramStart"/>
      <w:r w:rsidRPr="00546E3A">
        <w:rPr>
          <w:color w:val="000000"/>
        </w:rPr>
        <w:t>units</w:t>
      </w:r>
      <w:proofErr w:type="gramEnd"/>
      <w:r w:rsidRPr="00546E3A">
        <w:rPr>
          <w:color w:val="000000"/>
        </w:rPr>
        <w:t xml:space="preserve"> metal</w:t>
      </w:r>
    </w:p>
    <w:p w14:paraId="2B2393E5" w14:textId="77777777" w:rsidR="00546E3A" w:rsidRPr="00546E3A" w:rsidRDefault="00546E3A" w:rsidP="00546E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left"/>
        <w:rPr>
          <w:color w:val="000000"/>
        </w:rPr>
      </w:pPr>
      <w:proofErr w:type="spellStart"/>
      <w:proofErr w:type="gramStart"/>
      <w:r w:rsidRPr="00546E3A">
        <w:rPr>
          <w:color w:val="000000"/>
        </w:rPr>
        <w:t>atom</w:t>
      </w:r>
      <w:proofErr w:type="gramEnd"/>
      <w:r w:rsidRPr="00546E3A">
        <w:rPr>
          <w:color w:val="000000"/>
        </w:rPr>
        <w:t>_style</w:t>
      </w:r>
      <w:proofErr w:type="spellEnd"/>
      <w:r w:rsidRPr="00546E3A">
        <w:rPr>
          <w:color w:val="000000"/>
        </w:rPr>
        <w:t xml:space="preserve"> atomic</w:t>
      </w:r>
    </w:p>
    <w:p w14:paraId="0EED8FF0" w14:textId="77777777" w:rsidR="00546E3A" w:rsidRPr="00546E3A" w:rsidRDefault="00546E3A" w:rsidP="00546E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left"/>
        <w:rPr>
          <w:color w:val="000000"/>
        </w:rPr>
      </w:pPr>
      <w:proofErr w:type="gramStart"/>
      <w:r w:rsidRPr="00546E3A">
        <w:rPr>
          <w:color w:val="000000"/>
        </w:rPr>
        <w:t>lattice</w:t>
      </w:r>
      <w:proofErr w:type="gramEnd"/>
      <w:r w:rsidRPr="00546E3A">
        <w:rPr>
          <w:color w:val="000000"/>
        </w:rPr>
        <w:t xml:space="preserve"> bcc ${lattice} orient x 1 </w:t>
      </w:r>
      <w:proofErr w:type="spellStart"/>
      <w:r w:rsidRPr="00546E3A">
        <w:rPr>
          <w:color w:val="000000"/>
        </w:rPr>
        <w:t>1</w:t>
      </w:r>
      <w:proofErr w:type="spellEnd"/>
      <w:r w:rsidRPr="00546E3A">
        <w:rPr>
          <w:color w:val="000000"/>
        </w:rPr>
        <w:t xml:space="preserve"> </w:t>
      </w:r>
      <w:proofErr w:type="spellStart"/>
      <w:r w:rsidRPr="00546E3A">
        <w:rPr>
          <w:color w:val="000000"/>
        </w:rPr>
        <w:t>1</w:t>
      </w:r>
      <w:proofErr w:type="spellEnd"/>
      <w:r w:rsidRPr="00546E3A">
        <w:rPr>
          <w:color w:val="000000"/>
        </w:rPr>
        <w:t xml:space="preserve"> orient y 1 -1 0 orient z 1 </w:t>
      </w:r>
      <w:proofErr w:type="spellStart"/>
      <w:r w:rsidRPr="00546E3A">
        <w:rPr>
          <w:color w:val="000000"/>
        </w:rPr>
        <w:t>1</w:t>
      </w:r>
      <w:proofErr w:type="spellEnd"/>
      <w:r w:rsidRPr="00546E3A">
        <w:rPr>
          <w:color w:val="000000"/>
        </w:rPr>
        <w:t xml:space="preserve"> -2 origin 0.001 </w:t>
      </w:r>
      <w:proofErr w:type="spellStart"/>
      <w:r w:rsidRPr="00546E3A">
        <w:rPr>
          <w:color w:val="000000"/>
        </w:rPr>
        <w:t>0.001</w:t>
      </w:r>
      <w:proofErr w:type="spellEnd"/>
      <w:r w:rsidRPr="00546E3A">
        <w:rPr>
          <w:color w:val="000000"/>
        </w:rPr>
        <w:t xml:space="preserve"> </w:t>
      </w:r>
      <w:proofErr w:type="spellStart"/>
      <w:r w:rsidRPr="00546E3A">
        <w:rPr>
          <w:color w:val="000000"/>
        </w:rPr>
        <w:t>0.001</w:t>
      </w:r>
      <w:proofErr w:type="spellEnd"/>
    </w:p>
    <w:p w14:paraId="4AB79233" w14:textId="77777777" w:rsidR="00546E3A" w:rsidRPr="00546E3A" w:rsidRDefault="00546E3A" w:rsidP="00546E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left"/>
        <w:rPr>
          <w:color w:val="000000"/>
        </w:rPr>
      </w:pPr>
    </w:p>
    <w:p w14:paraId="7F708837" w14:textId="77777777" w:rsidR="00546E3A" w:rsidRPr="00546E3A" w:rsidRDefault="00546E3A" w:rsidP="00546E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left"/>
        <w:rPr>
          <w:color w:val="000000"/>
        </w:rPr>
      </w:pPr>
      <w:proofErr w:type="gramStart"/>
      <w:r w:rsidRPr="00546E3A">
        <w:rPr>
          <w:color w:val="000000"/>
        </w:rPr>
        <w:t>region</w:t>
      </w:r>
      <w:proofErr w:type="gramEnd"/>
      <w:r w:rsidRPr="00546E3A">
        <w:rPr>
          <w:color w:val="000000"/>
        </w:rPr>
        <w:t xml:space="preserve"> main block 0.0 $W 0.0 $L 0.0 $H units box</w:t>
      </w:r>
    </w:p>
    <w:p w14:paraId="1B269015" w14:textId="77777777" w:rsidR="00546E3A" w:rsidRPr="00546E3A" w:rsidRDefault="00546E3A" w:rsidP="00546E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left"/>
        <w:rPr>
          <w:color w:val="000000"/>
        </w:rPr>
      </w:pPr>
    </w:p>
    <w:p w14:paraId="317230E6" w14:textId="77777777" w:rsidR="00546E3A" w:rsidRPr="00546E3A" w:rsidRDefault="00546E3A" w:rsidP="00546E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left"/>
        <w:rPr>
          <w:color w:val="000000"/>
        </w:rPr>
      </w:pPr>
      <w:proofErr w:type="gramStart"/>
      <w:r w:rsidRPr="00546E3A">
        <w:rPr>
          <w:color w:val="000000"/>
        </w:rPr>
        <w:t>variable</w:t>
      </w:r>
      <w:proofErr w:type="gramEnd"/>
      <w:r w:rsidRPr="00546E3A">
        <w:rPr>
          <w:color w:val="000000"/>
        </w:rPr>
        <w:t xml:space="preserve"> plane_1x equal 0.5*$W</w:t>
      </w:r>
    </w:p>
    <w:p w14:paraId="04CAB509" w14:textId="77777777" w:rsidR="00546E3A" w:rsidRPr="00546E3A" w:rsidRDefault="00546E3A" w:rsidP="00546E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left"/>
        <w:rPr>
          <w:color w:val="000000"/>
        </w:rPr>
      </w:pPr>
      <w:proofErr w:type="gramStart"/>
      <w:r w:rsidRPr="00546E3A">
        <w:rPr>
          <w:color w:val="000000"/>
        </w:rPr>
        <w:t>variable</w:t>
      </w:r>
      <w:proofErr w:type="gramEnd"/>
      <w:r w:rsidRPr="00546E3A">
        <w:rPr>
          <w:color w:val="000000"/>
        </w:rPr>
        <w:t xml:space="preserve"> plane_1y equal 0.5*$L</w:t>
      </w:r>
    </w:p>
    <w:p w14:paraId="6F8FC6B3" w14:textId="77777777" w:rsidR="00546E3A" w:rsidRPr="00546E3A" w:rsidRDefault="00546E3A" w:rsidP="00546E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left"/>
        <w:rPr>
          <w:color w:val="000000"/>
        </w:rPr>
      </w:pPr>
      <w:proofErr w:type="gramStart"/>
      <w:r w:rsidRPr="00546E3A">
        <w:rPr>
          <w:color w:val="000000"/>
        </w:rPr>
        <w:t>variable</w:t>
      </w:r>
      <w:proofErr w:type="gramEnd"/>
      <w:r w:rsidRPr="00546E3A">
        <w:rPr>
          <w:color w:val="000000"/>
        </w:rPr>
        <w:t xml:space="preserve"> plane_1z equal 0.5*$H</w:t>
      </w:r>
    </w:p>
    <w:p w14:paraId="79C6B636" w14:textId="77777777" w:rsidR="00546E3A" w:rsidRPr="00546E3A" w:rsidRDefault="00546E3A" w:rsidP="00546E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left"/>
        <w:rPr>
          <w:color w:val="000000"/>
        </w:rPr>
      </w:pPr>
    </w:p>
    <w:p w14:paraId="5749391E" w14:textId="77777777" w:rsidR="00546E3A" w:rsidRPr="00546E3A" w:rsidRDefault="00546E3A" w:rsidP="00546E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left"/>
        <w:rPr>
          <w:color w:val="000000"/>
        </w:rPr>
      </w:pPr>
      <w:proofErr w:type="gramStart"/>
      <w:r w:rsidRPr="00546E3A">
        <w:rPr>
          <w:color w:val="000000"/>
        </w:rPr>
        <w:t>variable</w:t>
      </w:r>
      <w:proofErr w:type="gramEnd"/>
      <w:r w:rsidRPr="00546E3A">
        <w:rPr>
          <w:color w:val="000000"/>
        </w:rPr>
        <w:t xml:space="preserve"> plane_2x equal 0.5*$W+0.5*</w:t>
      </w:r>
      <w:proofErr w:type="spellStart"/>
      <w:r w:rsidRPr="00546E3A">
        <w:rPr>
          <w:color w:val="000000"/>
        </w:rPr>
        <w:t>sqrt</w:t>
      </w:r>
      <w:proofErr w:type="spellEnd"/>
      <w:r w:rsidRPr="00546E3A">
        <w:rPr>
          <w:color w:val="000000"/>
        </w:rPr>
        <w:t>(3)*${lattice}</w:t>
      </w:r>
    </w:p>
    <w:p w14:paraId="2F210559" w14:textId="77777777" w:rsidR="00546E3A" w:rsidRPr="00546E3A" w:rsidRDefault="00546E3A" w:rsidP="00546E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left"/>
        <w:rPr>
          <w:color w:val="000000"/>
        </w:rPr>
      </w:pPr>
      <w:proofErr w:type="gramStart"/>
      <w:r w:rsidRPr="00546E3A">
        <w:rPr>
          <w:color w:val="000000"/>
        </w:rPr>
        <w:t>variable</w:t>
      </w:r>
      <w:proofErr w:type="gramEnd"/>
      <w:r w:rsidRPr="00546E3A">
        <w:rPr>
          <w:color w:val="000000"/>
        </w:rPr>
        <w:t xml:space="preserve"> plane_2y equal 0.5*$L</w:t>
      </w:r>
    </w:p>
    <w:p w14:paraId="20D6EBD2" w14:textId="77777777" w:rsidR="00546E3A" w:rsidRPr="00546E3A" w:rsidRDefault="00546E3A" w:rsidP="00546E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left"/>
        <w:rPr>
          <w:color w:val="000000"/>
        </w:rPr>
      </w:pPr>
      <w:proofErr w:type="gramStart"/>
      <w:r w:rsidRPr="00546E3A">
        <w:rPr>
          <w:color w:val="000000"/>
        </w:rPr>
        <w:t>variable</w:t>
      </w:r>
      <w:proofErr w:type="gramEnd"/>
      <w:r w:rsidRPr="00546E3A">
        <w:rPr>
          <w:color w:val="000000"/>
        </w:rPr>
        <w:t xml:space="preserve"> plane_2z equal 0.5*$H</w:t>
      </w:r>
    </w:p>
    <w:p w14:paraId="70218B83" w14:textId="77777777" w:rsidR="00546E3A" w:rsidRPr="00546E3A" w:rsidRDefault="00546E3A" w:rsidP="00546E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left"/>
        <w:rPr>
          <w:color w:val="000000"/>
        </w:rPr>
      </w:pPr>
    </w:p>
    <w:p w14:paraId="51F21195" w14:textId="77777777" w:rsidR="00546E3A" w:rsidRPr="00546E3A" w:rsidRDefault="00546E3A" w:rsidP="00546E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left"/>
        <w:rPr>
          <w:color w:val="000000"/>
        </w:rPr>
      </w:pPr>
      <w:proofErr w:type="gramStart"/>
      <w:r w:rsidRPr="00546E3A">
        <w:rPr>
          <w:color w:val="000000"/>
        </w:rPr>
        <w:t>variable</w:t>
      </w:r>
      <w:proofErr w:type="gramEnd"/>
      <w:r w:rsidRPr="00546E3A">
        <w:rPr>
          <w:color w:val="000000"/>
        </w:rPr>
        <w:t xml:space="preserve"> </w:t>
      </w:r>
      <w:proofErr w:type="spellStart"/>
      <w:r w:rsidRPr="00546E3A">
        <w:rPr>
          <w:color w:val="000000"/>
        </w:rPr>
        <w:t>sphere_x</w:t>
      </w:r>
      <w:proofErr w:type="spellEnd"/>
      <w:r w:rsidRPr="00546E3A">
        <w:rPr>
          <w:color w:val="000000"/>
        </w:rPr>
        <w:t xml:space="preserve"> equal 0.5*$W</w:t>
      </w:r>
    </w:p>
    <w:p w14:paraId="4E9957AC" w14:textId="77777777" w:rsidR="00546E3A" w:rsidRPr="00546E3A" w:rsidRDefault="00546E3A" w:rsidP="00546E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left"/>
        <w:rPr>
          <w:color w:val="000000"/>
        </w:rPr>
      </w:pPr>
      <w:proofErr w:type="gramStart"/>
      <w:r w:rsidRPr="00546E3A">
        <w:rPr>
          <w:color w:val="000000"/>
        </w:rPr>
        <w:t>variable</w:t>
      </w:r>
      <w:proofErr w:type="gramEnd"/>
      <w:r w:rsidRPr="00546E3A">
        <w:rPr>
          <w:color w:val="000000"/>
        </w:rPr>
        <w:t xml:space="preserve"> </w:t>
      </w:r>
      <w:proofErr w:type="spellStart"/>
      <w:r w:rsidRPr="00546E3A">
        <w:rPr>
          <w:color w:val="000000"/>
        </w:rPr>
        <w:t>sphere_y</w:t>
      </w:r>
      <w:proofErr w:type="spellEnd"/>
      <w:r w:rsidRPr="00546E3A">
        <w:rPr>
          <w:color w:val="000000"/>
        </w:rPr>
        <w:t xml:space="preserve"> equal 0.5*$L</w:t>
      </w:r>
    </w:p>
    <w:p w14:paraId="6BC53374" w14:textId="77777777" w:rsidR="00546E3A" w:rsidRPr="00546E3A" w:rsidRDefault="00546E3A" w:rsidP="00546E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left"/>
        <w:rPr>
          <w:color w:val="000000"/>
        </w:rPr>
      </w:pPr>
      <w:proofErr w:type="gramStart"/>
      <w:r w:rsidRPr="00546E3A">
        <w:rPr>
          <w:color w:val="000000"/>
        </w:rPr>
        <w:t>variable</w:t>
      </w:r>
      <w:proofErr w:type="gramEnd"/>
      <w:r w:rsidRPr="00546E3A">
        <w:rPr>
          <w:color w:val="000000"/>
        </w:rPr>
        <w:t xml:space="preserve"> </w:t>
      </w:r>
      <w:proofErr w:type="spellStart"/>
      <w:r w:rsidRPr="00546E3A">
        <w:rPr>
          <w:color w:val="000000"/>
        </w:rPr>
        <w:t>sphere_z</w:t>
      </w:r>
      <w:proofErr w:type="spellEnd"/>
      <w:r w:rsidRPr="00546E3A">
        <w:rPr>
          <w:color w:val="000000"/>
        </w:rPr>
        <w:t xml:space="preserve"> equal 0.5*$H</w:t>
      </w:r>
    </w:p>
    <w:p w14:paraId="0753DE68" w14:textId="77777777" w:rsidR="00546E3A" w:rsidRPr="00546E3A" w:rsidRDefault="00546E3A" w:rsidP="00546E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left"/>
        <w:rPr>
          <w:color w:val="000000"/>
        </w:rPr>
      </w:pPr>
    </w:p>
    <w:p w14:paraId="3787F999" w14:textId="77777777" w:rsidR="00546E3A" w:rsidRPr="00546E3A" w:rsidRDefault="00546E3A" w:rsidP="00546E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left"/>
        <w:rPr>
          <w:color w:val="000000"/>
        </w:rPr>
      </w:pPr>
      <w:proofErr w:type="gramStart"/>
      <w:r w:rsidRPr="00546E3A">
        <w:rPr>
          <w:color w:val="000000"/>
        </w:rPr>
        <w:t>variable</w:t>
      </w:r>
      <w:proofErr w:type="gramEnd"/>
      <w:r w:rsidRPr="00546E3A">
        <w:rPr>
          <w:color w:val="000000"/>
        </w:rPr>
        <w:t xml:space="preserve"> radius equal 7.5*${lattice}</w:t>
      </w:r>
    </w:p>
    <w:p w14:paraId="767F36CC" w14:textId="77777777" w:rsidR="00546E3A" w:rsidRPr="00546E3A" w:rsidRDefault="00546E3A" w:rsidP="00546E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left"/>
        <w:rPr>
          <w:color w:val="000000"/>
        </w:rPr>
      </w:pPr>
    </w:p>
    <w:p w14:paraId="0966369C" w14:textId="77777777" w:rsidR="00546E3A" w:rsidRPr="00546E3A" w:rsidRDefault="00546E3A" w:rsidP="00546E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left"/>
        <w:rPr>
          <w:color w:val="000000"/>
        </w:rPr>
      </w:pPr>
      <w:proofErr w:type="gramStart"/>
      <w:r w:rsidRPr="00546E3A">
        <w:rPr>
          <w:color w:val="000000"/>
        </w:rPr>
        <w:t>region</w:t>
      </w:r>
      <w:proofErr w:type="gramEnd"/>
      <w:r w:rsidRPr="00546E3A">
        <w:rPr>
          <w:color w:val="000000"/>
        </w:rPr>
        <w:t xml:space="preserve"> habitplane1 plane ${plane_1x} ${plane_1y} ${plane_1z} 1 0 </w:t>
      </w:r>
      <w:proofErr w:type="spellStart"/>
      <w:r w:rsidRPr="00546E3A">
        <w:rPr>
          <w:color w:val="000000"/>
        </w:rPr>
        <w:t>0</w:t>
      </w:r>
      <w:proofErr w:type="spellEnd"/>
      <w:r w:rsidRPr="00546E3A">
        <w:rPr>
          <w:color w:val="000000"/>
        </w:rPr>
        <w:t xml:space="preserve"> units box</w:t>
      </w:r>
    </w:p>
    <w:p w14:paraId="3149B3F2" w14:textId="77777777" w:rsidR="00546E3A" w:rsidRPr="00546E3A" w:rsidRDefault="00546E3A" w:rsidP="00546E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left"/>
        <w:rPr>
          <w:color w:val="000000"/>
        </w:rPr>
      </w:pPr>
      <w:proofErr w:type="gramStart"/>
      <w:r w:rsidRPr="00546E3A">
        <w:rPr>
          <w:color w:val="000000"/>
        </w:rPr>
        <w:t>region</w:t>
      </w:r>
      <w:proofErr w:type="gramEnd"/>
      <w:r w:rsidRPr="00546E3A">
        <w:rPr>
          <w:color w:val="000000"/>
        </w:rPr>
        <w:t xml:space="preserve"> habitplane2 plane ${plane_2x} ${plane_2y} ${plane_2z} -1 0 </w:t>
      </w:r>
      <w:proofErr w:type="spellStart"/>
      <w:r w:rsidRPr="00546E3A">
        <w:rPr>
          <w:color w:val="000000"/>
        </w:rPr>
        <w:t>0</w:t>
      </w:r>
      <w:proofErr w:type="spellEnd"/>
      <w:r w:rsidRPr="00546E3A">
        <w:rPr>
          <w:color w:val="000000"/>
        </w:rPr>
        <w:t xml:space="preserve"> units box</w:t>
      </w:r>
    </w:p>
    <w:p w14:paraId="73892A5F" w14:textId="77777777" w:rsidR="00546E3A" w:rsidRPr="00546E3A" w:rsidRDefault="00546E3A" w:rsidP="00546E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left"/>
        <w:rPr>
          <w:color w:val="000000"/>
        </w:rPr>
      </w:pPr>
      <w:proofErr w:type="gramStart"/>
      <w:r w:rsidRPr="00546E3A">
        <w:rPr>
          <w:color w:val="000000"/>
        </w:rPr>
        <w:t>region</w:t>
      </w:r>
      <w:proofErr w:type="gramEnd"/>
      <w:r w:rsidRPr="00546E3A">
        <w:rPr>
          <w:color w:val="000000"/>
        </w:rPr>
        <w:t xml:space="preserve"> </w:t>
      </w:r>
      <w:proofErr w:type="spellStart"/>
      <w:r w:rsidRPr="00546E3A">
        <w:rPr>
          <w:color w:val="000000"/>
        </w:rPr>
        <w:t>spheredisloc</w:t>
      </w:r>
      <w:proofErr w:type="spellEnd"/>
      <w:r w:rsidRPr="00546E3A">
        <w:rPr>
          <w:color w:val="000000"/>
        </w:rPr>
        <w:t xml:space="preserve"> sphere ${</w:t>
      </w:r>
      <w:proofErr w:type="spellStart"/>
      <w:r w:rsidRPr="00546E3A">
        <w:rPr>
          <w:color w:val="000000"/>
        </w:rPr>
        <w:t>sphere_x</w:t>
      </w:r>
      <w:proofErr w:type="spellEnd"/>
      <w:r w:rsidRPr="00546E3A">
        <w:rPr>
          <w:color w:val="000000"/>
        </w:rPr>
        <w:t>} ${</w:t>
      </w:r>
      <w:proofErr w:type="spellStart"/>
      <w:r w:rsidRPr="00546E3A">
        <w:rPr>
          <w:color w:val="000000"/>
        </w:rPr>
        <w:t>sphere_y</w:t>
      </w:r>
      <w:proofErr w:type="spellEnd"/>
      <w:r w:rsidRPr="00546E3A">
        <w:rPr>
          <w:color w:val="000000"/>
        </w:rPr>
        <w:t>} ${</w:t>
      </w:r>
      <w:proofErr w:type="spellStart"/>
      <w:r w:rsidRPr="00546E3A">
        <w:rPr>
          <w:color w:val="000000"/>
        </w:rPr>
        <w:t>sphere_z</w:t>
      </w:r>
      <w:proofErr w:type="spellEnd"/>
      <w:r w:rsidRPr="00546E3A">
        <w:rPr>
          <w:color w:val="000000"/>
        </w:rPr>
        <w:t>} ${radius} units box</w:t>
      </w:r>
    </w:p>
    <w:p w14:paraId="702B6815" w14:textId="77777777" w:rsidR="00546E3A" w:rsidRPr="00546E3A" w:rsidRDefault="00546E3A" w:rsidP="00546E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left"/>
        <w:rPr>
          <w:color w:val="000000"/>
        </w:rPr>
      </w:pPr>
      <w:proofErr w:type="gramStart"/>
      <w:r w:rsidRPr="00546E3A">
        <w:rPr>
          <w:color w:val="000000"/>
        </w:rPr>
        <w:t>region</w:t>
      </w:r>
      <w:proofErr w:type="gramEnd"/>
      <w:r w:rsidRPr="00546E3A">
        <w:rPr>
          <w:color w:val="000000"/>
        </w:rPr>
        <w:t xml:space="preserve"> extra intersect 4 main habitplane1 habitplane2 </w:t>
      </w:r>
      <w:proofErr w:type="spellStart"/>
      <w:r w:rsidRPr="00546E3A">
        <w:rPr>
          <w:color w:val="000000"/>
        </w:rPr>
        <w:t>spheredisloc</w:t>
      </w:r>
      <w:proofErr w:type="spellEnd"/>
    </w:p>
    <w:p w14:paraId="4C44EB49" w14:textId="77777777" w:rsidR="00546E3A" w:rsidRPr="00546E3A" w:rsidRDefault="00546E3A" w:rsidP="00546E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left"/>
        <w:rPr>
          <w:color w:val="000000"/>
        </w:rPr>
      </w:pPr>
    </w:p>
    <w:p w14:paraId="111D59B4" w14:textId="698D9C5F" w:rsidR="00546E3A" w:rsidRPr="00546E3A" w:rsidRDefault="00546E3A" w:rsidP="00546E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left"/>
        <w:rPr>
          <w:color w:val="000000"/>
        </w:rPr>
      </w:pPr>
      <w:proofErr w:type="spellStart"/>
      <w:proofErr w:type="gramStart"/>
      <w:r w:rsidRPr="00546E3A">
        <w:rPr>
          <w:color w:val="000000"/>
        </w:rPr>
        <w:t>create</w:t>
      </w:r>
      <w:proofErr w:type="gramEnd"/>
      <w:r w:rsidRPr="00546E3A">
        <w:rPr>
          <w:color w:val="000000"/>
        </w:rPr>
        <w:t>_box</w:t>
      </w:r>
      <w:proofErr w:type="spellEnd"/>
      <w:r w:rsidRPr="00546E3A">
        <w:rPr>
          <w:color w:val="000000"/>
        </w:rPr>
        <w:t xml:space="preserve"> 2 main</w:t>
      </w:r>
    </w:p>
    <w:p w14:paraId="2E070BC2" w14:textId="77777777" w:rsidR="00546E3A" w:rsidRPr="00546E3A" w:rsidRDefault="00546E3A" w:rsidP="00546E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left"/>
        <w:rPr>
          <w:color w:val="000000"/>
        </w:rPr>
      </w:pPr>
      <w:proofErr w:type="spellStart"/>
      <w:proofErr w:type="gramStart"/>
      <w:r w:rsidRPr="00546E3A">
        <w:rPr>
          <w:color w:val="000000"/>
        </w:rPr>
        <w:t>create</w:t>
      </w:r>
      <w:proofErr w:type="gramEnd"/>
      <w:r w:rsidRPr="00546E3A">
        <w:rPr>
          <w:color w:val="000000"/>
        </w:rPr>
        <w:t>_atoms</w:t>
      </w:r>
      <w:proofErr w:type="spellEnd"/>
      <w:r w:rsidRPr="00546E3A">
        <w:rPr>
          <w:color w:val="000000"/>
        </w:rPr>
        <w:t xml:space="preserve"> 1 region extra</w:t>
      </w:r>
    </w:p>
    <w:p w14:paraId="5F5AE23F" w14:textId="77777777" w:rsidR="00546E3A" w:rsidRPr="00546E3A" w:rsidRDefault="00546E3A" w:rsidP="00546E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left"/>
        <w:rPr>
          <w:color w:val="000000"/>
        </w:rPr>
      </w:pPr>
      <w:proofErr w:type="gramStart"/>
      <w:r w:rsidRPr="00546E3A">
        <w:rPr>
          <w:color w:val="000000"/>
        </w:rPr>
        <w:t>group</w:t>
      </w:r>
      <w:proofErr w:type="gramEnd"/>
      <w:r w:rsidRPr="00546E3A">
        <w:rPr>
          <w:color w:val="000000"/>
        </w:rPr>
        <w:t xml:space="preserve"> loop region extra</w:t>
      </w:r>
    </w:p>
    <w:p w14:paraId="04A69558" w14:textId="77777777" w:rsidR="00546E3A" w:rsidRPr="00546E3A" w:rsidRDefault="00546E3A" w:rsidP="00546E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left"/>
        <w:rPr>
          <w:color w:val="000000"/>
        </w:rPr>
      </w:pPr>
      <w:proofErr w:type="gramStart"/>
      <w:r w:rsidRPr="00546E3A">
        <w:rPr>
          <w:color w:val="000000"/>
        </w:rPr>
        <w:t>variable</w:t>
      </w:r>
      <w:proofErr w:type="gramEnd"/>
      <w:r w:rsidRPr="00546E3A">
        <w:rPr>
          <w:color w:val="000000"/>
        </w:rPr>
        <w:t xml:space="preserve"> </w:t>
      </w:r>
      <w:proofErr w:type="spellStart"/>
      <w:r w:rsidRPr="00546E3A">
        <w:rPr>
          <w:color w:val="000000"/>
        </w:rPr>
        <w:t>b_displ</w:t>
      </w:r>
      <w:proofErr w:type="spellEnd"/>
      <w:r w:rsidRPr="00546E3A">
        <w:rPr>
          <w:color w:val="000000"/>
        </w:rPr>
        <w:t xml:space="preserve"> equal 0.25*${lattice}*</w:t>
      </w:r>
      <w:proofErr w:type="spellStart"/>
      <w:r w:rsidRPr="00546E3A">
        <w:rPr>
          <w:color w:val="000000"/>
        </w:rPr>
        <w:t>sqrt</w:t>
      </w:r>
      <w:proofErr w:type="spellEnd"/>
      <w:r w:rsidRPr="00546E3A">
        <w:rPr>
          <w:color w:val="000000"/>
        </w:rPr>
        <w:t>(3)</w:t>
      </w:r>
    </w:p>
    <w:p w14:paraId="1A146ECD" w14:textId="51D4BE19" w:rsidR="00546E3A" w:rsidRPr="00546E3A" w:rsidRDefault="00546E3A" w:rsidP="00546E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left"/>
        <w:rPr>
          <w:color w:val="000000"/>
        </w:rPr>
      </w:pPr>
      <w:proofErr w:type="spellStart"/>
      <w:proofErr w:type="gramStart"/>
      <w:r w:rsidRPr="00546E3A">
        <w:rPr>
          <w:color w:val="000000"/>
        </w:rPr>
        <w:t>displace</w:t>
      </w:r>
      <w:proofErr w:type="gramEnd"/>
      <w:r w:rsidRPr="00546E3A">
        <w:rPr>
          <w:color w:val="000000"/>
        </w:rPr>
        <w:t>_atoms</w:t>
      </w:r>
      <w:proofErr w:type="spellEnd"/>
      <w:r w:rsidRPr="00546E3A">
        <w:rPr>
          <w:color w:val="000000"/>
        </w:rPr>
        <w:t xml:space="preserve"> loop move ${</w:t>
      </w:r>
      <w:proofErr w:type="spellStart"/>
      <w:r w:rsidRPr="00546E3A">
        <w:rPr>
          <w:color w:val="000000"/>
        </w:rPr>
        <w:t>b_displ</w:t>
      </w:r>
      <w:proofErr w:type="spellEnd"/>
      <w:r w:rsidRPr="00546E3A">
        <w:rPr>
          <w:color w:val="000000"/>
        </w:rPr>
        <w:t xml:space="preserve">} 0 </w:t>
      </w:r>
      <w:proofErr w:type="spellStart"/>
      <w:r w:rsidRPr="00546E3A">
        <w:rPr>
          <w:color w:val="000000"/>
        </w:rPr>
        <w:t>0</w:t>
      </w:r>
      <w:proofErr w:type="spellEnd"/>
      <w:r w:rsidRPr="00546E3A">
        <w:rPr>
          <w:color w:val="000000"/>
        </w:rPr>
        <w:t xml:space="preserve"> units box</w:t>
      </w:r>
    </w:p>
    <w:p w14:paraId="1CEB7FFF" w14:textId="77777777" w:rsidR="00546E3A" w:rsidRPr="00546E3A" w:rsidRDefault="00546E3A" w:rsidP="00546E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left"/>
        <w:rPr>
          <w:color w:val="000000"/>
        </w:rPr>
      </w:pPr>
      <w:proofErr w:type="spellStart"/>
      <w:proofErr w:type="gramStart"/>
      <w:r w:rsidRPr="00546E3A">
        <w:rPr>
          <w:color w:val="000000"/>
        </w:rPr>
        <w:t>create</w:t>
      </w:r>
      <w:proofErr w:type="gramEnd"/>
      <w:r w:rsidRPr="00546E3A">
        <w:rPr>
          <w:color w:val="000000"/>
        </w:rPr>
        <w:t>_atoms</w:t>
      </w:r>
      <w:proofErr w:type="spellEnd"/>
      <w:r w:rsidRPr="00546E3A">
        <w:rPr>
          <w:color w:val="000000"/>
        </w:rPr>
        <w:t xml:space="preserve"> 1 region main</w:t>
      </w:r>
    </w:p>
    <w:p w14:paraId="119A2518" w14:textId="77777777" w:rsidR="00546E3A" w:rsidRPr="00546E3A" w:rsidRDefault="00546E3A" w:rsidP="00546E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left"/>
        <w:rPr>
          <w:color w:val="000000"/>
        </w:rPr>
      </w:pPr>
    </w:p>
    <w:p w14:paraId="618DB9D2" w14:textId="77777777" w:rsidR="00546E3A" w:rsidRPr="00546E3A" w:rsidRDefault="00546E3A" w:rsidP="00546E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left"/>
        <w:rPr>
          <w:color w:val="000000"/>
        </w:rPr>
      </w:pPr>
      <w:proofErr w:type="gramStart"/>
      <w:r w:rsidRPr="00546E3A">
        <w:rPr>
          <w:color w:val="000000"/>
        </w:rPr>
        <w:t>mass</w:t>
      </w:r>
      <w:proofErr w:type="gramEnd"/>
      <w:r w:rsidRPr="00546E3A">
        <w:rPr>
          <w:color w:val="000000"/>
        </w:rPr>
        <w:t xml:space="preserve"> 1 55.847</w:t>
      </w:r>
    </w:p>
    <w:p w14:paraId="151E9EA9" w14:textId="77777777" w:rsidR="00546E3A" w:rsidRPr="00546E3A" w:rsidRDefault="00546E3A" w:rsidP="00546E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left"/>
        <w:rPr>
          <w:color w:val="000000"/>
        </w:rPr>
      </w:pPr>
      <w:proofErr w:type="gramStart"/>
      <w:r w:rsidRPr="00546E3A">
        <w:rPr>
          <w:color w:val="000000"/>
        </w:rPr>
        <w:t>mass</w:t>
      </w:r>
      <w:proofErr w:type="gramEnd"/>
      <w:r w:rsidRPr="00546E3A">
        <w:rPr>
          <w:color w:val="000000"/>
        </w:rPr>
        <w:t xml:space="preserve"> 2 4.0026</w:t>
      </w:r>
    </w:p>
    <w:p w14:paraId="52B9660D" w14:textId="77777777" w:rsidR="00546E3A" w:rsidRPr="00546E3A" w:rsidRDefault="00546E3A" w:rsidP="00546E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left"/>
        <w:rPr>
          <w:color w:val="000000"/>
        </w:rPr>
      </w:pPr>
    </w:p>
    <w:p w14:paraId="112506EB" w14:textId="4EA6032D" w:rsidR="00546E3A" w:rsidRPr="00546E3A" w:rsidRDefault="00546E3A" w:rsidP="00546E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left"/>
        <w:rPr>
          <w:color w:val="000000"/>
        </w:rPr>
      </w:pPr>
      <w:r w:rsidRPr="00546E3A">
        <w:rPr>
          <w:color w:val="400BD9"/>
        </w:rPr>
        <w:t># Force Fields</w:t>
      </w:r>
    </w:p>
    <w:p w14:paraId="54871181" w14:textId="77777777" w:rsidR="00546E3A" w:rsidRPr="00546E3A" w:rsidRDefault="00546E3A" w:rsidP="00546E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left"/>
        <w:rPr>
          <w:color w:val="000000"/>
        </w:rPr>
      </w:pPr>
      <w:proofErr w:type="spellStart"/>
      <w:proofErr w:type="gramStart"/>
      <w:r w:rsidRPr="00546E3A">
        <w:rPr>
          <w:color w:val="000000"/>
        </w:rPr>
        <w:t>pair</w:t>
      </w:r>
      <w:proofErr w:type="gramEnd"/>
      <w:r w:rsidRPr="00546E3A">
        <w:rPr>
          <w:color w:val="000000"/>
        </w:rPr>
        <w:t>_style</w:t>
      </w:r>
      <w:proofErr w:type="spellEnd"/>
      <w:r w:rsidRPr="00546E3A">
        <w:rPr>
          <w:color w:val="000000"/>
        </w:rPr>
        <w:t xml:space="preserve"> hybrid table linear 10000 </w:t>
      </w:r>
      <w:proofErr w:type="spellStart"/>
      <w:r w:rsidRPr="00546E3A">
        <w:rPr>
          <w:color w:val="000000"/>
        </w:rPr>
        <w:t>eam</w:t>
      </w:r>
      <w:proofErr w:type="spellEnd"/>
      <w:r w:rsidRPr="00546E3A">
        <w:rPr>
          <w:color w:val="000000"/>
        </w:rPr>
        <w:t>/</w:t>
      </w:r>
      <w:proofErr w:type="spellStart"/>
      <w:r w:rsidRPr="00546E3A">
        <w:rPr>
          <w:color w:val="000000"/>
        </w:rPr>
        <w:t>fs</w:t>
      </w:r>
      <w:proofErr w:type="spellEnd"/>
    </w:p>
    <w:p w14:paraId="5CB75B2D" w14:textId="77777777" w:rsidR="00546E3A" w:rsidRPr="00546E3A" w:rsidRDefault="00546E3A" w:rsidP="00546E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left"/>
        <w:rPr>
          <w:color w:val="000000"/>
        </w:rPr>
      </w:pPr>
      <w:proofErr w:type="spellStart"/>
      <w:proofErr w:type="gramStart"/>
      <w:r w:rsidRPr="00546E3A">
        <w:rPr>
          <w:color w:val="000000"/>
        </w:rPr>
        <w:t>pair</w:t>
      </w:r>
      <w:proofErr w:type="gramEnd"/>
      <w:r w:rsidRPr="00546E3A">
        <w:rPr>
          <w:color w:val="000000"/>
        </w:rPr>
        <w:t>_coeff</w:t>
      </w:r>
      <w:proofErr w:type="spellEnd"/>
      <w:r w:rsidRPr="00546E3A">
        <w:rPr>
          <w:color w:val="000000"/>
        </w:rPr>
        <w:t xml:space="preserve"> * * </w:t>
      </w:r>
      <w:proofErr w:type="spellStart"/>
      <w:r w:rsidRPr="00546E3A">
        <w:rPr>
          <w:color w:val="000000"/>
        </w:rPr>
        <w:t>eam</w:t>
      </w:r>
      <w:proofErr w:type="spellEnd"/>
      <w:r w:rsidRPr="00546E3A">
        <w:rPr>
          <w:color w:val="000000"/>
        </w:rPr>
        <w:t>/</w:t>
      </w:r>
      <w:proofErr w:type="spellStart"/>
      <w:r w:rsidRPr="00546E3A">
        <w:rPr>
          <w:color w:val="000000"/>
        </w:rPr>
        <w:t>fs</w:t>
      </w:r>
      <w:proofErr w:type="spellEnd"/>
      <w:r w:rsidRPr="00546E3A">
        <w:rPr>
          <w:color w:val="000000"/>
        </w:rPr>
        <w:t xml:space="preserve"> /</w:t>
      </w:r>
      <w:proofErr w:type="spellStart"/>
      <w:r w:rsidRPr="00546E3A">
        <w:rPr>
          <w:color w:val="000000"/>
        </w:rPr>
        <w:t>lustre</w:t>
      </w:r>
      <w:proofErr w:type="spellEnd"/>
      <w:r w:rsidRPr="00546E3A">
        <w:rPr>
          <w:color w:val="000000"/>
        </w:rPr>
        <w:t>/home/zhuang18/newton/potential/Fe-Ackland2004.eam.fs Fe NULL</w:t>
      </w:r>
    </w:p>
    <w:p w14:paraId="0131BAF9" w14:textId="77777777" w:rsidR="00546E3A" w:rsidRPr="00546E3A" w:rsidRDefault="00546E3A" w:rsidP="00546E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left"/>
        <w:rPr>
          <w:color w:val="000000"/>
        </w:rPr>
      </w:pPr>
      <w:proofErr w:type="spellStart"/>
      <w:proofErr w:type="gramStart"/>
      <w:r w:rsidRPr="00546E3A">
        <w:rPr>
          <w:color w:val="000000"/>
        </w:rPr>
        <w:t>pair</w:t>
      </w:r>
      <w:proofErr w:type="gramEnd"/>
      <w:r w:rsidRPr="00546E3A">
        <w:rPr>
          <w:color w:val="000000"/>
        </w:rPr>
        <w:t>_coeff</w:t>
      </w:r>
      <w:proofErr w:type="spellEnd"/>
      <w:r w:rsidRPr="00546E3A">
        <w:rPr>
          <w:color w:val="000000"/>
        </w:rPr>
        <w:t xml:space="preserve"> 1 2 table /</w:t>
      </w:r>
      <w:proofErr w:type="spellStart"/>
      <w:r w:rsidRPr="00546E3A">
        <w:rPr>
          <w:color w:val="000000"/>
        </w:rPr>
        <w:t>lustre</w:t>
      </w:r>
      <w:proofErr w:type="spellEnd"/>
      <w:r w:rsidRPr="00546E3A">
        <w:rPr>
          <w:color w:val="000000"/>
        </w:rPr>
        <w:t xml:space="preserve">/home/zhuang18/newton/potential/FeHe-Juslin2008.table </w:t>
      </w:r>
      <w:proofErr w:type="spellStart"/>
      <w:r w:rsidRPr="00546E3A">
        <w:rPr>
          <w:color w:val="000000"/>
        </w:rPr>
        <w:t>FeHe</w:t>
      </w:r>
      <w:proofErr w:type="spellEnd"/>
    </w:p>
    <w:p w14:paraId="6BDE8BF7" w14:textId="77777777" w:rsidR="00546E3A" w:rsidRPr="00546E3A" w:rsidRDefault="00546E3A" w:rsidP="00546E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left"/>
        <w:rPr>
          <w:color w:val="000000"/>
        </w:rPr>
      </w:pPr>
      <w:proofErr w:type="spellStart"/>
      <w:proofErr w:type="gramStart"/>
      <w:r w:rsidRPr="00546E3A">
        <w:rPr>
          <w:color w:val="000000"/>
        </w:rPr>
        <w:t>pair</w:t>
      </w:r>
      <w:proofErr w:type="gramEnd"/>
      <w:r w:rsidRPr="00546E3A">
        <w:rPr>
          <w:color w:val="000000"/>
        </w:rPr>
        <w:t>_coeff</w:t>
      </w:r>
      <w:proofErr w:type="spellEnd"/>
      <w:r w:rsidRPr="00546E3A">
        <w:rPr>
          <w:color w:val="000000"/>
        </w:rPr>
        <w:t xml:space="preserve"> 2 </w:t>
      </w:r>
      <w:proofErr w:type="spellStart"/>
      <w:r w:rsidRPr="00546E3A">
        <w:rPr>
          <w:color w:val="000000"/>
        </w:rPr>
        <w:t>2</w:t>
      </w:r>
      <w:proofErr w:type="spellEnd"/>
      <w:r w:rsidRPr="00546E3A">
        <w:rPr>
          <w:color w:val="000000"/>
        </w:rPr>
        <w:t xml:space="preserve"> table /</w:t>
      </w:r>
      <w:proofErr w:type="spellStart"/>
      <w:r w:rsidRPr="00546E3A">
        <w:rPr>
          <w:color w:val="000000"/>
        </w:rPr>
        <w:t>lustre</w:t>
      </w:r>
      <w:proofErr w:type="spellEnd"/>
      <w:r w:rsidRPr="00546E3A">
        <w:rPr>
          <w:color w:val="000000"/>
        </w:rPr>
        <w:t>/home/zhuang18/newton/potential/He-Janzen1997.table He</w:t>
      </w:r>
    </w:p>
    <w:p w14:paraId="53AC74B2" w14:textId="77777777" w:rsidR="00546E3A" w:rsidRPr="00546E3A" w:rsidRDefault="00546E3A" w:rsidP="00546E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left"/>
        <w:rPr>
          <w:color w:val="000000"/>
        </w:rPr>
      </w:pPr>
    </w:p>
    <w:p w14:paraId="1A05C0AF" w14:textId="77777777" w:rsidR="00546E3A" w:rsidRPr="00546E3A" w:rsidRDefault="00546E3A" w:rsidP="00546E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left"/>
        <w:rPr>
          <w:color w:val="000000"/>
        </w:rPr>
      </w:pPr>
      <w:proofErr w:type="gramStart"/>
      <w:r w:rsidRPr="00546E3A">
        <w:rPr>
          <w:color w:val="000000"/>
        </w:rPr>
        <w:t>minimize</w:t>
      </w:r>
      <w:proofErr w:type="gramEnd"/>
      <w:r w:rsidRPr="00546E3A">
        <w:rPr>
          <w:color w:val="000000"/>
        </w:rPr>
        <w:t xml:space="preserve"> 0 </w:t>
      </w:r>
      <w:proofErr w:type="spellStart"/>
      <w:r w:rsidRPr="00546E3A">
        <w:rPr>
          <w:color w:val="000000"/>
        </w:rPr>
        <w:t>0</w:t>
      </w:r>
      <w:proofErr w:type="spellEnd"/>
      <w:r w:rsidRPr="00546E3A">
        <w:rPr>
          <w:color w:val="000000"/>
        </w:rPr>
        <w:t xml:space="preserve"> 10000 </w:t>
      </w:r>
      <w:proofErr w:type="spellStart"/>
      <w:r w:rsidRPr="00546E3A">
        <w:rPr>
          <w:color w:val="000000"/>
        </w:rPr>
        <w:t>10000</w:t>
      </w:r>
      <w:proofErr w:type="spellEnd"/>
    </w:p>
    <w:p w14:paraId="69BDC241" w14:textId="77777777" w:rsidR="00546E3A" w:rsidRPr="00546E3A" w:rsidRDefault="00546E3A" w:rsidP="00546E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left"/>
        <w:rPr>
          <w:color w:val="000000"/>
        </w:rPr>
      </w:pPr>
    </w:p>
    <w:p w14:paraId="2FD218CC" w14:textId="77777777" w:rsidR="00546E3A" w:rsidRPr="00546E3A" w:rsidRDefault="00546E3A" w:rsidP="00546E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left"/>
        <w:rPr>
          <w:color w:val="000000"/>
        </w:rPr>
      </w:pPr>
      <w:proofErr w:type="gramStart"/>
      <w:r w:rsidRPr="00546E3A">
        <w:rPr>
          <w:color w:val="000000"/>
        </w:rPr>
        <w:t>dump</w:t>
      </w:r>
      <w:proofErr w:type="gramEnd"/>
      <w:r w:rsidRPr="00546E3A">
        <w:rPr>
          <w:color w:val="000000"/>
        </w:rPr>
        <w:t xml:space="preserve"> 1 all atom 1000 </w:t>
      </w:r>
      <w:proofErr w:type="spellStart"/>
      <w:r w:rsidRPr="00546E3A">
        <w:rPr>
          <w:color w:val="000000"/>
        </w:rPr>
        <w:t>minimized.all</w:t>
      </w:r>
      <w:proofErr w:type="spellEnd"/>
    </w:p>
    <w:p w14:paraId="2A0E1424" w14:textId="77777777" w:rsidR="00546E3A" w:rsidRPr="00546E3A" w:rsidRDefault="00546E3A" w:rsidP="00546E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left"/>
        <w:rPr>
          <w:color w:val="000000"/>
        </w:rPr>
      </w:pPr>
      <w:proofErr w:type="gramStart"/>
      <w:r w:rsidRPr="00546E3A">
        <w:rPr>
          <w:color w:val="000000"/>
        </w:rPr>
        <w:t>dump</w:t>
      </w:r>
      <w:proofErr w:type="gramEnd"/>
      <w:r w:rsidRPr="00546E3A">
        <w:rPr>
          <w:color w:val="000000"/>
        </w:rPr>
        <w:t xml:space="preserve"> 2 loop atom 1000 </w:t>
      </w:r>
      <w:proofErr w:type="spellStart"/>
      <w:r w:rsidRPr="00546E3A">
        <w:rPr>
          <w:color w:val="000000"/>
        </w:rPr>
        <w:t>minimized.loop</w:t>
      </w:r>
      <w:proofErr w:type="spellEnd"/>
    </w:p>
    <w:p w14:paraId="79276E3C" w14:textId="77777777" w:rsidR="00546E3A" w:rsidRPr="00546E3A" w:rsidRDefault="00546E3A" w:rsidP="00546E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left"/>
        <w:rPr>
          <w:color w:val="000000"/>
        </w:rPr>
      </w:pPr>
    </w:p>
    <w:p w14:paraId="78BCE6BC" w14:textId="77777777" w:rsidR="00546E3A" w:rsidRPr="00546E3A" w:rsidRDefault="00546E3A" w:rsidP="00546E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left"/>
        <w:rPr>
          <w:color w:val="000000"/>
        </w:rPr>
      </w:pPr>
      <w:proofErr w:type="spellStart"/>
      <w:proofErr w:type="gramStart"/>
      <w:r w:rsidRPr="00546E3A">
        <w:rPr>
          <w:color w:val="000000"/>
        </w:rPr>
        <w:t>timestep</w:t>
      </w:r>
      <w:proofErr w:type="spellEnd"/>
      <w:proofErr w:type="gramEnd"/>
      <w:r w:rsidRPr="00546E3A">
        <w:rPr>
          <w:color w:val="000000"/>
        </w:rPr>
        <w:t xml:space="preserve"> 0.001</w:t>
      </w:r>
    </w:p>
    <w:p w14:paraId="01ECACB7" w14:textId="77777777" w:rsidR="00546E3A" w:rsidRPr="00546E3A" w:rsidRDefault="00546E3A" w:rsidP="00546E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left"/>
        <w:rPr>
          <w:color w:val="000000"/>
        </w:rPr>
      </w:pPr>
    </w:p>
    <w:p w14:paraId="6FAAAA0A" w14:textId="77777777" w:rsidR="00546E3A" w:rsidRPr="00546E3A" w:rsidRDefault="00546E3A" w:rsidP="00546E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left"/>
        <w:rPr>
          <w:color w:val="000000"/>
        </w:rPr>
      </w:pPr>
      <w:proofErr w:type="gramStart"/>
      <w:r w:rsidRPr="00546E3A">
        <w:rPr>
          <w:color w:val="000000"/>
        </w:rPr>
        <w:t>velocity</w:t>
      </w:r>
      <w:proofErr w:type="gramEnd"/>
      <w:r w:rsidRPr="00546E3A">
        <w:rPr>
          <w:color w:val="000000"/>
        </w:rPr>
        <w:t xml:space="preserve"> all create 1543.0 25232351 </w:t>
      </w:r>
      <w:proofErr w:type="spellStart"/>
      <w:r w:rsidRPr="00546E3A">
        <w:rPr>
          <w:color w:val="000000"/>
        </w:rPr>
        <w:t>dist</w:t>
      </w:r>
      <w:proofErr w:type="spellEnd"/>
      <w:r w:rsidRPr="00546E3A">
        <w:rPr>
          <w:color w:val="000000"/>
        </w:rPr>
        <w:t xml:space="preserve"> </w:t>
      </w:r>
      <w:proofErr w:type="spellStart"/>
      <w:r w:rsidRPr="00546E3A">
        <w:rPr>
          <w:color w:val="000000"/>
        </w:rPr>
        <w:t>gaussian</w:t>
      </w:r>
      <w:proofErr w:type="spellEnd"/>
    </w:p>
    <w:p w14:paraId="014A3F5E" w14:textId="77777777" w:rsidR="00546E3A" w:rsidRPr="00546E3A" w:rsidRDefault="00546E3A" w:rsidP="00546E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left"/>
        <w:rPr>
          <w:color w:val="000000"/>
        </w:rPr>
      </w:pPr>
      <w:proofErr w:type="spellStart"/>
      <w:proofErr w:type="gramStart"/>
      <w:r w:rsidRPr="00546E3A">
        <w:rPr>
          <w:color w:val="000000"/>
        </w:rPr>
        <w:t>thermo</w:t>
      </w:r>
      <w:proofErr w:type="gramEnd"/>
      <w:r w:rsidRPr="00546E3A">
        <w:rPr>
          <w:color w:val="000000"/>
        </w:rPr>
        <w:t>_style</w:t>
      </w:r>
      <w:proofErr w:type="spellEnd"/>
      <w:r w:rsidRPr="00546E3A">
        <w:rPr>
          <w:color w:val="000000"/>
        </w:rPr>
        <w:t xml:space="preserve"> custom step temp </w:t>
      </w:r>
      <w:proofErr w:type="spellStart"/>
      <w:r w:rsidRPr="00546E3A">
        <w:rPr>
          <w:color w:val="000000"/>
        </w:rPr>
        <w:t>pe</w:t>
      </w:r>
      <w:proofErr w:type="spellEnd"/>
      <w:r w:rsidRPr="00546E3A">
        <w:rPr>
          <w:color w:val="000000"/>
        </w:rPr>
        <w:t xml:space="preserve"> </w:t>
      </w:r>
      <w:proofErr w:type="spellStart"/>
      <w:r w:rsidRPr="00546E3A">
        <w:rPr>
          <w:color w:val="000000"/>
        </w:rPr>
        <w:t>etotal</w:t>
      </w:r>
      <w:proofErr w:type="spellEnd"/>
      <w:r w:rsidRPr="00546E3A">
        <w:rPr>
          <w:color w:val="000000"/>
        </w:rPr>
        <w:t xml:space="preserve"> press </w:t>
      </w:r>
      <w:proofErr w:type="spellStart"/>
      <w:r w:rsidRPr="00546E3A">
        <w:rPr>
          <w:color w:val="000000"/>
        </w:rPr>
        <w:t>vol</w:t>
      </w:r>
      <w:proofErr w:type="spellEnd"/>
      <w:r w:rsidRPr="00546E3A">
        <w:rPr>
          <w:color w:val="000000"/>
        </w:rPr>
        <w:t xml:space="preserve"> lx </w:t>
      </w:r>
      <w:proofErr w:type="spellStart"/>
      <w:r w:rsidRPr="00546E3A">
        <w:rPr>
          <w:color w:val="000000"/>
        </w:rPr>
        <w:t>ly</w:t>
      </w:r>
      <w:proofErr w:type="spellEnd"/>
      <w:r w:rsidRPr="00546E3A">
        <w:rPr>
          <w:color w:val="000000"/>
        </w:rPr>
        <w:t xml:space="preserve"> </w:t>
      </w:r>
      <w:proofErr w:type="spellStart"/>
      <w:r w:rsidRPr="00546E3A">
        <w:rPr>
          <w:color w:val="000000"/>
        </w:rPr>
        <w:t>lz</w:t>
      </w:r>
      <w:proofErr w:type="spellEnd"/>
    </w:p>
    <w:p w14:paraId="186DBBC3" w14:textId="77777777" w:rsidR="00546E3A" w:rsidRPr="00546E3A" w:rsidRDefault="00546E3A" w:rsidP="00546E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left"/>
        <w:rPr>
          <w:color w:val="000000"/>
        </w:rPr>
      </w:pPr>
      <w:proofErr w:type="gramStart"/>
      <w:r w:rsidRPr="00546E3A">
        <w:rPr>
          <w:color w:val="000000"/>
        </w:rPr>
        <w:t>thermo</w:t>
      </w:r>
      <w:proofErr w:type="gramEnd"/>
      <w:r w:rsidRPr="00546E3A">
        <w:rPr>
          <w:color w:val="000000"/>
        </w:rPr>
        <w:t xml:space="preserve"> 1000</w:t>
      </w:r>
    </w:p>
    <w:p w14:paraId="44C8EDAD" w14:textId="77777777" w:rsidR="00546E3A" w:rsidRPr="00546E3A" w:rsidRDefault="00546E3A" w:rsidP="00546E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left"/>
        <w:rPr>
          <w:color w:val="000000"/>
        </w:rPr>
      </w:pPr>
      <w:proofErr w:type="spellStart"/>
      <w:proofErr w:type="gramStart"/>
      <w:r w:rsidRPr="00546E3A">
        <w:rPr>
          <w:color w:val="000000"/>
        </w:rPr>
        <w:t>thermo</w:t>
      </w:r>
      <w:proofErr w:type="gramEnd"/>
      <w:r w:rsidRPr="00546E3A">
        <w:rPr>
          <w:color w:val="000000"/>
        </w:rPr>
        <w:t>_modify</w:t>
      </w:r>
      <w:proofErr w:type="spellEnd"/>
      <w:r w:rsidRPr="00546E3A">
        <w:rPr>
          <w:color w:val="000000"/>
        </w:rPr>
        <w:t xml:space="preserve"> lost error</w:t>
      </w:r>
    </w:p>
    <w:p w14:paraId="6B52CFE9" w14:textId="77777777" w:rsidR="00546E3A" w:rsidRPr="00546E3A" w:rsidRDefault="00546E3A" w:rsidP="00546E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left"/>
        <w:rPr>
          <w:color w:val="000000"/>
        </w:rPr>
      </w:pPr>
      <w:proofErr w:type="gramStart"/>
      <w:r w:rsidRPr="00546E3A">
        <w:rPr>
          <w:color w:val="000000"/>
        </w:rPr>
        <w:t>fix</w:t>
      </w:r>
      <w:proofErr w:type="gramEnd"/>
      <w:r w:rsidRPr="00546E3A">
        <w:rPr>
          <w:color w:val="000000"/>
        </w:rPr>
        <w:t xml:space="preserve"> 1 all </w:t>
      </w:r>
      <w:proofErr w:type="spellStart"/>
      <w:r w:rsidRPr="00546E3A">
        <w:rPr>
          <w:color w:val="000000"/>
        </w:rPr>
        <w:t>nvt</w:t>
      </w:r>
      <w:proofErr w:type="spellEnd"/>
      <w:r w:rsidRPr="00546E3A">
        <w:rPr>
          <w:color w:val="000000"/>
        </w:rPr>
        <w:t xml:space="preserve"> temp 773.0 </w:t>
      </w:r>
      <w:proofErr w:type="spellStart"/>
      <w:r w:rsidRPr="00546E3A">
        <w:rPr>
          <w:color w:val="000000"/>
        </w:rPr>
        <w:t>773.0</w:t>
      </w:r>
      <w:proofErr w:type="spellEnd"/>
      <w:r w:rsidRPr="00546E3A">
        <w:rPr>
          <w:color w:val="000000"/>
        </w:rPr>
        <w:t xml:space="preserve"> 1</w:t>
      </w:r>
    </w:p>
    <w:p w14:paraId="62FF1FDE" w14:textId="77777777" w:rsidR="00546E3A" w:rsidRPr="00546E3A" w:rsidRDefault="00546E3A" w:rsidP="00546E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left"/>
        <w:rPr>
          <w:color w:val="000000"/>
        </w:rPr>
      </w:pPr>
      <w:proofErr w:type="gramStart"/>
      <w:r w:rsidRPr="00546E3A">
        <w:rPr>
          <w:color w:val="000000"/>
        </w:rPr>
        <w:t>thermo</w:t>
      </w:r>
      <w:proofErr w:type="gramEnd"/>
      <w:r w:rsidRPr="00546E3A">
        <w:rPr>
          <w:color w:val="000000"/>
        </w:rPr>
        <w:t xml:space="preserve"> 100</w:t>
      </w:r>
    </w:p>
    <w:p w14:paraId="70767C29" w14:textId="77777777" w:rsidR="00546E3A" w:rsidRPr="00546E3A" w:rsidRDefault="00546E3A" w:rsidP="00546E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left"/>
        <w:rPr>
          <w:color w:val="000000"/>
        </w:rPr>
      </w:pPr>
    </w:p>
    <w:p w14:paraId="0C861C0C" w14:textId="77777777" w:rsidR="00546E3A" w:rsidRPr="00546E3A" w:rsidRDefault="00546E3A" w:rsidP="00546E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left"/>
        <w:rPr>
          <w:color w:val="000000"/>
        </w:rPr>
      </w:pPr>
      <w:proofErr w:type="gramStart"/>
      <w:r w:rsidRPr="00546E3A">
        <w:rPr>
          <w:color w:val="000000"/>
        </w:rPr>
        <w:t>run</w:t>
      </w:r>
      <w:proofErr w:type="gramEnd"/>
      <w:r w:rsidRPr="00546E3A">
        <w:rPr>
          <w:color w:val="000000"/>
        </w:rPr>
        <w:t xml:space="preserve"> 1000</w:t>
      </w:r>
    </w:p>
    <w:p w14:paraId="0FEEA23F" w14:textId="77777777" w:rsidR="00546E3A" w:rsidRPr="00546E3A" w:rsidRDefault="00546E3A" w:rsidP="00546E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left"/>
        <w:rPr>
          <w:color w:val="000000"/>
        </w:rPr>
      </w:pPr>
      <w:proofErr w:type="gramStart"/>
      <w:r w:rsidRPr="00546E3A">
        <w:rPr>
          <w:color w:val="000000"/>
        </w:rPr>
        <w:t>unfix</w:t>
      </w:r>
      <w:proofErr w:type="gramEnd"/>
      <w:r w:rsidRPr="00546E3A">
        <w:rPr>
          <w:color w:val="000000"/>
        </w:rPr>
        <w:t xml:space="preserve"> 1</w:t>
      </w:r>
    </w:p>
    <w:p w14:paraId="17A8A5E7" w14:textId="77777777" w:rsidR="00546E3A" w:rsidRDefault="00546E3A" w:rsidP="00957DDE">
      <w:pPr>
        <w:pStyle w:val="Heading1"/>
        <w:rPr>
          <w:noProof/>
        </w:rPr>
      </w:pPr>
    </w:p>
    <w:p w14:paraId="3BF15859" w14:textId="77777777" w:rsidR="00546E3A" w:rsidRDefault="00546E3A" w:rsidP="00957DDE">
      <w:pPr>
        <w:pStyle w:val="Heading1"/>
        <w:rPr>
          <w:noProof/>
        </w:rPr>
      </w:pPr>
    </w:p>
    <w:p w14:paraId="34D72879" w14:textId="77777777" w:rsidR="00546E3A" w:rsidRDefault="00546E3A" w:rsidP="00957DDE">
      <w:pPr>
        <w:pStyle w:val="Heading1"/>
        <w:rPr>
          <w:noProof/>
        </w:rPr>
      </w:pPr>
    </w:p>
    <w:p w14:paraId="3D387124" w14:textId="77777777" w:rsidR="00546E3A" w:rsidRDefault="00546E3A" w:rsidP="00957DDE">
      <w:pPr>
        <w:pStyle w:val="Heading1"/>
        <w:rPr>
          <w:noProof/>
        </w:rPr>
      </w:pPr>
    </w:p>
    <w:p w14:paraId="39593AFC" w14:textId="77777777" w:rsidR="00546E3A" w:rsidRDefault="00546E3A" w:rsidP="00957DDE">
      <w:pPr>
        <w:pStyle w:val="Heading1"/>
        <w:rPr>
          <w:noProof/>
        </w:rPr>
      </w:pPr>
    </w:p>
    <w:p w14:paraId="2F38A546" w14:textId="77777777" w:rsidR="00546E3A" w:rsidRDefault="00546E3A" w:rsidP="00957DDE">
      <w:pPr>
        <w:pStyle w:val="Heading1"/>
        <w:rPr>
          <w:noProof/>
        </w:rPr>
      </w:pPr>
    </w:p>
    <w:p w14:paraId="2B292C19" w14:textId="77777777" w:rsidR="00546E3A" w:rsidRDefault="00546E3A" w:rsidP="00957DDE">
      <w:pPr>
        <w:pStyle w:val="Heading1"/>
        <w:rPr>
          <w:noProof/>
        </w:rPr>
      </w:pPr>
    </w:p>
    <w:p w14:paraId="658D815D" w14:textId="77777777" w:rsidR="00546E3A" w:rsidRDefault="00546E3A" w:rsidP="00957DDE">
      <w:pPr>
        <w:pStyle w:val="Heading1"/>
        <w:rPr>
          <w:noProof/>
        </w:rPr>
      </w:pPr>
    </w:p>
    <w:p w14:paraId="20A81047" w14:textId="7A0E7127" w:rsidR="00546E3A" w:rsidRDefault="00546E3A" w:rsidP="00152CE8">
      <w:pPr>
        <w:jc w:val="center"/>
        <w:rPr>
          <w:noProof/>
        </w:rPr>
      </w:pPr>
      <w:r>
        <w:rPr>
          <w:noProof/>
        </w:rPr>
        <w:t>&lt;100&gt; box loop code</w:t>
      </w:r>
    </w:p>
    <w:p w14:paraId="239A4951" w14:textId="77777777" w:rsidR="00546E3A" w:rsidRPr="00546E3A" w:rsidRDefault="00546E3A" w:rsidP="00546E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left"/>
        <w:rPr>
          <w:color w:val="000000"/>
        </w:rPr>
      </w:pPr>
      <w:proofErr w:type="gramStart"/>
      <w:r w:rsidRPr="00546E3A">
        <w:rPr>
          <w:color w:val="000000"/>
        </w:rPr>
        <w:t>units</w:t>
      </w:r>
      <w:proofErr w:type="gramEnd"/>
      <w:r w:rsidRPr="00546E3A">
        <w:rPr>
          <w:color w:val="000000"/>
        </w:rPr>
        <w:t xml:space="preserve"> metal</w:t>
      </w:r>
    </w:p>
    <w:p w14:paraId="70FB729A" w14:textId="77777777" w:rsidR="00546E3A" w:rsidRPr="00546E3A" w:rsidRDefault="00546E3A" w:rsidP="00546E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left"/>
        <w:rPr>
          <w:color w:val="000000"/>
        </w:rPr>
      </w:pPr>
      <w:proofErr w:type="gramStart"/>
      <w:r w:rsidRPr="00546E3A">
        <w:rPr>
          <w:color w:val="000000"/>
        </w:rPr>
        <w:t>dimension</w:t>
      </w:r>
      <w:proofErr w:type="gramEnd"/>
      <w:r w:rsidRPr="00546E3A">
        <w:rPr>
          <w:color w:val="000000"/>
        </w:rPr>
        <w:t xml:space="preserve"> 3</w:t>
      </w:r>
    </w:p>
    <w:p w14:paraId="79687767" w14:textId="77777777" w:rsidR="00546E3A" w:rsidRPr="00546E3A" w:rsidRDefault="00546E3A" w:rsidP="00546E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left"/>
        <w:rPr>
          <w:color w:val="000000"/>
        </w:rPr>
      </w:pPr>
      <w:proofErr w:type="gramStart"/>
      <w:r w:rsidRPr="00546E3A">
        <w:rPr>
          <w:color w:val="000000"/>
        </w:rPr>
        <w:t>boundary</w:t>
      </w:r>
      <w:proofErr w:type="gramEnd"/>
      <w:r w:rsidRPr="00546E3A">
        <w:rPr>
          <w:color w:val="000000"/>
        </w:rPr>
        <w:t xml:space="preserve"> p </w:t>
      </w:r>
      <w:proofErr w:type="spellStart"/>
      <w:r w:rsidRPr="00546E3A">
        <w:rPr>
          <w:color w:val="000000"/>
        </w:rPr>
        <w:t>p</w:t>
      </w:r>
      <w:proofErr w:type="spellEnd"/>
      <w:r w:rsidRPr="00546E3A">
        <w:rPr>
          <w:color w:val="000000"/>
        </w:rPr>
        <w:t xml:space="preserve"> </w:t>
      </w:r>
      <w:proofErr w:type="spellStart"/>
      <w:r w:rsidRPr="00546E3A">
        <w:rPr>
          <w:color w:val="000000"/>
        </w:rPr>
        <w:t>p</w:t>
      </w:r>
      <w:proofErr w:type="spellEnd"/>
    </w:p>
    <w:p w14:paraId="37B99531" w14:textId="77777777" w:rsidR="00546E3A" w:rsidRPr="00546E3A" w:rsidRDefault="00546E3A" w:rsidP="00546E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left"/>
        <w:rPr>
          <w:color w:val="000000"/>
        </w:rPr>
      </w:pPr>
      <w:proofErr w:type="gramStart"/>
      <w:r w:rsidRPr="00546E3A">
        <w:rPr>
          <w:color w:val="000000"/>
        </w:rPr>
        <w:t>variable</w:t>
      </w:r>
      <w:proofErr w:type="gramEnd"/>
      <w:r w:rsidRPr="00546E3A">
        <w:rPr>
          <w:color w:val="000000"/>
        </w:rPr>
        <w:t xml:space="preserve"> lattice equal 2.8654</w:t>
      </w:r>
    </w:p>
    <w:p w14:paraId="659D4C7E" w14:textId="77777777" w:rsidR="00546E3A" w:rsidRPr="00546E3A" w:rsidRDefault="00546E3A" w:rsidP="00546E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left"/>
        <w:rPr>
          <w:color w:val="000000"/>
        </w:rPr>
      </w:pPr>
      <w:proofErr w:type="spellStart"/>
      <w:proofErr w:type="gramStart"/>
      <w:r w:rsidRPr="00546E3A">
        <w:rPr>
          <w:color w:val="000000"/>
        </w:rPr>
        <w:t>atom</w:t>
      </w:r>
      <w:proofErr w:type="gramEnd"/>
      <w:r w:rsidRPr="00546E3A">
        <w:rPr>
          <w:color w:val="000000"/>
        </w:rPr>
        <w:t>_modify</w:t>
      </w:r>
      <w:proofErr w:type="spellEnd"/>
      <w:r w:rsidRPr="00546E3A">
        <w:rPr>
          <w:color w:val="000000"/>
        </w:rPr>
        <w:t xml:space="preserve"> map array</w:t>
      </w:r>
    </w:p>
    <w:p w14:paraId="5E8C79DA" w14:textId="77777777" w:rsidR="00546E3A" w:rsidRPr="00546E3A" w:rsidRDefault="00546E3A" w:rsidP="00546E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left"/>
        <w:rPr>
          <w:color w:val="000000"/>
        </w:rPr>
      </w:pPr>
    </w:p>
    <w:p w14:paraId="4E2B989B" w14:textId="77777777" w:rsidR="00546E3A" w:rsidRPr="00546E3A" w:rsidRDefault="00546E3A" w:rsidP="00546E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left"/>
        <w:rPr>
          <w:color w:val="000000"/>
        </w:rPr>
      </w:pPr>
    </w:p>
    <w:p w14:paraId="798A482C" w14:textId="77777777" w:rsidR="00546E3A" w:rsidRPr="00546E3A" w:rsidRDefault="00546E3A" w:rsidP="00546E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left"/>
        <w:rPr>
          <w:color w:val="000000"/>
        </w:rPr>
      </w:pPr>
      <w:proofErr w:type="gramStart"/>
      <w:r w:rsidRPr="00546E3A">
        <w:rPr>
          <w:color w:val="000000"/>
        </w:rPr>
        <w:t>variable</w:t>
      </w:r>
      <w:proofErr w:type="gramEnd"/>
      <w:r w:rsidRPr="00546E3A">
        <w:rPr>
          <w:color w:val="000000"/>
        </w:rPr>
        <w:t xml:space="preserve"> </w:t>
      </w:r>
      <w:proofErr w:type="spellStart"/>
      <w:r w:rsidRPr="00546E3A">
        <w:rPr>
          <w:color w:val="000000"/>
        </w:rPr>
        <w:t>l_x</w:t>
      </w:r>
      <w:proofErr w:type="spellEnd"/>
      <w:r w:rsidRPr="00546E3A">
        <w:rPr>
          <w:color w:val="000000"/>
        </w:rPr>
        <w:t xml:space="preserve"> equal 80*${lattice}</w:t>
      </w:r>
    </w:p>
    <w:p w14:paraId="48FFC655" w14:textId="77777777" w:rsidR="00546E3A" w:rsidRPr="00546E3A" w:rsidRDefault="00546E3A" w:rsidP="00546E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left"/>
        <w:rPr>
          <w:color w:val="000000"/>
        </w:rPr>
      </w:pPr>
      <w:proofErr w:type="gramStart"/>
      <w:r w:rsidRPr="00546E3A">
        <w:rPr>
          <w:color w:val="000000"/>
        </w:rPr>
        <w:t>variable</w:t>
      </w:r>
      <w:proofErr w:type="gramEnd"/>
      <w:r w:rsidRPr="00546E3A">
        <w:rPr>
          <w:color w:val="000000"/>
        </w:rPr>
        <w:t xml:space="preserve"> </w:t>
      </w:r>
      <w:proofErr w:type="spellStart"/>
      <w:r w:rsidRPr="00546E3A">
        <w:rPr>
          <w:color w:val="000000"/>
        </w:rPr>
        <w:t>l_y</w:t>
      </w:r>
      <w:proofErr w:type="spellEnd"/>
      <w:r w:rsidRPr="00546E3A">
        <w:rPr>
          <w:color w:val="000000"/>
        </w:rPr>
        <w:t xml:space="preserve"> equal 80*${lattice}</w:t>
      </w:r>
    </w:p>
    <w:p w14:paraId="17687895" w14:textId="77777777" w:rsidR="00546E3A" w:rsidRPr="00546E3A" w:rsidRDefault="00546E3A" w:rsidP="00546E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left"/>
        <w:rPr>
          <w:color w:val="000000"/>
        </w:rPr>
      </w:pPr>
      <w:proofErr w:type="gramStart"/>
      <w:r w:rsidRPr="00546E3A">
        <w:rPr>
          <w:color w:val="000000"/>
        </w:rPr>
        <w:t>variable</w:t>
      </w:r>
      <w:proofErr w:type="gramEnd"/>
      <w:r w:rsidRPr="00546E3A">
        <w:rPr>
          <w:color w:val="000000"/>
        </w:rPr>
        <w:t xml:space="preserve"> </w:t>
      </w:r>
      <w:proofErr w:type="spellStart"/>
      <w:r w:rsidRPr="00546E3A">
        <w:rPr>
          <w:color w:val="000000"/>
        </w:rPr>
        <w:t>l_z</w:t>
      </w:r>
      <w:proofErr w:type="spellEnd"/>
      <w:r w:rsidRPr="00546E3A">
        <w:rPr>
          <w:color w:val="000000"/>
        </w:rPr>
        <w:t xml:space="preserve"> equal 80*${lattice}</w:t>
      </w:r>
    </w:p>
    <w:p w14:paraId="1DE6AD78" w14:textId="77777777" w:rsidR="00546E3A" w:rsidRPr="00546E3A" w:rsidRDefault="00546E3A" w:rsidP="00546E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left"/>
        <w:rPr>
          <w:color w:val="000000"/>
        </w:rPr>
      </w:pPr>
    </w:p>
    <w:p w14:paraId="3599970E" w14:textId="77777777" w:rsidR="00546E3A" w:rsidRPr="00546E3A" w:rsidRDefault="00546E3A" w:rsidP="00546E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left"/>
        <w:rPr>
          <w:color w:val="000000"/>
        </w:rPr>
      </w:pPr>
      <w:proofErr w:type="gramStart"/>
      <w:r w:rsidRPr="00546E3A">
        <w:rPr>
          <w:color w:val="000000"/>
        </w:rPr>
        <w:t>variable</w:t>
      </w:r>
      <w:proofErr w:type="gramEnd"/>
      <w:r w:rsidRPr="00546E3A">
        <w:rPr>
          <w:color w:val="000000"/>
        </w:rPr>
        <w:t xml:space="preserve"> </w:t>
      </w:r>
      <w:proofErr w:type="spellStart"/>
      <w:r w:rsidRPr="00546E3A">
        <w:rPr>
          <w:color w:val="000000"/>
        </w:rPr>
        <w:t>z_thick</w:t>
      </w:r>
      <w:proofErr w:type="spellEnd"/>
      <w:r w:rsidRPr="00546E3A">
        <w:rPr>
          <w:color w:val="000000"/>
        </w:rPr>
        <w:t xml:space="preserve"> equal 1.5*${lattice}</w:t>
      </w:r>
    </w:p>
    <w:p w14:paraId="6044D258" w14:textId="77777777" w:rsidR="00546E3A" w:rsidRPr="00546E3A" w:rsidRDefault="00546E3A" w:rsidP="00546E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left"/>
        <w:rPr>
          <w:color w:val="000000"/>
        </w:rPr>
      </w:pPr>
      <w:proofErr w:type="gramStart"/>
      <w:r w:rsidRPr="00546E3A">
        <w:rPr>
          <w:color w:val="000000"/>
        </w:rPr>
        <w:t>variable</w:t>
      </w:r>
      <w:proofErr w:type="gramEnd"/>
      <w:r w:rsidRPr="00546E3A">
        <w:rPr>
          <w:color w:val="000000"/>
        </w:rPr>
        <w:t xml:space="preserve"> </w:t>
      </w:r>
      <w:proofErr w:type="spellStart"/>
      <w:r w:rsidRPr="00546E3A">
        <w:rPr>
          <w:color w:val="000000"/>
        </w:rPr>
        <w:t>z_W_max</w:t>
      </w:r>
      <w:proofErr w:type="spellEnd"/>
      <w:r w:rsidRPr="00546E3A">
        <w:rPr>
          <w:color w:val="000000"/>
        </w:rPr>
        <w:t xml:space="preserve"> equal ${</w:t>
      </w:r>
      <w:proofErr w:type="spellStart"/>
      <w:r w:rsidRPr="00546E3A">
        <w:rPr>
          <w:color w:val="000000"/>
        </w:rPr>
        <w:t>l_z</w:t>
      </w:r>
      <w:proofErr w:type="spellEnd"/>
      <w:r w:rsidRPr="00546E3A">
        <w:rPr>
          <w:color w:val="000000"/>
        </w:rPr>
        <w:t>}+0.01*${lattice}</w:t>
      </w:r>
    </w:p>
    <w:p w14:paraId="4B466724" w14:textId="77777777" w:rsidR="00546E3A" w:rsidRPr="00546E3A" w:rsidRDefault="00546E3A" w:rsidP="00546E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left"/>
        <w:rPr>
          <w:color w:val="000000"/>
        </w:rPr>
      </w:pPr>
      <w:proofErr w:type="gramStart"/>
      <w:r w:rsidRPr="00546E3A">
        <w:rPr>
          <w:color w:val="000000"/>
        </w:rPr>
        <w:t>variable</w:t>
      </w:r>
      <w:proofErr w:type="gramEnd"/>
      <w:r w:rsidRPr="00546E3A">
        <w:rPr>
          <w:color w:val="000000"/>
        </w:rPr>
        <w:t xml:space="preserve"> </w:t>
      </w:r>
      <w:proofErr w:type="spellStart"/>
      <w:r w:rsidRPr="00546E3A">
        <w:rPr>
          <w:color w:val="000000"/>
        </w:rPr>
        <w:t>z_W_min</w:t>
      </w:r>
      <w:proofErr w:type="spellEnd"/>
      <w:r w:rsidRPr="00546E3A">
        <w:rPr>
          <w:color w:val="000000"/>
        </w:rPr>
        <w:t xml:space="preserve"> equal -0.01*${lattice}</w:t>
      </w:r>
    </w:p>
    <w:p w14:paraId="66EF9C81" w14:textId="77777777" w:rsidR="00546E3A" w:rsidRPr="00546E3A" w:rsidRDefault="00546E3A" w:rsidP="00546E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left"/>
        <w:rPr>
          <w:color w:val="000000"/>
        </w:rPr>
      </w:pPr>
    </w:p>
    <w:p w14:paraId="1153E532" w14:textId="77777777" w:rsidR="00546E3A" w:rsidRPr="00546E3A" w:rsidRDefault="00546E3A" w:rsidP="00546E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left"/>
        <w:rPr>
          <w:color w:val="000000"/>
        </w:rPr>
      </w:pPr>
      <w:proofErr w:type="gramStart"/>
      <w:r w:rsidRPr="00546E3A">
        <w:rPr>
          <w:color w:val="000000"/>
        </w:rPr>
        <w:t>variable</w:t>
      </w:r>
      <w:proofErr w:type="gramEnd"/>
      <w:r w:rsidRPr="00546E3A">
        <w:rPr>
          <w:color w:val="000000"/>
        </w:rPr>
        <w:t xml:space="preserve"> plane_1x equal 39.9*${lattice}</w:t>
      </w:r>
    </w:p>
    <w:p w14:paraId="5A8C6AF5" w14:textId="77777777" w:rsidR="00546E3A" w:rsidRPr="00546E3A" w:rsidRDefault="00546E3A" w:rsidP="00546E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left"/>
        <w:rPr>
          <w:color w:val="000000"/>
        </w:rPr>
      </w:pPr>
      <w:proofErr w:type="gramStart"/>
      <w:r w:rsidRPr="00546E3A">
        <w:rPr>
          <w:color w:val="000000"/>
        </w:rPr>
        <w:t>variable</w:t>
      </w:r>
      <w:proofErr w:type="gramEnd"/>
      <w:r w:rsidRPr="00546E3A">
        <w:rPr>
          <w:color w:val="000000"/>
        </w:rPr>
        <w:t xml:space="preserve"> plane_1y equal 39.0*${lattice}</w:t>
      </w:r>
    </w:p>
    <w:p w14:paraId="57F010E5" w14:textId="77777777" w:rsidR="00546E3A" w:rsidRPr="00546E3A" w:rsidRDefault="00546E3A" w:rsidP="00546E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left"/>
        <w:rPr>
          <w:color w:val="000000"/>
        </w:rPr>
      </w:pPr>
      <w:proofErr w:type="gramStart"/>
      <w:r w:rsidRPr="00546E3A">
        <w:rPr>
          <w:color w:val="000000"/>
        </w:rPr>
        <w:t>variable</w:t>
      </w:r>
      <w:proofErr w:type="gramEnd"/>
      <w:r w:rsidRPr="00546E3A">
        <w:rPr>
          <w:color w:val="000000"/>
        </w:rPr>
        <w:t xml:space="preserve"> plane_1z equal 32.0*${lattice}</w:t>
      </w:r>
    </w:p>
    <w:p w14:paraId="2FC4FD81" w14:textId="77777777" w:rsidR="00546E3A" w:rsidRPr="00546E3A" w:rsidRDefault="00546E3A" w:rsidP="00546E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left"/>
        <w:rPr>
          <w:color w:val="000000"/>
        </w:rPr>
      </w:pPr>
    </w:p>
    <w:p w14:paraId="333E0F50" w14:textId="77777777" w:rsidR="00546E3A" w:rsidRPr="00546E3A" w:rsidRDefault="00546E3A" w:rsidP="00546E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left"/>
        <w:rPr>
          <w:color w:val="000000"/>
        </w:rPr>
      </w:pPr>
      <w:proofErr w:type="gramStart"/>
      <w:r w:rsidRPr="00546E3A">
        <w:rPr>
          <w:color w:val="000000"/>
        </w:rPr>
        <w:t>variable</w:t>
      </w:r>
      <w:proofErr w:type="gramEnd"/>
      <w:r w:rsidRPr="00546E3A">
        <w:rPr>
          <w:color w:val="000000"/>
        </w:rPr>
        <w:t xml:space="preserve"> plane_2x equal 40.6*${lattice}</w:t>
      </w:r>
    </w:p>
    <w:p w14:paraId="6EDE348B" w14:textId="77777777" w:rsidR="00546E3A" w:rsidRPr="00546E3A" w:rsidRDefault="00546E3A" w:rsidP="00546E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left"/>
        <w:rPr>
          <w:color w:val="000000"/>
        </w:rPr>
      </w:pPr>
      <w:proofErr w:type="gramStart"/>
      <w:r w:rsidRPr="00546E3A">
        <w:rPr>
          <w:color w:val="000000"/>
        </w:rPr>
        <w:t>variable</w:t>
      </w:r>
      <w:proofErr w:type="gramEnd"/>
      <w:r w:rsidRPr="00546E3A">
        <w:rPr>
          <w:color w:val="000000"/>
        </w:rPr>
        <w:t xml:space="preserve"> plane_2y equal 39.0*${lattice}</w:t>
      </w:r>
    </w:p>
    <w:p w14:paraId="5D92B972" w14:textId="77777777" w:rsidR="00546E3A" w:rsidRPr="00546E3A" w:rsidRDefault="00546E3A" w:rsidP="00546E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left"/>
        <w:rPr>
          <w:color w:val="000000"/>
        </w:rPr>
      </w:pPr>
      <w:proofErr w:type="gramStart"/>
      <w:r w:rsidRPr="00546E3A">
        <w:rPr>
          <w:color w:val="000000"/>
        </w:rPr>
        <w:t>variable</w:t>
      </w:r>
      <w:proofErr w:type="gramEnd"/>
      <w:r w:rsidRPr="00546E3A">
        <w:rPr>
          <w:color w:val="000000"/>
        </w:rPr>
        <w:t xml:space="preserve"> plane_2z equal 32.0*${lattice}</w:t>
      </w:r>
    </w:p>
    <w:p w14:paraId="60E13B7B" w14:textId="77777777" w:rsidR="00546E3A" w:rsidRPr="00546E3A" w:rsidRDefault="00546E3A" w:rsidP="00546E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left"/>
        <w:rPr>
          <w:color w:val="000000"/>
        </w:rPr>
      </w:pPr>
    </w:p>
    <w:p w14:paraId="3BB3BB32" w14:textId="77777777" w:rsidR="00546E3A" w:rsidRPr="00546E3A" w:rsidRDefault="00546E3A" w:rsidP="00546E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left"/>
        <w:rPr>
          <w:color w:val="000000"/>
        </w:rPr>
      </w:pPr>
      <w:proofErr w:type="gramStart"/>
      <w:r w:rsidRPr="00546E3A">
        <w:rPr>
          <w:color w:val="000000"/>
        </w:rPr>
        <w:t>variable</w:t>
      </w:r>
      <w:proofErr w:type="gramEnd"/>
      <w:r w:rsidRPr="00546E3A">
        <w:rPr>
          <w:color w:val="000000"/>
        </w:rPr>
        <w:t xml:space="preserve"> </w:t>
      </w:r>
      <w:proofErr w:type="spellStart"/>
      <w:r w:rsidRPr="00546E3A">
        <w:rPr>
          <w:color w:val="000000"/>
        </w:rPr>
        <w:t>sphere_x</w:t>
      </w:r>
      <w:proofErr w:type="spellEnd"/>
      <w:r w:rsidRPr="00546E3A">
        <w:rPr>
          <w:color w:val="000000"/>
        </w:rPr>
        <w:t xml:space="preserve"> equal 40.25*${lattice}</w:t>
      </w:r>
    </w:p>
    <w:p w14:paraId="79213B03" w14:textId="77777777" w:rsidR="00546E3A" w:rsidRPr="00546E3A" w:rsidRDefault="00546E3A" w:rsidP="00546E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left"/>
        <w:rPr>
          <w:color w:val="000000"/>
        </w:rPr>
      </w:pPr>
      <w:proofErr w:type="gramStart"/>
      <w:r w:rsidRPr="00546E3A">
        <w:rPr>
          <w:color w:val="000000"/>
        </w:rPr>
        <w:t>variable</w:t>
      </w:r>
      <w:proofErr w:type="gramEnd"/>
      <w:r w:rsidRPr="00546E3A">
        <w:rPr>
          <w:color w:val="000000"/>
        </w:rPr>
        <w:t xml:space="preserve"> </w:t>
      </w:r>
      <w:proofErr w:type="spellStart"/>
      <w:r w:rsidRPr="00546E3A">
        <w:rPr>
          <w:color w:val="000000"/>
        </w:rPr>
        <w:t>sphere_y</w:t>
      </w:r>
      <w:proofErr w:type="spellEnd"/>
      <w:r w:rsidRPr="00546E3A">
        <w:rPr>
          <w:color w:val="000000"/>
        </w:rPr>
        <w:t xml:space="preserve"> equal 32.0*${lattice}</w:t>
      </w:r>
    </w:p>
    <w:p w14:paraId="0AE1D7BB" w14:textId="77777777" w:rsidR="00546E3A" w:rsidRPr="00546E3A" w:rsidRDefault="00546E3A" w:rsidP="00546E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left"/>
        <w:rPr>
          <w:color w:val="000000"/>
        </w:rPr>
      </w:pPr>
      <w:proofErr w:type="gramStart"/>
      <w:r w:rsidRPr="00546E3A">
        <w:rPr>
          <w:color w:val="000000"/>
        </w:rPr>
        <w:t>variable</w:t>
      </w:r>
      <w:proofErr w:type="gramEnd"/>
      <w:r w:rsidRPr="00546E3A">
        <w:rPr>
          <w:color w:val="000000"/>
        </w:rPr>
        <w:t xml:space="preserve"> </w:t>
      </w:r>
      <w:proofErr w:type="spellStart"/>
      <w:r w:rsidRPr="00546E3A">
        <w:rPr>
          <w:color w:val="000000"/>
        </w:rPr>
        <w:t>sphere_z</w:t>
      </w:r>
      <w:proofErr w:type="spellEnd"/>
      <w:r w:rsidRPr="00546E3A">
        <w:rPr>
          <w:color w:val="000000"/>
        </w:rPr>
        <w:t xml:space="preserve"> equal 32.0*${lattice}</w:t>
      </w:r>
    </w:p>
    <w:p w14:paraId="151DDB4E" w14:textId="77777777" w:rsidR="00546E3A" w:rsidRPr="00546E3A" w:rsidRDefault="00546E3A" w:rsidP="00546E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left"/>
        <w:rPr>
          <w:color w:val="000000"/>
        </w:rPr>
      </w:pPr>
      <w:proofErr w:type="gramStart"/>
      <w:r w:rsidRPr="00546E3A">
        <w:rPr>
          <w:color w:val="000000"/>
        </w:rPr>
        <w:t>variable</w:t>
      </w:r>
      <w:proofErr w:type="gramEnd"/>
      <w:r w:rsidRPr="00546E3A">
        <w:rPr>
          <w:color w:val="000000"/>
        </w:rPr>
        <w:t xml:space="preserve"> radius equal 7.1*${lattice}</w:t>
      </w:r>
    </w:p>
    <w:p w14:paraId="357305EB" w14:textId="77777777" w:rsidR="00546E3A" w:rsidRPr="00546E3A" w:rsidRDefault="00546E3A" w:rsidP="00546E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left"/>
        <w:rPr>
          <w:color w:val="000000"/>
        </w:rPr>
      </w:pPr>
    </w:p>
    <w:p w14:paraId="18B6E642" w14:textId="77777777" w:rsidR="00546E3A" w:rsidRPr="00546E3A" w:rsidRDefault="00546E3A" w:rsidP="00546E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left"/>
        <w:rPr>
          <w:color w:val="000000"/>
        </w:rPr>
      </w:pPr>
      <w:proofErr w:type="gramStart"/>
      <w:r w:rsidRPr="00546E3A">
        <w:rPr>
          <w:color w:val="000000"/>
        </w:rPr>
        <w:t>region</w:t>
      </w:r>
      <w:proofErr w:type="gramEnd"/>
      <w:r w:rsidRPr="00546E3A">
        <w:rPr>
          <w:color w:val="000000"/>
        </w:rPr>
        <w:t xml:space="preserve"> habitplane1 plane ${plane_1x} ${plane_1y} ${plane_1z} 1 0 </w:t>
      </w:r>
      <w:proofErr w:type="spellStart"/>
      <w:r w:rsidRPr="00546E3A">
        <w:rPr>
          <w:color w:val="000000"/>
        </w:rPr>
        <w:t>0</w:t>
      </w:r>
      <w:proofErr w:type="spellEnd"/>
    </w:p>
    <w:p w14:paraId="3BAC3C4E" w14:textId="77777777" w:rsidR="00546E3A" w:rsidRPr="00546E3A" w:rsidRDefault="00546E3A" w:rsidP="00546E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left"/>
        <w:rPr>
          <w:color w:val="000000"/>
        </w:rPr>
      </w:pPr>
      <w:proofErr w:type="gramStart"/>
      <w:r w:rsidRPr="00546E3A">
        <w:rPr>
          <w:color w:val="000000"/>
        </w:rPr>
        <w:t>region</w:t>
      </w:r>
      <w:proofErr w:type="gramEnd"/>
      <w:r w:rsidRPr="00546E3A">
        <w:rPr>
          <w:color w:val="000000"/>
        </w:rPr>
        <w:t xml:space="preserve"> habitplane2 plane ${plane_2x} ${plane_2y} ${plane_2z}  -1 0 </w:t>
      </w:r>
      <w:proofErr w:type="spellStart"/>
      <w:r w:rsidRPr="00546E3A">
        <w:rPr>
          <w:color w:val="000000"/>
        </w:rPr>
        <w:t>0</w:t>
      </w:r>
      <w:proofErr w:type="spellEnd"/>
    </w:p>
    <w:p w14:paraId="59925D5E" w14:textId="77777777" w:rsidR="00546E3A" w:rsidRPr="00546E3A" w:rsidRDefault="00546E3A" w:rsidP="00546E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left"/>
        <w:rPr>
          <w:color w:val="000000"/>
        </w:rPr>
      </w:pPr>
      <w:proofErr w:type="gramStart"/>
      <w:r w:rsidRPr="00546E3A">
        <w:rPr>
          <w:color w:val="000000"/>
        </w:rPr>
        <w:t>region</w:t>
      </w:r>
      <w:proofErr w:type="gramEnd"/>
      <w:r w:rsidRPr="00546E3A">
        <w:rPr>
          <w:color w:val="000000"/>
        </w:rPr>
        <w:t xml:space="preserve"> boundary sphere ${</w:t>
      </w:r>
      <w:proofErr w:type="spellStart"/>
      <w:r w:rsidRPr="00546E3A">
        <w:rPr>
          <w:color w:val="000000"/>
        </w:rPr>
        <w:t>sphere_x</w:t>
      </w:r>
      <w:proofErr w:type="spellEnd"/>
      <w:r w:rsidRPr="00546E3A">
        <w:rPr>
          <w:color w:val="000000"/>
        </w:rPr>
        <w:t>} ${</w:t>
      </w:r>
      <w:proofErr w:type="spellStart"/>
      <w:r w:rsidRPr="00546E3A">
        <w:rPr>
          <w:color w:val="000000"/>
        </w:rPr>
        <w:t>sphere_y</w:t>
      </w:r>
      <w:proofErr w:type="spellEnd"/>
      <w:r w:rsidRPr="00546E3A">
        <w:rPr>
          <w:color w:val="000000"/>
        </w:rPr>
        <w:t>} ${</w:t>
      </w:r>
      <w:proofErr w:type="spellStart"/>
      <w:r w:rsidRPr="00546E3A">
        <w:rPr>
          <w:color w:val="000000"/>
        </w:rPr>
        <w:t>sphere_z</w:t>
      </w:r>
      <w:proofErr w:type="spellEnd"/>
      <w:r w:rsidRPr="00546E3A">
        <w:rPr>
          <w:color w:val="000000"/>
        </w:rPr>
        <w:t>} ${radius}</w:t>
      </w:r>
    </w:p>
    <w:p w14:paraId="5F14C19A" w14:textId="77777777" w:rsidR="00546E3A" w:rsidRPr="00546E3A" w:rsidRDefault="00546E3A" w:rsidP="00546E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left"/>
        <w:rPr>
          <w:color w:val="000000"/>
        </w:rPr>
      </w:pPr>
    </w:p>
    <w:p w14:paraId="3A5424B6" w14:textId="77777777" w:rsidR="00546E3A" w:rsidRPr="00546E3A" w:rsidRDefault="00546E3A" w:rsidP="00546E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left"/>
        <w:rPr>
          <w:color w:val="000000"/>
        </w:rPr>
      </w:pPr>
      <w:proofErr w:type="gramStart"/>
      <w:r w:rsidRPr="00546E3A">
        <w:rPr>
          <w:color w:val="000000"/>
        </w:rPr>
        <w:t>region</w:t>
      </w:r>
      <w:proofErr w:type="gramEnd"/>
      <w:r w:rsidRPr="00546E3A">
        <w:rPr>
          <w:color w:val="000000"/>
        </w:rPr>
        <w:t xml:space="preserve"> </w:t>
      </w:r>
      <w:proofErr w:type="spellStart"/>
      <w:r w:rsidRPr="00546E3A">
        <w:rPr>
          <w:color w:val="000000"/>
        </w:rPr>
        <w:t>simbox</w:t>
      </w:r>
      <w:proofErr w:type="spellEnd"/>
      <w:r w:rsidRPr="00546E3A">
        <w:rPr>
          <w:color w:val="000000"/>
        </w:rPr>
        <w:t xml:space="preserve"> block 0 ${</w:t>
      </w:r>
      <w:proofErr w:type="spellStart"/>
      <w:r w:rsidRPr="00546E3A">
        <w:rPr>
          <w:color w:val="000000"/>
        </w:rPr>
        <w:t>l_x</w:t>
      </w:r>
      <w:proofErr w:type="spellEnd"/>
      <w:r w:rsidRPr="00546E3A">
        <w:rPr>
          <w:color w:val="000000"/>
        </w:rPr>
        <w:t>} 0 ${</w:t>
      </w:r>
      <w:proofErr w:type="spellStart"/>
      <w:r w:rsidRPr="00546E3A">
        <w:rPr>
          <w:color w:val="000000"/>
        </w:rPr>
        <w:t>l_y</w:t>
      </w:r>
      <w:proofErr w:type="spellEnd"/>
      <w:r w:rsidRPr="00546E3A">
        <w:rPr>
          <w:color w:val="000000"/>
        </w:rPr>
        <w:t>} 0 ${</w:t>
      </w:r>
      <w:proofErr w:type="spellStart"/>
      <w:r w:rsidRPr="00546E3A">
        <w:rPr>
          <w:color w:val="000000"/>
        </w:rPr>
        <w:t>l_z</w:t>
      </w:r>
      <w:proofErr w:type="spellEnd"/>
      <w:r w:rsidRPr="00546E3A">
        <w:rPr>
          <w:color w:val="000000"/>
        </w:rPr>
        <w:t>}</w:t>
      </w:r>
    </w:p>
    <w:p w14:paraId="491125F2" w14:textId="77777777" w:rsidR="00546E3A" w:rsidRPr="00546E3A" w:rsidRDefault="00546E3A" w:rsidP="00546E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left"/>
        <w:rPr>
          <w:color w:val="000000"/>
        </w:rPr>
      </w:pPr>
      <w:proofErr w:type="spellStart"/>
      <w:proofErr w:type="gramStart"/>
      <w:r w:rsidRPr="00546E3A">
        <w:rPr>
          <w:color w:val="000000"/>
        </w:rPr>
        <w:t>create</w:t>
      </w:r>
      <w:proofErr w:type="gramEnd"/>
      <w:r w:rsidRPr="00546E3A">
        <w:rPr>
          <w:color w:val="000000"/>
        </w:rPr>
        <w:t>_box</w:t>
      </w:r>
      <w:proofErr w:type="spellEnd"/>
      <w:r w:rsidRPr="00546E3A">
        <w:rPr>
          <w:color w:val="000000"/>
        </w:rPr>
        <w:t xml:space="preserve"> 2 </w:t>
      </w:r>
      <w:proofErr w:type="spellStart"/>
      <w:r w:rsidRPr="00546E3A">
        <w:rPr>
          <w:color w:val="000000"/>
        </w:rPr>
        <w:t>simbox</w:t>
      </w:r>
      <w:proofErr w:type="spellEnd"/>
    </w:p>
    <w:p w14:paraId="31E987DC" w14:textId="77777777" w:rsidR="00546E3A" w:rsidRPr="00546E3A" w:rsidRDefault="00546E3A" w:rsidP="00546E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left"/>
        <w:rPr>
          <w:color w:val="000000"/>
        </w:rPr>
      </w:pPr>
      <w:proofErr w:type="gramStart"/>
      <w:r w:rsidRPr="00546E3A">
        <w:rPr>
          <w:color w:val="000000"/>
        </w:rPr>
        <w:t>region</w:t>
      </w:r>
      <w:proofErr w:type="gramEnd"/>
      <w:r w:rsidRPr="00546E3A">
        <w:rPr>
          <w:color w:val="000000"/>
        </w:rPr>
        <w:t xml:space="preserve"> dislocate intersect 4 </w:t>
      </w:r>
      <w:proofErr w:type="spellStart"/>
      <w:r w:rsidRPr="00546E3A">
        <w:rPr>
          <w:color w:val="000000"/>
        </w:rPr>
        <w:t>simbox</w:t>
      </w:r>
      <w:proofErr w:type="spellEnd"/>
      <w:r w:rsidRPr="00546E3A">
        <w:rPr>
          <w:color w:val="000000"/>
        </w:rPr>
        <w:t xml:space="preserve"> habitplane1 habitplane2 boundary</w:t>
      </w:r>
    </w:p>
    <w:p w14:paraId="670DDFAE" w14:textId="77777777" w:rsidR="00546E3A" w:rsidRPr="00546E3A" w:rsidRDefault="00546E3A" w:rsidP="00546E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left"/>
        <w:rPr>
          <w:color w:val="000000"/>
        </w:rPr>
      </w:pPr>
    </w:p>
    <w:p w14:paraId="1A4B1178" w14:textId="77777777" w:rsidR="00546E3A" w:rsidRPr="00546E3A" w:rsidRDefault="00546E3A" w:rsidP="00546E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left"/>
        <w:rPr>
          <w:color w:val="000000"/>
        </w:rPr>
      </w:pPr>
      <w:proofErr w:type="gramStart"/>
      <w:r w:rsidRPr="00546E3A">
        <w:rPr>
          <w:color w:val="000000"/>
        </w:rPr>
        <w:t>lattice</w:t>
      </w:r>
      <w:proofErr w:type="gramEnd"/>
      <w:r w:rsidRPr="00546E3A">
        <w:rPr>
          <w:color w:val="000000"/>
        </w:rPr>
        <w:t xml:space="preserve"> bcc ${lattice}</w:t>
      </w:r>
    </w:p>
    <w:p w14:paraId="4CE9FAB7" w14:textId="77777777" w:rsidR="00546E3A" w:rsidRPr="00546E3A" w:rsidRDefault="00546E3A" w:rsidP="00546E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left"/>
        <w:rPr>
          <w:color w:val="000000"/>
        </w:rPr>
      </w:pPr>
      <w:proofErr w:type="spellStart"/>
      <w:proofErr w:type="gramStart"/>
      <w:r w:rsidRPr="00546E3A">
        <w:rPr>
          <w:color w:val="000000"/>
        </w:rPr>
        <w:t>create</w:t>
      </w:r>
      <w:proofErr w:type="gramEnd"/>
      <w:r w:rsidRPr="00546E3A">
        <w:rPr>
          <w:color w:val="000000"/>
        </w:rPr>
        <w:t>_atoms</w:t>
      </w:r>
      <w:proofErr w:type="spellEnd"/>
      <w:r w:rsidRPr="00546E3A">
        <w:rPr>
          <w:color w:val="000000"/>
        </w:rPr>
        <w:t xml:space="preserve"> 1 region dislocate</w:t>
      </w:r>
    </w:p>
    <w:p w14:paraId="47441B51" w14:textId="77777777" w:rsidR="00546E3A" w:rsidRPr="00546E3A" w:rsidRDefault="00546E3A" w:rsidP="00546E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left"/>
        <w:rPr>
          <w:color w:val="000000"/>
        </w:rPr>
      </w:pPr>
      <w:proofErr w:type="gramStart"/>
      <w:r w:rsidRPr="00546E3A">
        <w:rPr>
          <w:color w:val="000000"/>
        </w:rPr>
        <w:t>group</w:t>
      </w:r>
      <w:proofErr w:type="gramEnd"/>
      <w:r w:rsidRPr="00546E3A">
        <w:rPr>
          <w:color w:val="000000"/>
        </w:rPr>
        <w:t xml:space="preserve"> loop region dislocate</w:t>
      </w:r>
    </w:p>
    <w:p w14:paraId="1AD8CE4A" w14:textId="77777777" w:rsidR="00546E3A" w:rsidRPr="00546E3A" w:rsidRDefault="00546E3A" w:rsidP="00546E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left"/>
        <w:rPr>
          <w:color w:val="000000"/>
        </w:rPr>
      </w:pPr>
      <w:proofErr w:type="spellStart"/>
      <w:proofErr w:type="gramStart"/>
      <w:r w:rsidRPr="00546E3A">
        <w:rPr>
          <w:color w:val="000000"/>
        </w:rPr>
        <w:t>displace</w:t>
      </w:r>
      <w:proofErr w:type="gramEnd"/>
      <w:r w:rsidRPr="00546E3A">
        <w:rPr>
          <w:color w:val="000000"/>
        </w:rPr>
        <w:t>_atoms</w:t>
      </w:r>
      <w:proofErr w:type="spellEnd"/>
      <w:r w:rsidRPr="00546E3A">
        <w:rPr>
          <w:color w:val="000000"/>
        </w:rPr>
        <w:t xml:space="preserve"> loop move 0.5 0 </w:t>
      </w:r>
      <w:proofErr w:type="spellStart"/>
      <w:r w:rsidRPr="00546E3A">
        <w:rPr>
          <w:color w:val="000000"/>
        </w:rPr>
        <w:t>0</w:t>
      </w:r>
      <w:proofErr w:type="spellEnd"/>
    </w:p>
    <w:p w14:paraId="0A6EBAE3" w14:textId="77777777" w:rsidR="00546E3A" w:rsidRPr="00546E3A" w:rsidRDefault="00546E3A" w:rsidP="00546E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left"/>
        <w:rPr>
          <w:color w:val="000000"/>
        </w:rPr>
      </w:pPr>
      <w:proofErr w:type="spellStart"/>
      <w:proofErr w:type="gramStart"/>
      <w:r w:rsidRPr="00546E3A">
        <w:rPr>
          <w:color w:val="000000"/>
        </w:rPr>
        <w:t>create</w:t>
      </w:r>
      <w:proofErr w:type="gramEnd"/>
      <w:r w:rsidRPr="00546E3A">
        <w:rPr>
          <w:color w:val="000000"/>
        </w:rPr>
        <w:t>_atoms</w:t>
      </w:r>
      <w:proofErr w:type="spellEnd"/>
      <w:r w:rsidRPr="00546E3A">
        <w:rPr>
          <w:color w:val="000000"/>
        </w:rPr>
        <w:t xml:space="preserve"> 1 region </w:t>
      </w:r>
      <w:proofErr w:type="spellStart"/>
      <w:r w:rsidRPr="00546E3A">
        <w:rPr>
          <w:color w:val="000000"/>
        </w:rPr>
        <w:t>simbox</w:t>
      </w:r>
      <w:proofErr w:type="spellEnd"/>
    </w:p>
    <w:p w14:paraId="1DF2D9F0" w14:textId="77777777" w:rsidR="00546E3A" w:rsidRPr="00546E3A" w:rsidRDefault="00546E3A" w:rsidP="00546E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left"/>
        <w:rPr>
          <w:color w:val="000000"/>
        </w:rPr>
      </w:pPr>
      <w:proofErr w:type="gramStart"/>
      <w:r w:rsidRPr="00546E3A">
        <w:rPr>
          <w:color w:val="000000"/>
        </w:rPr>
        <w:t>mass</w:t>
      </w:r>
      <w:proofErr w:type="gramEnd"/>
      <w:r w:rsidRPr="00546E3A">
        <w:rPr>
          <w:color w:val="000000"/>
        </w:rPr>
        <w:t xml:space="preserve"> 1 55.847</w:t>
      </w:r>
    </w:p>
    <w:p w14:paraId="089F9133" w14:textId="77777777" w:rsidR="00546E3A" w:rsidRPr="00546E3A" w:rsidRDefault="00546E3A" w:rsidP="00546E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left"/>
        <w:rPr>
          <w:color w:val="000000"/>
        </w:rPr>
      </w:pPr>
      <w:proofErr w:type="gramStart"/>
      <w:r w:rsidRPr="00546E3A">
        <w:rPr>
          <w:color w:val="000000"/>
        </w:rPr>
        <w:t>mass</w:t>
      </w:r>
      <w:proofErr w:type="gramEnd"/>
      <w:r w:rsidRPr="00546E3A">
        <w:rPr>
          <w:color w:val="000000"/>
        </w:rPr>
        <w:t xml:space="preserve"> 2 4.0026</w:t>
      </w:r>
    </w:p>
    <w:p w14:paraId="6C92102A" w14:textId="77777777" w:rsidR="00546E3A" w:rsidRPr="00546E3A" w:rsidRDefault="00546E3A" w:rsidP="00546E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left"/>
        <w:rPr>
          <w:color w:val="000000"/>
        </w:rPr>
      </w:pPr>
    </w:p>
    <w:p w14:paraId="3A8315C4" w14:textId="77777777" w:rsidR="00546E3A" w:rsidRPr="00546E3A" w:rsidRDefault="00546E3A" w:rsidP="00546E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left"/>
        <w:rPr>
          <w:color w:val="000000"/>
        </w:rPr>
      </w:pPr>
      <w:r w:rsidRPr="00546E3A">
        <w:rPr>
          <w:color w:val="400BD9"/>
        </w:rPr>
        <w:t># Force Fields</w:t>
      </w:r>
    </w:p>
    <w:p w14:paraId="51E6D971" w14:textId="77777777" w:rsidR="00546E3A" w:rsidRPr="00546E3A" w:rsidRDefault="00546E3A" w:rsidP="00546E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left"/>
        <w:rPr>
          <w:color w:val="000000"/>
        </w:rPr>
      </w:pPr>
    </w:p>
    <w:p w14:paraId="2030AAB4" w14:textId="77777777" w:rsidR="00546E3A" w:rsidRPr="00546E3A" w:rsidRDefault="00546E3A" w:rsidP="00546E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left"/>
        <w:rPr>
          <w:color w:val="000000"/>
        </w:rPr>
      </w:pPr>
      <w:proofErr w:type="spellStart"/>
      <w:proofErr w:type="gramStart"/>
      <w:r w:rsidRPr="00546E3A">
        <w:rPr>
          <w:color w:val="000000"/>
        </w:rPr>
        <w:t>pair</w:t>
      </w:r>
      <w:proofErr w:type="gramEnd"/>
      <w:r w:rsidRPr="00546E3A">
        <w:rPr>
          <w:color w:val="000000"/>
        </w:rPr>
        <w:t>_style</w:t>
      </w:r>
      <w:proofErr w:type="spellEnd"/>
      <w:r w:rsidRPr="00546E3A">
        <w:rPr>
          <w:color w:val="000000"/>
        </w:rPr>
        <w:t xml:space="preserve"> hybrid table linear 10000 </w:t>
      </w:r>
      <w:proofErr w:type="spellStart"/>
      <w:r w:rsidRPr="00546E3A">
        <w:rPr>
          <w:color w:val="000000"/>
        </w:rPr>
        <w:t>eam</w:t>
      </w:r>
      <w:proofErr w:type="spellEnd"/>
      <w:r w:rsidRPr="00546E3A">
        <w:rPr>
          <w:color w:val="000000"/>
        </w:rPr>
        <w:t>/</w:t>
      </w:r>
      <w:proofErr w:type="spellStart"/>
      <w:r w:rsidRPr="00546E3A">
        <w:rPr>
          <w:color w:val="000000"/>
        </w:rPr>
        <w:t>fs</w:t>
      </w:r>
      <w:proofErr w:type="spellEnd"/>
    </w:p>
    <w:p w14:paraId="06118F64" w14:textId="77777777" w:rsidR="00546E3A" w:rsidRPr="00546E3A" w:rsidRDefault="00546E3A" w:rsidP="00546E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left"/>
        <w:rPr>
          <w:color w:val="000000"/>
        </w:rPr>
      </w:pPr>
      <w:proofErr w:type="spellStart"/>
      <w:proofErr w:type="gramStart"/>
      <w:r w:rsidRPr="00546E3A">
        <w:rPr>
          <w:color w:val="000000"/>
        </w:rPr>
        <w:t>pair</w:t>
      </w:r>
      <w:proofErr w:type="gramEnd"/>
      <w:r w:rsidRPr="00546E3A">
        <w:rPr>
          <w:color w:val="000000"/>
        </w:rPr>
        <w:t>_coeff</w:t>
      </w:r>
      <w:proofErr w:type="spellEnd"/>
      <w:r w:rsidRPr="00546E3A">
        <w:rPr>
          <w:color w:val="000000"/>
        </w:rPr>
        <w:t xml:space="preserve"> * * </w:t>
      </w:r>
      <w:proofErr w:type="spellStart"/>
      <w:r w:rsidRPr="00546E3A">
        <w:rPr>
          <w:color w:val="000000"/>
        </w:rPr>
        <w:t>eam</w:t>
      </w:r>
      <w:proofErr w:type="spellEnd"/>
      <w:r w:rsidRPr="00546E3A">
        <w:rPr>
          <w:color w:val="000000"/>
        </w:rPr>
        <w:t>/</w:t>
      </w:r>
      <w:proofErr w:type="spellStart"/>
      <w:r w:rsidRPr="00546E3A">
        <w:rPr>
          <w:color w:val="000000"/>
        </w:rPr>
        <w:t>fs</w:t>
      </w:r>
      <w:proofErr w:type="spellEnd"/>
      <w:r w:rsidRPr="00546E3A">
        <w:rPr>
          <w:color w:val="000000"/>
        </w:rPr>
        <w:t xml:space="preserve"> /</w:t>
      </w:r>
      <w:proofErr w:type="spellStart"/>
      <w:r w:rsidRPr="00546E3A">
        <w:rPr>
          <w:color w:val="000000"/>
        </w:rPr>
        <w:t>lustre</w:t>
      </w:r>
      <w:proofErr w:type="spellEnd"/>
      <w:r w:rsidRPr="00546E3A">
        <w:rPr>
          <w:color w:val="000000"/>
        </w:rPr>
        <w:t>/home/zhuang18/newton/potential/Fe-Ackland2004.eam.fs Fe NULL</w:t>
      </w:r>
    </w:p>
    <w:p w14:paraId="6AB69431" w14:textId="77777777" w:rsidR="00546E3A" w:rsidRPr="00546E3A" w:rsidRDefault="00546E3A" w:rsidP="00546E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left"/>
        <w:rPr>
          <w:color w:val="000000"/>
        </w:rPr>
      </w:pPr>
      <w:proofErr w:type="spellStart"/>
      <w:proofErr w:type="gramStart"/>
      <w:r w:rsidRPr="00546E3A">
        <w:rPr>
          <w:color w:val="000000"/>
        </w:rPr>
        <w:t>pair</w:t>
      </w:r>
      <w:proofErr w:type="gramEnd"/>
      <w:r w:rsidRPr="00546E3A">
        <w:rPr>
          <w:color w:val="000000"/>
        </w:rPr>
        <w:t>_coeff</w:t>
      </w:r>
      <w:proofErr w:type="spellEnd"/>
      <w:r w:rsidRPr="00546E3A">
        <w:rPr>
          <w:color w:val="000000"/>
        </w:rPr>
        <w:t xml:space="preserve"> 1 2 table /</w:t>
      </w:r>
      <w:proofErr w:type="spellStart"/>
      <w:r w:rsidRPr="00546E3A">
        <w:rPr>
          <w:color w:val="000000"/>
        </w:rPr>
        <w:t>lustre</w:t>
      </w:r>
      <w:proofErr w:type="spellEnd"/>
      <w:r w:rsidRPr="00546E3A">
        <w:rPr>
          <w:color w:val="000000"/>
        </w:rPr>
        <w:t xml:space="preserve">/home/zhuang18/newton/potential/FeHe-Juslin2008.table </w:t>
      </w:r>
      <w:proofErr w:type="spellStart"/>
      <w:r w:rsidRPr="00546E3A">
        <w:rPr>
          <w:color w:val="000000"/>
        </w:rPr>
        <w:t>FeHe</w:t>
      </w:r>
      <w:proofErr w:type="spellEnd"/>
    </w:p>
    <w:p w14:paraId="796003B9" w14:textId="77777777" w:rsidR="00546E3A" w:rsidRPr="00546E3A" w:rsidRDefault="00546E3A" w:rsidP="00546E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left"/>
        <w:rPr>
          <w:color w:val="000000"/>
        </w:rPr>
      </w:pPr>
      <w:proofErr w:type="spellStart"/>
      <w:proofErr w:type="gramStart"/>
      <w:r w:rsidRPr="00546E3A">
        <w:rPr>
          <w:color w:val="000000"/>
        </w:rPr>
        <w:t>pair</w:t>
      </w:r>
      <w:proofErr w:type="gramEnd"/>
      <w:r w:rsidRPr="00546E3A">
        <w:rPr>
          <w:color w:val="000000"/>
        </w:rPr>
        <w:t>_coeff</w:t>
      </w:r>
      <w:proofErr w:type="spellEnd"/>
      <w:r w:rsidRPr="00546E3A">
        <w:rPr>
          <w:color w:val="000000"/>
        </w:rPr>
        <w:t xml:space="preserve"> 2 </w:t>
      </w:r>
      <w:proofErr w:type="spellStart"/>
      <w:r w:rsidRPr="00546E3A">
        <w:rPr>
          <w:color w:val="000000"/>
        </w:rPr>
        <w:t>2</w:t>
      </w:r>
      <w:proofErr w:type="spellEnd"/>
      <w:r w:rsidRPr="00546E3A">
        <w:rPr>
          <w:color w:val="000000"/>
        </w:rPr>
        <w:t xml:space="preserve"> table /</w:t>
      </w:r>
      <w:proofErr w:type="spellStart"/>
      <w:r w:rsidRPr="00546E3A">
        <w:rPr>
          <w:color w:val="000000"/>
        </w:rPr>
        <w:t>lustre</w:t>
      </w:r>
      <w:proofErr w:type="spellEnd"/>
      <w:r w:rsidRPr="00546E3A">
        <w:rPr>
          <w:color w:val="000000"/>
        </w:rPr>
        <w:t>/home/zhuang18/newton/potential/He-Janzen1997.table He</w:t>
      </w:r>
    </w:p>
    <w:p w14:paraId="737BCDEF" w14:textId="77777777" w:rsidR="00546E3A" w:rsidRPr="00546E3A" w:rsidRDefault="00546E3A" w:rsidP="00546E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left"/>
        <w:rPr>
          <w:color w:val="000000"/>
        </w:rPr>
      </w:pPr>
    </w:p>
    <w:p w14:paraId="6F98423B" w14:textId="77777777" w:rsidR="00546E3A" w:rsidRPr="00546E3A" w:rsidRDefault="00546E3A" w:rsidP="00546E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left"/>
        <w:rPr>
          <w:color w:val="000000"/>
        </w:rPr>
      </w:pPr>
      <w:proofErr w:type="gramStart"/>
      <w:r w:rsidRPr="00546E3A">
        <w:rPr>
          <w:color w:val="000000"/>
        </w:rPr>
        <w:t>minimize</w:t>
      </w:r>
      <w:proofErr w:type="gramEnd"/>
      <w:r w:rsidRPr="00546E3A">
        <w:rPr>
          <w:color w:val="000000"/>
        </w:rPr>
        <w:t xml:space="preserve"> 0 </w:t>
      </w:r>
      <w:proofErr w:type="spellStart"/>
      <w:r w:rsidRPr="00546E3A">
        <w:rPr>
          <w:color w:val="000000"/>
        </w:rPr>
        <w:t>0</w:t>
      </w:r>
      <w:proofErr w:type="spellEnd"/>
      <w:r w:rsidRPr="00546E3A">
        <w:rPr>
          <w:color w:val="000000"/>
        </w:rPr>
        <w:t xml:space="preserve"> 10000 </w:t>
      </w:r>
      <w:proofErr w:type="spellStart"/>
      <w:r w:rsidRPr="00546E3A">
        <w:rPr>
          <w:color w:val="000000"/>
        </w:rPr>
        <w:t>10000</w:t>
      </w:r>
      <w:proofErr w:type="spellEnd"/>
    </w:p>
    <w:p w14:paraId="3F31CDBD" w14:textId="77777777" w:rsidR="00546E3A" w:rsidRPr="00546E3A" w:rsidRDefault="00546E3A" w:rsidP="00546E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left"/>
        <w:rPr>
          <w:color w:val="000000"/>
        </w:rPr>
      </w:pPr>
    </w:p>
    <w:p w14:paraId="74AEB2AF" w14:textId="77777777" w:rsidR="00546E3A" w:rsidRPr="00546E3A" w:rsidRDefault="00546E3A" w:rsidP="00546E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left"/>
        <w:rPr>
          <w:color w:val="000000"/>
        </w:rPr>
      </w:pPr>
      <w:proofErr w:type="gramStart"/>
      <w:r w:rsidRPr="00546E3A">
        <w:rPr>
          <w:color w:val="000000"/>
        </w:rPr>
        <w:t>dump</w:t>
      </w:r>
      <w:proofErr w:type="gramEnd"/>
      <w:r w:rsidRPr="00546E3A">
        <w:rPr>
          <w:color w:val="000000"/>
        </w:rPr>
        <w:t xml:space="preserve"> 1 all atom 1 dump.boxloop100_500C.all</w:t>
      </w:r>
    </w:p>
    <w:p w14:paraId="6D09DA68" w14:textId="77777777" w:rsidR="00546E3A" w:rsidRPr="00546E3A" w:rsidRDefault="00546E3A" w:rsidP="00546E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left"/>
        <w:rPr>
          <w:color w:val="000000"/>
        </w:rPr>
      </w:pPr>
      <w:proofErr w:type="gramStart"/>
      <w:r w:rsidRPr="00546E3A">
        <w:rPr>
          <w:color w:val="000000"/>
        </w:rPr>
        <w:t>dump</w:t>
      </w:r>
      <w:proofErr w:type="gramEnd"/>
      <w:r w:rsidRPr="00546E3A">
        <w:rPr>
          <w:color w:val="000000"/>
        </w:rPr>
        <w:t xml:space="preserve"> 2 loop atom 1 dump.boxloop100_500C</w:t>
      </w:r>
    </w:p>
    <w:p w14:paraId="2E0CCB48" w14:textId="77777777" w:rsidR="00546E3A" w:rsidRPr="00546E3A" w:rsidRDefault="00546E3A" w:rsidP="00546E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left"/>
        <w:rPr>
          <w:color w:val="000000"/>
        </w:rPr>
      </w:pPr>
    </w:p>
    <w:p w14:paraId="3BDF5A9B" w14:textId="77777777" w:rsidR="00546E3A" w:rsidRPr="00546E3A" w:rsidRDefault="00546E3A" w:rsidP="00546E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left"/>
        <w:rPr>
          <w:color w:val="000000"/>
        </w:rPr>
      </w:pPr>
      <w:proofErr w:type="spellStart"/>
      <w:proofErr w:type="gramStart"/>
      <w:r w:rsidRPr="00546E3A">
        <w:rPr>
          <w:color w:val="000000"/>
        </w:rPr>
        <w:t>timestep</w:t>
      </w:r>
      <w:proofErr w:type="spellEnd"/>
      <w:proofErr w:type="gramEnd"/>
      <w:r w:rsidRPr="00546E3A">
        <w:rPr>
          <w:color w:val="000000"/>
        </w:rPr>
        <w:t xml:space="preserve"> 0.001</w:t>
      </w:r>
    </w:p>
    <w:p w14:paraId="02A3B0CC" w14:textId="77777777" w:rsidR="00546E3A" w:rsidRPr="00546E3A" w:rsidRDefault="00546E3A" w:rsidP="00546E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left"/>
        <w:rPr>
          <w:color w:val="000000"/>
        </w:rPr>
      </w:pPr>
    </w:p>
    <w:p w14:paraId="5CC23655" w14:textId="77777777" w:rsidR="00546E3A" w:rsidRPr="00546E3A" w:rsidRDefault="00546E3A" w:rsidP="00546E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left"/>
        <w:rPr>
          <w:color w:val="000000"/>
        </w:rPr>
      </w:pPr>
      <w:proofErr w:type="gramStart"/>
      <w:r w:rsidRPr="00546E3A">
        <w:rPr>
          <w:color w:val="000000"/>
        </w:rPr>
        <w:t>velocity</w:t>
      </w:r>
      <w:proofErr w:type="gramEnd"/>
      <w:r w:rsidRPr="00546E3A">
        <w:rPr>
          <w:color w:val="000000"/>
        </w:rPr>
        <w:t xml:space="preserve"> all create 1543.0 25232351 </w:t>
      </w:r>
      <w:proofErr w:type="spellStart"/>
      <w:r w:rsidRPr="00546E3A">
        <w:rPr>
          <w:color w:val="000000"/>
        </w:rPr>
        <w:t>dist</w:t>
      </w:r>
      <w:proofErr w:type="spellEnd"/>
      <w:r w:rsidRPr="00546E3A">
        <w:rPr>
          <w:color w:val="000000"/>
        </w:rPr>
        <w:t xml:space="preserve"> </w:t>
      </w:r>
      <w:proofErr w:type="spellStart"/>
      <w:r w:rsidRPr="00546E3A">
        <w:rPr>
          <w:color w:val="000000"/>
        </w:rPr>
        <w:t>gaussian</w:t>
      </w:r>
      <w:proofErr w:type="spellEnd"/>
    </w:p>
    <w:p w14:paraId="21AB4BE0" w14:textId="77777777" w:rsidR="00546E3A" w:rsidRPr="00546E3A" w:rsidRDefault="00546E3A" w:rsidP="00546E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left"/>
        <w:rPr>
          <w:color w:val="000000"/>
        </w:rPr>
      </w:pPr>
      <w:proofErr w:type="spellStart"/>
      <w:proofErr w:type="gramStart"/>
      <w:r w:rsidRPr="00546E3A">
        <w:rPr>
          <w:color w:val="000000"/>
        </w:rPr>
        <w:t>thermo</w:t>
      </w:r>
      <w:proofErr w:type="gramEnd"/>
      <w:r w:rsidRPr="00546E3A">
        <w:rPr>
          <w:color w:val="000000"/>
        </w:rPr>
        <w:t>_style</w:t>
      </w:r>
      <w:proofErr w:type="spellEnd"/>
      <w:r w:rsidRPr="00546E3A">
        <w:rPr>
          <w:color w:val="000000"/>
        </w:rPr>
        <w:t xml:space="preserve"> custom step temp </w:t>
      </w:r>
      <w:proofErr w:type="spellStart"/>
      <w:r w:rsidRPr="00546E3A">
        <w:rPr>
          <w:color w:val="000000"/>
        </w:rPr>
        <w:t>pe</w:t>
      </w:r>
      <w:proofErr w:type="spellEnd"/>
      <w:r w:rsidRPr="00546E3A">
        <w:rPr>
          <w:color w:val="000000"/>
        </w:rPr>
        <w:t xml:space="preserve"> </w:t>
      </w:r>
      <w:proofErr w:type="spellStart"/>
      <w:r w:rsidRPr="00546E3A">
        <w:rPr>
          <w:color w:val="000000"/>
        </w:rPr>
        <w:t>etotal</w:t>
      </w:r>
      <w:proofErr w:type="spellEnd"/>
      <w:r w:rsidRPr="00546E3A">
        <w:rPr>
          <w:color w:val="000000"/>
        </w:rPr>
        <w:t xml:space="preserve"> press </w:t>
      </w:r>
      <w:proofErr w:type="spellStart"/>
      <w:r w:rsidRPr="00546E3A">
        <w:rPr>
          <w:color w:val="000000"/>
        </w:rPr>
        <w:t>vol</w:t>
      </w:r>
      <w:proofErr w:type="spellEnd"/>
      <w:r w:rsidRPr="00546E3A">
        <w:rPr>
          <w:color w:val="000000"/>
        </w:rPr>
        <w:t xml:space="preserve"> lx </w:t>
      </w:r>
      <w:proofErr w:type="spellStart"/>
      <w:r w:rsidRPr="00546E3A">
        <w:rPr>
          <w:color w:val="000000"/>
        </w:rPr>
        <w:t>ly</w:t>
      </w:r>
      <w:proofErr w:type="spellEnd"/>
      <w:r w:rsidRPr="00546E3A">
        <w:rPr>
          <w:color w:val="000000"/>
        </w:rPr>
        <w:t xml:space="preserve"> </w:t>
      </w:r>
      <w:proofErr w:type="spellStart"/>
      <w:r w:rsidRPr="00546E3A">
        <w:rPr>
          <w:color w:val="000000"/>
        </w:rPr>
        <w:t>lz</w:t>
      </w:r>
      <w:proofErr w:type="spellEnd"/>
    </w:p>
    <w:p w14:paraId="438A978F" w14:textId="77777777" w:rsidR="00546E3A" w:rsidRPr="00546E3A" w:rsidRDefault="00546E3A" w:rsidP="00546E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left"/>
        <w:rPr>
          <w:color w:val="000000"/>
        </w:rPr>
      </w:pPr>
      <w:proofErr w:type="gramStart"/>
      <w:r w:rsidRPr="00546E3A">
        <w:rPr>
          <w:color w:val="000000"/>
        </w:rPr>
        <w:t>thermo</w:t>
      </w:r>
      <w:proofErr w:type="gramEnd"/>
      <w:r w:rsidRPr="00546E3A">
        <w:rPr>
          <w:color w:val="000000"/>
        </w:rPr>
        <w:t xml:space="preserve"> 1000</w:t>
      </w:r>
    </w:p>
    <w:p w14:paraId="36E511DB" w14:textId="77777777" w:rsidR="00546E3A" w:rsidRPr="00546E3A" w:rsidRDefault="00546E3A" w:rsidP="00546E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left"/>
        <w:rPr>
          <w:color w:val="000000"/>
        </w:rPr>
      </w:pPr>
      <w:proofErr w:type="spellStart"/>
      <w:proofErr w:type="gramStart"/>
      <w:r w:rsidRPr="00546E3A">
        <w:rPr>
          <w:color w:val="000000"/>
        </w:rPr>
        <w:t>thermo</w:t>
      </w:r>
      <w:proofErr w:type="gramEnd"/>
      <w:r w:rsidRPr="00546E3A">
        <w:rPr>
          <w:color w:val="000000"/>
        </w:rPr>
        <w:t>_modify</w:t>
      </w:r>
      <w:proofErr w:type="spellEnd"/>
      <w:r w:rsidRPr="00546E3A">
        <w:rPr>
          <w:color w:val="000000"/>
        </w:rPr>
        <w:t xml:space="preserve"> lost error</w:t>
      </w:r>
    </w:p>
    <w:p w14:paraId="0CEACE49" w14:textId="77777777" w:rsidR="00546E3A" w:rsidRPr="00546E3A" w:rsidRDefault="00546E3A" w:rsidP="00546E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left"/>
        <w:rPr>
          <w:color w:val="000000"/>
        </w:rPr>
      </w:pPr>
      <w:proofErr w:type="gramStart"/>
      <w:r w:rsidRPr="00546E3A">
        <w:rPr>
          <w:color w:val="000000"/>
        </w:rPr>
        <w:t>fix</w:t>
      </w:r>
      <w:proofErr w:type="gramEnd"/>
      <w:r w:rsidRPr="00546E3A">
        <w:rPr>
          <w:color w:val="000000"/>
        </w:rPr>
        <w:t xml:space="preserve"> 1 all </w:t>
      </w:r>
      <w:proofErr w:type="spellStart"/>
      <w:r w:rsidRPr="00546E3A">
        <w:rPr>
          <w:color w:val="000000"/>
        </w:rPr>
        <w:t>nvt</w:t>
      </w:r>
      <w:proofErr w:type="spellEnd"/>
      <w:r w:rsidRPr="00546E3A">
        <w:rPr>
          <w:color w:val="000000"/>
        </w:rPr>
        <w:t xml:space="preserve"> temp 773.0 </w:t>
      </w:r>
      <w:proofErr w:type="spellStart"/>
      <w:r w:rsidRPr="00546E3A">
        <w:rPr>
          <w:color w:val="000000"/>
        </w:rPr>
        <w:t>773.0</w:t>
      </w:r>
      <w:proofErr w:type="spellEnd"/>
      <w:r w:rsidRPr="00546E3A">
        <w:rPr>
          <w:color w:val="000000"/>
        </w:rPr>
        <w:t xml:space="preserve"> 0.1</w:t>
      </w:r>
    </w:p>
    <w:p w14:paraId="26F88430" w14:textId="77777777" w:rsidR="00546E3A" w:rsidRPr="00546E3A" w:rsidRDefault="00546E3A" w:rsidP="00546E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left"/>
        <w:rPr>
          <w:color w:val="000000"/>
        </w:rPr>
      </w:pPr>
      <w:proofErr w:type="gramStart"/>
      <w:r w:rsidRPr="00546E3A">
        <w:rPr>
          <w:color w:val="000000"/>
        </w:rPr>
        <w:t>thermo</w:t>
      </w:r>
      <w:proofErr w:type="gramEnd"/>
      <w:r w:rsidRPr="00546E3A">
        <w:rPr>
          <w:color w:val="000000"/>
        </w:rPr>
        <w:t xml:space="preserve"> 100</w:t>
      </w:r>
    </w:p>
    <w:p w14:paraId="26F3EBB9" w14:textId="77777777" w:rsidR="00546E3A" w:rsidRPr="00546E3A" w:rsidRDefault="00546E3A" w:rsidP="00546E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firstLine="0"/>
        <w:jc w:val="left"/>
        <w:rPr>
          <w:color w:val="000000"/>
        </w:rPr>
      </w:pPr>
      <w:proofErr w:type="gramStart"/>
      <w:r w:rsidRPr="00546E3A">
        <w:rPr>
          <w:color w:val="000000"/>
        </w:rPr>
        <w:t>run</w:t>
      </w:r>
      <w:proofErr w:type="gramEnd"/>
      <w:r w:rsidRPr="00546E3A">
        <w:rPr>
          <w:color w:val="000000"/>
        </w:rPr>
        <w:t xml:space="preserve"> 1000</w:t>
      </w:r>
    </w:p>
    <w:p w14:paraId="48515AF7" w14:textId="025230ED" w:rsidR="00236E6D" w:rsidRPr="00F920F6" w:rsidRDefault="003D63DF" w:rsidP="00957DDE">
      <w:pPr>
        <w:pStyle w:val="Heading1"/>
      </w:pPr>
      <w:r w:rsidRPr="00F920F6">
        <w:rPr>
          <w:noProof/>
        </w:rPr>
        <w:br w:type="page"/>
      </w:r>
      <w:bookmarkStart w:id="61" w:name="_Toc322218125"/>
      <w:r w:rsidRPr="00F920F6">
        <w:t>Vita</w:t>
      </w:r>
      <w:bookmarkEnd w:id="61"/>
    </w:p>
    <w:p w14:paraId="741B8B5F" w14:textId="4D9A3F58" w:rsidR="003D63DF" w:rsidRPr="00F920F6" w:rsidRDefault="002B758D" w:rsidP="005C58D5">
      <w:pPr>
        <w:numPr>
          <w:ilvl w:val="12"/>
          <w:numId w:val="0"/>
        </w:numPr>
        <w:spacing w:line="480" w:lineRule="auto"/>
        <w:ind w:firstLine="720"/>
      </w:pPr>
      <w:r>
        <w:t xml:space="preserve">Zuya Huang was born in Chongqing, China to the parents of </w:t>
      </w:r>
      <w:proofErr w:type="spellStart"/>
      <w:r>
        <w:t>Yazhou</w:t>
      </w:r>
      <w:proofErr w:type="spellEnd"/>
      <w:r>
        <w:t xml:space="preserve"> Huang and Hong Cao. She went to </w:t>
      </w:r>
      <w:proofErr w:type="spellStart"/>
      <w:r>
        <w:t>Nankai</w:t>
      </w:r>
      <w:proofErr w:type="spellEnd"/>
      <w:r>
        <w:t xml:space="preserve"> middle school got her high school graduation certificate in 2010. Then she attended North China Electric Power University at Beijing where she earned the </w:t>
      </w:r>
      <w:proofErr w:type="gramStart"/>
      <w:r>
        <w:t>bachelor</w:t>
      </w:r>
      <w:proofErr w:type="gramEnd"/>
      <w:r>
        <w:t xml:space="preserve"> of Science degree in Nuclear Science and technology in June of 2014. Sh</w:t>
      </w:r>
      <w:r w:rsidRPr="002B758D">
        <w:t>e accepted a Graduate Research Assistant position within the Nuclear Engineering Department at the University of T</w:t>
      </w:r>
      <w:r>
        <w:t>ennessee upon graduation in 2014</w:t>
      </w:r>
      <w:r w:rsidRPr="002B758D">
        <w:t xml:space="preserve">. </w:t>
      </w:r>
      <w:r>
        <w:t>Zuya</w:t>
      </w:r>
      <w:r w:rsidRPr="002B758D">
        <w:t xml:space="preserve"> will earn a Master of Science degree in Nuclear Engineering in </w:t>
      </w:r>
      <w:r>
        <w:t>May of 2016.</w:t>
      </w:r>
    </w:p>
    <w:sectPr w:rsidR="003D63DF" w:rsidRPr="00F920F6" w:rsidSect="00755F52">
      <w:pgSz w:w="12240" w:h="15840" w:code="1"/>
      <w:pgMar w:top="2016" w:right="1800" w:bottom="1440" w:left="1800" w:header="1440" w:footer="1440" w:gutter="0"/>
      <w:pgNumType w:start="1"/>
      <w:cols w:space="720"/>
      <w:noEndnote/>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EC07F3" w14:textId="77777777" w:rsidR="00157608" w:rsidRDefault="00157608">
      <w:r>
        <w:separator/>
      </w:r>
    </w:p>
    <w:p w14:paraId="50F9D137" w14:textId="77777777" w:rsidR="00157608" w:rsidRDefault="00157608"/>
  </w:endnote>
  <w:endnote w:type="continuationSeparator" w:id="0">
    <w:p w14:paraId="04F6E65F" w14:textId="77777777" w:rsidR="00157608" w:rsidRDefault="00157608">
      <w:r>
        <w:continuationSeparator/>
      </w:r>
    </w:p>
    <w:p w14:paraId="0EF07CDE" w14:textId="77777777" w:rsidR="00157608" w:rsidRDefault="001576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宋体">
    <w:charset w:val="50"/>
    <w:family w:val="auto"/>
    <w:pitch w:val="variable"/>
    <w:sig w:usb0="00000003" w:usb1="288F0000" w:usb2="00000016" w:usb3="00000000" w:csb0="00040001" w:csb1="00000000"/>
  </w:font>
  <w:font w:name="Calibri">
    <w:panose1 w:val="020F0502020204030204"/>
    <w:charset w:val="00"/>
    <w:family w:val="auto"/>
    <w:pitch w:val="variable"/>
    <w:sig w:usb0="E10002FF" w:usb1="4000ACFF" w:usb2="00000009" w:usb3="00000000" w:csb0="0000019F" w:csb1="00000000"/>
  </w:font>
  <w:font w:name="Times">
    <w:panose1 w:val="02000500000000000000"/>
    <w:charset w:val="00"/>
    <w:family w:val="auto"/>
    <w:pitch w:val="variable"/>
    <w:sig w:usb0="00000003" w:usb1="00000000" w:usb2="00000000" w:usb3="00000000" w:csb0="00000001"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ＭＳ ゴシック">
    <w:charset w:val="4E"/>
    <w:family w:val="auto"/>
    <w:pitch w:val="variable"/>
    <w:sig w:usb0="E00002FF" w:usb1="6AC7FDFB" w:usb2="00000012" w:usb3="00000000" w:csb0="0002009F" w:csb1="00000000"/>
  </w:font>
  <w:font w:name="Cambria Math">
    <w:panose1 w:val="02040503050406030204"/>
    <w:charset w:val="00"/>
    <w:family w:val="auto"/>
    <w:pitch w:val="variable"/>
    <w:sig w:usb0="E00002FF" w:usb1="420024FF" w:usb2="00000000" w:usb3="00000000" w:csb0="0000019F" w:csb1="00000000"/>
  </w:font>
  <w:font w:name="American Typewriter Light">
    <w:panose1 w:val="02090304020004020304"/>
    <w:charset w:val="00"/>
    <w:family w:val="auto"/>
    <w:pitch w:val="variable"/>
    <w:sig w:usb0="A000006F" w:usb1="00000019" w:usb2="00000000" w:usb3="00000000" w:csb0="00000111" w:csb1="00000000"/>
  </w:font>
  <w:font w:name="Cambria">
    <w:panose1 w:val="02040503050406030204"/>
    <w:charset w:val="00"/>
    <w:family w:val="auto"/>
    <w:pitch w:val="variable"/>
    <w:sig w:usb0="E00002FF" w:usb1="400004FF" w:usb2="00000000" w:usb3="00000000" w:csb0="0000019F" w:csb1="00000000"/>
  </w:font>
  <w:font w:name="Agency FB">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8B4DD7" w14:textId="77777777" w:rsidR="00157608" w:rsidRDefault="00157608">
      <w:r>
        <w:separator/>
      </w:r>
    </w:p>
    <w:p w14:paraId="5635FA02" w14:textId="77777777" w:rsidR="00157608" w:rsidRDefault="00157608"/>
  </w:footnote>
  <w:footnote w:type="continuationSeparator" w:id="0">
    <w:p w14:paraId="76BC5397" w14:textId="77777777" w:rsidR="00157608" w:rsidRDefault="00157608">
      <w:r>
        <w:continuationSeparator/>
      </w:r>
    </w:p>
    <w:p w14:paraId="31DFB494" w14:textId="77777777" w:rsidR="00157608" w:rsidRDefault="00157608"/>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4E0D29" w14:textId="77777777" w:rsidR="00157608" w:rsidRDefault="00157608" w:rsidP="00D6661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55BA681" w14:textId="77777777" w:rsidR="00157608" w:rsidRDefault="00157608" w:rsidP="00755F52">
    <w:pPr>
      <w:spacing w:line="34" w:lineRule="auto"/>
      <w:ind w:right="360"/>
      <w:jc w:val="cent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7E78A1" w14:textId="77777777" w:rsidR="00157608" w:rsidRDefault="00157608" w:rsidP="00D6661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F72F6">
      <w:rPr>
        <w:rStyle w:val="PageNumber"/>
        <w:noProof/>
      </w:rPr>
      <w:t>19</w:t>
    </w:r>
    <w:r>
      <w:rPr>
        <w:rStyle w:val="PageNumber"/>
      </w:rPr>
      <w:fldChar w:fldCharType="end"/>
    </w:r>
  </w:p>
  <w:p w14:paraId="61E6A3A2" w14:textId="77777777" w:rsidR="00157608" w:rsidRDefault="00157608" w:rsidP="00755F52">
    <w:pPr>
      <w:spacing w:line="34" w:lineRule="auto"/>
      <w:ind w:right="360"/>
      <w:jc w:val="cent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2"/>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2AA66F4"/>
    <w:multiLevelType w:val="hybridMultilevel"/>
    <w:tmpl w:val="D60C21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811554"/>
    <w:multiLevelType w:val="hybridMultilevel"/>
    <w:tmpl w:val="E56CE1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42C1355"/>
    <w:multiLevelType w:val="hybridMultilevel"/>
    <w:tmpl w:val="BC909A24"/>
    <w:lvl w:ilvl="0" w:tplc="04F20402">
      <w:start w:val="1"/>
      <w:numFmt w:val="bullet"/>
      <w:lvlText w:val=""/>
      <w:lvlJc w:val="left"/>
      <w:pPr>
        <w:tabs>
          <w:tab w:val="num" w:pos="720"/>
        </w:tabs>
        <w:ind w:left="720" w:hanging="360"/>
      </w:pPr>
      <w:rPr>
        <w:rFonts w:ascii="Wingdings" w:hAnsi="Wingdings" w:hint="default"/>
      </w:rPr>
    </w:lvl>
    <w:lvl w:ilvl="1" w:tplc="FF40FFEC" w:tentative="1">
      <w:start w:val="1"/>
      <w:numFmt w:val="bullet"/>
      <w:lvlText w:val=""/>
      <w:lvlJc w:val="left"/>
      <w:pPr>
        <w:tabs>
          <w:tab w:val="num" w:pos="1440"/>
        </w:tabs>
        <w:ind w:left="1440" w:hanging="360"/>
      </w:pPr>
      <w:rPr>
        <w:rFonts w:ascii="Wingdings" w:hAnsi="Wingdings" w:hint="default"/>
      </w:rPr>
    </w:lvl>
    <w:lvl w:ilvl="2" w:tplc="8B388650" w:tentative="1">
      <w:start w:val="1"/>
      <w:numFmt w:val="bullet"/>
      <w:lvlText w:val=""/>
      <w:lvlJc w:val="left"/>
      <w:pPr>
        <w:tabs>
          <w:tab w:val="num" w:pos="2160"/>
        </w:tabs>
        <w:ind w:left="2160" w:hanging="360"/>
      </w:pPr>
      <w:rPr>
        <w:rFonts w:ascii="Wingdings" w:hAnsi="Wingdings" w:hint="default"/>
      </w:rPr>
    </w:lvl>
    <w:lvl w:ilvl="3" w:tplc="4F887B3E" w:tentative="1">
      <w:start w:val="1"/>
      <w:numFmt w:val="bullet"/>
      <w:lvlText w:val=""/>
      <w:lvlJc w:val="left"/>
      <w:pPr>
        <w:tabs>
          <w:tab w:val="num" w:pos="2880"/>
        </w:tabs>
        <w:ind w:left="2880" w:hanging="360"/>
      </w:pPr>
      <w:rPr>
        <w:rFonts w:ascii="Wingdings" w:hAnsi="Wingdings" w:hint="default"/>
      </w:rPr>
    </w:lvl>
    <w:lvl w:ilvl="4" w:tplc="8FF4EE72" w:tentative="1">
      <w:start w:val="1"/>
      <w:numFmt w:val="bullet"/>
      <w:lvlText w:val=""/>
      <w:lvlJc w:val="left"/>
      <w:pPr>
        <w:tabs>
          <w:tab w:val="num" w:pos="3600"/>
        </w:tabs>
        <w:ind w:left="3600" w:hanging="360"/>
      </w:pPr>
      <w:rPr>
        <w:rFonts w:ascii="Wingdings" w:hAnsi="Wingdings" w:hint="default"/>
      </w:rPr>
    </w:lvl>
    <w:lvl w:ilvl="5" w:tplc="36E20B0E" w:tentative="1">
      <w:start w:val="1"/>
      <w:numFmt w:val="bullet"/>
      <w:lvlText w:val=""/>
      <w:lvlJc w:val="left"/>
      <w:pPr>
        <w:tabs>
          <w:tab w:val="num" w:pos="4320"/>
        </w:tabs>
        <w:ind w:left="4320" w:hanging="360"/>
      </w:pPr>
      <w:rPr>
        <w:rFonts w:ascii="Wingdings" w:hAnsi="Wingdings" w:hint="default"/>
      </w:rPr>
    </w:lvl>
    <w:lvl w:ilvl="6" w:tplc="69EAA536" w:tentative="1">
      <w:start w:val="1"/>
      <w:numFmt w:val="bullet"/>
      <w:lvlText w:val=""/>
      <w:lvlJc w:val="left"/>
      <w:pPr>
        <w:tabs>
          <w:tab w:val="num" w:pos="5040"/>
        </w:tabs>
        <w:ind w:left="5040" w:hanging="360"/>
      </w:pPr>
      <w:rPr>
        <w:rFonts w:ascii="Wingdings" w:hAnsi="Wingdings" w:hint="default"/>
      </w:rPr>
    </w:lvl>
    <w:lvl w:ilvl="7" w:tplc="83723088" w:tentative="1">
      <w:start w:val="1"/>
      <w:numFmt w:val="bullet"/>
      <w:lvlText w:val=""/>
      <w:lvlJc w:val="left"/>
      <w:pPr>
        <w:tabs>
          <w:tab w:val="num" w:pos="5760"/>
        </w:tabs>
        <w:ind w:left="5760" w:hanging="360"/>
      </w:pPr>
      <w:rPr>
        <w:rFonts w:ascii="Wingdings" w:hAnsi="Wingdings" w:hint="default"/>
      </w:rPr>
    </w:lvl>
    <w:lvl w:ilvl="8" w:tplc="5FE2D74C" w:tentative="1">
      <w:start w:val="1"/>
      <w:numFmt w:val="bullet"/>
      <w:lvlText w:val=""/>
      <w:lvlJc w:val="left"/>
      <w:pPr>
        <w:tabs>
          <w:tab w:val="num" w:pos="6480"/>
        </w:tabs>
        <w:ind w:left="6480" w:hanging="360"/>
      </w:pPr>
      <w:rPr>
        <w:rFonts w:ascii="Wingdings" w:hAnsi="Wingdings" w:hint="default"/>
      </w:rPr>
    </w:lvl>
  </w:abstractNum>
  <w:abstractNum w:abstractNumId="4">
    <w:nsid w:val="3A7D0A47"/>
    <w:multiLevelType w:val="hybridMultilevel"/>
    <w:tmpl w:val="0628680A"/>
    <w:lvl w:ilvl="0" w:tplc="C3C03496">
      <w:start w:val="1"/>
      <w:numFmt w:val="decimal"/>
      <w:lvlText w:val="[%1]"/>
      <w:lvlJc w:val="left"/>
      <w:pPr>
        <w:ind w:left="720" w:hanging="72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21E3406"/>
    <w:multiLevelType w:val="hybridMultilevel"/>
    <w:tmpl w:val="FE3267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B63391C"/>
    <w:multiLevelType w:val="multilevel"/>
    <w:tmpl w:val="4118B6B0"/>
    <w:lvl w:ilvl="0">
      <w:start w:val="1"/>
      <w:numFmt w:val="decimal"/>
      <w:lvlText w:val="%1"/>
      <w:lvlJc w:val="left"/>
      <w:pPr>
        <w:ind w:left="360" w:hanging="360"/>
      </w:pPr>
      <w:rPr>
        <w:rFonts w:hint="default"/>
      </w:rPr>
    </w:lvl>
    <w:lvl w:ilvl="1">
      <w:start w:val="1"/>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7">
    <w:nsid w:val="6B5C67D2"/>
    <w:multiLevelType w:val="hybridMultilevel"/>
    <w:tmpl w:val="4874FB78"/>
    <w:lvl w:ilvl="0" w:tplc="DB946256">
      <w:start w:val="1"/>
      <w:numFmt w:val="bullet"/>
      <w:lvlText w:val="•"/>
      <w:lvlJc w:val="left"/>
      <w:pPr>
        <w:tabs>
          <w:tab w:val="num" w:pos="720"/>
        </w:tabs>
        <w:ind w:left="720" w:hanging="360"/>
      </w:pPr>
      <w:rPr>
        <w:rFonts w:ascii="Arial" w:hAnsi="Arial" w:hint="default"/>
      </w:rPr>
    </w:lvl>
    <w:lvl w:ilvl="1" w:tplc="D3F62432" w:tentative="1">
      <w:start w:val="1"/>
      <w:numFmt w:val="bullet"/>
      <w:lvlText w:val="•"/>
      <w:lvlJc w:val="left"/>
      <w:pPr>
        <w:tabs>
          <w:tab w:val="num" w:pos="1440"/>
        </w:tabs>
        <w:ind w:left="1440" w:hanging="360"/>
      </w:pPr>
      <w:rPr>
        <w:rFonts w:ascii="Arial" w:hAnsi="Arial" w:hint="default"/>
      </w:rPr>
    </w:lvl>
    <w:lvl w:ilvl="2" w:tplc="FE4429BA" w:tentative="1">
      <w:start w:val="1"/>
      <w:numFmt w:val="bullet"/>
      <w:lvlText w:val="•"/>
      <w:lvlJc w:val="left"/>
      <w:pPr>
        <w:tabs>
          <w:tab w:val="num" w:pos="2160"/>
        </w:tabs>
        <w:ind w:left="2160" w:hanging="360"/>
      </w:pPr>
      <w:rPr>
        <w:rFonts w:ascii="Arial" w:hAnsi="Arial" w:hint="default"/>
      </w:rPr>
    </w:lvl>
    <w:lvl w:ilvl="3" w:tplc="45509BE4" w:tentative="1">
      <w:start w:val="1"/>
      <w:numFmt w:val="bullet"/>
      <w:lvlText w:val="•"/>
      <w:lvlJc w:val="left"/>
      <w:pPr>
        <w:tabs>
          <w:tab w:val="num" w:pos="2880"/>
        </w:tabs>
        <w:ind w:left="2880" w:hanging="360"/>
      </w:pPr>
      <w:rPr>
        <w:rFonts w:ascii="Arial" w:hAnsi="Arial" w:hint="default"/>
      </w:rPr>
    </w:lvl>
    <w:lvl w:ilvl="4" w:tplc="217AA068" w:tentative="1">
      <w:start w:val="1"/>
      <w:numFmt w:val="bullet"/>
      <w:lvlText w:val="•"/>
      <w:lvlJc w:val="left"/>
      <w:pPr>
        <w:tabs>
          <w:tab w:val="num" w:pos="3600"/>
        </w:tabs>
        <w:ind w:left="3600" w:hanging="360"/>
      </w:pPr>
      <w:rPr>
        <w:rFonts w:ascii="Arial" w:hAnsi="Arial" w:hint="default"/>
      </w:rPr>
    </w:lvl>
    <w:lvl w:ilvl="5" w:tplc="32123C9C" w:tentative="1">
      <w:start w:val="1"/>
      <w:numFmt w:val="bullet"/>
      <w:lvlText w:val="•"/>
      <w:lvlJc w:val="left"/>
      <w:pPr>
        <w:tabs>
          <w:tab w:val="num" w:pos="4320"/>
        </w:tabs>
        <w:ind w:left="4320" w:hanging="360"/>
      </w:pPr>
      <w:rPr>
        <w:rFonts w:ascii="Arial" w:hAnsi="Arial" w:hint="default"/>
      </w:rPr>
    </w:lvl>
    <w:lvl w:ilvl="6" w:tplc="A232EF40" w:tentative="1">
      <w:start w:val="1"/>
      <w:numFmt w:val="bullet"/>
      <w:lvlText w:val="•"/>
      <w:lvlJc w:val="left"/>
      <w:pPr>
        <w:tabs>
          <w:tab w:val="num" w:pos="5040"/>
        </w:tabs>
        <w:ind w:left="5040" w:hanging="360"/>
      </w:pPr>
      <w:rPr>
        <w:rFonts w:ascii="Arial" w:hAnsi="Arial" w:hint="default"/>
      </w:rPr>
    </w:lvl>
    <w:lvl w:ilvl="7" w:tplc="F0FC8342" w:tentative="1">
      <w:start w:val="1"/>
      <w:numFmt w:val="bullet"/>
      <w:lvlText w:val="•"/>
      <w:lvlJc w:val="left"/>
      <w:pPr>
        <w:tabs>
          <w:tab w:val="num" w:pos="5760"/>
        </w:tabs>
        <w:ind w:left="5760" w:hanging="360"/>
      </w:pPr>
      <w:rPr>
        <w:rFonts w:ascii="Arial" w:hAnsi="Arial" w:hint="default"/>
      </w:rPr>
    </w:lvl>
    <w:lvl w:ilvl="8" w:tplc="DF147E54" w:tentative="1">
      <w:start w:val="1"/>
      <w:numFmt w:val="bullet"/>
      <w:lvlText w:val="•"/>
      <w:lvlJc w:val="left"/>
      <w:pPr>
        <w:tabs>
          <w:tab w:val="num" w:pos="6480"/>
        </w:tabs>
        <w:ind w:left="6480" w:hanging="360"/>
      </w:pPr>
      <w:rPr>
        <w:rFonts w:ascii="Arial" w:hAnsi="Arial" w:hint="default"/>
      </w:rPr>
    </w:lvl>
  </w:abstractNum>
  <w:abstractNum w:abstractNumId="8">
    <w:nsid w:val="71411B33"/>
    <w:multiLevelType w:val="multilevel"/>
    <w:tmpl w:val="4A1C6D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A961859"/>
    <w:multiLevelType w:val="hybridMultilevel"/>
    <w:tmpl w:val="984E71F2"/>
    <w:lvl w:ilvl="0" w:tplc="DF3A641C">
      <w:start w:val="1"/>
      <w:numFmt w:val="bullet"/>
      <w:lvlText w:val=""/>
      <w:lvlJc w:val="left"/>
      <w:pPr>
        <w:tabs>
          <w:tab w:val="num" w:pos="720"/>
        </w:tabs>
        <w:ind w:left="720" w:hanging="360"/>
      </w:pPr>
      <w:rPr>
        <w:rFonts w:ascii="Wingdings" w:hAnsi="Wingdings" w:hint="default"/>
      </w:rPr>
    </w:lvl>
    <w:lvl w:ilvl="1" w:tplc="01D4853E" w:tentative="1">
      <w:start w:val="1"/>
      <w:numFmt w:val="bullet"/>
      <w:lvlText w:val=""/>
      <w:lvlJc w:val="left"/>
      <w:pPr>
        <w:tabs>
          <w:tab w:val="num" w:pos="1440"/>
        </w:tabs>
        <w:ind w:left="1440" w:hanging="360"/>
      </w:pPr>
      <w:rPr>
        <w:rFonts w:ascii="Wingdings" w:hAnsi="Wingdings" w:hint="default"/>
      </w:rPr>
    </w:lvl>
    <w:lvl w:ilvl="2" w:tplc="230C0A92" w:tentative="1">
      <w:start w:val="1"/>
      <w:numFmt w:val="bullet"/>
      <w:lvlText w:val=""/>
      <w:lvlJc w:val="left"/>
      <w:pPr>
        <w:tabs>
          <w:tab w:val="num" w:pos="2160"/>
        </w:tabs>
        <w:ind w:left="2160" w:hanging="360"/>
      </w:pPr>
      <w:rPr>
        <w:rFonts w:ascii="Wingdings" w:hAnsi="Wingdings" w:hint="default"/>
      </w:rPr>
    </w:lvl>
    <w:lvl w:ilvl="3" w:tplc="CD12B868" w:tentative="1">
      <w:start w:val="1"/>
      <w:numFmt w:val="bullet"/>
      <w:lvlText w:val=""/>
      <w:lvlJc w:val="left"/>
      <w:pPr>
        <w:tabs>
          <w:tab w:val="num" w:pos="2880"/>
        </w:tabs>
        <w:ind w:left="2880" w:hanging="360"/>
      </w:pPr>
      <w:rPr>
        <w:rFonts w:ascii="Wingdings" w:hAnsi="Wingdings" w:hint="default"/>
      </w:rPr>
    </w:lvl>
    <w:lvl w:ilvl="4" w:tplc="18A287FE" w:tentative="1">
      <w:start w:val="1"/>
      <w:numFmt w:val="bullet"/>
      <w:lvlText w:val=""/>
      <w:lvlJc w:val="left"/>
      <w:pPr>
        <w:tabs>
          <w:tab w:val="num" w:pos="3600"/>
        </w:tabs>
        <w:ind w:left="3600" w:hanging="360"/>
      </w:pPr>
      <w:rPr>
        <w:rFonts w:ascii="Wingdings" w:hAnsi="Wingdings" w:hint="default"/>
      </w:rPr>
    </w:lvl>
    <w:lvl w:ilvl="5" w:tplc="A5703258" w:tentative="1">
      <w:start w:val="1"/>
      <w:numFmt w:val="bullet"/>
      <w:lvlText w:val=""/>
      <w:lvlJc w:val="left"/>
      <w:pPr>
        <w:tabs>
          <w:tab w:val="num" w:pos="4320"/>
        </w:tabs>
        <w:ind w:left="4320" w:hanging="360"/>
      </w:pPr>
      <w:rPr>
        <w:rFonts w:ascii="Wingdings" w:hAnsi="Wingdings" w:hint="default"/>
      </w:rPr>
    </w:lvl>
    <w:lvl w:ilvl="6" w:tplc="CBFC0634" w:tentative="1">
      <w:start w:val="1"/>
      <w:numFmt w:val="bullet"/>
      <w:lvlText w:val=""/>
      <w:lvlJc w:val="left"/>
      <w:pPr>
        <w:tabs>
          <w:tab w:val="num" w:pos="5040"/>
        </w:tabs>
        <w:ind w:left="5040" w:hanging="360"/>
      </w:pPr>
      <w:rPr>
        <w:rFonts w:ascii="Wingdings" w:hAnsi="Wingdings" w:hint="default"/>
      </w:rPr>
    </w:lvl>
    <w:lvl w:ilvl="7" w:tplc="48B470BA" w:tentative="1">
      <w:start w:val="1"/>
      <w:numFmt w:val="bullet"/>
      <w:lvlText w:val=""/>
      <w:lvlJc w:val="left"/>
      <w:pPr>
        <w:tabs>
          <w:tab w:val="num" w:pos="5760"/>
        </w:tabs>
        <w:ind w:left="5760" w:hanging="360"/>
      </w:pPr>
      <w:rPr>
        <w:rFonts w:ascii="Wingdings" w:hAnsi="Wingdings" w:hint="default"/>
      </w:rPr>
    </w:lvl>
    <w:lvl w:ilvl="8" w:tplc="F9085768"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7"/>
  </w:num>
  <w:num w:numId="3">
    <w:abstractNumId w:val="3"/>
  </w:num>
  <w:num w:numId="4">
    <w:abstractNumId w:val="4"/>
  </w:num>
  <w:num w:numId="5">
    <w:abstractNumId w:val="0"/>
  </w:num>
  <w:num w:numId="6">
    <w:abstractNumId w:val="8"/>
  </w:num>
  <w:num w:numId="7">
    <w:abstractNumId w:val="9"/>
  </w:num>
  <w:num w:numId="8">
    <w:abstractNumId w:val="2"/>
  </w:num>
  <w:num w:numId="9">
    <w:abstractNumId w:val="1"/>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attachedTemplate r:id="rId1"/>
  <w:defaultTabStop w:val="0"/>
  <w:drawingGridHorizontalSpacing w:val="187"/>
  <w:displayVerticalDrawingGridEvery w:val="2"/>
  <w:noPunctuationKerning/>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4A93"/>
    <w:rsid w:val="00014A3E"/>
    <w:rsid w:val="000166A9"/>
    <w:rsid w:val="00017B0C"/>
    <w:rsid w:val="0002243E"/>
    <w:rsid w:val="00041500"/>
    <w:rsid w:val="00057004"/>
    <w:rsid w:val="00057E47"/>
    <w:rsid w:val="00064371"/>
    <w:rsid w:val="00076A95"/>
    <w:rsid w:val="00081C7F"/>
    <w:rsid w:val="00081D46"/>
    <w:rsid w:val="0009082B"/>
    <w:rsid w:val="000A24B2"/>
    <w:rsid w:val="000A531C"/>
    <w:rsid w:val="000B049C"/>
    <w:rsid w:val="000B5C42"/>
    <w:rsid w:val="000B77FA"/>
    <w:rsid w:val="000B7AF9"/>
    <w:rsid w:val="000C0DCC"/>
    <w:rsid w:val="000D2B1E"/>
    <w:rsid w:val="000D55CA"/>
    <w:rsid w:val="000F31A6"/>
    <w:rsid w:val="000F3415"/>
    <w:rsid w:val="0010217F"/>
    <w:rsid w:val="00107845"/>
    <w:rsid w:val="00107F42"/>
    <w:rsid w:val="0011658E"/>
    <w:rsid w:val="00121CE6"/>
    <w:rsid w:val="00121F9D"/>
    <w:rsid w:val="00122CE5"/>
    <w:rsid w:val="0013242C"/>
    <w:rsid w:val="0013664D"/>
    <w:rsid w:val="00141BE6"/>
    <w:rsid w:val="00141C45"/>
    <w:rsid w:val="00145EF5"/>
    <w:rsid w:val="00151566"/>
    <w:rsid w:val="00152CE8"/>
    <w:rsid w:val="00155E2C"/>
    <w:rsid w:val="00155EC5"/>
    <w:rsid w:val="00157608"/>
    <w:rsid w:val="0016341C"/>
    <w:rsid w:val="00167210"/>
    <w:rsid w:val="00180DFB"/>
    <w:rsid w:val="001854FB"/>
    <w:rsid w:val="00193642"/>
    <w:rsid w:val="00193839"/>
    <w:rsid w:val="001B0DCA"/>
    <w:rsid w:val="001B1851"/>
    <w:rsid w:val="001B6F14"/>
    <w:rsid w:val="001C224B"/>
    <w:rsid w:val="001C39F6"/>
    <w:rsid w:val="001C53D8"/>
    <w:rsid w:val="001C66FE"/>
    <w:rsid w:val="001D6904"/>
    <w:rsid w:val="001D7AED"/>
    <w:rsid w:val="001E3999"/>
    <w:rsid w:val="001F45BB"/>
    <w:rsid w:val="00210372"/>
    <w:rsid w:val="00210C86"/>
    <w:rsid w:val="002121B5"/>
    <w:rsid w:val="002242C3"/>
    <w:rsid w:val="00226984"/>
    <w:rsid w:val="00236E6D"/>
    <w:rsid w:val="0023708E"/>
    <w:rsid w:val="002429E5"/>
    <w:rsid w:val="00244B36"/>
    <w:rsid w:val="00245D1F"/>
    <w:rsid w:val="002610BB"/>
    <w:rsid w:val="00280CEF"/>
    <w:rsid w:val="0028669A"/>
    <w:rsid w:val="0028757A"/>
    <w:rsid w:val="00290126"/>
    <w:rsid w:val="002901A8"/>
    <w:rsid w:val="002A34DB"/>
    <w:rsid w:val="002A43CC"/>
    <w:rsid w:val="002A543E"/>
    <w:rsid w:val="002B3715"/>
    <w:rsid w:val="002B437C"/>
    <w:rsid w:val="002B758D"/>
    <w:rsid w:val="002C4685"/>
    <w:rsid w:val="002C7CE2"/>
    <w:rsid w:val="002E00C9"/>
    <w:rsid w:val="002E0CEC"/>
    <w:rsid w:val="002E2492"/>
    <w:rsid w:val="002F57AD"/>
    <w:rsid w:val="0030468B"/>
    <w:rsid w:val="00304BD0"/>
    <w:rsid w:val="00305764"/>
    <w:rsid w:val="00307D77"/>
    <w:rsid w:val="00313E9E"/>
    <w:rsid w:val="003150D5"/>
    <w:rsid w:val="00320F78"/>
    <w:rsid w:val="003345CE"/>
    <w:rsid w:val="003415CD"/>
    <w:rsid w:val="00345AF4"/>
    <w:rsid w:val="00346F24"/>
    <w:rsid w:val="0035768F"/>
    <w:rsid w:val="00370B33"/>
    <w:rsid w:val="00371514"/>
    <w:rsid w:val="00371BAE"/>
    <w:rsid w:val="00374922"/>
    <w:rsid w:val="00376F42"/>
    <w:rsid w:val="00377499"/>
    <w:rsid w:val="0038177C"/>
    <w:rsid w:val="00387024"/>
    <w:rsid w:val="00390BD9"/>
    <w:rsid w:val="00393F73"/>
    <w:rsid w:val="003A1028"/>
    <w:rsid w:val="003A3B99"/>
    <w:rsid w:val="003A567D"/>
    <w:rsid w:val="003A64A7"/>
    <w:rsid w:val="003A68D3"/>
    <w:rsid w:val="003B4227"/>
    <w:rsid w:val="003B4572"/>
    <w:rsid w:val="003B71E5"/>
    <w:rsid w:val="003B78C8"/>
    <w:rsid w:val="003C1575"/>
    <w:rsid w:val="003D1C82"/>
    <w:rsid w:val="003D25E7"/>
    <w:rsid w:val="003D5275"/>
    <w:rsid w:val="003D63DF"/>
    <w:rsid w:val="003D737F"/>
    <w:rsid w:val="003F7474"/>
    <w:rsid w:val="00404616"/>
    <w:rsid w:val="00407B6A"/>
    <w:rsid w:val="00414400"/>
    <w:rsid w:val="00422953"/>
    <w:rsid w:val="004308DC"/>
    <w:rsid w:val="004407FA"/>
    <w:rsid w:val="00440957"/>
    <w:rsid w:val="0044196E"/>
    <w:rsid w:val="004448DC"/>
    <w:rsid w:val="00451F90"/>
    <w:rsid w:val="004555CD"/>
    <w:rsid w:val="00457C39"/>
    <w:rsid w:val="00461933"/>
    <w:rsid w:val="00473444"/>
    <w:rsid w:val="00474210"/>
    <w:rsid w:val="00480B96"/>
    <w:rsid w:val="0048303E"/>
    <w:rsid w:val="00490956"/>
    <w:rsid w:val="004920F6"/>
    <w:rsid w:val="004933EF"/>
    <w:rsid w:val="00496068"/>
    <w:rsid w:val="004A2A57"/>
    <w:rsid w:val="004A67E8"/>
    <w:rsid w:val="004B49E9"/>
    <w:rsid w:val="004C3D65"/>
    <w:rsid w:val="004C5B3C"/>
    <w:rsid w:val="004C76DA"/>
    <w:rsid w:val="004D3C55"/>
    <w:rsid w:val="004D6472"/>
    <w:rsid w:val="004E3CE3"/>
    <w:rsid w:val="004E61AD"/>
    <w:rsid w:val="004F336C"/>
    <w:rsid w:val="00514539"/>
    <w:rsid w:val="00514EB4"/>
    <w:rsid w:val="0051515B"/>
    <w:rsid w:val="0052262E"/>
    <w:rsid w:val="00531643"/>
    <w:rsid w:val="005344FC"/>
    <w:rsid w:val="00534802"/>
    <w:rsid w:val="005352E0"/>
    <w:rsid w:val="00535CE0"/>
    <w:rsid w:val="00542837"/>
    <w:rsid w:val="00543061"/>
    <w:rsid w:val="00546E3A"/>
    <w:rsid w:val="00552852"/>
    <w:rsid w:val="00557814"/>
    <w:rsid w:val="0056073D"/>
    <w:rsid w:val="005653C5"/>
    <w:rsid w:val="005671DC"/>
    <w:rsid w:val="0057159D"/>
    <w:rsid w:val="0057409C"/>
    <w:rsid w:val="005851BD"/>
    <w:rsid w:val="00597D3F"/>
    <w:rsid w:val="005A0552"/>
    <w:rsid w:val="005B79E9"/>
    <w:rsid w:val="005C58D5"/>
    <w:rsid w:val="005D0037"/>
    <w:rsid w:val="005E4912"/>
    <w:rsid w:val="005E6F1F"/>
    <w:rsid w:val="005F0476"/>
    <w:rsid w:val="005F08F5"/>
    <w:rsid w:val="005F32C8"/>
    <w:rsid w:val="005F44D1"/>
    <w:rsid w:val="00603FE4"/>
    <w:rsid w:val="00604A70"/>
    <w:rsid w:val="00617B7D"/>
    <w:rsid w:val="006202BE"/>
    <w:rsid w:val="00621129"/>
    <w:rsid w:val="006338A7"/>
    <w:rsid w:val="00633916"/>
    <w:rsid w:val="00641D2B"/>
    <w:rsid w:val="00642D73"/>
    <w:rsid w:val="00650A7F"/>
    <w:rsid w:val="006570F2"/>
    <w:rsid w:val="00662D3E"/>
    <w:rsid w:val="00663A05"/>
    <w:rsid w:val="0066689D"/>
    <w:rsid w:val="00670167"/>
    <w:rsid w:val="00671006"/>
    <w:rsid w:val="00672DDD"/>
    <w:rsid w:val="00676C91"/>
    <w:rsid w:val="006855CA"/>
    <w:rsid w:val="00685933"/>
    <w:rsid w:val="00690B77"/>
    <w:rsid w:val="00693414"/>
    <w:rsid w:val="0069431D"/>
    <w:rsid w:val="00697DFF"/>
    <w:rsid w:val="006C4000"/>
    <w:rsid w:val="006C47AD"/>
    <w:rsid w:val="006D6136"/>
    <w:rsid w:val="006E56E8"/>
    <w:rsid w:val="006F1220"/>
    <w:rsid w:val="0070427C"/>
    <w:rsid w:val="0070565F"/>
    <w:rsid w:val="007062FF"/>
    <w:rsid w:val="007100C7"/>
    <w:rsid w:val="00711200"/>
    <w:rsid w:val="007226DC"/>
    <w:rsid w:val="0072397F"/>
    <w:rsid w:val="0072453A"/>
    <w:rsid w:val="007251F5"/>
    <w:rsid w:val="007252C5"/>
    <w:rsid w:val="00731922"/>
    <w:rsid w:val="00731ACB"/>
    <w:rsid w:val="00733BCA"/>
    <w:rsid w:val="00733F86"/>
    <w:rsid w:val="007354A1"/>
    <w:rsid w:val="007368AD"/>
    <w:rsid w:val="0074133D"/>
    <w:rsid w:val="00741A57"/>
    <w:rsid w:val="00746BED"/>
    <w:rsid w:val="00751476"/>
    <w:rsid w:val="0075196D"/>
    <w:rsid w:val="00754583"/>
    <w:rsid w:val="0075558C"/>
    <w:rsid w:val="00755F52"/>
    <w:rsid w:val="00760C86"/>
    <w:rsid w:val="00761EFA"/>
    <w:rsid w:val="007627FB"/>
    <w:rsid w:val="00763C72"/>
    <w:rsid w:val="00764873"/>
    <w:rsid w:val="00764CED"/>
    <w:rsid w:val="007778DD"/>
    <w:rsid w:val="00795BBF"/>
    <w:rsid w:val="00796693"/>
    <w:rsid w:val="007A25DE"/>
    <w:rsid w:val="007B3886"/>
    <w:rsid w:val="007B57FC"/>
    <w:rsid w:val="007C4AB8"/>
    <w:rsid w:val="007C60A9"/>
    <w:rsid w:val="007C6EF9"/>
    <w:rsid w:val="007C7591"/>
    <w:rsid w:val="007D46D2"/>
    <w:rsid w:val="007D5CD5"/>
    <w:rsid w:val="007E68C2"/>
    <w:rsid w:val="007E68F9"/>
    <w:rsid w:val="007F4777"/>
    <w:rsid w:val="007F6AE9"/>
    <w:rsid w:val="007F72F6"/>
    <w:rsid w:val="0080292E"/>
    <w:rsid w:val="00805780"/>
    <w:rsid w:val="008146C9"/>
    <w:rsid w:val="00822CF6"/>
    <w:rsid w:val="00822E99"/>
    <w:rsid w:val="00823974"/>
    <w:rsid w:val="0082769E"/>
    <w:rsid w:val="00832193"/>
    <w:rsid w:val="00833EE2"/>
    <w:rsid w:val="00836F89"/>
    <w:rsid w:val="00842E87"/>
    <w:rsid w:val="00846459"/>
    <w:rsid w:val="00851BC6"/>
    <w:rsid w:val="0085223A"/>
    <w:rsid w:val="00854723"/>
    <w:rsid w:val="00854EF3"/>
    <w:rsid w:val="00857E66"/>
    <w:rsid w:val="00863435"/>
    <w:rsid w:val="00863563"/>
    <w:rsid w:val="00872827"/>
    <w:rsid w:val="0087349A"/>
    <w:rsid w:val="008802B9"/>
    <w:rsid w:val="00882BE6"/>
    <w:rsid w:val="008842F9"/>
    <w:rsid w:val="00891442"/>
    <w:rsid w:val="008914FD"/>
    <w:rsid w:val="008940F0"/>
    <w:rsid w:val="00894D8C"/>
    <w:rsid w:val="0089555C"/>
    <w:rsid w:val="00895DF4"/>
    <w:rsid w:val="00897D76"/>
    <w:rsid w:val="008A3EB0"/>
    <w:rsid w:val="008B0D93"/>
    <w:rsid w:val="008B1A4D"/>
    <w:rsid w:val="008D204B"/>
    <w:rsid w:val="008D36BC"/>
    <w:rsid w:val="008D507A"/>
    <w:rsid w:val="008D589C"/>
    <w:rsid w:val="008E4347"/>
    <w:rsid w:val="008E5A45"/>
    <w:rsid w:val="008E7085"/>
    <w:rsid w:val="008F10DF"/>
    <w:rsid w:val="008F4839"/>
    <w:rsid w:val="008F5C8A"/>
    <w:rsid w:val="008F5F8B"/>
    <w:rsid w:val="008F60C3"/>
    <w:rsid w:val="008F6480"/>
    <w:rsid w:val="0090233C"/>
    <w:rsid w:val="00904336"/>
    <w:rsid w:val="009058AF"/>
    <w:rsid w:val="00910AE4"/>
    <w:rsid w:val="00912F02"/>
    <w:rsid w:val="009135DF"/>
    <w:rsid w:val="00925DB6"/>
    <w:rsid w:val="0093163E"/>
    <w:rsid w:val="00936436"/>
    <w:rsid w:val="009409C5"/>
    <w:rsid w:val="009472B2"/>
    <w:rsid w:val="0095047C"/>
    <w:rsid w:val="00957192"/>
    <w:rsid w:val="00957DDE"/>
    <w:rsid w:val="00965170"/>
    <w:rsid w:val="00966BAC"/>
    <w:rsid w:val="00980CAF"/>
    <w:rsid w:val="009909F4"/>
    <w:rsid w:val="009A2ABE"/>
    <w:rsid w:val="009A6A2F"/>
    <w:rsid w:val="009A6CBA"/>
    <w:rsid w:val="009B2504"/>
    <w:rsid w:val="009B341A"/>
    <w:rsid w:val="009C0C50"/>
    <w:rsid w:val="009C755C"/>
    <w:rsid w:val="009C780F"/>
    <w:rsid w:val="009C787F"/>
    <w:rsid w:val="009D031C"/>
    <w:rsid w:val="009E06F5"/>
    <w:rsid w:val="009E14EB"/>
    <w:rsid w:val="009E1A69"/>
    <w:rsid w:val="009E3F1F"/>
    <w:rsid w:val="009F617D"/>
    <w:rsid w:val="00A015D8"/>
    <w:rsid w:val="00A05E8F"/>
    <w:rsid w:val="00A16460"/>
    <w:rsid w:val="00A337E2"/>
    <w:rsid w:val="00A34F5F"/>
    <w:rsid w:val="00A41C88"/>
    <w:rsid w:val="00A4323B"/>
    <w:rsid w:val="00A46A68"/>
    <w:rsid w:val="00A50EE9"/>
    <w:rsid w:val="00A52B50"/>
    <w:rsid w:val="00A550CB"/>
    <w:rsid w:val="00A56350"/>
    <w:rsid w:val="00A6144B"/>
    <w:rsid w:val="00A72A4E"/>
    <w:rsid w:val="00A732BF"/>
    <w:rsid w:val="00A75C1C"/>
    <w:rsid w:val="00A86F48"/>
    <w:rsid w:val="00AA4848"/>
    <w:rsid w:val="00AA7AFB"/>
    <w:rsid w:val="00AB0778"/>
    <w:rsid w:val="00AC1192"/>
    <w:rsid w:val="00AC233C"/>
    <w:rsid w:val="00AC53FA"/>
    <w:rsid w:val="00AD0A33"/>
    <w:rsid w:val="00AD3FC2"/>
    <w:rsid w:val="00AD7AE4"/>
    <w:rsid w:val="00AE619D"/>
    <w:rsid w:val="00B07524"/>
    <w:rsid w:val="00B165BE"/>
    <w:rsid w:val="00B35B7C"/>
    <w:rsid w:val="00B3635F"/>
    <w:rsid w:val="00B51F25"/>
    <w:rsid w:val="00B53841"/>
    <w:rsid w:val="00B53C15"/>
    <w:rsid w:val="00B546AB"/>
    <w:rsid w:val="00B563CB"/>
    <w:rsid w:val="00B649C7"/>
    <w:rsid w:val="00B666AD"/>
    <w:rsid w:val="00B71945"/>
    <w:rsid w:val="00B724AB"/>
    <w:rsid w:val="00B72BE8"/>
    <w:rsid w:val="00B81D3F"/>
    <w:rsid w:val="00B8226A"/>
    <w:rsid w:val="00B84C32"/>
    <w:rsid w:val="00B929ED"/>
    <w:rsid w:val="00B93F6D"/>
    <w:rsid w:val="00B94A93"/>
    <w:rsid w:val="00BA7D22"/>
    <w:rsid w:val="00BB45B3"/>
    <w:rsid w:val="00BC738E"/>
    <w:rsid w:val="00BD3522"/>
    <w:rsid w:val="00BD43E6"/>
    <w:rsid w:val="00BD70F3"/>
    <w:rsid w:val="00BF37D2"/>
    <w:rsid w:val="00C00EA0"/>
    <w:rsid w:val="00C01B3F"/>
    <w:rsid w:val="00C02C7A"/>
    <w:rsid w:val="00C04554"/>
    <w:rsid w:val="00C04956"/>
    <w:rsid w:val="00C0799A"/>
    <w:rsid w:val="00C11D0D"/>
    <w:rsid w:val="00C30389"/>
    <w:rsid w:val="00C338C5"/>
    <w:rsid w:val="00C338F8"/>
    <w:rsid w:val="00C502E6"/>
    <w:rsid w:val="00C509C3"/>
    <w:rsid w:val="00C50E20"/>
    <w:rsid w:val="00C65349"/>
    <w:rsid w:val="00C672F7"/>
    <w:rsid w:val="00C70A3C"/>
    <w:rsid w:val="00C70EAE"/>
    <w:rsid w:val="00C75620"/>
    <w:rsid w:val="00C83B65"/>
    <w:rsid w:val="00C85D39"/>
    <w:rsid w:val="00C95439"/>
    <w:rsid w:val="00C9730C"/>
    <w:rsid w:val="00CA4DDE"/>
    <w:rsid w:val="00CA5EF7"/>
    <w:rsid w:val="00CB1E5D"/>
    <w:rsid w:val="00CB2650"/>
    <w:rsid w:val="00CB6842"/>
    <w:rsid w:val="00CD50B5"/>
    <w:rsid w:val="00CD5979"/>
    <w:rsid w:val="00CD5A2A"/>
    <w:rsid w:val="00CD73A9"/>
    <w:rsid w:val="00CE4608"/>
    <w:rsid w:val="00CF6FFA"/>
    <w:rsid w:val="00D067C3"/>
    <w:rsid w:val="00D06C6F"/>
    <w:rsid w:val="00D06F12"/>
    <w:rsid w:val="00D12A50"/>
    <w:rsid w:val="00D16955"/>
    <w:rsid w:val="00D21EF3"/>
    <w:rsid w:val="00D22ABB"/>
    <w:rsid w:val="00D34835"/>
    <w:rsid w:val="00D41D2E"/>
    <w:rsid w:val="00D46790"/>
    <w:rsid w:val="00D51FC4"/>
    <w:rsid w:val="00D5403D"/>
    <w:rsid w:val="00D62420"/>
    <w:rsid w:val="00D62790"/>
    <w:rsid w:val="00D6312D"/>
    <w:rsid w:val="00D6661F"/>
    <w:rsid w:val="00D66F17"/>
    <w:rsid w:val="00D671D6"/>
    <w:rsid w:val="00D91C27"/>
    <w:rsid w:val="00DA4456"/>
    <w:rsid w:val="00DA5E10"/>
    <w:rsid w:val="00DA73FD"/>
    <w:rsid w:val="00DA7445"/>
    <w:rsid w:val="00DB507E"/>
    <w:rsid w:val="00DC5925"/>
    <w:rsid w:val="00DC6007"/>
    <w:rsid w:val="00DC60FA"/>
    <w:rsid w:val="00DD218C"/>
    <w:rsid w:val="00DD4729"/>
    <w:rsid w:val="00DD5450"/>
    <w:rsid w:val="00DD6A00"/>
    <w:rsid w:val="00DD6BB2"/>
    <w:rsid w:val="00DE23AF"/>
    <w:rsid w:val="00DE58EF"/>
    <w:rsid w:val="00E00A8E"/>
    <w:rsid w:val="00E11350"/>
    <w:rsid w:val="00E14598"/>
    <w:rsid w:val="00E160E3"/>
    <w:rsid w:val="00E17018"/>
    <w:rsid w:val="00E17598"/>
    <w:rsid w:val="00E21C5F"/>
    <w:rsid w:val="00E25002"/>
    <w:rsid w:val="00E35A95"/>
    <w:rsid w:val="00E4037C"/>
    <w:rsid w:val="00E459FF"/>
    <w:rsid w:val="00E468C8"/>
    <w:rsid w:val="00E5066C"/>
    <w:rsid w:val="00E603D9"/>
    <w:rsid w:val="00E637A6"/>
    <w:rsid w:val="00E72F19"/>
    <w:rsid w:val="00E7374B"/>
    <w:rsid w:val="00E76019"/>
    <w:rsid w:val="00E765F6"/>
    <w:rsid w:val="00E8272F"/>
    <w:rsid w:val="00E95E1A"/>
    <w:rsid w:val="00EA5199"/>
    <w:rsid w:val="00EA5502"/>
    <w:rsid w:val="00EA7D0D"/>
    <w:rsid w:val="00EC0106"/>
    <w:rsid w:val="00EC204C"/>
    <w:rsid w:val="00EC59D9"/>
    <w:rsid w:val="00EC5C89"/>
    <w:rsid w:val="00ED0466"/>
    <w:rsid w:val="00ED123C"/>
    <w:rsid w:val="00ED1948"/>
    <w:rsid w:val="00ED532E"/>
    <w:rsid w:val="00ED7A05"/>
    <w:rsid w:val="00EE1FB4"/>
    <w:rsid w:val="00EE334C"/>
    <w:rsid w:val="00EF0EDC"/>
    <w:rsid w:val="00F02153"/>
    <w:rsid w:val="00F06760"/>
    <w:rsid w:val="00F10C01"/>
    <w:rsid w:val="00F15675"/>
    <w:rsid w:val="00F21250"/>
    <w:rsid w:val="00F22CBF"/>
    <w:rsid w:val="00F2398D"/>
    <w:rsid w:val="00F5104D"/>
    <w:rsid w:val="00F51267"/>
    <w:rsid w:val="00F51C63"/>
    <w:rsid w:val="00F52B68"/>
    <w:rsid w:val="00F531FF"/>
    <w:rsid w:val="00F54C2B"/>
    <w:rsid w:val="00F578BE"/>
    <w:rsid w:val="00F634A3"/>
    <w:rsid w:val="00F64845"/>
    <w:rsid w:val="00F667F6"/>
    <w:rsid w:val="00F710F9"/>
    <w:rsid w:val="00F72EE6"/>
    <w:rsid w:val="00F72FFD"/>
    <w:rsid w:val="00F8779D"/>
    <w:rsid w:val="00F87F40"/>
    <w:rsid w:val="00F920F6"/>
    <w:rsid w:val="00FA0AE4"/>
    <w:rsid w:val="00FB4DBA"/>
    <w:rsid w:val="00FB667E"/>
    <w:rsid w:val="00FC4F44"/>
    <w:rsid w:val="00FD3604"/>
    <w:rsid w:val="00FE0EF5"/>
    <w:rsid w:val="00FE475C"/>
    <w:rsid w:val="00FE552D"/>
    <w:rsid w:val="00FE7B13"/>
    <w:rsid w:val="00FF0F0A"/>
    <w:rsid w:val="00FF195C"/>
    <w:rsid w:val="00FF51CC"/>
    <w:rsid w:val="00FF6095"/>
    <w:rsid w:val="00FF63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28AC8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en-US"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50CB"/>
    <w:pPr>
      <w:spacing w:line="360" w:lineRule="auto"/>
      <w:ind w:firstLine="720"/>
      <w:jc w:val="both"/>
    </w:pPr>
    <w:rPr>
      <w:sz w:val="24"/>
      <w:szCs w:val="24"/>
    </w:rPr>
  </w:style>
  <w:style w:type="paragraph" w:styleId="Heading1">
    <w:name w:val="heading 1"/>
    <w:next w:val="Heading2"/>
    <w:link w:val="Heading1Char"/>
    <w:autoRedefine/>
    <w:qFormat/>
    <w:rsid w:val="00346F24"/>
    <w:pPr>
      <w:autoSpaceDE w:val="0"/>
      <w:autoSpaceDN w:val="0"/>
      <w:adjustRightInd w:val="0"/>
      <w:spacing w:line="480" w:lineRule="auto"/>
      <w:jc w:val="center"/>
      <w:outlineLvl w:val="0"/>
    </w:pPr>
    <w:rPr>
      <w:bCs/>
      <w:sz w:val="24"/>
      <w:szCs w:val="24"/>
    </w:rPr>
  </w:style>
  <w:style w:type="paragraph" w:styleId="Heading2">
    <w:name w:val="heading 2"/>
    <w:next w:val="Heading3"/>
    <w:autoRedefine/>
    <w:qFormat/>
    <w:rsid w:val="002A34DB"/>
    <w:pPr>
      <w:keepNext/>
      <w:spacing w:line="480" w:lineRule="auto"/>
      <w:outlineLvl w:val="1"/>
    </w:pPr>
    <w:rPr>
      <w:rFonts w:cs="Arial"/>
      <w:bCs/>
      <w:i/>
      <w:iCs/>
      <w:sz w:val="24"/>
      <w:szCs w:val="28"/>
    </w:rPr>
  </w:style>
  <w:style w:type="paragraph" w:styleId="Heading3">
    <w:name w:val="heading 3"/>
    <w:next w:val="Normal"/>
    <w:autoRedefine/>
    <w:qFormat/>
    <w:rsid w:val="00A550CB"/>
    <w:pPr>
      <w:keepNext/>
      <w:spacing w:line="480" w:lineRule="auto"/>
      <w:outlineLvl w:val="2"/>
    </w:pPr>
    <w:rPr>
      <w:rFonts w:cs="Arial"/>
      <w:bCs/>
      <w:i/>
      <w:sz w:val="24"/>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Level1">
    <w:name w:val="Level 1"/>
    <w:pPr>
      <w:autoSpaceDE w:val="0"/>
      <w:autoSpaceDN w:val="0"/>
      <w:adjustRightInd w:val="0"/>
      <w:ind w:left="720"/>
    </w:pPr>
    <w:rPr>
      <w:sz w:val="24"/>
      <w:szCs w:val="24"/>
    </w:rPr>
  </w:style>
  <w:style w:type="character" w:customStyle="1" w:styleId="SYSHYPERTEXT">
    <w:name w:val="SYS_HYPERTEXT"/>
    <w:rPr>
      <w:noProof/>
      <w:color w:val="0000FF"/>
      <w:u w:val="single"/>
    </w:rPr>
  </w:style>
  <w:style w:type="character" w:customStyle="1" w:styleId="QuickFormat2">
    <w:name w:val="QuickFormat2"/>
    <w:rPr>
      <w:rFonts w:ascii="Arial" w:hAnsi="Arial" w:cs="Arial"/>
    </w:rPr>
  </w:style>
  <w:style w:type="character" w:customStyle="1" w:styleId="QuickFormat3">
    <w:name w:val="QuickFormat3"/>
    <w:rPr>
      <w:rFonts w:ascii="Arial" w:hAnsi="Arial" w:cs="Arial"/>
      <w:b/>
      <w:bCs/>
      <w:i/>
      <w:iCs/>
    </w:rPr>
  </w:style>
  <w:style w:type="paragraph" w:styleId="Title">
    <w:name w:val="Title"/>
    <w:basedOn w:val="Normal"/>
    <w:qFormat/>
    <w:pPr>
      <w:autoSpaceDE w:val="0"/>
      <w:autoSpaceDN w:val="0"/>
      <w:adjustRightInd w:val="0"/>
      <w:jc w:val="center"/>
    </w:pPr>
    <w:rPr>
      <w:sz w:val="28"/>
      <w:szCs w:val="28"/>
    </w:rPr>
  </w:style>
  <w:style w:type="paragraph" w:styleId="BodyText">
    <w:name w:val="Body Text"/>
    <w:basedOn w:val="Normal"/>
    <w:link w:val="BodyTextChar"/>
    <w:pPr>
      <w:autoSpaceDE w:val="0"/>
      <w:autoSpaceDN w:val="0"/>
      <w:adjustRightInd w:val="0"/>
    </w:pPr>
    <w:rPr>
      <w:sz w:val="22"/>
      <w:szCs w:val="22"/>
    </w:rPr>
  </w:style>
  <w:style w:type="paragraph" w:styleId="Subtitle">
    <w:name w:val="Subtitle"/>
    <w:basedOn w:val="Normal"/>
    <w:qFormat/>
    <w:pPr>
      <w:autoSpaceDE w:val="0"/>
      <w:autoSpaceDN w:val="0"/>
      <w:adjustRightInd w:val="0"/>
    </w:pPr>
    <w:rPr>
      <w:b/>
      <w:bCs/>
    </w:rPr>
  </w:style>
  <w:style w:type="paragraph" w:styleId="BodyTextIndent">
    <w:name w:val="Body Text Indent"/>
    <w:basedOn w:val="Normal"/>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pPr>
    <w:rPr>
      <w:sz w:val="32"/>
      <w:szCs w:val="32"/>
    </w:rPr>
  </w:style>
  <w:style w:type="paragraph" w:customStyle="1" w:styleId="QuickFormat6">
    <w:name w:val="QuickFormat6"/>
    <w:pPr>
      <w:autoSpaceDE w:val="0"/>
      <w:autoSpaceDN w:val="0"/>
      <w:adjustRightInd w:val="0"/>
    </w:pPr>
    <w:rPr>
      <w:rFonts w:ascii="Arial" w:hAnsi="Arial" w:cs="Arial"/>
      <w:sz w:val="24"/>
      <w:szCs w:val="24"/>
    </w:rPr>
  </w:style>
  <w:style w:type="character" w:styleId="PageNumber">
    <w:name w:val="page number"/>
    <w:basedOn w:val="DefaultParagraphFont"/>
  </w:style>
  <w:style w:type="paragraph" w:styleId="BodyText2">
    <w:name w:val="Body Text 2"/>
    <w:basedOn w:val="Normal"/>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firstLine="720"/>
    </w:pPr>
    <w:rPr>
      <w:rFonts w:ascii="Arial" w:hAnsi="Arial" w:cs="Arial"/>
      <w:noProof/>
    </w:rPr>
  </w:style>
  <w:style w:type="paragraph" w:styleId="BodyTextIndent2">
    <w:name w:val="Body Text Indent 2"/>
    <w:basedOn w:val="Normal"/>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firstLine="720"/>
    </w:pPr>
    <w:rPr>
      <w:rFonts w:ascii="Arial" w:hAnsi="Arial" w:cs="Arial"/>
      <w:sz w:val="17"/>
      <w:szCs w:val="17"/>
    </w:rPr>
  </w:style>
  <w:style w:type="paragraph" w:styleId="BodyTextIndent3">
    <w:name w:val="Body Text Indent 3"/>
    <w:basedOn w:val="Normal"/>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paragraph" w:styleId="BlockText">
    <w:name w:val="Block Text"/>
    <w:basedOn w:val="Normal"/>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firstLine="720"/>
    </w:pPr>
    <w:rPr>
      <w:noProof/>
      <w:sz w:val="18"/>
      <w:szCs w:val="18"/>
    </w:rPr>
  </w:style>
  <w:style w:type="paragraph" w:styleId="Caption">
    <w:name w:val="caption"/>
    <w:basedOn w:val="Normal"/>
    <w:next w:val="Normal"/>
    <w:autoRedefine/>
    <w:qFormat/>
    <w:rsid w:val="000D2B1E"/>
    <w:pPr>
      <w:spacing w:line="240" w:lineRule="auto"/>
      <w:ind w:firstLine="0"/>
      <w:jc w:val="center"/>
    </w:pPr>
    <w:rPr>
      <w:bCs/>
      <w:i/>
      <w:szCs w:val="20"/>
    </w:rPr>
  </w:style>
  <w:style w:type="paragraph" w:styleId="TableofFigures">
    <w:name w:val="table of figures"/>
    <w:basedOn w:val="Normal"/>
    <w:next w:val="Normal"/>
    <w:uiPriority w:val="99"/>
    <w:rsid w:val="00BA7D22"/>
    <w:pPr>
      <w:ind w:left="475" w:hanging="475"/>
      <w:jc w:val="left"/>
    </w:pPr>
    <w:rPr>
      <w:szCs w:val="20"/>
    </w:rPr>
  </w:style>
  <w:style w:type="character" w:styleId="Hyperlink">
    <w:name w:val="Hyperlink"/>
    <w:uiPriority w:val="99"/>
    <w:rPr>
      <w:color w:val="0000FF"/>
      <w:u w:val="single"/>
    </w:rPr>
  </w:style>
  <w:style w:type="paragraph" w:styleId="TOC1">
    <w:name w:val="toc 1"/>
    <w:basedOn w:val="Normal"/>
    <w:next w:val="Normal"/>
    <w:autoRedefine/>
    <w:uiPriority w:val="39"/>
    <w:rsid w:val="00DD6BB2"/>
    <w:pPr>
      <w:spacing w:before="120"/>
      <w:jc w:val="left"/>
    </w:pPr>
    <w:rPr>
      <w:b/>
    </w:rPr>
  </w:style>
  <w:style w:type="paragraph" w:styleId="TOC2">
    <w:name w:val="toc 2"/>
    <w:basedOn w:val="Normal"/>
    <w:next w:val="Normal"/>
    <w:autoRedefine/>
    <w:uiPriority w:val="39"/>
    <w:rsid w:val="00DD6BB2"/>
    <w:pPr>
      <w:ind w:left="245"/>
      <w:jc w:val="center"/>
    </w:pPr>
  </w:style>
  <w:style w:type="paragraph" w:styleId="TOC3">
    <w:name w:val="toc 3"/>
    <w:basedOn w:val="Normal"/>
    <w:next w:val="Normal"/>
    <w:autoRedefine/>
    <w:uiPriority w:val="39"/>
    <w:rsid w:val="00DD6BB2"/>
    <w:pPr>
      <w:ind w:left="475"/>
      <w:jc w:val="left"/>
    </w:pPr>
    <w:rPr>
      <w:szCs w:val="22"/>
    </w:rPr>
  </w:style>
  <w:style w:type="paragraph" w:styleId="TOC4">
    <w:name w:val="toc 4"/>
    <w:basedOn w:val="Normal"/>
    <w:next w:val="Normal"/>
    <w:autoRedefine/>
    <w:semiHidden/>
    <w:pPr>
      <w:ind w:left="720"/>
      <w:jc w:val="left"/>
    </w:pPr>
    <w:rPr>
      <w:rFonts w:asciiTheme="minorHAnsi" w:hAnsiTheme="minorHAnsi"/>
      <w:sz w:val="20"/>
      <w:szCs w:val="20"/>
    </w:rPr>
  </w:style>
  <w:style w:type="paragraph" w:styleId="TOC5">
    <w:name w:val="toc 5"/>
    <w:basedOn w:val="Normal"/>
    <w:next w:val="Normal"/>
    <w:autoRedefine/>
    <w:semiHidden/>
    <w:pPr>
      <w:ind w:left="960"/>
      <w:jc w:val="left"/>
    </w:pPr>
    <w:rPr>
      <w:rFonts w:asciiTheme="minorHAnsi" w:hAnsiTheme="minorHAnsi"/>
      <w:sz w:val="20"/>
      <w:szCs w:val="20"/>
    </w:rPr>
  </w:style>
  <w:style w:type="paragraph" w:styleId="TOC6">
    <w:name w:val="toc 6"/>
    <w:basedOn w:val="Normal"/>
    <w:next w:val="Normal"/>
    <w:autoRedefine/>
    <w:semiHidden/>
    <w:pPr>
      <w:ind w:left="1200"/>
      <w:jc w:val="left"/>
    </w:pPr>
    <w:rPr>
      <w:rFonts w:asciiTheme="minorHAnsi" w:hAnsiTheme="minorHAnsi"/>
      <w:sz w:val="20"/>
      <w:szCs w:val="20"/>
    </w:rPr>
  </w:style>
  <w:style w:type="paragraph" w:styleId="TOC7">
    <w:name w:val="toc 7"/>
    <w:basedOn w:val="Normal"/>
    <w:next w:val="Normal"/>
    <w:autoRedefine/>
    <w:semiHidden/>
    <w:pPr>
      <w:ind w:left="1440"/>
      <w:jc w:val="left"/>
    </w:pPr>
    <w:rPr>
      <w:rFonts w:asciiTheme="minorHAnsi" w:hAnsiTheme="minorHAnsi"/>
      <w:sz w:val="20"/>
      <w:szCs w:val="20"/>
    </w:rPr>
  </w:style>
  <w:style w:type="paragraph" w:styleId="TOC8">
    <w:name w:val="toc 8"/>
    <w:basedOn w:val="Normal"/>
    <w:next w:val="Normal"/>
    <w:autoRedefine/>
    <w:semiHidden/>
    <w:pPr>
      <w:ind w:left="1680"/>
      <w:jc w:val="left"/>
    </w:pPr>
    <w:rPr>
      <w:rFonts w:asciiTheme="minorHAnsi" w:hAnsiTheme="minorHAnsi"/>
      <w:sz w:val="20"/>
      <w:szCs w:val="20"/>
    </w:rPr>
  </w:style>
  <w:style w:type="paragraph" w:styleId="TOC9">
    <w:name w:val="toc 9"/>
    <w:basedOn w:val="Normal"/>
    <w:next w:val="Normal"/>
    <w:autoRedefine/>
    <w:semiHidden/>
    <w:pPr>
      <w:ind w:left="1920"/>
      <w:jc w:val="left"/>
    </w:pPr>
    <w:rPr>
      <w:rFonts w:asciiTheme="minorHAnsi" w:hAnsiTheme="minorHAnsi"/>
      <w:sz w:val="20"/>
      <w:szCs w:val="20"/>
    </w:rPr>
  </w:style>
  <w:style w:type="paragraph" w:customStyle="1" w:styleId="thesistext">
    <w:name w:val="thesis text"/>
    <w:basedOn w:val="Normal"/>
    <w:autoRedefine/>
    <w:pPr>
      <w:spacing w:after="240"/>
      <w:ind w:firstLine="540"/>
    </w:pPr>
    <w:rPr>
      <w:lang w:eastAsia="es-ES"/>
    </w:rPr>
  </w:style>
  <w:style w:type="paragraph" w:customStyle="1" w:styleId="StyleCaptionCentered">
    <w:name w:val="Style Caption + Centered"/>
    <w:basedOn w:val="Caption"/>
    <w:autoRedefine/>
    <w:rsid w:val="000B7AF9"/>
    <w:rPr>
      <w:b/>
      <w:i w:val="0"/>
    </w:rPr>
  </w:style>
  <w:style w:type="character" w:customStyle="1" w:styleId="Heading1Char">
    <w:name w:val="Heading 1 Char"/>
    <w:link w:val="Heading1"/>
    <w:rsid w:val="00346F24"/>
    <w:rPr>
      <w:bCs/>
      <w:sz w:val="24"/>
      <w:szCs w:val="24"/>
    </w:rPr>
  </w:style>
  <w:style w:type="character" w:styleId="FollowedHyperlink">
    <w:name w:val="FollowedHyperlink"/>
    <w:basedOn w:val="DefaultParagraphFont"/>
    <w:semiHidden/>
    <w:unhideWhenUsed/>
    <w:rsid w:val="00D16955"/>
    <w:rPr>
      <w:color w:val="800080" w:themeColor="followedHyperlink"/>
      <w:u w:val="single"/>
    </w:rPr>
  </w:style>
  <w:style w:type="paragraph" w:styleId="NormalWeb">
    <w:name w:val="Normal (Web)"/>
    <w:basedOn w:val="Normal"/>
    <w:uiPriority w:val="99"/>
    <w:semiHidden/>
    <w:unhideWhenUsed/>
    <w:rsid w:val="00C02C7A"/>
    <w:pPr>
      <w:spacing w:before="100" w:beforeAutospacing="1" w:after="100" w:afterAutospacing="1"/>
    </w:pPr>
    <w:rPr>
      <w:rFonts w:ascii="Times" w:eastAsiaTheme="minorEastAsia" w:hAnsi="Times"/>
      <w:sz w:val="20"/>
      <w:szCs w:val="20"/>
    </w:rPr>
  </w:style>
  <w:style w:type="character" w:styleId="PlaceholderText">
    <w:name w:val="Placeholder Text"/>
    <w:basedOn w:val="DefaultParagraphFont"/>
    <w:uiPriority w:val="99"/>
    <w:semiHidden/>
    <w:rsid w:val="006D6136"/>
    <w:rPr>
      <w:color w:val="808080"/>
    </w:rPr>
  </w:style>
  <w:style w:type="paragraph" w:styleId="BalloonText">
    <w:name w:val="Balloon Text"/>
    <w:basedOn w:val="Normal"/>
    <w:link w:val="BalloonTextChar"/>
    <w:semiHidden/>
    <w:unhideWhenUsed/>
    <w:rsid w:val="006D6136"/>
    <w:rPr>
      <w:rFonts w:ascii="Lucida Grande" w:hAnsi="Lucida Grande" w:cs="Lucida Grande"/>
      <w:sz w:val="18"/>
      <w:szCs w:val="18"/>
    </w:rPr>
  </w:style>
  <w:style w:type="character" w:customStyle="1" w:styleId="BalloonTextChar">
    <w:name w:val="Balloon Text Char"/>
    <w:basedOn w:val="DefaultParagraphFont"/>
    <w:link w:val="BalloonText"/>
    <w:semiHidden/>
    <w:rsid w:val="006D6136"/>
    <w:rPr>
      <w:rFonts w:ascii="Lucida Grande" w:hAnsi="Lucida Grande" w:cs="Lucida Grande"/>
      <w:sz w:val="18"/>
      <w:szCs w:val="18"/>
    </w:rPr>
  </w:style>
  <w:style w:type="paragraph" w:styleId="ListParagraph">
    <w:name w:val="List Paragraph"/>
    <w:aliases w:val="Figure"/>
    <w:basedOn w:val="Normal"/>
    <w:uiPriority w:val="34"/>
    <w:qFormat/>
    <w:rsid w:val="00A72A4E"/>
    <w:pPr>
      <w:spacing w:line="240" w:lineRule="auto"/>
      <w:ind w:firstLine="0"/>
      <w:contextualSpacing/>
    </w:pPr>
  </w:style>
  <w:style w:type="table" w:styleId="TableGrid">
    <w:name w:val="Table Grid"/>
    <w:basedOn w:val="TableNormal"/>
    <w:rsid w:val="00E35A9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Char">
    <w:name w:val="Body Text Char"/>
    <w:basedOn w:val="DefaultParagraphFont"/>
    <w:link w:val="BodyText"/>
    <w:rsid w:val="00AA4848"/>
    <w:rPr>
      <w:sz w:val="22"/>
      <w:szCs w:val="22"/>
    </w:rPr>
  </w:style>
  <w:style w:type="paragraph" w:styleId="TOCHeading">
    <w:name w:val="TOC Heading"/>
    <w:basedOn w:val="Heading1"/>
    <w:next w:val="Normal"/>
    <w:uiPriority w:val="39"/>
    <w:unhideWhenUsed/>
    <w:qFormat/>
    <w:rsid w:val="00A72A4E"/>
    <w:pPr>
      <w:keepNext/>
      <w:keepLines/>
      <w:autoSpaceDE/>
      <w:autoSpaceDN/>
      <w:adjustRightInd/>
      <w:spacing w:line="240" w:lineRule="auto"/>
      <w:jc w:val="left"/>
      <w:outlineLvl w:val="9"/>
    </w:pPr>
    <w:rPr>
      <w:rFonts w:eastAsiaTheme="majorEastAsia" w:cstheme="majorBidi"/>
      <w:szCs w:val="28"/>
    </w:rPr>
  </w:style>
  <w:style w:type="character" w:styleId="CommentReference">
    <w:name w:val="annotation reference"/>
    <w:basedOn w:val="DefaultParagraphFont"/>
    <w:semiHidden/>
    <w:unhideWhenUsed/>
    <w:rsid w:val="00851BC6"/>
    <w:rPr>
      <w:sz w:val="18"/>
      <w:szCs w:val="18"/>
    </w:rPr>
  </w:style>
  <w:style w:type="paragraph" w:styleId="CommentText">
    <w:name w:val="annotation text"/>
    <w:basedOn w:val="Normal"/>
    <w:link w:val="CommentTextChar"/>
    <w:semiHidden/>
    <w:unhideWhenUsed/>
    <w:rsid w:val="00851BC6"/>
    <w:pPr>
      <w:spacing w:line="240" w:lineRule="auto"/>
    </w:pPr>
  </w:style>
  <w:style w:type="character" w:customStyle="1" w:styleId="CommentTextChar">
    <w:name w:val="Comment Text Char"/>
    <w:basedOn w:val="DefaultParagraphFont"/>
    <w:link w:val="CommentText"/>
    <w:semiHidden/>
    <w:rsid w:val="00851BC6"/>
    <w:rPr>
      <w:sz w:val="24"/>
      <w:szCs w:val="24"/>
    </w:rPr>
  </w:style>
  <w:style w:type="paragraph" w:styleId="CommentSubject">
    <w:name w:val="annotation subject"/>
    <w:basedOn w:val="CommentText"/>
    <w:next w:val="CommentText"/>
    <w:link w:val="CommentSubjectChar"/>
    <w:semiHidden/>
    <w:unhideWhenUsed/>
    <w:rsid w:val="00851BC6"/>
    <w:rPr>
      <w:b/>
      <w:bCs/>
      <w:sz w:val="20"/>
      <w:szCs w:val="20"/>
    </w:rPr>
  </w:style>
  <w:style w:type="character" w:customStyle="1" w:styleId="CommentSubjectChar">
    <w:name w:val="Comment Subject Char"/>
    <w:basedOn w:val="CommentTextChar"/>
    <w:link w:val="CommentSubject"/>
    <w:semiHidden/>
    <w:rsid w:val="00851BC6"/>
    <w:rPr>
      <w:b/>
      <w:bCs/>
      <w:sz w:val="24"/>
      <w:szCs w:val="24"/>
    </w:rPr>
  </w:style>
  <w:style w:type="paragraph" w:styleId="TableofAuthorities">
    <w:name w:val="table of authorities"/>
    <w:basedOn w:val="Normal"/>
    <w:next w:val="Normal"/>
    <w:unhideWhenUsed/>
    <w:rsid w:val="008F6480"/>
    <w:pPr>
      <w:ind w:left="240" w:hanging="240"/>
    </w:pPr>
  </w:style>
  <w:style w:type="paragraph" w:styleId="TOAHeading">
    <w:name w:val="toa heading"/>
    <w:basedOn w:val="Normal"/>
    <w:next w:val="Normal"/>
    <w:unhideWhenUsed/>
    <w:rsid w:val="008F6480"/>
    <w:pPr>
      <w:spacing w:before="120"/>
    </w:pPr>
    <w:rPr>
      <w:rFonts w:ascii="Arial" w:hAnsi="Arial" w:cs="Arial"/>
      <w: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en-US"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50CB"/>
    <w:pPr>
      <w:spacing w:line="360" w:lineRule="auto"/>
      <w:ind w:firstLine="720"/>
      <w:jc w:val="both"/>
    </w:pPr>
    <w:rPr>
      <w:sz w:val="24"/>
      <w:szCs w:val="24"/>
    </w:rPr>
  </w:style>
  <w:style w:type="paragraph" w:styleId="Heading1">
    <w:name w:val="heading 1"/>
    <w:next w:val="Heading2"/>
    <w:link w:val="Heading1Char"/>
    <w:autoRedefine/>
    <w:qFormat/>
    <w:rsid w:val="00346F24"/>
    <w:pPr>
      <w:autoSpaceDE w:val="0"/>
      <w:autoSpaceDN w:val="0"/>
      <w:adjustRightInd w:val="0"/>
      <w:spacing w:line="480" w:lineRule="auto"/>
      <w:jc w:val="center"/>
      <w:outlineLvl w:val="0"/>
    </w:pPr>
    <w:rPr>
      <w:bCs/>
      <w:sz w:val="24"/>
      <w:szCs w:val="24"/>
    </w:rPr>
  </w:style>
  <w:style w:type="paragraph" w:styleId="Heading2">
    <w:name w:val="heading 2"/>
    <w:next w:val="Heading3"/>
    <w:autoRedefine/>
    <w:qFormat/>
    <w:rsid w:val="002A34DB"/>
    <w:pPr>
      <w:keepNext/>
      <w:spacing w:line="480" w:lineRule="auto"/>
      <w:outlineLvl w:val="1"/>
    </w:pPr>
    <w:rPr>
      <w:rFonts w:cs="Arial"/>
      <w:bCs/>
      <w:i/>
      <w:iCs/>
      <w:sz w:val="24"/>
      <w:szCs w:val="28"/>
    </w:rPr>
  </w:style>
  <w:style w:type="paragraph" w:styleId="Heading3">
    <w:name w:val="heading 3"/>
    <w:next w:val="Normal"/>
    <w:autoRedefine/>
    <w:qFormat/>
    <w:rsid w:val="00A550CB"/>
    <w:pPr>
      <w:keepNext/>
      <w:spacing w:line="480" w:lineRule="auto"/>
      <w:outlineLvl w:val="2"/>
    </w:pPr>
    <w:rPr>
      <w:rFonts w:cs="Arial"/>
      <w:bCs/>
      <w:i/>
      <w:sz w:val="24"/>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Level1">
    <w:name w:val="Level 1"/>
    <w:pPr>
      <w:autoSpaceDE w:val="0"/>
      <w:autoSpaceDN w:val="0"/>
      <w:adjustRightInd w:val="0"/>
      <w:ind w:left="720"/>
    </w:pPr>
    <w:rPr>
      <w:sz w:val="24"/>
      <w:szCs w:val="24"/>
    </w:rPr>
  </w:style>
  <w:style w:type="character" w:customStyle="1" w:styleId="SYSHYPERTEXT">
    <w:name w:val="SYS_HYPERTEXT"/>
    <w:rPr>
      <w:noProof/>
      <w:color w:val="0000FF"/>
      <w:u w:val="single"/>
    </w:rPr>
  </w:style>
  <w:style w:type="character" w:customStyle="1" w:styleId="QuickFormat2">
    <w:name w:val="QuickFormat2"/>
    <w:rPr>
      <w:rFonts w:ascii="Arial" w:hAnsi="Arial" w:cs="Arial"/>
    </w:rPr>
  </w:style>
  <w:style w:type="character" w:customStyle="1" w:styleId="QuickFormat3">
    <w:name w:val="QuickFormat3"/>
    <w:rPr>
      <w:rFonts w:ascii="Arial" w:hAnsi="Arial" w:cs="Arial"/>
      <w:b/>
      <w:bCs/>
      <w:i/>
      <w:iCs/>
    </w:rPr>
  </w:style>
  <w:style w:type="paragraph" w:styleId="Title">
    <w:name w:val="Title"/>
    <w:basedOn w:val="Normal"/>
    <w:qFormat/>
    <w:pPr>
      <w:autoSpaceDE w:val="0"/>
      <w:autoSpaceDN w:val="0"/>
      <w:adjustRightInd w:val="0"/>
      <w:jc w:val="center"/>
    </w:pPr>
    <w:rPr>
      <w:sz w:val="28"/>
      <w:szCs w:val="28"/>
    </w:rPr>
  </w:style>
  <w:style w:type="paragraph" w:styleId="BodyText">
    <w:name w:val="Body Text"/>
    <w:basedOn w:val="Normal"/>
    <w:link w:val="BodyTextChar"/>
    <w:pPr>
      <w:autoSpaceDE w:val="0"/>
      <w:autoSpaceDN w:val="0"/>
      <w:adjustRightInd w:val="0"/>
    </w:pPr>
    <w:rPr>
      <w:sz w:val="22"/>
      <w:szCs w:val="22"/>
    </w:rPr>
  </w:style>
  <w:style w:type="paragraph" w:styleId="Subtitle">
    <w:name w:val="Subtitle"/>
    <w:basedOn w:val="Normal"/>
    <w:qFormat/>
    <w:pPr>
      <w:autoSpaceDE w:val="0"/>
      <w:autoSpaceDN w:val="0"/>
      <w:adjustRightInd w:val="0"/>
    </w:pPr>
    <w:rPr>
      <w:b/>
      <w:bCs/>
    </w:rPr>
  </w:style>
  <w:style w:type="paragraph" w:styleId="BodyTextIndent">
    <w:name w:val="Body Text Indent"/>
    <w:basedOn w:val="Normal"/>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pPr>
    <w:rPr>
      <w:sz w:val="32"/>
      <w:szCs w:val="32"/>
    </w:rPr>
  </w:style>
  <w:style w:type="paragraph" w:customStyle="1" w:styleId="QuickFormat6">
    <w:name w:val="QuickFormat6"/>
    <w:pPr>
      <w:autoSpaceDE w:val="0"/>
      <w:autoSpaceDN w:val="0"/>
      <w:adjustRightInd w:val="0"/>
    </w:pPr>
    <w:rPr>
      <w:rFonts w:ascii="Arial" w:hAnsi="Arial" w:cs="Arial"/>
      <w:sz w:val="24"/>
      <w:szCs w:val="24"/>
    </w:rPr>
  </w:style>
  <w:style w:type="character" w:styleId="PageNumber">
    <w:name w:val="page number"/>
    <w:basedOn w:val="DefaultParagraphFont"/>
  </w:style>
  <w:style w:type="paragraph" w:styleId="BodyText2">
    <w:name w:val="Body Text 2"/>
    <w:basedOn w:val="Normal"/>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firstLine="720"/>
    </w:pPr>
    <w:rPr>
      <w:rFonts w:ascii="Arial" w:hAnsi="Arial" w:cs="Arial"/>
      <w:noProof/>
    </w:rPr>
  </w:style>
  <w:style w:type="paragraph" w:styleId="BodyTextIndent2">
    <w:name w:val="Body Text Indent 2"/>
    <w:basedOn w:val="Normal"/>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firstLine="720"/>
    </w:pPr>
    <w:rPr>
      <w:rFonts w:ascii="Arial" w:hAnsi="Arial" w:cs="Arial"/>
      <w:sz w:val="17"/>
      <w:szCs w:val="17"/>
    </w:rPr>
  </w:style>
  <w:style w:type="paragraph" w:styleId="BodyTextIndent3">
    <w:name w:val="Body Text Indent 3"/>
    <w:basedOn w:val="Normal"/>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paragraph" w:styleId="BlockText">
    <w:name w:val="Block Text"/>
    <w:basedOn w:val="Normal"/>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firstLine="720"/>
    </w:pPr>
    <w:rPr>
      <w:noProof/>
      <w:sz w:val="18"/>
      <w:szCs w:val="18"/>
    </w:rPr>
  </w:style>
  <w:style w:type="paragraph" w:styleId="Caption">
    <w:name w:val="caption"/>
    <w:basedOn w:val="Normal"/>
    <w:next w:val="Normal"/>
    <w:autoRedefine/>
    <w:qFormat/>
    <w:rsid w:val="000D2B1E"/>
    <w:pPr>
      <w:spacing w:line="240" w:lineRule="auto"/>
      <w:ind w:firstLine="0"/>
      <w:jc w:val="center"/>
    </w:pPr>
    <w:rPr>
      <w:bCs/>
      <w:i/>
      <w:szCs w:val="20"/>
    </w:rPr>
  </w:style>
  <w:style w:type="paragraph" w:styleId="TableofFigures">
    <w:name w:val="table of figures"/>
    <w:basedOn w:val="Normal"/>
    <w:next w:val="Normal"/>
    <w:uiPriority w:val="99"/>
    <w:rsid w:val="00BA7D22"/>
    <w:pPr>
      <w:ind w:left="475" w:hanging="475"/>
      <w:jc w:val="left"/>
    </w:pPr>
    <w:rPr>
      <w:szCs w:val="20"/>
    </w:rPr>
  </w:style>
  <w:style w:type="character" w:styleId="Hyperlink">
    <w:name w:val="Hyperlink"/>
    <w:uiPriority w:val="99"/>
    <w:rPr>
      <w:color w:val="0000FF"/>
      <w:u w:val="single"/>
    </w:rPr>
  </w:style>
  <w:style w:type="paragraph" w:styleId="TOC1">
    <w:name w:val="toc 1"/>
    <w:basedOn w:val="Normal"/>
    <w:next w:val="Normal"/>
    <w:autoRedefine/>
    <w:uiPriority w:val="39"/>
    <w:rsid w:val="00DD6BB2"/>
    <w:pPr>
      <w:spacing w:before="120"/>
      <w:jc w:val="left"/>
    </w:pPr>
    <w:rPr>
      <w:b/>
    </w:rPr>
  </w:style>
  <w:style w:type="paragraph" w:styleId="TOC2">
    <w:name w:val="toc 2"/>
    <w:basedOn w:val="Normal"/>
    <w:next w:val="Normal"/>
    <w:autoRedefine/>
    <w:uiPriority w:val="39"/>
    <w:rsid w:val="00DD6BB2"/>
    <w:pPr>
      <w:ind w:left="245"/>
      <w:jc w:val="center"/>
    </w:pPr>
  </w:style>
  <w:style w:type="paragraph" w:styleId="TOC3">
    <w:name w:val="toc 3"/>
    <w:basedOn w:val="Normal"/>
    <w:next w:val="Normal"/>
    <w:autoRedefine/>
    <w:uiPriority w:val="39"/>
    <w:rsid w:val="00DD6BB2"/>
    <w:pPr>
      <w:ind w:left="475"/>
      <w:jc w:val="left"/>
    </w:pPr>
    <w:rPr>
      <w:szCs w:val="22"/>
    </w:rPr>
  </w:style>
  <w:style w:type="paragraph" w:styleId="TOC4">
    <w:name w:val="toc 4"/>
    <w:basedOn w:val="Normal"/>
    <w:next w:val="Normal"/>
    <w:autoRedefine/>
    <w:semiHidden/>
    <w:pPr>
      <w:ind w:left="720"/>
      <w:jc w:val="left"/>
    </w:pPr>
    <w:rPr>
      <w:rFonts w:asciiTheme="minorHAnsi" w:hAnsiTheme="minorHAnsi"/>
      <w:sz w:val="20"/>
      <w:szCs w:val="20"/>
    </w:rPr>
  </w:style>
  <w:style w:type="paragraph" w:styleId="TOC5">
    <w:name w:val="toc 5"/>
    <w:basedOn w:val="Normal"/>
    <w:next w:val="Normal"/>
    <w:autoRedefine/>
    <w:semiHidden/>
    <w:pPr>
      <w:ind w:left="960"/>
      <w:jc w:val="left"/>
    </w:pPr>
    <w:rPr>
      <w:rFonts w:asciiTheme="minorHAnsi" w:hAnsiTheme="minorHAnsi"/>
      <w:sz w:val="20"/>
      <w:szCs w:val="20"/>
    </w:rPr>
  </w:style>
  <w:style w:type="paragraph" w:styleId="TOC6">
    <w:name w:val="toc 6"/>
    <w:basedOn w:val="Normal"/>
    <w:next w:val="Normal"/>
    <w:autoRedefine/>
    <w:semiHidden/>
    <w:pPr>
      <w:ind w:left="1200"/>
      <w:jc w:val="left"/>
    </w:pPr>
    <w:rPr>
      <w:rFonts w:asciiTheme="minorHAnsi" w:hAnsiTheme="minorHAnsi"/>
      <w:sz w:val="20"/>
      <w:szCs w:val="20"/>
    </w:rPr>
  </w:style>
  <w:style w:type="paragraph" w:styleId="TOC7">
    <w:name w:val="toc 7"/>
    <w:basedOn w:val="Normal"/>
    <w:next w:val="Normal"/>
    <w:autoRedefine/>
    <w:semiHidden/>
    <w:pPr>
      <w:ind w:left="1440"/>
      <w:jc w:val="left"/>
    </w:pPr>
    <w:rPr>
      <w:rFonts w:asciiTheme="minorHAnsi" w:hAnsiTheme="minorHAnsi"/>
      <w:sz w:val="20"/>
      <w:szCs w:val="20"/>
    </w:rPr>
  </w:style>
  <w:style w:type="paragraph" w:styleId="TOC8">
    <w:name w:val="toc 8"/>
    <w:basedOn w:val="Normal"/>
    <w:next w:val="Normal"/>
    <w:autoRedefine/>
    <w:semiHidden/>
    <w:pPr>
      <w:ind w:left="1680"/>
      <w:jc w:val="left"/>
    </w:pPr>
    <w:rPr>
      <w:rFonts w:asciiTheme="minorHAnsi" w:hAnsiTheme="minorHAnsi"/>
      <w:sz w:val="20"/>
      <w:szCs w:val="20"/>
    </w:rPr>
  </w:style>
  <w:style w:type="paragraph" w:styleId="TOC9">
    <w:name w:val="toc 9"/>
    <w:basedOn w:val="Normal"/>
    <w:next w:val="Normal"/>
    <w:autoRedefine/>
    <w:semiHidden/>
    <w:pPr>
      <w:ind w:left="1920"/>
      <w:jc w:val="left"/>
    </w:pPr>
    <w:rPr>
      <w:rFonts w:asciiTheme="minorHAnsi" w:hAnsiTheme="minorHAnsi"/>
      <w:sz w:val="20"/>
      <w:szCs w:val="20"/>
    </w:rPr>
  </w:style>
  <w:style w:type="paragraph" w:customStyle="1" w:styleId="thesistext">
    <w:name w:val="thesis text"/>
    <w:basedOn w:val="Normal"/>
    <w:autoRedefine/>
    <w:pPr>
      <w:spacing w:after="240"/>
      <w:ind w:firstLine="540"/>
    </w:pPr>
    <w:rPr>
      <w:lang w:eastAsia="es-ES"/>
    </w:rPr>
  </w:style>
  <w:style w:type="paragraph" w:customStyle="1" w:styleId="StyleCaptionCentered">
    <w:name w:val="Style Caption + Centered"/>
    <w:basedOn w:val="Caption"/>
    <w:autoRedefine/>
    <w:rsid w:val="000B7AF9"/>
    <w:rPr>
      <w:b/>
      <w:i w:val="0"/>
    </w:rPr>
  </w:style>
  <w:style w:type="character" w:customStyle="1" w:styleId="Heading1Char">
    <w:name w:val="Heading 1 Char"/>
    <w:link w:val="Heading1"/>
    <w:rsid w:val="00346F24"/>
    <w:rPr>
      <w:bCs/>
      <w:sz w:val="24"/>
      <w:szCs w:val="24"/>
    </w:rPr>
  </w:style>
  <w:style w:type="character" w:styleId="FollowedHyperlink">
    <w:name w:val="FollowedHyperlink"/>
    <w:basedOn w:val="DefaultParagraphFont"/>
    <w:semiHidden/>
    <w:unhideWhenUsed/>
    <w:rsid w:val="00D16955"/>
    <w:rPr>
      <w:color w:val="800080" w:themeColor="followedHyperlink"/>
      <w:u w:val="single"/>
    </w:rPr>
  </w:style>
  <w:style w:type="paragraph" w:styleId="NormalWeb">
    <w:name w:val="Normal (Web)"/>
    <w:basedOn w:val="Normal"/>
    <w:uiPriority w:val="99"/>
    <w:semiHidden/>
    <w:unhideWhenUsed/>
    <w:rsid w:val="00C02C7A"/>
    <w:pPr>
      <w:spacing w:before="100" w:beforeAutospacing="1" w:after="100" w:afterAutospacing="1"/>
    </w:pPr>
    <w:rPr>
      <w:rFonts w:ascii="Times" w:eastAsiaTheme="minorEastAsia" w:hAnsi="Times"/>
      <w:sz w:val="20"/>
      <w:szCs w:val="20"/>
    </w:rPr>
  </w:style>
  <w:style w:type="character" w:styleId="PlaceholderText">
    <w:name w:val="Placeholder Text"/>
    <w:basedOn w:val="DefaultParagraphFont"/>
    <w:uiPriority w:val="99"/>
    <w:semiHidden/>
    <w:rsid w:val="006D6136"/>
    <w:rPr>
      <w:color w:val="808080"/>
    </w:rPr>
  </w:style>
  <w:style w:type="paragraph" w:styleId="BalloonText">
    <w:name w:val="Balloon Text"/>
    <w:basedOn w:val="Normal"/>
    <w:link w:val="BalloonTextChar"/>
    <w:semiHidden/>
    <w:unhideWhenUsed/>
    <w:rsid w:val="006D6136"/>
    <w:rPr>
      <w:rFonts w:ascii="Lucida Grande" w:hAnsi="Lucida Grande" w:cs="Lucida Grande"/>
      <w:sz w:val="18"/>
      <w:szCs w:val="18"/>
    </w:rPr>
  </w:style>
  <w:style w:type="character" w:customStyle="1" w:styleId="BalloonTextChar">
    <w:name w:val="Balloon Text Char"/>
    <w:basedOn w:val="DefaultParagraphFont"/>
    <w:link w:val="BalloonText"/>
    <w:semiHidden/>
    <w:rsid w:val="006D6136"/>
    <w:rPr>
      <w:rFonts w:ascii="Lucida Grande" w:hAnsi="Lucida Grande" w:cs="Lucida Grande"/>
      <w:sz w:val="18"/>
      <w:szCs w:val="18"/>
    </w:rPr>
  </w:style>
  <w:style w:type="paragraph" w:styleId="ListParagraph">
    <w:name w:val="List Paragraph"/>
    <w:aliases w:val="Figure"/>
    <w:basedOn w:val="Normal"/>
    <w:uiPriority w:val="34"/>
    <w:qFormat/>
    <w:rsid w:val="00A72A4E"/>
    <w:pPr>
      <w:spacing w:line="240" w:lineRule="auto"/>
      <w:ind w:firstLine="0"/>
      <w:contextualSpacing/>
    </w:pPr>
  </w:style>
  <w:style w:type="table" w:styleId="TableGrid">
    <w:name w:val="Table Grid"/>
    <w:basedOn w:val="TableNormal"/>
    <w:rsid w:val="00E35A9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Char">
    <w:name w:val="Body Text Char"/>
    <w:basedOn w:val="DefaultParagraphFont"/>
    <w:link w:val="BodyText"/>
    <w:rsid w:val="00AA4848"/>
    <w:rPr>
      <w:sz w:val="22"/>
      <w:szCs w:val="22"/>
    </w:rPr>
  </w:style>
  <w:style w:type="paragraph" w:styleId="TOCHeading">
    <w:name w:val="TOC Heading"/>
    <w:basedOn w:val="Heading1"/>
    <w:next w:val="Normal"/>
    <w:uiPriority w:val="39"/>
    <w:unhideWhenUsed/>
    <w:qFormat/>
    <w:rsid w:val="00A72A4E"/>
    <w:pPr>
      <w:keepNext/>
      <w:keepLines/>
      <w:autoSpaceDE/>
      <w:autoSpaceDN/>
      <w:adjustRightInd/>
      <w:spacing w:line="240" w:lineRule="auto"/>
      <w:jc w:val="left"/>
      <w:outlineLvl w:val="9"/>
    </w:pPr>
    <w:rPr>
      <w:rFonts w:eastAsiaTheme="majorEastAsia" w:cstheme="majorBidi"/>
      <w:szCs w:val="28"/>
    </w:rPr>
  </w:style>
  <w:style w:type="character" w:styleId="CommentReference">
    <w:name w:val="annotation reference"/>
    <w:basedOn w:val="DefaultParagraphFont"/>
    <w:semiHidden/>
    <w:unhideWhenUsed/>
    <w:rsid w:val="00851BC6"/>
    <w:rPr>
      <w:sz w:val="18"/>
      <w:szCs w:val="18"/>
    </w:rPr>
  </w:style>
  <w:style w:type="paragraph" w:styleId="CommentText">
    <w:name w:val="annotation text"/>
    <w:basedOn w:val="Normal"/>
    <w:link w:val="CommentTextChar"/>
    <w:semiHidden/>
    <w:unhideWhenUsed/>
    <w:rsid w:val="00851BC6"/>
    <w:pPr>
      <w:spacing w:line="240" w:lineRule="auto"/>
    </w:pPr>
  </w:style>
  <w:style w:type="character" w:customStyle="1" w:styleId="CommentTextChar">
    <w:name w:val="Comment Text Char"/>
    <w:basedOn w:val="DefaultParagraphFont"/>
    <w:link w:val="CommentText"/>
    <w:semiHidden/>
    <w:rsid w:val="00851BC6"/>
    <w:rPr>
      <w:sz w:val="24"/>
      <w:szCs w:val="24"/>
    </w:rPr>
  </w:style>
  <w:style w:type="paragraph" w:styleId="CommentSubject">
    <w:name w:val="annotation subject"/>
    <w:basedOn w:val="CommentText"/>
    <w:next w:val="CommentText"/>
    <w:link w:val="CommentSubjectChar"/>
    <w:semiHidden/>
    <w:unhideWhenUsed/>
    <w:rsid w:val="00851BC6"/>
    <w:rPr>
      <w:b/>
      <w:bCs/>
      <w:sz w:val="20"/>
      <w:szCs w:val="20"/>
    </w:rPr>
  </w:style>
  <w:style w:type="character" w:customStyle="1" w:styleId="CommentSubjectChar">
    <w:name w:val="Comment Subject Char"/>
    <w:basedOn w:val="CommentTextChar"/>
    <w:link w:val="CommentSubject"/>
    <w:semiHidden/>
    <w:rsid w:val="00851BC6"/>
    <w:rPr>
      <w:b/>
      <w:bCs/>
      <w:sz w:val="24"/>
      <w:szCs w:val="24"/>
    </w:rPr>
  </w:style>
  <w:style w:type="paragraph" w:styleId="TableofAuthorities">
    <w:name w:val="table of authorities"/>
    <w:basedOn w:val="Normal"/>
    <w:next w:val="Normal"/>
    <w:unhideWhenUsed/>
    <w:rsid w:val="008F6480"/>
    <w:pPr>
      <w:ind w:left="240" w:hanging="240"/>
    </w:pPr>
  </w:style>
  <w:style w:type="paragraph" w:styleId="TOAHeading">
    <w:name w:val="toa heading"/>
    <w:basedOn w:val="Normal"/>
    <w:next w:val="Normal"/>
    <w:unhideWhenUsed/>
    <w:rsid w:val="008F6480"/>
    <w:pPr>
      <w:spacing w:before="120"/>
    </w:pPr>
    <w:rPr>
      <w:rFonts w:ascii="Arial" w:hAnsi="Arial" w:cs="Arial"/>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176907">
      <w:bodyDiv w:val="1"/>
      <w:marLeft w:val="0"/>
      <w:marRight w:val="0"/>
      <w:marTop w:val="0"/>
      <w:marBottom w:val="0"/>
      <w:divBdr>
        <w:top w:val="none" w:sz="0" w:space="0" w:color="auto"/>
        <w:left w:val="none" w:sz="0" w:space="0" w:color="auto"/>
        <w:bottom w:val="none" w:sz="0" w:space="0" w:color="auto"/>
        <w:right w:val="none" w:sz="0" w:space="0" w:color="auto"/>
      </w:divBdr>
    </w:div>
    <w:div w:id="82727519">
      <w:bodyDiv w:val="1"/>
      <w:marLeft w:val="0"/>
      <w:marRight w:val="0"/>
      <w:marTop w:val="0"/>
      <w:marBottom w:val="0"/>
      <w:divBdr>
        <w:top w:val="none" w:sz="0" w:space="0" w:color="auto"/>
        <w:left w:val="none" w:sz="0" w:space="0" w:color="auto"/>
        <w:bottom w:val="none" w:sz="0" w:space="0" w:color="auto"/>
        <w:right w:val="none" w:sz="0" w:space="0" w:color="auto"/>
      </w:divBdr>
    </w:div>
    <w:div w:id="137654406">
      <w:bodyDiv w:val="1"/>
      <w:marLeft w:val="0"/>
      <w:marRight w:val="0"/>
      <w:marTop w:val="0"/>
      <w:marBottom w:val="0"/>
      <w:divBdr>
        <w:top w:val="none" w:sz="0" w:space="0" w:color="auto"/>
        <w:left w:val="none" w:sz="0" w:space="0" w:color="auto"/>
        <w:bottom w:val="none" w:sz="0" w:space="0" w:color="auto"/>
        <w:right w:val="none" w:sz="0" w:space="0" w:color="auto"/>
      </w:divBdr>
    </w:div>
    <w:div w:id="166404918">
      <w:bodyDiv w:val="1"/>
      <w:marLeft w:val="0"/>
      <w:marRight w:val="0"/>
      <w:marTop w:val="0"/>
      <w:marBottom w:val="0"/>
      <w:divBdr>
        <w:top w:val="none" w:sz="0" w:space="0" w:color="auto"/>
        <w:left w:val="none" w:sz="0" w:space="0" w:color="auto"/>
        <w:bottom w:val="none" w:sz="0" w:space="0" w:color="auto"/>
        <w:right w:val="none" w:sz="0" w:space="0" w:color="auto"/>
      </w:divBdr>
    </w:div>
    <w:div w:id="167260623">
      <w:bodyDiv w:val="1"/>
      <w:marLeft w:val="0"/>
      <w:marRight w:val="0"/>
      <w:marTop w:val="0"/>
      <w:marBottom w:val="0"/>
      <w:divBdr>
        <w:top w:val="none" w:sz="0" w:space="0" w:color="auto"/>
        <w:left w:val="none" w:sz="0" w:space="0" w:color="auto"/>
        <w:bottom w:val="none" w:sz="0" w:space="0" w:color="auto"/>
        <w:right w:val="none" w:sz="0" w:space="0" w:color="auto"/>
      </w:divBdr>
      <w:divsChild>
        <w:div w:id="1615821406">
          <w:marLeft w:val="1166"/>
          <w:marRight w:val="0"/>
          <w:marTop w:val="86"/>
          <w:marBottom w:val="0"/>
          <w:divBdr>
            <w:top w:val="none" w:sz="0" w:space="0" w:color="auto"/>
            <w:left w:val="none" w:sz="0" w:space="0" w:color="auto"/>
            <w:bottom w:val="none" w:sz="0" w:space="0" w:color="auto"/>
            <w:right w:val="none" w:sz="0" w:space="0" w:color="auto"/>
          </w:divBdr>
        </w:div>
      </w:divsChild>
    </w:div>
    <w:div w:id="193422525">
      <w:bodyDiv w:val="1"/>
      <w:marLeft w:val="0"/>
      <w:marRight w:val="0"/>
      <w:marTop w:val="0"/>
      <w:marBottom w:val="0"/>
      <w:divBdr>
        <w:top w:val="none" w:sz="0" w:space="0" w:color="auto"/>
        <w:left w:val="none" w:sz="0" w:space="0" w:color="auto"/>
        <w:bottom w:val="none" w:sz="0" w:space="0" w:color="auto"/>
        <w:right w:val="none" w:sz="0" w:space="0" w:color="auto"/>
      </w:divBdr>
    </w:div>
    <w:div w:id="204104289">
      <w:bodyDiv w:val="1"/>
      <w:marLeft w:val="0"/>
      <w:marRight w:val="0"/>
      <w:marTop w:val="0"/>
      <w:marBottom w:val="0"/>
      <w:divBdr>
        <w:top w:val="none" w:sz="0" w:space="0" w:color="auto"/>
        <w:left w:val="none" w:sz="0" w:space="0" w:color="auto"/>
        <w:bottom w:val="none" w:sz="0" w:space="0" w:color="auto"/>
        <w:right w:val="none" w:sz="0" w:space="0" w:color="auto"/>
      </w:divBdr>
    </w:div>
    <w:div w:id="239874739">
      <w:bodyDiv w:val="1"/>
      <w:marLeft w:val="0"/>
      <w:marRight w:val="0"/>
      <w:marTop w:val="0"/>
      <w:marBottom w:val="0"/>
      <w:divBdr>
        <w:top w:val="none" w:sz="0" w:space="0" w:color="auto"/>
        <w:left w:val="none" w:sz="0" w:space="0" w:color="auto"/>
        <w:bottom w:val="none" w:sz="0" w:space="0" w:color="auto"/>
        <w:right w:val="none" w:sz="0" w:space="0" w:color="auto"/>
      </w:divBdr>
    </w:div>
    <w:div w:id="495608780">
      <w:bodyDiv w:val="1"/>
      <w:marLeft w:val="0"/>
      <w:marRight w:val="0"/>
      <w:marTop w:val="0"/>
      <w:marBottom w:val="0"/>
      <w:divBdr>
        <w:top w:val="none" w:sz="0" w:space="0" w:color="auto"/>
        <w:left w:val="none" w:sz="0" w:space="0" w:color="auto"/>
        <w:bottom w:val="none" w:sz="0" w:space="0" w:color="auto"/>
        <w:right w:val="none" w:sz="0" w:space="0" w:color="auto"/>
      </w:divBdr>
      <w:divsChild>
        <w:div w:id="493028150">
          <w:marLeft w:val="446"/>
          <w:marRight w:val="0"/>
          <w:marTop w:val="0"/>
          <w:marBottom w:val="0"/>
          <w:divBdr>
            <w:top w:val="none" w:sz="0" w:space="0" w:color="auto"/>
            <w:left w:val="none" w:sz="0" w:space="0" w:color="auto"/>
            <w:bottom w:val="none" w:sz="0" w:space="0" w:color="auto"/>
            <w:right w:val="none" w:sz="0" w:space="0" w:color="auto"/>
          </w:divBdr>
        </w:div>
        <w:div w:id="398483973">
          <w:marLeft w:val="446"/>
          <w:marRight w:val="0"/>
          <w:marTop w:val="0"/>
          <w:marBottom w:val="0"/>
          <w:divBdr>
            <w:top w:val="none" w:sz="0" w:space="0" w:color="auto"/>
            <w:left w:val="none" w:sz="0" w:space="0" w:color="auto"/>
            <w:bottom w:val="none" w:sz="0" w:space="0" w:color="auto"/>
            <w:right w:val="none" w:sz="0" w:space="0" w:color="auto"/>
          </w:divBdr>
        </w:div>
        <w:div w:id="1488353125">
          <w:marLeft w:val="446"/>
          <w:marRight w:val="0"/>
          <w:marTop w:val="0"/>
          <w:marBottom w:val="0"/>
          <w:divBdr>
            <w:top w:val="none" w:sz="0" w:space="0" w:color="auto"/>
            <w:left w:val="none" w:sz="0" w:space="0" w:color="auto"/>
            <w:bottom w:val="none" w:sz="0" w:space="0" w:color="auto"/>
            <w:right w:val="none" w:sz="0" w:space="0" w:color="auto"/>
          </w:divBdr>
        </w:div>
        <w:div w:id="1493372151">
          <w:marLeft w:val="446"/>
          <w:marRight w:val="0"/>
          <w:marTop w:val="0"/>
          <w:marBottom w:val="0"/>
          <w:divBdr>
            <w:top w:val="none" w:sz="0" w:space="0" w:color="auto"/>
            <w:left w:val="none" w:sz="0" w:space="0" w:color="auto"/>
            <w:bottom w:val="none" w:sz="0" w:space="0" w:color="auto"/>
            <w:right w:val="none" w:sz="0" w:space="0" w:color="auto"/>
          </w:divBdr>
        </w:div>
        <w:div w:id="1070807178">
          <w:marLeft w:val="446"/>
          <w:marRight w:val="0"/>
          <w:marTop w:val="0"/>
          <w:marBottom w:val="0"/>
          <w:divBdr>
            <w:top w:val="none" w:sz="0" w:space="0" w:color="auto"/>
            <w:left w:val="none" w:sz="0" w:space="0" w:color="auto"/>
            <w:bottom w:val="none" w:sz="0" w:space="0" w:color="auto"/>
            <w:right w:val="none" w:sz="0" w:space="0" w:color="auto"/>
          </w:divBdr>
        </w:div>
      </w:divsChild>
    </w:div>
    <w:div w:id="526986816">
      <w:bodyDiv w:val="1"/>
      <w:marLeft w:val="0"/>
      <w:marRight w:val="0"/>
      <w:marTop w:val="0"/>
      <w:marBottom w:val="0"/>
      <w:divBdr>
        <w:top w:val="none" w:sz="0" w:space="0" w:color="auto"/>
        <w:left w:val="none" w:sz="0" w:space="0" w:color="auto"/>
        <w:bottom w:val="none" w:sz="0" w:space="0" w:color="auto"/>
        <w:right w:val="none" w:sz="0" w:space="0" w:color="auto"/>
      </w:divBdr>
      <w:divsChild>
        <w:div w:id="1433353541">
          <w:marLeft w:val="547"/>
          <w:marRight w:val="0"/>
          <w:marTop w:val="96"/>
          <w:marBottom w:val="0"/>
          <w:divBdr>
            <w:top w:val="none" w:sz="0" w:space="0" w:color="auto"/>
            <w:left w:val="none" w:sz="0" w:space="0" w:color="auto"/>
            <w:bottom w:val="none" w:sz="0" w:space="0" w:color="auto"/>
            <w:right w:val="none" w:sz="0" w:space="0" w:color="auto"/>
          </w:divBdr>
        </w:div>
      </w:divsChild>
    </w:div>
    <w:div w:id="542788351">
      <w:bodyDiv w:val="1"/>
      <w:marLeft w:val="0"/>
      <w:marRight w:val="0"/>
      <w:marTop w:val="0"/>
      <w:marBottom w:val="0"/>
      <w:divBdr>
        <w:top w:val="none" w:sz="0" w:space="0" w:color="auto"/>
        <w:left w:val="none" w:sz="0" w:space="0" w:color="auto"/>
        <w:bottom w:val="none" w:sz="0" w:space="0" w:color="auto"/>
        <w:right w:val="none" w:sz="0" w:space="0" w:color="auto"/>
      </w:divBdr>
    </w:div>
    <w:div w:id="595988798">
      <w:bodyDiv w:val="1"/>
      <w:marLeft w:val="0"/>
      <w:marRight w:val="0"/>
      <w:marTop w:val="0"/>
      <w:marBottom w:val="0"/>
      <w:divBdr>
        <w:top w:val="none" w:sz="0" w:space="0" w:color="auto"/>
        <w:left w:val="none" w:sz="0" w:space="0" w:color="auto"/>
        <w:bottom w:val="none" w:sz="0" w:space="0" w:color="auto"/>
        <w:right w:val="none" w:sz="0" w:space="0" w:color="auto"/>
      </w:divBdr>
    </w:div>
    <w:div w:id="604118035">
      <w:bodyDiv w:val="1"/>
      <w:marLeft w:val="0"/>
      <w:marRight w:val="0"/>
      <w:marTop w:val="0"/>
      <w:marBottom w:val="0"/>
      <w:divBdr>
        <w:top w:val="none" w:sz="0" w:space="0" w:color="auto"/>
        <w:left w:val="none" w:sz="0" w:space="0" w:color="auto"/>
        <w:bottom w:val="none" w:sz="0" w:space="0" w:color="auto"/>
        <w:right w:val="none" w:sz="0" w:space="0" w:color="auto"/>
      </w:divBdr>
    </w:div>
    <w:div w:id="613709299">
      <w:bodyDiv w:val="1"/>
      <w:marLeft w:val="0"/>
      <w:marRight w:val="0"/>
      <w:marTop w:val="0"/>
      <w:marBottom w:val="0"/>
      <w:divBdr>
        <w:top w:val="none" w:sz="0" w:space="0" w:color="auto"/>
        <w:left w:val="none" w:sz="0" w:space="0" w:color="auto"/>
        <w:bottom w:val="none" w:sz="0" w:space="0" w:color="auto"/>
        <w:right w:val="none" w:sz="0" w:space="0" w:color="auto"/>
      </w:divBdr>
    </w:div>
    <w:div w:id="623192083">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652949092">
      <w:bodyDiv w:val="1"/>
      <w:marLeft w:val="0"/>
      <w:marRight w:val="0"/>
      <w:marTop w:val="0"/>
      <w:marBottom w:val="0"/>
      <w:divBdr>
        <w:top w:val="none" w:sz="0" w:space="0" w:color="auto"/>
        <w:left w:val="none" w:sz="0" w:space="0" w:color="auto"/>
        <w:bottom w:val="none" w:sz="0" w:space="0" w:color="auto"/>
        <w:right w:val="none" w:sz="0" w:space="0" w:color="auto"/>
      </w:divBdr>
      <w:divsChild>
        <w:div w:id="1356080783">
          <w:marLeft w:val="547"/>
          <w:marRight w:val="0"/>
          <w:marTop w:val="0"/>
          <w:marBottom w:val="0"/>
          <w:divBdr>
            <w:top w:val="none" w:sz="0" w:space="0" w:color="auto"/>
            <w:left w:val="none" w:sz="0" w:space="0" w:color="auto"/>
            <w:bottom w:val="none" w:sz="0" w:space="0" w:color="auto"/>
            <w:right w:val="none" w:sz="0" w:space="0" w:color="auto"/>
          </w:divBdr>
        </w:div>
        <w:div w:id="120273935">
          <w:marLeft w:val="547"/>
          <w:marRight w:val="0"/>
          <w:marTop w:val="0"/>
          <w:marBottom w:val="0"/>
          <w:divBdr>
            <w:top w:val="none" w:sz="0" w:space="0" w:color="auto"/>
            <w:left w:val="none" w:sz="0" w:space="0" w:color="auto"/>
            <w:bottom w:val="none" w:sz="0" w:space="0" w:color="auto"/>
            <w:right w:val="none" w:sz="0" w:space="0" w:color="auto"/>
          </w:divBdr>
        </w:div>
      </w:divsChild>
    </w:div>
    <w:div w:id="686641868">
      <w:bodyDiv w:val="1"/>
      <w:marLeft w:val="0"/>
      <w:marRight w:val="0"/>
      <w:marTop w:val="0"/>
      <w:marBottom w:val="0"/>
      <w:divBdr>
        <w:top w:val="none" w:sz="0" w:space="0" w:color="auto"/>
        <w:left w:val="none" w:sz="0" w:space="0" w:color="auto"/>
        <w:bottom w:val="none" w:sz="0" w:space="0" w:color="auto"/>
        <w:right w:val="none" w:sz="0" w:space="0" w:color="auto"/>
      </w:divBdr>
      <w:divsChild>
        <w:div w:id="955137259">
          <w:marLeft w:val="547"/>
          <w:marRight w:val="0"/>
          <w:marTop w:val="86"/>
          <w:marBottom w:val="0"/>
          <w:divBdr>
            <w:top w:val="none" w:sz="0" w:space="0" w:color="auto"/>
            <w:left w:val="none" w:sz="0" w:space="0" w:color="auto"/>
            <w:bottom w:val="none" w:sz="0" w:space="0" w:color="auto"/>
            <w:right w:val="none" w:sz="0" w:space="0" w:color="auto"/>
          </w:divBdr>
        </w:div>
      </w:divsChild>
    </w:div>
    <w:div w:id="737479959">
      <w:bodyDiv w:val="1"/>
      <w:marLeft w:val="0"/>
      <w:marRight w:val="0"/>
      <w:marTop w:val="0"/>
      <w:marBottom w:val="0"/>
      <w:divBdr>
        <w:top w:val="none" w:sz="0" w:space="0" w:color="auto"/>
        <w:left w:val="none" w:sz="0" w:space="0" w:color="auto"/>
        <w:bottom w:val="none" w:sz="0" w:space="0" w:color="auto"/>
        <w:right w:val="none" w:sz="0" w:space="0" w:color="auto"/>
      </w:divBdr>
    </w:div>
    <w:div w:id="792484692">
      <w:bodyDiv w:val="1"/>
      <w:marLeft w:val="0"/>
      <w:marRight w:val="0"/>
      <w:marTop w:val="0"/>
      <w:marBottom w:val="0"/>
      <w:divBdr>
        <w:top w:val="none" w:sz="0" w:space="0" w:color="auto"/>
        <w:left w:val="none" w:sz="0" w:space="0" w:color="auto"/>
        <w:bottom w:val="none" w:sz="0" w:space="0" w:color="auto"/>
        <w:right w:val="none" w:sz="0" w:space="0" w:color="auto"/>
      </w:divBdr>
    </w:div>
    <w:div w:id="792944578">
      <w:bodyDiv w:val="1"/>
      <w:marLeft w:val="0"/>
      <w:marRight w:val="0"/>
      <w:marTop w:val="0"/>
      <w:marBottom w:val="0"/>
      <w:divBdr>
        <w:top w:val="none" w:sz="0" w:space="0" w:color="auto"/>
        <w:left w:val="none" w:sz="0" w:space="0" w:color="auto"/>
        <w:bottom w:val="none" w:sz="0" w:space="0" w:color="auto"/>
        <w:right w:val="none" w:sz="0" w:space="0" w:color="auto"/>
      </w:divBdr>
      <w:divsChild>
        <w:div w:id="1149788265">
          <w:marLeft w:val="446"/>
          <w:marRight w:val="0"/>
          <w:marTop w:val="0"/>
          <w:marBottom w:val="0"/>
          <w:divBdr>
            <w:top w:val="none" w:sz="0" w:space="0" w:color="auto"/>
            <w:left w:val="none" w:sz="0" w:space="0" w:color="auto"/>
            <w:bottom w:val="none" w:sz="0" w:space="0" w:color="auto"/>
            <w:right w:val="none" w:sz="0" w:space="0" w:color="auto"/>
          </w:divBdr>
        </w:div>
      </w:divsChild>
    </w:div>
    <w:div w:id="836506596">
      <w:bodyDiv w:val="1"/>
      <w:marLeft w:val="0"/>
      <w:marRight w:val="0"/>
      <w:marTop w:val="0"/>
      <w:marBottom w:val="0"/>
      <w:divBdr>
        <w:top w:val="none" w:sz="0" w:space="0" w:color="auto"/>
        <w:left w:val="none" w:sz="0" w:space="0" w:color="auto"/>
        <w:bottom w:val="none" w:sz="0" w:space="0" w:color="auto"/>
        <w:right w:val="none" w:sz="0" w:space="0" w:color="auto"/>
      </w:divBdr>
      <w:divsChild>
        <w:div w:id="833953743">
          <w:marLeft w:val="547"/>
          <w:marRight w:val="0"/>
          <w:marTop w:val="82"/>
          <w:marBottom w:val="0"/>
          <w:divBdr>
            <w:top w:val="none" w:sz="0" w:space="0" w:color="auto"/>
            <w:left w:val="none" w:sz="0" w:space="0" w:color="auto"/>
            <w:bottom w:val="none" w:sz="0" w:space="0" w:color="auto"/>
            <w:right w:val="none" w:sz="0" w:space="0" w:color="auto"/>
          </w:divBdr>
        </w:div>
        <w:div w:id="296839709">
          <w:marLeft w:val="1166"/>
          <w:marRight w:val="0"/>
          <w:marTop w:val="96"/>
          <w:marBottom w:val="0"/>
          <w:divBdr>
            <w:top w:val="none" w:sz="0" w:space="0" w:color="auto"/>
            <w:left w:val="none" w:sz="0" w:space="0" w:color="auto"/>
            <w:bottom w:val="none" w:sz="0" w:space="0" w:color="auto"/>
            <w:right w:val="none" w:sz="0" w:space="0" w:color="auto"/>
          </w:divBdr>
        </w:div>
        <w:div w:id="1922641745">
          <w:marLeft w:val="547"/>
          <w:marRight w:val="0"/>
          <w:marTop w:val="160"/>
          <w:marBottom w:val="0"/>
          <w:divBdr>
            <w:top w:val="none" w:sz="0" w:space="0" w:color="auto"/>
            <w:left w:val="none" w:sz="0" w:space="0" w:color="auto"/>
            <w:bottom w:val="none" w:sz="0" w:space="0" w:color="auto"/>
            <w:right w:val="none" w:sz="0" w:space="0" w:color="auto"/>
          </w:divBdr>
        </w:div>
        <w:div w:id="462115083">
          <w:marLeft w:val="547"/>
          <w:marRight w:val="0"/>
          <w:marTop w:val="160"/>
          <w:marBottom w:val="0"/>
          <w:divBdr>
            <w:top w:val="none" w:sz="0" w:space="0" w:color="auto"/>
            <w:left w:val="none" w:sz="0" w:space="0" w:color="auto"/>
            <w:bottom w:val="none" w:sz="0" w:space="0" w:color="auto"/>
            <w:right w:val="none" w:sz="0" w:space="0" w:color="auto"/>
          </w:divBdr>
        </w:div>
      </w:divsChild>
    </w:div>
    <w:div w:id="948664978">
      <w:bodyDiv w:val="1"/>
      <w:marLeft w:val="0"/>
      <w:marRight w:val="0"/>
      <w:marTop w:val="0"/>
      <w:marBottom w:val="0"/>
      <w:divBdr>
        <w:top w:val="none" w:sz="0" w:space="0" w:color="auto"/>
        <w:left w:val="none" w:sz="0" w:space="0" w:color="auto"/>
        <w:bottom w:val="none" w:sz="0" w:space="0" w:color="auto"/>
        <w:right w:val="none" w:sz="0" w:space="0" w:color="auto"/>
      </w:divBdr>
    </w:div>
    <w:div w:id="1038431767">
      <w:bodyDiv w:val="1"/>
      <w:marLeft w:val="0"/>
      <w:marRight w:val="0"/>
      <w:marTop w:val="0"/>
      <w:marBottom w:val="0"/>
      <w:divBdr>
        <w:top w:val="none" w:sz="0" w:space="0" w:color="auto"/>
        <w:left w:val="none" w:sz="0" w:space="0" w:color="auto"/>
        <w:bottom w:val="none" w:sz="0" w:space="0" w:color="auto"/>
        <w:right w:val="none" w:sz="0" w:space="0" w:color="auto"/>
      </w:divBdr>
      <w:divsChild>
        <w:div w:id="566109805">
          <w:marLeft w:val="360"/>
          <w:marRight w:val="0"/>
          <w:marTop w:val="280"/>
          <w:marBottom w:val="0"/>
          <w:divBdr>
            <w:top w:val="none" w:sz="0" w:space="0" w:color="auto"/>
            <w:left w:val="none" w:sz="0" w:space="0" w:color="auto"/>
            <w:bottom w:val="none" w:sz="0" w:space="0" w:color="auto"/>
            <w:right w:val="none" w:sz="0" w:space="0" w:color="auto"/>
          </w:divBdr>
        </w:div>
      </w:divsChild>
    </w:div>
    <w:div w:id="1050769812">
      <w:bodyDiv w:val="1"/>
      <w:marLeft w:val="0"/>
      <w:marRight w:val="0"/>
      <w:marTop w:val="0"/>
      <w:marBottom w:val="0"/>
      <w:divBdr>
        <w:top w:val="none" w:sz="0" w:space="0" w:color="auto"/>
        <w:left w:val="none" w:sz="0" w:space="0" w:color="auto"/>
        <w:bottom w:val="none" w:sz="0" w:space="0" w:color="auto"/>
        <w:right w:val="none" w:sz="0" w:space="0" w:color="auto"/>
      </w:divBdr>
    </w:div>
    <w:div w:id="1057359088">
      <w:bodyDiv w:val="1"/>
      <w:marLeft w:val="0"/>
      <w:marRight w:val="0"/>
      <w:marTop w:val="0"/>
      <w:marBottom w:val="0"/>
      <w:divBdr>
        <w:top w:val="none" w:sz="0" w:space="0" w:color="auto"/>
        <w:left w:val="none" w:sz="0" w:space="0" w:color="auto"/>
        <w:bottom w:val="none" w:sz="0" w:space="0" w:color="auto"/>
        <w:right w:val="none" w:sz="0" w:space="0" w:color="auto"/>
      </w:divBdr>
    </w:div>
    <w:div w:id="1058866340">
      <w:bodyDiv w:val="1"/>
      <w:marLeft w:val="0"/>
      <w:marRight w:val="0"/>
      <w:marTop w:val="0"/>
      <w:marBottom w:val="0"/>
      <w:divBdr>
        <w:top w:val="none" w:sz="0" w:space="0" w:color="auto"/>
        <w:left w:val="none" w:sz="0" w:space="0" w:color="auto"/>
        <w:bottom w:val="none" w:sz="0" w:space="0" w:color="auto"/>
        <w:right w:val="none" w:sz="0" w:space="0" w:color="auto"/>
      </w:divBdr>
    </w:div>
    <w:div w:id="1074618810">
      <w:bodyDiv w:val="1"/>
      <w:marLeft w:val="0"/>
      <w:marRight w:val="0"/>
      <w:marTop w:val="0"/>
      <w:marBottom w:val="0"/>
      <w:divBdr>
        <w:top w:val="none" w:sz="0" w:space="0" w:color="auto"/>
        <w:left w:val="none" w:sz="0" w:space="0" w:color="auto"/>
        <w:bottom w:val="none" w:sz="0" w:space="0" w:color="auto"/>
        <w:right w:val="none" w:sz="0" w:space="0" w:color="auto"/>
      </w:divBdr>
    </w:div>
    <w:div w:id="1168864219">
      <w:bodyDiv w:val="1"/>
      <w:marLeft w:val="0"/>
      <w:marRight w:val="0"/>
      <w:marTop w:val="0"/>
      <w:marBottom w:val="0"/>
      <w:divBdr>
        <w:top w:val="none" w:sz="0" w:space="0" w:color="auto"/>
        <w:left w:val="none" w:sz="0" w:space="0" w:color="auto"/>
        <w:bottom w:val="none" w:sz="0" w:space="0" w:color="auto"/>
        <w:right w:val="none" w:sz="0" w:space="0" w:color="auto"/>
      </w:divBdr>
      <w:divsChild>
        <w:div w:id="1529445970">
          <w:marLeft w:val="446"/>
          <w:marRight w:val="0"/>
          <w:marTop w:val="0"/>
          <w:marBottom w:val="0"/>
          <w:divBdr>
            <w:top w:val="none" w:sz="0" w:space="0" w:color="auto"/>
            <w:left w:val="none" w:sz="0" w:space="0" w:color="auto"/>
            <w:bottom w:val="none" w:sz="0" w:space="0" w:color="auto"/>
            <w:right w:val="none" w:sz="0" w:space="0" w:color="auto"/>
          </w:divBdr>
        </w:div>
      </w:divsChild>
    </w:div>
    <w:div w:id="1199972121">
      <w:bodyDiv w:val="1"/>
      <w:marLeft w:val="0"/>
      <w:marRight w:val="0"/>
      <w:marTop w:val="0"/>
      <w:marBottom w:val="0"/>
      <w:divBdr>
        <w:top w:val="none" w:sz="0" w:space="0" w:color="auto"/>
        <w:left w:val="none" w:sz="0" w:space="0" w:color="auto"/>
        <w:bottom w:val="none" w:sz="0" w:space="0" w:color="auto"/>
        <w:right w:val="none" w:sz="0" w:space="0" w:color="auto"/>
      </w:divBdr>
    </w:div>
    <w:div w:id="1215853240">
      <w:bodyDiv w:val="1"/>
      <w:marLeft w:val="0"/>
      <w:marRight w:val="0"/>
      <w:marTop w:val="0"/>
      <w:marBottom w:val="0"/>
      <w:divBdr>
        <w:top w:val="none" w:sz="0" w:space="0" w:color="auto"/>
        <w:left w:val="none" w:sz="0" w:space="0" w:color="auto"/>
        <w:bottom w:val="none" w:sz="0" w:space="0" w:color="auto"/>
        <w:right w:val="none" w:sz="0" w:space="0" w:color="auto"/>
      </w:divBdr>
    </w:div>
    <w:div w:id="1228878322">
      <w:bodyDiv w:val="1"/>
      <w:marLeft w:val="0"/>
      <w:marRight w:val="0"/>
      <w:marTop w:val="0"/>
      <w:marBottom w:val="0"/>
      <w:divBdr>
        <w:top w:val="none" w:sz="0" w:space="0" w:color="auto"/>
        <w:left w:val="none" w:sz="0" w:space="0" w:color="auto"/>
        <w:bottom w:val="none" w:sz="0" w:space="0" w:color="auto"/>
        <w:right w:val="none" w:sz="0" w:space="0" w:color="auto"/>
      </w:divBdr>
    </w:div>
    <w:div w:id="1328627564">
      <w:bodyDiv w:val="1"/>
      <w:marLeft w:val="0"/>
      <w:marRight w:val="0"/>
      <w:marTop w:val="0"/>
      <w:marBottom w:val="0"/>
      <w:divBdr>
        <w:top w:val="none" w:sz="0" w:space="0" w:color="auto"/>
        <w:left w:val="none" w:sz="0" w:space="0" w:color="auto"/>
        <w:bottom w:val="none" w:sz="0" w:space="0" w:color="auto"/>
        <w:right w:val="none" w:sz="0" w:space="0" w:color="auto"/>
      </w:divBdr>
      <w:divsChild>
        <w:div w:id="1919706431">
          <w:marLeft w:val="446"/>
          <w:marRight w:val="0"/>
          <w:marTop w:val="0"/>
          <w:marBottom w:val="0"/>
          <w:divBdr>
            <w:top w:val="none" w:sz="0" w:space="0" w:color="auto"/>
            <w:left w:val="none" w:sz="0" w:space="0" w:color="auto"/>
            <w:bottom w:val="none" w:sz="0" w:space="0" w:color="auto"/>
            <w:right w:val="none" w:sz="0" w:space="0" w:color="auto"/>
          </w:divBdr>
        </w:div>
      </w:divsChild>
    </w:div>
    <w:div w:id="1346711898">
      <w:bodyDiv w:val="1"/>
      <w:marLeft w:val="0"/>
      <w:marRight w:val="0"/>
      <w:marTop w:val="0"/>
      <w:marBottom w:val="0"/>
      <w:divBdr>
        <w:top w:val="none" w:sz="0" w:space="0" w:color="auto"/>
        <w:left w:val="none" w:sz="0" w:space="0" w:color="auto"/>
        <w:bottom w:val="none" w:sz="0" w:space="0" w:color="auto"/>
        <w:right w:val="none" w:sz="0" w:space="0" w:color="auto"/>
      </w:divBdr>
    </w:div>
    <w:div w:id="1361323743">
      <w:bodyDiv w:val="1"/>
      <w:marLeft w:val="0"/>
      <w:marRight w:val="0"/>
      <w:marTop w:val="0"/>
      <w:marBottom w:val="0"/>
      <w:divBdr>
        <w:top w:val="none" w:sz="0" w:space="0" w:color="auto"/>
        <w:left w:val="none" w:sz="0" w:space="0" w:color="auto"/>
        <w:bottom w:val="none" w:sz="0" w:space="0" w:color="auto"/>
        <w:right w:val="none" w:sz="0" w:space="0" w:color="auto"/>
      </w:divBdr>
      <w:divsChild>
        <w:div w:id="39480493">
          <w:marLeft w:val="1166"/>
          <w:marRight w:val="0"/>
          <w:marTop w:val="86"/>
          <w:marBottom w:val="0"/>
          <w:divBdr>
            <w:top w:val="none" w:sz="0" w:space="0" w:color="auto"/>
            <w:left w:val="none" w:sz="0" w:space="0" w:color="auto"/>
            <w:bottom w:val="none" w:sz="0" w:space="0" w:color="auto"/>
            <w:right w:val="none" w:sz="0" w:space="0" w:color="auto"/>
          </w:divBdr>
        </w:div>
      </w:divsChild>
    </w:div>
    <w:div w:id="1383796833">
      <w:bodyDiv w:val="1"/>
      <w:marLeft w:val="0"/>
      <w:marRight w:val="0"/>
      <w:marTop w:val="0"/>
      <w:marBottom w:val="0"/>
      <w:divBdr>
        <w:top w:val="none" w:sz="0" w:space="0" w:color="auto"/>
        <w:left w:val="none" w:sz="0" w:space="0" w:color="auto"/>
        <w:bottom w:val="none" w:sz="0" w:space="0" w:color="auto"/>
        <w:right w:val="none" w:sz="0" w:space="0" w:color="auto"/>
      </w:divBdr>
    </w:div>
    <w:div w:id="1440300726">
      <w:bodyDiv w:val="1"/>
      <w:marLeft w:val="0"/>
      <w:marRight w:val="0"/>
      <w:marTop w:val="0"/>
      <w:marBottom w:val="0"/>
      <w:divBdr>
        <w:top w:val="none" w:sz="0" w:space="0" w:color="auto"/>
        <w:left w:val="none" w:sz="0" w:space="0" w:color="auto"/>
        <w:bottom w:val="none" w:sz="0" w:space="0" w:color="auto"/>
        <w:right w:val="none" w:sz="0" w:space="0" w:color="auto"/>
      </w:divBdr>
      <w:divsChild>
        <w:div w:id="447623497">
          <w:marLeft w:val="547"/>
          <w:marRight w:val="0"/>
          <w:marTop w:val="77"/>
          <w:marBottom w:val="0"/>
          <w:divBdr>
            <w:top w:val="none" w:sz="0" w:space="0" w:color="auto"/>
            <w:left w:val="none" w:sz="0" w:space="0" w:color="auto"/>
            <w:bottom w:val="none" w:sz="0" w:space="0" w:color="auto"/>
            <w:right w:val="none" w:sz="0" w:space="0" w:color="auto"/>
          </w:divBdr>
        </w:div>
        <w:div w:id="635570117">
          <w:marLeft w:val="547"/>
          <w:marRight w:val="0"/>
          <w:marTop w:val="160"/>
          <w:marBottom w:val="0"/>
          <w:divBdr>
            <w:top w:val="none" w:sz="0" w:space="0" w:color="auto"/>
            <w:left w:val="none" w:sz="0" w:space="0" w:color="auto"/>
            <w:bottom w:val="none" w:sz="0" w:space="0" w:color="auto"/>
            <w:right w:val="none" w:sz="0" w:space="0" w:color="auto"/>
          </w:divBdr>
        </w:div>
        <w:div w:id="349114248">
          <w:marLeft w:val="547"/>
          <w:marRight w:val="0"/>
          <w:marTop w:val="160"/>
          <w:marBottom w:val="0"/>
          <w:divBdr>
            <w:top w:val="none" w:sz="0" w:space="0" w:color="auto"/>
            <w:left w:val="none" w:sz="0" w:space="0" w:color="auto"/>
            <w:bottom w:val="none" w:sz="0" w:space="0" w:color="auto"/>
            <w:right w:val="none" w:sz="0" w:space="0" w:color="auto"/>
          </w:divBdr>
        </w:div>
      </w:divsChild>
    </w:div>
    <w:div w:id="1596589645">
      <w:bodyDiv w:val="1"/>
      <w:marLeft w:val="0"/>
      <w:marRight w:val="0"/>
      <w:marTop w:val="0"/>
      <w:marBottom w:val="0"/>
      <w:divBdr>
        <w:top w:val="none" w:sz="0" w:space="0" w:color="auto"/>
        <w:left w:val="none" w:sz="0" w:space="0" w:color="auto"/>
        <w:bottom w:val="none" w:sz="0" w:space="0" w:color="auto"/>
        <w:right w:val="none" w:sz="0" w:space="0" w:color="auto"/>
      </w:divBdr>
    </w:div>
    <w:div w:id="1677463990">
      <w:bodyDiv w:val="1"/>
      <w:marLeft w:val="0"/>
      <w:marRight w:val="0"/>
      <w:marTop w:val="0"/>
      <w:marBottom w:val="0"/>
      <w:divBdr>
        <w:top w:val="none" w:sz="0" w:space="0" w:color="auto"/>
        <w:left w:val="none" w:sz="0" w:space="0" w:color="auto"/>
        <w:bottom w:val="none" w:sz="0" w:space="0" w:color="auto"/>
        <w:right w:val="none" w:sz="0" w:space="0" w:color="auto"/>
      </w:divBdr>
    </w:div>
    <w:div w:id="1688360994">
      <w:bodyDiv w:val="1"/>
      <w:marLeft w:val="0"/>
      <w:marRight w:val="0"/>
      <w:marTop w:val="0"/>
      <w:marBottom w:val="0"/>
      <w:divBdr>
        <w:top w:val="none" w:sz="0" w:space="0" w:color="auto"/>
        <w:left w:val="none" w:sz="0" w:space="0" w:color="auto"/>
        <w:bottom w:val="none" w:sz="0" w:space="0" w:color="auto"/>
        <w:right w:val="none" w:sz="0" w:space="0" w:color="auto"/>
      </w:divBdr>
    </w:div>
    <w:div w:id="1747143395">
      <w:bodyDiv w:val="1"/>
      <w:marLeft w:val="0"/>
      <w:marRight w:val="0"/>
      <w:marTop w:val="0"/>
      <w:marBottom w:val="0"/>
      <w:divBdr>
        <w:top w:val="none" w:sz="0" w:space="0" w:color="auto"/>
        <w:left w:val="none" w:sz="0" w:space="0" w:color="auto"/>
        <w:bottom w:val="none" w:sz="0" w:space="0" w:color="auto"/>
        <w:right w:val="none" w:sz="0" w:space="0" w:color="auto"/>
      </w:divBdr>
    </w:div>
    <w:div w:id="1801073631">
      <w:bodyDiv w:val="1"/>
      <w:marLeft w:val="0"/>
      <w:marRight w:val="0"/>
      <w:marTop w:val="0"/>
      <w:marBottom w:val="0"/>
      <w:divBdr>
        <w:top w:val="none" w:sz="0" w:space="0" w:color="auto"/>
        <w:left w:val="none" w:sz="0" w:space="0" w:color="auto"/>
        <w:bottom w:val="none" w:sz="0" w:space="0" w:color="auto"/>
        <w:right w:val="none" w:sz="0" w:space="0" w:color="auto"/>
      </w:divBdr>
    </w:div>
    <w:div w:id="1847744096">
      <w:bodyDiv w:val="1"/>
      <w:marLeft w:val="0"/>
      <w:marRight w:val="0"/>
      <w:marTop w:val="0"/>
      <w:marBottom w:val="0"/>
      <w:divBdr>
        <w:top w:val="none" w:sz="0" w:space="0" w:color="auto"/>
        <w:left w:val="none" w:sz="0" w:space="0" w:color="auto"/>
        <w:bottom w:val="none" w:sz="0" w:space="0" w:color="auto"/>
        <w:right w:val="none" w:sz="0" w:space="0" w:color="auto"/>
      </w:divBdr>
    </w:div>
    <w:div w:id="1849784558">
      <w:bodyDiv w:val="1"/>
      <w:marLeft w:val="0"/>
      <w:marRight w:val="0"/>
      <w:marTop w:val="0"/>
      <w:marBottom w:val="0"/>
      <w:divBdr>
        <w:top w:val="none" w:sz="0" w:space="0" w:color="auto"/>
        <w:left w:val="none" w:sz="0" w:space="0" w:color="auto"/>
        <w:bottom w:val="none" w:sz="0" w:space="0" w:color="auto"/>
        <w:right w:val="none" w:sz="0" w:space="0" w:color="auto"/>
      </w:divBdr>
    </w:div>
    <w:div w:id="1896311970">
      <w:bodyDiv w:val="1"/>
      <w:marLeft w:val="0"/>
      <w:marRight w:val="0"/>
      <w:marTop w:val="0"/>
      <w:marBottom w:val="0"/>
      <w:divBdr>
        <w:top w:val="none" w:sz="0" w:space="0" w:color="auto"/>
        <w:left w:val="none" w:sz="0" w:space="0" w:color="auto"/>
        <w:bottom w:val="none" w:sz="0" w:space="0" w:color="auto"/>
        <w:right w:val="none" w:sz="0" w:space="0" w:color="auto"/>
      </w:divBdr>
    </w:div>
    <w:div w:id="1970359177">
      <w:bodyDiv w:val="1"/>
      <w:marLeft w:val="0"/>
      <w:marRight w:val="0"/>
      <w:marTop w:val="0"/>
      <w:marBottom w:val="0"/>
      <w:divBdr>
        <w:top w:val="none" w:sz="0" w:space="0" w:color="auto"/>
        <w:left w:val="none" w:sz="0" w:space="0" w:color="auto"/>
        <w:bottom w:val="none" w:sz="0" w:space="0" w:color="auto"/>
        <w:right w:val="none" w:sz="0" w:space="0" w:color="auto"/>
      </w:divBdr>
    </w:div>
    <w:div w:id="2101023567">
      <w:bodyDiv w:val="1"/>
      <w:marLeft w:val="0"/>
      <w:marRight w:val="0"/>
      <w:marTop w:val="0"/>
      <w:marBottom w:val="0"/>
      <w:divBdr>
        <w:top w:val="none" w:sz="0" w:space="0" w:color="auto"/>
        <w:left w:val="none" w:sz="0" w:space="0" w:color="auto"/>
        <w:bottom w:val="none" w:sz="0" w:space="0" w:color="auto"/>
        <w:right w:val="none" w:sz="0" w:space="0" w:color="auto"/>
      </w:divBdr>
      <w:divsChild>
        <w:div w:id="435753001">
          <w:marLeft w:val="446"/>
          <w:marRight w:val="0"/>
          <w:marTop w:val="0"/>
          <w:marBottom w:val="0"/>
          <w:divBdr>
            <w:top w:val="none" w:sz="0" w:space="0" w:color="auto"/>
            <w:left w:val="none" w:sz="0" w:space="0" w:color="auto"/>
            <w:bottom w:val="none" w:sz="0" w:space="0" w:color="auto"/>
            <w:right w:val="none" w:sz="0" w:space="0" w:color="auto"/>
          </w:divBdr>
        </w:div>
        <w:div w:id="430009465">
          <w:marLeft w:val="446"/>
          <w:marRight w:val="0"/>
          <w:marTop w:val="0"/>
          <w:marBottom w:val="0"/>
          <w:divBdr>
            <w:top w:val="none" w:sz="0" w:space="0" w:color="auto"/>
            <w:left w:val="none" w:sz="0" w:space="0" w:color="auto"/>
            <w:bottom w:val="none" w:sz="0" w:space="0" w:color="auto"/>
            <w:right w:val="none" w:sz="0" w:space="0" w:color="auto"/>
          </w:divBdr>
        </w:div>
      </w:divsChild>
    </w:div>
    <w:div w:id="2104914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image" Target="media/image1.jpg"/><Relationship Id="rId12" Type="http://schemas.openxmlformats.org/officeDocument/2006/relationships/image" Target="media/image2.png"/><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image" Target="media/image5.png"/><Relationship Id="rId16" Type="http://schemas.openxmlformats.org/officeDocument/2006/relationships/image" Target="media/image6.png"/><Relationship Id="rId17" Type="http://schemas.openxmlformats.org/officeDocument/2006/relationships/image" Target="media/image7.png"/><Relationship Id="rId18" Type="http://schemas.openxmlformats.org/officeDocument/2006/relationships/image" Target="media/image8.png"/><Relationship Id="rId19" Type="http://schemas.openxmlformats.org/officeDocument/2006/relationships/image" Target="media/image9.png"/><Relationship Id="rId30" Type="http://schemas.openxmlformats.org/officeDocument/2006/relationships/image" Target="media/image20.png"/><Relationship Id="rId31" Type="http://schemas.openxmlformats.org/officeDocument/2006/relationships/image" Target="media/image21.png"/><Relationship Id="rId32" Type="http://schemas.openxmlformats.org/officeDocument/2006/relationships/image" Target="media/image22.png"/><Relationship Id="rId33" Type="http://schemas.openxmlformats.org/officeDocument/2006/relationships/image" Target="media/image23.png"/><Relationship Id="rId34" Type="http://schemas.openxmlformats.org/officeDocument/2006/relationships/image" Target="media/image24.png"/><Relationship Id="rId35" Type="http://schemas.openxmlformats.org/officeDocument/2006/relationships/image" Target="media/image25.png"/><Relationship Id="rId36" Type="http://schemas.openxmlformats.org/officeDocument/2006/relationships/image" Target="media/image26.png"/><Relationship Id="rId37" Type="http://schemas.openxmlformats.org/officeDocument/2006/relationships/image" Target="media/image27.png"/><Relationship Id="rId38" Type="http://schemas.openxmlformats.org/officeDocument/2006/relationships/image" Target="media/image28.png"/><Relationship Id="rId39" Type="http://schemas.openxmlformats.org/officeDocument/2006/relationships/image" Target="media/image29.png"/><Relationship Id="rId50" Type="http://schemas.openxmlformats.org/officeDocument/2006/relationships/image" Target="media/image40.png"/><Relationship Id="rId51" Type="http://schemas.openxmlformats.org/officeDocument/2006/relationships/image" Target="media/image41.png"/><Relationship Id="rId52" Type="http://schemas.openxmlformats.org/officeDocument/2006/relationships/image" Target="media/image42.png"/><Relationship Id="rId53" Type="http://schemas.openxmlformats.org/officeDocument/2006/relationships/image" Target="media/image43.png"/><Relationship Id="rId54" Type="http://schemas.openxmlformats.org/officeDocument/2006/relationships/image" Target="media/image44.png"/><Relationship Id="rId55" Type="http://schemas.openxmlformats.org/officeDocument/2006/relationships/image" Target="media/image45.png"/><Relationship Id="rId56" Type="http://schemas.openxmlformats.org/officeDocument/2006/relationships/image" Target="media/image46.png"/><Relationship Id="rId57" Type="http://schemas.openxmlformats.org/officeDocument/2006/relationships/image" Target="media/image47.png"/><Relationship Id="rId58" Type="http://schemas.openxmlformats.org/officeDocument/2006/relationships/image" Target="media/image48.png"/><Relationship Id="rId59" Type="http://schemas.openxmlformats.org/officeDocument/2006/relationships/image" Target="media/image49.png"/><Relationship Id="rId70" Type="http://schemas.openxmlformats.org/officeDocument/2006/relationships/image" Target="media/image60.png"/><Relationship Id="rId71" Type="http://schemas.openxmlformats.org/officeDocument/2006/relationships/image" Target="media/image61.png"/><Relationship Id="rId72" Type="http://schemas.openxmlformats.org/officeDocument/2006/relationships/image" Target="media/image62.png"/><Relationship Id="rId73" Type="http://schemas.openxmlformats.org/officeDocument/2006/relationships/image" Target="media/image63.png"/><Relationship Id="rId74" Type="http://schemas.openxmlformats.org/officeDocument/2006/relationships/image" Target="media/image64.png"/><Relationship Id="rId75" Type="http://schemas.openxmlformats.org/officeDocument/2006/relationships/image" Target="media/image65.png"/><Relationship Id="rId76" Type="http://schemas.openxmlformats.org/officeDocument/2006/relationships/image" Target="media/image66.png"/><Relationship Id="rId77" Type="http://schemas.openxmlformats.org/officeDocument/2006/relationships/image" Target="media/image67.png"/><Relationship Id="rId78" Type="http://schemas.openxmlformats.org/officeDocument/2006/relationships/image" Target="media/image68.png"/><Relationship Id="rId79" Type="http://schemas.openxmlformats.org/officeDocument/2006/relationships/image" Target="media/image69.png"/><Relationship Id="rId90" Type="http://schemas.openxmlformats.org/officeDocument/2006/relationships/image" Target="media/image80.png"/><Relationship Id="rId91" Type="http://schemas.openxmlformats.org/officeDocument/2006/relationships/image" Target="media/image81.png"/><Relationship Id="rId92" Type="http://schemas.openxmlformats.org/officeDocument/2006/relationships/fontTable" Target="fontTable.xml"/><Relationship Id="rId93" Type="http://schemas.openxmlformats.org/officeDocument/2006/relationships/theme" Target="theme/theme1.xml"/><Relationship Id="rId20" Type="http://schemas.openxmlformats.org/officeDocument/2006/relationships/image" Target="media/image10.png"/><Relationship Id="rId21" Type="http://schemas.openxmlformats.org/officeDocument/2006/relationships/image" Target="media/image11.png"/><Relationship Id="rId22" Type="http://schemas.openxmlformats.org/officeDocument/2006/relationships/image" Target="media/image12.emf"/><Relationship Id="rId23" Type="http://schemas.openxmlformats.org/officeDocument/2006/relationships/image" Target="media/image13.png"/><Relationship Id="rId24" Type="http://schemas.openxmlformats.org/officeDocument/2006/relationships/image" Target="media/image14.png"/><Relationship Id="rId25" Type="http://schemas.openxmlformats.org/officeDocument/2006/relationships/image" Target="media/image15.png"/><Relationship Id="rId26" Type="http://schemas.openxmlformats.org/officeDocument/2006/relationships/image" Target="media/image16.png"/><Relationship Id="rId27" Type="http://schemas.openxmlformats.org/officeDocument/2006/relationships/image" Target="media/image17.png"/><Relationship Id="rId28" Type="http://schemas.openxmlformats.org/officeDocument/2006/relationships/image" Target="media/image18.png"/><Relationship Id="rId29" Type="http://schemas.openxmlformats.org/officeDocument/2006/relationships/image" Target="media/image19.png"/><Relationship Id="rId40" Type="http://schemas.openxmlformats.org/officeDocument/2006/relationships/image" Target="media/image30.png"/><Relationship Id="rId41" Type="http://schemas.openxmlformats.org/officeDocument/2006/relationships/image" Target="media/image31.png"/><Relationship Id="rId42" Type="http://schemas.openxmlformats.org/officeDocument/2006/relationships/image" Target="media/image32.png"/><Relationship Id="rId43" Type="http://schemas.openxmlformats.org/officeDocument/2006/relationships/image" Target="media/image33.png"/><Relationship Id="rId44" Type="http://schemas.openxmlformats.org/officeDocument/2006/relationships/image" Target="media/image34.png"/><Relationship Id="rId45" Type="http://schemas.openxmlformats.org/officeDocument/2006/relationships/image" Target="media/image35.png"/><Relationship Id="rId46" Type="http://schemas.openxmlformats.org/officeDocument/2006/relationships/image" Target="media/image36.png"/><Relationship Id="rId47" Type="http://schemas.openxmlformats.org/officeDocument/2006/relationships/image" Target="media/image37.png"/><Relationship Id="rId48" Type="http://schemas.openxmlformats.org/officeDocument/2006/relationships/image" Target="media/image38.png"/><Relationship Id="rId49" Type="http://schemas.openxmlformats.org/officeDocument/2006/relationships/image" Target="media/image39.png"/><Relationship Id="rId60" Type="http://schemas.openxmlformats.org/officeDocument/2006/relationships/image" Target="media/image50.png"/><Relationship Id="rId61" Type="http://schemas.openxmlformats.org/officeDocument/2006/relationships/image" Target="media/image51.png"/><Relationship Id="rId62" Type="http://schemas.openxmlformats.org/officeDocument/2006/relationships/image" Target="media/image52.png"/><Relationship Id="rId63" Type="http://schemas.openxmlformats.org/officeDocument/2006/relationships/image" Target="media/image53.png"/><Relationship Id="rId64" Type="http://schemas.openxmlformats.org/officeDocument/2006/relationships/image" Target="media/image54.png"/><Relationship Id="rId65" Type="http://schemas.openxmlformats.org/officeDocument/2006/relationships/image" Target="media/image55.png"/><Relationship Id="rId66" Type="http://schemas.openxmlformats.org/officeDocument/2006/relationships/image" Target="media/image56.png"/><Relationship Id="rId67" Type="http://schemas.openxmlformats.org/officeDocument/2006/relationships/image" Target="media/image57.png"/><Relationship Id="rId68" Type="http://schemas.openxmlformats.org/officeDocument/2006/relationships/image" Target="media/image58.png"/><Relationship Id="rId69" Type="http://schemas.openxmlformats.org/officeDocument/2006/relationships/image" Target="media/image59.png"/><Relationship Id="rId80" Type="http://schemas.openxmlformats.org/officeDocument/2006/relationships/image" Target="media/image70.png"/><Relationship Id="rId81" Type="http://schemas.openxmlformats.org/officeDocument/2006/relationships/image" Target="media/image71.png"/><Relationship Id="rId82" Type="http://schemas.openxmlformats.org/officeDocument/2006/relationships/image" Target="media/image72.png"/><Relationship Id="rId83" Type="http://schemas.openxmlformats.org/officeDocument/2006/relationships/image" Target="media/image73.png"/><Relationship Id="rId84" Type="http://schemas.openxmlformats.org/officeDocument/2006/relationships/image" Target="media/image74.png"/><Relationship Id="rId85" Type="http://schemas.openxmlformats.org/officeDocument/2006/relationships/image" Target="media/image75.png"/><Relationship Id="rId86" Type="http://schemas.openxmlformats.org/officeDocument/2006/relationships/image" Target="media/image76.png"/><Relationship Id="rId87" Type="http://schemas.openxmlformats.org/officeDocument/2006/relationships/image" Target="media/image77.png"/><Relationship Id="rId88" Type="http://schemas.openxmlformats.org/officeDocument/2006/relationships/image" Target="media/image78.png"/><Relationship Id="rId89" Type="http://schemas.openxmlformats.org/officeDocument/2006/relationships/image" Target="media/image79.png"/></Relationships>
</file>

<file path=word/_rels/settings.xml.rels><?xml version="1.0" encoding="UTF-8" standalone="yes"?>
<Relationships xmlns="http://schemas.openxmlformats.org/package/2006/relationships"><Relationship Id="rId1" Type="http://schemas.openxmlformats.org/officeDocument/2006/relationships/attachedTemplate" Target="Untitled:Users:zuyahuang:Documents:UTK:2016Spring:Template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5FE1E7-21A5-3F4C-B7A5-9DE3CB2AFB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Template2.dotx</Template>
  <TotalTime>155</TotalTime>
  <Pages>54</Pages>
  <Words>7586</Words>
  <Characters>43245</Characters>
  <Application>Microsoft Macintosh Word</Application>
  <DocSecurity>0</DocSecurity>
  <Lines>360</Lines>
  <Paragraphs>101</Paragraphs>
  <ScaleCrop>false</ScaleCrop>
  <HeadingPairs>
    <vt:vector size="2" baseType="variant">
      <vt:variant>
        <vt:lpstr>Title</vt:lpstr>
      </vt:variant>
      <vt:variant>
        <vt:i4>1</vt:i4>
      </vt:variant>
    </vt:vector>
  </HeadingPairs>
  <TitlesOfParts>
    <vt:vector size="1" baseType="lpstr">
      <vt:lpstr>Guide to the Preparation of</vt:lpstr>
    </vt:vector>
  </TitlesOfParts>
  <Company>University of Tennessee</Company>
  <LinksUpToDate>false</LinksUpToDate>
  <CharactersWithSpaces>50730</CharactersWithSpaces>
  <SharedDoc>false</SharedDoc>
  <HLinks>
    <vt:vector size="168" baseType="variant">
      <vt:variant>
        <vt:i4>6946926</vt:i4>
      </vt:variant>
      <vt:variant>
        <vt:i4>177</vt:i4>
      </vt:variant>
      <vt:variant>
        <vt:i4>0</vt:i4>
      </vt:variant>
      <vt:variant>
        <vt:i4>5</vt:i4>
      </vt:variant>
      <vt:variant>
        <vt:lpwstr>http://web.utk.edu/~thesis/Guide11.pdf</vt:lpwstr>
      </vt:variant>
      <vt:variant>
        <vt:lpwstr/>
      </vt:variant>
      <vt:variant>
        <vt:i4>3473510</vt:i4>
      </vt:variant>
      <vt:variant>
        <vt:i4>165</vt:i4>
      </vt:variant>
      <vt:variant>
        <vt:i4>0</vt:i4>
      </vt:variant>
      <vt:variant>
        <vt:i4>5</vt:i4>
      </vt:variant>
      <vt:variant>
        <vt:lpwstr>http://gradschool.utk.edu/ddategraduation.shtml</vt:lpwstr>
      </vt:variant>
      <vt:variant>
        <vt:lpwstr/>
      </vt:variant>
      <vt:variant>
        <vt:i4>1310780</vt:i4>
      </vt:variant>
      <vt:variant>
        <vt:i4>158</vt:i4>
      </vt:variant>
      <vt:variant>
        <vt:i4>0</vt:i4>
      </vt:variant>
      <vt:variant>
        <vt:i4>5</vt:i4>
      </vt:variant>
      <vt:variant>
        <vt:lpwstr/>
      </vt:variant>
      <vt:variant>
        <vt:lpwstr>_Toc202755916</vt:lpwstr>
      </vt:variant>
      <vt:variant>
        <vt:i4>1310780</vt:i4>
      </vt:variant>
      <vt:variant>
        <vt:i4>149</vt:i4>
      </vt:variant>
      <vt:variant>
        <vt:i4>0</vt:i4>
      </vt:variant>
      <vt:variant>
        <vt:i4>5</vt:i4>
      </vt:variant>
      <vt:variant>
        <vt:lpwstr/>
      </vt:variant>
      <vt:variant>
        <vt:lpwstr>_Toc202755915</vt:lpwstr>
      </vt:variant>
      <vt:variant>
        <vt:i4>1179709</vt:i4>
      </vt:variant>
      <vt:variant>
        <vt:i4>140</vt:i4>
      </vt:variant>
      <vt:variant>
        <vt:i4>0</vt:i4>
      </vt:variant>
      <vt:variant>
        <vt:i4>5</vt:i4>
      </vt:variant>
      <vt:variant>
        <vt:lpwstr/>
      </vt:variant>
      <vt:variant>
        <vt:lpwstr>_Toc420996087</vt:lpwstr>
      </vt:variant>
      <vt:variant>
        <vt:i4>1179709</vt:i4>
      </vt:variant>
      <vt:variant>
        <vt:i4>134</vt:i4>
      </vt:variant>
      <vt:variant>
        <vt:i4>0</vt:i4>
      </vt:variant>
      <vt:variant>
        <vt:i4>5</vt:i4>
      </vt:variant>
      <vt:variant>
        <vt:lpwstr/>
      </vt:variant>
      <vt:variant>
        <vt:lpwstr>_Toc420996086</vt:lpwstr>
      </vt:variant>
      <vt:variant>
        <vt:i4>1179709</vt:i4>
      </vt:variant>
      <vt:variant>
        <vt:i4>128</vt:i4>
      </vt:variant>
      <vt:variant>
        <vt:i4>0</vt:i4>
      </vt:variant>
      <vt:variant>
        <vt:i4>5</vt:i4>
      </vt:variant>
      <vt:variant>
        <vt:lpwstr/>
      </vt:variant>
      <vt:variant>
        <vt:lpwstr>_Toc420996085</vt:lpwstr>
      </vt:variant>
      <vt:variant>
        <vt:i4>1179709</vt:i4>
      </vt:variant>
      <vt:variant>
        <vt:i4>122</vt:i4>
      </vt:variant>
      <vt:variant>
        <vt:i4>0</vt:i4>
      </vt:variant>
      <vt:variant>
        <vt:i4>5</vt:i4>
      </vt:variant>
      <vt:variant>
        <vt:lpwstr/>
      </vt:variant>
      <vt:variant>
        <vt:lpwstr>_Toc420996084</vt:lpwstr>
      </vt:variant>
      <vt:variant>
        <vt:i4>1179709</vt:i4>
      </vt:variant>
      <vt:variant>
        <vt:i4>116</vt:i4>
      </vt:variant>
      <vt:variant>
        <vt:i4>0</vt:i4>
      </vt:variant>
      <vt:variant>
        <vt:i4>5</vt:i4>
      </vt:variant>
      <vt:variant>
        <vt:lpwstr/>
      </vt:variant>
      <vt:variant>
        <vt:lpwstr>_Toc420996083</vt:lpwstr>
      </vt:variant>
      <vt:variant>
        <vt:i4>1179709</vt:i4>
      </vt:variant>
      <vt:variant>
        <vt:i4>110</vt:i4>
      </vt:variant>
      <vt:variant>
        <vt:i4>0</vt:i4>
      </vt:variant>
      <vt:variant>
        <vt:i4>5</vt:i4>
      </vt:variant>
      <vt:variant>
        <vt:lpwstr/>
      </vt:variant>
      <vt:variant>
        <vt:lpwstr>_Toc420996082</vt:lpwstr>
      </vt:variant>
      <vt:variant>
        <vt:i4>1179709</vt:i4>
      </vt:variant>
      <vt:variant>
        <vt:i4>104</vt:i4>
      </vt:variant>
      <vt:variant>
        <vt:i4>0</vt:i4>
      </vt:variant>
      <vt:variant>
        <vt:i4>5</vt:i4>
      </vt:variant>
      <vt:variant>
        <vt:lpwstr/>
      </vt:variant>
      <vt:variant>
        <vt:lpwstr>_Toc420996081</vt:lpwstr>
      </vt:variant>
      <vt:variant>
        <vt:i4>1179709</vt:i4>
      </vt:variant>
      <vt:variant>
        <vt:i4>98</vt:i4>
      </vt:variant>
      <vt:variant>
        <vt:i4>0</vt:i4>
      </vt:variant>
      <vt:variant>
        <vt:i4>5</vt:i4>
      </vt:variant>
      <vt:variant>
        <vt:lpwstr/>
      </vt:variant>
      <vt:variant>
        <vt:lpwstr>_Toc420996080</vt:lpwstr>
      </vt:variant>
      <vt:variant>
        <vt:i4>1900605</vt:i4>
      </vt:variant>
      <vt:variant>
        <vt:i4>92</vt:i4>
      </vt:variant>
      <vt:variant>
        <vt:i4>0</vt:i4>
      </vt:variant>
      <vt:variant>
        <vt:i4>5</vt:i4>
      </vt:variant>
      <vt:variant>
        <vt:lpwstr/>
      </vt:variant>
      <vt:variant>
        <vt:lpwstr>_Toc420996079</vt:lpwstr>
      </vt:variant>
      <vt:variant>
        <vt:i4>1900605</vt:i4>
      </vt:variant>
      <vt:variant>
        <vt:i4>86</vt:i4>
      </vt:variant>
      <vt:variant>
        <vt:i4>0</vt:i4>
      </vt:variant>
      <vt:variant>
        <vt:i4>5</vt:i4>
      </vt:variant>
      <vt:variant>
        <vt:lpwstr/>
      </vt:variant>
      <vt:variant>
        <vt:lpwstr>_Toc420996078</vt:lpwstr>
      </vt:variant>
      <vt:variant>
        <vt:i4>1900605</vt:i4>
      </vt:variant>
      <vt:variant>
        <vt:i4>80</vt:i4>
      </vt:variant>
      <vt:variant>
        <vt:i4>0</vt:i4>
      </vt:variant>
      <vt:variant>
        <vt:i4>5</vt:i4>
      </vt:variant>
      <vt:variant>
        <vt:lpwstr/>
      </vt:variant>
      <vt:variant>
        <vt:lpwstr>_Toc420996077</vt:lpwstr>
      </vt:variant>
      <vt:variant>
        <vt:i4>1900605</vt:i4>
      </vt:variant>
      <vt:variant>
        <vt:i4>74</vt:i4>
      </vt:variant>
      <vt:variant>
        <vt:i4>0</vt:i4>
      </vt:variant>
      <vt:variant>
        <vt:i4>5</vt:i4>
      </vt:variant>
      <vt:variant>
        <vt:lpwstr/>
      </vt:variant>
      <vt:variant>
        <vt:lpwstr>_Toc420996076</vt:lpwstr>
      </vt:variant>
      <vt:variant>
        <vt:i4>1900605</vt:i4>
      </vt:variant>
      <vt:variant>
        <vt:i4>68</vt:i4>
      </vt:variant>
      <vt:variant>
        <vt:i4>0</vt:i4>
      </vt:variant>
      <vt:variant>
        <vt:i4>5</vt:i4>
      </vt:variant>
      <vt:variant>
        <vt:lpwstr/>
      </vt:variant>
      <vt:variant>
        <vt:lpwstr>_Toc420996075</vt:lpwstr>
      </vt:variant>
      <vt:variant>
        <vt:i4>1900605</vt:i4>
      </vt:variant>
      <vt:variant>
        <vt:i4>62</vt:i4>
      </vt:variant>
      <vt:variant>
        <vt:i4>0</vt:i4>
      </vt:variant>
      <vt:variant>
        <vt:i4>5</vt:i4>
      </vt:variant>
      <vt:variant>
        <vt:lpwstr/>
      </vt:variant>
      <vt:variant>
        <vt:lpwstr>_Toc420996074</vt:lpwstr>
      </vt:variant>
      <vt:variant>
        <vt:i4>1900605</vt:i4>
      </vt:variant>
      <vt:variant>
        <vt:i4>56</vt:i4>
      </vt:variant>
      <vt:variant>
        <vt:i4>0</vt:i4>
      </vt:variant>
      <vt:variant>
        <vt:i4>5</vt:i4>
      </vt:variant>
      <vt:variant>
        <vt:lpwstr/>
      </vt:variant>
      <vt:variant>
        <vt:lpwstr>_Toc420996073</vt:lpwstr>
      </vt:variant>
      <vt:variant>
        <vt:i4>1900605</vt:i4>
      </vt:variant>
      <vt:variant>
        <vt:i4>50</vt:i4>
      </vt:variant>
      <vt:variant>
        <vt:i4>0</vt:i4>
      </vt:variant>
      <vt:variant>
        <vt:i4>5</vt:i4>
      </vt:variant>
      <vt:variant>
        <vt:lpwstr/>
      </vt:variant>
      <vt:variant>
        <vt:lpwstr>_Toc420996072</vt:lpwstr>
      </vt:variant>
      <vt:variant>
        <vt:i4>1900605</vt:i4>
      </vt:variant>
      <vt:variant>
        <vt:i4>44</vt:i4>
      </vt:variant>
      <vt:variant>
        <vt:i4>0</vt:i4>
      </vt:variant>
      <vt:variant>
        <vt:i4>5</vt:i4>
      </vt:variant>
      <vt:variant>
        <vt:lpwstr/>
      </vt:variant>
      <vt:variant>
        <vt:lpwstr>_Toc420996071</vt:lpwstr>
      </vt:variant>
      <vt:variant>
        <vt:i4>1900605</vt:i4>
      </vt:variant>
      <vt:variant>
        <vt:i4>38</vt:i4>
      </vt:variant>
      <vt:variant>
        <vt:i4>0</vt:i4>
      </vt:variant>
      <vt:variant>
        <vt:i4>5</vt:i4>
      </vt:variant>
      <vt:variant>
        <vt:lpwstr/>
      </vt:variant>
      <vt:variant>
        <vt:lpwstr>_Toc420996070</vt:lpwstr>
      </vt:variant>
      <vt:variant>
        <vt:i4>1835069</vt:i4>
      </vt:variant>
      <vt:variant>
        <vt:i4>32</vt:i4>
      </vt:variant>
      <vt:variant>
        <vt:i4>0</vt:i4>
      </vt:variant>
      <vt:variant>
        <vt:i4>5</vt:i4>
      </vt:variant>
      <vt:variant>
        <vt:lpwstr/>
      </vt:variant>
      <vt:variant>
        <vt:lpwstr>_Toc420996069</vt:lpwstr>
      </vt:variant>
      <vt:variant>
        <vt:i4>1835069</vt:i4>
      </vt:variant>
      <vt:variant>
        <vt:i4>26</vt:i4>
      </vt:variant>
      <vt:variant>
        <vt:i4>0</vt:i4>
      </vt:variant>
      <vt:variant>
        <vt:i4>5</vt:i4>
      </vt:variant>
      <vt:variant>
        <vt:lpwstr/>
      </vt:variant>
      <vt:variant>
        <vt:lpwstr>_Toc420996068</vt:lpwstr>
      </vt:variant>
      <vt:variant>
        <vt:i4>1835069</vt:i4>
      </vt:variant>
      <vt:variant>
        <vt:i4>20</vt:i4>
      </vt:variant>
      <vt:variant>
        <vt:i4>0</vt:i4>
      </vt:variant>
      <vt:variant>
        <vt:i4>5</vt:i4>
      </vt:variant>
      <vt:variant>
        <vt:lpwstr/>
      </vt:variant>
      <vt:variant>
        <vt:lpwstr>_Toc420996067</vt:lpwstr>
      </vt:variant>
      <vt:variant>
        <vt:i4>1835069</vt:i4>
      </vt:variant>
      <vt:variant>
        <vt:i4>14</vt:i4>
      </vt:variant>
      <vt:variant>
        <vt:i4>0</vt:i4>
      </vt:variant>
      <vt:variant>
        <vt:i4>5</vt:i4>
      </vt:variant>
      <vt:variant>
        <vt:lpwstr/>
      </vt:variant>
      <vt:variant>
        <vt:lpwstr>_Toc420996066</vt:lpwstr>
      </vt:variant>
      <vt:variant>
        <vt:i4>1835069</vt:i4>
      </vt:variant>
      <vt:variant>
        <vt:i4>8</vt:i4>
      </vt:variant>
      <vt:variant>
        <vt:i4>0</vt:i4>
      </vt:variant>
      <vt:variant>
        <vt:i4>5</vt:i4>
      </vt:variant>
      <vt:variant>
        <vt:lpwstr/>
      </vt:variant>
      <vt:variant>
        <vt:lpwstr>_Toc420996065</vt:lpwstr>
      </vt:variant>
      <vt:variant>
        <vt:i4>1835069</vt:i4>
      </vt:variant>
      <vt:variant>
        <vt:i4>2</vt:i4>
      </vt:variant>
      <vt:variant>
        <vt:i4>0</vt:i4>
      </vt:variant>
      <vt:variant>
        <vt:i4>5</vt:i4>
      </vt:variant>
      <vt:variant>
        <vt:lpwstr/>
      </vt:variant>
      <vt:variant>
        <vt:lpwstr>_Toc420996064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creator>zuya huang</dc:creator>
  <cp:lastModifiedBy>zuya huang</cp:lastModifiedBy>
  <cp:revision>23</cp:revision>
  <cp:lastPrinted>2005-09-22T13:02:00Z</cp:lastPrinted>
  <dcterms:created xsi:type="dcterms:W3CDTF">2016-04-13T23:34:00Z</dcterms:created>
  <dcterms:modified xsi:type="dcterms:W3CDTF">2016-04-14T15:19:00Z</dcterms:modified>
</cp:coreProperties>
</file>