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738C6" w14:textId="1E33D0D5" w:rsidR="00526151" w:rsidRPr="00387656" w:rsidRDefault="0090178B" w:rsidP="008949E3">
      <w:pPr>
        <w:pStyle w:val="Title"/>
      </w:pPr>
      <w:r>
        <w:t>Evolution and r</w:t>
      </w:r>
      <w:r w:rsidR="00CE145A">
        <w:t>esurrection ecology of a foundational coastal marsh plant</w:t>
      </w:r>
    </w:p>
    <w:p w14:paraId="29E9C3EC" w14:textId="77777777" w:rsidR="003D07F7" w:rsidRPr="00387656" w:rsidRDefault="00DD00DE" w:rsidP="00387656">
      <w:pPr>
        <w:pStyle w:val="Title"/>
      </w:pPr>
      <w:r w:rsidRPr="00387656">
        <w:tab/>
      </w:r>
    </w:p>
    <w:p w14:paraId="080DECDC" w14:textId="77777777" w:rsidR="00236E6D" w:rsidRPr="00387656" w:rsidRDefault="00236E6D" w:rsidP="00387656">
      <w:pPr>
        <w:pStyle w:val="Title"/>
      </w:pPr>
    </w:p>
    <w:p w14:paraId="19446946" w14:textId="77777777" w:rsidR="00236E6D" w:rsidRPr="00387656" w:rsidRDefault="00236E6D" w:rsidP="00387656">
      <w:pPr>
        <w:pStyle w:val="Title"/>
      </w:pPr>
    </w:p>
    <w:p w14:paraId="7087627E" w14:textId="77777777" w:rsidR="00236E6D" w:rsidRPr="00387656" w:rsidRDefault="00236E6D" w:rsidP="00387656">
      <w:pPr>
        <w:pStyle w:val="Title"/>
      </w:pPr>
    </w:p>
    <w:p w14:paraId="14DA613B" w14:textId="77777777" w:rsidR="00236E6D" w:rsidRDefault="00236E6D" w:rsidP="00387656">
      <w:pPr>
        <w:pStyle w:val="Title"/>
      </w:pPr>
    </w:p>
    <w:p w14:paraId="18D0C5D0" w14:textId="77777777" w:rsidR="00387656" w:rsidRDefault="00387656" w:rsidP="00387656">
      <w:pPr>
        <w:pStyle w:val="Title"/>
      </w:pPr>
    </w:p>
    <w:p w14:paraId="1C418AF1" w14:textId="77777777" w:rsidR="00387656" w:rsidRDefault="00387656" w:rsidP="00387656">
      <w:pPr>
        <w:pStyle w:val="Title"/>
      </w:pPr>
    </w:p>
    <w:p w14:paraId="197BF2E1" w14:textId="77777777" w:rsidR="00387656" w:rsidRDefault="00387656" w:rsidP="00387656">
      <w:pPr>
        <w:pStyle w:val="Title"/>
      </w:pPr>
    </w:p>
    <w:p w14:paraId="43216579" w14:textId="77777777" w:rsidR="00387656" w:rsidRDefault="00387656" w:rsidP="00387656">
      <w:pPr>
        <w:pStyle w:val="Title"/>
      </w:pPr>
    </w:p>
    <w:p w14:paraId="733EB496" w14:textId="77777777" w:rsidR="00387656" w:rsidRDefault="00387656" w:rsidP="00387656">
      <w:pPr>
        <w:pStyle w:val="Title"/>
      </w:pPr>
    </w:p>
    <w:p w14:paraId="47A2D255" w14:textId="77777777" w:rsidR="00387656" w:rsidRPr="00387656" w:rsidRDefault="00387656" w:rsidP="00387656">
      <w:pPr>
        <w:pStyle w:val="Title"/>
      </w:pPr>
    </w:p>
    <w:p w14:paraId="4C6BD9D3" w14:textId="77777777" w:rsidR="00236E6D" w:rsidRPr="00387656" w:rsidRDefault="00236E6D" w:rsidP="00387656">
      <w:pPr>
        <w:pStyle w:val="Title"/>
      </w:pPr>
    </w:p>
    <w:p w14:paraId="60905069" w14:textId="77777777" w:rsidR="00236E6D" w:rsidRPr="00387656" w:rsidRDefault="00236E6D" w:rsidP="00387656">
      <w:pPr>
        <w:pStyle w:val="Title"/>
      </w:pPr>
    </w:p>
    <w:p w14:paraId="1B69C767" w14:textId="77777777" w:rsidR="00236E6D" w:rsidRPr="00387656" w:rsidRDefault="00236E6D" w:rsidP="00387656">
      <w:pPr>
        <w:pStyle w:val="Title"/>
        <w:jc w:val="left"/>
      </w:pPr>
    </w:p>
    <w:p w14:paraId="44138C8A" w14:textId="3F4DCEA7" w:rsidR="00236E6D" w:rsidRPr="00387656" w:rsidRDefault="009C755C" w:rsidP="00387656">
      <w:pPr>
        <w:pStyle w:val="Title"/>
      </w:pPr>
      <w:r w:rsidRPr="00387656">
        <w:t xml:space="preserve">A </w:t>
      </w:r>
      <w:r w:rsidR="00CE145A">
        <w:t>Dissertation</w:t>
      </w:r>
      <w:r w:rsidRPr="00387656">
        <w:t xml:space="preserve"> Presented for</w:t>
      </w:r>
      <w:r w:rsidR="008865B6" w:rsidRPr="00387656">
        <w:t xml:space="preserve"> the</w:t>
      </w:r>
    </w:p>
    <w:p w14:paraId="469213F5" w14:textId="01949831" w:rsidR="009C755C" w:rsidRPr="00387656" w:rsidRDefault="00F54F9D" w:rsidP="00CE145A">
      <w:pPr>
        <w:pStyle w:val="Title"/>
      </w:pPr>
      <w:r>
        <w:t>Doctor of Philosophy</w:t>
      </w:r>
    </w:p>
    <w:p w14:paraId="6D146C00" w14:textId="77777777" w:rsidR="009C755C" w:rsidRPr="00387656" w:rsidRDefault="009C755C" w:rsidP="00387656">
      <w:pPr>
        <w:pStyle w:val="Title"/>
      </w:pPr>
      <w:r w:rsidRPr="00387656">
        <w:t>The University of Tennessee, Knoxville</w:t>
      </w:r>
    </w:p>
    <w:p w14:paraId="43803F93" w14:textId="77777777" w:rsidR="00387656" w:rsidRDefault="00387656" w:rsidP="00387656">
      <w:pPr>
        <w:pStyle w:val="Title"/>
      </w:pPr>
    </w:p>
    <w:p w14:paraId="2A13C2BF" w14:textId="77777777" w:rsidR="00387656" w:rsidRDefault="00387656" w:rsidP="00387656">
      <w:pPr>
        <w:pStyle w:val="Title"/>
      </w:pPr>
    </w:p>
    <w:p w14:paraId="5322D2C8" w14:textId="77777777" w:rsidR="00387656" w:rsidRPr="00387656" w:rsidRDefault="00387656" w:rsidP="00387656">
      <w:pPr>
        <w:pStyle w:val="Title"/>
      </w:pPr>
    </w:p>
    <w:p w14:paraId="79FD21BD" w14:textId="77777777" w:rsidR="00236E6D" w:rsidRPr="00387656" w:rsidRDefault="00236E6D" w:rsidP="00387656">
      <w:pPr>
        <w:pStyle w:val="Title"/>
      </w:pPr>
    </w:p>
    <w:p w14:paraId="7F043CC1" w14:textId="77777777" w:rsidR="00236E6D" w:rsidRPr="00387656" w:rsidRDefault="00236E6D" w:rsidP="00387656">
      <w:pPr>
        <w:pStyle w:val="Title"/>
      </w:pPr>
    </w:p>
    <w:p w14:paraId="609BA3EF" w14:textId="77777777" w:rsidR="00236E6D" w:rsidRPr="00387656" w:rsidRDefault="00236E6D" w:rsidP="00387656">
      <w:pPr>
        <w:pStyle w:val="Title"/>
      </w:pPr>
    </w:p>
    <w:p w14:paraId="4DECF059" w14:textId="77777777" w:rsidR="00236E6D" w:rsidRPr="00387656" w:rsidRDefault="00236E6D" w:rsidP="00387656">
      <w:pPr>
        <w:pStyle w:val="Title"/>
      </w:pPr>
    </w:p>
    <w:p w14:paraId="15CD6F16" w14:textId="77777777" w:rsidR="00236E6D" w:rsidRPr="00387656" w:rsidRDefault="00236E6D" w:rsidP="00387656">
      <w:pPr>
        <w:pStyle w:val="Title"/>
      </w:pPr>
    </w:p>
    <w:p w14:paraId="052B4FED" w14:textId="77777777" w:rsidR="00236E6D" w:rsidRPr="00387656" w:rsidRDefault="00236E6D" w:rsidP="00387656">
      <w:pPr>
        <w:pStyle w:val="Title"/>
      </w:pPr>
    </w:p>
    <w:p w14:paraId="69A5DBA9" w14:textId="77777777" w:rsidR="00236E6D" w:rsidRPr="00387656" w:rsidRDefault="00236E6D" w:rsidP="00387656">
      <w:pPr>
        <w:pStyle w:val="Title"/>
      </w:pPr>
    </w:p>
    <w:p w14:paraId="1AE8D4D0" w14:textId="77777777" w:rsidR="00236E6D" w:rsidRPr="00387656" w:rsidRDefault="00236E6D" w:rsidP="00387656">
      <w:pPr>
        <w:pStyle w:val="Title"/>
      </w:pPr>
    </w:p>
    <w:p w14:paraId="7138F10C" w14:textId="77777777" w:rsidR="00236E6D" w:rsidRPr="00387656" w:rsidRDefault="00236E6D" w:rsidP="00387656">
      <w:pPr>
        <w:pStyle w:val="Title"/>
      </w:pPr>
    </w:p>
    <w:p w14:paraId="3084501F" w14:textId="77777777" w:rsidR="00236E6D" w:rsidRPr="00387656" w:rsidRDefault="00236E6D" w:rsidP="00387656">
      <w:pPr>
        <w:pStyle w:val="Title"/>
      </w:pPr>
    </w:p>
    <w:p w14:paraId="5F028B5A" w14:textId="323753C5" w:rsidR="00236E6D" w:rsidRPr="00387656" w:rsidRDefault="00CE145A" w:rsidP="00387656">
      <w:pPr>
        <w:pStyle w:val="Title"/>
      </w:pPr>
      <w:r>
        <w:t>Jennifer Summers</w:t>
      </w:r>
    </w:p>
    <w:p w14:paraId="7FA8F094" w14:textId="425D94BE" w:rsidR="009C755C" w:rsidRPr="00387656" w:rsidRDefault="0079280D" w:rsidP="00387656">
      <w:pPr>
        <w:pStyle w:val="Title"/>
      </w:pPr>
      <w:r>
        <w:t>May</w:t>
      </w:r>
      <w:r w:rsidR="009C755C" w:rsidRPr="00387656">
        <w:t xml:space="preserve"> </w:t>
      </w:r>
      <w:r w:rsidR="003D07F7" w:rsidRPr="00387656">
        <w:t>2</w:t>
      </w:r>
      <w:r w:rsidR="00D73F4D" w:rsidRPr="00387656">
        <w:t>0</w:t>
      </w:r>
      <w:r w:rsidR="00CE145A">
        <w:t>2</w:t>
      </w:r>
      <w:r>
        <w:t>1</w:t>
      </w:r>
    </w:p>
    <w:p w14:paraId="0F226BC2" w14:textId="77777777" w:rsidR="00526151" w:rsidRDefault="00526151" w:rsidP="005E54E2"/>
    <w:p w14:paraId="368CAD0C" w14:textId="77777777" w:rsidR="00526151" w:rsidRDefault="00526151" w:rsidP="005E54E2"/>
    <w:p w14:paraId="4DD76858" w14:textId="77777777" w:rsidR="00526151" w:rsidRDefault="00387656" w:rsidP="005E54E2">
      <w:r>
        <w:br w:type="page"/>
      </w:r>
    </w:p>
    <w:p w14:paraId="5BCAE0A4" w14:textId="77777777" w:rsidR="00526151" w:rsidRDefault="00526151" w:rsidP="005E54E2"/>
    <w:p w14:paraId="3E2CED9F" w14:textId="7F2AB333" w:rsidR="00523219" w:rsidRDefault="00DD00DE" w:rsidP="005E54E2">
      <w:r>
        <w:t>Copyright © 20</w:t>
      </w:r>
      <w:r w:rsidR="00523219">
        <w:t>2</w:t>
      </w:r>
      <w:r w:rsidR="00636B1E">
        <w:t>1</w:t>
      </w:r>
      <w:r w:rsidR="00236E6D">
        <w:t xml:space="preserve"> by </w:t>
      </w:r>
      <w:r w:rsidR="00523219">
        <w:t>Jennifer Summers</w:t>
      </w:r>
      <w:r w:rsidR="008865B6">
        <w:t xml:space="preserve">. </w:t>
      </w:r>
    </w:p>
    <w:p w14:paraId="03E001C2" w14:textId="0DCE4B56" w:rsidR="00236E6D" w:rsidRDefault="00236E6D" w:rsidP="005E54E2">
      <w:r>
        <w:t>All rights reserved.</w:t>
      </w:r>
    </w:p>
    <w:p w14:paraId="43B014CA" w14:textId="77777777" w:rsidR="00236E6D" w:rsidRDefault="00236E6D" w:rsidP="005E54E2"/>
    <w:p w14:paraId="551A74C1" w14:textId="77777777" w:rsidR="00236E6D" w:rsidRDefault="00236E6D" w:rsidP="005E54E2"/>
    <w:p w14:paraId="72FDF51D" w14:textId="77777777" w:rsidR="00236E6D" w:rsidRDefault="00236E6D" w:rsidP="005E54E2"/>
    <w:p w14:paraId="13B1540C" w14:textId="77777777" w:rsidR="00236E6D" w:rsidRDefault="00236E6D" w:rsidP="005E54E2"/>
    <w:p w14:paraId="14F2033D" w14:textId="77777777" w:rsidR="00236E6D" w:rsidRDefault="00236E6D" w:rsidP="005E54E2"/>
    <w:p w14:paraId="2372FB73" w14:textId="77777777" w:rsidR="00236E6D" w:rsidRDefault="00236E6D" w:rsidP="005E54E2"/>
    <w:p w14:paraId="0D253EC6" w14:textId="77777777" w:rsidR="00236E6D" w:rsidRDefault="00236E6D" w:rsidP="005E54E2"/>
    <w:p w14:paraId="68E5FD28" w14:textId="77777777" w:rsidR="00236E6D" w:rsidRDefault="00236E6D" w:rsidP="005E54E2"/>
    <w:p w14:paraId="5A2DCF75" w14:textId="77777777" w:rsidR="00236E6D" w:rsidRDefault="00236E6D" w:rsidP="005E54E2"/>
    <w:p w14:paraId="2A7C92DF" w14:textId="77777777" w:rsidR="00236E6D" w:rsidRDefault="00236E6D" w:rsidP="005E54E2"/>
    <w:p w14:paraId="081B46E9" w14:textId="77777777" w:rsidR="00236E6D" w:rsidRDefault="00236E6D" w:rsidP="005E54E2"/>
    <w:p w14:paraId="197C2094" w14:textId="77777777" w:rsidR="00236E6D" w:rsidRDefault="00236E6D" w:rsidP="005E54E2"/>
    <w:p w14:paraId="49FA8FA1" w14:textId="77777777" w:rsidR="00236E6D" w:rsidRDefault="00236E6D" w:rsidP="005E54E2"/>
    <w:p w14:paraId="2C64E05E" w14:textId="77777777" w:rsidR="00236E6D" w:rsidRDefault="00236E6D" w:rsidP="005E54E2"/>
    <w:p w14:paraId="35003790" w14:textId="77777777" w:rsidR="006F5AA4" w:rsidRPr="00526151" w:rsidRDefault="00236E6D" w:rsidP="00387656">
      <w:pPr>
        <w:pStyle w:val="Title"/>
      </w:pPr>
      <w:r w:rsidRPr="005E54E2">
        <w:br w:type="page"/>
      </w:r>
      <w:r w:rsidR="006F5AA4" w:rsidRPr="00526151">
        <w:lastRenderedPageBreak/>
        <w:t>DEDICATION</w:t>
      </w:r>
    </w:p>
    <w:p w14:paraId="646058BE" w14:textId="77777777" w:rsidR="006F5AA4" w:rsidRPr="006F5AA4" w:rsidRDefault="006F5AA4" w:rsidP="005E54E2"/>
    <w:p w14:paraId="34055171" w14:textId="5166E695" w:rsidR="006F5AA4" w:rsidRPr="006F5AA4" w:rsidRDefault="005848E1" w:rsidP="00387656">
      <w:pPr>
        <w:jc w:val="center"/>
      </w:pPr>
      <w:r>
        <w:t xml:space="preserve">Black Lives Matter. Facts Matter. I dedicate this dissertation to the movements that are ongoing in 2020 for civil rights for everyone, no matter what. </w:t>
      </w:r>
    </w:p>
    <w:p w14:paraId="4B1224F5" w14:textId="77777777" w:rsidR="006F5AA4" w:rsidRDefault="006F5AA4" w:rsidP="00387656">
      <w:pPr>
        <w:jc w:val="center"/>
      </w:pPr>
    </w:p>
    <w:p w14:paraId="12209ABB" w14:textId="77777777" w:rsidR="00904969" w:rsidRDefault="00904969" w:rsidP="00387656">
      <w:pPr>
        <w:jc w:val="center"/>
      </w:pPr>
    </w:p>
    <w:p w14:paraId="07DCB59A" w14:textId="77777777" w:rsidR="00904969" w:rsidRDefault="00904969" w:rsidP="00387656">
      <w:pPr>
        <w:jc w:val="center"/>
      </w:pPr>
    </w:p>
    <w:p w14:paraId="392F9B3B" w14:textId="77777777" w:rsidR="00904969" w:rsidRDefault="00904969" w:rsidP="00387656">
      <w:pPr>
        <w:jc w:val="center"/>
      </w:pPr>
    </w:p>
    <w:p w14:paraId="7262E871" w14:textId="77777777" w:rsidR="00CD73A9" w:rsidRDefault="006F5AA4" w:rsidP="00387656">
      <w:pPr>
        <w:pStyle w:val="Title"/>
      </w:pPr>
      <w:r w:rsidRPr="005E54E2">
        <w:br w:type="page"/>
      </w:r>
      <w:r w:rsidR="00CD73A9">
        <w:lastRenderedPageBreak/>
        <w:t>ACKNOWLEDGEMENTS</w:t>
      </w:r>
    </w:p>
    <w:p w14:paraId="577C383A" w14:textId="77777777" w:rsidR="00CD73A9" w:rsidRDefault="00CD73A9" w:rsidP="005E54E2"/>
    <w:p w14:paraId="5385E89A" w14:textId="77777777" w:rsidR="009D794C" w:rsidRDefault="009D794C" w:rsidP="005E54E2"/>
    <w:p w14:paraId="533FEC83" w14:textId="191E127E" w:rsidR="007546E5" w:rsidRDefault="007546E5" w:rsidP="007546E5">
      <w:r>
        <w:t xml:space="preserve">An enormous thank you to Brian O’Meara for his incredible advising and life-changing advocacy. A huge thank you to Susan Kalisz for her thoughtful advice and enthusiastic support in overcoming any obstacle. Thank you to my parents for doing so much for me to make this happen – glad I had someone to tell me I could do anything. Thank you to Mikey and Jamie, my wonderful siblings, who always listened to my innumerable complaints and who shared a fabulous playlist that powered me through the final edits of this dissertation. Thank </w:t>
      </w:r>
      <w:r w:rsidR="00B6102A">
        <w:t>you, a million times,</w:t>
      </w:r>
      <w:r>
        <w:t xml:space="preserve"> to Kristine Moody, Anna Peterson, Rosalyn Rael, Avery Scherer, and Candice </w:t>
      </w:r>
      <w:proofErr w:type="spellStart"/>
      <w:r>
        <w:t>Lumibao</w:t>
      </w:r>
      <w:proofErr w:type="spellEnd"/>
      <w:r>
        <w:t xml:space="preserve"> who made a world of difference and became my best friends Kristine </w:t>
      </w:r>
      <w:r w:rsidR="00B6102A">
        <w:t xml:space="preserve">Moody you did so </w:t>
      </w:r>
      <w:proofErr w:type="gramStart"/>
      <w:r w:rsidR="00B6102A">
        <w:t xml:space="preserve">much </w:t>
      </w:r>
      <w:r w:rsidR="00FA218B">
        <w:t xml:space="preserve"> </w:t>
      </w:r>
      <w:r>
        <w:t>for</w:t>
      </w:r>
      <w:proofErr w:type="gramEnd"/>
      <w:r>
        <w:t xml:space="preserve"> me, picking me back up and urging me to keep going when I was ready to quit. I want to thank my dog Juniper who I adopted in 2017 and who is very cute. A big thank you to the Pink </w:t>
      </w:r>
      <w:proofErr w:type="spellStart"/>
      <w:r>
        <w:t>TriCams</w:t>
      </w:r>
      <w:proofErr w:type="spellEnd"/>
      <w:r>
        <w:t xml:space="preserve">, Nicole Bryant and </w:t>
      </w:r>
      <w:proofErr w:type="spellStart"/>
      <w:r>
        <w:t>Chantell</w:t>
      </w:r>
      <w:proofErr w:type="spellEnd"/>
      <w:r>
        <w:t xml:space="preserve"> Murphy. Thanks to lab cousins Casey </w:t>
      </w:r>
      <w:proofErr w:type="spellStart"/>
      <w:r>
        <w:t>Coomes</w:t>
      </w:r>
      <w:proofErr w:type="spellEnd"/>
      <w:r>
        <w:t xml:space="preserve"> and Mike Harvey. Thank you to Mike </w:t>
      </w:r>
      <w:proofErr w:type="spellStart"/>
      <w:r>
        <w:t>Cyrana</w:t>
      </w:r>
      <w:proofErr w:type="spellEnd"/>
      <w:r>
        <w:t xml:space="preserve"> for everything. A world of thanks to the National Science Foundation for the grant that supported my research</w:t>
      </w:r>
      <w:r w:rsidR="004B62B9">
        <w:t>,</w:t>
      </w:r>
      <w:r>
        <w:t xml:space="preserve"> my graduate research assistantship</w:t>
      </w:r>
      <w:r w:rsidR="004B62B9">
        <w:t>,</w:t>
      </w:r>
      <w:r>
        <w:t xml:space="preserve"> as well as NSF INTERN funding to be an intern at the Oak Ridge National Lab. A huge thank you to Dave Weston for being so inclusive and kind in a competitive research world and thank you to his lab for all their help and their warm welcome, especially Megan Patel, Travis Lawrence, and Dana Carper-Lawrence. Thanks to Rachel </w:t>
      </w:r>
      <w:proofErr w:type="spellStart"/>
      <w:r>
        <w:t>Swenie</w:t>
      </w:r>
      <w:proofErr w:type="spellEnd"/>
      <w:r w:rsidR="00BB7304">
        <w:t xml:space="preserve">, Kendall </w:t>
      </w:r>
      <w:proofErr w:type="spellStart"/>
      <w:r w:rsidR="00BB7304">
        <w:t>Bealls</w:t>
      </w:r>
      <w:proofErr w:type="spellEnd"/>
      <w:r w:rsidR="00BB7304">
        <w:t xml:space="preserve">, </w:t>
      </w:r>
      <w:r>
        <w:t>Steph</w:t>
      </w:r>
      <w:r w:rsidR="004B62B9">
        <w:t>anie</w:t>
      </w:r>
      <w:r>
        <w:t xml:space="preserve"> Kors, Amanda Hyman, and Margi Whitmore for being good friends! Thank you to Tulane University for being an incredible place to start a degree and to my friends there: </w:t>
      </w:r>
      <w:r w:rsidR="004B62B9">
        <w:t xml:space="preserve">Steve Formel, </w:t>
      </w:r>
      <w:r>
        <w:t>Peter Tellez, Steph</w:t>
      </w:r>
      <w:r w:rsidR="004B62B9">
        <w:t>anie</w:t>
      </w:r>
      <w:r>
        <w:t xml:space="preserve"> McClelland, Sarah Khalil, Liz Kimbrough, Christen Steele</w:t>
      </w:r>
      <w:r w:rsidR="0068207A">
        <w:t xml:space="preserve"> and many more</w:t>
      </w:r>
      <w:r>
        <w:t xml:space="preserve">. Thank you to the University of Tennessee department of Ecology and Evolutionary Biology for being an ideal place to finish my degree. </w:t>
      </w:r>
      <w:r w:rsidR="003764A6">
        <w:t xml:space="preserve">Thank you to Travis Perry and the Root Family from Wild Semester 2011 for inspiring me to switch majors. Thank you to Marianne Bessy for taking me to my first academic conference. </w:t>
      </w:r>
      <w:r>
        <w:t xml:space="preserve">A shout-out to AOC and the squad for giving me hope for my political system. </w:t>
      </w:r>
    </w:p>
    <w:p w14:paraId="7DC3818F" w14:textId="77777777" w:rsidR="00904969" w:rsidRDefault="00904969" w:rsidP="005E54E2"/>
    <w:p w14:paraId="504E3DF7" w14:textId="77777777" w:rsidR="00904969" w:rsidRDefault="00904969" w:rsidP="005E54E2"/>
    <w:p w14:paraId="64ABFFAD" w14:textId="77777777" w:rsidR="00904969" w:rsidRDefault="00904969" w:rsidP="005E54E2"/>
    <w:p w14:paraId="357C6C9C" w14:textId="77777777" w:rsidR="00236E6D" w:rsidRPr="005E54E2" w:rsidRDefault="0085757D" w:rsidP="00387656">
      <w:pPr>
        <w:pStyle w:val="Title"/>
      </w:pPr>
      <w:r w:rsidRPr="005E54E2">
        <w:br w:type="page"/>
      </w:r>
      <w:r w:rsidR="00236E6D" w:rsidRPr="005E54E2">
        <w:lastRenderedPageBreak/>
        <w:t>ABSTRACT</w:t>
      </w:r>
    </w:p>
    <w:p w14:paraId="459499CC" w14:textId="77777777" w:rsidR="009D794C" w:rsidRPr="005E54E2" w:rsidRDefault="009D794C" w:rsidP="000451E7">
      <w:pPr>
        <w:jc w:val="both"/>
      </w:pPr>
    </w:p>
    <w:p w14:paraId="7BD0BFB5" w14:textId="77777777" w:rsidR="00FF6E44" w:rsidRDefault="00FF6E44" w:rsidP="00FF6E44">
      <w:pPr>
        <w:pStyle w:val="Title"/>
        <w:jc w:val="left"/>
      </w:pPr>
      <w:r w:rsidRPr="00A00F1D">
        <w:rPr>
          <w:b w:val="0"/>
          <w:sz w:val="24"/>
          <w:lang w:val="en-US"/>
        </w:rPr>
        <w:t>Strati</w:t>
      </w:r>
      <w:r>
        <w:rPr>
          <w:b w:val="0"/>
          <w:sz w:val="24"/>
          <w:lang w:val="en-US"/>
        </w:rPr>
        <w:t>fied</w:t>
      </w:r>
      <w:r w:rsidRPr="00A00F1D">
        <w:rPr>
          <w:b w:val="0"/>
          <w:sz w:val="24"/>
          <w:lang w:val="en-US"/>
        </w:rPr>
        <w:t xml:space="preserve"> storage of dormant </w:t>
      </w:r>
      <w:r>
        <w:rPr>
          <w:b w:val="0"/>
          <w:sz w:val="24"/>
          <w:lang w:val="en-US"/>
        </w:rPr>
        <w:t>seeds</w:t>
      </w:r>
      <w:r w:rsidRPr="00A00F1D">
        <w:rPr>
          <w:b w:val="0"/>
          <w:sz w:val="24"/>
          <w:lang w:val="en-US"/>
        </w:rPr>
        <w:t xml:space="preserve"> in soil can result in natural archives useful for studying evolutionary responses to environmental change. </w:t>
      </w:r>
      <w:r>
        <w:rPr>
          <w:b w:val="0"/>
          <w:sz w:val="24"/>
          <w:lang w:val="en-US"/>
        </w:rPr>
        <w:t>For some species, dormant seeds can be harvested and revived or “resurrected” to compare with extant individuals and with other age cohorts across time. This approach, known as resurrection ecology, is especially useful when attempting to understand evolutionary potential, which provides the basis for projections about future evolutionary trajectories. In this dissertation</w:t>
      </w:r>
      <w:r w:rsidRPr="00A00F1D">
        <w:rPr>
          <w:b w:val="0"/>
          <w:sz w:val="24"/>
          <w:lang w:val="en-US"/>
        </w:rPr>
        <w:t xml:space="preserve">, I examine the persistent seed bank of </w:t>
      </w:r>
      <w:proofErr w:type="spellStart"/>
      <w:r w:rsidRPr="00A759B8">
        <w:rPr>
          <w:b w:val="0"/>
          <w:i/>
          <w:iCs/>
          <w:sz w:val="24"/>
          <w:lang w:val="en-US"/>
        </w:rPr>
        <w:t>Schoenoplectus</w:t>
      </w:r>
      <w:proofErr w:type="spellEnd"/>
      <w:r w:rsidRPr="009575CA">
        <w:rPr>
          <w:b w:val="0"/>
          <w:i/>
          <w:iCs/>
          <w:sz w:val="24"/>
          <w:lang w:val="en-US"/>
        </w:rPr>
        <w:t xml:space="preserve"> americanus</w:t>
      </w:r>
      <w:r w:rsidRPr="00A00F1D">
        <w:rPr>
          <w:b w:val="0"/>
          <w:sz w:val="24"/>
          <w:lang w:val="en-US"/>
        </w:rPr>
        <w:t xml:space="preserve">, a foundational brackish marsh sedge, to a) determine whether it can serve as a resource for reconstructing demographic and population genetic </w:t>
      </w:r>
      <w:r>
        <w:rPr>
          <w:b w:val="0"/>
          <w:sz w:val="24"/>
          <w:lang w:val="en-US"/>
        </w:rPr>
        <w:t>trends over time</w:t>
      </w:r>
      <w:r w:rsidRPr="00A00F1D">
        <w:rPr>
          <w:b w:val="0"/>
          <w:sz w:val="24"/>
          <w:lang w:val="en-US"/>
        </w:rPr>
        <w:t>, b) whether and how evolution may be occurring</w:t>
      </w:r>
      <w:r>
        <w:rPr>
          <w:b w:val="0"/>
          <w:sz w:val="24"/>
          <w:lang w:val="en-US"/>
        </w:rPr>
        <w:t xml:space="preserve"> across a century</w:t>
      </w:r>
      <w:r w:rsidRPr="00A00F1D">
        <w:rPr>
          <w:b w:val="0"/>
          <w:sz w:val="24"/>
          <w:lang w:val="en-US"/>
        </w:rPr>
        <w:t xml:space="preserve">. After </w:t>
      </w:r>
      <w:r>
        <w:rPr>
          <w:b w:val="0"/>
          <w:sz w:val="24"/>
          <w:lang w:val="en-US"/>
        </w:rPr>
        <w:t>extracting seeds</w:t>
      </w:r>
      <w:r w:rsidRPr="00A00F1D">
        <w:rPr>
          <w:b w:val="0"/>
          <w:sz w:val="24"/>
          <w:lang w:val="en-US"/>
        </w:rPr>
        <w:t xml:space="preserve"> from radionuclide-dated soil cores</w:t>
      </w:r>
      <w:r>
        <w:rPr>
          <w:b w:val="0"/>
          <w:sz w:val="24"/>
          <w:lang w:val="en-US"/>
        </w:rPr>
        <w:t xml:space="preserve"> taken across the Chesapeake Bay</w:t>
      </w:r>
      <w:r w:rsidRPr="00A00F1D">
        <w:rPr>
          <w:b w:val="0"/>
          <w:sz w:val="24"/>
          <w:lang w:val="en-US"/>
        </w:rPr>
        <w:t>, I</w:t>
      </w:r>
      <w:r>
        <w:rPr>
          <w:b w:val="0"/>
          <w:sz w:val="24"/>
          <w:lang w:val="en-US"/>
        </w:rPr>
        <w:t xml:space="preserve"> </w:t>
      </w:r>
      <w:r w:rsidRPr="00A00F1D">
        <w:rPr>
          <w:b w:val="0"/>
          <w:sz w:val="24"/>
          <w:lang w:val="en-US"/>
        </w:rPr>
        <w:t>“resurrect</w:t>
      </w:r>
      <w:r>
        <w:rPr>
          <w:b w:val="0"/>
          <w:sz w:val="24"/>
          <w:lang w:val="en-US"/>
        </w:rPr>
        <w:t>ed</w:t>
      </w:r>
      <w:r w:rsidRPr="00A00F1D">
        <w:rPr>
          <w:b w:val="0"/>
          <w:sz w:val="24"/>
          <w:lang w:val="en-US"/>
        </w:rPr>
        <w:t xml:space="preserve">” </w:t>
      </w:r>
      <w:r>
        <w:rPr>
          <w:b w:val="0"/>
          <w:sz w:val="24"/>
          <w:lang w:val="en-US"/>
        </w:rPr>
        <w:t xml:space="preserve">age </w:t>
      </w:r>
      <w:r w:rsidRPr="00A00F1D">
        <w:rPr>
          <w:b w:val="0"/>
          <w:sz w:val="24"/>
          <w:lang w:val="en-US"/>
        </w:rPr>
        <w:t>cohorts spanning the 20th century. In Chapter 1, I use microsatellite</w:t>
      </w:r>
      <w:r>
        <w:rPr>
          <w:b w:val="0"/>
          <w:sz w:val="24"/>
          <w:lang w:val="en-US"/>
        </w:rPr>
        <w:t>s</w:t>
      </w:r>
      <w:r w:rsidRPr="00A00F1D">
        <w:rPr>
          <w:b w:val="0"/>
          <w:sz w:val="24"/>
          <w:lang w:val="en-US"/>
        </w:rPr>
        <w:t xml:space="preserve"> to assess genetic diversity/differentiation among </w:t>
      </w:r>
      <w:r>
        <w:rPr>
          <w:b w:val="0"/>
          <w:sz w:val="24"/>
          <w:lang w:val="en-US"/>
        </w:rPr>
        <w:t>age</w:t>
      </w:r>
      <w:r w:rsidRPr="00A00F1D">
        <w:rPr>
          <w:b w:val="0"/>
          <w:sz w:val="24"/>
          <w:lang w:val="en-US"/>
        </w:rPr>
        <w:t xml:space="preserve"> cohorts, drawing comparisons to extant plants at the study site and </w:t>
      </w:r>
      <w:r>
        <w:rPr>
          <w:b w:val="0"/>
          <w:sz w:val="24"/>
          <w:lang w:val="en-US"/>
        </w:rPr>
        <w:t xml:space="preserve">to extant plants </w:t>
      </w:r>
      <w:r w:rsidRPr="00A00F1D">
        <w:rPr>
          <w:b w:val="0"/>
          <w:sz w:val="24"/>
          <w:lang w:val="en-US"/>
        </w:rPr>
        <w:t>in nearby and more distant marshes. I found genotypic differences among cohorts and bet</w:t>
      </w:r>
      <w:r>
        <w:rPr>
          <w:b w:val="0"/>
          <w:sz w:val="24"/>
          <w:lang w:val="en-US"/>
        </w:rPr>
        <w:t>we</w:t>
      </w:r>
      <w:r w:rsidRPr="00A00F1D">
        <w:rPr>
          <w:b w:val="0"/>
          <w:sz w:val="24"/>
          <w:lang w:val="en-US"/>
        </w:rPr>
        <w:t xml:space="preserve">en cohorts and extant plants. </w:t>
      </w:r>
      <w:r>
        <w:rPr>
          <w:b w:val="0"/>
          <w:sz w:val="24"/>
          <w:lang w:val="en-US"/>
        </w:rPr>
        <w:t>G</w:t>
      </w:r>
      <w:r w:rsidRPr="00A00F1D">
        <w:rPr>
          <w:b w:val="0"/>
          <w:sz w:val="24"/>
          <w:lang w:val="en-US"/>
        </w:rPr>
        <w:t xml:space="preserve">enetic diversity did not decline with depth, </w:t>
      </w:r>
      <w:r>
        <w:rPr>
          <w:b w:val="0"/>
          <w:sz w:val="24"/>
          <w:lang w:val="en-US"/>
        </w:rPr>
        <w:t>suggesting</w:t>
      </w:r>
      <w:r w:rsidRPr="00A00F1D">
        <w:rPr>
          <w:b w:val="0"/>
          <w:sz w:val="24"/>
          <w:lang w:val="en-US"/>
        </w:rPr>
        <w:t xml:space="preserve"> differentiation is likely not due to attrition. In Chapter 2, </w:t>
      </w:r>
      <w:r>
        <w:rPr>
          <w:b w:val="0"/>
          <w:sz w:val="24"/>
          <w:lang w:val="en-US"/>
        </w:rPr>
        <w:t xml:space="preserve">I use single nucleotide polymorphisms (SNPs) to examine population diversity/differentiation for resurrected plants taken from multiple marshes to understand how regional-scale geography interacts with temporal change. I found that location explained genetic clustering better than temporal differences, suggesting that habitat differences and relatively small geographic distance between marshes are consequential for </w:t>
      </w:r>
      <w:r w:rsidRPr="00A6038D">
        <w:rPr>
          <w:b w:val="0"/>
          <w:i/>
          <w:iCs/>
          <w:sz w:val="24"/>
          <w:lang w:val="en-US"/>
        </w:rPr>
        <w:t>S. americanus</w:t>
      </w:r>
      <w:r>
        <w:rPr>
          <w:b w:val="0"/>
          <w:sz w:val="24"/>
          <w:lang w:val="en-US"/>
        </w:rPr>
        <w:t xml:space="preserve"> evolution. In Chapter 3, I deployed two resurrected age cohorts from one marsh in a greenhouse experiment to assess phenotypic differences. I cloned plants across triply crossed conditions: simulated sea level rise (salinity, inundation) and competition. Biomass by treatment did not significantly differ when averaging by cohort. However, variance was smaller for young versus old cohorts, suggesting reduction in phenotypic </w:t>
      </w:r>
      <w:r w:rsidRPr="00943189">
        <w:rPr>
          <w:b w:val="0"/>
          <w:sz w:val="24"/>
          <w:lang w:val="en-US"/>
        </w:rPr>
        <w:t xml:space="preserve">plasticity across time. In Chapter 4 I compare the gene expression of </w:t>
      </w:r>
      <w:r w:rsidRPr="00EA04A2">
        <w:rPr>
          <w:b w:val="0"/>
          <w:i/>
          <w:iCs/>
          <w:sz w:val="24"/>
          <w:lang w:val="en-US"/>
        </w:rPr>
        <w:t>S. americanus</w:t>
      </w:r>
      <w:r w:rsidRPr="00943189">
        <w:rPr>
          <w:b w:val="0"/>
          <w:sz w:val="24"/>
          <w:lang w:val="en-US"/>
        </w:rPr>
        <w:t xml:space="preserve"> across time to understand plastic and genomic responses to salinity across time. I also compared gene expression differences in response to salinity for stem/root tissue and between cohorts. I found that salinity treatment resulted in significantly different expression levels and some evidence of differentiation</w:t>
      </w:r>
      <w:r>
        <w:rPr>
          <w:b w:val="0"/>
          <w:sz w:val="24"/>
          <w:lang w:val="en-US"/>
        </w:rPr>
        <w:t xml:space="preserve"> by age cohort, but only for root tissue. Overall, this work describes complex, geographically variable, and small evolutionary shifts across time in </w:t>
      </w:r>
      <w:r w:rsidRPr="00943189">
        <w:rPr>
          <w:b w:val="0"/>
          <w:i/>
          <w:iCs/>
          <w:sz w:val="24"/>
          <w:lang w:val="en-US"/>
        </w:rPr>
        <w:t>S. americanus</w:t>
      </w:r>
      <w:r>
        <w:rPr>
          <w:b w:val="0"/>
          <w:sz w:val="24"/>
          <w:lang w:val="en-US"/>
        </w:rPr>
        <w:t>. This suggests that local population and/or habitat differences mitigate change through time, which may be in response to climate change corollaries.</w:t>
      </w:r>
    </w:p>
    <w:p w14:paraId="585E997A" w14:textId="4032BBBB" w:rsidR="0041745C" w:rsidRDefault="0041745C" w:rsidP="009575CA">
      <w:pPr>
        <w:pStyle w:val="Title"/>
        <w:jc w:val="left"/>
      </w:pPr>
    </w:p>
    <w:p w14:paraId="7558C9AD" w14:textId="6A3DDC65" w:rsidR="0041745C" w:rsidRDefault="0041745C" w:rsidP="009575CA">
      <w:pPr>
        <w:pStyle w:val="Title"/>
        <w:jc w:val="left"/>
      </w:pPr>
    </w:p>
    <w:p w14:paraId="623CF3EB" w14:textId="5766676B" w:rsidR="0041745C" w:rsidRDefault="0041745C" w:rsidP="0041745C">
      <w:pPr>
        <w:pStyle w:val="Title"/>
        <w:jc w:val="left"/>
      </w:pPr>
    </w:p>
    <w:p w14:paraId="07949B8E" w14:textId="77777777" w:rsidR="0041745C" w:rsidRDefault="0041745C" w:rsidP="0041745C">
      <w:pPr>
        <w:pStyle w:val="Title"/>
        <w:jc w:val="left"/>
      </w:pPr>
    </w:p>
    <w:p w14:paraId="2BE89FBD" w14:textId="77777777" w:rsidR="00387656" w:rsidRDefault="00387656" w:rsidP="00387656">
      <w:pPr>
        <w:pStyle w:val="Title"/>
      </w:pPr>
      <w:r>
        <w:lastRenderedPageBreak/>
        <w:t>TABLE OF CONTENTS</w:t>
      </w:r>
    </w:p>
    <w:p w14:paraId="1644CD56" w14:textId="77777777" w:rsidR="00387656" w:rsidRDefault="00387656" w:rsidP="00387656">
      <w:pPr>
        <w:pStyle w:val="Title"/>
      </w:pPr>
    </w:p>
    <w:p w14:paraId="742C46D1" w14:textId="1EAE93BC" w:rsidR="00550AE9" w:rsidRDefault="00387656">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7401128" w:history="1">
        <w:r w:rsidR="00550AE9" w:rsidRPr="007826A1">
          <w:rPr>
            <w:rStyle w:val="Hyperlink"/>
            <w:noProof/>
          </w:rPr>
          <w:t>INTRODUCTION</w:t>
        </w:r>
        <w:r w:rsidR="00550AE9">
          <w:rPr>
            <w:noProof/>
            <w:webHidden/>
          </w:rPr>
          <w:tab/>
        </w:r>
        <w:r w:rsidR="00550AE9">
          <w:rPr>
            <w:noProof/>
            <w:webHidden/>
          </w:rPr>
          <w:fldChar w:fldCharType="begin"/>
        </w:r>
        <w:r w:rsidR="00550AE9">
          <w:rPr>
            <w:noProof/>
            <w:webHidden/>
          </w:rPr>
          <w:instrText xml:space="preserve"> PAGEREF _Toc57401128 \h </w:instrText>
        </w:r>
        <w:r w:rsidR="00550AE9">
          <w:rPr>
            <w:noProof/>
            <w:webHidden/>
          </w:rPr>
        </w:r>
        <w:r w:rsidR="00550AE9">
          <w:rPr>
            <w:noProof/>
            <w:webHidden/>
          </w:rPr>
          <w:fldChar w:fldCharType="separate"/>
        </w:r>
        <w:r w:rsidR="00C0383E">
          <w:rPr>
            <w:noProof/>
            <w:webHidden/>
          </w:rPr>
          <w:t>1</w:t>
        </w:r>
        <w:r w:rsidR="00550AE9">
          <w:rPr>
            <w:noProof/>
            <w:webHidden/>
          </w:rPr>
          <w:fldChar w:fldCharType="end"/>
        </w:r>
      </w:hyperlink>
    </w:p>
    <w:p w14:paraId="61A5C5D2" w14:textId="4269BE80" w:rsidR="00550AE9" w:rsidRDefault="00566B2F">
      <w:pPr>
        <w:pStyle w:val="TOC2"/>
        <w:rPr>
          <w:rFonts w:asciiTheme="minorHAnsi" w:eastAsiaTheme="minorEastAsia" w:hAnsiTheme="minorHAnsi" w:cstheme="minorBidi"/>
          <w:noProof/>
          <w:sz w:val="22"/>
          <w:szCs w:val="22"/>
        </w:rPr>
      </w:pPr>
      <w:hyperlink w:anchor="_Toc57401129" w:history="1">
        <w:r w:rsidR="00550AE9" w:rsidRPr="007826A1">
          <w:rPr>
            <w:rStyle w:val="Hyperlink"/>
            <w:noProof/>
          </w:rPr>
          <w:t>Resurrection Ecology and Eco-Evolution</w:t>
        </w:r>
        <w:r w:rsidR="00550AE9">
          <w:rPr>
            <w:noProof/>
            <w:webHidden/>
          </w:rPr>
          <w:tab/>
        </w:r>
        <w:r w:rsidR="00550AE9">
          <w:rPr>
            <w:noProof/>
            <w:webHidden/>
          </w:rPr>
          <w:fldChar w:fldCharType="begin"/>
        </w:r>
        <w:r w:rsidR="00550AE9">
          <w:rPr>
            <w:noProof/>
            <w:webHidden/>
          </w:rPr>
          <w:instrText xml:space="preserve"> PAGEREF _Toc57401129 \h </w:instrText>
        </w:r>
        <w:r w:rsidR="00550AE9">
          <w:rPr>
            <w:noProof/>
            <w:webHidden/>
          </w:rPr>
        </w:r>
        <w:r w:rsidR="00550AE9">
          <w:rPr>
            <w:noProof/>
            <w:webHidden/>
          </w:rPr>
          <w:fldChar w:fldCharType="separate"/>
        </w:r>
        <w:r w:rsidR="00C0383E">
          <w:rPr>
            <w:noProof/>
            <w:webHidden/>
          </w:rPr>
          <w:t>1</w:t>
        </w:r>
        <w:r w:rsidR="00550AE9">
          <w:rPr>
            <w:noProof/>
            <w:webHidden/>
          </w:rPr>
          <w:fldChar w:fldCharType="end"/>
        </w:r>
      </w:hyperlink>
    </w:p>
    <w:p w14:paraId="2FA2F9E8" w14:textId="2E027F3F"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30" w:history="1">
        <w:r w:rsidR="00550AE9" w:rsidRPr="007826A1">
          <w:rPr>
            <w:rStyle w:val="Hyperlink"/>
            <w:noProof/>
          </w:rPr>
          <w:t>Resurrection ecology is a powerful approach for understanding the past and predicting the future</w:t>
        </w:r>
        <w:r w:rsidR="00550AE9">
          <w:rPr>
            <w:noProof/>
            <w:webHidden/>
          </w:rPr>
          <w:tab/>
        </w:r>
        <w:r w:rsidR="00550AE9">
          <w:rPr>
            <w:noProof/>
            <w:webHidden/>
          </w:rPr>
          <w:fldChar w:fldCharType="begin"/>
        </w:r>
        <w:r w:rsidR="00550AE9">
          <w:rPr>
            <w:noProof/>
            <w:webHidden/>
          </w:rPr>
          <w:instrText xml:space="preserve"> PAGEREF _Toc57401130 \h </w:instrText>
        </w:r>
        <w:r w:rsidR="00550AE9">
          <w:rPr>
            <w:noProof/>
            <w:webHidden/>
          </w:rPr>
        </w:r>
        <w:r w:rsidR="00550AE9">
          <w:rPr>
            <w:noProof/>
            <w:webHidden/>
          </w:rPr>
          <w:fldChar w:fldCharType="separate"/>
        </w:r>
        <w:r w:rsidR="00C0383E">
          <w:rPr>
            <w:noProof/>
            <w:webHidden/>
          </w:rPr>
          <w:t>1</w:t>
        </w:r>
        <w:r w:rsidR="00550AE9">
          <w:rPr>
            <w:noProof/>
            <w:webHidden/>
          </w:rPr>
          <w:fldChar w:fldCharType="end"/>
        </w:r>
      </w:hyperlink>
    </w:p>
    <w:p w14:paraId="1A5A1359" w14:textId="77A06524"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31" w:history="1">
        <w:r w:rsidR="00550AE9" w:rsidRPr="007826A1">
          <w:rPr>
            <w:rStyle w:val="Hyperlink"/>
            <w:noProof/>
          </w:rPr>
          <w:t>Rapid and eco-evolution and resurrection ecology</w:t>
        </w:r>
        <w:r w:rsidR="00550AE9">
          <w:rPr>
            <w:noProof/>
            <w:webHidden/>
          </w:rPr>
          <w:tab/>
        </w:r>
        <w:r w:rsidR="00550AE9">
          <w:rPr>
            <w:noProof/>
            <w:webHidden/>
          </w:rPr>
          <w:fldChar w:fldCharType="begin"/>
        </w:r>
        <w:r w:rsidR="00550AE9">
          <w:rPr>
            <w:noProof/>
            <w:webHidden/>
          </w:rPr>
          <w:instrText xml:space="preserve"> PAGEREF _Toc57401131 \h </w:instrText>
        </w:r>
        <w:r w:rsidR="00550AE9">
          <w:rPr>
            <w:noProof/>
            <w:webHidden/>
          </w:rPr>
        </w:r>
        <w:r w:rsidR="00550AE9">
          <w:rPr>
            <w:noProof/>
            <w:webHidden/>
          </w:rPr>
          <w:fldChar w:fldCharType="separate"/>
        </w:r>
        <w:r w:rsidR="00C0383E">
          <w:rPr>
            <w:noProof/>
            <w:webHidden/>
          </w:rPr>
          <w:t>2</w:t>
        </w:r>
        <w:r w:rsidR="00550AE9">
          <w:rPr>
            <w:noProof/>
            <w:webHidden/>
          </w:rPr>
          <w:fldChar w:fldCharType="end"/>
        </w:r>
      </w:hyperlink>
    </w:p>
    <w:p w14:paraId="0CA4FD8D" w14:textId="5A6D8622"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32" w:history="1">
        <w:r w:rsidR="00550AE9" w:rsidRPr="007826A1">
          <w:rPr>
            <w:rStyle w:val="Hyperlink"/>
            <w:noProof/>
          </w:rPr>
          <w:t>Leveraging population genetics and genomics for understanding future trajectories</w:t>
        </w:r>
        <w:r w:rsidR="00550AE9">
          <w:rPr>
            <w:noProof/>
            <w:webHidden/>
          </w:rPr>
          <w:tab/>
        </w:r>
        <w:r w:rsidR="00550AE9">
          <w:rPr>
            <w:noProof/>
            <w:webHidden/>
          </w:rPr>
          <w:fldChar w:fldCharType="begin"/>
        </w:r>
        <w:r w:rsidR="00550AE9">
          <w:rPr>
            <w:noProof/>
            <w:webHidden/>
          </w:rPr>
          <w:instrText xml:space="preserve"> PAGEREF _Toc57401132 \h </w:instrText>
        </w:r>
        <w:r w:rsidR="00550AE9">
          <w:rPr>
            <w:noProof/>
            <w:webHidden/>
          </w:rPr>
        </w:r>
        <w:r w:rsidR="00550AE9">
          <w:rPr>
            <w:noProof/>
            <w:webHidden/>
          </w:rPr>
          <w:fldChar w:fldCharType="separate"/>
        </w:r>
        <w:r w:rsidR="00C0383E">
          <w:rPr>
            <w:noProof/>
            <w:webHidden/>
          </w:rPr>
          <w:t>2</w:t>
        </w:r>
        <w:r w:rsidR="00550AE9">
          <w:rPr>
            <w:noProof/>
            <w:webHidden/>
          </w:rPr>
          <w:fldChar w:fldCharType="end"/>
        </w:r>
      </w:hyperlink>
    </w:p>
    <w:p w14:paraId="309FB0E3" w14:textId="6FEA2F8C" w:rsidR="00550AE9" w:rsidRDefault="00566B2F">
      <w:pPr>
        <w:pStyle w:val="TOC2"/>
        <w:rPr>
          <w:rFonts w:asciiTheme="minorHAnsi" w:eastAsiaTheme="minorEastAsia" w:hAnsiTheme="minorHAnsi" w:cstheme="minorBidi"/>
          <w:noProof/>
          <w:sz w:val="22"/>
          <w:szCs w:val="22"/>
        </w:rPr>
      </w:pPr>
      <w:hyperlink w:anchor="_Toc57401133" w:history="1">
        <w:r w:rsidR="00550AE9" w:rsidRPr="007826A1">
          <w:rPr>
            <w:rStyle w:val="Hyperlink"/>
            <w:noProof/>
          </w:rPr>
          <w:t>Coastal Wetlands and Climate Change</w:t>
        </w:r>
        <w:r w:rsidR="00550AE9">
          <w:rPr>
            <w:noProof/>
            <w:webHidden/>
          </w:rPr>
          <w:tab/>
        </w:r>
        <w:r w:rsidR="00550AE9">
          <w:rPr>
            <w:noProof/>
            <w:webHidden/>
          </w:rPr>
          <w:fldChar w:fldCharType="begin"/>
        </w:r>
        <w:r w:rsidR="00550AE9">
          <w:rPr>
            <w:noProof/>
            <w:webHidden/>
          </w:rPr>
          <w:instrText xml:space="preserve"> PAGEREF _Toc57401133 \h </w:instrText>
        </w:r>
        <w:r w:rsidR="00550AE9">
          <w:rPr>
            <w:noProof/>
            <w:webHidden/>
          </w:rPr>
        </w:r>
        <w:r w:rsidR="00550AE9">
          <w:rPr>
            <w:noProof/>
            <w:webHidden/>
          </w:rPr>
          <w:fldChar w:fldCharType="separate"/>
        </w:r>
        <w:r w:rsidR="00C0383E">
          <w:rPr>
            <w:noProof/>
            <w:webHidden/>
          </w:rPr>
          <w:t>3</w:t>
        </w:r>
        <w:r w:rsidR="00550AE9">
          <w:rPr>
            <w:noProof/>
            <w:webHidden/>
          </w:rPr>
          <w:fldChar w:fldCharType="end"/>
        </w:r>
      </w:hyperlink>
    </w:p>
    <w:p w14:paraId="7951C3D0" w14:textId="5671EB2D"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34" w:history="1">
        <w:r w:rsidR="00550AE9" w:rsidRPr="007826A1">
          <w:rPr>
            <w:rStyle w:val="Hyperlink"/>
            <w:noProof/>
          </w:rPr>
          <w:t>Major climate change corollaries threaten coastal wetland communities</w:t>
        </w:r>
        <w:r w:rsidR="00550AE9">
          <w:rPr>
            <w:noProof/>
            <w:webHidden/>
          </w:rPr>
          <w:tab/>
        </w:r>
        <w:r w:rsidR="00550AE9">
          <w:rPr>
            <w:noProof/>
            <w:webHidden/>
          </w:rPr>
          <w:fldChar w:fldCharType="begin"/>
        </w:r>
        <w:r w:rsidR="00550AE9">
          <w:rPr>
            <w:noProof/>
            <w:webHidden/>
          </w:rPr>
          <w:instrText xml:space="preserve"> PAGEREF _Toc57401134 \h </w:instrText>
        </w:r>
        <w:r w:rsidR="00550AE9">
          <w:rPr>
            <w:noProof/>
            <w:webHidden/>
          </w:rPr>
        </w:r>
        <w:r w:rsidR="00550AE9">
          <w:rPr>
            <w:noProof/>
            <w:webHidden/>
          </w:rPr>
          <w:fldChar w:fldCharType="separate"/>
        </w:r>
        <w:r w:rsidR="00C0383E">
          <w:rPr>
            <w:noProof/>
            <w:webHidden/>
          </w:rPr>
          <w:t>3</w:t>
        </w:r>
        <w:r w:rsidR="00550AE9">
          <w:rPr>
            <w:noProof/>
            <w:webHidden/>
          </w:rPr>
          <w:fldChar w:fldCharType="end"/>
        </w:r>
      </w:hyperlink>
    </w:p>
    <w:p w14:paraId="50D1EA1D" w14:textId="2A7BC98C" w:rsidR="00550AE9" w:rsidRDefault="00566B2F">
      <w:pPr>
        <w:pStyle w:val="TOC1"/>
        <w:tabs>
          <w:tab w:val="right" w:leader="dot" w:pos="8630"/>
        </w:tabs>
        <w:rPr>
          <w:rFonts w:asciiTheme="minorHAnsi" w:eastAsiaTheme="minorEastAsia" w:hAnsiTheme="minorHAnsi" w:cstheme="minorBidi"/>
          <w:noProof/>
          <w:sz w:val="22"/>
          <w:szCs w:val="22"/>
        </w:rPr>
      </w:pPr>
      <w:hyperlink w:anchor="_Toc57401135" w:history="1">
        <w:r w:rsidR="00550AE9" w:rsidRPr="007826A1">
          <w:rPr>
            <w:rStyle w:val="Hyperlink"/>
            <w:noProof/>
          </w:rPr>
          <w:t>CHAPTER I A century of genetic variation inferred from a persistent soil-stored seed bank</w:t>
        </w:r>
        <w:r w:rsidR="00550AE9">
          <w:rPr>
            <w:noProof/>
            <w:webHidden/>
          </w:rPr>
          <w:tab/>
        </w:r>
        <w:r w:rsidR="00550AE9">
          <w:rPr>
            <w:noProof/>
            <w:webHidden/>
          </w:rPr>
          <w:fldChar w:fldCharType="begin"/>
        </w:r>
        <w:r w:rsidR="00550AE9">
          <w:rPr>
            <w:noProof/>
            <w:webHidden/>
          </w:rPr>
          <w:instrText xml:space="preserve"> PAGEREF _Toc57401135 \h </w:instrText>
        </w:r>
        <w:r w:rsidR="00550AE9">
          <w:rPr>
            <w:noProof/>
            <w:webHidden/>
          </w:rPr>
        </w:r>
        <w:r w:rsidR="00550AE9">
          <w:rPr>
            <w:noProof/>
            <w:webHidden/>
          </w:rPr>
          <w:fldChar w:fldCharType="separate"/>
        </w:r>
        <w:r w:rsidR="00C0383E">
          <w:rPr>
            <w:noProof/>
            <w:webHidden/>
          </w:rPr>
          <w:t>5</w:t>
        </w:r>
        <w:r w:rsidR="00550AE9">
          <w:rPr>
            <w:noProof/>
            <w:webHidden/>
          </w:rPr>
          <w:fldChar w:fldCharType="end"/>
        </w:r>
      </w:hyperlink>
    </w:p>
    <w:p w14:paraId="200F3593" w14:textId="30FB3FA6" w:rsidR="00550AE9" w:rsidRDefault="00566B2F">
      <w:pPr>
        <w:pStyle w:val="TOC2"/>
        <w:rPr>
          <w:rFonts w:asciiTheme="minorHAnsi" w:eastAsiaTheme="minorEastAsia" w:hAnsiTheme="minorHAnsi" w:cstheme="minorBidi"/>
          <w:noProof/>
          <w:sz w:val="22"/>
          <w:szCs w:val="22"/>
        </w:rPr>
      </w:pPr>
      <w:hyperlink w:anchor="_Toc57401136" w:history="1">
        <w:r w:rsidR="00550AE9" w:rsidRPr="007826A1">
          <w:rPr>
            <w:rStyle w:val="Hyperlink"/>
            <w:noProof/>
          </w:rPr>
          <w:t>Abstract</w:t>
        </w:r>
        <w:r w:rsidR="00550AE9">
          <w:rPr>
            <w:noProof/>
            <w:webHidden/>
          </w:rPr>
          <w:tab/>
        </w:r>
        <w:r w:rsidR="00550AE9">
          <w:rPr>
            <w:noProof/>
            <w:webHidden/>
          </w:rPr>
          <w:fldChar w:fldCharType="begin"/>
        </w:r>
        <w:r w:rsidR="00550AE9">
          <w:rPr>
            <w:noProof/>
            <w:webHidden/>
          </w:rPr>
          <w:instrText xml:space="preserve"> PAGEREF _Toc57401136 \h </w:instrText>
        </w:r>
        <w:r w:rsidR="00550AE9">
          <w:rPr>
            <w:noProof/>
            <w:webHidden/>
          </w:rPr>
        </w:r>
        <w:r w:rsidR="00550AE9">
          <w:rPr>
            <w:noProof/>
            <w:webHidden/>
          </w:rPr>
          <w:fldChar w:fldCharType="separate"/>
        </w:r>
        <w:r w:rsidR="00C0383E">
          <w:rPr>
            <w:noProof/>
            <w:webHidden/>
          </w:rPr>
          <w:t>6</w:t>
        </w:r>
        <w:r w:rsidR="00550AE9">
          <w:rPr>
            <w:noProof/>
            <w:webHidden/>
          </w:rPr>
          <w:fldChar w:fldCharType="end"/>
        </w:r>
      </w:hyperlink>
    </w:p>
    <w:p w14:paraId="0287167B" w14:textId="04C2EAC6" w:rsidR="00550AE9" w:rsidRDefault="00566B2F">
      <w:pPr>
        <w:pStyle w:val="TOC2"/>
        <w:rPr>
          <w:rFonts w:asciiTheme="minorHAnsi" w:eastAsiaTheme="minorEastAsia" w:hAnsiTheme="minorHAnsi" w:cstheme="minorBidi"/>
          <w:noProof/>
          <w:sz w:val="22"/>
          <w:szCs w:val="22"/>
        </w:rPr>
      </w:pPr>
      <w:hyperlink w:anchor="_Toc57401137" w:history="1">
        <w:r w:rsidR="00550AE9" w:rsidRPr="007826A1">
          <w:rPr>
            <w:rStyle w:val="Hyperlink"/>
            <w:noProof/>
          </w:rPr>
          <w:t>Introduction</w:t>
        </w:r>
        <w:r w:rsidR="00550AE9">
          <w:rPr>
            <w:noProof/>
            <w:webHidden/>
          </w:rPr>
          <w:tab/>
        </w:r>
        <w:r w:rsidR="00550AE9">
          <w:rPr>
            <w:noProof/>
            <w:webHidden/>
          </w:rPr>
          <w:fldChar w:fldCharType="begin"/>
        </w:r>
        <w:r w:rsidR="00550AE9">
          <w:rPr>
            <w:noProof/>
            <w:webHidden/>
          </w:rPr>
          <w:instrText xml:space="preserve"> PAGEREF _Toc57401137 \h </w:instrText>
        </w:r>
        <w:r w:rsidR="00550AE9">
          <w:rPr>
            <w:noProof/>
            <w:webHidden/>
          </w:rPr>
        </w:r>
        <w:r w:rsidR="00550AE9">
          <w:rPr>
            <w:noProof/>
            <w:webHidden/>
          </w:rPr>
          <w:fldChar w:fldCharType="separate"/>
        </w:r>
        <w:r w:rsidR="00C0383E">
          <w:rPr>
            <w:noProof/>
            <w:webHidden/>
          </w:rPr>
          <w:t>6</w:t>
        </w:r>
        <w:r w:rsidR="00550AE9">
          <w:rPr>
            <w:noProof/>
            <w:webHidden/>
          </w:rPr>
          <w:fldChar w:fldCharType="end"/>
        </w:r>
      </w:hyperlink>
    </w:p>
    <w:p w14:paraId="13762A81" w14:textId="7C91EE05" w:rsidR="00550AE9" w:rsidRDefault="00566B2F">
      <w:pPr>
        <w:pStyle w:val="TOC2"/>
        <w:rPr>
          <w:rFonts w:asciiTheme="minorHAnsi" w:eastAsiaTheme="minorEastAsia" w:hAnsiTheme="minorHAnsi" w:cstheme="minorBidi"/>
          <w:noProof/>
          <w:sz w:val="22"/>
          <w:szCs w:val="22"/>
        </w:rPr>
      </w:pPr>
      <w:hyperlink w:anchor="_Toc57401138" w:history="1">
        <w:r w:rsidR="00550AE9" w:rsidRPr="007826A1">
          <w:rPr>
            <w:rStyle w:val="Hyperlink"/>
            <w:noProof/>
          </w:rPr>
          <w:t>Methods</w:t>
        </w:r>
        <w:r w:rsidR="00550AE9">
          <w:rPr>
            <w:noProof/>
            <w:webHidden/>
          </w:rPr>
          <w:tab/>
        </w:r>
        <w:r w:rsidR="00550AE9">
          <w:rPr>
            <w:noProof/>
            <w:webHidden/>
          </w:rPr>
          <w:fldChar w:fldCharType="begin"/>
        </w:r>
        <w:r w:rsidR="00550AE9">
          <w:rPr>
            <w:noProof/>
            <w:webHidden/>
          </w:rPr>
          <w:instrText xml:space="preserve"> PAGEREF _Toc57401138 \h </w:instrText>
        </w:r>
        <w:r w:rsidR="00550AE9">
          <w:rPr>
            <w:noProof/>
            <w:webHidden/>
          </w:rPr>
        </w:r>
        <w:r w:rsidR="00550AE9">
          <w:rPr>
            <w:noProof/>
            <w:webHidden/>
          </w:rPr>
          <w:fldChar w:fldCharType="separate"/>
        </w:r>
        <w:r w:rsidR="00C0383E">
          <w:rPr>
            <w:noProof/>
            <w:webHidden/>
          </w:rPr>
          <w:t>9</w:t>
        </w:r>
        <w:r w:rsidR="00550AE9">
          <w:rPr>
            <w:noProof/>
            <w:webHidden/>
          </w:rPr>
          <w:fldChar w:fldCharType="end"/>
        </w:r>
      </w:hyperlink>
    </w:p>
    <w:p w14:paraId="374944B9" w14:textId="167A33B4"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39" w:history="1">
        <w:r w:rsidR="00550AE9" w:rsidRPr="007826A1">
          <w:rPr>
            <w:rStyle w:val="Hyperlink"/>
            <w:noProof/>
          </w:rPr>
          <w:t>Seed germination and tissue sampling of “resurrected” cohorts</w:t>
        </w:r>
        <w:r w:rsidR="00550AE9">
          <w:rPr>
            <w:noProof/>
            <w:webHidden/>
          </w:rPr>
          <w:tab/>
        </w:r>
        <w:r w:rsidR="00550AE9">
          <w:rPr>
            <w:noProof/>
            <w:webHidden/>
          </w:rPr>
          <w:fldChar w:fldCharType="begin"/>
        </w:r>
        <w:r w:rsidR="00550AE9">
          <w:rPr>
            <w:noProof/>
            <w:webHidden/>
          </w:rPr>
          <w:instrText xml:space="preserve"> PAGEREF _Toc57401139 \h </w:instrText>
        </w:r>
        <w:r w:rsidR="00550AE9">
          <w:rPr>
            <w:noProof/>
            <w:webHidden/>
          </w:rPr>
        </w:r>
        <w:r w:rsidR="00550AE9">
          <w:rPr>
            <w:noProof/>
            <w:webHidden/>
          </w:rPr>
          <w:fldChar w:fldCharType="separate"/>
        </w:r>
        <w:r w:rsidR="00C0383E">
          <w:rPr>
            <w:noProof/>
            <w:webHidden/>
          </w:rPr>
          <w:t>10</w:t>
        </w:r>
        <w:r w:rsidR="00550AE9">
          <w:rPr>
            <w:noProof/>
            <w:webHidden/>
          </w:rPr>
          <w:fldChar w:fldCharType="end"/>
        </w:r>
      </w:hyperlink>
    </w:p>
    <w:p w14:paraId="10DE3DFC" w14:textId="4A36951A"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40" w:history="1">
        <w:r w:rsidR="00550AE9" w:rsidRPr="007826A1">
          <w:rPr>
            <w:rStyle w:val="Hyperlink"/>
            <w:noProof/>
          </w:rPr>
          <w:t>Tissue sampling of extant populations</w:t>
        </w:r>
        <w:r w:rsidR="00550AE9">
          <w:rPr>
            <w:noProof/>
            <w:webHidden/>
          </w:rPr>
          <w:tab/>
        </w:r>
        <w:r w:rsidR="00550AE9">
          <w:rPr>
            <w:noProof/>
            <w:webHidden/>
          </w:rPr>
          <w:fldChar w:fldCharType="begin"/>
        </w:r>
        <w:r w:rsidR="00550AE9">
          <w:rPr>
            <w:noProof/>
            <w:webHidden/>
          </w:rPr>
          <w:instrText xml:space="preserve"> PAGEREF _Toc57401140 \h </w:instrText>
        </w:r>
        <w:r w:rsidR="00550AE9">
          <w:rPr>
            <w:noProof/>
            <w:webHidden/>
          </w:rPr>
        </w:r>
        <w:r w:rsidR="00550AE9">
          <w:rPr>
            <w:noProof/>
            <w:webHidden/>
          </w:rPr>
          <w:fldChar w:fldCharType="separate"/>
        </w:r>
        <w:r w:rsidR="00C0383E">
          <w:rPr>
            <w:noProof/>
            <w:webHidden/>
          </w:rPr>
          <w:t>11</w:t>
        </w:r>
        <w:r w:rsidR="00550AE9">
          <w:rPr>
            <w:noProof/>
            <w:webHidden/>
          </w:rPr>
          <w:fldChar w:fldCharType="end"/>
        </w:r>
      </w:hyperlink>
    </w:p>
    <w:p w14:paraId="38FC98AE" w14:textId="25F91E00"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41" w:history="1">
        <w:r w:rsidR="00550AE9" w:rsidRPr="007826A1">
          <w:rPr>
            <w:rStyle w:val="Hyperlink"/>
            <w:noProof/>
          </w:rPr>
          <w:t>Genetic data collection</w:t>
        </w:r>
        <w:r w:rsidR="00550AE9">
          <w:rPr>
            <w:noProof/>
            <w:webHidden/>
          </w:rPr>
          <w:tab/>
        </w:r>
        <w:r w:rsidR="00550AE9">
          <w:rPr>
            <w:noProof/>
            <w:webHidden/>
          </w:rPr>
          <w:fldChar w:fldCharType="begin"/>
        </w:r>
        <w:r w:rsidR="00550AE9">
          <w:rPr>
            <w:noProof/>
            <w:webHidden/>
          </w:rPr>
          <w:instrText xml:space="preserve"> PAGEREF _Toc57401141 \h </w:instrText>
        </w:r>
        <w:r w:rsidR="00550AE9">
          <w:rPr>
            <w:noProof/>
            <w:webHidden/>
          </w:rPr>
        </w:r>
        <w:r w:rsidR="00550AE9">
          <w:rPr>
            <w:noProof/>
            <w:webHidden/>
          </w:rPr>
          <w:fldChar w:fldCharType="separate"/>
        </w:r>
        <w:r w:rsidR="00C0383E">
          <w:rPr>
            <w:noProof/>
            <w:webHidden/>
          </w:rPr>
          <w:t>11</w:t>
        </w:r>
        <w:r w:rsidR="00550AE9">
          <w:rPr>
            <w:noProof/>
            <w:webHidden/>
          </w:rPr>
          <w:fldChar w:fldCharType="end"/>
        </w:r>
      </w:hyperlink>
    </w:p>
    <w:p w14:paraId="4D7A2486" w14:textId="6F88496E"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42" w:history="1">
        <w:r w:rsidR="00550AE9" w:rsidRPr="007826A1">
          <w:rPr>
            <w:rStyle w:val="Hyperlink"/>
            <w:noProof/>
          </w:rPr>
          <w:t>Genetic data analysis</w:t>
        </w:r>
        <w:r w:rsidR="00550AE9">
          <w:rPr>
            <w:noProof/>
            <w:webHidden/>
          </w:rPr>
          <w:tab/>
        </w:r>
        <w:r w:rsidR="00550AE9">
          <w:rPr>
            <w:noProof/>
            <w:webHidden/>
          </w:rPr>
          <w:fldChar w:fldCharType="begin"/>
        </w:r>
        <w:r w:rsidR="00550AE9">
          <w:rPr>
            <w:noProof/>
            <w:webHidden/>
          </w:rPr>
          <w:instrText xml:space="preserve"> PAGEREF _Toc57401142 \h </w:instrText>
        </w:r>
        <w:r w:rsidR="00550AE9">
          <w:rPr>
            <w:noProof/>
            <w:webHidden/>
          </w:rPr>
        </w:r>
        <w:r w:rsidR="00550AE9">
          <w:rPr>
            <w:noProof/>
            <w:webHidden/>
          </w:rPr>
          <w:fldChar w:fldCharType="separate"/>
        </w:r>
        <w:r w:rsidR="00C0383E">
          <w:rPr>
            <w:noProof/>
            <w:webHidden/>
          </w:rPr>
          <w:t>12</w:t>
        </w:r>
        <w:r w:rsidR="00550AE9">
          <w:rPr>
            <w:noProof/>
            <w:webHidden/>
          </w:rPr>
          <w:fldChar w:fldCharType="end"/>
        </w:r>
      </w:hyperlink>
    </w:p>
    <w:p w14:paraId="61D8164C" w14:textId="787703B3"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43" w:history="1">
        <w:r w:rsidR="00550AE9" w:rsidRPr="007826A1">
          <w:rPr>
            <w:rStyle w:val="Hyperlink"/>
            <w:noProof/>
          </w:rPr>
          <w:t>Clonality, genetic diversity, and effective population size.</w:t>
        </w:r>
        <w:r w:rsidR="00550AE9">
          <w:rPr>
            <w:noProof/>
            <w:webHidden/>
          </w:rPr>
          <w:tab/>
        </w:r>
        <w:r w:rsidR="00550AE9">
          <w:rPr>
            <w:noProof/>
            <w:webHidden/>
          </w:rPr>
          <w:fldChar w:fldCharType="begin"/>
        </w:r>
        <w:r w:rsidR="00550AE9">
          <w:rPr>
            <w:noProof/>
            <w:webHidden/>
          </w:rPr>
          <w:instrText xml:space="preserve"> PAGEREF _Toc57401143 \h </w:instrText>
        </w:r>
        <w:r w:rsidR="00550AE9">
          <w:rPr>
            <w:noProof/>
            <w:webHidden/>
          </w:rPr>
        </w:r>
        <w:r w:rsidR="00550AE9">
          <w:rPr>
            <w:noProof/>
            <w:webHidden/>
          </w:rPr>
          <w:fldChar w:fldCharType="separate"/>
        </w:r>
        <w:r w:rsidR="00C0383E">
          <w:rPr>
            <w:noProof/>
            <w:webHidden/>
          </w:rPr>
          <w:t>12</w:t>
        </w:r>
        <w:r w:rsidR="00550AE9">
          <w:rPr>
            <w:noProof/>
            <w:webHidden/>
          </w:rPr>
          <w:fldChar w:fldCharType="end"/>
        </w:r>
      </w:hyperlink>
    </w:p>
    <w:p w14:paraId="39DC57D9" w14:textId="0FB8E014"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44" w:history="1">
        <w:r w:rsidR="00550AE9" w:rsidRPr="007826A1">
          <w:rPr>
            <w:rStyle w:val="Hyperlink"/>
            <w:noProof/>
          </w:rPr>
          <w:t>Genetic and genotypic differentiation.</w:t>
        </w:r>
        <w:r w:rsidR="00550AE9">
          <w:rPr>
            <w:noProof/>
            <w:webHidden/>
          </w:rPr>
          <w:tab/>
        </w:r>
        <w:r w:rsidR="00550AE9">
          <w:rPr>
            <w:noProof/>
            <w:webHidden/>
          </w:rPr>
          <w:fldChar w:fldCharType="begin"/>
        </w:r>
        <w:r w:rsidR="00550AE9">
          <w:rPr>
            <w:noProof/>
            <w:webHidden/>
          </w:rPr>
          <w:instrText xml:space="preserve"> PAGEREF _Toc57401144 \h </w:instrText>
        </w:r>
        <w:r w:rsidR="00550AE9">
          <w:rPr>
            <w:noProof/>
            <w:webHidden/>
          </w:rPr>
        </w:r>
        <w:r w:rsidR="00550AE9">
          <w:rPr>
            <w:noProof/>
            <w:webHidden/>
          </w:rPr>
          <w:fldChar w:fldCharType="separate"/>
        </w:r>
        <w:r w:rsidR="00C0383E">
          <w:rPr>
            <w:noProof/>
            <w:webHidden/>
          </w:rPr>
          <w:t>13</w:t>
        </w:r>
        <w:r w:rsidR="00550AE9">
          <w:rPr>
            <w:noProof/>
            <w:webHidden/>
          </w:rPr>
          <w:fldChar w:fldCharType="end"/>
        </w:r>
      </w:hyperlink>
    </w:p>
    <w:p w14:paraId="5522EB6F" w14:textId="3D8849E4" w:rsidR="00550AE9" w:rsidRDefault="00566B2F">
      <w:pPr>
        <w:pStyle w:val="TOC2"/>
        <w:rPr>
          <w:rFonts w:asciiTheme="minorHAnsi" w:eastAsiaTheme="minorEastAsia" w:hAnsiTheme="minorHAnsi" w:cstheme="minorBidi"/>
          <w:noProof/>
          <w:sz w:val="22"/>
          <w:szCs w:val="22"/>
        </w:rPr>
      </w:pPr>
      <w:hyperlink w:anchor="_Toc57401145" w:history="1">
        <w:r w:rsidR="00550AE9" w:rsidRPr="007826A1">
          <w:rPr>
            <w:rStyle w:val="Hyperlink"/>
            <w:noProof/>
          </w:rPr>
          <w:t>Results</w:t>
        </w:r>
        <w:r w:rsidR="00550AE9">
          <w:rPr>
            <w:noProof/>
            <w:webHidden/>
          </w:rPr>
          <w:tab/>
        </w:r>
        <w:r w:rsidR="00550AE9">
          <w:rPr>
            <w:noProof/>
            <w:webHidden/>
          </w:rPr>
          <w:fldChar w:fldCharType="begin"/>
        </w:r>
        <w:r w:rsidR="00550AE9">
          <w:rPr>
            <w:noProof/>
            <w:webHidden/>
          </w:rPr>
          <w:instrText xml:space="preserve"> PAGEREF _Toc57401145 \h </w:instrText>
        </w:r>
        <w:r w:rsidR="00550AE9">
          <w:rPr>
            <w:noProof/>
            <w:webHidden/>
          </w:rPr>
        </w:r>
        <w:r w:rsidR="00550AE9">
          <w:rPr>
            <w:noProof/>
            <w:webHidden/>
          </w:rPr>
          <w:fldChar w:fldCharType="separate"/>
        </w:r>
        <w:r w:rsidR="00C0383E">
          <w:rPr>
            <w:noProof/>
            <w:webHidden/>
          </w:rPr>
          <w:t>14</w:t>
        </w:r>
        <w:r w:rsidR="00550AE9">
          <w:rPr>
            <w:noProof/>
            <w:webHidden/>
          </w:rPr>
          <w:fldChar w:fldCharType="end"/>
        </w:r>
      </w:hyperlink>
    </w:p>
    <w:p w14:paraId="37AEE5BB" w14:textId="5774BC6D"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46" w:history="1">
        <w:r w:rsidR="00550AE9" w:rsidRPr="007826A1">
          <w:rPr>
            <w:rStyle w:val="Hyperlink"/>
            <w:noProof/>
          </w:rPr>
          <w:t>Seed bank profile, seed ages and seed germination</w:t>
        </w:r>
        <w:r w:rsidR="00550AE9">
          <w:rPr>
            <w:noProof/>
            <w:webHidden/>
          </w:rPr>
          <w:tab/>
        </w:r>
        <w:r w:rsidR="00550AE9">
          <w:rPr>
            <w:noProof/>
            <w:webHidden/>
          </w:rPr>
          <w:fldChar w:fldCharType="begin"/>
        </w:r>
        <w:r w:rsidR="00550AE9">
          <w:rPr>
            <w:noProof/>
            <w:webHidden/>
          </w:rPr>
          <w:instrText xml:space="preserve"> PAGEREF _Toc57401146 \h </w:instrText>
        </w:r>
        <w:r w:rsidR="00550AE9">
          <w:rPr>
            <w:noProof/>
            <w:webHidden/>
          </w:rPr>
        </w:r>
        <w:r w:rsidR="00550AE9">
          <w:rPr>
            <w:noProof/>
            <w:webHidden/>
          </w:rPr>
          <w:fldChar w:fldCharType="separate"/>
        </w:r>
        <w:r w:rsidR="00C0383E">
          <w:rPr>
            <w:noProof/>
            <w:webHidden/>
          </w:rPr>
          <w:t>14</w:t>
        </w:r>
        <w:r w:rsidR="00550AE9">
          <w:rPr>
            <w:noProof/>
            <w:webHidden/>
          </w:rPr>
          <w:fldChar w:fldCharType="end"/>
        </w:r>
      </w:hyperlink>
    </w:p>
    <w:p w14:paraId="4BAFF9B2" w14:textId="689258EF"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47" w:history="1">
        <w:r w:rsidR="00550AE9" w:rsidRPr="007826A1">
          <w:rPr>
            <w:rStyle w:val="Hyperlink"/>
            <w:noProof/>
          </w:rPr>
          <w:t>Genetic diversity and effective population size through time</w:t>
        </w:r>
        <w:r w:rsidR="00550AE9">
          <w:rPr>
            <w:noProof/>
            <w:webHidden/>
          </w:rPr>
          <w:tab/>
        </w:r>
        <w:r w:rsidR="00550AE9">
          <w:rPr>
            <w:noProof/>
            <w:webHidden/>
          </w:rPr>
          <w:fldChar w:fldCharType="begin"/>
        </w:r>
        <w:r w:rsidR="00550AE9">
          <w:rPr>
            <w:noProof/>
            <w:webHidden/>
          </w:rPr>
          <w:instrText xml:space="preserve"> PAGEREF _Toc57401147 \h </w:instrText>
        </w:r>
        <w:r w:rsidR="00550AE9">
          <w:rPr>
            <w:noProof/>
            <w:webHidden/>
          </w:rPr>
        </w:r>
        <w:r w:rsidR="00550AE9">
          <w:rPr>
            <w:noProof/>
            <w:webHidden/>
          </w:rPr>
          <w:fldChar w:fldCharType="separate"/>
        </w:r>
        <w:r w:rsidR="00C0383E">
          <w:rPr>
            <w:noProof/>
            <w:webHidden/>
          </w:rPr>
          <w:t>15</w:t>
        </w:r>
        <w:r w:rsidR="00550AE9">
          <w:rPr>
            <w:noProof/>
            <w:webHidden/>
          </w:rPr>
          <w:fldChar w:fldCharType="end"/>
        </w:r>
      </w:hyperlink>
    </w:p>
    <w:p w14:paraId="390AF56F" w14:textId="04EBEE8B"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48" w:history="1">
        <w:r w:rsidR="00550AE9" w:rsidRPr="007826A1">
          <w:rPr>
            <w:rStyle w:val="Hyperlink"/>
            <w:noProof/>
          </w:rPr>
          <w:t>Genetic and genotypic differentiation through time</w:t>
        </w:r>
        <w:r w:rsidR="00550AE9">
          <w:rPr>
            <w:noProof/>
            <w:webHidden/>
          </w:rPr>
          <w:tab/>
        </w:r>
        <w:r w:rsidR="00550AE9">
          <w:rPr>
            <w:noProof/>
            <w:webHidden/>
          </w:rPr>
          <w:fldChar w:fldCharType="begin"/>
        </w:r>
        <w:r w:rsidR="00550AE9">
          <w:rPr>
            <w:noProof/>
            <w:webHidden/>
          </w:rPr>
          <w:instrText xml:space="preserve"> PAGEREF _Toc57401148 \h </w:instrText>
        </w:r>
        <w:r w:rsidR="00550AE9">
          <w:rPr>
            <w:noProof/>
            <w:webHidden/>
          </w:rPr>
        </w:r>
        <w:r w:rsidR="00550AE9">
          <w:rPr>
            <w:noProof/>
            <w:webHidden/>
          </w:rPr>
          <w:fldChar w:fldCharType="separate"/>
        </w:r>
        <w:r w:rsidR="00C0383E">
          <w:rPr>
            <w:noProof/>
            <w:webHidden/>
          </w:rPr>
          <w:t>16</w:t>
        </w:r>
        <w:r w:rsidR="00550AE9">
          <w:rPr>
            <w:noProof/>
            <w:webHidden/>
          </w:rPr>
          <w:fldChar w:fldCharType="end"/>
        </w:r>
      </w:hyperlink>
    </w:p>
    <w:p w14:paraId="74768002" w14:textId="0E38ACD0"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49" w:history="1">
        <w:r w:rsidR="00550AE9" w:rsidRPr="007826A1">
          <w:rPr>
            <w:rStyle w:val="Hyperlink"/>
            <w:noProof/>
          </w:rPr>
          <w:t>Comparison of historical and extant genetic variation in Kirkpatrick Marsh</w:t>
        </w:r>
        <w:r w:rsidR="00550AE9">
          <w:rPr>
            <w:noProof/>
            <w:webHidden/>
          </w:rPr>
          <w:tab/>
        </w:r>
        <w:r w:rsidR="00550AE9">
          <w:rPr>
            <w:noProof/>
            <w:webHidden/>
          </w:rPr>
          <w:fldChar w:fldCharType="begin"/>
        </w:r>
        <w:r w:rsidR="00550AE9">
          <w:rPr>
            <w:noProof/>
            <w:webHidden/>
          </w:rPr>
          <w:instrText xml:space="preserve"> PAGEREF _Toc57401149 \h </w:instrText>
        </w:r>
        <w:r w:rsidR="00550AE9">
          <w:rPr>
            <w:noProof/>
            <w:webHidden/>
          </w:rPr>
        </w:r>
        <w:r w:rsidR="00550AE9">
          <w:rPr>
            <w:noProof/>
            <w:webHidden/>
          </w:rPr>
          <w:fldChar w:fldCharType="separate"/>
        </w:r>
        <w:r w:rsidR="00C0383E">
          <w:rPr>
            <w:noProof/>
            <w:webHidden/>
          </w:rPr>
          <w:t>16</w:t>
        </w:r>
        <w:r w:rsidR="00550AE9">
          <w:rPr>
            <w:noProof/>
            <w:webHidden/>
          </w:rPr>
          <w:fldChar w:fldCharType="end"/>
        </w:r>
      </w:hyperlink>
    </w:p>
    <w:p w14:paraId="0119C105" w14:textId="54C9A6D4"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50" w:history="1">
        <w:r w:rsidR="00550AE9" w:rsidRPr="007826A1">
          <w:rPr>
            <w:rStyle w:val="Hyperlink"/>
            <w:noProof/>
          </w:rPr>
          <w:t xml:space="preserve">Genetic variation in extant </w:t>
        </w:r>
        <w:r w:rsidR="00550AE9" w:rsidRPr="007826A1">
          <w:rPr>
            <w:rStyle w:val="Hyperlink"/>
            <w:iCs/>
            <w:noProof/>
          </w:rPr>
          <w:t>S. americanus</w:t>
        </w:r>
        <w:r w:rsidR="00550AE9">
          <w:rPr>
            <w:noProof/>
            <w:webHidden/>
          </w:rPr>
          <w:tab/>
        </w:r>
        <w:r w:rsidR="00550AE9">
          <w:rPr>
            <w:noProof/>
            <w:webHidden/>
          </w:rPr>
          <w:fldChar w:fldCharType="begin"/>
        </w:r>
        <w:r w:rsidR="00550AE9">
          <w:rPr>
            <w:noProof/>
            <w:webHidden/>
          </w:rPr>
          <w:instrText xml:space="preserve"> PAGEREF _Toc57401150 \h </w:instrText>
        </w:r>
        <w:r w:rsidR="00550AE9">
          <w:rPr>
            <w:noProof/>
            <w:webHidden/>
          </w:rPr>
        </w:r>
        <w:r w:rsidR="00550AE9">
          <w:rPr>
            <w:noProof/>
            <w:webHidden/>
          </w:rPr>
          <w:fldChar w:fldCharType="separate"/>
        </w:r>
        <w:r w:rsidR="00C0383E">
          <w:rPr>
            <w:noProof/>
            <w:webHidden/>
          </w:rPr>
          <w:t>17</w:t>
        </w:r>
        <w:r w:rsidR="00550AE9">
          <w:rPr>
            <w:noProof/>
            <w:webHidden/>
          </w:rPr>
          <w:fldChar w:fldCharType="end"/>
        </w:r>
      </w:hyperlink>
    </w:p>
    <w:p w14:paraId="540E8CB2" w14:textId="64B88ABD" w:rsidR="00550AE9" w:rsidRDefault="00566B2F">
      <w:pPr>
        <w:pStyle w:val="TOC2"/>
        <w:rPr>
          <w:rFonts w:asciiTheme="minorHAnsi" w:eastAsiaTheme="minorEastAsia" w:hAnsiTheme="minorHAnsi" w:cstheme="minorBidi"/>
          <w:noProof/>
          <w:sz w:val="22"/>
          <w:szCs w:val="22"/>
        </w:rPr>
      </w:pPr>
      <w:hyperlink w:anchor="_Toc57401151" w:history="1">
        <w:r w:rsidR="00550AE9" w:rsidRPr="007826A1">
          <w:rPr>
            <w:rStyle w:val="Hyperlink"/>
            <w:noProof/>
          </w:rPr>
          <w:t>Discussion</w:t>
        </w:r>
        <w:r w:rsidR="00550AE9">
          <w:rPr>
            <w:noProof/>
            <w:webHidden/>
          </w:rPr>
          <w:tab/>
        </w:r>
        <w:r w:rsidR="00550AE9">
          <w:rPr>
            <w:noProof/>
            <w:webHidden/>
          </w:rPr>
          <w:fldChar w:fldCharType="begin"/>
        </w:r>
        <w:r w:rsidR="00550AE9">
          <w:rPr>
            <w:noProof/>
            <w:webHidden/>
          </w:rPr>
          <w:instrText xml:space="preserve"> PAGEREF _Toc57401151 \h </w:instrText>
        </w:r>
        <w:r w:rsidR="00550AE9">
          <w:rPr>
            <w:noProof/>
            <w:webHidden/>
          </w:rPr>
        </w:r>
        <w:r w:rsidR="00550AE9">
          <w:rPr>
            <w:noProof/>
            <w:webHidden/>
          </w:rPr>
          <w:fldChar w:fldCharType="separate"/>
        </w:r>
        <w:r w:rsidR="00C0383E">
          <w:rPr>
            <w:noProof/>
            <w:webHidden/>
          </w:rPr>
          <w:t>18</w:t>
        </w:r>
        <w:r w:rsidR="00550AE9">
          <w:rPr>
            <w:noProof/>
            <w:webHidden/>
          </w:rPr>
          <w:fldChar w:fldCharType="end"/>
        </w:r>
      </w:hyperlink>
    </w:p>
    <w:p w14:paraId="4D386520" w14:textId="618B11D4" w:rsidR="00550AE9" w:rsidRDefault="00566B2F">
      <w:pPr>
        <w:pStyle w:val="TOC2"/>
        <w:rPr>
          <w:rFonts w:asciiTheme="minorHAnsi" w:eastAsiaTheme="minorEastAsia" w:hAnsiTheme="minorHAnsi" w:cstheme="minorBidi"/>
          <w:noProof/>
          <w:sz w:val="22"/>
          <w:szCs w:val="22"/>
        </w:rPr>
      </w:pPr>
      <w:hyperlink w:anchor="_Toc57401152" w:history="1">
        <w:r w:rsidR="00550AE9" w:rsidRPr="007826A1">
          <w:rPr>
            <w:rStyle w:val="Hyperlink"/>
            <w:noProof/>
          </w:rPr>
          <w:t>References</w:t>
        </w:r>
        <w:r w:rsidR="00550AE9">
          <w:rPr>
            <w:noProof/>
            <w:webHidden/>
          </w:rPr>
          <w:tab/>
        </w:r>
        <w:r w:rsidR="00550AE9">
          <w:rPr>
            <w:noProof/>
            <w:webHidden/>
          </w:rPr>
          <w:fldChar w:fldCharType="begin"/>
        </w:r>
        <w:r w:rsidR="00550AE9">
          <w:rPr>
            <w:noProof/>
            <w:webHidden/>
          </w:rPr>
          <w:instrText xml:space="preserve"> PAGEREF _Toc57401152 \h </w:instrText>
        </w:r>
        <w:r w:rsidR="00550AE9">
          <w:rPr>
            <w:noProof/>
            <w:webHidden/>
          </w:rPr>
        </w:r>
        <w:r w:rsidR="00550AE9">
          <w:rPr>
            <w:noProof/>
            <w:webHidden/>
          </w:rPr>
          <w:fldChar w:fldCharType="separate"/>
        </w:r>
        <w:r w:rsidR="00C0383E">
          <w:rPr>
            <w:noProof/>
            <w:webHidden/>
          </w:rPr>
          <w:t>24</w:t>
        </w:r>
        <w:r w:rsidR="00550AE9">
          <w:rPr>
            <w:noProof/>
            <w:webHidden/>
          </w:rPr>
          <w:fldChar w:fldCharType="end"/>
        </w:r>
      </w:hyperlink>
    </w:p>
    <w:p w14:paraId="306A678C" w14:textId="0F31CD15" w:rsidR="00550AE9" w:rsidRDefault="00566B2F">
      <w:pPr>
        <w:pStyle w:val="TOC2"/>
        <w:rPr>
          <w:rFonts w:asciiTheme="minorHAnsi" w:eastAsiaTheme="minorEastAsia" w:hAnsiTheme="minorHAnsi" w:cstheme="minorBidi"/>
          <w:noProof/>
          <w:sz w:val="22"/>
          <w:szCs w:val="22"/>
        </w:rPr>
      </w:pPr>
      <w:hyperlink w:anchor="_Toc57401154" w:history="1">
        <w:r w:rsidR="00550AE9" w:rsidRPr="007826A1">
          <w:rPr>
            <w:rStyle w:val="Hyperlink"/>
            <w:noProof/>
          </w:rPr>
          <w:t>Appendix</w:t>
        </w:r>
        <w:r w:rsidR="00550AE9">
          <w:rPr>
            <w:noProof/>
            <w:webHidden/>
          </w:rPr>
          <w:tab/>
        </w:r>
        <w:r w:rsidR="00550AE9">
          <w:rPr>
            <w:noProof/>
            <w:webHidden/>
          </w:rPr>
          <w:fldChar w:fldCharType="begin"/>
        </w:r>
        <w:r w:rsidR="00550AE9">
          <w:rPr>
            <w:noProof/>
            <w:webHidden/>
          </w:rPr>
          <w:instrText xml:space="preserve"> PAGEREF _Toc57401154 \h </w:instrText>
        </w:r>
        <w:r w:rsidR="00550AE9">
          <w:rPr>
            <w:noProof/>
            <w:webHidden/>
          </w:rPr>
        </w:r>
        <w:r w:rsidR="00550AE9">
          <w:rPr>
            <w:noProof/>
            <w:webHidden/>
          </w:rPr>
          <w:fldChar w:fldCharType="separate"/>
        </w:r>
        <w:r w:rsidR="00C0383E">
          <w:rPr>
            <w:noProof/>
            <w:webHidden/>
          </w:rPr>
          <w:t>33</w:t>
        </w:r>
        <w:r w:rsidR="00550AE9">
          <w:rPr>
            <w:noProof/>
            <w:webHidden/>
          </w:rPr>
          <w:fldChar w:fldCharType="end"/>
        </w:r>
      </w:hyperlink>
    </w:p>
    <w:p w14:paraId="7D13307C" w14:textId="6E8D1236" w:rsidR="00550AE9" w:rsidRDefault="00566B2F">
      <w:pPr>
        <w:pStyle w:val="TOC1"/>
        <w:tabs>
          <w:tab w:val="right" w:leader="dot" w:pos="8630"/>
        </w:tabs>
        <w:rPr>
          <w:rFonts w:asciiTheme="minorHAnsi" w:eastAsiaTheme="minorEastAsia" w:hAnsiTheme="minorHAnsi" w:cstheme="minorBidi"/>
          <w:noProof/>
          <w:sz w:val="22"/>
          <w:szCs w:val="22"/>
        </w:rPr>
      </w:pPr>
      <w:hyperlink w:anchor="_Toc57401155" w:history="1">
        <w:r w:rsidR="00550AE9" w:rsidRPr="007826A1">
          <w:rPr>
            <w:rStyle w:val="Hyperlink"/>
            <w:noProof/>
          </w:rPr>
          <w:t>CHAPTER II Population genomics of a foundational coastal wetland plant across space and time</w:t>
        </w:r>
        <w:r w:rsidR="00550AE9">
          <w:rPr>
            <w:noProof/>
            <w:webHidden/>
          </w:rPr>
          <w:tab/>
        </w:r>
        <w:r w:rsidR="00550AE9">
          <w:rPr>
            <w:noProof/>
            <w:webHidden/>
          </w:rPr>
          <w:fldChar w:fldCharType="begin"/>
        </w:r>
        <w:r w:rsidR="00550AE9">
          <w:rPr>
            <w:noProof/>
            <w:webHidden/>
          </w:rPr>
          <w:instrText xml:space="preserve"> PAGEREF _Toc57401155 \h </w:instrText>
        </w:r>
        <w:r w:rsidR="00550AE9">
          <w:rPr>
            <w:noProof/>
            <w:webHidden/>
          </w:rPr>
        </w:r>
        <w:r w:rsidR="00550AE9">
          <w:rPr>
            <w:noProof/>
            <w:webHidden/>
          </w:rPr>
          <w:fldChar w:fldCharType="separate"/>
        </w:r>
        <w:r w:rsidR="00C0383E">
          <w:rPr>
            <w:noProof/>
            <w:webHidden/>
          </w:rPr>
          <w:t>40</w:t>
        </w:r>
        <w:r w:rsidR="00550AE9">
          <w:rPr>
            <w:noProof/>
            <w:webHidden/>
          </w:rPr>
          <w:fldChar w:fldCharType="end"/>
        </w:r>
      </w:hyperlink>
    </w:p>
    <w:p w14:paraId="643801F3" w14:textId="73BFED72" w:rsidR="00550AE9" w:rsidRDefault="00566B2F">
      <w:pPr>
        <w:pStyle w:val="TOC2"/>
        <w:rPr>
          <w:rFonts w:asciiTheme="minorHAnsi" w:eastAsiaTheme="minorEastAsia" w:hAnsiTheme="minorHAnsi" w:cstheme="minorBidi"/>
          <w:noProof/>
          <w:sz w:val="22"/>
          <w:szCs w:val="22"/>
        </w:rPr>
      </w:pPr>
      <w:hyperlink w:anchor="_Toc57401156" w:history="1">
        <w:r w:rsidR="00550AE9" w:rsidRPr="007826A1">
          <w:rPr>
            <w:rStyle w:val="Hyperlink"/>
            <w:noProof/>
          </w:rPr>
          <w:t>Abstract</w:t>
        </w:r>
        <w:r w:rsidR="00550AE9">
          <w:rPr>
            <w:noProof/>
            <w:webHidden/>
          </w:rPr>
          <w:tab/>
        </w:r>
        <w:r w:rsidR="00550AE9">
          <w:rPr>
            <w:noProof/>
            <w:webHidden/>
          </w:rPr>
          <w:fldChar w:fldCharType="begin"/>
        </w:r>
        <w:r w:rsidR="00550AE9">
          <w:rPr>
            <w:noProof/>
            <w:webHidden/>
          </w:rPr>
          <w:instrText xml:space="preserve"> PAGEREF _Toc57401156 \h </w:instrText>
        </w:r>
        <w:r w:rsidR="00550AE9">
          <w:rPr>
            <w:noProof/>
            <w:webHidden/>
          </w:rPr>
        </w:r>
        <w:r w:rsidR="00550AE9">
          <w:rPr>
            <w:noProof/>
            <w:webHidden/>
          </w:rPr>
          <w:fldChar w:fldCharType="separate"/>
        </w:r>
        <w:r w:rsidR="00C0383E">
          <w:rPr>
            <w:noProof/>
            <w:webHidden/>
          </w:rPr>
          <w:t>41</w:t>
        </w:r>
        <w:r w:rsidR="00550AE9">
          <w:rPr>
            <w:noProof/>
            <w:webHidden/>
          </w:rPr>
          <w:fldChar w:fldCharType="end"/>
        </w:r>
      </w:hyperlink>
    </w:p>
    <w:p w14:paraId="53AFBFB0" w14:textId="50A3EEB2" w:rsidR="00550AE9" w:rsidRDefault="00566B2F">
      <w:pPr>
        <w:pStyle w:val="TOC2"/>
        <w:rPr>
          <w:rFonts w:asciiTheme="minorHAnsi" w:eastAsiaTheme="minorEastAsia" w:hAnsiTheme="minorHAnsi" w:cstheme="minorBidi"/>
          <w:noProof/>
          <w:sz w:val="22"/>
          <w:szCs w:val="22"/>
        </w:rPr>
      </w:pPr>
      <w:hyperlink w:anchor="_Toc57401157" w:history="1">
        <w:r w:rsidR="00550AE9" w:rsidRPr="007826A1">
          <w:rPr>
            <w:rStyle w:val="Hyperlink"/>
            <w:noProof/>
          </w:rPr>
          <w:t>Introduction</w:t>
        </w:r>
        <w:r w:rsidR="00550AE9">
          <w:rPr>
            <w:noProof/>
            <w:webHidden/>
          </w:rPr>
          <w:tab/>
        </w:r>
        <w:r w:rsidR="00550AE9">
          <w:rPr>
            <w:noProof/>
            <w:webHidden/>
          </w:rPr>
          <w:fldChar w:fldCharType="begin"/>
        </w:r>
        <w:r w:rsidR="00550AE9">
          <w:rPr>
            <w:noProof/>
            <w:webHidden/>
          </w:rPr>
          <w:instrText xml:space="preserve"> PAGEREF _Toc57401157 \h </w:instrText>
        </w:r>
        <w:r w:rsidR="00550AE9">
          <w:rPr>
            <w:noProof/>
            <w:webHidden/>
          </w:rPr>
        </w:r>
        <w:r w:rsidR="00550AE9">
          <w:rPr>
            <w:noProof/>
            <w:webHidden/>
          </w:rPr>
          <w:fldChar w:fldCharType="separate"/>
        </w:r>
        <w:r w:rsidR="00C0383E">
          <w:rPr>
            <w:noProof/>
            <w:webHidden/>
          </w:rPr>
          <w:t>42</w:t>
        </w:r>
        <w:r w:rsidR="00550AE9">
          <w:rPr>
            <w:noProof/>
            <w:webHidden/>
          </w:rPr>
          <w:fldChar w:fldCharType="end"/>
        </w:r>
      </w:hyperlink>
    </w:p>
    <w:p w14:paraId="185998CF" w14:textId="42BFB086"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58" w:history="1">
        <w:r w:rsidR="00550AE9" w:rsidRPr="007826A1">
          <w:rPr>
            <w:rStyle w:val="Hyperlink"/>
            <w:noProof/>
          </w:rPr>
          <w:t>Rapid evolution, climate change and vulnerable plant communities</w:t>
        </w:r>
        <w:r w:rsidR="00550AE9">
          <w:rPr>
            <w:noProof/>
            <w:webHidden/>
          </w:rPr>
          <w:tab/>
        </w:r>
        <w:r w:rsidR="00550AE9">
          <w:rPr>
            <w:noProof/>
            <w:webHidden/>
          </w:rPr>
          <w:fldChar w:fldCharType="begin"/>
        </w:r>
        <w:r w:rsidR="00550AE9">
          <w:rPr>
            <w:noProof/>
            <w:webHidden/>
          </w:rPr>
          <w:instrText xml:space="preserve"> PAGEREF _Toc57401158 \h </w:instrText>
        </w:r>
        <w:r w:rsidR="00550AE9">
          <w:rPr>
            <w:noProof/>
            <w:webHidden/>
          </w:rPr>
        </w:r>
        <w:r w:rsidR="00550AE9">
          <w:rPr>
            <w:noProof/>
            <w:webHidden/>
          </w:rPr>
          <w:fldChar w:fldCharType="separate"/>
        </w:r>
        <w:r w:rsidR="00C0383E">
          <w:rPr>
            <w:noProof/>
            <w:webHidden/>
          </w:rPr>
          <w:t>42</w:t>
        </w:r>
        <w:r w:rsidR="00550AE9">
          <w:rPr>
            <w:noProof/>
            <w:webHidden/>
          </w:rPr>
          <w:fldChar w:fldCharType="end"/>
        </w:r>
      </w:hyperlink>
    </w:p>
    <w:p w14:paraId="4047F6D2" w14:textId="15585773"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59" w:history="1">
        <w:r w:rsidR="00550AE9" w:rsidRPr="007826A1">
          <w:rPr>
            <w:rStyle w:val="Hyperlink"/>
            <w:noProof/>
          </w:rPr>
          <w:t>Resurrection ecology across the landscape</w:t>
        </w:r>
        <w:r w:rsidR="00550AE9">
          <w:rPr>
            <w:noProof/>
            <w:webHidden/>
          </w:rPr>
          <w:tab/>
        </w:r>
        <w:r w:rsidR="00550AE9">
          <w:rPr>
            <w:noProof/>
            <w:webHidden/>
          </w:rPr>
          <w:fldChar w:fldCharType="begin"/>
        </w:r>
        <w:r w:rsidR="00550AE9">
          <w:rPr>
            <w:noProof/>
            <w:webHidden/>
          </w:rPr>
          <w:instrText xml:space="preserve"> PAGEREF _Toc57401159 \h </w:instrText>
        </w:r>
        <w:r w:rsidR="00550AE9">
          <w:rPr>
            <w:noProof/>
            <w:webHidden/>
          </w:rPr>
        </w:r>
        <w:r w:rsidR="00550AE9">
          <w:rPr>
            <w:noProof/>
            <w:webHidden/>
          </w:rPr>
          <w:fldChar w:fldCharType="separate"/>
        </w:r>
        <w:r w:rsidR="00C0383E">
          <w:rPr>
            <w:noProof/>
            <w:webHidden/>
          </w:rPr>
          <w:t>42</w:t>
        </w:r>
        <w:r w:rsidR="00550AE9">
          <w:rPr>
            <w:noProof/>
            <w:webHidden/>
          </w:rPr>
          <w:fldChar w:fldCharType="end"/>
        </w:r>
      </w:hyperlink>
    </w:p>
    <w:p w14:paraId="23D4A3EB" w14:textId="4CD930D3"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60" w:history="1">
        <w:r w:rsidR="00550AE9" w:rsidRPr="007826A1">
          <w:rPr>
            <w:rStyle w:val="Hyperlink"/>
            <w:noProof/>
          </w:rPr>
          <w:t>Approach</w:t>
        </w:r>
        <w:r w:rsidR="00550AE9">
          <w:rPr>
            <w:noProof/>
            <w:webHidden/>
          </w:rPr>
          <w:tab/>
        </w:r>
        <w:r w:rsidR="00550AE9">
          <w:rPr>
            <w:noProof/>
            <w:webHidden/>
          </w:rPr>
          <w:fldChar w:fldCharType="begin"/>
        </w:r>
        <w:r w:rsidR="00550AE9">
          <w:rPr>
            <w:noProof/>
            <w:webHidden/>
          </w:rPr>
          <w:instrText xml:space="preserve"> PAGEREF _Toc57401160 \h </w:instrText>
        </w:r>
        <w:r w:rsidR="00550AE9">
          <w:rPr>
            <w:noProof/>
            <w:webHidden/>
          </w:rPr>
        </w:r>
        <w:r w:rsidR="00550AE9">
          <w:rPr>
            <w:noProof/>
            <w:webHidden/>
          </w:rPr>
          <w:fldChar w:fldCharType="separate"/>
        </w:r>
        <w:r w:rsidR="00C0383E">
          <w:rPr>
            <w:noProof/>
            <w:webHidden/>
          </w:rPr>
          <w:t>43</w:t>
        </w:r>
        <w:r w:rsidR="00550AE9">
          <w:rPr>
            <w:noProof/>
            <w:webHidden/>
          </w:rPr>
          <w:fldChar w:fldCharType="end"/>
        </w:r>
      </w:hyperlink>
    </w:p>
    <w:p w14:paraId="2FA128BE" w14:textId="133639A3" w:rsidR="00550AE9" w:rsidRDefault="00566B2F">
      <w:pPr>
        <w:pStyle w:val="TOC2"/>
        <w:rPr>
          <w:rFonts w:asciiTheme="minorHAnsi" w:eastAsiaTheme="minorEastAsia" w:hAnsiTheme="minorHAnsi" w:cstheme="minorBidi"/>
          <w:noProof/>
          <w:sz w:val="22"/>
          <w:szCs w:val="22"/>
        </w:rPr>
      </w:pPr>
      <w:hyperlink w:anchor="_Toc57401161" w:history="1">
        <w:r w:rsidR="00550AE9" w:rsidRPr="007826A1">
          <w:rPr>
            <w:rStyle w:val="Hyperlink"/>
            <w:noProof/>
          </w:rPr>
          <w:t>Methods</w:t>
        </w:r>
        <w:r w:rsidR="00550AE9">
          <w:rPr>
            <w:noProof/>
            <w:webHidden/>
          </w:rPr>
          <w:tab/>
        </w:r>
        <w:r w:rsidR="00550AE9">
          <w:rPr>
            <w:noProof/>
            <w:webHidden/>
          </w:rPr>
          <w:fldChar w:fldCharType="begin"/>
        </w:r>
        <w:r w:rsidR="00550AE9">
          <w:rPr>
            <w:noProof/>
            <w:webHidden/>
          </w:rPr>
          <w:instrText xml:space="preserve"> PAGEREF _Toc57401161 \h </w:instrText>
        </w:r>
        <w:r w:rsidR="00550AE9">
          <w:rPr>
            <w:noProof/>
            <w:webHidden/>
          </w:rPr>
        </w:r>
        <w:r w:rsidR="00550AE9">
          <w:rPr>
            <w:noProof/>
            <w:webHidden/>
          </w:rPr>
          <w:fldChar w:fldCharType="separate"/>
        </w:r>
        <w:r w:rsidR="00C0383E">
          <w:rPr>
            <w:noProof/>
            <w:webHidden/>
          </w:rPr>
          <w:t>43</w:t>
        </w:r>
        <w:r w:rsidR="00550AE9">
          <w:rPr>
            <w:noProof/>
            <w:webHidden/>
          </w:rPr>
          <w:fldChar w:fldCharType="end"/>
        </w:r>
      </w:hyperlink>
    </w:p>
    <w:p w14:paraId="54A4C79B" w14:textId="21D498E7"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62" w:history="1">
        <w:r w:rsidR="00550AE9" w:rsidRPr="007826A1">
          <w:rPr>
            <w:rStyle w:val="Hyperlink"/>
            <w:noProof/>
          </w:rPr>
          <w:t>Study sites and tissue sampling.</w:t>
        </w:r>
        <w:r w:rsidR="00550AE9">
          <w:rPr>
            <w:noProof/>
            <w:webHidden/>
          </w:rPr>
          <w:tab/>
        </w:r>
        <w:r w:rsidR="00550AE9">
          <w:rPr>
            <w:noProof/>
            <w:webHidden/>
          </w:rPr>
          <w:fldChar w:fldCharType="begin"/>
        </w:r>
        <w:r w:rsidR="00550AE9">
          <w:rPr>
            <w:noProof/>
            <w:webHidden/>
          </w:rPr>
          <w:instrText xml:space="preserve"> PAGEREF _Toc57401162 \h </w:instrText>
        </w:r>
        <w:r w:rsidR="00550AE9">
          <w:rPr>
            <w:noProof/>
            <w:webHidden/>
          </w:rPr>
        </w:r>
        <w:r w:rsidR="00550AE9">
          <w:rPr>
            <w:noProof/>
            <w:webHidden/>
          </w:rPr>
          <w:fldChar w:fldCharType="separate"/>
        </w:r>
        <w:r w:rsidR="00C0383E">
          <w:rPr>
            <w:noProof/>
            <w:webHidden/>
          </w:rPr>
          <w:t>43</w:t>
        </w:r>
        <w:r w:rsidR="00550AE9">
          <w:rPr>
            <w:noProof/>
            <w:webHidden/>
          </w:rPr>
          <w:fldChar w:fldCharType="end"/>
        </w:r>
      </w:hyperlink>
    </w:p>
    <w:p w14:paraId="508A6331" w14:textId="6F756257"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63" w:history="1">
        <w:r w:rsidR="00550AE9" w:rsidRPr="007826A1">
          <w:rPr>
            <w:rStyle w:val="Hyperlink"/>
            <w:noProof/>
          </w:rPr>
          <w:t>DNA extraction and ddRAD sequencing</w:t>
        </w:r>
        <w:r w:rsidR="00550AE9">
          <w:rPr>
            <w:noProof/>
            <w:webHidden/>
          </w:rPr>
          <w:tab/>
        </w:r>
        <w:r w:rsidR="00550AE9">
          <w:rPr>
            <w:noProof/>
            <w:webHidden/>
          </w:rPr>
          <w:fldChar w:fldCharType="begin"/>
        </w:r>
        <w:r w:rsidR="00550AE9">
          <w:rPr>
            <w:noProof/>
            <w:webHidden/>
          </w:rPr>
          <w:instrText xml:space="preserve"> PAGEREF _Toc57401163 \h </w:instrText>
        </w:r>
        <w:r w:rsidR="00550AE9">
          <w:rPr>
            <w:noProof/>
            <w:webHidden/>
          </w:rPr>
        </w:r>
        <w:r w:rsidR="00550AE9">
          <w:rPr>
            <w:noProof/>
            <w:webHidden/>
          </w:rPr>
          <w:fldChar w:fldCharType="separate"/>
        </w:r>
        <w:r w:rsidR="00C0383E">
          <w:rPr>
            <w:noProof/>
            <w:webHidden/>
          </w:rPr>
          <w:t>44</w:t>
        </w:r>
        <w:r w:rsidR="00550AE9">
          <w:rPr>
            <w:noProof/>
            <w:webHidden/>
          </w:rPr>
          <w:fldChar w:fldCharType="end"/>
        </w:r>
      </w:hyperlink>
    </w:p>
    <w:p w14:paraId="680C3F7E" w14:textId="1AB796BE"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64" w:history="1">
        <w:r w:rsidR="00550AE9" w:rsidRPr="007826A1">
          <w:rPr>
            <w:rStyle w:val="Hyperlink"/>
            <w:noProof/>
          </w:rPr>
          <w:t>Read trimming and SNP calling with Stacks2</w:t>
        </w:r>
        <w:r w:rsidR="00550AE9">
          <w:rPr>
            <w:noProof/>
            <w:webHidden/>
          </w:rPr>
          <w:tab/>
        </w:r>
        <w:r w:rsidR="00550AE9">
          <w:rPr>
            <w:noProof/>
            <w:webHidden/>
          </w:rPr>
          <w:fldChar w:fldCharType="begin"/>
        </w:r>
        <w:r w:rsidR="00550AE9">
          <w:rPr>
            <w:noProof/>
            <w:webHidden/>
          </w:rPr>
          <w:instrText xml:space="preserve"> PAGEREF _Toc57401164 \h </w:instrText>
        </w:r>
        <w:r w:rsidR="00550AE9">
          <w:rPr>
            <w:noProof/>
            <w:webHidden/>
          </w:rPr>
        </w:r>
        <w:r w:rsidR="00550AE9">
          <w:rPr>
            <w:noProof/>
            <w:webHidden/>
          </w:rPr>
          <w:fldChar w:fldCharType="separate"/>
        </w:r>
        <w:r w:rsidR="00C0383E">
          <w:rPr>
            <w:noProof/>
            <w:webHidden/>
          </w:rPr>
          <w:t>44</w:t>
        </w:r>
        <w:r w:rsidR="00550AE9">
          <w:rPr>
            <w:noProof/>
            <w:webHidden/>
          </w:rPr>
          <w:fldChar w:fldCharType="end"/>
        </w:r>
      </w:hyperlink>
    </w:p>
    <w:p w14:paraId="38ECA5CE" w14:textId="063A42C0"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65" w:history="1">
        <w:r w:rsidR="00550AE9" w:rsidRPr="007826A1">
          <w:rPr>
            <w:rStyle w:val="Hyperlink"/>
            <w:noProof/>
          </w:rPr>
          <w:t>Population genomics analyses.</w:t>
        </w:r>
        <w:r w:rsidR="00550AE9">
          <w:rPr>
            <w:noProof/>
            <w:webHidden/>
          </w:rPr>
          <w:tab/>
        </w:r>
        <w:r w:rsidR="00550AE9">
          <w:rPr>
            <w:noProof/>
            <w:webHidden/>
          </w:rPr>
          <w:fldChar w:fldCharType="begin"/>
        </w:r>
        <w:r w:rsidR="00550AE9">
          <w:rPr>
            <w:noProof/>
            <w:webHidden/>
          </w:rPr>
          <w:instrText xml:space="preserve"> PAGEREF _Toc57401165 \h </w:instrText>
        </w:r>
        <w:r w:rsidR="00550AE9">
          <w:rPr>
            <w:noProof/>
            <w:webHidden/>
          </w:rPr>
        </w:r>
        <w:r w:rsidR="00550AE9">
          <w:rPr>
            <w:noProof/>
            <w:webHidden/>
          </w:rPr>
          <w:fldChar w:fldCharType="separate"/>
        </w:r>
        <w:r w:rsidR="00C0383E">
          <w:rPr>
            <w:noProof/>
            <w:webHidden/>
          </w:rPr>
          <w:t>45</w:t>
        </w:r>
        <w:r w:rsidR="00550AE9">
          <w:rPr>
            <w:noProof/>
            <w:webHidden/>
          </w:rPr>
          <w:fldChar w:fldCharType="end"/>
        </w:r>
      </w:hyperlink>
    </w:p>
    <w:p w14:paraId="69A1B24A" w14:textId="44EAB15F" w:rsidR="00550AE9" w:rsidRDefault="00566B2F">
      <w:pPr>
        <w:pStyle w:val="TOC2"/>
        <w:rPr>
          <w:rFonts w:asciiTheme="minorHAnsi" w:eastAsiaTheme="minorEastAsia" w:hAnsiTheme="minorHAnsi" w:cstheme="minorBidi"/>
          <w:noProof/>
          <w:sz w:val="22"/>
          <w:szCs w:val="22"/>
        </w:rPr>
      </w:pPr>
      <w:hyperlink w:anchor="_Toc57401166" w:history="1">
        <w:r w:rsidR="00550AE9" w:rsidRPr="007826A1">
          <w:rPr>
            <w:rStyle w:val="Hyperlink"/>
            <w:noProof/>
          </w:rPr>
          <w:t>Results</w:t>
        </w:r>
        <w:r w:rsidR="00550AE9">
          <w:rPr>
            <w:noProof/>
            <w:webHidden/>
          </w:rPr>
          <w:tab/>
        </w:r>
        <w:r w:rsidR="00550AE9">
          <w:rPr>
            <w:noProof/>
            <w:webHidden/>
          </w:rPr>
          <w:fldChar w:fldCharType="begin"/>
        </w:r>
        <w:r w:rsidR="00550AE9">
          <w:rPr>
            <w:noProof/>
            <w:webHidden/>
          </w:rPr>
          <w:instrText xml:space="preserve"> PAGEREF _Toc57401166 \h </w:instrText>
        </w:r>
        <w:r w:rsidR="00550AE9">
          <w:rPr>
            <w:noProof/>
            <w:webHidden/>
          </w:rPr>
        </w:r>
        <w:r w:rsidR="00550AE9">
          <w:rPr>
            <w:noProof/>
            <w:webHidden/>
          </w:rPr>
          <w:fldChar w:fldCharType="separate"/>
        </w:r>
        <w:r w:rsidR="00C0383E">
          <w:rPr>
            <w:noProof/>
            <w:webHidden/>
          </w:rPr>
          <w:t>46</w:t>
        </w:r>
        <w:r w:rsidR="00550AE9">
          <w:rPr>
            <w:noProof/>
            <w:webHidden/>
          </w:rPr>
          <w:fldChar w:fldCharType="end"/>
        </w:r>
      </w:hyperlink>
    </w:p>
    <w:p w14:paraId="7B41B4A5" w14:textId="6B074FC4"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67" w:history="1">
        <w:r w:rsidR="00550AE9" w:rsidRPr="007826A1">
          <w:rPr>
            <w:rStyle w:val="Hyperlink"/>
            <w:noProof/>
          </w:rPr>
          <w:t>ddRAD sequencing and single nucleotide polymorphisms</w:t>
        </w:r>
        <w:r w:rsidR="00550AE9">
          <w:rPr>
            <w:noProof/>
            <w:webHidden/>
          </w:rPr>
          <w:tab/>
        </w:r>
        <w:r w:rsidR="00550AE9">
          <w:rPr>
            <w:noProof/>
            <w:webHidden/>
          </w:rPr>
          <w:fldChar w:fldCharType="begin"/>
        </w:r>
        <w:r w:rsidR="00550AE9">
          <w:rPr>
            <w:noProof/>
            <w:webHidden/>
          </w:rPr>
          <w:instrText xml:space="preserve"> PAGEREF _Toc57401167 \h </w:instrText>
        </w:r>
        <w:r w:rsidR="00550AE9">
          <w:rPr>
            <w:noProof/>
            <w:webHidden/>
          </w:rPr>
        </w:r>
        <w:r w:rsidR="00550AE9">
          <w:rPr>
            <w:noProof/>
            <w:webHidden/>
          </w:rPr>
          <w:fldChar w:fldCharType="separate"/>
        </w:r>
        <w:r w:rsidR="00C0383E">
          <w:rPr>
            <w:noProof/>
            <w:webHidden/>
          </w:rPr>
          <w:t>46</w:t>
        </w:r>
        <w:r w:rsidR="00550AE9">
          <w:rPr>
            <w:noProof/>
            <w:webHidden/>
          </w:rPr>
          <w:fldChar w:fldCharType="end"/>
        </w:r>
      </w:hyperlink>
    </w:p>
    <w:p w14:paraId="22BC1022" w14:textId="22F5AE2B"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68" w:history="1">
        <w:r w:rsidR="00550AE9" w:rsidRPr="007826A1">
          <w:rPr>
            <w:rStyle w:val="Hyperlink"/>
            <w:noProof/>
          </w:rPr>
          <w:t>Differences by marsh location</w:t>
        </w:r>
        <w:r w:rsidR="00550AE9">
          <w:rPr>
            <w:noProof/>
            <w:webHidden/>
          </w:rPr>
          <w:tab/>
        </w:r>
        <w:r w:rsidR="00550AE9">
          <w:rPr>
            <w:noProof/>
            <w:webHidden/>
          </w:rPr>
          <w:fldChar w:fldCharType="begin"/>
        </w:r>
        <w:r w:rsidR="00550AE9">
          <w:rPr>
            <w:noProof/>
            <w:webHidden/>
          </w:rPr>
          <w:instrText xml:space="preserve"> PAGEREF _Toc57401168 \h </w:instrText>
        </w:r>
        <w:r w:rsidR="00550AE9">
          <w:rPr>
            <w:noProof/>
            <w:webHidden/>
          </w:rPr>
        </w:r>
        <w:r w:rsidR="00550AE9">
          <w:rPr>
            <w:noProof/>
            <w:webHidden/>
          </w:rPr>
          <w:fldChar w:fldCharType="separate"/>
        </w:r>
        <w:r w:rsidR="00C0383E">
          <w:rPr>
            <w:noProof/>
            <w:webHidden/>
          </w:rPr>
          <w:t>46</w:t>
        </w:r>
        <w:r w:rsidR="00550AE9">
          <w:rPr>
            <w:noProof/>
            <w:webHidden/>
          </w:rPr>
          <w:fldChar w:fldCharType="end"/>
        </w:r>
      </w:hyperlink>
    </w:p>
    <w:p w14:paraId="23C3BB4D" w14:textId="710966CB"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69" w:history="1">
        <w:r w:rsidR="00550AE9" w:rsidRPr="007826A1">
          <w:rPr>
            <w:rStyle w:val="Hyperlink"/>
            <w:noProof/>
          </w:rPr>
          <w:t>Differences across time</w:t>
        </w:r>
        <w:r w:rsidR="00550AE9">
          <w:rPr>
            <w:noProof/>
            <w:webHidden/>
          </w:rPr>
          <w:tab/>
        </w:r>
        <w:r w:rsidR="00550AE9">
          <w:rPr>
            <w:noProof/>
            <w:webHidden/>
          </w:rPr>
          <w:fldChar w:fldCharType="begin"/>
        </w:r>
        <w:r w:rsidR="00550AE9">
          <w:rPr>
            <w:noProof/>
            <w:webHidden/>
          </w:rPr>
          <w:instrText xml:space="preserve"> PAGEREF _Toc57401169 \h </w:instrText>
        </w:r>
        <w:r w:rsidR="00550AE9">
          <w:rPr>
            <w:noProof/>
            <w:webHidden/>
          </w:rPr>
        </w:r>
        <w:r w:rsidR="00550AE9">
          <w:rPr>
            <w:noProof/>
            <w:webHidden/>
          </w:rPr>
          <w:fldChar w:fldCharType="separate"/>
        </w:r>
        <w:r w:rsidR="00C0383E">
          <w:rPr>
            <w:noProof/>
            <w:webHidden/>
          </w:rPr>
          <w:t>47</w:t>
        </w:r>
        <w:r w:rsidR="00550AE9">
          <w:rPr>
            <w:noProof/>
            <w:webHidden/>
          </w:rPr>
          <w:fldChar w:fldCharType="end"/>
        </w:r>
      </w:hyperlink>
    </w:p>
    <w:p w14:paraId="26F52F5F" w14:textId="32410260" w:rsidR="00550AE9" w:rsidRDefault="00566B2F">
      <w:pPr>
        <w:pStyle w:val="TOC2"/>
        <w:rPr>
          <w:rFonts w:asciiTheme="minorHAnsi" w:eastAsiaTheme="minorEastAsia" w:hAnsiTheme="minorHAnsi" w:cstheme="minorBidi"/>
          <w:noProof/>
          <w:sz w:val="22"/>
          <w:szCs w:val="22"/>
        </w:rPr>
      </w:pPr>
      <w:hyperlink w:anchor="_Toc57401170" w:history="1">
        <w:r w:rsidR="00550AE9" w:rsidRPr="007826A1">
          <w:rPr>
            <w:rStyle w:val="Hyperlink"/>
            <w:noProof/>
          </w:rPr>
          <w:t>Discussion</w:t>
        </w:r>
        <w:r w:rsidR="00550AE9">
          <w:rPr>
            <w:noProof/>
            <w:webHidden/>
          </w:rPr>
          <w:tab/>
        </w:r>
        <w:r w:rsidR="00550AE9">
          <w:rPr>
            <w:noProof/>
            <w:webHidden/>
          </w:rPr>
          <w:fldChar w:fldCharType="begin"/>
        </w:r>
        <w:r w:rsidR="00550AE9">
          <w:rPr>
            <w:noProof/>
            <w:webHidden/>
          </w:rPr>
          <w:instrText xml:space="preserve"> PAGEREF _Toc57401170 \h </w:instrText>
        </w:r>
        <w:r w:rsidR="00550AE9">
          <w:rPr>
            <w:noProof/>
            <w:webHidden/>
          </w:rPr>
        </w:r>
        <w:r w:rsidR="00550AE9">
          <w:rPr>
            <w:noProof/>
            <w:webHidden/>
          </w:rPr>
          <w:fldChar w:fldCharType="separate"/>
        </w:r>
        <w:r w:rsidR="00C0383E">
          <w:rPr>
            <w:noProof/>
            <w:webHidden/>
          </w:rPr>
          <w:t>48</w:t>
        </w:r>
        <w:r w:rsidR="00550AE9">
          <w:rPr>
            <w:noProof/>
            <w:webHidden/>
          </w:rPr>
          <w:fldChar w:fldCharType="end"/>
        </w:r>
      </w:hyperlink>
    </w:p>
    <w:p w14:paraId="27272468" w14:textId="6C54EBDF"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71" w:history="1">
        <w:r w:rsidR="00550AE9" w:rsidRPr="007826A1">
          <w:rPr>
            <w:rStyle w:val="Hyperlink"/>
            <w:noProof/>
          </w:rPr>
          <w:t>Implications of differences across space and time</w:t>
        </w:r>
        <w:r w:rsidR="00550AE9">
          <w:rPr>
            <w:noProof/>
            <w:webHidden/>
          </w:rPr>
          <w:tab/>
        </w:r>
        <w:r w:rsidR="00550AE9">
          <w:rPr>
            <w:noProof/>
            <w:webHidden/>
          </w:rPr>
          <w:fldChar w:fldCharType="begin"/>
        </w:r>
        <w:r w:rsidR="00550AE9">
          <w:rPr>
            <w:noProof/>
            <w:webHidden/>
          </w:rPr>
          <w:instrText xml:space="preserve"> PAGEREF _Toc57401171 \h </w:instrText>
        </w:r>
        <w:r w:rsidR="00550AE9">
          <w:rPr>
            <w:noProof/>
            <w:webHidden/>
          </w:rPr>
        </w:r>
        <w:r w:rsidR="00550AE9">
          <w:rPr>
            <w:noProof/>
            <w:webHidden/>
          </w:rPr>
          <w:fldChar w:fldCharType="separate"/>
        </w:r>
        <w:r w:rsidR="00C0383E">
          <w:rPr>
            <w:noProof/>
            <w:webHidden/>
          </w:rPr>
          <w:t>49</w:t>
        </w:r>
        <w:r w:rsidR="00550AE9">
          <w:rPr>
            <w:noProof/>
            <w:webHidden/>
          </w:rPr>
          <w:fldChar w:fldCharType="end"/>
        </w:r>
      </w:hyperlink>
    </w:p>
    <w:p w14:paraId="23AC7BE8" w14:textId="71DA816E"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72" w:history="1">
        <w:r w:rsidR="00550AE9" w:rsidRPr="007826A1">
          <w:rPr>
            <w:rStyle w:val="Hyperlink"/>
            <w:noProof/>
          </w:rPr>
          <w:t>Implications of differences across time and resurrection ecology</w:t>
        </w:r>
        <w:r w:rsidR="00550AE9">
          <w:rPr>
            <w:noProof/>
            <w:webHidden/>
          </w:rPr>
          <w:tab/>
        </w:r>
        <w:r w:rsidR="00550AE9">
          <w:rPr>
            <w:noProof/>
            <w:webHidden/>
          </w:rPr>
          <w:fldChar w:fldCharType="begin"/>
        </w:r>
        <w:r w:rsidR="00550AE9">
          <w:rPr>
            <w:noProof/>
            <w:webHidden/>
          </w:rPr>
          <w:instrText xml:space="preserve"> PAGEREF _Toc57401172 \h </w:instrText>
        </w:r>
        <w:r w:rsidR="00550AE9">
          <w:rPr>
            <w:noProof/>
            <w:webHidden/>
          </w:rPr>
        </w:r>
        <w:r w:rsidR="00550AE9">
          <w:rPr>
            <w:noProof/>
            <w:webHidden/>
          </w:rPr>
          <w:fldChar w:fldCharType="separate"/>
        </w:r>
        <w:r w:rsidR="00C0383E">
          <w:rPr>
            <w:noProof/>
            <w:webHidden/>
          </w:rPr>
          <w:t>49</w:t>
        </w:r>
        <w:r w:rsidR="00550AE9">
          <w:rPr>
            <w:noProof/>
            <w:webHidden/>
          </w:rPr>
          <w:fldChar w:fldCharType="end"/>
        </w:r>
      </w:hyperlink>
    </w:p>
    <w:p w14:paraId="2B1A29C1" w14:textId="46D5B66C"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73" w:history="1">
        <w:r w:rsidR="00550AE9" w:rsidRPr="007826A1">
          <w:rPr>
            <w:rStyle w:val="Hyperlink"/>
            <w:noProof/>
          </w:rPr>
          <w:t>Caveats</w:t>
        </w:r>
        <w:r w:rsidR="00550AE9">
          <w:rPr>
            <w:noProof/>
            <w:webHidden/>
          </w:rPr>
          <w:tab/>
        </w:r>
        <w:r w:rsidR="00550AE9">
          <w:rPr>
            <w:noProof/>
            <w:webHidden/>
          </w:rPr>
          <w:fldChar w:fldCharType="begin"/>
        </w:r>
        <w:r w:rsidR="00550AE9">
          <w:rPr>
            <w:noProof/>
            <w:webHidden/>
          </w:rPr>
          <w:instrText xml:space="preserve"> PAGEREF _Toc57401173 \h </w:instrText>
        </w:r>
        <w:r w:rsidR="00550AE9">
          <w:rPr>
            <w:noProof/>
            <w:webHidden/>
          </w:rPr>
        </w:r>
        <w:r w:rsidR="00550AE9">
          <w:rPr>
            <w:noProof/>
            <w:webHidden/>
          </w:rPr>
          <w:fldChar w:fldCharType="separate"/>
        </w:r>
        <w:r w:rsidR="00C0383E">
          <w:rPr>
            <w:noProof/>
            <w:webHidden/>
          </w:rPr>
          <w:t>50</w:t>
        </w:r>
        <w:r w:rsidR="00550AE9">
          <w:rPr>
            <w:noProof/>
            <w:webHidden/>
          </w:rPr>
          <w:fldChar w:fldCharType="end"/>
        </w:r>
      </w:hyperlink>
    </w:p>
    <w:p w14:paraId="25C0ACFA" w14:textId="70729439" w:rsidR="00550AE9" w:rsidRDefault="00566B2F">
      <w:pPr>
        <w:pStyle w:val="TOC2"/>
        <w:rPr>
          <w:rFonts w:asciiTheme="minorHAnsi" w:eastAsiaTheme="minorEastAsia" w:hAnsiTheme="minorHAnsi" w:cstheme="minorBidi"/>
          <w:noProof/>
          <w:sz w:val="22"/>
          <w:szCs w:val="22"/>
        </w:rPr>
      </w:pPr>
      <w:hyperlink w:anchor="_Toc57401174" w:history="1">
        <w:r w:rsidR="00550AE9" w:rsidRPr="007826A1">
          <w:rPr>
            <w:rStyle w:val="Hyperlink"/>
            <w:noProof/>
          </w:rPr>
          <w:t>References</w:t>
        </w:r>
        <w:r w:rsidR="00550AE9">
          <w:rPr>
            <w:noProof/>
            <w:webHidden/>
          </w:rPr>
          <w:tab/>
        </w:r>
        <w:r w:rsidR="00550AE9">
          <w:rPr>
            <w:noProof/>
            <w:webHidden/>
          </w:rPr>
          <w:fldChar w:fldCharType="begin"/>
        </w:r>
        <w:r w:rsidR="00550AE9">
          <w:rPr>
            <w:noProof/>
            <w:webHidden/>
          </w:rPr>
          <w:instrText xml:space="preserve"> PAGEREF _Toc57401174 \h </w:instrText>
        </w:r>
        <w:r w:rsidR="00550AE9">
          <w:rPr>
            <w:noProof/>
            <w:webHidden/>
          </w:rPr>
        </w:r>
        <w:r w:rsidR="00550AE9">
          <w:rPr>
            <w:noProof/>
            <w:webHidden/>
          </w:rPr>
          <w:fldChar w:fldCharType="separate"/>
        </w:r>
        <w:r w:rsidR="00C0383E">
          <w:rPr>
            <w:noProof/>
            <w:webHidden/>
          </w:rPr>
          <w:t>50</w:t>
        </w:r>
        <w:r w:rsidR="00550AE9">
          <w:rPr>
            <w:noProof/>
            <w:webHidden/>
          </w:rPr>
          <w:fldChar w:fldCharType="end"/>
        </w:r>
      </w:hyperlink>
    </w:p>
    <w:p w14:paraId="6BB8C0D1" w14:textId="6E8B96EA" w:rsidR="00550AE9" w:rsidRDefault="00566B2F">
      <w:pPr>
        <w:pStyle w:val="TOC2"/>
        <w:rPr>
          <w:rFonts w:asciiTheme="minorHAnsi" w:eastAsiaTheme="minorEastAsia" w:hAnsiTheme="minorHAnsi" w:cstheme="minorBidi"/>
          <w:noProof/>
          <w:sz w:val="22"/>
          <w:szCs w:val="22"/>
        </w:rPr>
      </w:pPr>
      <w:hyperlink w:anchor="_Toc57401175" w:history="1">
        <w:r w:rsidR="00550AE9" w:rsidRPr="007826A1">
          <w:rPr>
            <w:rStyle w:val="Hyperlink"/>
            <w:noProof/>
          </w:rPr>
          <w:t>Appendix</w:t>
        </w:r>
        <w:r w:rsidR="00550AE9">
          <w:rPr>
            <w:noProof/>
            <w:webHidden/>
          </w:rPr>
          <w:tab/>
        </w:r>
        <w:r w:rsidR="00550AE9">
          <w:rPr>
            <w:noProof/>
            <w:webHidden/>
          </w:rPr>
          <w:fldChar w:fldCharType="begin"/>
        </w:r>
        <w:r w:rsidR="00550AE9">
          <w:rPr>
            <w:noProof/>
            <w:webHidden/>
          </w:rPr>
          <w:instrText xml:space="preserve"> PAGEREF _Toc57401175 \h </w:instrText>
        </w:r>
        <w:r w:rsidR="00550AE9">
          <w:rPr>
            <w:noProof/>
            <w:webHidden/>
          </w:rPr>
        </w:r>
        <w:r w:rsidR="00550AE9">
          <w:rPr>
            <w:noProof/>
            <w:webHidden/>
          </w:rPr>
          <w:fldChar w:fldCharType="separate"/>
        </w:r>
        <w:r w:rsidR="00C0383E">
          <w:rPr>
            <w:noProof/>
            <w:webHidden/>
          </w:rPr>
          <w:t>67</w:t>
        </w:r>
        <w:r w:rsidR="00550AE9">
          <w:rPr>
            <w:noProof/>
            <w:webHidden/>
          </w:rPr>
          <w:fldChar w:fldCharType="end"/>
        </w:r>
      </w:hyperlink>
    </w:p>
    <w:p w14:paraId="29CA1580" w14:textId="5DE704B6" w:rsidR="00550AE9" w:rsidRDefault="00566B2F">
      <w:pPr>
        <w:pStyle w:val="TOC1"/>
        <w:tabs>
          <w:tab w:val="right" w:leader="dot" w:pos="8630"/>
        </w:tabs>
        <w:rPr>
          <w:rFonts w:asciiTheme="minorHAnsi" w:eastAsiaTheme="minorEastAsia" w:hAnsiTheme="minorHAnsi" w:cstheme="minorBidi"/>
          <w:noProof/>
          <w:sz w:val="22"/>
          <w:szCs w:val="22"/>
        </w:rPr>
      </w:pPr>
      <w:hyperlink w:anchor="_Toc57401176" w:history="1">
        <w:r w:rsidR="00550AE9" w:rsidRPr="007826A1">
          <w:rPr>
            <w:rStyle w:val="Hyperlink"/>
            <w:noProof/>
          </w:rPr>
          <w:t>CHAPTER III Heritable variation in functional responses</w:t>
        </w:r>
        <w:r w:rsidR="00550AE9">
          <w:rPr>
            <w:noProof/>
            <w:webHidden/>
          </w:rPr>
          <w:tab/>
        </w:r>
        <w:r w:rsidR="00550AE9">
          <w:rPr>
            <w:noProof/>
            <w:webHidden/>
          </w:rPr>
          <w:fldChar w:fldCharType="begin"/>
        </w:r>
        <w:r w:rsidR="00550AE9">
          <w:rPr>
            <w:noProof/>
            <w:webHidden/>
          </w:rPr>
          <w:instrText xml:space="preserve"> PAGEREF _Toc57401176 \h </w:instrText>
        </w:r>
        <w:r w:rsidR="00550AE9">
          <w:rPr>
            <w:noProof/>
            <w:webHidden/>
          </w:rPr>
        </w:r>
        <w:r w:rsidR="00550AE9">
          <w:rPr>
            <w:noProof/>
            <w:webHidden/>
          </w:rPr>
          <w:fldChar w:fldCharType="separate"/>
        </w:r>
        <w:r w:rsidR="00C0383E">
          <w:rPr>
            <w:noProof/>
            <w:webHidden/>
          </w:rPr>
          <w:t>79</w:t>
        </w:r>
        <w:r w:rsidR="00550AE9">
          <w:rPr>
            <w:noProof/>
            <w:webHidden/>
          </w:rPr>
          <w:fldChar w:fldCharType="end"/>
        </w:r>
      </w:hyperlink>
    </w:p>
    <w:p w14:paraId="48A7A7D7" w14:textId="35A8C227" w:rsidR="00550AE9" w:rsidRDefault="00566B2F">
      <w:pPr>
        <w:pStyle w:val="TOC1"/>
        <w:tabs>
          <w:tab w:val="right" w:leader="dot" w:pos="8630"/>
        </w:tabs>
        <w:rPr>
          <w:rFonts w:asciiTheme="minorHAnsi" w:eastAsiaTheme="minorEastAsia" w:hAnsiTheme="minorHAnsi" w:cstheme="minorBidi"/>
          <w:noProof/>
          <w:sz w:val="22"/>
          <w:szCs w:val="22"/>
        </w:rPr>
      </w:pPr>
      <w:hyperlink w:anchor="_Toc57401177" w:history="1">
        <w:r w:rsidR="00550AE9" w:rsidRPr="007826A1">
          <w:rPr>
            <w:rStyle w:val="Hyperlink"/>
            <w:noProof/>
          </w:rPr>
          <w:t>of a foundational salt marsh sedge to global change over time</w:t>
        </w:r>
        <w:r w:rsidR="00550AE9">
          <w:rPr>
            <w:noProof/>
            <w:webHidden/>
          </w:rPr>
          <w:tab/>
        </w:r>
        <w:r w:rsidR="00550AE9">
          <w:rPr>
            <w:noProof/>
            <w:webHidden/>
          </w:rPr>
          <w:fldChar w:fldCharType="begin"/>
        </w:r>
        <w:r w:rsidR="00550AE9">
          <w:rPr>
            <w:noProof/>
            <w:webHidden/>
          </w:rPr>
          <w:instrText xml:space="preserve"> PAGEREF _Toc57401177 \h </w:instrText>
        </w:r>
        <w:r w:rsidR="00550AE9">
          <w:rPr>
            <w:noProof/>
            <w:webHidden/>
          </w:rPr>
        </w:r>
        <w:r w:rsidR="00550AE9">
          <w:rPr>
            <w:noProof/>
            <w:webHidden/>
          </w:rPr>
          <w:fldChar w:fldCharType="separate"/>
        </w:r>
        <w:r w:rsidR="00C0383E">
          <w:rPr>
            <w:noProof/>
            <w:webHidden/>
          </w:rPr>
          <w:t>79</w:t>
        </w:r>
        <w:r w:rsidR="00550AE9">
          <w:rPr>
            <w:noProof/>
            <w:webHidden/>
          </w:rPr>
          <w:fldChar w:fldCharType="end"/>
        </w:r>
      </w:hyperlink>
    </w:p>
    <w:p w14:paraId="62DEC2DD" w14:textId="2F00E5C3" w:rsidR="00550AE9" w:rsidRDefault="00566B2F">
      <w:pPr>
        <w:pStyle w:val="TOC2"/>
        <w:rPr>
          <w:rFonts w:asciiTheme="minorHAnsi" w:eastAsiaTheme="minorEastAsia" w:hAnsiTheme="minorHAnsi" w:cstheme="minorBidi"/>
          <w:noProof/>
          <w:sz w:val="22"/>
          <w:szCs w:val="22"/>
        </w:rPr>
      </w:pPr>
      <w:hyperlink w:anchor="_Toc57401178" w:history="1">
        <w:r w:rsidR="00550AE9" w:rsidRPr="007826A1">
          <w:rPr>
            <w:rStyle w:val="Hyperlink"/>
            <w:noProof/>
          </w:rPr>
          <w:t>Abstract</w:t>
        </w:r>
        <w:r w:rsidR="00550AE9">
          <w:rPr>
            <w:noProof/>
            <w:webHidden/>
          </w:rPr>
          <w:tab/>
        </w:r>
        <w:r w:rsidR="00550AE9">
          <w:rPr>
            <w:noProof/>
            <w:webHidden/>
          </w:rPr>
          <w:fldChar w:fldCharType="begin"/>
        </w:r>
        <w:r w:rsidR="00550AE9">
          <w:rPr>
            <w:noProof/>
            <w:webHidden/>
          </w:rPr>
          <w:instrText xml:space="preserve"> PAGEREF _Toc57401178 \h </w:instrText>
        </w:r>
        <w:r w:rsidR="00550AE9">
          <w:rPr>
            <w:noProof/>
            <w:webHidden/>
          </w:rPr>
        </w:r>
        <w:r w:rsidR="00550AE9">
          <w:rPr>
            <w:noProof/>
            <w:webHidden/>
          </w:rPr>
          <w:fldChar w:fldCharType="separate"/>
        </w:r>
        <w:r w:rsidR="00C0383E">
          <w:rPr>
            <w:noProof/>
            <w:webHidden/>
          </w:rPr>
          <w:t>80</w:t>
        </w:r>
        <w:r w:rsidR="00550AE9">
          <w:rPr>
            <w:noProof/>
            <w:webHidden/>
          </w:rPr>
          <w:fldChar w:fldCharType="end"/>
        </w:r>
      </w:hyperlink>
    </w:p>
    <w:p w14:paraId="16E6775F" w14:textId="245BD653" w:rsidR="00550AE9" w:rsidRDefault="00566B2F">
      <w:pPr>
        <w:pStyle w:val="TOC2"/>
        <w:rPr>
          <w:rFonts w:asciiTheme="minorHAnsi" w:eastAsiaTheme="minorEastAsia" w:hAnsiTheme="minorHAnsi" w:cstheme="minorBidi"/>
          <w:noProof/>
          <w:sz w:val="22"/>
          <w:szCs w:val="22"/>
        </w:rPr>
      </w:pPr>
      <w:hyperlink w:anchor="_Toc57401179" w:history="1">
        <w:r w:rsidR="00550AE9" w:rsidRPr="007826A1">
          <w:rPr>
            <w:rStyle w:val="Hyperlink"/>
            <w:noProof/>
          </w:rPr>
          <w:t>Introduction</w:t>
        </w:r>
        <w:r w:rsidR="00550AE9">
          <w:rPr>
            <w:noProof/>
            <w:webHidden/>
          </w:rPr>
          <w:tab/>
        </w:r>
        <w:r w:rsidR="00550AE9">
          <w:rPr>
            <w:noProof/>
            <w:webHidden/>
          </w:rPr>
          <w:fldChar w:fldCharType="begin"/>
        </w:r>
        <w:r w:rsidR="00550AE9">
          <w:rPr>
            <w:noProof/>
            <w:webHidden/>
          </w:rPr>
          <w:instrText xml:space="preserve"> PAGEREF _Toc57401179 \h </w:instrText>
        </w:r>
        <w:r w:rsidR="00550AE9">
          <w:rPr>
            <w:noProof/>
            <w:webHidden/>
          </w:rPr>
        </w:r>
        <w:r w:rsidR="00550AE9">
          <w:rPr>
            <w:noProof/>
            <w:webHidden/>
          </w:rPr>
          <w:fldChar w:fldCharType="separate"/>
        </w:r>
        <w:r w:rsidR="00C0383E">
          <w:rPr>
            <w:noProof/>
            <w:webHidden/>
          </w:rPr>
          <w:t>80</w:t>
        </w:r>
        <w:r w:rsidR="00550AE9">
          <w:rPr>
            <w:noProof/>
            <w:webHidden/>
          </w:rPr>
          <w:fldChar w:fldCharType="end"/>
        </w:r>
      </w:hyperlink>
    </w:p>
    <w:p w14:paraId="227E3E3F" w14:textId="33B0F6B8"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80" w:history="1">
        <w:r w:rsidR="00550AE9" w:rsidRPr="007826A1">
          <w:rPr>
            <w:rStyle w:val="Hyperlink"/>
            <w:noProof/>
          </w:rPr>
          <w:t>Impact of climate change on populations at risk</w:t>
        </w:r>
        <w:r w:rsidR="00550AE9">
          <w:rPr>
            <w:noProof/>
            <w:webHidden/>
          </w:rPr>
          <w:tab/>
        </w:r>
        <w:r w:rsidR="00550AE9">
          <w:rPr>
            <w:noProof/>
            <w:webHidden/>
          </w:rPr>
          <w:fldChar w:fldCharType="begin"/>
        </w:r>
        <w:r w:rsidR="00550AE9">
          <w:rPr>
            <w:noProof/>
            <w:webHidden/>
          </w:rPr>
          <w:instrText xml:space="preserve"> PAGEREF _Toc57401180 \h </w:instrText>
        </w:r>
        <w:r w:rsidR="00550AE9">
          <w:rPr>
            <w:noProof/>
            <w:webHidden/>
          </w:rPr>
        </w:r>
        <w:r w:rsidR="00550AE9">
          <w:rPr>
            <w:noProof/>
            <w:webHidden/>
          </w:rPr>
          <w:fldChar w:fldCharType="separate"/>
        </w:r>
        <w:r w:rsidR="00C0383E">
          <w:rPr>
            <w:noProof/>
            <w:webHidden/>
          </w:rPr>
          <w:t>80</w:t>
        </w:r>
        <w:r w:rsidR="00550AE9">
          <w:rPr>
            <w:noProof/>
            <w:webHidden/>
          </w:rPr>
          <w:fldChar w:fldCharType="end"/>
        </w:r>
      </w:hyperlink>
    </w:p>
    <w:p w14:paraId="6026BC58" w14:textId="3CA181F0" w:rsidR="00550AE9" w:rsidRDefault="00566B2F">
      <w:pPr>
        <w:pStyle w:val="TOC2"/>
        <w:rPr>
          <w:rFonts w:asciiTheme="minorHAnsi" w:eastAsiaTheme="minorEastAsia" w:hAnsiTheme="minorHAnsi" w:cstheme="minorBidi"/>
          <w:noProof/>
          <w:sz w:val="22"/>
          <w:szCs w:val="22"/>
        </w:rPr>
      </w:pPr>
      <w:hyperlink w:anchor="_Toc57401181" w:history="1">
        <w:r w:rsidR="00550AE9" w:rsidRPr="007826A1">
          <w:rPr>
            <w:rStyle w:val="Hyperlink"/>
            <w:noProof/>
          </w:rPr>
          <w:t>Methods</w:t>
        </w:r>
        <w:r w:rsidR="00550AE9">
          <w:rPr>
            <w:noProof/>
            <w:webHidden/>
          </w:rPr>
          <w:tab/>
        </w:r>
        <w:r w:rsidR="00550AE9">
          <w:rPr>
            <w:noProof/>
            <w:webHidden/>
          </w:rPr>
          <w:fldChar w:fldCharType="begin"/>
        </w:r>
        <w:r w:rsidR="00550AE9">
          <w:rPr>
            <w:noProof/>
            <w:webHidden/>
          </w:rPr>
          <w:instrText xml:space="preserve"> PAGEREF _Toc57401181 \h </w:instrText>
        </w:r>
        <w:r w:rsidR="00550AE9">
          <w:rPr>
            <w:noProof/>
            <w:webHidden/>
          </w:rPr>
        </w:r>
        <w:r w:rsidR="00550AE9">
          <w:rPr>
            <w:noProof/>
            <w:webHidden/>
          </w:rPr>
          <w:fldChar w:fldCharType="separate"/>
        </w:r>
        <w:r w:rsidR="00C0383E">
          <w:rPr>
            <w:noProof/>
            <w:webHidden/>
          </w:rPr>
          <w:t>82</w:t>
        </w:r>
        <w:r w:rsidR="00550AE9">
          <w:rPr>
            <w:noProof/>
            <w:webHidden/>
          </w:rPr>
          <w:fldChar w:fldCharType="end"/>
        </w:r>
      </w:hyperlink>
    </w:p>
    <w:p w14:paraId="4914646B" w14:textId="51DDC893"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82" w:history="1">
        <w:r w:rsidR="00550AE9" w:rsidRPr="007826A1">
          <w:rPr>
            <w:rStyle w:val="Hyperlink"/>
            <w:noProof/>
          </w:rPr>
          <w:t>Seed recovery, revival, and propagation.</w:t>
        </w:r>
        <w:r w:rsidR="00550AE9">
          <w:rPr>
            <w:noProof/>
            <w:webHidden/>
          </w:rPr>
          <w:tab/>
        </w:r>
        <w:r w:rsidR="00550AE9">
          <w:rPr>
            <w:noProof/>
            <w:webHidden/>
          </w:rPr>
          <w:fldChar w:fldCharType="begin"/>
        </w:r>
        <w:r w:rsidR="00550AE9">
          <w:rPr>
            <w:noProof/>
            <w:webHidden/>
          </w:rPr>
          <w:instrText xml:space="preserve"> PAGEREF _Toc57401182 \h </w:instrText>
        </w:r>
        <w:r w:rsidR="00550AE9">
          <w:rPr>
            <w:noProof/>
            <w:webHidden/>
          </w:rPr>
        </w:r>
        <w:r w:rsidR="00550AE9">
          <w:rPr>
            <w:noProof/>
            <w:webHidden/>
          </w:rPr>
          <w:fldChar w:fldCharType="separate"/>
        </w:r>
        <w:r w:rsidR="00C0383E">
          <w:rPr>
            <w:noProof/>
            <w:webHidden/>
          </w:rPr>
          <w:t>82</w:t>
        </w:r>
        <w:r w:rsidR="00550AE9">
          <w:rPr>
            <w:noProof/>
            <w:webHidden/>
          </w:rPr>
          <w:fldChar w:fldCharType="end"/>
        </w:r>
      </w:hyperlink>
    </w:p>
    <w:p w14:paraId="2E5D3EA7" w14:textId="61C94BFC"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83" w:history="1">
        <w:r w:rsidR="00550AE9" w:rsidRPr="007826A1">
          <w:rPr>
            <w:rStyle w:val="Hyperlink"/>
            <w:noProof/>
          </w:rPr>
          <w:t>Experimental design.</w:t>
        </w:r>
        <w:r w:rsidR="00550AE9">
          <w:rPr>
            <w:noProof/>
            <w:webHidden/>
          </w:rPr>
          <w:tab/>
        </w:r>
        <w:r w:rsidR="00550AE9">
          <w:rPr>
            <w:noProof/>
            <w:webHidden/>
          </w:rPr>
          <w:fldChar w:fldCharType="begin"/>
        </w:r>
        <w:r w:rsidR="00550AE9">
          <w:rPr>
            <w:noProof/>
            <w:webHidden/>
          </w:rPr>
          <w:instrText xml:space="preserve"> PAGEREF _Toc57401183 \h </w:instrText>
        </w:r>
        <w:r w:rsidR="00550AE9">
          <w:rPr>
            <w:noProof/>
            <w:webHidden/>
          </w:rPr>
        </w:r>
        <w:r w:rsidR="00550AE9">
          <w:rPr>
            <w:noProof/>
            <w:webHidden/>
          </w:rPr>
          <w:fldChar w:fldCharType="separate"/>
        </w:r>
        <w:r w:rsidR="00C0383E">
          <w:rPr>
            <w:noProof/>
            <w:webHidden/>
          </w:rPr>
          <w:t>83</w:t>
        </w:r>
        <w:r w:rsidR="00550AE9">
          <w:rPr>
            <w:noProof/>
            <w:webHidden/>
          </w:rPr>
          <w:fldChar w:fldCharType="end"/>
        </w:r>
      </w:hyperlink>
    </w:p>
    <w:p w14:paraId="4A396815" w14:textId="5A59BB10"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84" w:history="1">
        <w:r w:rsidR="00550AE9" w:rsidRPr="007826A1">
          <w:rPr>
            <w:rStyle w:val="Hyperlink"/>
            <w:noProof/>
          </w:rPr>
          <w:t>Phenotypic assays of growth, phenology, and sexual reproduction.</w:t>
        </w:r>
        <w:r w:rsidR="00550AE9">
          <w:rPr>
            <w:noProof/>
            <w:webHidden/>
          </w:rPr>
          <w:tab/>
        </w:r>
        <w:r w:rsidR="00550AE9">
          <w:rPr>
            <w:noProof/>
            <w:webHidden/>
          </w:rPr>
          <w:fldChar w:fldCharType="begin"/>
        </w:r>
        <w:r w:rsidR="00550AE9">
          <w:rPr>
            <w:noProof/>
            <w:webHidden/>
          </w:rPr>
          <w:instrText xml:space="preserve"> PAGEREF _Toc57401184 \h </w:instrText>
        </w:r>
        <w:r w:rsidR="00550AE9">
          <w:rPr>
            <w:noProof/>
            <w:webHidden/>
          </w:rPr>
        </w:r>
        <w:r w:rsidR="00550AE9">
          <w:rPr>
            <w:noProof/>
            <w:webHidden/>
          </w:rPr>
          <w:fldChar w:fldCharType="separate"/>
        </w:r>
        <w:r w:rsidR="00C0383E">
          <w:rPr>
            <w:noProof/>
            <w:webHidden/>
          </w:rPr>
          <w:t>84</w:t>
        </w:r>
        <w:r w:rsidR="00550AE9">
          <w:rPr>
            <w:noProof/>
            <w:webHidden/>
          </w:rPr>
          <w:fldChar w:fldCharType="end"/>
        </w:r>
      </w:hyperlink>
    </w:p>
    <w:p w14:paraId="175AB82F" w14:textId="6ADF7F0F"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85" w:history="1">
        <w:r w:rsidR="00550AE9" w:rsidRPr="007826A1">
          <w:rPr>
            <w:rStyle w:val="Hyperlink"/>
            <w:noProof/>
          </w:rPr>
          <w:t>Statistical analysis of phenotypic variation.</w:t>
        </w:r>
        <w:r w:rsidR="00550AE9">
          <w:rPr>
            <w:noProof/>
            <w:webHidden/>
          </w:rPr>
          <w:tab/>
        </w:r>
        <w:r w:rsidR="00550AE9">
          <w:rPr>
            <w:noProof/>
            <w:webHidden/>
          </w:rPr>
          <w:fldChar w:fldCharType="begin"/>
        </w:r>
        <w:r w:rsidR="00550AE9">
          <w:rPr>
            <w:noProof/>
            <w:webHidden/>
          </w:rPr>
          <w:instrText xml:space="preserve"> PAGEREF _Toc57401185 \h </w:instrText>
        </w:r>
        <w:r w:rsidR="00550AE9">
          <w:rPr>
            <w:noProof/>
            <w:webHidden/>
          </w:rPr>
        </w:r>
        <w:r w:rsidR="00550AE9">
          <w:rPr>
            <w:noProof/>
            <w:webHidden/>
          </w:rPr>
          <w:fldChar w:fldCharType="separate"/>
        </w:r>
        <w:r w:rsidR="00C0383E">
          <w:rPr>
            <w:noProof/>
            <w:webHidden/>
          </w:rPr>
          <w:t>85</w:t>
        </w:r>
        <w:r w:rsidR="00550AE9">
          <w:rPr>
            <w:noProof/>
            <w:webHidden/>
          </w:rPr>
          <w:fldChar w:fldCharType="end"/>
        </w:r>
      </w:hyperlink>
    </w:p>
    <w:p w14:paraId="0E58B2A7" w14:textId="5E055550"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86" w:history="1">
        <w:r w:rsidR="00550AE9" w:rsidRPr="007826A1">
          <w:rPr>
            <w:rStyle w:val="Hyperlink"/>
            <w:noProof/>
          </w:rPr>
          <w:t>Biomass analyses.</w:t>
        </w:r>
        <w:r w:rsidR="00550AE9">
          <w:rPr>
            <w:noProof/>
            <w:webHidden/>
          </w:rPr>
          <w:tab/>
        </w:r>
        <w:r w:rsidR="00550AE9">
          <w:rPr>
            <w:noProof/>
            <w:webHidden/>
          </w:rPr>
          <w:fldChar w:fldCharType="begin"/>
        </w:r>
        <w:r w:rsidR="00550AE9">
          <w:rPr>
            <w:noProof/>
            <w:webHidden/>
          </w:rPr>
          <w:instrText xml:space="preserve"> PAGEREF _Toc57401186 \h </w:instrText>
        </w:r>
        <w:r w:rsidR="00550AE9">
          <w:rPr>
            <w:noProof/>
            <w:webHidden/>
          </w:rPr>
        </w:r>
        <w:r w:rsidR="00550AE9">
          <w:rPr>
            <w:noProof/>
            <w:webHidden/>
          </w:rPr>
          <w:fldChar w:fldCharType="separate"/>
        </w:r>
        <w:r w:rsidR="00C0383E">
          <w:rPr>
            <w:noProof/>
            <w:webHidden/>
          </w:rPr>
          <w:t>85</w:t>
        </w:r>
        <w:r w:rsidR="00550AE9">
          <w:rPr>
            <w:noProof/>
            <w:webHidden/>
          </w:rPr>
          <w:fldChar w:fldCharType="end"/>
        </w:r>
      </w:hyperlink>
    </w:p>
    <w:p w14:paraId="7BCA6065" w14:textId="528D6C33"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87" w:history="1">
        <w:r w:rsidR="00550AE9" w:rsidRPr="007826A1">
          <w:rPr>
            <w:rStyle w:val="Hyperlink"/>
            <w:noProof/>
          </w:rPr>
          <w:t>Death and reproduction analyses.</w:t>
        </w:r>
        <w:r w:rsidR="00550AE9">
          <w:rPr>
            <w:noProof/>
            <w:webHidden/>
          </w:rPr>
          <w:tab/>
        </w:r>
        <w:r w:rsidR="00550AE9">
          <w:rPr>
            <w:noProof/>
            <w:webHidden/>
          </w:rPr>
          <w:fldChar w:fldCharType="begin"/>
        </w:r>
        <w:r w:rsidR="00550AE9">
          <w:rPr>
            <w:noProof/>
            <w:webHidden/>
          </w:rPr>
          <w:instrText xml:space="preserve"> PAGEREF _Toc57401187 \h </w:instrText>
        </w:r>
        <w:r w:rsidR="00550AE9">
          <w:rPr>
            <w:noProof/>
            <w:webHidden/>
          </w:rPr>
        </w:r>
        <w:r w:rsidR="00550AE9">
          <w:rPr>
            <w:noProof/>
            <w:webHidden/>
          </w:rPr>
          <w:fldChar w:fldCharType="separate"/>
        </w:r>
        <w:r w:rsidR="00C0383E">
          <w:rPr>
            <w:noProof/>
            <w:webHidden/>
          </w:rPr>
          <w:t>86</w:t>
        </w:r>
        <w:r w:rsidR="00550AE9">
          <w:rPr>
            <w:noProof/>
            <w:webHidden/>
          </w:rPr>
          <w:fldChar w:fldCharType="end"/>
        </w:r>
      </w:hyperlink>
    </w:p>
    <w:p w14:paraId="1DE0F795" w14:textId="488DEAC3" w:rsidR="00550AE9" w:rsidRDefault="00566B2F">
      <w:pPr>
        <w:pStyle w:val="TOC2"/>
        <w:rPr>
          <w:rFonts w:asciiTheme="minorHAnsi" w:eastAsiaTheme="minorEastAsia" w:hAnsiTheme="minorHAnsi" w:cstheme="minorBidi"/>
          <w:noProof/>
          <w:sz w:val="22"/>
          <w:szCs w:val="22"/>
        </w:rPr>
      </w:pPr>
      <w:hyperlink w:anchor="_Toc57401188" w:history="1">
        <w:r w:rsidR="00550AE9" w:rsidRPr="007826A1">
          <w:rPr>
            <w:rStyle w:val="Hyperlink"/>
            <w:noProof/>
          </w:rPr>
          <w:t>Results</w:t>
        </w:r>
        <w:r w:rsidR="00550AE9">
          <w:rPr>
            <w:noProof/>
            <w:webHidden/>
          </w:rPr>
          <w:tab/>
        </w:r>
        <w:r w:rsidR="00550AE9">
          <w:rPr>
            <w:noProof/>
            <w:webHidden/>
          </w:rPr>
          <w:fldChar w:fldCharType="begin"/>
        </w:r>
        <w:r w:rsidR="00550AE9">
          <w:rPr>
            <w:noProof/>
            <w:webHidden/>
          </w:rPr>
          <w:instrText xml:space="preserve"> PAGEREF _Toc57401188 \h </w:instrText>
        </w:r>
        <w:r w:rsidR="00550AE9">
          <w:rPr>
            <w:noProof/>
            <w:webHidden/>
          </w:rPr>
        </w:r>
        <w:r w:rsidR="00550AE9">
          <w:rPr>
            <w:noProof/>
            <w:webHidden/>
          </w:rPr>
          <w:fldChar w:fldCharType="separate"/>
        </w:r>
        <w:r w:rsidR="00C0383E">
          <w:rPr>
            <w:noProof/>
            <w:webHidden/>
          </w:rPr>
          <w:t>86</w:t>
        </w:r>
        <w:r w:rsidR="00550AE9">
          <w:rPr>
            <w:noProof/>
            <w:webHidden/>
          </w:rPr>
          <w:fldChar w:fldCharType="end"/>
        </w:r>
      </w:hyperlink>
    </w:p>
    <w:p w14:paraId="5A86D064" w14:textId="0BA344E1"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89" w:history="1">
        <w:r w:rsidR="00550AE9" w:rsidRPr="007826A1">
          <w:rPr>
            <w:rStyle w:val="Hyperlink"/>
            <w:noProof/>
          </w:rPr>
          <w:t>Overall variance in trait responses to stressor exposure.</w:t>
        </w:r>
        <w:r w:rsidR="00550AE9">
          <w:rPr>
            <w:noProof/>
            <w:webHidden/>
          </w:rPr>
          <w:tab/>
        </w:r>
        <w:r w:rsidR="00550AE9">
          <w:rPr>
            <w:noProof/>
            <w:webHidden/>
          </w:rPr>
          <w:fldChar w:fldCharType="begin"/>
        </w:r>
        <w:r w:rsidR="00550AE9">
          <w:rPr>
            <w:noProof/>
            <w:webHidden/>
          </w:rPr>
          <w:instrText xml:space="preserve"> PAGEREF _Toc57401189 \h </w:instrText>
        </w:r>
        <w:r w:rsidR="00550AE9">
          <w:rPr>
            <w:noProof/>
            <w:webHidden/>
          </w:rPr>
        </w:r>
        <w:r w:rsidR="00550AE9">
          <w:rPr>
            <w:noProof/>
            <w:webHidden/>
          </w:rPr>
          <w:fldChar w:fldCharType="separate"/>
        </w:r>
        <w:r w:rsidR="00C0383E">
          <w:rPr>
            <w:noProof/>
            <w:webHidden/>
          </w:rPr>
          <w:t>86</w:t>
        </w:r>
        <w:r w:rsidR="00550AE9">
          <w:rPr>
            <w:noProof/>
            <w:webHidden/>
          </w:rPr>
          <w:fldChar w:fldCharType="end"/>
        </w:r>
      </w:hyperlink>
    </w:p>
    <w:p w14:paraId="00F56E30" w14:textId="45414949"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90" w:history="1">
        <w:r w:rsidR="00550AE9" w:rsidRPr="007826A1">
          <w:rPr>
            <w:rStyle w:val="Hyperlink"/>
            <w:noProof/>
          </w:rPr>
          <w:t>Summarizing trait responses to stressors.</w:t>
        </w:r>
        <w:r w:rsidR="00550AE9">
          <w:rPr>
            <w:noProof/>
            <w:webHidden/>
          </w:rPr>
          <w:tab/>
        </w:r>
        <w:r w:rsidR="00550AE9">
          <w:rPr>
            <w:noProof/>
            <w:webHidden/>
          </w:rPr>
          <w:fldChar w:fldCharType="begin"/>
        </w:r>
        <w:r w:rsidR="00550AE9">
          <w:rPr>
            <w:noProof/>
            <w:webHidden/>
          </w:rPr>
          <w:instrText xml:space="preserve"> PAGEREF _Toc57401190 \h </w:instrText>
        </w:r>
        <w:r w:rsidR="00550AE9">
          <w:rPr>
            <w:noProof/>
            <w:webHidden/>
          </w:rPr>
        </w:r>
        <w:r w:rsidR="00550AE9">
          <w:rPr>
            <w:noProof/>
            <w:webHidden/>
          </w:rPr>
          <w:fldChar w:fldCharType="separate"/>
        </w:r>
        <w:r w:rsidR="00C0383E">
          <w:rPr>
            <w:noProof/>
            <w:webHidden/>
          </w:rPr>
          <w:t>87</w:t>
        </w:r>
        <w:r w:rsidR="00550AE9">
          <w:rPr>
            <w:noProof/>
            <w:webHidden/>
          </w:rPr>
          <w:fldChar w:fldCharType="end"/>
        </w:r>
      </w:hyperlink>
    </w:p>
    <w:p w14:paraId="6290E374" w14:textId="03A8FC32"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91" w:history="1">
        <w:r w:rsidR="00550AE9" w:rsidRPr="007826A1">
          <w:rPr>
            <w:rStyle w:val="Hyperlink"/>
            <w:noProof/>
          </w:rPr>
          <w:t>Modelling trait responses to stressors.</w:t>
        </w:r>
        <w:r w:rsidR="00550AE9">
          <w:rPr>
            <w:noProof/>
            <w:webHidden/>
          </w:rPr>
          <w:tab/>
        </w:r>
        <w:r w:rsidR="00550AE9">
          <w:rPr>
            <w:noProof/>
            <w:webHidden/>
          </w:rPr>
          <w:fldChar w:fldCharType="begin"/>
        </w:r>
        <w:r w:rsidR="00550AE9">
          <w:rPr>
            <w:noProof/>
            <w:webHidden/>
          </w:rPr>
          <w:instrText xml:space="preserve"> PAGEREF _Toc57401191 \h </w:instrText>
        </w:r>
        <w:r w:rsidR="00550AE9">
          <w:rPr>
            <w:noProof/>
            <w:webHidden/>
          </w:rPr>
        </w:r>
        <w:r w:rsidR="00550AE9">
          <w:rPr>
            <w:noProof/>
            <w:webHidden/>
          </w:rPr>
          <w:fldChar w:fldCharType="separate"/>
        </w:r>
        <w:r w:rsidR="00C0383E">
          <w:rPr>
            <w:noProof/>
            <w:webHidden/>
          </w:rPr>
          <w:t>88</w:t>
        </w:r>
        <w:r w:rsidR="00550AE9">
          <w:rPr>
            <w:noProof/>
            <w:webHidden/>
          </w:rPr>
          <w:fldChar w:fldCharType="end"/>
        </w:r>
      </w:hyperlink>
    </w:p>
    <w:p w14:paraId="6B72C5EF" w14:textId="14C0622B" w:rsidR="00550AE9" w:rsidRDefault="00566B2F">
      <w:pPr>
        <w:pStyle w:val="TOC2"/>
        <w:rPr>
          <w:rFonts w:asciiTheme="minorHAnsi" w:eastAsiaTheme="minorEastAsia" w:hAnsiTheme="minorHAnsi" w:cstheme="minorBidi"/>
          <w:noProof/>
          <w:sz w:val="22"/>
          <w:szCs w:val="22"/>
        </w:rPr>
      </w:pPr>
      <w:hyperlink w:anchor="_Toc57401192" w:history="1">
        <w:r w:rsidR="00550AE9" w:rsidRPr="007826A1">
          <w:rPr>
            <w:rStyle w:val="Hyperlink"/>
            <w:noProof/>
          </w:rPr>
          <w:t>Discussion</w:t>
        </w:r>
        <w:r w:rsidR="00550AE9">
          <w:rPr>
            <w:noProof/>
            <w:webHidden/>
          </w:rPr>
          <w:tab/>
        </w:r>
        <w:r w:rsidR="00550AE9">
          <w:rPr>
            <w:noProof/>
            <w:webHidden/>
          </w:rPr>
          <w:fldChar w:fldCharType="begin"/>
        </w:r>
        <w:r w:rsidR="00550AE9">
          <w:rPr>
            <w:noProof/>
            <w:webHidden/>
          </w:rPr>
          <w:instrText xml:space="preserve"> PAGEREF _Toc57401192 \h </w:instrText>
        </w:r>
        <w:r w:rsidR="00550AE9">
          <w:rPr>
            <w:noProof/>
            <w:webHidden/>
          </w:rPr>
        </w:r>
        <w:r w:rsidR="00550AE9">
          <w:rPr>
            <w:noProof/>
            <w:webHidden/>
          </w:rPr>
          <w:fldChar w:fldCharType="separate"/>
        </w:r>
        <w:r w:rsidR="00C0383E">
          <w:rPr>
            <w:noProof/>
            <w:webHidden/>
          </w:rPr>
          <w:t>90</w:t>
        </w:r>
        <w:r w:rsidR="00550AE9">
          <w:rPr>
            <w:noProof/>
            <w:webHidden/>
          </w:rPr>
          <w:fldChar w:fldCharType="end"/>
        </w:r>
      </w:hyperlink>
    </w:p>
    <w:p w14:paraId="2D20639A" w14:textId="3CF7D094"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93" w:history="1">
        <w:r w:rsidR="00550AE9" w:rsidRPr="007826A1">
          <w:rPr>
            <w:rStyle w:val="Hyperlink"/>
            <w:noProof/>
          </w:rPr>
          <w:t>Ecological outcomes of individual response to stressors</w:t>
        </w:r>
        <w:r w:rsidR="00550AE9">
          <w:rPr>
            <w:noProof/>
            <w:webHidden/>
          </w:rPr>
          <w:tab/>
        </w:r>
        <w:r w:rsidR="00550AE9">
          <w:rPr>
            <w:noProof/>
            <w:webHidden/>
          </w:rPr>
          <w:fldChar w:fldCharType="begin"/>
        </w:r>
        <w:r w:rsidR="00550AE9">
          <w:rPr>
            <w:noProof/>
            <w:webHidden/>
          </w:rPr>
          <w:instrText xml:space="preserve"> PAGEREF _Toc57401193 \h </w:instrText>
        </w:r>
        <w:r w:rsidR="00550AE9">
          <w:rPr>
            <w:noProof/>
            <w:webHidden/>
          </w:rPr>
        </w:r>
        <w:r w:rsidR="00550AE9">
          <w:rPr>
            <w:noProof/>
            <w:webHidden/>
          </w:rPr>
          <w:fldChar w:fldCharType="separate"/>
        </w:r>
        <w:r w:rsidR="00C0383E">
          <w:rPr>
            <w:noProof/>
            <w:webHidden/>
          </w:rPr>
          <w:t>91</w:t>
        </w:r>
        <w:r w:rsidR="00550AE9">
          <w:rPr>
            <w:noProof/>
            <w:webHidden/>
          </w:rPr>
          <w:fldChar w:fldCharType="end"/>
        </w:r>
      </w:hyperlink>
    </w:p>
    <w:p w14:paraId="4E99D580" w14:textId="2BB6B63E"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94" w:history="1">
        <w:r w:rsidR="00550AE9" w:rsidRPr="007826A1">
          <w:rPr>
            <w:rStyle w:val="Hyperlink"/>
            <w:noProof/>
          </w:rPr>
          <w:t>Broader implications: evolutionary dynamics</w:t>
        </w:r>
        <w:r w:rsidR="00550AE9">
          <w:rPr>
            <w:noProof/>
            <w:webHidden/>
          </w:rPr>
          <w:tab/>
        </w:r>
        <w:r w:rsidR="00550AE9">
          <w:rPr>
            <w:noProof/>
            <w:webHidden/>
          </w:rPr>
          <w:fldChar w:fldCharType="begin"/>
        </w:r>
        <w:r w:rsidR="00550AE9">
          <w:rPr>
            <w:noProof/>
            <w:webHidden/>
          </w:rPr>
          <w:instrText xml:space="preserve"> PAGEREF _Toc57401194 \h </w:instrText>
        </w:r>
        <w:r w:rsidR="00550AE9">
          <w:rPr>
            <w:noProof/>
            <w:webHidden/>
          </w:rPr>
        </w:r>
        <w:r w:rsidR="00550AE9">
          <w:rPr>
            <w:noProof/>
            <w:webHidden/>
          </w:rPr>
          <w:fldChar w:fldCharType="separate"/>
        </w:r>
        <w:r w:rsidR="00C0383E">
          <w:rPr>
            <w:noProof/>
            <w:webHidden/>
          </w:rPr>
          <w:t>92</w:t>
        </w:r>
        <w:r w:rsidR="00550AE9">
          <w:rPr>
            <w:noProof/>
            <w:webHidden/>
          </w:rPr>
          <w:fldChar w:fldCharType="end"/>
        </w:r>
      </w:hyperlink>
    </w:p>
    <w:p w14:paraId="7EA05F12" w14:textId="3A6251B4"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95" w:history="1">
        <w:r w:rsidR="00550AE9" w:rsidRPr="007826A1">
          <w:rPr>
            <w:rStyle w:val="Hyperlink"/>
            <w:noProof/>
          </w:rPr>
          <w:t>Caveats</w:t>
        </w:r>
        <w:r w:rsidR="00550AE9">
          <w:rPr>
            <w:noProof/>
            <w:webHidden/>
          </w:rPr>
          <w:tab/>
        </w:r>
        <w:r w:rsidR="00550AE9">
          <w:rPr>
            <w:noProof/>
            <w:webHidden/>
          </w:rPr>
          <w:fldChar w:fldCharType="begin"/>
        </w:r>
        <w:r w:rsidR="00550AE9">
          <w:rPr>
            <w:noProof/>
            <w:webHidden/>
          </w:rPr>
          <w:instrText xml:space="preserve"> PAGEREF _Toc57401195 \h </w:instrText>
        </w:r>
        <w:r w:rsidR="00550AE9">
          <w:rPr>
            <w:noProof/>
            <w:webHidden/>
          </w:rPr>
        </w:r>
        <w:r w:rsidR="00550AE9">
          <w:rPr>
            <w:noProof/>
            <w:webHidden/>
          </w:rPr>
          <w:fldChar w:fldCharType="separate"/>
        </w:r>
        <w:r w:rsidR="00C0383E">
          <w:rPr>
            <w:noProof/>
            <w:webHidden/>
          </w:rPr>
          <w:t>93</w:t>
        </w:r>
        <w:r w:rsidR="00550AE9">
          <w:rPr>
            <w:noProof/>
            <w:webHidden/>
          </w:rPr>
          <w:fldChar w:fldCharType="end"/>
        </w:r>
      </w:hyperlink>
    </w:p>
    <w:p w14:paraId="696C31FE" w14:textId="3ACA4C8B"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196" w:history="1">
        <w:r w:rsidR="00550AE9" w:rsidRPr="007826A1">
          <w:rPr>
            <w:rStyle w:val="Hyperlink"/>
            <w:noProof/>
          </w:rPr>
          <w:t>Future directions</w:t>
        </w:r>
        <w:r w:rsidR="00550AE9">
          <w:rPr>
            <w:noProof/>
            <w:webHidden/>
          </w:rPr>
          <w:tab/>
        </w:r>
        <w:r w:rsidR="00550AE9">
          <w:rPr>
            <w:noProof/>
            <w:webHidden/>
          </w:rPr>
          <w:fldChar w:fldCharType="begin"/>
        </w:r>
        <w:r w:rsidR="00550AE9">
          <w:rPr>
            <w:noProof/>
            <w:webHidden/>
          </w:rPr>
          <w:instrText xml:space="preserve"> PAGEREF _Toc57401196 \h </w:instrText>
        </w:r>
        <w:r w:rsidR="00550AE9">
          <w:rPr>
            <w:noProof/>
            <w:webHidden/>
          </w:rPr>
        </w:r>
        <w:r w:rsidR="00550AE9">
          <w:rPr>
            <w:noProof/>
            <w:webHidden/>
          </w:rPr>
          <w:fldChar w:fldCharType="separate"/>
        </w:r>
        <w:r w:rsidR="00C0383E">
          <w:rPr>
            <w:noProof/>
            <w:webHidden/>
          </w:rPr>
          <w:t>94</w:t>
        </w:r>
        <w:r w:rsidR="00550AE9">
          <w:rPr>
            <w:noProof/>
            <w:webHidden/>
          </w:rPr>
          <w:fldChar w:fldCharType="end"/>
        </w:r>
      </w:hyperlink>
    </w:p>
    <w:p w14:paraId="76C6D23C" w14:textId="29C8BD32" w:rsidR="00550AE9" w:rsidRDefault="00566B2F">
      <w:pPr>
        <w:pStyle w:val="TOC2"/>
        <w:rPr>
          <w:rFonts w:asciiTheme="minorHAnsi" w:eastAsiaTheme="minorEastAsia" w:hAnsiTheme="minorHAnsi" w:cstheme="minorBidi"/>
          <w:noProof/>
          <w:sz w:val="22"/>
          <w:szCs w:val="22"/>
        </w:rPr>
      </w:pPr>
      <w:hyperlink w:anchor="_Toc57401197" w:history="1">
        <w:r w:rsidR="00550AE9" w:rsidRPr="007826A1">
          <w:rPr>
            <w:rStyle w:val="Hyperlink"/>
            <w:noProof/>
          </w:rPr>
          <w:t>References</w:t>
        </w:r>
        <w:r w:rsidR="00550AE9">
          <w:rPr>
            <w:noProof/>
            <w:webHidden/>
          </w:rPr>
          <w:tab/>
        </w:r>
        <w:r w:rsidR="00550AE9">
          <w:rPr>
            <w:noProof/>
            <w:webHidden/>
          </w:rPr>
          <w:fldChar w:fldCharType="begin"/>
        </w:r>
        <w:r w:rsidR="00550AE9">
          <w:rPr>
            <w:noProof/>
            <w:webHidden/>
          </w:rPr>
          <w:instrText xml:space="preserve"> PAGEREF _Toc57401197 \h </w:instrText>
        </w:r>
        <w:r w:rsidR="00550AE9">
          <w:rPr>
            <w:noProof/>
            <w:webHidden/>
          </w:rPr>
        </w:r>
        <w:r w:rsidR="00550AE9">
          <w:rPr>
            <w:noProof/>
            <w:webHidden/>
          </w:rPr>
          <w:fldChar w:fldCharType="separate"/>
        </w:r>
        <w:r w:rsidR="00C0383E">
          <w:rPr>
            <w:noProof/>
            <w:webHidden/>
          </w:rPr>
          <w:t>94</w:t>
        </w:r>
        <w:r w:rsidR="00550AE9">
          <w:rPr>
            <w:noProof/>
            <w:webHidden/>
          </w:rPr>
          <w:fldChar w:fldCharType="end"/>
        </w:r>
      </w:hyperlink>
    </w:p>
    <w:p w14:paraId="447C3664" w14:textId="7A6FE300" w:rsidR="00550AE9" w:rsidRDefault="00566B2F">
      <w:pPr>
        <w:pStyle w:val="TOC2"/>
        <w:rPr>
          <w:rFonts w:asciiTheme="minorHAnsi" w:eastAsiaTheme="minorEastAsia" w:hAnsiTheme="minorHAnsi" w:cstheme="minorBidi"/>
          <w:noProof/>
          <w:sz w:val="22"/>
          <w:szCs w:val="22"/>
        </w:rPr>
      </w:pPr>
      <w:hyperlink w:anchor="_Toc57401198" w:history="1">
        <w:r w:rsidR="00550AE9" w:rsidRPr="007826A1">
          <w:rPr>
            <w:rStyle w:val="Hyperlink"/>
            <w:noProof/>
          </w:rPr>
          <w:t>Appendix</w:t>
        </w:r>
        <w:r w:rsidR="00550AE9">
          <w:rPr>
            <w:noProof/>
            <w:webHidden/>
          </w:rPr>
          <w:tab/>
        </w:r>
        <w:r w:rsidR="00550AE9">
          <w:rPr>
            <w:noProof/>
            <w:webHidden/>
          </w:rPr>
          <w:fldChar w:fldCharType="begin"/>
        </w:r>
        <w:r w:rsidR="00550AE9">
          <w:rPr>
            <w:noProof/>
            <w:webHidden/>
          </w:rPr>
          <w:instrText xml:space="preserve"> PAGEREF _Toc57401198 \h </w:instrText>
        </w:r>
        <w:r w:rsidR="00550AE9">
          <w:rPr>
            <w:noProof/>
            <w:webHidden/>
          </w:rPr>
        </w:r>
        <w:r w:rsidR="00550AE9">
          <w:rPr>
            <w:noProof/>
            <w:webHidden/>
          </w:rPr>
          <w:fldChar w:fldCharType="separate"/>
        </w:r>
        <w:r w:rsidR="00C0383E">
          <w:rPr>
            <w:noProof/>
            <w:webHidden/>
          </w:rPr>
          <w:t>123</w:t>
        </w:r>
        <w:r w:rsidR="00550AE9">
          <w:rPr>
            <w:noProof/>
            <w:webHidden/>
          </w:rPr>
          <w:fldChar w:fldCharType="end"/>
        </w:r>
      </w:hyperlink>
    </w:p>
    <w:p w14:paraId="6C3F7810" w14:textId="73E232CB" w:rsidR="00550AE9" w:rsidRDefault="00566B2F">
      <w:pPr>
        <w:pStyle w:val="TOC1"/>
        <w:tabs>
          <w:tab w:val="right" w:leader="dot" w:pos="8630"/>
        </w:tabs>
        <w:rPr>
          <w:rFonts w:asciiTheme="minorHAnsi" w:eastAsiaTheme="minorEastAsia" w:hAnsiTheme="minorHAnsi" w:cstheme="minorBidi"/>
          <w:noProof/>
          <w:sz w:val="22"/>
          <w:szCs w:val="22"/>
        </w:rPr>
      </w:pPr>
      <w:hyperlink w:anchor="_Toc57401199" w:history="1">
        <w:r w:rsidR="00550AE9" w:rsidRPr="007826A1">
          <w:rPr>
            <w:rStyle w:val="Hyperlink"/>
            <w:noProof/>
          </w:rPr>
          <w:t>CHAPTER IV temporal variation in gene expression in response to a climate change pressure</w:t>
        </w:r>
        <w:r w:rsidR="00550AE9">
          <w:rPr>
            <w:noProof/>
            <w:webHidden/>
          </w:rPr>
          <w:tab/>
        </w:r>
        <w:r w:rsidR="00550AE9">
          <w:rPr>
            <w:noProof/>
            <w:webHidden/>
          </w:rPr>
          <w:fldChar w:fldCharType="begin"/>
        </w:r>
        <w:r w:rsidR="00550AE9">
          <w:rPr>
            <w:noProof/>
            <w:webHidden/>
          </w:rPr>
          <w:instrText xml:space="preserve"> PAGEREF _Toc57401199 \h </w:instrText>
        </w:r>
        <w:r w:rsidR="00550AE9">
          <w:rPr>
            <w:noProof/>
            <w:webHidden/>
          </w:rPr>
        </w:r>
        <w:r w:rsidR="00550AE9">
          <w:rPr>
            <w:noProof/>
            <w:webHidden/>
          </w:rPr>
          <w:fldChar w:fldCharType="separate"/>
        </w:r>
        <w:r w:rsidR="00C0383E">
          <w:rPr>
            <w:noProof/>
            <w:webHidden/>
          </w:rPr>
          <w:t>151</w:t>
        </w:r>
        <w:r w:rsidR="00550AE9">
          <w:rPr>
            <w:noProof/>
            <w:webHidden/>
          </w:rPr>
          <w:fldChar w:fldCharType="end"/>
        </w:r>
      </w:hyperlink>
    </w:p>
    <w:p w14:paraId="59EDE091" w14:textId="33CCCEED" w:rsidR="00550AE9" w:rsidRDefault="00566B2F">
      <w:pPr>
        <w:pStyle w:val="TOC2"/>
        <w:rPr>
          <w:rFonts w:asciiTheme="minorHAnsi" w:eastAsiaTheme="minorEastAsia" w:hAnsiTheme="minorHAnsi" w:cstheme="minorBidi"/>
          <w:noProof/>
          <w:sz w:val="22"/>
          <w:szCs w:val="22"/>
        </w:rPr>
      </w:pPr>
      <w:hyperlink w:anchor="_Toc57401200" w:history="1">
        <w:r w:rsidR="00550AE9" w:rsidRPr="007826A1">
          <w:rPr>
            <w:rStyle w:val="Hyperlink"/>
            <w:noProof/>
          </w:rPr>
          <w:t>Abstract</w:t>
        </w:r>
        <w:r w:rsidR="00550AE9">
          <w:rPr>
            <w:noProof/>
            <w:webHidden/>
          </w:rPr>
          <w:tab/>
        </w:r>
        <w:r w:rsidR="00550AE9">
          <w:rPr>
            <w:noProof/>
            <w:webHidden/>
          </w:rPr>
          <w:fldChar w:fldCharType="begin"/>
        </w:r>
        <w:r w:rsidR="00550AE9">
          <w:rPr>
            <w:noProof/>
            <w:webHidden/>
          </w:rPr>
          <w:instrText xml:space="preserve"> PAGEREF _Toc57401200 \h </w:instrText>
        </w:r>
        <w:r w:rsidR="00550AE9">
          <w:rPr>
            <w:noProof/>
            <w:webHidden/>
          </w:rPr>
        </w:r>
        <w:r w:rsidR="00550AE9">
          <w:rPr>
            <w:noProof/>
            <w:webHidden/>
          </w:rPr>
          <w:fldChar w:fldCharType="separate"/>
        </w:r>
        <w:r w:rsidR="00C0383E">
          <w:rPr>
            <w:noProof/>
            <w:webHidden/>
          </w:rPr>
          <w:t>152</w:t>
        </w:r>
        <w:r w:rsidR="00550AE9">
          <w:rPr>
            <w:noProof/>
            <w:webHidden/>
          </w:rPr>
          <w:fldChar w:fldCharType="end"/>
        </w:r>
      </w:hyperlink>
    </w:p>
    <w:p w14:paraId="15CD041A" w14:textId="3AFE752A" w:rsidR="00550AE9" w:rsidRDefault="00566B2F">
      <w:pPr>
        <w:pStyle w:val="TOC2"/>
        <w:rPr>
          <w:rFonts w:asciiTheme="minorHAnsi" w:eastAsiaTheme="minorEastAsia" w:hAnsiTheme="minorHAnsi" w:cstheme="minorBidi"/>
          <w:noProof/>
          <w:sz w:val="22"/>
          <w:szCs w:val="22"/>
        </w:rPr>
      </w:pPr>
      <w:hyperlink w:anchor="_Toc57401201" w:history="1">
        <w:r w:rsidR="00550AE9" w:rsidRPr="007826A1">
          <w:rPr>
            <w:rStyle w:val="Hyperlink"/>
            <w:noProof/>
          </w:rPr>
          <w:t>Introduction</w:t>
        </w:r>
        <w:r w:rsidR="00550AE9">
          <w:rPr>
            <w:noProof/>
            <w:webHidden/>
          </w:rPr>
          <w:tab/>
        </w:r>
        <w:r w:rsidR="00550AE9">
          <w:rPr>
            <w:noProof/>
            <w:webHidden/>
          </w:rPr>
          <w:fldChar w:fldCharType="begin"/>
        </w:r>
        <w:r w:rsidR="00550AE9">
          <w:rPr>
            <w:noProof/>
            <w:webHidden/>
          </w:rPr>
          <w:instrText xml:space="preserve"> PAGEREF _Toc57401201 \h </w:instrText>
        </w:r>
        <w:r w:rsidR="00550AE9">
          <w:rPr>
            <w:noProof/>
            <w:webHidden/>
          </w:rPr>
        </w:r>
        <w:r w:rsidR="00550AE9">
          <w:rPr>
            <w:noProof/>
            <w:webHidden/>
          </w:rPr>
          <w:fldChar w:fldCharType="separate"/>
        </w:r>
        <w:r w:rsidR="00C0383E">
          <w:rPr>
            <w:noProof/>
            <w:webHidden/>
          </w:rPr>
          <w:t>152</w:t>
        </w:r>
        <w:r w:rsidR="00550AE9">
          <w:rPr>
            <w:noProof/>
            <w:webHidden/>
          </w:rPr>
          <w:fldChar w:fldCharType="end"/>
        </w:r>
      </w:hyperlink>
    </w:p>
    <w:p w14:paraId="752322B9" w14:textId="3E2FE6FA"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202" w:history="1">
        <w:r w:rsidR="00550AE9" w:rsidRPr="007826A1">
          <w:rPr>
            <w:rStyle w:val="Hyperlink"/>
            <w:noProof/>
          </w:rPr>
          <w:t>Rapid evolutionary change</w:t>
        </w:r>
        <w:r w:rsidR="00550AE9">
          <w:rPr>
            <w:noProof/>
            <w:webHidden/>
          </w:rPr>
          <w:tab/>
        </w:r>
        <w:r w:rsidR="00550AE9">
          <w:rPr>
            <w:noProof/>
            <w:webHidden/>
          </w:rPr>
          <w:fldChar w:fldCharType="begin"/>
        </w:r>
        <w:r w:rsidR="00550AE9">
          <w:rPr>
            <w:noProof/>
            <w:webHidden/>
          </w:rPr>
          <w:instrText xml:space="preserve"> PAGEREF _Toc57401202 \h </w:instrText>
        </w:r>
        <w:r w:rsidR="00550AE9">
          <w:rPr>
            <w:noProof/>
            <w:webHidden/>
          </w:rPr>
        </w:r>
        <w:r w:rsidR="00550AE9">
          <w:rPr>
            <w:noProof/>
            <w:webHidden/>
          </w:rPr>
          <w:fldChar w:fldCharType="separate"/>
        </w:r>
        <w:r w:rsidR="00C0383E">
          <w:rPr>
            <w:noProof/>
            <w:webHidden/>
          </w:rPr>
          <w:t>152</w:t>
        </w:r>
        <w:r w:rsidR="00550AE9">
          <w:rPr>
            <w:noProof/>
            <w:webHidden/>
          </w:rPr>
          <w:fldChar w:fldCharType="end"/>
        </w:r>
      </w:hyperlink>
    </w:p>
    <w:p w14:paraId="5FF805C5" w14:textId="3B3E9307"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203" w:history="1">
        <w:r w:rsidR="00550AE9" w:rsidRPr="007826A1">
          <w:rPr>
            <w:rStyle w:val="Hyperlink"/>
            <w:noProof/>
          </w:rPr>
          <w:t>Gene expression</w:t>
        </w:r>
        <w:r w:rsidR="00550AE9">
          <w:rPr>
            <w:noProof/>
            <w:webHidden/>
          </w:rPr>
          <w:tab/>
        </w:r>
        <w:r w:rsidR="00550AE9">
          <w:rPr>
            <w:noProof/>
            <w:webHidden/>
          </w:rPr>
          <w:fldChar w:fldCharType="begin"/>
        </w:r>
        <w:r w:rsidR="00550AE9">
          <w:rPr>
            <w:noProof/>
            <w:webHidden/>
          </w:rPr>
          <w:instrText xml:space="preserve"> PAGEREF _Toc57401203 \h </w:instrText>
        </w:r>
        <w:r w:rsidR="00550AE9">
          <w:rPr>
            <w:noProof/>
            <w:webHidden/>
          </w:rPr>
        </w:r>
        <w:r w:rsidR="00550AE9">
          <w:rPr>
            <w:noProof/>
            <w:webHidden/>
          </w:rPr>
          <w:fldChar w:fldCharType="separate"/>
        </w:r>
        <w:r w:rsidR="00C0383E">
          <w:rPr>
            <w:noProof/>
            <w:webHidden/>
          </w:rPr>
          <w:t>153</w:t>
        </w:r>
        <w:r w:rsidR="00550AE9">
          <w:rPr>
            <w:noProof/>
            <w:webHidden/>
          </w:rPr>
          <w:fldChar w:fldCharType="end"/>
        </w:r>
      </w:hyperlink>
    </w:p>
    <w:p w14:paraId="49024C6E" w14:textId="63FFCE3F"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204" w:history="1">
        <w:r w:rsidR="00550AE9" w:rsidRPr="007826A1">
          <w:rPr>
            <w:rStyle w:val="Hyperlink"/>
            <w:noProof/>
          </w:rPr>
          <w:t>Resurrection ecology</w:t>
        </w:r>
        <w:r w:rsidR="00550AE9">
          <w:rPr>
            <w:noProof/>
            <w:webHidden/>
          </w:rPr>
          <w:tab/>
        </w:r>
        <w:r w:rsidR="00550AE9">
          <w:rPr>
            <w:noProof/>
            <w:webHidden/>
          </w:rPr>
          <w:fldChar w:fldCharType="begin"/>
        </w:r>
        <w:r w:rsidR="00550AE9">
          <w:rPr>
            <w:noProof/>
            <w:webHidden/>
          </w:rPr>
          <w:instrText xml:space="preserve"> PAGEREF _Toc57401204 \h </w:instrText>
        </w:r>
        <w:r w:rsidR="00550AE9">
          <w:rPr>
            <w:noProof/>
            <w:webHidden/>
          </w:rPr>
        </w:r>
        <w:r w:rsidR="00550AE9">
          <w:rPr>
            <w:noProof/>
            <w:webHidden/>
          </w:rPr>
          <w:fldChar w:fldCharType="separate"/>
        </w:r>
        <w:r w:rsidR="00C0383E">
          <w:rPr>
            <w:noProof/>
            <w:webHidden/>
          </w:rPr>
          <w:t>154</w:t>
        </w:r>
        <w:r w:rsidR="00550AE9">
          <w:rPr>
            <w:noProof/>
            <w:webHidden/>
          </w:rPr>
          <w:fldChar w:fldCharType="end"/>
        </w:r>
      </w:hyperlink>
    </w:p>
    <w:p w14:paraId="783AE715" w14:textId="5229715F"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205" w:history="1">
        <w:r w:rsidR="00550AE9" w:rsidRPr="007826A1">
          <w:rPr>
            <w:rStyle w:val="Hyperlink"/>
            <w:noProof/>
          </w:rPr>
          <w:t>Salinity and its impacts on coastal marshes</w:t>
        </w:r>
        <w:r w:rsidR="00550AE9">
          <w:rPr>
            <w:noProof/>
            <w:webHidden/>
          </w:rPr>
          <w:tab/>
        </w:r>
        <w:r w:rsidR="00550AE9">
          <w:rPr>
            <w:noProof/>
            <w:webHidden/>
          </w:rPr>
          <w:fldChar w:fldCharType="begin"/>
        </w:r>
        <w:r w:rsidR="00550AE9">
          <w:rPr>
            <w:noProof/>
            <w:webHidden/>
          </w:rPr>
          <w:instrText xml:space="preserve"> PAGEREF _Toc57401205 \h </w:instrText>
        </w:r>
        <w:r w:rsidR="00550AE9">
          <w:rPr>
            <w:noProof/>
            <w:webHidden/>
          </w:rPr>
        </w:r>
        <w:r w:rsidR="00550AE9">
          <w:rPr>
            <w:noProof/>
            <w:webHidden/>
          </w:rPr>
          <w:fldChar w:fldCharType="separate"/>
        </w:r>
        <w:r w:rsidR="00C0383E">
          <w:rPr>
            <w:noProof/>
            <w:webHidden/>
          </w:rPr>
          <w:t>154</w:t>
        </w:r>
        <w:r w:rsidR="00550AE9">
          <w:rPr>
            <w:noProof/>
            <w:webHidden/>
          </w:rPr>
          <w:fldChar w:fldCharType="end"/>
        </w:r>
      </w:hyperlink>
    </w:p>
    <w:p w14:paraId="06C009A4" w14:textId="63B8DF07" w:rsidR="00550AE9" w:rsidRDefault="00566B2F">
      <w:pPr>
        <w:pStyle w:val="TOC2"/>
        <w:rPr>
          <w:rFonts w:asciiTheme="minorHAnsi" w:eastAsiaTheme="minorEastAsia" w:hAnsiTheme="minorHAnsi" w:cstheme="minorBidi"/>
          <w:noProof/>
          <w:sz w:val="22"/>
          <w:szCs w:val="22"/>
        </w:rPr>
      </w:pPr>
      <w:hyperlink w:anchor="_Toc57401206" w:history="1">
        <w:r w:rsidR="00550AE9" w:rsidRPr="007826A1">
          <w:rPr>
            <w:rStyle w:val="Hyperlink"/>
            <w:noProof/>
          </w:rPr>
          <w:t>Methods</w:t>
        </w:r>
        <w:r w:rsidR="00550AE9">
          <w:rPr>
            <w:noProof/>
            <w:webHidden/>
          </w:rPr>
          <w:tab/>
        </w:r>
        <w:r w:rsidR="00550AE9">
          <w:rPr>
            <w:noProof/>
            <w:webHidden/>
          </w:rPr>
          <w:fldChar w:fldCharType="begin"/>
        </w:r>
        <w:r w:rsidR="00550AE9">
          <w:rPr>
            <w:noProof/>
            <w:webHidden/>
          </w:rPr>
          <w:instrText xml:space="preserve"> PAGEREF _Toc57401206 \h </w:instrText>
        </w:r>
        <w:r w:rsidR="00550AE9">
          <w:rPr>
            <w:noProof/>
            <w:webHidden/>
          </w:rPr>
        </w:r>
        <w:r w:rsidR="00550AE9">
          <w:rPr>
            <w:noProof/>
            <w:webHidden/>
          </w:rPr>
          <w:fldChar w:fldCharType="separate"/>
        </w:r>
        <w:r w:rsidR="00C0383E">
          <w:rPr>
            <w:noProof/>
            <w:webHidden/>
          </w:rPr>
          <w:t>156</w:t>
        </w:r>
        <w:r w:rsidR="00550AE9">
          <w:rPr>
            <w:noProof/>
            <w:webHidden/>
          </w:rPr>
          <w:fldChar w:fldCharType="end"/>
        </w:r>
      </w:hyperlink>
    </w:p>
    <w:p w14:paraId="103E998B" w14:textId="2D40964C"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207" w:history="1">
        <w:r w:rsidR="00550AE9" w:rsidRPr="007826A1">
          <w:rPr>
            <w:rStyle w:val="Hyperlink"/>
            <w:noProof/>
          </w:rPr>
          <w:t>RNAseq experiment.</w:t>
        </w:r>
        <w:r w:rsidR="00550AE9">
          <w:rPr>
            <w:noProof/>
            <w:webHidden/>
          </w:rPr>
          <w:tab/>
        </w:r>
        <w:r w:rsidR="00550AE9">
          <w:rPr>
            <w:noProof/>
            <w:webHidden/>
          </w:rPr>
          <w:fldChar w:fldCharType="begin"/>
        </w:r>
        <w:r w:rsidR="00550AE9">
          <w:rPr>
            <w:noProof/>
            <w:webHidden/>
          </w:rPr>
          <w:instrText xml:space="preserve"> PAGEREF _Toc57401207 \h </w:instrText>
        </w:r>
        <w:r w:rsidR="00550AE9">
          <w:rPr>
            <w:noProof/>
            <w:webHidden/>
          </w:rPr>
        </w:r>
        <w:r w:rsidR="00550AE9">
          <w:rPr>
            <w:noProof/>
            <w:webHidden/>
          </w:rPr>
          <w:fldChar w:fldCharType="separate"/>
        </w:r>
        <w:r w:rsidR="00C0383E">
          <w:rPr>
            <w:noProof/>
            <w:webHidden/>
          </w:rPr>
          <w:t>156</w:t>
        </w:r>
        <w:r w:rsidR="00550AE9">
          <w:rPr>
            <w:noProof/>
            <w:webHidden/>
          </w:rPr>
          <w:fldChar w:fldCharType="end"/>
        </w:r>
      </w:hyperlink>
    </w:p>
    <w:p w14:paraId="4C952F7B" w14:textId="277495BE"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208" w:history="1">
        <w:r w:rsidR="00550AE9" w:rsidRPr="007826A1">
          <w:rPr>
            <w:rStyle w:val="Hyperlink"/>
            <w:noProof/>
          </w:rPr>
          <w:t>RNAseq analysis.</w:t>
        </w:r>
        <w:r w:rsidR="00550AE9">
          <w:rPr>
            <w:noProof/>
            <w:webHidden/>
          </w:rPr>
          <w:tab/>
        </w:r>
        <w:r w:rsidR="00550AE9">
          <w:rPr>
            <w:noProof/>
            <w:webHidden/>
          </w:rPr>
          <w:fldChar w:fldCharType="begin"/>
        </w:r>
        <w:r w:rsidR="00550AE9">
          <w:rPr>
            <w:noProof/>
            <w:webHidden/>
          </w:rPr>
          <w:instrText xml:space="preserve"> PAGEREF _Toc57401208 \h </w:instrText>
        </w:r>
        <w:r w:rsidR="00550AE9">
          <w:rPr>
            <w:noProof/>
            <w:webHidden/>
          </w:rPr>
        </w:r>
        <w:r w:rsidR="00550AE9">
          <w:rPr>
            <w:noProof/>
            <w:webHidden/>
          </w:rPr>
          <w:fldChar w:fldCharType="separate"/>
        </w:r>
        <w:r w:rsidR="00C0383E">
          <w:rPr>
            <w:noProof/>
            <w:webHidden/>
          </w:rPr>
          <w:t>156</w:t>
        </w:r>
        <w:r w:rsidR="00550AE9">
          <w:rPr>
            <w:noProof/>
            <w:webHidden/>
          </w:rPr>
          <w:fldChar w:fldCharType="end"/>
        </w:r>
      </w:hyperlink>
    </w:p>
    <w:p w14:paraId="124B4E30" w14:textId="5076F305" w:rsidR="00550AE9" w:rsidRDefault="00566B2F">
      <w:pPr>
        <w:pStyle w:val="TOC2"/>
        <w:rPr>
          <w:rFonts w:asciiTheme="minorHAnsi" w:eastAsiaTheme="minorEastAsia" w:hAnsiTheme="minorHAnsi" w:cstheme="minorBidi"/>
          <w:noProof/>
          <w:sz w:val="22"/>
          <w:szCs w:val="22"/>
        </w:rPr>
      </w:pPr>
      <w:hyperlink w:anchor="_Toc57401209" w:history="1">
        <w:r w:rsidR="00550AE9" w:rsidRPr="007826A1">
          <w:rPr>
            <w:rStyle w:val="Hyperlink"/>
            <w:noProof/>
          </w:rPr>
          <w:t>Results</w:t>
        </w:r>
        <w:r w:rsidR="00550AE9">
          <w:rPr>
            <w:noProof/>
            <w:webHidden/>
          </w:rPr>
          <w:tab/>
        </w:r>
        <w:r w:rsidR="00550AE9">
          <w:rPr>
            <w:noProof/>
            <w:webHidden/>
          </w:rPr>
          <w:fldChar w:fldCharType="begin"/>
        </w:r>
        <w:r w:rsidR="00550AE9">
          <w:rPr>
            <w:noProof/>
            <w:webHidden/>
          </w:rPr>
          <w:instrText xml:space="preserve"> PAGEREF _Toc57401209 \h </w:instrText>
        </w:r>
        <w:r w:rsidR="00550AE9">
          <w:rPr>
            <w:noProof/>
            <w:webHidden/>
          </w:rPr>
        </w:r>
        <w:r w:rsidR="00550AE9">
          <w:rPr>
            <w:noProof/>
            <w:webHidden/>
          </w:rPr>
          <w:fldChar w:fldCharType="separate"/>
        </w:r>
        <w:r w:rsidR="00C0383E">
          <w:rPr>
            <w:noProof/>
            <w:webHidden/>
          </w:rPr>
          <w:t>158</w:t>
        </w:r>
        <w:r w:rsidR="00550AE9">
          <w:rPr>
            <w:noProof/>
            <w:webHidden/>
          </w:rPr>
          <w:fldChar w:fldCharType="end"/>
        </w:r>
      </w:hyperlink>
    </w:p>
    <w:p w14:paraId="6E034C5E" w14:textId="41502AEB"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210" w:history="1">
        <w:r w:rsidR="00550AE9" w:rsidRPr="007826A1">
          <w:rPr>
            <w:rStyle w:val="Hyperlink"/>
            <w:noProof/>
          </w:rPr>
          <w:t>Ordination of expression differences</w:t>
        </w:r>
        <w:r w:rsidR="00550AE9">
          <w:rPr>
            <w:noProof/>
            <w:webHidden/>
          </w:rPr>
          <w:tab/>
        </w:r>
        <w:r w:rsidR="00550AE9">
          <w:rPr>
            <w:noProof/>
            <w:webHidden/>
          </w:rPr>
          <w:fldChar w:fldCharType="begin"/>
        </w:r>
        <w:r w:rsidR="00550AE9">
          <w:rPr>
            <w:noProof/>
            <w:webHidden/>
          </w:rPr>
          <w:instrText xml:space="preserve"> PAGEREF _Toc57401210 \h </w:instrText>
        </w:r>
        <w:r w:rsidR="00550AE9">
          <w:rPr>
            <w:noProof/>
            <w:webHidden/>
          </w:rPr>
        </w:r>
        <w:r w:rsidR="00550AE9">
          <w:rPr>
            <w:noProof/>
            <w:webHidden/>
          </w:rPr>
          <w:fldChar w:fldCharType="separate"/>
        </w:r>
        <w:r w:rsidR="00C0383E">
          <w:rPr>
            <w:noProof/>
            <w:webHidden/>
          </w:rPr>
          <w:t>158</w:t>
        </w:r>
        <w:r w:rsidR="00550AE9">
          <w:rPr>
            <w:noProof/>
            <w:webHidden/>
          </w:rPr>
          <w:fldChar w:fldCharType="end"/>
        </w:r>
      </w:hyperlink>
    </w:p>
    <w:p w14:paraId="0F95B68D" w14:textId="6874ADC6"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211" w:history="1">
        <w:r w:rsidR="00550AE9" w:rsidRPr="007826A1">
          <w:rPr>
            <w:rStyle w:val="Hyperlink"/>
            <w:noProof/>
          </w:rPr>
          <w:t>Differential gene expression analyses and annotation</w:t>
        </w:r>
        <w:r w:rsidR="00550AE9">
          <w:rPr>
            <w:noProof/>
            <w:webHidden/>
          </w:rPr>
          <w:tab/>
        </w:r>
        <w:r w:rsidR="00550AE9">
          <w:rPr>
            <w:noProof/>
            <w:webHidden/>
          </w:rPr>
          <w:fldChar w:fldCharType="begin"/>
        </w:r>
        <w:r w:rsidR="00550AE9">
          <w:rPr>
            <w:noProof/>
            <w:webHidden/>
          </w:rPr>
          <w:instrText xml:space="preserve"> PAGEREF _Toc57401211 \h </w:instrText>
        </w:r>
        <w:r w:rsidR="00550AE9">
          <w:rPr>
            <w:noProof/>
            <w:webHidden/>
          </w:rPr>
        </w:r>
        <w:r w:rsidR="00550AE9">
          <w:rPr>
            <w:noProof/>
            <w:webHidden/>
          </w:rPr>
          <w:fldChar w:fldCharType="separate"/>
        </w:r>
        <w:r w:rsidR="00C0383E">
          <w:rPr>
            <w:noProof/>
            <w:webHidden/>
          </w:rPr>
          <w:t>159</w:t>
        </w:r>
        <w:r w:rsidR="00550AE9">
          <w:rPr>
            <w:noProof/>
            <w:webHidden/>
          </w:rPr>
          <w:fldChar w:fldCharType="end"/>
        </w:r>
      </w:hyperlink>
    </w:p>
    <w:p w14:paraId="7D88F132" w14:textId="06729D6E" w:rsidR="00550AE9" w:rsidRDefault="00566B2F">
      <w:pPr>
        <w:pStyle w:val="TOC2"/>
        <w:rPr>
          <w:rFonts w:asciiTheme="minorHAnsi" w:eastAsiaTheme="minorEastAsia" w:hAnsiTheme="minorHAnsi" w:cstheme="minorBidi"/>
          <w:noProof/>
          <w:sz w:val="22"/>
          <w:szCs w:val="22"/>
        </w:rPr>
      </w:pPr>
      <w:hyperlink w:anchor="_Toc57401212" w:history="1">
        <w:r w:rsidR="00550AE9" w:rsidRPr="007826A1">
          <w:rPr>
            <w:rStyle w:val="Hyperlink"/>
            <w:noProof/>
          </w:rPr>
          <w:t>Discussion</w:t>
        </w:r>
        <w:r w:rsidR="00550AE9">
          <w:rPr>
            <w:noProof/>
            <w:webHidden/>
          </w:rPr>
          <w:tab/>
        </w:r>
        <w:r w:rsidR="00550AE9">
          <w:rPr>
            <w:noProof/>
            <w:webHidden/>
          </w:rPr>
          <w:fldChar w:fldCharType="begin"/>
        </w:r>
        <w:r w:rsidR="00550AE9">
          <w:rPr>
            <w:noProof/>
            <w:webHidden/>
          </w:rPr>
          <w:instrText xml:space="preserve"> PAGEREF _Toc57401212 \h </w:instrText>
        </w:r>
        <w:r w:rsidR="00550AE9">
          <w:rPr>
            <w:noProof/>
            <w:webHidden/>
          </w:rPr>
        </w:r>
        <w:r w:rsidR="00550AE9">
          <w:rPr>
            <w:noProof/>
            <w:webHidden/>
          </w:rPr>
          <w:fldChar w:fldCharType="separate"/>
        </w:r>
        <w:r w:rsidR="00C0383E">
          <w:rPr>
            <w:noProof/>
            <w:webHidden/>
          </w:rPr>
          <w:t>159</w:t>
        </w:r>
        <w:r w:rsidR="00550AE9">
          <w:rPr>
            <w:noProof/>
            <w:webHidden/>
          </w:rPr>
          <w:fldChar w:fldCharType="end"/>
        </w:r>
      </w:hyperlink>
    </w:p>
    <w:p w14:paraId="099A114A" w14:textId="18140F55"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213" w:history="1">
        <w:r w:rsidR="00550AE9" w:rsidRPr="007826A1">
          <w:rPr>
            <w:rStyle w:val="Hyperlink"/>
            <w:noProof/>
          </w:rPr>
          <w:t>Caveats</w:t>
        </w:r>
        <w:r w:rsidR="00550AE9">
          <w:rPr>
            <w:noProof/>
            <w:webHidden/>
          </w:rPr>
          <w:tab/>
        </w:r>
        <w:r w:rsidR="00550AE9">
          <w:rPr>
            <w:noProof/>
            <w:webHidden/>
          </w:rPr>
          <w:fldChar w:fldCharType="begin"/>
        </w:r>
        <w:r w:rsidR="00550AE9">
          <w:rPr>
            <w:noProof/>
            <w:webHidden/>
          </w:rPr>
          <w:instrText xml:space="preserve"> PAGEREF _Toc57401213 \h </w:instrText>
        </w:r>
        <w:r w:rsidR="00550AE9">
          <w:rPr>
            <w:noProof/>
            <w:webHidden/>
          </w:rPr>
        </w:r>
        <w:r w:rsidR="00550AE9">
          <w:rPr>
            <w:noProof/>
            <w:webHidden/>
          </w:rPr>
          <w:fldChar w:fldCharType="separate"/>
        </w:r>
        <w:r w:rsidR="00C0383E">
          <w:rPr>
            <w:noProof/>
            <w:webHidden/>
          </w:rPr>
          <w:t>160</w:t>
        </w:r>
        <w:r w:rsidR="00550AE9">
          <w:rPr>
            <w:noProof/>
            <w:webHidden/>
          </w:rPr>
          <w:fldChar w:fldCharType="end"/>
        </w:r>
      </w:hyperlink>
    </w:p>
    <w:p w14:paraId="7695FCC0" w14:textId="221B681D"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214" w:history="1">
        <w:r w:rsidR="00550AE9" w:rsidRPr="007826A1">
          <w:rPr>
            <w:rStyle w:val="Hyperlink"/>
            <w:noProof/>
          </w:rPr>
          <w:t>Differential gene expression, change over time, and salinity</w:t>
        </w:r>
        <w:r w:rsidR="00550AE9">
          <w:rPr>
            <w:noProof/>
            <w:webHidden/>
          </w:rPr>
          <w:tab/>
        </w:r>
        <w:r w:rsidR="00550AE9">
          <w:rPr>
            <w:noProof/>
            <w:webHidden/>
          </w:rPr>
          <w:fldChar w:fldCharType="begin"/>
        </w:r>
        <w:r w:rsidR="00550AE9">
          <w:rPr>
            <w:noProof/>
            <w:webHidden/>
          </w:rPr>
          <w:instrText xml:space="preserve"> PAGEREF _Toc57401214 \h </w:instrText>
        </w:r>
        <w:r w:rsidR="00550AE9">
          <w:rPr>
            <w:noProof/>
            <w:webHidden/>
          </w:rPr>
        </w:r>
        <w:r w:rsidR="00550AE9">
          <w:rPr>
            <w:noProof/>
            <w:webHidden/>
          </w:rPr>
          <w:fldChar w:fldCharType="separate"/>
        </w:r>
        <w:r w:rsidR="00C0383E">
          <w:rPr>
            <w:noProof/>
            <w:webHidden/>
          </w:rPr>
          <w:t>160</w:t>
        </w:r>
        <w:r w:rsidR="00550AE9">
          <w:rPr>
            <w:noProof/>
            <w:webHidden/>
          </w:rPr>
          <w:fldChar w:fldCharType="end"/>
        </w:r>
      </w:hyperlink>
    </w:p>
    <w:p w14:paraId="730E4CC8" w14:textId="13368A0F" w:rsidR="00550AE9" w:rsidRDefault="00566B2F">
      <w:pPr>
        <w:pStyle w:val="TOC3"/>
        <w:tabs>
          <w:tab w:val="right" w:leader="dot" w:pos="8630"/>
        </w:tabs>
        <w:rPr>
          <w:rFonts w:asciiTheme="minorHAnsi" w:eastAsiaTheme="minorEastAsia" w:hAnsiTheme="minorHAnsi" w:cstheme="minorBidi"/>
          <w:noProof/>
          <w:sz w:val="22"/>
          <w:szCs w:val="22"/>
        </w:rPr>
      </w:pPr>
      <w:hyperlink w:anchor="_Toc57401215" w:history="1">
        <w:r w:rsidR="00550AE9" w:rsidRPr="007826A1">
          <w:rPr>
            <w:rStyle w:val="Hyperlink"/>
            <w:noProof/>
          </w:rPr>
          <w:t>Annotations and response to salinity</w:t>
        </w:r>
        <w:r w:rsidR="00550AE9">
          <w:rPr>
            <w:noProof/>
            <w:webHidden/>
          </w:rPr>
          <w:tab/>
        </w:r>
        <w:r w:rsidR="00550AE9">
          <w:rPr>
            <w:noProof/>
            <w:webHidden/>
          </w:rPr>
          <w:fldChar w:fldCharType="begin"/>
        </w:r>
        <w:r w:rsidR="00550AE9">
          <w:rPr>
            <w:noProof/>
            <w:webHidden/>
          </w:rPr>
          <w:instrText xml:space="preserve"> PAGEREF _Toc57401215 \h </w:instrText>
        </w:r>
        <w:r w:rsidR="00550AE9">
          <w:rPr>
            <w:noProof/>
            <w:webHidden/>
          </w:rPr>
        </w:r>
        <w:r w:rsidR="00550AE9">
          <w:rPr>
            <w:noProof/>
            <w:webHidden/>
          </w:rPr>
          <w:fldChar w:fldCharType="separate"/>
        </w:r>
        <w:r w:rsidR="00C0383E">
          <w:rPr>
            <w:noProof/>
            <w:webHidden/>
          </w:rPr>
          <w:t>161</w:t>
        </w:r>
        <w:r w:rsidR="00550AE9">
          <w:rPr>
            <w:noProof/>
            <w:webHidden/>
          </w:rPr>
          <w:fldChar w:fldCharType="end"/>
        </w:r>
      </w:hyperlink>
    </w:p>
    <w:p w14:paraId="06A47864" w14:textId="779A95A1" w:rsidR="00550AE9" w:rsidRDefault="00566B2F">
      <w:pPr>
        <w:pStyle w:val="TOC2"/>
        <w:rPr>
          <w:rFonts w:asciiTheme="minorHAnsi" w:eastAsiaTheme="minorEastAsia" w:hAnsiTheme="minorHAnsi" w:cstheme="minorBidi"/>
          <w:noProof/>
          <w:sz w:val="22"/>
          <w:szCs w:val="22"/>
        </w:rPr>
      </w:pPr>
      <w:hyperlink w:anchor="_Toc57401216" w:history="1">
        <w:r w:rsidR="00550AE9" w:rsidRPr="007826A1">
          <w:rPr>
            <w:rStyle w:val="Hyperlink"/>
            <w:noProof/>
          </w:rPr>
          <w:t>References</w:t>
        </w:r>
        <w:r w:rsidR="00550AE9">
          <w:rPr>
            <w:noProof/>
            <w:webHidden/>
          </w:rPr>
          <w:tab/>
        </w:r>
        <w:r w:rsidR="00550AE9">
          <w:rPr>
            <w:noProof/>
            <w:webHidden/>
          </w:rPr>
          <w:fldChar w:fldCharType="begin"/>
        </w:r>
        <w:r w:rsidR="00550AE9">
          <w:rPr>
            <w:noProof/>
            <w:webHidden/>
          </w:rPr>
          <w:instrText xml:space="preserve"> PAGEREF _Toc57401216 \h </w:instrText>
        </w:r>
        <w:r w:rsidR="00550AE9">
          <w:rPr>
            <w:noProof/>
            <w:webHidden/>
          </w:rPr>
        </w:r>
        <w:r w:rsidR="00550AE9">
          <w:rPr>
            <w:noProof/>
            <w:webHidden/>
          </w:rPr>
          <w:fldChar w:fldCharType="separate"/>
        </w:r>
        <w:r w:rsidR="00C0383E">
          <w:rPr>
            <w:noProof/>
            <w:webHidden/>
          </w:rPr>
          <w:t>162</w:t>
        </w:r>
        <w:r w:rsidR="00550AE9">
          <w:rPr>
            <w:noProof/>
            <w:webHidden/>
          </w:rPr>
          <w:fldChar w:fldCharType="end"/>
        </w:r>
      </w:hyperlink>
    </w:p>
    <w:p w14:paraId="6EAB3ECF" w14:textId="2B2ED2CB" w:rsidR="00550AE9" w:rsidRDefault="00566B2F">
      <w:pPr>
        <w:pStyle w:val="TOC2"/>
        <w:rPr>
          <w:rFonts w:asciiTheme="minorHAnsi" w:eastAsiaTheme="minorEastAsia" w:hAnsiTheme="minorHAnsi" w:cstheme="minorBidi"/>
          <w:noProof/>
          <w:sz w:val="22"/>
          <w:szCs w:val="22"/>
        </w:rPr>
      </w:pPr>
      <w:hyperlink w:anchor="_Toc57401217" w:history="1">
        <w:r w:rsidR="00550AE9" w:rsidRPr="007826A1">
          <w:rPr>
            <w:rStyle w:val="Hyperlink"/>
            <w:noProof/>
          </w:rPr>
          <w:t>Appendix</w:t>
        </w:r>
        <w:r w:rsidR="00550AE9">
          <w:rPr>
            <w:noProof/>
            <w:webHidden/>
          </w:rPr>
          <w:tab/>
        </w:r>
        <w:r w:rsidR="00550AE9">
          <w:rPr>
            <w:noProof/>
            <w:webHidden/>
          </w:rPr>
          <w:fldChar w:fldCharType="begin"/>
        </w:r>
        <w:r w:rsidR="00550AE9">
          <w:rPr>
            <w:noProof/>
            <w:webHidden/>
          </w:rPr>
          <w:instrText xml:space="preserve"> PAGEREF _Toc57401217 \h </w:instrText>
        </w:r>
        <w:r w:rsidR="00550AE9">
          <w:rPr>
            <w:noProof/>
            <w:webHidden/>
          </w:rPr>
        </w:r>
        <w:r w:rsidR="00550AE9">
          <w:rPr>
            <w:noProof/>
            <w:webHidden/>
          </w:rPr>
          <w:fldChar w:fldCharType="separate"/>
        </w:r>
        <w:r w:rsidR="00C0383E">
          <w:rPr>
            <w:noProof/>
            <w:webHidden/>
          </w:rPr>
          <w:t>178</w:t>
        </w:r>
        <w:r w:rsidR="00550AE9">
          <w:rPr>
            <w:noProof/>
            <w:webHidden/>
          </w:rPr>
          <w:fldChar w:fldCharType="end"/>
        </w:r>
      </w:hyperlink>
    </w:p>
    <w:p w14:paraId="3A958B07" w14:textId="0C3132D1" w:rsidR="00550AE9" w:rsidRDefault="00566B2F">
      <w:pPr>
        <w:pStyle w:val="TOC1"/>
        <w:tabs>
          <w:tab w:val="right" w:leader="dot" w:pos="8630"/>
        </w:tabs>
        <w:rPr>
          <w:rFonts w:asciiTheme="minorHAnsi" w:eastAsiaTheme="minorEastAsia" w:hAnsiTheme="minorHAnsi" w:cstheme="minorBidi"/>
          <w:noProof/>
          <w:sz w:val="22"/>
          <w:szCs w:val="22"/>
        </w:rPr>
      </w:pPr>
      <w:hyperlink w:anchor="_Toc57401218" w:history="1">
        <w:r w:rsidR="00550AE9" w:rsidRPr="007826A1">
          <w:rPr>
            <w:rStyle w:val="Hyperlink"/>
            <w:noProof/>
          </w:rPr>
          <w:t>Conclusion</w:t>
        </w:r>
        <w:r w:rsidR="00550AE9">
          <w:rPr>
            <w:noProof/>
            <w:webHidden/>
          </w:rPr>
          <w:tab/>
        </w:r>
        <w:r w:rsidR="00550AE9">
          <w:rPr>
            <w:noProof/>
            <w:webHidden/>
          </w:rPr>
          <w:fldChar w:fldCharType="begin"/>
        </w:r>
        <w:r w:rsidR="00550AE9">
          <w:rPr>
            <w:noProof/>
            <w:webHidden/>
          </w:rPr>
          <w:instrText xml:space="preserve"> PAGEREF _Toc57401218 \h </w:instrText>
        </w:r>
        <w:r w:rsidR="00550AE9">
          <w:rPr>
            <w:noProof/>
            <w:webHidden/>
          </w:rPr>
        </w:r>
        <w:r w:rsidR="00550AE9">
          <w:rPr>
            <w:noProof/>
            <w:webHidden/>
          </w:rPr>
          <w:fldChar w:fldCharType="separate"/>
        </w:r>
        <w:r w:rsidR="00C0383E">
          <w:rPr>
            <w:noProof/>
            <w:webHidden/>
          </w:rPr>
          <w:t>188</w:t>
        </w:r>
        <w:r w:rsidR="00550AE9">
          <w:rPr>
            <w:noProof/>
            <w:webHidden/>
          </w:rPr>
          <w:fldChar w:fldCharType="end"/>
        </w:r>
      </w:hyperlink>
    </w:p>
    <w:p w14:paraId="160360E4" w14:textId="362E6AE9" w:rsidR="00550AE9" w:rsidRDefault="00566B2F">
      <w:pPr>
        <w:pStyle w:val="TOC1"/>
        <w:tabs>
          <w:tab w:val="right" w:leader="dot" w:pos="8630"/>
        </w:tabs>
        <w:rPr>
          <w:rFonts w:asciiTheme="minorHAnsi" w:eastAsiaTheme="minorEastAsia" w:hAnsiTheme="minorHAnsi" w:cstheme="minorBidi"/>
          <w:noProof/>
          <w:sz w:val="22"/>
          <w:szCs w:val="22"/>
        </w:rPr>
      </w:pPr>
      <w:hyperlink w:anchor="_Toc57401219" w:history="1">
        <w:r w:rsidR="00550AE9" w:rsidRPr="007826A1">
          <w:rPr>
            <w:rStyle w:val="Hyperlink"/>
            <w:noProof/>
          </w:rPr>
          <w:t>VITA</w:t>
        </w:r>
        <w:r w:rsidR="00550AE9">
          <w:rPr>
            <w:noProof/>
            <w:webHidden/>
          </w:rPr>
          <w:tab/>
        </w:r>
        <w:r w:rsidR="00550AE9">
          <w:rPr>
            <w:noProof/>
            <w:webHidden/>
          </w:rPr>
          <w:fldChar w:fldCharType="begin"/>
        </w:r>
        <w:r w:rsidR="00550AE9">
          <w:rPr>
            <w:noProof/>
            <w:webHidden/>
          </w:rPr>
          <w:instrText xml:space="preserve"> PAGEREF _Toc57401219 \h </w:instrText>
        </w:r>
        <w:r w:rsidR="00550AE9">
          <w:rPr>
            <w:noProof/>
            <w:webHidden/>
          </w:rPr>
        </w:r>
        <w:r w:rsidR="00550AE9">
          <w:rPr>
            <w:noProof/>
            <w:webHidden/>
          </w:rPr>
          <w:fldChar w:fldCharType="separate"/>
        </w:r>
        <w:r w:rsidR="00C0383E">
          <w:rPr>
            <w:noProof/>
            <w:webHidden/>
          </w:rPr>
          <w:t>190</w:t>
        </w:r>
        <w:r w:rsidR="00550AE9">
          <w:rPr>
            <w:noProof/>
            <w:webHidden/>
          </w:rPr>
          <w:fldChar w:fldCharType="end"/>
        </w:r>
      </w:hyperlink>
    </w:p>
    <w:p w14:paraId="24D2B141" w14:textId="1AA8BA09" w:rsidR="00387656" w:rsidRDefault="00387656">
      <w:r>
        <w:rPr>
          <w:b/>
          <w:bCs/>
          <w:noProof/>
        </w:rPr>
        <w:fldChar w:fldCharType="end"/>
      </w:r>
    </w:p>
    <w:p w14:paraId="4CBAE589" w14:textId="77777777" w:rsidR="00080BF6" w:rsidRDefault="00080BF6" w:rsidP="00387656">
      <w:pPr>
        <w:pStyle w:val="Title"/>
      </w:pPr>
    </w:p>
    <w:p w14:paraId="02A9979F" w14:textId="77777777" w:rsidR="00080BF6" w:rsidRDefault="00080BF6" w:rsidP="00387656">
      <w:pPr>
        <w:pStyle w:val="Title"/>
      </w:pPr>
    </w:p>
    <w:p w14:paraId="550AF23C" w14:textId="77777777" w:rsidR="00080BF6" w:rsidRDefault="00080BF6" w:rsidP="00387656">
      <w:pPr>
        <w:pStyle w:val="Title"/>
      </w:pPr>
    </w:p>
    <w:p w14:paraId="192EF128" w14:textId="77777777" w:rsidR="00080BF6" w:rsidRDefault="00080BF6" w:rsidP="00387656">
      <w:pPr>
        <w:pStyle w:val="Title"/>
      </w:pPr>
    </w:p>
    <w:p w14:paraId="74765C9C" w14:textId="77777777" w:rsidR="00080BF6" w:rsidRDefault="00080BF6" w:rsidP="00387656">
      <w:pPr>
        <w:pStyle w:val="Title"/>
      </w:pPr>
    </w:p>
    <w:p w14:paraId="54939E4A" w14:textId="77777777" w:rsidR="00080BF6" w:rsidRDefault="00080BF6" w:rsidP="00387656">
      <w:pPr>
        <w:pStyle w:val="Title"/>
      </w:pPr>
    </w:p>
    <w:p w14:paraId="497D210C" w14:textId="77777777" w:rsidR="00080BF6" w:rsidRDefault="00080BF6" w:rsidP="00387656">
      <w:pPr>
        <w:pStyle w:val="Title"/>
      </w:pPr>
    </w:p>
    <w:p w14:paraId="4F16F3AA" w14:textId="77777777" w:rsidR="00080BF6" w:rsidRDefault="00080BF6" w:rsidP="00387656">
      <w:pPr>
        <w:pStyle w:val="Title"/>
      </w:pPr>
    </w:p>
    <w:p w14:paraId="01DE9976" w14:textId="77777777" w:rsidR="00080BF6" w:rsidRDefault="00080BF6" w:rsidP="00387656">
      <w:pPr>
        <w:pStyle w:val="Title"/>
      </w:pPr>
    </w:p>
    <w:p w14:paraId="6EB26DE6" w14:textId="77777777" w:rsidR="00080BF6" w:rsidRDefault="00080BF6" w:rsidP="00387656">
      <w:pPr>
        <w:pStyle w:val="Title"/>
      </w:pPr>
    </w:p>
    <w:p w14:paraId="7AD9FFE1" w14:textId="77777777" w:rsidR="00080BF6" w:rsidRDefault="00080BF6" w:rsidP="00387656">
      <w:pPr>
        <w:pStyle w:val="Title"/>
      </w:pPr>
    </w:p>
    <w:p w14:paraId="0F2D5EFE" w14:textId="77777777" w:rsidR="00080BF6" w:rsidRDefault="00080BF6" w:rsidP="00387656">
      <w:pPr>
        <w:pStyle w:val="Title"/>
      </w:pPr>
    </w:p>
    <w:p w14:paraId="10495FA9" w14:textId="77777777" w:rsidR="00080BF6" w:rsidRDefault="00080BF6" w:rsidP="00387656">
      <w:pPr>
        <w:pStyle w:val="Title"/>
      </w:pPr>
    </w:p>
    <w:p w14:paraId="70C0F747" w14:textId="77777777" w:rsidR="00080BF6" w:rsidRDefault="00080BF6" w:rsidP="00387656">
      <w:pPr>
        <w:pStyle w:val="Title"/>
      </w:pPr>
    </w:p>
    <w:p w14:paraId="3B6DD33E" w14:textId="77777777" w:rsidR="00080BF6" w:rsidRDefault="00080BF6" w:rsidP="00387656">
      <w:pPr>
        <w:pStyle w:val="Title"/>
      </w:pPr>
    </w:p>
    <w:p w14:paraId="685F8ADC" w14:textId="77777777" w:rsidR="00080BF6" w:rsidRDefault="00080BF6" w:rsidP="00387656">
      <w:pPr>
        <w:pStyle w:val="Title"/>
      </w:pPr>
    </w:p>
    <w:p w14:paraId="3A050E26" w14:textId="77777777" w:rsidR="00080BF6" w:rsidRDefault="00080BF6" w:rsidP="00387656">
      <w:pPr>
        <w:pStyle w:val="Title"/>
      </w:pPr>
    </w:p>
    <w:p w14:paraId="6DF17BAE" w14:textId="77777777" w:rsidR="00080BF6" w:rsidRDefault="00080BF6" w:rsidP="00387656">
      <w:pPr>
        <w:pStyle w:val="Title"/>
      </w:pPr>
    </w:p>
    <w:p w14:paraId="20395FEB" w14:textId="77777777" w:rsidR="00080BF6" w:rsidRDefault="00080BF6" w:rsidP="00387656">
      <w:pPr>
        <w:pStyle w:val="Title"/>
      </w:pPr>
    </w:p>
    <w:p w14:paraId="23E9F3B3" w14:textId="77777777" w:rsidR="00080BF6" w:rsidRDefault="00080BF6" w:rsidP="00387656">
      <w:pPr>
        <w:pStyle w:val="Title"/>
      </w:pPr>
    </w:p>
    <w:p w14:paraId="13984470" w14:textId="77777777" w:rsidR="00080BF6" w:rsidRDefault="00080BF6" w:rsidP="00387656">
      <w:pPr>
        <w:pStyle w:val="Title"/>
      </w:pPr>
    </w:p>
    <w:p w14:paraId="5D5A33C8" w14:textId="77777777" w:rsidR="00080BF6" w:rsidRDefault="00080BF6" w:rsidP="00387656">
      <w:pPr>
        <w:pStyle w:val="Title"/>
      </w:pPr>
    </w:p>
    <w:p w14:paraId="493E61AC" w14:textId="77777777" w:rsidR="00080BF6" w:rsidRDefault="00080BF6" w:rsidP="00387656">
      <w:pPr>
        <w:pStyle w:val="Title"/>
      </w:pPr>
    </w:p>
    <w:p w14:paraId="255589D9" w14:textId="77777777" w:rsidR="00080BF6" w:rsidRDefault="00080BF6" w:rsidP="00387656">
      <w:pPr>
        <w:pStyle w:val="Title"/>
      </w:pPr>
    </w:p>
    <w:p w14:paraId="619329CC" w14:textId="77777777" w:rsidR="00080BF6" w:rsidRDefault="00080BF6" w:rsidP="00387656">
      <w:pPr>
        <w:pStyle w:val="Title"/>
      </w:pPr>
    </w:p>
    <w:p w14:paraId="4555C431" w14:textId="77777777" w:rsidR="00080BF6" w:rsidRDefault="00080BF6" w:rsidP="00387656">
      <w:pPr>
        <w:pStyle w:val="Title"/>
      </w:pPr>
    </w:p>
    <w:p w14:paraId="6C2B7483" w14:textId="77777777" w:rsidR="00080BF6" w:rsidRDefault="00080BF6" w:rsidP="00387656">
      <w:pPr>
        <w:pStyle w:val="Title"/>
      </w:pPr>
    </w:p>
    <w:p w14:paraId="57A6086E" w14:textId="77777777" w:rsidR="00080BF6" w:rsidRDefault="00080BF6" w:rsidP="00387656">
      <w:pPr>
        <w:pStyle w:val="Title"/>
      </w:pPr>
    </w:p>
    <w:p w14:paraId="2E67BF9E" w14:textId="77777777" w:rsidR="00080BF6" w:rsidRDefault="00080BF6" w:rsidP="00387656">
      <w:pPr>
        <w:pStyle w:val="Title"/>
      </w:pPr>
    </w:p>
    <w:p w14:paraId="5D2EE152" w14:textId="77777777" w:rsidR="00080BF6" w:rsidRDefault="00080BF6" w:rsidP="00080BF6">
      <w:pPr>
        <w:pStyle w:val="Title"/>
      </w:pPr>
      <w:r>
        <w:lastRenderedPageBreak/>
        <w:t>LIST OF TABLES</w:t>
      </w:r>
    </w:p>
    <w:p w14:paraId="7AC9E492" w14:textId="77777777" w:rsidR="00985063" w:rsidRPr="00C22326" w:rsidRDefault="00566B2F" w:rsidP="00985063">
      <w:pPr>
        <w:pStyle w:val="TableofFigures"/>
        <w:tabs>
          <w:tab w:val="right" w:leader="dot" w:pos="8630"/>
        </w:tabs>
        <w:rPr>
          <w:rFonts w:asciiTheme="minorHAnsi" w:eastAsiaTheme="minorEastAsia" w:hAnsiTheme="minorHAnsi" w:cstheme="minorBidi"/>
          <w:noProof/>
          <w:sz w:val="22"/>
          <w:szCs w:val="22"/>
        </w:rPr>
      </w:pPr>
      <w:hyperlink w:anchor="_Toc61470687" w:history="1">
        <w:r w:rsidR="00985063" w:rsidRPr="00C22326">
          <w:rPr>
            <w:rStyle w:val="Hyperlink"/>
            <w:noProof/>
            <w:color w:val="auto"/>
            <w:u w:val="none"/>
          </w:rPr>
          <w:t>Table 1: Provenance of seeds / seed depth cohorts represented in this study.</w:t>
        </w:r>
        <w:r w:rsidR="00985063" w:rsidRPr="00C22326">
          <w:rPr>
            <w:noProof/>
            <w:webHidden/>
          </w:rPr>
          <w:tab/>
        </w:r>
        <w:r w:rsidR="00985063" w:rsidRPr="00C22326">
          <w:rPr>
            <w:noProof/>
            <w:webHidden/>
          </w:rPr>
          <w:fldChar w:fldCharType="begin"/>
        </w:r>
        <w:r w:rsidR="00985063" w:rsidRPr="00C22326">
          <w:rPr>
            <w:noProof/>
            <w:webHidden/>
          </w:rPr>
          <w:instrText xml:space="preserve"> PAGEREF _Toc61470687 \h </w:instrText>
        </w:r>
        <w:r w:rsidR="00985063" w:rsidRPr="00C22326">
          <w:rPr>
            <w:noProof/>
            <w:webHidden/>
          </w:rPr>
        </w:r>
        <w:r w:rsidR="00985063" w:rsidRPr="00C22326">
          <w:rPr>
            <w:noProof/>
            <w:webHidden/>
          </w:rPr>
          <w:fldChar w:fldCharType="separate"/>
        </w:r>
        <w:r w:rsidR="00985063" w:rsidRPr="00C22326">
          <w:rPr>
            <w:noProof/>
            <w:webHidden/>
          </w:rPr>
          <w:t>68</w:t>
        </w:r>
        <w:r w:rsidR="00985063" w:rsidRPr="00C22326">
          <w:rPr>
            <w:noProof/>
            <w:webHidden/>
          </w:rPr>
          <w:fldChar w:fldCharType="end"/>
        </w:r>
      </w:hyperlink>
    </w:p>
    <w:p w14:paraId="2E52A163" w14:textId="75C1261D" w:rsidR="00985063" w:rsidRPr="00C22326" w:rsidRDefault="00566B2F" w:rsidP="00985063">
      <w:pPr>
        <w:pStyle w:val="TableofFigures"/>
        <w:tabs>
          <w:tab w:val="right" w:leader="dot" w:pos="8630"/>
        </w:tabs>
        <w:rPr>
          <w:rStyle w:val="Hyperlink"/>
          <w:noProof/>
          <w:color w:val="auto"/>
          <w:u w:val="none"/>
        </w:rPr>
      </w:pPr>
      <w:hyperlink w:anchor="_Toc61470688" w:history="1">
        <w:r w:rsidR="00985063" w:rsidRPr="00C22326">
          <w:rPr>
            <w:rStyle w:val="Hyperlink"/>
            <w:noProof/>
            <w:color w:val="auto"/>
            <w:u w:val="none"/>
          </w:rPr>
          <w:t>Table 2</w:t>
        </w:r>
        <w:r w:rsidR="00522535">
          <w:rPr>
            <w:rStyle w:val="Hyperlink"/>
            <w:noProof/>
            <w:color w:val="auto"/>
            <w:u w:val="none"/>
          </w:rPr>
          <w:t>:</w:t>
        </w:r>
        <w:r w:rsidR="00985063" w:rsidRPr="00C22326">
          <w:rPr>
            <w:rStyle w:val="Hyperlink"/>
            <w:noProof/>
            <w:color w:val="auto"/>
            <w:u w:val="none"/>
          </w:rPr>
          <w:t xml:space="preserve"> Population genomics statistics summarized for all provenances</w:t>
        </w:r>
        <w:r w:rsidR="00985063" w:rsidRPr="00C22326">
          <w:rPr>
            <w:noProof/>
            <w:webHidden/>
          </w:rPr>
          <w:tab/>
        </w:r>
        <w:r w:rsidR="00985063" w:rsidRPr="00C22326">
          <w:rPr>
            <w:noProof/>
            <w:webHidden/>
          </w:rPr>
          <w:fldChar w:fldCharType="begin"/>
        </w:r>
        <w:r w:rsidR="00985063" w:rsidRPr="00C22326">
          <w:rPr>
            <w:noProof/>
            <w:webHidden/>
          </w:rPr>
          <w:instrText xml:space="preserve"> PAGEREF _Toc61470688 \h </w:instrText>
        </w:r>
        <w:r w:rsidR="00985063" w:rsidRPr="00C22326">
          <w:rPr>
            <w:noProof/>
            <w:webHidden/>
          </w:rPr>
        </w:r>
        <w:r w:rsidR="00985063" w:rsidRPr="00C22326">
          <w:rPr>
            <w:noProof/>
            <w:webHidden/>
          </w:rPr>
          <w:fldChar w:fldCharType="separate"/>
        </w:r>
        <w:r w:rsidR="00985063" w:rsidRPr="00C22326">
          <w:rPr>
            <w:noProof/>
            <w:webHidden/>
          </w:rPr>
          <w:t>69</w:t>
        </w:r>
        <w:r w:rsidR="00985063" w:rsidRPr="00C22326">
          <w:rPr>
            <w:noProof/>
            <w:webHidden/>
          </w:rPr>
          <w:fldChar w:fldCharType="end"/>
        </w:r>
      </w:hyperlink>
    </w:p>
    <w:p w14:paraId="532EDFA4" w14:textId="77777777" w:rsidR="00985063" w:rsidRPr="00C22326" w:rsidRDefault="00566B2F" w:rsidP="00985063">
      <w:pPr>
        <w:pStyle w:val="TableofFigures"/>
        <w:tabs>
          <w:tab w:val="right" w:leader="dot" w:pos="8630"/>
        </w:tabs>
        <w:rPr>
          <w:rFonts w:asciiTheme="minorHAnsi" w:eastAsiaTheme="minorEastAsia" w:hAnsiTheme="minorHAnsi" w:cstheme="minorBidi"/>
          <w:noProof/>
          <w:sz w:val="22"/>
          <w:szCs w:val="22"/>
        </w:rPr>
      </w:pPr>
      <w:hyperlink w:anchor="_Toc61470691" w:history="1">
        <w:r w:rsidR="00985063" w:rsidRPr="00C22326">
          <w:rPr>
            <w:rStyle w:val="Hyperlink"/>
            <w:noProof/>
            <w:color w:val="auto"/>
            <w:u w:val="none"/>
          </w:rPr>
          <w:t>Table 3: Pairwise F</w:t>
        </w:r>
        <w:r w:rsidR="00985063" w:rsidRPr="00C22326">
          <w:rPr>
            <w:rStyle w:val="Hyperlink"/>
            <w:noProof/>
            <w:color w:val="auto"/>
            <w:u w:val="none"/>
            <w:vertAlign w:val="subscript"/>
          </w:rPr>
          <w:t>st</w:t>
        </w:r>
        <w:r w:rsidR="00985063" w:rsidRPr="00C22326">
          <w:rPr>
            <w:rStyle w:val="Hyperlink"/>
            <w:noProof/>
            <w:color w:val="auto"/>
            <w:u w:val="none"/>
          </w:rPr>
          <w:t xml:space="preserve"> table for only resurrected samples</w:t>
        </w:r>
        <w:r w:rsidR="00985063" w:rsidRPr="00C22326">
          <w:rPr>
            <w:noProof/>
            <w:webHidden/>
          </w:rPr>
          <w:tab/>
        </w:r>
        <w:r w:rsidR="00985063" w:rsidRPr="00C22326">
          <w:rPr>
            <w:noProof/>
            <w:webHidden/>
          </w:rPr>
          <w:fldChar w:fldCharType="begin"/>
        </w:r>
        <w:r w:rsidR="00985063" w:rsidRPr="00C22326">
          <w:rPr>
            <w:noProof/>
            <w:webHidden/>
          </w:rPr>
          <w:instrText xml:space="preserve"> PAGEREF _Toc61470691 \h </w:instrText>
        </w:r>
        <w:r w:rsidR="00985063" w:rsidRPr="00C22326">
          <w:rPr>
            <w:noProof/>
            <w:webHidden/>
          </w:rPr>
        </w:r>
        <w:r w:rsidR="00985063" w:rsidRPr="00C22326">
          <w:rPr>
            <w:noProof/>
            <w:webHidden/>
          </w:rPr>
          <w:fldChar w:fldCharType="separate"/>
        </w:r>
        <w:r w:rsidR="00985063" w:rsidRPr="00C22326">
          <w:rPr>
            <w:noProof/>
            <w:webHidden/>
          </w:rPr>
          <w:t>73</w:t>
        </w:r>
        <w:r w:rsidR="00985063" w:rsidRPr="00C22326">
          <w:rPr>
            <w:noProof/>
            <w:webHidden/>
          </w:rPr>
          <w:fldChar w:fldCharType="end"/>
        </w:r>
      </w:hyperlink>
    </w:p>
    <w:p w14:paraId="48467EF4" w14:textId="77777777" w:rsidR="00985063" w:rsidRPr="00C22326" w:rsidRDefault="00566B2F" w:rsidP="00985063">
      <w:pPr>
        <w:pStyle w:val="TableofFigures"/>
        <w:tabs>
          <w:tab w:val="right" w:leader="dot" w:pos="8630"/>
        </w:tabs>
        <w:rPr>
          <w:rFonts w:asciiTheme="minorHAnsi" w:eastAsiaTheme="minorEastAsia" w:hAnsiTheme="minorHAnsi" w:cstheme="minorBidi"/>
          <w:noProof/>
          <w:sz w:val="22"/>
          <w:szCs w:val="22"/>
        </w:rPr>
      </w:pPr>
      <w:hyperlink w:anchor="_Toc61470692" w:history="1">
        <w:r w:rsidR="00985063" w:rsidRPr="00C22326">
          <w:rPr>
            <w:rStyle w:val="Hyperlink"/>
            <w:noProof/>
            <w:color w:val="auto"/>
            <w:u w:val="none"/>
          </w:rPr>
          <w:t>Table 4. Population genomic statistics for only resurrected provenances</w:t>
        </w:r>
        <w:r w:rsidR="00985063" w:rsidRPr="00C22326">
          <w:rPr>
            <w:noProof/>
            <w:webHidden/>
          </w:rPr>
          <w:tab/>
        </w:r>
        <w:r w:rsidR="00985063" w:rsidRPr="00C22326">
          <w:rPr>
            <w:noProof/>
            <w:webHidden/>
          </w:rPr>
          <w:fldChar w:fldCharType="begin"/>
        </w:r>
        <w:r w:rsidR="00985063" w:rsidRPr="00C22326">
          <w:rPr>
            <w:noProof/>
            <w:webHidden/>
          </w:rPr>
          <w:instrText xml:space="preserve"> PAGEREF _Toc61470692 \h </w:instrText>
        </w:r>
        <w:r w:rsidR="00985063" w:rsidRPr="00C22326">
          <w:rPr>
            <w:noProof/>
            <w:webHidden/>
          </w:rPr>
        </w:r>
        <w:r w:rsidR="00985063" w:rsidRPr="00C22326">
          <w:rPr>
            <w:noProof/>
            <w:webHidden/>
          </w:rPr>
          <w:fldChar w:fldCharType="separate"/>
        </w:r>
        <w:r w:rsidR="00985063" w:rsidRPr="00C22326">
          <w:rPr>
            <w:noProof/>
            <w:webHidden/>
          </w:rPr>
          <w:t>74</w:t>
        </w:r>
        <w:r w:rsidR="00985063" w:rsidRPr="00C22326">
          <w:rPr>
            <w:noProof/>
            <w:webHidden/>
          </w:rPr>
          <w:fldChar w:fldCharType="end"/>
        </w:r>
      </w:hyperlink>
    </w:p>
    <w:p w14:paraId="53813174" w14:textId="72594FFC" w:rsidR="00985063" w:rsidRPr="00C22326" w:rsidRDefault="00566B2F" w:rsidP="00985063">
      <w:pPr>
        <w:pStyle w:val="TableofFigures"/>
        <w:tabs>
          <w:tab w:val="right" w:leader="dot" w:pos="8630"/>
        </w:tabs>
        <w:rPr>
          <w:rStyle w:val="Hyperlink"/>
          <w:noProof/>
          <w:color w:val="auto"/>
          <w:u w:val="none"/>
        </w:rPr>
      </w:pPr>
      <w:hyperlink w:anchor="_Toc61470693" w:history="1">
        <w:r w:rsidR="00985063" w:rsidRPr="00C22326">
          <w:rPr>
            <w:rStyle w:val="Hyperlink"/>
            <w:noProof/>
            <w:color w:val="auto"/>
            <w:u w:val="none"/>
          </w:rPr>
          <w:t>Table 5:  Population genomic statistics across downcore samples</w:t>
        </w:r>
        <w:r w:rsidR="00985063" w:rsidRPr="00C22326">
          <w:rPr>
            <w:noProof/>
            <w:webHidden/>
          </w:rPr>
          <w:tab/>
        </w:r>
        <w:r w:rsidR="00985063" w:rsidRPr="00C22326">
          <w:rPr>
            <w:noProof/>
            <w:webHidden/>
          </w:rPr>
          <w:fldChar w:fldCharType="begin"/>
        </w:r>
        <w:r w:rsidR="00985063" w:rsidRPr="00C22326">
          <w:rPr>
            <w:noProof/>
            <w:webHidden/>
          </w:rPr>
          <w:instrText xml:space="preserve"> PAGEREF _Toc61470693 \h </w:instrText>
        </w:r>
        <w:r w:rsidR="00985063" w:rsidRPr="00C22326">
          <w:rPr>
            <w:noProof/>
            <w:webHidden/>
          </w:rPr>
        </w:r>
        <w:r w:rsidR="00985063" w:rsidRPr="00C22326">
          <w:rPr>
            <w:noProof/>
            <w:webHidden/>
          </w:rPr>
          <w:fldChar w:fldCharType="separate"/>
        </w:r>
        <w:r w:rsidR="00985063" w:rsidRPr="00C22326">
          <w:rPr>
            <w:noProof/>
            <w:webHidden/>
          </w:rPr>
          <w:t>75</w:t>
        </w:r>
        <w:r w:rsidR="00985063" w:rsidRPr="00C22326">
          <w:rPr>
            <w:noProof/>
            <w:webHidden/>
          </w:rPr>
          <w:fldChar w:fldCharType="end"/>
        </w:r>
      </w:hyperlink>
    </w:p>
    <w:p w14:paraId="2D0FE028" w14:textId="6C5D3385" w:rsidR="00985063" w:rsidRPr="00C22326" w:rsidRDefault="00566B2F" w:rsidP="00985063">
      <w:pPr>
        <w:pStyle w:val="TableofFigures"/>
        <w:tabs>
          <w:tab w:val="right" w:leader="dot" w:pos="8630"/>
        </w:tabs>
        <w:rPr>
          <w:rStyle w:val="Hyperlink"/>
          <w:noProof/>
          <w:color w:val="auto"/>
          <w:u w:val="none"/>
        </w:rPr>
      </w:pPr>
      <w:hyperlink w:anchor="_Toc61470701" w:history="1">
        <w:r w:rsidR="00985063" w:rsidRPr="00C22326">
          <w:rPr>
            <w:rStyle w:val="Hyperlink"/>
            <w:noProof/>
            <w:color w:val="auto"/>
            <w:u w:val="none"/>
          </w:rPr>
          <w:t>Table 6: Effect sizes for the net biomass LMM with genotype as a random effect</w:t>
        </w:r>
        <w:r w:rsidR="00985063" w:rsidRPr="00C22326">
          <w:rPr>
            <w:noProof/>
            <w:webHidden/>
          </w:rPr>
          <w:tab/>
        </w:r>
        <w:r w:rsidR="00985063" w:rsidRPr="00C22326">
          <w:rPr>
            <w:noProof/>
            <w:webHidden/>
          </w:rPr>
          <w:fldChar w:fldCharType="begin"/>
        </w:r>
        <w:r w:rsidR="00985063" w:rsidRPr="00C22326">
          <w:rPr>
            <w:noProof/>
            <w:webHidden/>
          </w:rPr>
          <w:instrText xml:space="preserve"> PAGEREF _Toc61470701 \h </w:instrText>
        </w:r>
        <w:r w:rsidR="00985063" w:rsidRPr="00C22326">
          <w:rPr>
            <w:noProof/>
            <w:webHidden/>
          </w:rPr>
        </w:r>
        <w:r w:rsidR="00985063" w:rsidRPr="00C22326">
          <w:rPr>
            <w:noProof/>
            <w:webHidden/>
          </w:rPr>
          <w:fldChar w:fldCharType="separate"/>
        </w:r>
        <w:r w:rsidR="00985063" w:rsidRPr="00C22326">
          <w:rPr>
            <w:noProof/>
            <w:webHidden/>
          </w:rPr>
          <w:t>122</w:t>
        </w:r>
        <w:r w:rsidR="00985063" w:rsidRPr="00C22326">
          <w:rPr>
            <w:noProof/>
            <w:webHidden/>
          </w:rPr>
          <w:fldChar w:fldCharType="end"/>
        </w:r>
      </w:hyperlink>
    </w:p>
    <w:p w14:paraId="45401AB0" w14:textId="0E71CE82" w:rsidR="00985063" w:rsidRPr="00C22326" w:rsidRDefault="00566B2F" w:rsidP="00985063">
      <w:pPr>
        <w:pStyle w:val="TableofFigures"/>
        <w:tabs>
          <w:tab w:val="right" w:leader="dot" w:pos="8630"/>
        </w:tabs>
        <w:rPr>
          <w:rStyle w:val="Hyperlink"/>
          <w:noProof/>
          <w:color w:val="auto"/>
          <w:u w:val="none"/>
        </w:rPr>
      </w:pPr>
      <w:hyperlink w:anchor="_Toc61470703" w:history="1">
        <w:r w:rsidR="00985063" w:rsidRPr="00C22326">
          <w:rPr>
            <w:rStyle w:val="Hyperlink"/>
            <w:noProof/>
            <w:color w:val="auto"/>
            <w:u w:val="none"/>
          </w:rPr>
          <w:t>Table 7: Effect sizes for the binomial mortality GLMM with genotype as a random effect</w:t>
        </w:r>
        <w:r w:rsidR="00985063" w:rsidRPr="00C22326">
          <w:rPr>
            <w:noProof/>
            <w:webHidden/>
          </w:rPr>
          <w:tab/>
        </w:r>
        <w:r w:rsidR="00985063" w:rsidRPr="00C22326">
          <w:rPr>
            <w:noProof/>
            <w:webHidden/>
          </w:rPr>
          <w:fldChar w:fldCharType="begin"/>
        </w:r>
        <w:r w:rsidR="00985063" w:rsidRPr="00C22326">
          <w:rPr>
            <w:noProof/>
            <w:webHidden/>
          </w:rPr>
          <w:instrText xml:space="preserve"> PAGEREF _Toc61470703 \h </w:instrText>
        </w:r>
        <w:r w:rsidR="00985063" w:rsidRPr="00C22326">
          <w:rPr>
            <w:noProof/>
            <w:webHidden/>
          </w:rPr>
        </w:r>
        <w:r w:rsidR="00985063" w:rsidRPr="00C22326">
          <w:rPr>
            <w:noProof/>
            <w:webHidden/>
          </w:rPr>
          <w:fldChar w:fldCharType="separate"/>
        </w:r>
        <w:r w:rsidR="00985063" w:rsidRPr="00C22326">
          <w:rPr>
            <w:noProof/>
            <w:webHidden/>
          </w:rPr>
          <w:t>125</w:t>
        </w:r>
        <w:r w:rsidR="00985063" w:rsidRPr="00C22326">
          <w:rPr>
            <w:noProof/>
            <w:webHidden/>
          </w:rPr>
          <w:fldChar w:fldCharType="end"/>
        </w:r>
      </w:hyperlink>
    </w:p>
    <w:p w14:paraId="4D4DD380" w14:textId="725BB559" w:rsidR="00985063" w:rsidRPr="00C22326" w:rsidRDefault="00566B2F" w:rsidP="00985063">
      <w:pPr>
        <w:pStyle w:val="TableofFigures"/>
        <w:tabs>
          <w:tab w:val="right" w:leader="dot" w:pos="8630"/>
        </w:tabs>
        <w:rPr>
          <w:rStyle w:val="Hyperlink"/>
          <w:noProof/>
          <w:color w:val="auto"/>
          <w:u w:val="none"/>
        </w:rPr>
      </w:pPr>
      <w:hyperlink w:anchor="_Toc61470705" w:history="1">
        <w:r w:rsidR="00985063" w:rsidRPr="00C22326">
          <w:rPr>
            <w:rStyle w:val="Hyperlink"/>
            <w:noProof/>
            <w:color w:val="auto"/>
            <w:u w:val="none"/>
          </w:rPr>
          <w:t>Table 8: Effect sizes of the GLMM for node count with genotype as a random effect</w:t>
        </w:r>
        <w:r w:rsidR="00985063" w:rsidRPr="00C22326">
          <w:rPr>
            <w:noProof/>
            <w:webHidden/>
          </w:rPr>
          <w:tab/>
        </w:r>
        <w:r w:rsidR="00985063" w:rsidRPr="00C22326">
          <w:rPr>
            <w:noProof/>
            <w:webHidden/>
          </w:rPr>
          <w:fldChar w:fldCharType="begin"/>
        </w:r>
        <w:r w:rsidR="00985063" w:rsidRPr="00C22326">
          <w:rPr>
            <w:noProof/>
            <w:webHidden/>
          </w:rPr>
          <w:instrText xml:space="preserve"> PAGEREF _Toc61470705 \h </w:instrText>
        </w:r>
        <w:r w:rsidR="00985063" w:rsidRPr="00C22326">
          <w:rPr>
            <w:noProof/>
            <w:webHidden/>
          </w:rPr>
        </w:r>
        <w:r w:rsidR="00985063" w:rsidRPr="00C22326">
          <w:rPr>
            <w:noProof/>
            <w:webHidden/>
          </w:rPr>
          <w:fldChar w:fldCharType="separate"/>
        </w:r>
        <w:r w:rsidR="00985063" w:rsidRPr="00C22326">
          <w:rPr>
            <w:noProof/>
            <w:webHidden/>
          </w:rPr>
          <w:t>128</w:t>
        </w:r>
        <w:r w:rsidR="00985063" w:rsidRPr="00C22326">
          <w:rPr>
            <w:noProof/>
            <w:webHidden/>
          </w:rPr>
          <w:fldChar w:fldCharType="end"/>
        </w:r>
      </w:hyperlink>
    </w:p>
    <w:p w14:paraId="63BD0FAC" w14:textId="0DE0235E" w:rsidR="00985063" w:rsidRPr="00C22326" w:rsidRDefault="00566B2F" w:rsidP="00985063">
      <w:pPr>
        <w:pStyle w:val="TableofFigures"/>
        <w:tabs>
          <w:tab w:val="right" w:leader="dot" w:pos="8630"/>
        </w:tabs>
        <w:rPr>
          <w:rStyle w:val="Hyperlink"/>
          <w:noProof/>
          <w:color w:val="auto"/>
          <w:u w:val="none"/>
        </w:rPr>
      </w:pPr>
      <w:hyperlink w:anchor="_Toc61470707" w:history="1">
        <w:r w:rsidR="00985063" w:rsidRPr="00C22326">
          <w:rPr>
            <w:rStyle w:val="Hyperlink"/>
            <w:noProof/>
            <w:color w:val="auto"/>
            <w:u w:val="none"/>
          </w:rPr>
          <w:t>Table 9</w:t>
        </w:r>
        <w:r w:rsidR="00522535">
          <w:rPr>
            <w:rStyle w:val="Hyperlink"/>
            <w:noProof/>
            <w:color w:val="auto"/>
            <w:u w:val="none"/>
          </w:rPr>
          <w:t>:</w:t>
        </w:r>
        <w:r w:rsidR="00985063" w:rsidRPr="00C22326">
          <w:rPr>
            <w:rStyle w:val="Hyperlink"/>
            <w:noProof/>
            <w:color w:val="auto"/>
            <w:u w:val="none"/>
          </w:rPr>
          <w:t xml:space="preserve"> Effect sizes for the stem width with genotype as a random effect</w:t>
        </w:r>
        <w:r w:rsidR="00985063" w:rsidRPr="00C22326">
          <w:rPr>
            <w:noProof/>
            <w:webHidden/>
          </w:rPr>
          <w:tab/>
        </w:r>
        <w:r w:rsidR="00985063" w:rsidRPr="00C22326">
          <w:rPr>
            <w:noProof/>
            <w:webHidden/>
          </w:rPr>
          <w:fldChar w:fldCharType="begin"/>
        </w:r>
        <w:r w:rsidR="00985063" w:rsidRPr="00C22326">
          <w:rPr>
            <w:noProof/>
            <w:webHidden/>
          </w:rPr>
          <w:instrText xml:space="preserve"> PAGEREF _Toc61470707 \h </w:instrText>
        </w:r>
        <w:r w:rsidR="00985063" w:rsidRPr="00C22326">
          <w:rPr>
            <w:noProof/>
            <w:webHidden/>
          </w:rPr>
        </w:r>
        <w:r w:rsidR="00985063" w:rsidRPr="00C22326">
          <w:rPr>
            <w:noProof/>
            <w:webHidden/>
          </w:rPr>
          <w:fldChar w:fldCharType="separate"/>
        </w:r>
        <w:r w:rsidR="00985063" w:rsidRPr="00C22326">
          <w:rPr>
            <w:noProof/>
            <w:webHidden/>
          </w:rPr>
          <w:t>131</w:t>
        </w:r>
        <w:r w:rsidR="00985063" w:rsidRPr="00C22326">
          <w:rPr>
            <w:noProof/>
            <w:webHidden/>
          </w:rPr>
          <w:fldChar w:fldCharType="end"/>
        </w:r>
      </w:hyperlink>
    </w:p>
    <w:p w14:paraId="0AEB48F3" w14:textId="4B891A10" w:rsidR="00985063" w:rsidRPr="00C22326" w:rsidRDefault="00566B2F" w:rsidP="00985063">
      <w:pPr>
        <w:pStyle w:val="TableofFigures"/>
        <w:tabs>
          <w:tab w:val="right" w:leader="dot" w:pos="8630"/>
        </w:tabs>
        <w:rPr>
          <w:rStyle w:val="Hyperlink"/>
          <w:noProof/>
          <w:color w:val="auto"/>
          <w:u w:val="none"/>
        </w:rPr>
      </w:pPr>
      <w:hyperlink w:anchor="_Toc61470709" w:history="1">
        <w:r w:rsidR="00985063" w:rsidRPr="00C22326">
          <w:rPr>
            <w:rStyle w:val="Hyperlink"/>
            <w:noProof/>
            <w:color w:val="auto"/>
            <w:u w:val="none"/>
          </w:rPr>
          <w:t>Table 10: Effect sizes and model coefficients for belowground biomass</w:t>
        </w:r>
        <w:r w:rsidR="00985063" w:rsidRPr="00C22326">
          <w:rPr>
            <w:noProof/>
            <w:webHidden/>
          </w:rPr>
          <w:tab/>
        </w:r>
        <w:r w:rsidR="00985063" w:rsidRPr="00C22326">
          <w:rPr>
            <w:noProof/>
            <w:webHidden/>
          </w:rPr>
          <w:fldChar w:fldCharType="begin"/>
        </w:r>
        <w:r w:rsidR="00985063" w:rsidRPr="00C22326">
          <w:rPr>
            <w:noProof/>
            <w:webHidden/>
          </w:rPr>
          <w:instrText xml:space="preserve"> PAGEREF _Toc61470709 \h </w:instrText>
        </w:r>
        <w:r w:rsidR="00985063" w:rsidRPr="00C22326">
          <w:rPr>
            <w:noProof/>
            <w:webHidden/>
          </w:rPr>
        </w:r>
        <w:r w:rsidR="00985063" w:rsidRPr="00C22326">
          <w:rPr>
            <w:noProof/>
            <w:webHidden/>
          </w:rPr>
          <w:fldChar w:fldCharType="separate"/>
        </w:r>
        <w:r w:rsidR="00985063" w:rsidRPr="00C22326">
          <w:rPr>
            <w:noProof/>
            <w:webHidden/>
          </w:rPr>
          <w:t>134</w:t>
        </w:r>
        <w:r w:rsidR="00985063" w:rsidRPr="00C22326">
          <w:rPr>
            <w:noProof/>
            <w:webHidden/>
          </w:rPr>
          <w:fldChar w:fldCharType="end"/>
        </w:r>
      </w:hyperlink>
    </w:p>
    <w:p w14:paraId="1DAAEA49" w14:textId="4EAD4B7F" w:rsidR="00985063" w:rsidRPr="00C22326" w:rsidRDefault="00566B2F" w:rsidP="00985063">
      <w:pPr>
        <w:pStyle w:val="TableofFigures"/>
        <w:tabs>
          <w:tab w:val="right" w:leader="dot" w:pos="8630"/>
        </w:tabs>
        <w:rPr>
          <w:rStyle w:val="Hyperlink"/>
          <w:noProof/>
          <w:color w:val="auto"/>
          <w:u w:val="none"/>
        </w:rPr>
      </w:pPr>
      <w:hyperlink w:anchor="_Toc61470711" w:history="1">
        <w:r w:rsidR="00985063" w:rsidRPr="00C22326">
          <w:rPr>
            <w:rStyle w:val="Hyperlink"/>
            <w:noProof/>
            <w:color w:val="auto"/>
            <w:u w:val="none"/>
          </w:rPr>
          <w:t>Table 11: Effect sizes and model coefficients for stem density negative binomial model</w:t>
        </w:r>
        <w:r w:rsidR="00985063" w:rsidRPr="00C22326">
          <w:rPr>
            <w:noProof/>
            <w:webHidden/>
          </w:rPr>
          <w:tab/>
        </w:r>
        <w:r w:rsidR="00985063" w:rsidRPr="00C22326">
          <w:rPr>
            <w:noProof/>
            <w:webHidden/>
          </w:rPr>
          <w:fldChar w:fldCharType="begin"/>
        </w:r>
        <w:r w:rsidR="00985063" w:rsidRPr="00C22326">
          <w:rPr>
            <w:noProof/>
            <w:webHidden/>
          </w:rPr>
          <w:instrText xml:space="preserve"> PAGEREF _Toc61470711 \h </w:instrText>
        </w:r>
        <w:r w:rsidR="00985063" w:rsidRPr="00C22326">
          <w:rPr>
            <w:noProof/>
            <w:webHidden/>
          </w:rPr>
        </w:r>
        <w:r w:rsidR="00985063" w:rsidRPr="00C22326">
          <w:rPr>
            <w:noProof/>
            <w:webHidden/>
          </w:rPr>
          <w:fldChar w:fldCharType="separate"/>
        </w:r>
        <w:r w:rsidR="00985063" w:rsidRPr="00C22326">
          <w:rPr>
            <w:noProof/>
            <w:webHidden/>
          </w:rPr>
          <w:t>137</w:t>
        </w:r>
        <w:r w:rsidR="00985063" w:rsidRPr="00C22326">
          <w:rPr>
            <w:noProof/>
            <w:webHidden/>
          </w:rPr>
          <w:fldChar w:fldCharType="end"/>
        </w:r>
      </w:hyperlink>
    </w:p>
    <w:p w14:paraId="5EDACEA0" w14:textId="4E50EC76" w:rsidR="00985063" w:rsidRDefault="00566B2F" w:rsidP="00985063">
      <w:pPr>
        <w:pStyle w:val="TableofFigures"/>
        <w:tabs>
          <w:tab w:val="right" w:leader="dot" w:pos="8630"/>
        </w:tabs>
        <w:rPr>
          <w:noProof/>
        </w:rPr>
      </w:pPr>
      <w:hyperlink w:anchor="_Toc61470715" w:history="1">
        <w:r w:rsidR="00985063" w:rsidRPr="00C22326">
          <w:rPr>
            <w:rStyle w:val="Hyperlink"/>
            <w:noProof/>
            <w:color w:val="auto"/>
            <w:u w:val="none"/>
          </w:rPr>
          <w:t xml:space="preserve">Table 12: </w:t>
        </w:r>
        <w:r w:rsidR="003764A6">
          <w:rPr>
            <w:rStyle w:val="Hyperlink"/>
            <w:noProof/>
            <w:color w:val="auto"/>
            <w:u w:val="none"/>
          </w:rPr>
          <w:t>G</w:t>
        </w:r>
        <w:r w:rsidR="00985063" w:rsidRPr="00C22326">
          <w:rPr>
            <w:rStyle w:val="Hyperlink"/>
            <w:noProof/>
            <w:color w:val="auto"/>
            <w:u w:val="none"/>
          </w:rPr>
          <w:t>ene expression counts and percentage of genes with log-fold change greater than 0</w:t>
        </w:r>
        <w:r w:rsidR="00985063" w:rsidRPr="00C22326">
          <w:rPr>
            <w:noProof/>
            <w:webHidden/>
          </w:rPr>
          <w:tab/>
        </w:r>
        <w:r w:rsidR="00985063" w:rsidRPr="00C22326">
          <w:rPr>
            <w:noProof/>
            <w:webHidden/>
          </w:rPr>
          <w:fldChar w:fldCharType="begin"/>
        </w:r>
        <w:r w:rsidR="00985063" w:rsidRPr="00C22326">
          <w:rPr>
            <w:noProof/>
            <w:webHidden/>
          </w:rPr>
          <w:instrText xml:space="preserve"> PAGEREF _Toc61470715 \h </w:instrText>
        </w:r>
        <w:r w:rsidR="00985063" w:rsidRPr="00C22326">
          <w:rPr>
            <w:noProof/>
            <w:webHidden/>
          </w:rPr>
        </w:r>
        <w:r w:rsidR="00985063" w:rsidRPr="00C22326">
          <w:rPr>
            <w:noProof/>
            <w:webHidden/>
          </w:rPr>
          <w:fldChar w:fldCharType="separate"/>
        </w:r>
        <w:r w:rsidR="00985063" w:rsidRPr="00C22326">
          <w:rPr>
            <w:noProof/>
            <w:webHidden/>
          </w:rPr>
          <w:t>174</w:t>
        </w:r>
        <w:r w:rsidR="00985063" w:rsidRPr="00C22326">
          <w:rPr>
            <w:noProof/>
            <w:webHidden/>
          </w:rPr>
          <w:fldChar w:fldCharType="end"/>
        </w:r>
      </w:hyperlink>
    </w:p>
    <w:p w14:paraId="2AFB7862" w14:textId="298AF3E9" w:rsidR="003764A6" w:rsidRPr="003764A6" w:rsidRDefault="00566B2F" w:rsidP="00937854">
      <w:pPr>
        <w:jc w:val="right"/>
        <w:rPr>
          <w:rFonts w:eastAsiaTheme="minorEastAsia"/>
          <w:color w:val="000000" w:themeColor="text1"/>
        </w:rPr>
      </w:pPr>
      <w:hyperlink w:anchor="_Conclusion" w:history="1">
        <w:r w:rsidR="003764A6" w:rsidRPr="003764A6">
          <w:rPr>
            <w:rStyle w:val="Hyperlink"/>
            <w:rFonts w:eastAsiaTheme="minorEastAsia"/>
            <w:color w:val="000000" w:themeColor="text1"/>
            <w:u w:val="none"/>
          </w:rPr>
          <w:t xml:space="preserve">Table S1: </w:t>
        </w:r>
        <w:proofErr w:type="spellStart"/>
        <w:r w:rsidR="003764A6" w:rsidRPr="003764A6">
          <w:rPr>
            <w:rStyle w:val="Hyperlink"/>
            <w:color w:val="000000" w:themeColor="text1"/>
            <w:u w:val="none"/>
          </w:rPr>
          <w:t>RNAseq</w:t>
        </w:r>
        <w:proofErr w:type="spellEnd"/>
        <w:r w:rsidR="003764A6" w:rsidRPr="003764A6">
          <w:rPr>
            <w:rStyle w:val="Hyperlink"/>
            <w:color w:val="000000" w:themeColor="text1"/>
            <w:u w:val="none"/>
          </w:rPr>
          <w:t xml:space="preserve"> samples and pairing across treatment</w:t>
        </w:r>
      </w:hyperlink>
      <w:r w:rsidR="003764A6" w:rsidRPr="003764A6">
        <w:rPr>
          <w:color w:val="000000" w:themeColor="text1"/>
        </w:rPr>
        <w:t xml:space="preserve"> …………………</w:t>
      </w:r>
      <w:proofErr w:type="gramStart"/>
      <w:r w:rsidR="00937854">
        <w:rPr>
          <w:color w:val="000000" w:themeColor="text1"/>
        </w:rPr>
        <w:t>…..</w:t>
      </w:r>
      <w:proofErr w:type="gramEnd"/>
      <w:r w:rsidR="003764A6" w:rsidRPr="003764A6">
        <w:rPr>
          <w:color w:val="000000" w:themeColor="text1"/>
        </w:rPr>
        <w:t>180</w:t>
      </w:r>
    </w:p>
    <w:p w14:paraId="69362FF6" w14:textId="0B35BD4D" w:rsidR="00985063" w:rsidRPr="003764A6" w:rsidRDefault="00985063" w:rsidP="00985063">
      <w:pPr>
        <w:rPr>
          <w:rFonts w:eastAsiaTheme="minorEastAsia"/>
          <w:color w:val="000000" w:themeColor="text1"/>
        </w:rPr>
      </w:pPr>
    </w:p>
    <w:p w14:paraId="27ABD90A" w14:textId="06B2129A" w:rsidR="00985063" w:rsidRPr="00C22326" w:rsidRDefault="00985063" w:rsidP="00985063">
      <w:pPr>
        <w:rPr>
          <w:rFonts w:eastAsiaTheme="minorEastAsia"/>
        </w:rPr>
      </w:pPr>
    </w:p>
    <w:p w14:paraId="788059BC" w14:textId="6EFF7F8C" w:rsidR="00985063" w:rsidRDefault="00985063" w:rsidP="00985063">
      <w:pPr>
        <w:rPr>
          <w:rFonts w:eastAsiaTheme="minorEastAsia"/>
        </w:rPr>
      </w:pPr>
    </w:p>
    <w:p w14:paraId="5ACD209C" w14:textId="0A68D92A" w:rsidR="00985063" w:rsidRDefault="00985063" w:rsidP="00985063">
      <w:pPr>
        <w:rPr>
          <w:rFonts w:eastAsiaTheme="minorEastAsia"/>
        </w:rPr>
      </w:pPr>
    </w:p>
    <w:p w14:paraId="735FE796" w14:textId="414462B3" w:rsidR="00985063" w:rsidRDefault="00985063" w:rsidP="00985063">
      <w:pPr>
        <w:rPr>
          <w:rFonts w:eastAsiaTheme="minorEastAsia"/>
        </w:rPr>
      </w:pPr>
    </w:p>
    <w:p w14:paraId="778B3495" w14:textId="326D23E1" w:rsidR="00985063" w:rsidRDefault="00985063" w:rsidP="00985063">
      <w:pPr>
        <w:rPr>
          <w:rFonts w:eastAsiaTheme="minorEastAsia"/>
        </w:rPr>
      </w:pPr>
    </w:p>
    <w:p w14:paraId="20062A02" w14:textId="27865C34" w:rsidR="00985063" w:rsidRDefault="00985063" w:rsidP="00985063">
      <w:pPr>
        <w:rPr>
          <w:rFonts w:eastAsiaTheme="minorEastAsia"/>
        </w:rPr>
      </w:pPr>
    </w:p>
    <w:p w14:paraId="688C09AF" w14:textId="5F5C73C3" w:rsidR="00985063" w:rsidRDefault="00985063" w:rsidP="00985063">
      <w:pPr>
        <w:rPr>
          <w:rFonts w:eastAsiaTheme="minorEastAsia"/>
        </w:rPr>
      </w:pPr>
    </w:p>
    <w:p w14:paraId="78D1DCF9" w14:textId="26173432" w:rsidR="00985063" w:rsidRDefault="00985063" w:rsidP="00985063">
      <w:pPr>
        <w:rPr>
          <w:rFonts w:eastAsiaTheme="minorEastAsia"/>
        </w:rPr>
      </w:pPr>
    </w:p>
    <w:p w14:paraId="633A1FD4" w14:textId="47E3F4A9" w:rsidR="00985063" w:rsidRDefault="00985063" w:rsidP="00985063">
      <w:pPr>
        <w:rPr>
          <w:rFonts w:eastAsiaTheme="minorEastAsia"/>
        </w:rPr>
      </w:pPr>
    </w:p>
    <w:p w14:paraId="0F2DDFC6" w14:textId="6DEE6361" w:rsidR="00985063" w:rsidRDefault="00985063" w:rsidP="00985063">
      <w:pPr>
        <w:rPr>
          <w:rFonts w:eastAsiaTheme="minorEastAsia"/>
        </w:rPr>
      </w:pPr>
    </w:p>
    <w:p w14:paraId="6D675FC5" w14:textId="31D1F92F" w:rsidR="00985063" w:rsidRDefault="00985063" w:rsidP="00985063">
      <w:pPr>
        <w:rPr>
          <w:rFonts w:eastAsiaTheme="minorEastAsia"/>
        </w:rPr>
      </w:pPr>
    </w:p>
    <w:p w14:paraId="5F515A36" w14:textId="4EFEB729" w:rsidR="00985063" w:rsidRDefault="00985063" w:rsidP="00985063">
      <w:pPr>
        <w:rPr>
          <w:rFonts w:eastAsiaTheme="minorEastAsia"/>
        </w:rPr>
      </w:pPr>
    </w:p>
    <w:p w14:paraId="1CC58F2A" w14:textId="62120DFB" w:rsidR="00985063" w:rsidRDefault="00985063" w:rsidP="00985063">
      <w:pPr>
        <w:rPr>
          <w:rFonts w:eastAsiaTheme="minorEastAsia"/>
        </w:rPr>
      </w:pPr>
    </w:p>
    <w:p w14:paraId="69AF3A36" w14:textId="02591644" w:rsidR="00985063" w:rsidRDefault="00985063" w:rsidP="00985063">
      <w:pPr>
        <w:rPr>
          <w:rFonts w:eastAsiaTheme="minorEastAsia"/>
        </w:rPr>
      </w:pPr>
    </w:p>
    <w:p w14:paraId="2EB7F0B7" w14:textId="77777777" w:rsidR="00985063" w:rsidRPr="00985063" w:rsidRDefault="00985063" w:rsidP="00985063">
      <w:pPr>
        <w:rPr>
          <w:rFonts w:eastAsiaTheme="minorEastAsia"/>
        </w:rPr>
      </w:pPr>
    </w:p>
    <w:p w14:paraId="65B9A2E4" w14:textId="77777777" w:rsidR="00985063" w:rsidRPr="00985063" w:rsidRDefault="00985063" w:rsidP="00985063">
      <w:pPr>
        <w:rPr>
          <w:rFonts w:eastAsiaTheme="minorEastAsia"/>
        </w:rPr>
      </w:pPr>
    </w:p>
    <w:p w14:paraId="58A34718" w14:textId="77777777" w:rsidR="00985063" w:rsidRPr="00985063" w:rsidRDefault="00985063" w:rsidP="00985063">
      <w:pPr>
        <w:rPr>
          <w:rFonts w:eastAsiaTheme="minorEastAsia"/>
        </w:rPr>
      </w:pPr>
    </w:p>
    <w:p w14:paraId="434907CD" w14:textId="77777777" w:rsidR="00985063" w:rsidRPr="00985063" w:rsidRDefault="00985063" w:rsidP="00985063">
      <w:pPr>
        <w:rPr>
          <w:rFonts w:eastAsiaTheme="minorEastAsia"/>
        </w:rPr>
      </w:pPr>
    </w:p>
    <w:p w14:paraId="3F0C1351" w14:textId="77777777" w:rsidR="00985063" w:rsidRPr="00985063" w:rsidRDefault="00985063" w:rsidP="00985063">
      <w:pPr>
        <w:rPr>
          <w:rFonts w:eastAsiaTheme="minorEastAsia"/>
        </w:rPr>
      </w:pPr>
    </w:p>
    <w:p w14:paraId="4E8E542D" w14:textId="77777777" w:rsidR="00985063" w:rsidRPr="00985063" w:rsidRDefault="00985063" w:rsidP="00985063">
      <w:pPr>
        <w:rPr>
          <w:rFonts w:eastAsiaTheme="minorEastAsia"/>
        </w:rPr>
      </w:pPr>
    </w:p>
    <w:p w14:paraId="675E7087" w14:textId="77777777" w:rsidR="00985063" w:rsidRPr="00985063" w:rsidRDefault="00985063" w:rsidP="00985063">
      <w:pPr>
        <w:rPr>
          <w:rFonts w:eastAsiaTheme="minorEastAsia"/>
        </w:rPr>
      </w:pPr>
    </w:p>
    <w:p w14:paraId="4662B10B" w14:textId="77777777" w:rsidR="00985063" w:rsidRPr="00985063" w:rsidRDefault="00985063" w:rsidP="00985063">
      <w:pPr>
        <w:rPr>
          <w:rFonts w:eastAsiaTheme="minorEastAsia"/>
        </w:rPr>
      </w:pPr>
    </w:p>
    <w:p w14:paraId="14A3F460" w14:textId="77777777" w:rsidR="00985063" w:rsidRDefault="00985063">
      <w:pPr>
        <w:pStyle w:val="TableofFigures"/>
        <w:tabs>
          <w:tab w:val="right" w:leader="dot" w:pos="8630"/>
        </w:tabs>
      </w:pPr>
    </w:p>
    <w:p w14:paraId="53BE1E23" w14:textId="77777777" w:rsidR="002D529B" w:rsidRDefault="002D529B" w:rsidP="003764A6">
      <w:pPr>
        <w:pStyle w:val="TableofFigures"/>
        <w:tabs>
          <w:tab w:val="right" w:leader="dot" w:pos="8630"/>
        </w:tabs>
        <w:ind w:left="0" w:firstLine="0"/>
      </w:pPr>
    </w:p>
    <w:p w14:paraId="21178396" w14:textId="1E1FC4F8" w:rsidR="002D529B" w:rsidRDefault="002D529B" w:rsidP="002D529B">
      <w:pPr>
        <w:pStyle w:val="Title"/>
      </w:pPr>
      <w:r>
        <w:lastRenderedPageBreak/>
        <w:t>LIST OF FIGURES</w:t>
      </w:r>
    </w:p>
    <w:p w14:paraId="7E3CC998" w14:textId="3F970E97" w:rsidR="00985063" w:rsidRDefault="00A04BA3">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\t "Caption" \c </w:instrText>
      </w:r>
      <w:r>
        <w:fldChar w:fldCharType="separate"/>
      </w:r>
      <w:hyperlink w:anchor="_Toc61470682" w:history="1">
        <w:r w:rsidR="00985063" w:rsidRPr="00B455C9">
          <w:rPr>
            <w:rStyle w:val="Hyperlink"/>
            <w:noProof/>
          </w:rPr>
          <w:t xml:space="preserve">Figure 1: Profile of the </w:t>
        </w:r>
        <w:r w:rsidR="00985063" w:rsidRPr="00B455C9">
          <w:rPr>
            <w:rStyle w:val="Hyperlink"/>
            <w:i/>
            <w:noProof/>
          </w:rPr>
          <w:t>Schoenoplectus</w:t>
        </w:r>
        <w:r w:rsidR="00985063" w:rsidRPr="00B455C9">
          <w:rPr>
            <w:rStyle w:val="Hyperlink"/>
            <w:noProof/>
          </w:rPr>
          <w:t xml:space="preserve"> </w:t>
        </w:r>
        <w:r w:rsidR="00985063" w:rsidRPr="00B455C9">
          <w:rPr>
            <w:rStyle w:val="Hyperlink"/>
            <w:i/>
            <w:noProof/>
          </w:rPr>
          <w:t>americanus</w:t>
        </w:r>
        <w:r w:rsidR="00985063" w:rsidRPr="00B455C9">
          <w:rPr>
            <w:rStyle w:val="Hyperlink"/>
            <w:noProof/>
          </w:rPr>
          <w:t xml:space="preserve"> seed bank in Kirkpatrick Marsh.</w:t>
        </w:r>
        <w:r w:rsidR="00985063">
          <w:rPr>
            <w:noProof/>
            <w:webHidden/>
          </w:rPr>
          <w:tab/>
        </w:r>
        <w:r w:rsidR="00985063">
          <w:rPr>
            <w:noProof/>
            <w:webHidden/>
          </w:rPr>
          <w:fldChar w:fldCharType="begin"/>
        </w:r>
        <w:r w:rsidR="00985063">
          <w:rPr>
            <w:noProof/>
            <w:webHidden/>
          </w:rPr>
          <w:instrText xml:space="preserve"> PAGEREF _Toc61470682 \h </w:instrText>
        </w:r>
        <w:r w:rsidR="00985063">
          <w:rPr>
            <w:noProof/>
            <w:webHidden/>
          </w:rPr>
        </w:r>
        <w:r w:rsidR="00985063">
          <w:rPr>
            <w:noProof/>
            <w:webHidden/>
          </w:rPr>
          <w:fldChar w:fldCharType="separate"/>
        </w:r>
        <w:r w:rsidR="00985063">
          <w:rPr>
            <w:noProof/>
            <w:webHidden/>
          </w:rPr>
          <w:t>34</w:t>
        </w:r>
        <w:r w:rsidR="00985063">
          <w:rPr>
            <w:noProof/>
            <w:webHidden/>
          </w:rPr>
          <w:fldChar w:fldCharType="end"/>
        </w:r>
      </w:hyperlink>
    </w:p>
    <w:p w14:paraId="7D0EB9D6" w14:textId="340FAFF3"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683" w:history="1">
        <w:r w:rsidR="00985063" w:rsidRPr="00B455C9">
          <w:rPr>
            <w:rStyle w:val="Hyperlink"/>
            <w:noProof/>
          </w:rPr>
          <w:t>Figure 2: Neighbor-Joining tree and FCA of historical and extant genotypes from Kirkpatrick Marsh</w:t>
        </w:r>
        <w:r w:rsidR="00985063">
          <w:rPr>
            <w:noProof/>
            <w:webHidden/>
          </w:rPr>
          <w:tab/>
        </w:r>
        <w:r w:rsidR="00985063">
          <w:rPr>
            <w:noProof/>
            <w:webHidden/>
          </w:rPr>
          <w:fldChar w:fldCharType="begin"/>
        </w:r>
        <w:r w:rsidR="00985063">
          <w:rPr>
            <w:noProof/>
            <w:webHidden/>
          </w:rPr>
          <w:instrText xml:space="preserve"> PAGEREF _Toc61470683 \h </w:instrText>
        </w:r>
        <w:r w:rsidR="00985063">
          <w:rPr>
            <w:noProof/>
            <w:webHidden/>
          </w:rPr>
        </w:r>
        <w:r w:rsidR="00985063">
          <w:rPr>
            <w:noProof/>
            <w:webHidden/>
          </w:rPr>
          <w:fldChar w:fldCharType="separate"/>
        </w:r>
        <w:r w:rsidR="00985063">
          <w:rPr>
            <w:noProof/>
            <w:webHidden/>
          </w:rPr>
          <w:t>35</w:t>
        </w:r>
        <w:r w:rsidR="00985063">
          <w:rPr>
            <w:noProof/>
            <w:webHidden/>
          </w:rPr>
          <w:fldChar w:fldCharType="end"/>
        </w:r>
      </w:hyperlink>
    </w:p>
    <w:p w14:paraId="38FC3D0E" w14:textId="3715D472"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684" w:history="1">
        <w:r w:rsidR="00985063" w:rsidRPr="00B455C9">
          <w:rPr>
            <w:rStyle w:val="Hyperlink"/>
            <w:noProof/>
          </w:rPr>
          <w:t>Figure 3: Clonal map and genetic heat maps of fastSTRUCTURE results across space and time..</w:t>
        </w:r>
        <w:r w:rsidR="00985063">
          <w:rPr>
            <w:noProof/>
            <w:webHidden/>
          </w:rPr>
          <w:tab/>
        </w:r>
        <w:r w:rsidR="00985063">
          <w:rPr>
            <w:noProof/>
            <w:webHidden/>
          </w:rPr>
          <w:fldChar w:fldCharType="begin"/>
        </w:r>
        <w:r w:rsidR="00985063">
          <w:rPr>
            <w:noProof/>
            <w:webHidden/>
          </w:rPr>
          <w:instrText xml:space="preserve"> PAGEREF _Toc61470684 \h </w:instrText>
        </w:r>
        <w:r w:rsidR="00985063">
          <w:rPr>
            <w:noProof/>
            <w:webHidden/>
          </w:rPr>
        </w:r>
        <w:r w:rsidR="00985063">
          <w:rPr>
            <w:noProof/>
            <w:webHidden/>
          </w:rPr>
          <w:fldChar w:fldCharType="separate"/>
        </w:r>
        <w:r w:rsidR="00985063">
          <w:rPr>
            <w:noProof/>
            <w:webHidden/>
          </w:rPr>
          <w:t>37</w:t>
        </w:r>
        <w:r w:rsidR="00985063">
          <w:rPr>
            <w:noProof/>
            <w:webHidden/>
          </w:rPr>
          <w:fldChar w:fldCharType="end"/>
        </w:r>
      </w:hyperlink>
    </w:p>
    <w:p w14:paraId="3FBF14BB" w14:textId="6DFB6E99"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685" w:history="1">
        <w:r w:rsidR="00985063" w:rsidRPr="00B455C9">
          <w:rPr>
            <w:rStyle w:val="Hyperlink"/>
            <w:noProof/>
          </w:rPr>
          <w:t>Figure S1: Mantel plots comparing genetic and temporal or geographic distance.</w:t>
        </w:r>
        <w:r w:rsidR="00985063">
          <w:rPr>
            <w:noProof/>
            <w:webHidden/>
          </w:rPr>
          <w:tab/>
        </w:r>
        <w:r w:rsidR="00985063">
          <w:rPr>
            <w:noProof/>
            <w:webHidden/>
          </w:rPr>
          <w:fldChar w:fldCharType="begin"/>
        </w:r>
        <w:r w:rsidR="00985063">
          <w:rPr>
            <w:noProof/>
            <w:webHidden/>
          </w:rPr>
          <w:instrText xml:space="preserve"> PAGEREF _Toc61470685 \h </w:instrText>
        </w:r>
        <w:r w:rsidR="00985063">
          <w:rPr>
            <w:noProof/>
            <w:webHidden/>
          </w:rPr>
        </w:r>
        <w:r w:rsidR="00985063">
          <w:rPr>
            <w:noProof/>
            <w:webHidden/>
          </w:rPr>
          <w:fldChar w:fldCharType="separate"/>
        </w:r>
        <w:r w:rsidR="00985063">
          <w:rPr>
            <w:noProof/>
            <w:webHidden/>
          </w:rPr>
          <w:t>39</w:t>
        </w:r>
        <w:r w:rsidR="00985063">
          <w:rPr>
            <w:noProof/>
            <w:webHidden/>
          </w:rPr>
          <w:fldChar w:fldCharType="end"/>
        </w:r>
      </w:hyperlink>
    </w:p>
    <w:p w14:paraId="208B3130" w14:textId="61CEC476"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686" w:history="1">
        <w:r w:rsidR="00985063" w:rsidRPr="00B455C9">
          <w:rPr>
            <w:rStyle w:val="Hyperlink"/>
            <w:noProof/>
          </w:rPr>
          <w:t>Figure S2: Chesapeake populations and inferred migration between and among sites..</w:t>
        </w:r>
        <w:r w:rsidR="00985063">
          <w:rPr>
            <w:noProof/>
            <w:webHidden/>
          </w:rPr>
          <w:tab/>
        </w:r>
        <w:r w:rsidR="00985063">
          <w:rPr>
            <w:noProof/>
            <w:webHidden/>
          </w:rPr>
          <w:fldChar w:fldCharType="begin"/>
        </w:r>
        <w:r w:rsidR="00985063">
          <w:rPr>
            <w:noProof/>
            <w:webHidden/>
          </w:rPr>
          <w:instrText xml:space="preserve"> PAGEREF _Toc61470686 \h </w:instrText>
        </w:r>
        <w:r w:rsidR="00985063">
          <w:rPr>
            <w:noProof/>
            <w:webHidden/>
          </w:rPr>
        </w:r>
        <w:r w:rsidR="00985063">
          <w:rPr>
            <w:noProof/>
            <w:webHidden/>
          </w:rPr>
          <w:fldChar w:fldCharType="separate"/>
        </w:r>
        <w:r w:rsidR="00985063">
          <w:rPr>
            <w:noProof/>
            <w:webHidden/>
          </w:rPr>
          <w:t>40</w:t>
        </w:r>
        <w:r w:rsidR="00985063">
          <w:rPr>
            <w:noProof/>
            <w:webHidden/>
          </w:rPr>
          <w:fldChar w:fldCharType="end"/>
        </w:r>
      </w:hyperlink>
    </w:p>
    <w:p w14:paraId="3F65B2C3" w14:textId="5A0BCF45"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689" w:history="1">
        <w:r w:rsidR="00985063" w:rsidRPr="00B455C9">
          <w:rPr>
            <w:rStyle w:val="Hyperlink"/>
            <w:noProof/>
          </w:rPr>
          <w:t xml:space="preserve">Figure 4: PCAs for all samples with the </w:t>
        </w:r>
        <w:r w:rsidR="00985063" w:rsidRPr="00B455C9">
          <w:rPr>
            <w:rStyle w:val="Hyperlink"/>
            <w:i/>
            <w:iCs/>
            <w:noProof/>
          </w:rPr>
          <w:t>S. pungens</w:t>
        </w:r>
        <w:r w:rsidR="00985063" w:rsidRPr="00B455C9">
          <w:rPr>
            <w:rStyle w:val="Hyperlink"/>
            <w:noProof/>
          </w:rPr>
          <w:t xml:space="preserve"> outgroup (A) and without (B)</w:t>
        </w:r>
        <w:r w:rsidR="00985063">
          <w:rPr>
            <w:noProof/>
            <w:webHidden/>
          </w:rPr>
          <w:tab/>
        </w:r>
        <w:r w:rsidR="00985063">
          <w:rPr>
            <w:noProof/>
            <w:webHidden/>
          </w:rPr>
          <w:fldChar w:fldCharType="begin"/>
        </w:r>
        <w:r w:rsidR="00985063">
          <w:rPr>
            <w:noProof/>
            <w:webHidden/>
          </w:rPr>
          <w:instrText xml:space="preserve"> PAGEREF _Toc61470689 \h </w:instrText>
        </w:r>
        <w:r w:rsidR="00985063">
          <w:rPr>
            <w:noProof/>
            <w:webHidden/>
          </w:rPr>
        </w:r>
        <w:r w:rsidR="00985063">
          <w:rPr>
            <w:noProof/>
            <w:webHidden/>
          </w:rPr>
          <w:fldChar w:fldCharType="separate"/>
        </w:r>
        <w:r w:rsidR="00985063">
          <w:rPr>
            <w:noProof/>
            <w:webHidden/>
          </w:rPr>
          <w:t>70</w:t>
        </w:r>
        <w:r w:rsidR="00985063">
          <w:rPr>
            <w:noProof/>
            <w:webHidden/>
          </w:rPr>
          <w:fldChar w:fldCharType="end"/>
        </w:r>
      </w:hyperlink>
    </w:p>
    <w:p w14:paraId="3B87C466" w14:textId="2C9ADE8A"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690" w:history="1">
        <w:r w:rsidR="00985063" w:rsidRPr="00B455C9">
          <w:rPr>
            <w:rStyle w:val="Hyperlink"/>
            <w:noProof/>
          </w:rPr>
          <w:t>Figure 5: fastSTRUCTURE plots for the five populations (all populations included in the total sample set) and the optimal K values (K=12, top; K=13, bottom)</w:t>
        </w:r>
        <w:r w:rsidR="00985063">
          <w:rPr>
            <w:noProof/>
            <w:webHidden/>
          </w:rPr>
          <w:tab/>
        </w:r>
        <w:r w:rsidR="00985063">
          <w:rPr>
            <w:noProof/>
            <w:webHidden/>
          </w:rPr>
          <w:fldChar w:fldCharType="begin"/>
        </w:r>
        <w:r w:rsidR="00985063">
          <w:rPr>
            <w:noProof/>
            <w:webHidden/>
          </w:rPr>
          <w:instrText xml:space="preserve"> PAGEREF _Toc61470690 \h </w:instrText>
        </w:r>
        <w:r w:rsidR="00985063">
          <w:rPr>
            <w:noProof/>
            <w:webHidden/>
          </w:rPr>
        </w:r>
        <w:r w:rsidR="00985063">
          <w:rPr>
            <w:noProof/>
            <w:webHidden/>
          </w:rPr>
          <w:fldChar w:fldCharType="separate"/>
        </w:r>
        <w:r w:rsidR="00985063">
          <w:rPr>
            <w:noProof/>
            <w:webHidden/>
          </w:rPr>
          <w:t>72</w:t>
        </w:r>
        <w:r w:rsidR="00985063">
          <w:rPr>
            <w:noProof/>
            <w:webHidden/>
          </w:rPr>
          <w:fldChar w:fldCharType="end"/>
        </w:r>
      </w:hyperlink>
    </w:p>
    <w:p w14:paraId="3E8601C2" w14:textId="30FC5669"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694" w:history="1">
        <w:r w:rsidR="00985063" w:rsidRPr="00B455C9">
          <w:rPr>
            <w:rStyle w:val="Hyperlink"/>
            <w:noProof/>
          </w:rPr>
          <w:t xml:space="preserve">Figure 6: PCA of the spread in the variance for all resurrected individuals, excluding individuals from Hog Island and samples of the sister species, </w:t>
        </w:r>
        <w:r w:rsidR="00985063" w:rsidRPr="00B455C9">
          <w:rPr>
            <w:rStyle w:val="Hyperlink"/>
            <w:i/>
            <w:iCs/>
            <w:noProof/>
          </w:rPr>
          <w:t>S. pungens</w:t>
        </w:r>
        <w:r w:rsidR="00985063" w:rsidRPr="00B455C9">
          <w:rPr>
            <w:rStyle w:val="Hyperlink"/>
            <w:noProof/>
          </w:rPr>
          <w:t xml:space="preserve"> (outgroup), which were outliers in terms of their differences from the other populations</w:t>
        </w:r>
        <w:r w:rsidR="00985063">
          <w:rPr>
            <w:noProof/>
            <w:webHidden/>
          </w:rPr>
          <w:tab/>
        </w:r>
        <w:r w:rsidR="00985063">
          <w:rPr>
            <w:noProof/>
            <w:webHidden/>
          </w:rPr>
          <w:fldChar w:fldCharType="begin"/>
        </w:r>
        <w:r w:rsidR="00985063">
          <w:rPr>
            <w:noProof/>
            <w:webHidden/>
          </w:rPr>
          <w:instrText xml:space="preserve"> PAGEREF _Toc61470694 \h </w:instrText>
        </w:r>
        <w:r w:rsidR="00985063">
          <w:rPr>
            <w:noProof/>
            <w:webHidden/>
          </w:rPr>
        </w:r>
        <w:r w:rsidR="00985063">
          <w:rPr>
            <w:noProof/>
            <w:webHidden/>
          </w:rPr>
          <w:fldChar w:fldCharType="separate"/>
        </w:r>
        <w:r w:rsidR="00985063">
          <w:rPr>
            <w:noProof/>
            <w:webHidden/>
          </w:rPr>
          <w:t>77</w:t>
        </w:r>
        <w:r w:rsidR="00985063">
          <w:rPr>
            <w:noProof/>
            <w:webHidden/>
          </w:rPr>
          <w:fldChar w:fldCharType="end"/>
        </w:r>
      </w:hyperlink>
    </w:p>
    <w:p w14:paraId="35FE5574" w14:textId="4F84003F"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695" w:history="1">
        <w:r w:rsidR="00985063" w:rsidRPr="00B455C9">
          <w:rPr>
            <w:rStyle w:val="Hyperlink"/>
            <w:noProof/>
          </w:rPr>
          <w:t>Figure 7: FastSTRUCTURE graphs for a range of potential optimal K values (K=4, K=5, K=11, K=13) based on the chooseK algorithm</w:t>
        </w:r>
        <w:r w:rsidR="00985063">
          <w:rPr>
            <w:noProof/>
            <w:webHidden/>
          </w:rPr>
          <w:tab/>
        </w:r>
        <w:r w:rsidR="00985063">
          <w:rPr>
            <w:noProof/>
            <w:webHidden/>
          </w:rPr>
          <w:fldChar w:fldCharType="begin"/>
        </w:r>
        <w:r w:rsidR="00985063">
          <w:rPr>
            <w:noProof/>
            <w:webHidden/>
          </w:rPr>
          <w:instrText xml:space="preserve"> PAGEREF _Toc61470695 \h </w:instrText>
        </w:r>
        <w:r w:rsidR="00985063">
          <w:rPr>
            <w:noProof/>
            <w:webHidden/>
          </w:rPr>
        </w:r>
        <w:r w:rsidR="00985063">
          <w:rPr>
            <w:noProof/>
            <w:webHidden/>
          </w:rPr>
          <w:fldChar w:fldCharType="separate"/>
        </w:r>
        <w:r w:rsidR="00985063">
          <w:rPr>
            <w:noProof/>
            <w:webHidden/>
          </w:rPr>
          <w:t>78</w:t>
        </w:r>
        <w:r w:rsidR="00985063">
          <w:rPr>
            <w:noProof/>
            <w:webHidden/>
          </w:rPr>
          <w:fldChar w:fldCharType="end"/>
        </w:r>
      </w:hyperlink>
    </w:p>
    <w:p w14:paraId="79212525" w14:textId="3258AB97"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696" w:history="1">
        <w:r w:rsidR="00985063" w:rsidRPr="00B455C9">
          <w:rPr>
            <w:rStyle w:val="Hyperlink"/>
            <w:noProof/>
          </w:rPr>
          <w:t xml:space="preserve">Figure </w:t>
        </w:r>
        <w:r w:rsidR="00D45899">
          <w:rPr>
            <w:rStyle w:val="Hyperlink"/>
            <w:noProof/>
          </w:rPr>
          <w:t>S</w:t>
        </w:r>
        <w:r w:rsidR="00985063" w:rsidRPr="00B455C9">
          <w:rPr>
            <w:rStyle w:val="Hyperlink"/>
            <w:noProof/>
          </w:rPr>
          <w:t>3: Map of sampling sites for ddRADseq samples across the Chesapeake Bay</w:t>
        </w:r>
        <w:r w:rsidR="00985063">
          <w:rPr>
            <w:noProof/>
            <w:webHidden/>
          </w:rPr>
          <w:tab/>
        </w:r>
        <w:r w:rsidR="00985063">
          <w:rPr>
            <w:noProof/>
            <w:webHidden/>
          </w:rPr>
          <w:fldChar w:fldCharType="begin"/>
        </w:r>
        <w:r w:rsidR="00985063">
          <w:rPr>
            <w:noProof/>
            <w:webHidden/>
          </w:rPr>
          <w:instrText xml:space="preserve"> PAGEREF _Toc61470696 \h </w:instrText>
        </w:r>
        <w:r w:rsidR="00985063">
          <w:rPr>
            <w:noProof/>
            <w:webHidden/>
          </w:rPr>
        </w:r>
        <w:r w:rsidR="00985063">
          <w:rPr>
            <w:noProof/>
            <w:webHidden/>
          </w:rPr>
          <w:fldChar w:fldCharType="separate"/>
        </w:r>
        <w:r w:rsidR="00985063">
          <w:rPr>
            <w:noProof/>
            <w:webHidden/>
          </w:rPr>
          <w:t>79</w:t>
        </w:r>
        <w:r w:rsidR="00985063">
          <w:rPr>
            <w:noProof/>
            <w:webHidden/>
          </w:rPr>
          <w:fldChar w:fldCharType="end"/>
        </w:r>
      </w:hyperlink>
    </w:p>
    <w:p w14:paraId="079AECC3" w14:textId="62390D6A"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697" w:history="1">
        <w:r w:rsidR="00985063" w:rsidRPr="00B455C9">
          <w:rPr>
            <w:rStyle w:val="Hyperlink"/>
            <w:noProof/>
          </w:rPr>
          <w:t xml:space="preserve">Figure </w:t>
        </w:r>
        <w:r w:rsidR="00DB5BA0">
          <w:rPr>
            <w:rStyle w:val="Hyperlink"/>
            <w:noProof/>
          </w:rPr>
          <w:t>8</w:t>
        </w:r>
        <w:r w:rsidR="00985063" w:rsidRPr="00B455C9">
          <w:rPr>
            <w:rStyle w:val="Hyperlink"/>
            <w:noProof/>
          </w:rPr>
          <w:t>: LDAs of age cohort and treatment. A. LDA of age cohort and competition treatment as response variables.</w:t>
        </w:r>
        <w:r w:rsidR="00985063">
          <w:rPr>
            <w:noProof/>
            <w:webHidden/>
          </w:rPr>
          <w:tab/>
        </w:r>
        <w:r w:rsidR="00985063">
          <w:rPr>
            <w:noProof/>
            <w:webHidden/>
          </w:rPr>
          <w:fldChar w:fldCharType="begin"/>
        </w:r>
        <w:r w:rsidR="00985063">
          <w:rPr>
            <w:noProof/>
            <w:webHidden/>
          </w:rPr>
          <w:instrText xml:space="preserve"> PAGEREF _Toc61470697 \h </w:instrText>
        </w:r>
        <w:r w:rsidR="00985063">
          <w:rPr>
            <w:noProof/>
            <w:webHidden/>
          </w:rPr>
        </w:r>
        <w:r w:rsidR="00985063">
          <w:rPr>
            <w:noProof/>
            <w:webHidden/>
          </w:rPr>
          <w:fldChar w:fldCharType="separate"/>
        </w:r>
        <w:r w:rsidR="00985063">
          <w:rPr>
            <w:noProof/>
            <w:webHidden/>
          </w:rPr>
          <w:t>117</w:t>
        </w:r>
        <w:r w:rsidR="00985063">
          <w:rPr>
            <w:noProof/>
            <w:webHidden/>
          </w:rPr>
          <w:fldChar w:fldCharType="end"/>
        </w:r>
      </w:hyperlink>
    </w:p>
    <w:p w14:paraId="5D79B31B" w14:textId="2A550345"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698" w:history="1">
        <w:r w:rsidR="00985063" w:rsidRPr="00B455C9">
          <w:rPr>
            <w:rStyle w:val="Hyperlink"/>
            <w:noProof/>
          </w:rPr>
          <w:t xml:space="preserve">Figure </w:t>
        </w:r>
        <w:r w:rsidR="00DB5BA0">
          <w:rPr>
            <w:rStyle w:val="Hyperlink"/>
            <w:noProof/>
          </w:rPr>
          <w:t>9</w:t>
        </w:r>
        <w:r w:rsidR="00985063" w:rsidRPr="00B455C9">
          <w:rPr>
            <w:rStyle w:val="Hyperlink"/>
            <w:noProof/>
          </w:rPr>
          <w:t>: Line graphs depicting final belowground biomass in grams (y-axis versus flooding treatment (x-axis)</w:t>
        </w:r>
        <w:r w:rsidR="00985063">
          <w:rPr>
            <w:noProof/>
            <w:webHidden/>
          </w:rPr>
          <w:tab/>
        </w:r>
        <w:r w:rsidR="00985063">
          <w:rPr>
            <w:noProof/>
            <w:webHidden/>
          </w:rPr>
          <w:fldChar w:fldCharType="begin"/>
        </w:r>
        <w:r w:rsidR="00985063">
          <w:rPr>
            <w:noProof/>
            <w:webHidden/>
          </w:rPr>
          <w:instrText xml:space="preserve"> PAGEREF _Toc61470698 \h </w:instrText>
        </w:r>
        <w:r w:rsidR="00985063">
          <w:rPr>
            <w:noProof/>
            <w:webHidden/>
          </w:rPr>
        </w:r>
        <w:r w:rsidR="00985063">
          <w:rPr>
            <w:noProof/>
            <w:webHidden/>
          </w:rPr>
          <w:fldChar w:fldCharType="separate"/>
        </w:r>
        <w:r w:rsidR="00985063">
          <w:rPr>
            <w:noProof/>
            <w:webHidden/>
          </w:rPr>
          <w:t>119</w:t>
        </w:r>
        <w:r w:rsidR="00985063">
          <w:rPr>
            <w:noProof/>
            <w:webHidden/>
          </w:rPr>
          <w:fldChar w:fldCharType="end"/>
        </w:r>
      </w:hyperlink>
    </w:p>
    <w:p w14:paraId="20D8EA7A" w14:textId="76BABE74"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699" w:history="1">
        <w:r w:rsidR="00985063" w:rsidRPr="00B455C9">
          <w:rPr>
            <w:rStyle w:val="Hyperlink"/>
            <w:noProof/>
          </w:rPr>
          <w:t xml:space="preserve">Figure </w:t>
        </w:r>
        <w:r w:rsidR="00DB5BA0">
          <w:rPr>
            <w:rStyle w:val="Hyperlink"/>
            <w:noProof/>
          </w:rPr>
          <w:t>10</w:t>
        </w:r>
        <w:r w:rsidR="00985063" w:rsidRPr="00B455C9">
          <w:rPr>
            <w:rStyle w:val="Hyperlink"/>
            <w:noProof/>
          </w:rPr>
          <w:t>: Line graphs depicting final aboveground biomass and height in grams and centimeters (y-axis) versus flooding treatment (x-axis).</w:t>
        </w:r>
        <w:r w:rsidR="00985063">
          <w:rPr>
            <w:noProof/>
            <w:webHidden/>
          </w:rPr>
          <w:tab/>
        </w:r>
        <w:r w:rsidR="00985063">
          <w:rPr>
            <w:noProof/>
            <w:webHidden/>
          </w:rPr>
          <w:fldChar w:fldCharType="begin"/>
        </w:r>
        <w:r w:rsidR="00985063">
          <w:rPr>
            <w:noProof/>
            <w:webHidden/>
          </w:rPr>
          <w:instrText xml:space="preserve"> PAGEREF _Toc61470699 \h </w:instrText>
        </w:r>
        <w:r w:rsidR="00985063">
          <w:rPr>
            <w:noProof/>
            <w:webHidden/>
          </w:rPr>
        </w:r>
        <w:r w:rsidR="00985063">
          <w:rPr>
            <w:noProof/>
            <w:webHidden/>
          </w:rPr>
          <w:fldChar w:fldCharType="separate"/>
        </w:r>
        <w:r w:rsidR="00985063">
          <w:rPr>
            <w:noProof/>
            <w:webHidden/>
          </w:rPr>
          <w:t>120</w:t>
        </w:r>
        <w:r w:rsidR="00985063">
          <w:rPr>
            <w:noProof/>
            <w:webHidden/>
          </w:rPr>
          <w:fldChar w:fldCharType="end"/>
        </w:r>
      </w:hyperlink>
    </w:p>
    <w:p w14:paraId="3CA811BA" w14:textId="5B4FF32F"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700" w:history="1">
        <w:r w:rsidR="00985063" w:rsidRPr="00B455C9">
          <w:rPr>
            <w:rStyle w:val="Hyperlink"/>
            <w:noProof/>
          </w:rPr>
          <w:t xml:space="preserve">Figure </w:t>
        </w:r>
        <w:r w:rsidR="00DB5BA0">
          <w:rPr>
            <w:rStyle w:val="Hyperlink"/>
            <w:noProof/>
          </w:rPr>
          <w:t>11</w:t>
        </w:r>
        <w:r w:rsidR="00985063" w:rsidRPr="00B455C9">
          <w:rPr>
            <w:rStyle w:val="Hyperlink"/>
            <w:noProof/>
          </w:rPr>
          <w:t>: Representation of the MuMIn AIC model dredge table for the LMM with net final total biomass. Rows represent models sorted by decreasing empirical support.</w:t>
        </w:r>
        <w:r w:rsidR="00985063">
          <w:rPr>
            <w:noProof/>
            <w:webHidden/>
          </w:rPr>
          <w:tab/>
        </w:r>
        <w:r w:rsidR="00985063">
          <w:rPr>
            <w:noProof/>
            <w:webHidden/>
          </w:rPr>
          <w:fldChar w:fldCharType="begin"/>
        </w:r>
        <w:r w:rsidR="00985063">
          <w:rPr>
            <w:noProof/>
            <w:webHidden/>
          </w:rPr>
          <w:instrText xml:space="preserve"> PAGEREF _Toc61470700 \h </w:instrText>
        </w:r>
        <w:r w:rsidR="00985063">
          <w:rPr>
            <w:noProof/>
            <w:webHidden/>
          </w:rPr>
        </w:r>
        <w:r w:rsidR="00985063">
          <w:rPr>
            <w:noProof/>
            <w:webHidden/>
          </w:rPr>
          <w:fldChar w:fldCharType="separate"/>
        </w:r>
        <w:r w:rsidR="00985063">
          <w:rPr>
            <w:noProof/>
            <w:webHidden/>
          </w:rPr>
          <w:t>121</w:t>
        </w:r>
        <w:r w:rsidR="00985063">
          <w:rPr>
            <w:noProof/>
            <w:webHidden/>
          </w:rPr>
          <w:fldChar w:fldCharType="end"/>
        </w:r>
      </w:hyperlink>
    </w:p>
    <w:p w14:paraId="687874F6" w14:textId="6CC9AA18"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702" w:history="1">
        <w:r w:rsidR="00985063" w:rsidRPr="00B455C9">
          <w:rPr>
            <w:rStyle w:val="Hyperlink"/>
            <w:noProof/>
          </w:rPr>
          <w:t xml:space="preserve">Figure </w:t>
        </w:r>
        <w:r w:rsidR="00DB5BA0">
          <w:rPr>
            <w:rStyle w:val="Hyperlink"/>
            <w:noProof/>
          </w:rPr>
          <w:t>12</w:t>
        </w:r>
        <w:r w:rsidR="00985063" w:rsidRPr="00B455C9">
          <w:rPr>
            <w:rStyle w:val="Hyperlink"/>
            <w:noProof/>
          </w:rPr>
          <w:t>: Graph of multi-model approximation of most important predictors across all iterations of the full model for mortality, as analyzed using a GLMM with presence or absence of tissue as a response.</w:t>
        </w:r>
        <w:r w:rsidR="00985063">
          <w:rPr>
            <w:noProof/>
            <w:webHidden/>
          </w:rPr>
          <w:tab/>
        </w:r>
        <w:r w:rsidR="00985063">
          <w:rPr>
            <w:noProof/>
            <w:webHidden/>
          </w:rPr>
          <w:fldChar w:fldCharType="begin"/>
        </w:r>
        <w:r w:rsidR="00985063">
          <w:rPr>
            <w:noProof/>
            <w:webHidden/>
          </w:rPr>
          <w:instrText xml:space="preserve"> PAGEREF _Toc61470702 \h </w:instrText>
        </w:r>
        <w:r w:rsidR="00985063">
          <w:rPr>
            <w:noProof/>
            <w:webHidden/>
          </w:rPr>
        </w:r>
        <w:r w:rsidR="00985063">
          <w:rPr>
            <w:noProof/>
            <w:webHidden/>
          </w:rPr>
          <w:fldChar w:fldCharType="separate"/>
        </w:r>
        <w:r w:rsidR="00985063">
          <w:rPr>
            <w:noProof/>
            <w:webHidden/>
          </w:rPr>
          <w:t>124</w:t>
        </w:r>
        <w:r w:rsidR="00985063">
          <w:rPr>
            <w:noProof/>
            <w:webHidden/>
          </w:rPr>
          <w:fldChar w:fldCharType="end"/>
        </w:r>
      </w:hyperlink>
    </w:p>
    <w:p w14:paraId="5F375E65" w14:textId="2C33F96B"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704" w:history="1">
        <w:r w:rsidR="00985063" w:rsidRPr="00B455C9">
          <w:rPr>
            <w:rStyle w:val="Hyperlink"/>
            <w:noProof/>
          </w:rPr>
          <w:t xml:space="preserve">Figure </w:t>
        </w:r>
        <w:r w:rsidR="00DB5BA0">
          <w:rPr>
            <w:rStyle w:val="Hyperlink"/>
            <w:noProof/>
          </w:rPr>
          <w:t>13</w:t>
        </w:r>
        <w:r w:rsidR="00985063" w:rsidRPr="00B455C9">
          <w:rPr>
            <w:rStyle w:val="Hyperlink"/>
            <w:noProof/>
          </w:rPr>
          <w:t>: Representation of the MuMIn AIC model dredge table for node counts (asexual reproduction).</w:t>
        </w:r>
        <w:r w:rsidR="00985063">
          <w:rPr>
            <w:noProof/>
            <w:webHidden/>
          </w:rPr>
          <w:tab/>
        </w:r>
        <w:r w:rsidR="00985063">
          <w:rPr>
            <w:noProof/>
            <w:webHidden/>
          </w:rPr>
          <w:fldChar w:fldCharType="begin"/>
        </w:r>
        <w:r w:rsidR="00985063">
          <w:rPr>
            <w:noProof/>
            <w:webHidden/>
          </w:rPr>
          <w:instrText xml:space="preserve"> PAGEREF _Toc61470704 \h </w:instrText>
        </w:r>
        <w:r w:rsidR="00985063">
          <w:rPr>
            <w:noProof/>
            <w:webHidden/>
          </w:rPr>
        </w:r>
        <w:r w:rsidR="00985063">
          <w:rPr>
            <w:noProof/>
            <w:webHidden/>
          </w:rPr>
          <w:fldChar w:fldCharType="separate"/>
        </w:r>
        <w:r w:rsidR="00985063">
          <w:rPr>
            <w:noProof/>
            <w:webHidden/>
          </w:rPr>
          <w:t>127</w:t>
        </w:r>
        <w:r w:rsidR="00985063">
          <w:rPr>
            <w:noProof/>
            <w:webHidden/>
          </w:rPr>
          <w:fldChar w:fldCharType="end"/>
        </w:r>
      </w:hyperlink>
    </w:p>
    <w:p w14:paraId="64FF1A1F" w14:textId="49A6EFE8"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706" w:history="1">
        <w:r w:rsidR="00985063" w:rsidRPr="00B455C9">
          <w:rPr>
            <w:rStyle w:val="Hyperlink"/>
            <w:noProof/>
          </w:rPr>
          <w:t>Figure 1</w:t>
        </w:r>
        <w:r w:rsidR="00DB5BA0">
          <w:rPr>
            <w:rStyle w:val="Hyperlink"/>
            <w:noProof/>
          </w:rPr>
          <w:t>4</w:t>
        </w:r>
        <w:r w:rsidR="00985063" w:rsidRPr="00B455C9">
          <w:rPr>
            <w:rStyle w:val="Hyperlink"/>
            <w:noProof/>
          </w:rPr>
          <w:t>: Graph of multi-model approximation of most important predictors across all iterations of the full model for stem width..</w:t>
        </w:r>
        <w:r w:rsidR="00985063">
          <w:rPr>
            <w:noProof/>
            <w:webHidden/>
          </w:rPr>
          <w:tab/>
        </w:r>
        <w:r w:rsidR="00985063">
          <w:rPr>
            <w:noProof/>
            <w:webHidden/>
          </w:rPr>
          <w:fldChar w:fldCharType="begin"/>
        </w:r>
        <w:r w:rsidR="00985063">
          <w:rPr>
            <w:noProof/>
            <w:webHidden/>
          </w:rPr>
          <w:instrText xml:space="preserve"> PAGEREF _Toc61470706 \h </w:instrText>
        </w:r>
        <w:r w:rsidR="00985063">
          <w:rPr>
            <w:noProof/>
            <w:webHidden/>
          </w:rPr>
        </w:r>
        <w:r w:rsidR="00985063">
          <w:rPr>
            <w:noProof/>
            <w:webHidden/>
          </w:rPr>
          <w:fldChar w:fldCharType="separate"/>
        </w:r>
        <w:r w:rsidR="00985063">
          <w:rPr>
            <w:noProof/>
            <w:webHidden/>
          </w:rPr>
          <w:t>130</w:t>
        </w:r>
        <w:r w:rsidR="00985063">
          <w:rPr>
            <w:noProof/>
            <w:webHidden/>
          </w:rPr>
          <w:fldChar w:fldCharType="end"/>
        </w:r>
      </w:hyperlink>
    </w:p>
    <w:p w14:paraId="15949826" w14:textId="6FBB4AEA"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708" w:history="1">
        <w:r w:rsidR="00985063" w:rsidRPr="00B455C9">
          <w:rPr>
            <w:rStyle w:val="Hyperlink"/>
            <w:noProof/>
          </w:rPr>
          <w:t>Figure 1</w:t>
        </w:r>
        <w:r w:rsidR="00DB5BA0">
          <w:rPr>
            <w:rStyle w:val="Hyperlink"/>
            <w:noProof/>
          </w:rPr>
          <w:t>5</w:t>
        </w:r>
        <w:r w:rsidR="00985063" w:rsidRPr="00B455C9">
          <w:rPr>
            <w:rStyle w:val="Hyperlink"/>
            <w:noProof/>
          </w:rPr>
          <w:t>: Graph of multi-model approximation of most important predictors across all iterations of the full model for belowground biomass, as analyzed using a LMM with presence or absence of tissue as a response</w:t>
        </w:r>
        <w:r w:rsidR="00985063">
          <w:rPr>
            <w:noProof/>
            <w:webHidden/>
          </w:rPr>
          <w:tab/>
        </w:r>
        <w:r w:rsidR="00985063">
          <w:rPr>
            <w:noProof/>
            <w:webHidden/>
          </w:rPr>
          <w:fldChar w:fldCharType="begin"/>
        </w:r>
        <w:r w:rsidR="00985063">
          <w:rPr>
            <w:noProof/>
            <w:webHidden/>
          </w:rPr>
          <w:instrText xml:space="preserve"> PAGEREF _Toc61470708 \h </w:instrText>
        </w:r>
        <w:r w:rsidR="00985063">
          <w:rPr>
            <w:noProof/>
            <w:webHidden/>
          </w:rPr>
        </w:r>
        <w:r w:rsidR="00985063">
          <w:rPr>
            <w:noProof/>
            <w:webHidden/>
          </w:rPr>
          <w:fldChar w:fldCharType="separate"/>
        </w:r>
        <w:r w:rsidR="00985063">
          <w:rPr>
            <w:noProof/>
            <w:webHidden/>
          </w:rPr>
          <w:t>133</w:t>
        </w:r>
        <w:r w:rsidR="00985063">
          <w:rPr>
            <w:noProof/>
            <w:webHidden/>
          </w:rPr>
          <w:fldChar w:fldCharType="end"/>
        </w:r>
      </w:hyperlink>
    </w:p>
    <w:p w14:paraId="3C53C60D" w14:textId="5289BE55"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710" w:history="1">
        <w:r w:rsidR="00985063" w:rsidRPr="00B455C9">
          <w:rPr>
            <w:rStyle w:val="Hyperlink"/>
            <w:noProof/>
          </w:rPr>
          <w:t>Figure 1</w:t>
        </w:r>
        <w:r w:rsidR="00DB5BA0">
          <w:rPr>
            <w:rStyle w:val="Hyperlink"/>
            <w:noProof/>
          </w:rPr>
          <w:t>6</w:t>
        </w:r>
        <w:r w:rsidR="00985063" w:rsidRPr="00B455C9">
          <w:rPr>
            <w:rStyle w:val="Hyperlink"/>
            <w:noProof/>
          </w:rPr>
          <w:t xml:space="preserve"> : Graph of multi-model approximation of most important predictors across all iterations of the full model for stem density/ stem count, as analyzed using a negative binomial GLMM with final stem count as a response variable.</w:t>
        </w:r>
        <w:r w:rsidR="00985063">
          <w:rPr>
            <w:noProof/>
            <w:webHidden/>
          </w:rPr>
          <w:tab/>
        </w:r>
        <w:r w:rsidR="00985063">
          <w:rPr>
            <w:noProof/>
            <w:webHidden/>
          </w:rPr>
          <w:fldChar w:fldCharType="begin"/>
        </w:r>
        <w:r w:rsidR="00985063">
          <w:rPr>
            <w:noProof/>
            <w:webHidden/>
          </w:rPr>
          <w:instrText xml:space="preserve"> PAGEREF _Toc61470710 \h </w:instrText>
        </w:r>
        <w:r w:rsidR="00985063">
          <w:rPr>
            <w:noProof/>
            <w:webHidden/>
          </w:rPr>
        </w:r>
        <w:r w:rsidR="00985063">
          <w:rPr>
            <w:noProof/>
            <w:webHidden/>
          </w:rPr>
          <w:fldChar w:fldCharType="separate"/>
        </w:r>
        <w:r w:rsidR="00985063">
          <w:rPr>
            <w:noProof/>
            <w:webHidden/>
          </w:rPr>
          <w:t>136</w:t>
        </w:r>
        <w:r w:rsidR="00985063">
          <w:rPr>
            <w:noProof/>
            <w:webHidden/>
          </w:rPr>
          <w:fldChar w:fldCharType="end"/>
        </w:r>
      </w:hyperlink>
    </w:p>
    <w:p w14:paraId="0F6C29BB" w14:textId="4E200586"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712" w:history="1">
        <w:r w:rsidR="00985063" w:rsidRPr="00B455C9">
          <w:rPr>
            <w:rStyle w:val="Hyperlink"/>
            <w:noProof/>
          </w:rPr>
          <w:t>Figure S4: Trait comparisons across treatments</w:t>
        </w:r>
        <w:r w:rsidR="00985063">
          <w:rPr>
            <w:noProof/>
            <w:webHidden/>
          </w:rPr>
          <w:tab/>
        </w:r>
        <w:r w:rsidR="00985063">
          <w:rPr>
            <w:noProof/>
            <w:webHidden/>
          </w:rPr>
          <w:fldChar w:fldCharType="begin"/>
        </w:r>
        <w:r w:rsidR="00985063">
          <w:rPr>
            <w:noProof/>
            <w:webHidden/>
          </w:rPr>
          <w:instrText xml:space="preserve"> PAGEREF _Toc61470712 \h </w:instrText>
        </w:r>
        <w:r w:rsidR="00985063">
          <w:rPr>
            <w:noProof/>
            <w:webHidden/>
          </w:rPr>
        </w:r>
        <w:r w:rsidR="00985063">
          <w:rPr>
            <w:noProof/>
            <w:webHidden/>
          </w:rPr>
          <w:fldChar w:fldCharType="separate"/>
        </w:r>
        <w:r w:rsidR="00985063">
          <w:rPr>
            <w:noProof/>
            <w:webHidden/>
          </w:rPr>
          <w:t>139</w:t>
        </w:r>
        <w:r w:rsidR="00985063">
          <w:rPr>
            <w:noProof/>
            <w:webHidden/>
          </w:rPr>
          <w:fldChar w:fldCharType="end"/>
        </w:r>
      </w:hyperlink>
    </w:p>
    <w:p w14:paraId="4389B497" w14:textId="7FD69F84"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713" w:history="1">
        <w:r w:rsidR="00985063" w:rsidRPr="00B455C9">
          <w:rPr>
            <w:rStyle w:val="Hyperlink"/>
            <w:noProof/>
          </w:rPr>
          <w:t xml:space="preserve"> Figure 1</w:t>
        </w:r>
        <w:r w:rsidR="00DB5BA0">
          <w:rPr>
            <w:rStyle w:val="Hyperlink"/>
            <w:noProof/>
          </w:rPr>
          <w:t>7</w:t>
        </w:r>
        <w:r w:rsidR="00985063" w:rsidRPr="00B455C9">
          <w:rPr>
            <w:rStyle w:val="Hyperlink"/>
            <w:noProof/>
          </w:rPr>
          <w:t>: PCAs of gene expression by treatment, tissue, and age cohort</w:t>
        </w:r>
        <w:r w:rsidR="00985063">
          <w:rPr>
            <w:noProof/>
            <w:webHidden/>
          </w:rPr>
          <w:tab/>
        </w:r>
        <w:r w:rsidR="00985063">
          <w:rPr>
            <w:noProof/>
            <w:webHidden/>
          </w:rPr>
          <w:fldChar w:fldCharType="begin"/>
        </w:r>
        <w:r w:rsidR="00985063">
          <w:rPr>
            <w:noProof/>
            <w:webHidden/>
          </w:rPr>
          <w:instrText xml:space="preserve"> PAGEREF _Toc61470713 \h </w:instrText>
        </w:r>
        <w:r w:rsidR="00985063">
          <w:rPr>
            <w:noProof/>
            <w:webHidden/>
          </w:rPr>
        </w:r>
        <w:r w:rsidR="00985063">
          <w:rPr>
            <w:noProof/>
            <w:webHidden/>
          </w:rPr>
          <w:fldChar w:fldCharType="separate"/>
        </w:r>
        <w:r w:rsidR="00985063">
          <w:rPr>
            <w:noProof/>
            <w:webHidden/>
          </w:rPr>
          <w:t>171</w:t>
        </w:r>
        <w:r w:rsidR="00985063">
          <w:rPr>
            <w:noProof/>
            <w:webHidden/>
          </w:rPr>
          <w:fldChar w:fldCharType="end"/>
        </w:r>
      </w:hyperlink>
    </w:p>
    <w:p w14:paraId="14E1CD8A" w14:textId="4466B3BF"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714" w:history="1">
        <w:r w:rsidR="00985063" w:rsidRPr="00B455C9">
          <w:rPr>
            <w:rStyle w:val="Hyperlink"/>
            <w:noProof/>
          </w:rPr>
          <w:t>Figure 1</w:t>
        </w:r>
        <w:r w:rsidR="00DB5BA0">
          <w:rPr>
            <w:rStyle w:val="Hyperlink"/>
            <w:noProof/>
          </w:rPr>
          <w:t>8</w:t>
        </w:r>
        <w:r w:rsidR="00985063" w:rsidRPr="00B455C9">
          <w:rPr>
            <w:rStyle w:val="Hyperlink"/>
            <w:noProof/>
          </w:rPr>
          <w:t>: Graph of log fold changes in gene expression (x-axis) versus number of genes with significant expression change (y-axis) based on three contrasts, Century, Tissue, and Treatment..</w:t>
        </w:r>
        <w:r w:rsidR="00985063">
          <w:rPr>
            <w:noProof/>
            <w:webHidden/>
          </w:rPr>
          <w:tab/>
        </w:r>
        <w:r w:rsidR="00985063">
          <w:rPr>
            <w:noProof/>
            <w:webHidden/>
          </w:rPr>
          <w:fldChar w:fldCharType="begin"/>
        </w:r>
        <w:r w:rsidR="00985063">
          <w:rPr>
            <w:noProof/>
            <w:webHidden/>
          </w:rPr>
          <w:instrText xml:space="preserve"> PAGEREF _Toc61470714 \h </w:instrText>
        </w:r>
        <w:r w:rsidR="00985063">
          <w:rPr>
            <w:noProof/>
            <w:webHidden/>
          </w:rPr>
        </w:r>
        <w:r w:rsidR="00985063">
          <w:rPr>
            <w:noProof/>
            <w:webHidden/>
          </w:rPr>
          <w:fldChar w:fldCharType="separate"/>
        </w:r>
        <w:r w:rsidR="00985063">
          <w:rPr>
            <w:noProof/>
            <w:webHidden/>
          </w:rPr>
          <w:t>173</w:t>
        </w:r>
        <w:r w:rsidR="00985063">
          <w:rPr>
            <w:noProof/>
            <w:webHidden/>
          </w:rPr>
          <w:fldChar w:fldCharType="end"/>
        </w:r>
      </w:hyperlink>
    </w:p>
    <w:p w14:paraId="786717AB" w14:textId="378F4418"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716" w:history="1">
        <w:r w:rsidR="00985063" w:rsidRPr="00B455C9">
          <w:rPr>
            <w:rStyle w:val="Hyperlink"/>
            <w:noProof/>
          </w:rPr>
          <w:t>Figure 1</w:t>
        </w:r>
        <w:r w:rsidR="00DB5BA0">
          <w:rPr>
            <w:rStyle w:val="Hyperlink"/>
            <w:noProof/>
          </w:rPr>
          <w:t>9</w:t>
        </w:r>
        <w:r w:rsidR="00985063" w:rsidRPr="00B455C9">
          <w:rPr>
            <w:rStyle w:val="Hyperlink"/>
            <w:noProof/>
          </w:rPr>
          <w:t>: Heat map of gene expression by tissue, age group, and treatment</w:t>
        </w:r>
        <w:r w:rsidR="00985063">
          <w:rPr>
            <w:noProof/>
            <w:webHidden/>
          </w:rPr>
          <w:tab/>
        </w:r>
        <w:r w:rsidR="00985063">
          <w:rPr>
            <w:noProof/>
            <w:webHidden/>
          </w:rPr>
          <w:fldChar w:fldCharType="begin"/>
        </w:r>
        <w:r w:rsidR="00985063">
          <w:rPr>
            <w:noProof/>
            <w:webHidden/>
          </w:rPr>
          <w:instrText xml:space="preserve"> PAGEREF _Toc61470716 \h </w:instrText>
        </w:r>
        <w:r w:rsidR="00985063">
          <w:rPr>
            <w:noProof/>
            <w:webHidden/>
          </w:rPr>
        </w:r>
        <w:r w:rsidR="00985063">
          <w:rPr>
            <w:noProof/>
            <w:webHidden/>
          </w:rPr>
          <w:fldChar w:fldCharType="separate"/>
        </w:r>
        <w:r w:rsidR="00985063">
          <w:rPr>
            <w:noProof/>
            <w:webHidden/>
          </w:rPr>
          <w:t>175</w:t>
        </w:r>
        <w:r w:rsidR="00985063">
          <w:rPr>
            <w:noProof/>
            <w:webHidden/>
          </w:rPr>
          <w:fldChar w:fldCharType="end"/>
        </w:r>
      </w:hyperlink>
    </w:p>
    <w:p w14:paraId="2603E6A5" w14:textId="17E60078" w:rsidR="00985063" w:rsidRDefault="00566B2F">
      <w:pPr>
        <w:pStyle w:val="TableofFigures"/>
        <w:tabs>
          <w:tab w:val="right" w:leader="dot" w:pos="8630"/>
        </w:tabs>
        <w:rPr>
          <w:rFonts w:asciiTheme="minorHAnsi" w:eastAsiaTheme="minorEastAsia" w:hAnsiTheme="minorHAnsi" w:cstheme="minorBidi"/>
          <w:noProof/>
          <w:sz w:val="22"/>
          <w:szCs w:val="22"/>
        </w:rPr>
      </w:pPr>
      <w:hyperlink w:anchor="_Toc61470717" w:history="1">
        <w:r w:rsidR="00985063" w:rsidRPr="00B455C9">
          <w:rPr>
            <w:rStyle w:val="Hyperlink"/>
            <w:noProof/>
          </w:rPr>
          <w:t xml:space="preserve">Figure </w:t>
        </w:r>
        <w:r>
          <w:rPr>
            <w:rStyle w:val="Hyperlink"/>
            <w:noProof/>
          </w:rPr>
          <w:t>20</w:t>
        </w:r>
        <w:r w:rsidR="00985063" w:rsidRPr="00B455C9">
          <w:rPr>
            <w:rStyle w:val="Hyperlink"/>
            <w:noProof/>
          </w:rPr>
          <w:t>: Log2 fold change of genes grouped by functional bin</w:t>
        </w:r>
        <w:r w:rsidR="00985063">
          <w:rPr>
            <w:noProof/>
            <w:webHidden/>
          </w:rPr>
          <w:tab/>
        </w:r>
        <w:r w:rsidR="00985063">
          <w:rPr>
            <w:noProof/>
            <w:webHidden/>
          </w:rPr>
          <w:fldChar w:fldCharType="begin"/>
        </w:r>
        <w:r w:rsidR="00985063">
          <w:rPr>
            <w:noProof/>
            <w:webHidden/>
          </w:rPr>
          <w:instrText xml:space="preserve"> PAGEREF _Toc61470717 \h </w:instrText>
        </w:r>
        <w:r w:rsidR="00985063">
          <w:rPr>
            <w:noProof/>
            <w:webHidden/>
          </w:rPr>
        </w:r>
        <w:r w:rsidR="00985063">
          <w:rPr>
            <w:noProof/>
            <w:webHidden/>
          </w:rPr>
          <w:fldChar w:fldCharType="separate"/>
        </w:r>
        <w:r w:rsidR="00985063">
          <w:rPr>
            <w:noProof/>
            <w:webHidden/>
          </w:rPr>
          <w:t>176</w:t>
        </w:r>
        <w:r w:rsidR="00985063">
          <w:rPr>
            <w:noProof/>
            <w:webHidden/>
          </w:rPr>
          <w:fldChar w:fldCharType="end"/>
        </w:r>
      </w:hyperlink>
    </w:p>
    <w:p w14:paraId="2A5E6AC4" w14:textId="7EB41497" w:rsidR="000D49E1" w:rsidRPr="00526151" w:rsidRDefault="00A04BA3" w:rsidP="000D49E1">
      <w:r>
        <w:fldChar w:fldCharType="end"/>
      </w:r>
    </w:p>
    <w:p w14:paraId="0332A3F8" w14:textId="77777777" w:rsidR="000D49E1" w:rsidRDefault="000D49E1" w:rsidP="000D49E1"/>
    <w:p w14:paraId="7AC525D2" w14:textId="77777777" w:rsidR="00080BF6" w:rsidRDefault="00080BF6" w:rsidP="00080BF6"/>
    <w:p w14:paraId="7848D58F" w14:textId="77777777" w:rsidR="00080BF6" w:rsidRPr="00334400" w:rsidRDefault="00080BF6" w:rsidP="00080BF6"/>
    <w:p w14:paraId="1D35BAEC" w14:textId="77777777" w:rsidR="00080BF6" w:rsidRPr="00334400" w:rsidRDefault="00080BF6" w:rsidP="00080BF6"/>
    <w:p w14:paraId="3150BFD5" w14:textId="77777777" w:rsidR="00080BF6" w:rsidRPr="00334400" w:rsidRDefault="00080BF6" w:rsidP="00080BF6"/>
    <w:p w14:paraId="01DC2EE4" w14:textId="77777777" w:rsidR="00080BF6" w:rsidRPr="00334400" w:rsidRDefault="00080BF6" w:rsidP="00080BF6"/>
    <w:p w14:paraId="76FF9281" w14:textId="77777777" w:rsidR="00080BF6" w:rsidRPr="00334400" w:rsidRDefault="00080BF6" w:rsidP="00080BF6"/>
    <w:p w14:paraId="45A4491D" w14:textId="77777777" w:rsidR="00080BF6" w:rsidRPr="00334400" w:rsidRDefault="00080BF6" w:rsidP="00080BF6"/>
    <w:p w14:paraId="269D07F1" w14:textId="5A7DD480" w:rsidR="00895E45" w:rsidRDefault="00080BF6" w:rsidP="00080BF6">
      <w:pPr>
        <w:pStyle w:val="Title"/>
      </w:pPr>
      <w:r>
        <w:br w:type="page"/>
      </w:r>
    </w:p>
    <w:p w14:paraId="08A297B3" w14:textId="77777777" w:rsidR="00B33B54" w:rsidRDefault="00B33B54" w:rsidP="00985063">
      <w:pPr>
        <w:pStyle w:val="Title"/>
        <w:jc w:val="left"/>
      </w:pPr>
    </w:p>
    <w:p w14:paraId="2029020C" w14:textId="3D1A99DA" w:rsidR="00895E45" w:rsidRDefault="00895E45" w:rsidP="00895E45">
      <w:pPr>
        <w:pStyle w:val="Title"/>
      </w:pPr>
      <w:r>
        <w:t>LIST OF ATTACHMENTS</w:t>
      </w:r>
    </w:p>
    <w:p w14:paraId="60403869" w14:textId="77777777" w:rsidR="00895E45" w:rsidRDefault="00895E45" w:rsidP="00895E45">
      <w:pPr>
        <w:pStyle w:val="Title"/>
      </w:pPr>
    </w:p>
    <w:p w14:paraId="786517F9" w14:textId="1ABA7373" w:rsidR="00895E45" w:rsidRDefault="00895E45" w:rsidP="000A3EBA">
      <w:pPr>
        <w:pStyle w:val="TableofFigures"/>
        <w:tabs>
          <w:tab w:val="right" w:leader="dot" w:pos="8630"/>
        </w:tabs>
      </w:pPr>
      <w:r>
        <w:fldChar w:fldCharType="begin"/>
      </w:r>
      <w:r>
        <w:instrText xml:space="preserve"> TOC \h \z \c "Table" </w:instrText>
      </w:r>
      <w:r>
        <w:fldChar w:fldCharType="separate"/>
      </w:r>
      <w:r w:rsidR="000A3EBA">
        <w:t>Table_Attachment_1</w:t>
      </w:r>
    </w:p>
    <w:p w14:paraId="7DEBC490" w14:textId="179A93A3" w:rsidR="000A3EBA" w:rsidRDefault="000A3EBA" w:rsidP="000A3EBA">
      <w:r>
        <w:t>Table_Attachment_2</w:t>
      </w:r>
    </w:p>
    <w:p w14:paraId="201E92EF" w14:textId="31C4670F" w:rsidR="000A3EBA" w:rsidRDefault="000A3EBA" w:rsidP="000A3EBA">
      <w:r>
        <w:t>Table_Attachment_S1</w:t>
      </w:r>
    </w:p>
    <w:p w14:paraId="56B26DE2" w14:textId="25145DF0" w:rsidR="00867BEE" w:rsidRPr="000A3EBA" w:rsidRDefault="00867BEE" w:rsidP="000A3EBA">
      <w:r>
        <w:t>Table_Attachment_S2</w:t>
      </w:r>
    </w:p>
    <w:p w14:paraId="595598ED" w14:textId="77777777" w:rsidR="00895E45" w:rsidRPr="00526151" w:rsidRDefault="00895E45" w:rsidP="00895E45">
      <w:r>
        <w:fldChar w:fldCharType="end"/>
      </w:r>
    </w:p>
    <w:p w14:paraId="411A11C8" w14:textId="77777777" w:rsidR="00895E45" w:rsidRPr="005E54E2" w:rsidRDefault="00895E45" w:rsidP="00080BF6">
      <w:pPr>
        <w:pStyle w:val="Title"/>
      </w:pPr>
    </w:p>
    <w:p w14:paraId="1761DDAE" w14:textId="77777777" w:rsidR="00080BF6" w:rsidRPr="005E54E2" w:rsidRDefault="00080BF6" w:rsidP="00080BF6"/>
    <w:p w14:paraId="20821CBB" w14:textId="77777777" w:rsidR="00080BF6" w:rsidRPr="005E54E2" w:rsidRDefault="00080BF6" w:rsidP="00080BF6"/>
    <w:p w14:paraId="3A94E51C" w14:textId="77777777" w:rsidR="00080BF6" w:rsidRPr="005E54E2" w:rsidRDefault="00080BF6" w:rsidP="00080BF6"/>
    <w:p w14:paraId="7D263F55" w14:textId="77777777" w:rsidR="00080BF6" w:rsidRPr="005E54E2" w:rsidRDefault="00080BF6" w:rsidP="00080BF6"/>
    <w:p w14:paraId="3F5889C1" w14:textId="77777777" w:rsidR="00080BF6" w:rsidRPr="005E54E2" w:rsidRDefault="00080BF6" w:rsidP="00080BF6"/>
    <w:p w14:paraId="41E6BED7" w14:textId="179E491E" w:rsidR="00387656" w:rsidRDefault="009C755C" w:rsidP="00387656">
      <w:pPr>
        <w:pStyle w:val="Title"/>
      </w:pPr>
      <w:r>
        <w:br w:type="page"/>
      </w:r>
    </w:p>
    <w:p w14:paraId="777C9499" w14:textId="77777777" w:rsidR="0085757D" w:rsidRPr="005E54E2" w:rsidRDefault="0085757D" w:rsidP="005E54E2">
      <w:pPr>
        <w:sectPr w:rsidR="0085757D" w:rsidRPr="005E54E2" w:rsidSect="001D4908">
          <w:footerReference w:type="default" r:id="rId10"/>
          <w:pgSz w:w="12240" w:h="15840" w:code="1"/>
          <w:pgMar w:top="1440" w:right="1800" w:bottom="1872" w:left="1800" w:header="720" w:footer="1440" w:gutter="0"/>
          <w:pgNumType w:fmt="lowerRoman" w:start="1"/>
          <w:cols w:space="720"/>
          <w:noEndnote/>
          <w:titlePg/>
        </w:sectPr>
      </w:pPr>
    </w:p>
    <w:p w14:paraId="00D0D0E9" w14:textId="2429A6F0" w:rsidR="00236E6D" w:rsidRPr="004C2071" w:rsidRDefault="00526151" w:rsidP="00636B1E">
      <w:pPr>
        <w:pStyle w:val="Heading1"/>
      </w:pPr>
      <w:bookmarkStart w:id="0" w:name="_Toc289175819"/>
      <w:bookmarkStart w:id="1" w:name="_Toc57401128"/>
      <w:r>
        <w:lastRenderedPageBreak/>
        <w:t>INTRODUCTION</w:t>
      </w:r>
      <w:bookmarkEnd w:id="0"/>
      <w:bookmarkEnd w:id="1"/>
      <w:r w:rsidR="00EE334C">
        <w:t xml:space="preserve"> </w:t>
      </w:r>
    </w:p>
    <w:p w14:paraId="16034593" w14:textId="4F75AEE1" w:rsidR="00236E6D" w:rsidRDefault="00145BD6" w:rsidP="00C850FD">
      <w:pPr>
        <w:pStyle w:val="Heading2"/>
      </w:pPr>
      <w:bookmarkStart w:id="2" w:name="_Toc57401129"/>
      <w:r>
        <w:t>Resurrection Ecology</w:t>
      </w:r>
      <w:r w:rsidR="004525AA">
        <w:t xml:space="preserve"> and Eco-Evolution</w:t>
      </w:r>
      <w:bookmarkEnd w:id="2"/>
      <w:r w:rsidR="00236E6D">
        <w:t xml:space="preserve"> </w:t>
      </w:r>
    </w:p>
    <w:p w14:paraId="61534642" w14:textId="57642466" w:rsidR="005C1703" w:rsidRDefault="005C1703" w:rsidP="005C1703">
      <w:pPr>
        <w:pStyle w:val="Heading3"/>
      </w:pPr>
      <w:bookmarkStart w:id="3" w:name="_Toc57401130"/>
      <w:r>
        <w:t xml:space="preserve">Resurrection ecology is a powerful approach for </w:t>
      </w:r>
      <w:r w:rsidR="00E14A35">
        <w:t xml:space="preserve">understanding the past and </w:t>
      </w:r>
      <w:r>
        <w:t>predicting the future</w:t>
      </w:r>
      <w:bookmarkEnd w:id="3"/>
    </w:p>
    <w:p w14:paraId="4FAC899A" w14:textId="6C71FDAA" w:rsidR="004525AA" w:rsidRDefault="00C14C58" w:rsidP="005E54E2">
      <w:r>
        <w:t xml:space="preserve">Studying history to predict the future is common across many academic fields. In evolutionary biology and ecology, several classic approaches to understanding how populations and species may evolve in the future include experimental evolution and space-for-time studies </w:t>
      </w:r>
      <w:r>
        <w:fldChar w:fldCharType="begin" w:fldLock="1"/>
      </w:r>
      <w:r>
        <w:instrText>ADDIN CSL_CITATION {"citationItems":[{"id":"ITEM-1","itemData":{"DOI":"10.1038/nrg1088","ISSN":"14710056","PMID":"12776215","abstract":"Microorganisms have been mutating and evolving on Earth for billions of years. Now, a field of research has developed around the idea of using microorganisms to study evolution in action. Controlled and replicated experiments are using viruses, bacteria and yeast to investigate how their genomes and phenotypic properties evolve over hundreds and even thousands of generations. Here, we examine the dynamics of evolutionary adaptation, the genetic bases of adaptation, tradeoffs and the environmental specificity of adaptation, the origin and evolutionary consequences of mutators, and the process of drift decay in very small populations.","author":[{"dropping-particle":"","family":"Elena","given":"Santiago F.","non-dropping-particle":"","parse-names":false,"suffix":""},{"dropping-particle":"","family":"Lenski","given":"Richard E.","non-dropping-particle":"","parse-names":false,"suffix":""}],"container-title":"Nature Reviews Genetics","id":"ITEM-1","issue":"6","issued":{"date-parts":[["2003"]]},"page":"457-469","title":"Evolution experiments with microorganisms: The dynamics and genetic bases of adaptation","type":"article-journal","volume":"4"},"uris":["http://www.mendeley.com/documents/?uuid=aa7ee394-720e-483d-aff0-c654a98c719d"]},{"id":"ITEM-2","itemData":{"DOI":"10.1073/pnas.1816298116","ISSN":"10916490","abstract":"Increasing evidence for rapid evolution suggests that the maintenance of species diversity in ecological communities may be influenced by more than purely ecological processes. Classic theory shows that interspecific competition may select for traits that increase niche differentiation, weakening competition and thus promoting species coexistence. While empirical work has demonstrated trait evolution in response to competition, if and how evolution affects the dynamics of the competing species-the key step for completing the required eco-evolutionary feedback-has been difficult to resolve. Here, we show that evolution in response to interspecific competition feeds back to change the course of competitive population dynamics of aquatic plant species over 10-15 generations in the field. By manipulating selection imposed by heterospecific competitors in experimental ponds, we demonstrate that (i) interspecific competition drives rapid genotypic change, and (ii) this evolutionary change in one competitor, while not changing the coexistence outcome, causes the population trajectories of the two competing species to converge. In contrast to the common expectation that interspecific competition should drive the evolution of niche differentiation, our results suggest that genotypic evolution resulted in phenotypic changes that altered population dynamics by affecting the competitive hierarchy. This result is consistent with theory suggesting that competition for essential resources can limit opportunities for the evolution of niche differentiation. Our finding that rapid evolution regulates the dynamics of competing species suggests that ecosystems may rely on continuous feedbacks between ecology and evolution to maintain species diversity.","author":[{"dropping-particle":"","family":"Hart","given":"Simon P.","non-dropping-particle":"","parse-names":false,"suffix":""},{"dropping-particle":"","family":"Turcotte","given":"Martin M.","non-dropping-particle":"","parse-names":false,"suffix":""},{"dropping-particle":"","family":"Levine","given":"Jonathan M.","non-dropping-particle":"","parse-names":false,"suffix":""}],"container-title":"Proceedings of the National Academy of Sciences of the United States of America","id":"ITEM-2","issue":"6","issued":{"date-parts":[["2019","2","5"]]},"page":"2112-2117","publisher":"National Academy of Sciences","title":"Effects of rapid evolution on species coexistence","type":"article-journal","volume":"116"},"uris":["http://www.mendeley.com/documents/?uuid=23b7154c-0e80-37a6-a8b2-5189a44e11c0"]}],"mendeley":{"formattedCitation":"(Elena and Lenski 2003; Hart et al. 2019)","manualFormatting":"(e.g. Elena and Lenski 2003; Hart et al. 2019)","plainTextFormattedCitation":"(Elena and Lenski 2003; Hart et al. 2019)","previouslyFormattedCitation":"(Elena and Lenski 2003; Hart et al. 2019)"},"properties":{"noteIndex":0},"schema":"https://github.com/citation-style-language/schema/raw/master/csl-citation.json"}</w:instrText>
      </w:r>
      <w:r>
        <w:fldChar w:fldCharType="separate"/>
      </w:r>
      <w:r w:rsidRPr="002D07BC">
        <w:rPr>
          <w:noProof/>
        </w:rPr>
        <w:t>(</w:t>
      </w:r>
      <w:r>
        <w:rPr>
          <w:noProof/>
        </w:rPr>
        <w:t xml:space="preserve">e.g. </w:t>
      </w:r>
      <w:r w:rsidRPr="002D07BC">
        <w:rPr>
          <w:noProof/>
        </w:rPr>
        <w:t>Elena and Lenski 2003; Hart et al. 2019)</w:t>
      </w:r>
      <w:r>
        <w:fldChar w:fldCharType="end"/>
      </w:r>
      <w:r>
        <w:t xml:space="preserve">. Experimental evolution, </w:t>
      </w:r>
      <w:r w:rsidRPr="00B0249C">
        <w:t xml:space="preserve">the study of evolutionary processes in experimental populations in response to </w:t>
      </w:r>
      <w:r>
        <w:t xml:space="preserve">artificial </w:t>
      </w:r>
      <w:r w:rsidRPr="00B0249C">
        <w:t>conditions</w:t>
      </w:r>
      <w:r>
        <w:t>,</w:t>
      </w:r>
      <w:r w:rsidRPr="00B0249C">
        <w:t xml:space="preserve"> is increasingly used to study adaptation</w:t>
      </w:r>
      <w:r>
        <w:t xml:space="preserve"> and</w:t>
      </w:r>
      <w:r w:rsidRPr="00B0249C">
        <w:t xml:space="preserve"> evolutionary hypotheses</w:t>
      </w:r>
      <w:r>
        <w:t xml:space="preserve"> </w:t>
      </w:r>
      <w:r>
        <w:fldChar w:fldCharType="begin" w:fldLock="1"/>
      </w:r>
      <w:r>
        <w:instrText>ADDIN CSL_CITATION {"citationItems":[{"id":"ITEM-1","itemData":{"DOI":"10.1016/j.tree.2012.06.001","ISSN":"01695347","PMID":"22819306","abstract":"Experimental evolution is the study of evolutionary processes occurring in experimental populations in response to conditions imposed by the experimenter. This research approach is increasingly used to study adaptation, estimate evolutionary parameters, and test diverse evolutionary hypotheses. Long applied in vaccine development, experimental evolution also finds new applications in biotechnology. Recent technological developments provide a path towards detailed understanding of the genomic and molecular basis of experimental evolutionary change, while new findings raise new questions that can be addressed with this approach. However, experimental evolution has important limitations, and the interpretation of results is subject to caveats resulting from small population sizes, limited timescales, the simplified nature of laboratory environments, and, in some cases, the potential to misinterpret the selective forces and other processes at work. © 2012 Elsevier Ltd.","author":[{"dropping-particle":"","family":"Kawecki","given":"Tadeusz J.","non-dropping-particle":"","parse-names":false,"suffix":""},{"dropping-particle":"","family":"Lenski","given":"Richard E.","non-dropping-particle":"","parse-names":false,"suffix":""},{"dropping-particle":"","family":"Ebert","given":"Dieter","non-dropping-particle":"","parse-names":false,"suffix":""},{"dropping-particle":"","family":"Hollis","given":"Brian","non-dropping-particle":"","parse-names":false,"suffix":""},{"dropping-particle":"","family":"Olivieri","given":"Isabelle","non-dropping-particle":"","parse-names":false,"suffix":""},{"dropping-particle":"","family":"Whitlock","given":"Michael C.","non-dropping-particle":"","parse-names":false,"suffix":""}],"container-title":"Trends in Ecology and Evolution","id":"ITEM-1","issue":"10","issued":{"date-parts":[["2012","10","1"]]},"page":"547-560","publisher":"Elsevier Current Trends","title":"Experimental evolution","type":"article","volume":"27"},"uris":["http://www.mendeley.com/documents/?uuid=42724b25-550a-3f31-8a57-73c6f3ae9e9d"]}],"mendeley":{"formattedCitation":"(Kawecki et al. 2012)","plainTextFormattedCitation":"(Kawecki et al. 2012)","previouslyFormattedCitation":"(Kawecki et al. 2012)"},"properties":{"noteIndex":0},"schema":"https://github.com/citation-style-language/schema/raw/master/csl-citation.json"}</w:instrText>
      </w:r>
      <w:r>
        <w:fldChar w:fldCharType="separate"/>
      </w:r>
      <w:r w:rsidRPr="00125AA8">
        <w:rPr>
          <w:noProof/>
        </w:rPr>
        <w:t>(Kawecki et al. 2012)</w:t>
      </w:r>
      <w:r>
        <w:fldChar w:fldCharType="end"/>
      </w:r>
      <w:r>
        <w:t xml:space="preserve">. Experimental evolution has been successfully leveraged to examine </w:t>
      </w:r>
      <w:r w:rsidRPr="00B86DA2">
        <w:t>how</w:t>
      </w:r>
      <w:r>
        <w:t xml:space="preserve"> microorganismal</w:t>
      </w:r>
      <w:r w:rsidRPr="00B86DA2">
        <w:t xml:space="preserve"> genomes </w:t>
      </w:r>
      <w:r>
        <w:t>and phenotypes</w:t>
      </w:r>
      <w:r w:rsidRPr="00B86DA2">
        <w:t xml:space="preserve"> evolve over generations</w:t>
      </w:r>
      <w:r>
        <w:t xml:space="preserve"> </w:t>
      </w:r>
      <w:r>
        <w:fldChar w:fldCharType="begin" w:fldLock="1"/>
      </w:r>
      <w:r>
        <w:instrText>ADDIN CSL_CITATION {"citationItems":[{"id":"ITEM-1","itemData":{"DOI":"10.1038/nrg1088","ISSN":"14710056","PMID":"12776215","abstract":"Microorganisms have been mutating and evolving on Earth for billions of years. Now, a field of research has developed around the idea of using microorganisms to study evolution in action. Controlled and replicated experiments are using viruses, bacteria and yeast to investigate how their genomes and phenotypic properties evolve over hundreds and even thousands of generations. Here, we examine the dynamics of evolutionary adaptation, the genetic bases of adaptation, tradeoffs and the environmental specificity of adaptation, the origin and evolutionary consequences of mutators, and the process of drift decay in very small populations.","author":[{"dropping-particle":"","family":"Elena","given":"Santiago F.","non-dropping-particle":"","parse-names":false,"suffix":""},{"dropping-particle":"","family":"Lenski","given":"Richard E.","non-dropping-particle":"","parse-names":false,"suffix":""}],"container-title":"Nature Reviews Genetics","id":"ITEM-1","issue":"6","issued":{"date-parts":[["2003"]]},"page":"457-469","title":"Evolution experiments with microorganisms: The dynamics and genetic bases of adaptation","type":"article-journal","volume":"4"},"uris":["http://www.mendeley.com/documents/?uuid=aa7ee394-720e-483d-aff0-c654a98c719d"]}],"mendeley":{"formattedCitation":"(Elena and Lenski 2003)","plainTextFormattedCitation":"(Elena and Lenski 2003)","previouslyFormattedCitation":"(Elena and Lenski 2003)"},"properties":{"noteIndex":0},"schema":"https://github.com/citation-style-language/schema/raw/master/csl-citation.json"}</w:instrText>
      </w:r>
      <w:r>
        <w:fldChar w:fldCharType="separate"/>
      </w:r>
      <w:r w:rsidRPr="00373A12">
        <w:rPr>
          <w:noProof/>
        </w:rPr>
        <w:t>(Elena and Lenski 2003)</w:t>
      </w:r>
      <w:r>
        <w:fldChar w:fldCharType="end"/>
      </w:r>
      <w:r>
        <w:t xml:space="preserve">. Space-for-time studies are perhaps even more common for understanding evolutionary trajectories; this approach involves comparing species’ populations from different points along a species’ range to determine possible responses to future or historical climate change </w:t>
      </w:r>
      <w:r>
        <w:fldChar w:fldCharType="begin" w:fldLock="1"/>
      </w:r>
      <w:r>
        <w:instrText>ADDIN CSL_CITATION {"citationItems":[{"id":"ITEM-1","itemData":{"DOI":"10.1073/pnas.1220228110","ISSN":"00278424","PMID":"23690569","abstract":"\"Space-for-time\" substitution is widely used in biodiversity modeling to infer past or future trajectories of ecological systems from contemporary spatial patterns. However, the foundational assumption - that drivers of spatial gradients of species composition also drive temporal changes in diversity - rarely is tested. Here, we empirically test the space-for-time assumption by constructing orthogonal datasets of compositional turnover of plant taxa and climatic dissimilarity through time and across space from Late Quaternary pollen records in eastern North America, then modeling climatedriven compositional turnover. Predictions relying on space-for-time substitution were ~72% as accurate as \"time-for-time\" predictions. However, space-for-time substitution performed poorly during the Holocene when temporal variation in climate was small relative to spatial variation and required subsampling to match the extent of spatial and temporal climatic gradients. Despite this caution, our results generally support the judicious use of space-for-time substitution in modeling community responses to climate change.","author":[{"dropping-particle":"","family":"Blois","given":"Jessica L.","non-dropping-particle":"","parse-names":false,"suffix":""},{"dropping-particle":"","family":"Williams","given":"John W.","non-dropping-particle":"","parse-names":false,"suffix":""},{"dropping-particle":"","family":"Fitzpatrick","given":"Matthew C.","non-dropping-particle":"","parse-names":false,"suffix":""},{"dropping-particle":"","family":"Jackson","given":"Stephen T.","non-dropping-particle":"","parse-names":false,"suffix":""},{"dropping-particle":"","family":"Ferrier","given":"Simon","non-dropping-particle":"","parse-names":false,"suffix":""}],"container-title":"Proceedings of the National Academy of Sciences of the United States of America","id":"ITEM-1","issue":"23","issued":{"date-parts":[["2013","6","4"]]},"page":"9374-9379","publisher":"National Academy of Sciences","title":"Space can substitute for time in predicting climate-change effects on biodiversity","type":"article-journal","volume":"110"},"uris":["http://www.mendeley.com/documents/?uuid=51065c5e-5a4e-3582-b3aa-06f40a548c00"]}],"mendeley":{"formattedCitation":"(Blois et al. 2013)","plainTextFormattedCitation":"(Blois et al. 2013)","previouslyFormattedCitation":"(Blois et al. 2013)"},"properties":{"noteIndex":0},"schema":"https://github.com/citation-style-language/schema/raw/master/csl-citation.json"}</w:instrText>
      </w:r>
      <w:r>
        <w:fldChar w:fldCharType="separate"/>
      </w:r>
      <w:r w:rsidRPr="00575A4E">
        <w:rPr>
          <w:noProof/>
        </w:rPr>
        <w:t>(Blois et al. 2013)</w:t>
      </w:r>
      <w:r>
        <w:fldChar w:fldCharType="end"/>
      </w:r>
      <w:r>
        <w:t xml:space="preserve">. However, these techniques include many confounding variables that prevent inferring directly how evolution may have occurred historically or is likely to progress in future </w:t>
      </w:r>
      <w:r>
        <w:fldChar w:fldCharType="begin" w:fldLock="1"/>
      </w:r>
      <w:r w:rsidR="00DB3393">
        <w:instrText>ADDIN CSL_CITATION {"citationItems":[{"id":"ITEM-1","itemData":{"DOI":"10.1038/s41559-017-0077","ISSN":"2397334X","PMID":"28812721","abstract":"The face of evolutionary biology is changing: from reconstructing and analysing the past to predicting future evolutionary processes. Recent developments include prediction of reproducible patterns in parallel evolution experiments, forecasting the future of individual populations using data from their past, and controlled manipulation of evolutionary dynamics. Here we undertake a synthesis of central concepts for evolutionary predictions, based on examples of microbial and viral systems, cancer cell populations, and immune receptor repertoires. These systems have strikingly similar evolutionary dynamics driven by the competition of clades within a population. These dynamics are the basis for models that predict the evolution of clade frequencies, as well as broad genetic and phenotypic changes. Moreover, there are strong links between prediction and control, which are important for interventions such as vaccine or therapy design. All of these are key elements of what may become a predictive theory of evolution.","author":[{"dropping-particle":"","family":"Lässig","given":"Michael","non-dropping-particle":"","parse-names":false,"suffix":""},{"dropping-particle":"","family":"Mustonen","given":"Ville","non-dropping-particle":"","parse-names":false,"suffix":""},{"dropping-particle":"","family":"Walczak","given":"Aleksandra M.","non-dropping-particle":"","parse-names":false,"suffix":""}],"container-title":"Nature Ecology and Evolution","id":"ITEM-1","issue":"3","issued":{"date-parts":[["2017"]]},"page":"1-9","publisher":"Macmillan Publishers Limited","title":"Predicting evolution","type":"article-journal","volume":"1"},"uris":["http://www.mendeley.com/documents/?uuid=8554f472-0a77-4461-ad33-584c8600042b"]},{"id":"ITEM-2","itemData":{"DOI":"10.1073/pnas.1220228110","ISSN":"00278424","PMID":"23690569","abstract":"\"Space-for-time\" substitution is widely used in biodiversity modeling to infer past or future trajectories of ecological systems from contemporary spatial patterns. However, the foundational assumption - that drivers of spatial gradients of species composition also drive temporal changes in diversity - rarely is tested. Here, we empirically test the space-for-time assumption by constructing orthogonal datasets of compositional turnover of plant taxa and climatic dissimilarity through time and across space from Late Quaternary pollen records in eastern North America, then modeling climatedriven compositional turnover. Predictions relying on space-for-time substitution were ~72% as accurate as \"time-for-time\" predictions. However, space-for-time substitution performed poorly during the Holocene when temporal variation in climate was small relative to spatial variation and required subsampling to match the extent of spatial and temporal climatic gradients. Despite this caution, our results generally support the judicious use of space-for-time substitution in modeling community responses to climate change.","author":[{"dropping-particle":"","family":"Blois","given":"Jessica L.","non-dropping-particle":"","parse-names":false,"suffix":""},{"dropping-particle":"","family":"Williams","given":"John W.","non-dropping-particle":"","parse-names":false,"suffix":""},{"dropping-particle":"","family":"Fitzpatrick","given":"Matthew C.","non-dropping-particle":"","parse-names":false,"suffix":""},{"dropping-particle":"","family":"Jackson","given":"Stephen T.","non-dropping-particle":"","parse-names":false,"suffix":""},{"dropping-particle":"","family":"Ferrier","given":"Simon","non-dropping-particle":"","parse-names":false,"suffix":""}],"container-title":"Proceedings of the National Academy of Sciences of the United States of America","id":"ITEM-2","issue":"23","issued":{"date-parts":[["2013","6","4"]]},"page":"9374-9379","publisher":"National Academy of Sciences","title":"Space can substitute for time in predicting climate-change effects on biodiversity","type":"article-journal","volume":"110"},"uris":["http://www.mendeley.com/documents/?uuid=51065c5e-5a4e-3582-b3aa-06f40a548c00"]}],"mendeley":{"formattedCitation":"(Blois et al. 2013; Lässig et al. 2017)","plainTextFormattedCitation":"(Blois et al. 2013; Lässig et al. 2017)","previouslyFormattedCitation":"(Blois et al. 2013; Lässig et al. 2017)"},"properties":{"noteIndex":0},"schema":"https://github.com/citation-style-language/schema/raw/master/csl-citation.json"}</w:instrText>
      </w:r>
      <w:r>
        <w:fldChar w:fldCharType="separate"/>
      </w:r>
      <w:r w:rsidRPr="00286B9A">
        <w:rPr>
          <w:noProof/>
        </w:rPr>
        <w:t>(Blois et al. 2013; Lässig et al. 2017)</w:t>
      </w:r>
      <w:r>
        <w:fldChar w:fldCharType="end"/>
      </w:r>
      <w:r>
        <w:t xml:space="preserve">. In contrast to this, resurrection ecology is an increasingly popular and powerful approach to studying the past. Resurrection ecology enables researchers to look back in time, gather data on historical populations, and leverage this information to better predict evolutionary trajectories. Resurrection ecology is defined as the </w:t>
      </w:r>
      <w:r w:rsidRPr="00E70CE7">
        <w:t xml:space="preserve">revival of dormant life stages </w:t>
      </w:r>
      <w:r>
        <w:t>(e.g.</w:t>
      </w:r>
      <w:r w:rsidRPr="00E70CE7">
        <w:t xml:space="preserve"> seeds, eggs, spores</w:t>
      </w:r>
      <w:r>
        <w:t>) to</w:t>
      </w:r>
      <w:r w:rsidRPr="00E70CE7">
        <w:t xml:space="preserve"> quantif</w:t>
      </w:r>
      <w:r>
        <w:t>y</w:t>
      </w:r>
      <w:r w:rsidRPr="00E70CE7">
        <w:t xml:space="preserve"> phenoty</w:t>
      </w:r>
      <w:r>
        <w:t xml:space="preserve">pic and genotypic patterns that </w:t>
      </w:r>
      <w:r w:rsidRPr="00E70CE7">
        <w:t>span</w:t>
      </w:r>
      <w:r>
        <w:t xml:space="preserve"> centuries to millennia </w:t>
      </w:r>
      <w:r>
        <w:fldChar w:fldCharType="begin" w:fldLock="1"/>
      </w:r>
      <w:r>
        <w:instrText>ADDIN CSL_CITATION {"citationItems":[{"id":"ITEM-1","itemData":{"DOI":"10.1111/eva.12563","ISSN":"17524571","abstract":"This perspective provides an overview to the Special Issue on Resurrection Ecology (RE). It summarizes the contributions to this Special Issue, and provides background information and future prospects for the use of RE in both basic and applied evolutionary studies.","author":[{"dropping-particle":"","family":"Weider","given":"Lawrence J.","non-dropping-particle":"","parse-names":false,"suffix":""},{"dropping-particle":"","family":"Jeyasingh","given":"Punidan D.","non-dropping-particle":"","parse-names":false,"suffix":""},{"dropping-particle":"","family":"Frisch","given":"Dagmar","non-dropping-particle":"","parse-names":false,"suffix":""}],"container-title":"Evolutionary Applications","id":"ITEM-1","issue":"1","issued":{"date-parts":[["2018","1","1"]]},"page":"3-10","publisher":"Wiley-Blackwell","title":"Evolutionary aspects of resurrection ecology: Progress, scope, and applications-An overview","type":"article-journal","volume":"11"},"uris":["http://www.mendeley.com/documents/?uuid=a2686377-a92d-31d9-bd7c-c58d7a5f5138"]},{"id":"ITEM-2","itemData":{"DOI":"10.4319/lo.1999.44.5.1232","ISBN":"0024-3590","ISSN":"00243590","abstract":"Here we introduce a combined experimental and descriptive approach (termed resurrection ecology) to reconstructing historical perturbations, pointing out how direct tests with sediments and hatched resting eggs complement the traditional descriptive calculation of microfossil fluxes. In the Keweenaw Waterway, a freshwater estuary off Lake Superior, turn-of-the-century copper mining impacted the resident biota. Remain fluxes document that diatom, rhizopod, and Bosmina production all declined during stamp sand discharges but recovered rapidly after World War II, moving above background levels due to developing eutrophication. In addition to biogenic silica, we discovered that bromine flux holds promise as an indicator of diatom production and confirmed that this element is present in several genera. Fluxes of Daphnia resting eggs also increased dramatically since the 1940s, dominated by a hybrid apparently produced from crosses between offshore and interior Waterway species, after channeling promoted greater mixing of water masses. Toxicity studies with sediments and Daphnia clones directly tested recovery of environments after cessation of mining activities. The studies document that increased concentrations and fluxes of copper in the Waterway during mining discharges were toxic to invertebrates. Once stamp sand discharges ceased,the biota recovered rapidly due to a combination of decreased copper cycling and organic complexation. Although sedimentation has returned to near-background conditions and surficial sediments in much of Portage Lake are no longer toxic, eutrophication and faunal exchange with Lake superior make it unlikely that the original zooplankton community composition will return to the Waterway system.","author":[{"dropping-particle":"","family":"Kerfoot","given":"W. Charles","non-dropping-particle":"","parse-names":false,"suffix":""},{"dropping-particle":"","family":"Robbins","given":"John a.","non-dropping-particle":"","parse-names":false,"suffix":""},{"dropping-particle":"","family":"Weider","given":"Lawrence J.","non-dropping-particle":"","parse-names":false,"suffix":""}],"container-title":"Limnology and Oceanography","id":"ITEM-2","issue":"5","issued":{"date-parts":[["1999"]]},"note":"NULL","page":"1232-1247","title":"A new approach to historical reconstruction: Combining descriptive and experimental paleolimnology","type":"article-journal","volume":"44"},"uris":["http://www.mendeley.com/documents/?uuid=188dd709-f23b-490e-8f14-914db7b88755"]},{"id":"ITEM-3","itemData":{"DOI":"10.4319/lo.2004.49.4_part_2.1300","ISSN":"00243590","author":[{"dropping-particle":"","family":"Kerfoot","given":"W. Charles","non-dropping-particle":"","parse-names":false,"suffix":""},{"dropping-particle":"","family":"Weider","given":"Lawrence J.","non-dropping-particle":"","parse-names":false,"suffix":""}],"container-title":"Limnology and Oceanography","id":"ITEM-3","issue":"4part2","issued":{"date-parts":[["2004","7","1"]]},"page":"1300-1316","publisher":"Wiley-Blackwell","title":"Experimental paleoecology (resurrection ecology): Chasing Van Valen's Red Queen hypothesis","type":"article-journal","volume":"49"},"uris":["http://www.mendeley.com/documents/?uuid=710095b0-eaa8-39fa-bea5-a03889a6e874"]}],"mendeley":{"formattedCitation":"(Kerfoot et al. 1999; Kerfoot and Weider 2004; Weider et al. 2018a)","plainTextFormattedCitation":"(Kerfoot et al. 1999; Kerfoot and Weider 2004; Weider et al. 2018a)","previouslyFormattedCitation":"(Kerfoot et al. 1999; Kerfoot and Weider 2004; Weider et al. 2018a)"},"properties":{"noteIndex":0},"schema":"https://github.com/citation-style-language/schema/raw/master/csl-citation.json"}</w:instrText>
      </w:r>
      <w:r>
        <w:fldChar w:fldCharType="separate"/>
      </w:r>
      <w:r w:rsidRPr="00125AA8">
        <w:rPr>
          <w:noProof/>
        </w:rPr>
        <w:t>(Kerfoot et al. 1999; Kerfoot and Weider 2004; Weider et al. 2018a)</w:t>
      </w:r>
      <w:r>
        <w:fldChar w:fldCharType="end"/>
      </w:r>
      <w:r>
        <w:t xml:space="preserve">. Popularity of resurrection ecology has increased as more numerous studies, particularly in zooplankton systems, demonstrate its capacity to demonstrate evolutionary shifts, sometimes rapid ones, and to attribute these shifts to anthropogenic change or stress in some cases </w:t>
      </w:r>
      <w:r>
        <w:fldChar w:fldCharType="begin" w:fldLock="1"/>
      </w:r>
      <w:r>
        <w:instrText>ADDIN CSL_CITATION {"citationItems":[{"id":"ITEM-1","itemData":{"DOI":"10.1073/pnas.111606798","ISBN":"0027-8424","ISSN":"00278424","PMID":"11353872","abstract":"Organisms producing resting stages provide unique opportunities for reconstructing the genetic history of natural populations. Diapausing seeds and eggs often are preserved in large numbers, representing entire populations captured in an evolutionary inert state for decades and even centuries. Starting from a natural resting egg bank of the waterflea Daphnia, we compare the evolutionary rates of change in an adaptive quantitative trait with those in selectively neutral DNA markers, thus effectively testing whether the observed genetic changes in the quantitative trait are driven by natural selection. The population studied experienced variable and well documented levels of fish predation over the past 30 years and shows correlated genetic changes in phototactic behavior, a predator-avoidance trait that is related to diel vertical migration. The changes mainly involve an increased plasticity response upon exposure to predator kairomone, the direction of the changes being in agreement with the hypothesis of adaptive evolution. Genetic differentiation through time was an order of magnitude higher for the studied behavioral trait than for neutral markers (DNA microsatellites), providing strong evidence that natural selection was the driving force behind the observed, rapid, evolutionary changes.","author":[{"dropping-particle":"","family":"Cousyn","given":"C","non-dropping-particle":"","parse-names":false,"suffix":""},{"dropping-particle":"","family":"Meester","given":"L","non-dropping-particle":"De","parse-names":false,"suffix":""},{"dropping-particle":"","family":"Colbourne","given":"J K","non-dropping-particle":"","parse-names":false,"suffix":""},{"dropping-particle":"","family":"Brendonck","given":"L","non-dropping-particle":"","parse-names":false,"suffix":""},{"dropping-particle":"","family":"Verschuren","given":"D","non-dropping-particle":"","parse-names":false,"suffix":""},{"dropping-particle":"","family":"Volckaert","given":"F","non-dropping-particle":"","parse-names":false,"suffix":""}],"container-title":"Proceedings of the National Academy of Sciences of the United States of America","id":"ITEM-1","issue":"11","issued":{"date-parts":[["2001"]]},"note":"NULL","page":"6256-6260","title":"Rapid, local adaptation of zooplankton behavior to changes in predation pressure in the absence of neutral genetic changes.","type":"article-journal","volume":"98"},"uris":["http://www.mendeley.com/documents/?uuid=5bc0fcba-b73b-4900-b4e7-a1cf643c3b55"]},{"id":"ITEM-2","itemData":{"DOI":"10.1111/1365-2435.13184","ISSN":"13652435","abstract":"Multiple species show significant trait shifts in response to urbanization. Yet, the impact of anthropogenic warming linked to the urban heat island effect is remarkably understudied. In addition, the relative contributions of phenotypic plasticity and genetic change underlying trait shifts in response to urbanization are poorly known. A common garden study with the water flea Daphnia magna revealed that both genetic differentiation in response to urbanization and phenotypic plasticity in response to higher rearing temperature (24°C) induced significant parallel multivariate shifts in life-history strategy along the slow–fast pace-of-life axis. Urban animals and animals reared at higher temperatures are characterized by fast maturation, early release of progeny, a smaller size at maturity, increased fecundity and higher performance (given by maximal population growth rate “r”) compared to genotypes isolated from rural ponds and animals reared at lower temperatures, respectively. Evolution in response to urbanization accounted for 30% of the total observed shift in life history and caused a significant change in mean trait values, while plasticity responses to experimental warming were unaltered between urban and rural populations. The total trait change achieved through both plasticity and evolution ranged from 8% to 56% depending on the trait. Our results provide clear evidence for evolution underlying an increase in pace of life of populations in response to urbanization. Given the pivotal role of Daphnia in aquatic ecosystems, this shift potentially feeds back to population structure, top-down control of algae and food web dynamics in urban freshwater ecosystems. In addition, we argue that adaptation to urban heat islands might render these populations preadapted in a context of future climate change. plain language summary is available for this article.","author":[{"dropping-particle":"","family":"Brans","given":"Kristien I.","non-dropping-particle":"","parse-names":false,"suffix":""},{"dropping-particle":"","family":"Meester","given":"Luc","non-dropping-particle":"De","parse-names":false,"suffix":""}],"container-title":"Functional Ecology","id":"ITEM-2","issue":"9","issued":{"date-parts":[["2018"]]},"title":"City life on fast lanes: Urbanization induces an evolutionary shift towards a faster lifestyle in the water flea Daphnia","type":"article-journal","volume":"32"},"uris":["http://www.mendeley.com/documents/?uuid=e922f7d3-949f-3a88-8fb6-a0e55382b8b3"]},{"id":"ITEM-3","itemData":{"DOI":"10.1023/A:1024454905119","ISSN":"0018-8158","author":[{"dropping-particle":"","family":"Brendonck","given":"Luc","non-dropping-particle":"","parse-names":false,"suffix":""},{"dropping-particle":"","family":"Meester","given":"Luc","non-dropping-particle":"De","parse-names":false,"suffix":""}],"container-title":"Hydrobiologia","id":"ITEM-3","issue":"1-3","issued":{"date-parts":[["2003","1"]]},"page":"65-84","publisher":"Kluwer Academic Publishers","title":"Egg banks in freshwater zooplankton: evolutionary and ecological archives in the sediment","type":"article-journal","volume":"491"},"uris":["http://www.mendeley.com/documents/?uuid=39e63c20-90cc-38c6-afff-c63180ae517b"]},{"id":"ITEM-4","itemData":{"DOI":"10.2307/2265740","ISBN":"0012-9658","ISSN":"00129658","abstract":"Dormant propagule pools may store potentially significant genetic variation that can influence the rate and direction of microevolution via directional selection, tem- porally fluctuating selection, and evolution of trait covariance between timing of emergence from the propagule pool and fitness characters expressed in the active population. The third process can interact with either of the first two to produce distinct effects. Each process can lead to a different distribution of genotypes and phenotypes between active and dormant subpopulations. We compared the phenotypic distributions of an important fitness character for individuals collected from active and diapausing subpopulations of a freshwater co- pepod, Diaptomus sanguineus, with a long-lived egg bank. The character, seasonal timing of the switch from production of immediately hatching eggs to diapausing eggs, determines the relative representation of copepods with different switch dates in future generations and is subject to fluctuating selection due to year-to-year changes in the timing and intensity of the seasonal onset of fish predation. The mean timing of diapause is significantly later in the season for copepods reared from long-lived diapausing eggs than it is for copepods reared from individuals collected from the water column. Phenotypic variance for diapause timing does not differ between the two subpopulations. Within the sediment subpopulation, the distribution of diapause timing depends upon two features of the diapausing eggs: (1) individuals originating from eggs near the sediment surface exhibit a slightly earlier switch date with greater phenotypic variance than individuals from deep in the sediments, and (2) individuals from eggs that hatched shortly after they were collected from sediments have a later seasonal switch to diapause than those that hatched later in time. We hypothesize that our results are explained by adaptive covariance between traits that influences how long an egg spends in the sed- iments before hatching and traits that influence the seasonal timing of diapause. The co- variance may result from either phenotypic plasticity or from genetic covariance between diapause timing and hatching probability.","author":[{"dropping-particle":"","family":"Hairston","given":"Nelson G.","non-dropping-particle":"","parse-names":false,"suffix":""},{"dropping-particle":"","family":"Kearns","given":"Colleen M.","non-dropping-particle":"","parse-names":false,"suffix":""},{"dropping-particle":"","family":"Ellner","given":"Stephen P.","non-dropping-particle":"","parse-names":false,"suffix":""}],"container-title":"Ecology","id":"ITEM-4","issue":"8","issued":{"date-parts":[["1996"]]},"note":"NULL","page":"2382-2392","title":"Phenotypic variation in a zooplankton egg bank","type":"article-journal","volume":"77"},"uris":["http://www.mendeley.com/documents/?uuid=5a615a25-174e-40a2-bb7a-60349117f869"]},{"id":"ITEM-5","itemData":{"ISBN":"0226710572 (cloth alk. paper)\\r0226710580 (paper alk. paper)","PMID":"10571224","author":[{"dropping-particle":"","family":"Hairston","given":"N.G","non-dropping-particle":"","parse-names":false,"suffix":""},{"dropping-particle":"","family":"Ellner","given":"S","non-dropping-particle":"","parse-names":false,"suffix":""},{"dropping-particle":"","family":"Kearns","given":"C M","non-dropping-particle":"","parse-names":false,"suffix":""}],"container-title":"Population Dynamics in Ecological Space and Time","id":"ITEM-5","issue":"January 1996","issued":{"date-parts":[["1996"]]},"note":"NULL","page":"109-145","title":"Overlapping Generations: The Storage Effect and the Maintenance of Biotic Diversity","type":"article-journal"},"uris":["http://www.mendeley.com/documents/?uuid=88fd9236-0ad1-4224-bfda-82621da5df9c"]}],"mendeley":{"formattedCitation":"(N.G. Hairston et al. 1996; N.. Hairston et al. 1996; Cousyn et al. 2001; Brendonck and De Meester 2003; Brans and De Meester 2018)","manualFormatting":"(Hairston et al. 1996; Cousyn et al. 2001; Brendonck and De Meester 2003; Brans and De Meester 2018)","plainTextFormattedCitation":"(N.G. Hairston et al. 1996; N.. Hairston et al. 1996; Cousyn et al. 2001; Brendonck and De Meester 2003; Brans and De Meester 2018)","previouslyFormattedCitation":"(N.G. Hairston et al. 1996; N.. Hairston et al. 1996; Cousyn et al. 2001; Brendonck and De Meester 2003; Brans and De Meester 2018)"},"properties":{"noteIndex":0},"schema":"https://github.com/citation-style-language/schema/raw/master/csl-citation.json"}</w:instrText>
      </w:r>
      <w:r>
        <w:fldChar w:fldCharType="separate"/>
      </w:r>
      <w:r>
        <w:rPr>
          <w:noProof/>
        </w:rPr>
        <w:t>(</w:t>
      </w:r>
      <w:r w:rsidRPr="005C1703">
        <w:rPr>
          <w:noProof/>
        </w:rPr>
        <w:t>Hairston et al. 1996; Cousyn et al. 2001; Brendonck and De Meester 2003; Brans and De Meester 2018)</w:t>
      </w:r>
      <w:r>
        <w:fldChar w:fldCharType="end"/>
      </w:r>
      <w:r>
        <w:t xml:space="preserve">. For example, the zooplankton, </w:t>
      </w:r>
      <w:r w:rsidRPr="000A35E5">
        <w:rPr>
          <w:i/>
          <w:iCs/>
        </w:rPr>
        <w:t>Daphnia</w:t>
      </w:r>
      <w:r>
        <w:t xml:space="preserve">, produces resting-stage eggs known as ephippia that become buried in sediments, particularly in lakes </w:t>
      </w:r>
      <w:r>
        <w:fldChar w:fldCharType="begin" w:fldLock="1"/>
      </w:r>
      <w:r>
        <w:instrText>ADDIN CSL_CITATION {"citationItems":[{"id":"ITEM-1","itemData":{"DOI":"10.1098/rspb.1997.0225","ISBN":"0962-8452","ISSN":"0962-8452","abstract":"Diapausing egg banks of aquatic zooplankton have the potential to remain viable for decades or even centuries, and can thus harbour potentially high levels of genetic variation. Diapausing (ephippial) eggs from the Daphnia galeata–hyalina complex (Crustacea: Anomopoda) in Lake Constance (Bodensee), Germany, were isolated from sections of dated sediment cores, hatched in the laboratory, and established as a clone bank. We used cellulose acetate electrophoresis at four polymorphic enzyme loci (Pgm, Pgi, Ao, and Got) to examine long-term temporal changes in the genetic composition of the hatchling pool. Our results indicate that significant shifts have occurred in the genetic structure of this population, which parallel concomitant shifts in the trophic state of Lake Constance during the past 25–35 years. Here we discuss the utility of egg bank propagules as good model organisms to study microevolution, as related to past environmental change.","author":[{"dropping-particle":"","family":"Weider","given":"L. J.","non-dropping-particle":"","parse-names":false,"suffix":""},{"dropping-particle":"","family":"Lampert","given":"W.","non-dropping-particle":"","parse-names":false,"suffix":""},{"dropping-particle":"","family":"Wessels","given":"M.","non-dropping-particle":"","parse-names":false,"suffix":""},{"dropping-particle":"","family":"Colbourne","given":"J. K.","non-dropping-particle":"","parse-names":false,"suffix":""},{"dropping-particle":"","family":"Limburg","given":"P.","non-dropping-particle":"","parse-names":false,"suffix":""}],"container-title":"Proceedings of the Royal Society B: Biological Sciences","id":"ITEM-1","issue":"1388","issued":{"date-parts":[["1997"]]},"note":"NULL","page":"1613-1618","title":"Long-term genetic shifts in a microcrustacean egg bank associated with anthropogenic changes in the Lake Constance ecosystem","type":"article-journal","volume":"264"},"uris":["http://www.mendeley.com/documents/?uuid=795a0f83-ac23-47ce-9a25-86c75b773d71"]},{"id":"ITEM-2","itemData":{"DOI":"10.2307/2265740","ISBN":"0012-9658","ISSN":"00129658","abstract":"Dormant propagule pools may store potentially significant genetic variation that can influence the rate and direction of microevolution via directional selection, tem- porally fluctuating selection, and evolution of trait covariance between timing of emergence from the propagule pool and fitness characters expressed in the active population. The third process can interact with either of the first two to produce distinct effects. Each process can lead to a different distribution of genotypes and phenotypes between active and dormant subpopulations. We compared the phenotypic distributions of an important fitness character for individuals collected from active and diapausing subpopulations of a freshwater co- pepod, Diaptomus sanguineus, with a long-lived egg bank. The character, seasonal timing of the switch from production of immediately hatching eggs to diapausing eggs, determines the relative representation of copepods with different switch dates in future generations and is subject to fluctuating selection due to year-to-year changes in the timing and intensity of the seasonal onset of fish predation. The mean timing of diapause is significantly later in the season for copepods reared from long-lived diapausing eggs than it is for copepods reared from individuals collected from the water column. Phenotypic variance for diapause timing does not differ between the two subpopulations. Within the sediment subpopulation, the distribution of diapause timing depends upon two features of the diapausing eggs: (1) individuals originating from eggs near the sediment surface exhibit a slightly earlier switch date with greater phenotypic variance than individuals from deep in the sediments, and (2) individuals from eggs that hatched shortly after they were collected from sediments have a later seasonal switch to diapause than those that hatched later in time. We hypothesize that our results are explained by adaptive covariance between traits that influences how long an egg spends in the sed- iments before hatching and traits that influence the seasonal timing of diapause. The co- variance may result from either phenotypic plasticity or from genetic covariance between diapause timing and hatching probability.","author":[{"dropping-particle":"","family":"Hairston","given":"Nelson G.","non-dropping-particle":"","parse-names":false,"suffix":""},{"dropping-particle":"","family":"Kearns","given":"Colleen M.","non-dropping-particle":"","parse-names":false,"suffix":""},{"dropping-particle":"","family":"Ellner","given":"Stephen P.","non-dropping-particle":"","parse-names":false,"suffix":""}],"container-title":"Ecology","id":"ITEM-2","issue":"8","issued":{"date-parts":[["1996"]]},"note":"NULL","page":"2382-2392","title":"Phenotypic variation in a zooplankton egg bank","type":"article-journal","volume":"77"},"uris":["http://www.mendeley.com/documents/?uuid=5a615a25-174e-40a2-bb7a-60349117f869"]}],"mendeley":{"formattedCitation":"(N.G. Hairston et al. 1996; Weider et al. 1997)","manualFormatting":"(Hairston et al. 1996; Weider et al. 1997)","plainTextFormattedCitation":"(N.G. Hairston et al. 1996; Weider et al. 1997)","previouslyFormattedCitation":"(N.G. Hairston et al. 1996; Weider et al. 1997)"},"properties":{"noteIndex":0},"schema":"https://github.com/citation-style-language/schema/raw/master/csl-citation.json"}</w:instrText>
      </w:r>
      <w:r>
        <w:fldChar w:fldCharType="separate"/>
      </w:r>
      <w:r w:rsidRPr="00B17980">
        <w:rPr>
          <w:noProof/>
        </w:rPr>
        <w:t>(Hairston et al. 1996; Weider et al. 1997)</w:t>
      </w:r>
      <w:r>
        <w:fldChar w:fldCharType="end"/>
      </w:r>
      <w:r>
        <w:t xml:space="preserve">. Coring lake sediments, extracting ephippia, reviving them and comparing traits and genetics across time enabled researchers to detect population shifts in response to cultural eutrophication </w:t>
      </w:r>
      <w:r>
        <w:fldChar w:fldCharType="begin" w:fldLock="1"/>
      </w:r>
      <w:r>
        <w:instrText>ADDIN CSL_CITATION {"citationItems":[{"id":"ITEM-1","itemData":{"DOI":"10.1111/ele.12237","ISSN":"1461023X","author":[{"dropping-particle":"","family":"Frisch","given":"Dagmar","non-dropping-particle":"","parse-names":false,"suffix":""},{"dropping-particle":"","family":"Morton","given":"Philip K.","non-dropping-particle":"","parse-names":false,"suffix":""},{"dropping-particle":"","family":"Chowdhury","given":"Priyanka Roy","non-dropping-particle":"","parse-names":false,"suffix":""},{"dropping-particle":"","family":"Culver","given":"Billy W.","non-dropping-particle":"","parse-names":false,"suffix":""},{"dropping-particle":"","family":"Colbourne","given":"John K.","non-dropping-particle":"","parse-names":false,"suffix":""},{"dropping-particle":"","family":"Weider","given":"Lawrence J.","non-dropping-particle":"","parse-names":false,"suffix":""},{"dropping-particle":"","family":"Jeyasingh","given":"Punidan D.","non-dropping-particle":"","parse-names":false,"suffix":""}],"container-title":"Ecology Letters","editor":[{"dropping-particle":"","family":"Post","given":"David","non-dropping-particle":"","parse-names":false,"suffix":""}],"id":"ITEM-1","issue":"3","issued":{"date-parts":[["2014","3","1"]]},"page":"360-368","publisher":"Wiley/Blackwell (10.1111)","title":"A millennial-scale chronicle of evolutionary responses to cultural eutrophication in &lt;i&gt;Daphnia&lt;/i&gt;","type":"article-journal","volume":"17"},"uris":["http://www.mendeley.com/documents/?uuid=5965c2e8-f4a5-32e0-a2c1-f18950073a24"]}],"mendeley":{"formattedCitation":"(Frisch et al. 2014a)","plainTextFormattedCitation":"(Frisch et al. 2014a)","previouslyFormattedCitation":"(Frisch et al. 2014a)"},"properties":{"noteIndex":0},"schema":"https://github.com/citation-style-language/schema/raw/master/csl-citation.json"}</w:instrText>
      </w:r>
      <w:r>
        <w:fldChar w:fldCharType="separate"/>
      </w:r>
      <w:r w:rsidRPr="00125AA8">
        <w:rPr>
          <w:noProof/>
        </w:rPr>
        <w:t>(Frisch et al. 2014a)</w:t>
      </w:r>
      <w:r>
        <w:fldChar w:fldCharType="end"/>
      </w:r>
      <w:r>
        <w:t xml:space="preserve">, to characterize recolonization of a lake recovering from heavy metal contamination </w:t>
      </w:r>
      <w:r>
        <w:fldChar w:fldCharType="begin" w:fldLock="1"/>
      </w:r>
      <w:r>
        <w:instrText>ADDIN CSL_CITATION {"citationItems":[{"id":"ITEM-1","itemData":{"DOI":"10.1579/0044-7447-32.3.214","ISBN":"0044-7447 (Print)\\r0044-7447 (Linking)","ISSN":"0044-7447","PMID":"12839198","abstract":"Paleolimnological and molecular genetic techniques were combined to reconstruct the long-term patterns in Daphnia community composition in Hannah Lake--a lake recovering from industrial acidification, metal contamination and faunal extirpation. Like many zooplankters, Daphnia produce diapausing eggs that can remain viable for decades and even over a century. Yet, the appearance of D. mendotae in Hannah Lake during the last two decades is likely the outcome of dispersal from other nearby lakes, not by colonization from the sediment egg-bank. Our genetic tests using PCR, SSCP and sequencing indicate that D. mendotae diapausing eggs are absent within the sediment record of the previous 250 years and that, prior to metal smelting operations in the region, the community was dominated by D. pulicaria. This species shift following the lake's chemical restoration is consistent with earlier historical changes in lake acidity. Environmental fluctuations may have governed community composition throughout Hannah Lake's more ancient past. Extending this molecular-paleolimnological approach to other lakes should help develop more accurate formulations of the biological recovery process.","author":[{"dropping-particle":"","family":"Pollard","given":"Heather G.","non-dropping-particle":"","parse-names":false,"suffix":""},{"dropping-particle":"","family":"Colbourne","given":"John K.","non-dropping-particle":"","parse-names":false,"suffix":""},{"dropping-particle":"","family":"Keller","given":"Wendel (Bill)","non-dropping-particle":"","parse-names":false,"suffix":""}],"container-title":"AMBIO: A Journal of the Human Environment","id":"ITEM-1","issue":"3","issued":{"date-parts":[["2003"]]},"page":"214-218","title":"Reconstruction of Centuries-old Daphnia Communities in a Lake Recovering from Acidification and Metal Contamination","type":"article-journal","volume":"32"},"uris":["http://www.mendeley.com/documents/?uuid=f26eca77-b2b7-4d54-8dcf-4c6874ad6617"]}],"mendeley":{"formattedCitation":"(Pollard et al. 2003)","plainTextFormattedCitation":"(Pollard et al. 2003)","previouslyFormattedCitation":"(Pollard et al. 2003)"},"properties":{"noteIndex":0},"schema":"https://github.com/citation-style-language/schema/raw/master/csl-citation.json"}</w:instrText>
      </w:r>
      <w:r>
        <w:fldChar w:fldCharType="separate"/>
      </w:r>
      <w:r w:rsidRPr="00B17980">
        <w:rPr>
          <w:noProof/>
        </w:rPr>
        <w:t>(Pollard et al. 2003)</w:t>
      </w:r>
      <w:r>
        <w:fldChar w:fldCharType="end"/>
      </w:r>
      <w:r>
        <w:t xml:space="preserve">, and interspecific hybridization as a function of anthropogenic pollution </w:t>
      </w:r>
      <w:r>
        <w:fldChar w:fldCharType="begin" w:fldLock="1"/>
      </w:r>
      <w:r>
        <w:instrText>ADDIN CSL_CITATION {"citationItems":[{"id":"ITEM-1","itemData":{"abstract":"The overenrichment (eutrophication) of aquatic ecosystems with nutrients leading to algal blooms and anoxic conditions has been a persistent and widespread environmental problem. Although there are many studies on the ecological impact of elevated phosphorus (P) levels (e.g., decrease in biodiversity and water quality), little is known about the evolutionary consequences for animal species. We reconstructed the genetic architecture of a Daphnia species complex in 2 European lakes using diapausing eggs that were isolated from sediment layers covering the past 100 years. Changes in total P were clearly associated with a shift in species composition and the population structure of evolutionary lineages. Although environmental conditions were largely re-established after peak eutrophication during the 1970s and 1980s, original species composition and the genetic architecture of species were not restored but evolved along new evolutionary trajecto-ries. Our data demonstrate that anthropogenically induced tem-poral alterations of habitats are associated with long-lasting changes in communities and species via interspecific hybridization and introgression.","author":[{"dropping-particle":"","family":"Brede","given":"Nora","non-dropping-particle":"","parse-names":false,"suffix":""},{"dropping-particle":"","family":"Sandrock","given":"Christoph","non-dropping-particle":"","parse-names":false,"suffix":""},{"dropping-particle":"","family":"Straile","given":"Dietmar","non-dropping-particle":"","parse-names":false,"suffix":""},{"dropping-particle":"","family":"Spaak","given":"Piet","non-dropping-particle":"","parse-names":false,"suffix":""},{"dropping-particle":"","family":"Jankowski","given":"Thomas","non-dropping-particle":"","parse-names":false,"suffix":""},{"dropping-particle":"","family":"Streit","given":"Bruno","non-dropping-particle":"","parse-names":false,"suffix":""},{"dropping-particle":"","family":"Schwenk","given":"Klaus","non-dropping-particle":"","parse-names":false,"suffix":""}],"id":"ITEM-1","issued":{"date-parts":[["2009"]]},"title":"The impact of human-made ecological changes on the genetic architecture of Daphnia species","type":"article-journal"},"uris":["http://www.mendeley.com/documents/?uuid=be7314f8-a7d2-3a60-9e7c-70007e8e2dcf"]}],"mendeley":{"formattedCitation":"(Brede et al. 2009)","plainTextFormattedCitation":"(Brede et al. 2009)","previouslyFormattedCitation":"(Brede et al. 2009)"},"properties":{"noteIndex":0},"schema":"https://github.com/citation-style-language/schema/raw/master/csl-citation.json"}</w:instrText>
      </w:r>
      <w:r>
        <w:fldChar w:fldCharType="separate"/>
      </w:r>
      <w:r w:rsidRPr="00E14A35">
        <w:rPr>
          <w:noProof/>
        </w:rPr>
        <w:t>(Brede et al. 2009)</w:t>
      </w:r>
      <w:r>
        <w:fldChar w:fldCharType="end"/>
      </w:r>
      <w:r>
        <w:t xml:space="preserve">. Given the potential and demonstrated benefits of leveraging resurrection ecology, others have extended the approach to include revival of seeds from human-collected seed banks as well </w:t>
      </w:r>
      <w:r>
        <w:fldChar w:fldCharType="begin" w:fldLock="1"/>
      </w:r>
      <w:r>
        <w:instrText>ADDIN CSL_CITATION {"citationItems":[{"id":"ITEM-1","itemData":{"DOI":"10.1111/eva.12528","ISBN":"0000000270564","ISSN":"17524571","PMID":"29302269","abstract":"The resurrection approach of reviving ancestors from stored propagules and comparing them with descendants under common conditions has emerged as a powerful method of detecting and characterizing contemporary evolution. As climatic and other environmental conditions continue to change at a rapid pace, this approach is becoming particularly useful for predicting and monitoring evolutionary responses. We evaluate this approach, explain the advantages and limitations, suggest best practices for implementation, review studies in which this approach has been used, and explore how it can be incorporated into conservation and management efforts. We find that although the approach has thus far been used in a limited number of cases, these studies have provided strong evidence for rapid contemporary adaptive evolution in a variety of systems, particularly in response to anthropogenic environmental change, although it is far from clear that evolution will be able to rescue many populations from extinction given current rates of global changes. We also highlight one effort, known as Project Baseline, to create a collection of stored seeds that can take advantage of the resurrection approach to examine evolutionary responses to environmental change over the coming decades. We conclude that the resurrection approach is a useful tool that could be more widely employed to examine basic questions about evolution in natural populations and to assist in the conservation and management of these populations as they face continued environmental change.","author":[{"dropping-particle":"","family":"Franks","given":"Steven J.","non-dropping-particle":"","parse-names":false,"suffix":""},{"dropping-particle":"","family":"Hamann","given":"Elena","non-dropping-particle":"","parse-names":false,"suffix":""},{"dropping-particle":"","family":"Weis","given":"Arthur E.","non-dropping-particle":"","parse-names":false,"suffix":""}],"container-title":"Evolutionary Applications","id":"ITEM-1","issued":{"date-parts":[["2018"]]},"title":"Using the resurrection approach to understand contemporary evolution in changing environments","type":"article"},"uris":["http://www.mendeley.com/documents/?uuid=ff23733d-2920-3344-9878-bcc8549ae4ef"]}],"mendeley":{"formattedCitation":"(Franks et al. 2018)","plainTextFormattedCitation":"(Franks et al. 2018)","previouslyFormattedCitation":"(Franks et al. 2018)"},"properties":{"noteIndex":0},"schema":"https://github.com/citation-style-language/schema/raw/master/csl-citation.json"}</w:instrText>
      </w:r>
      <w:r>
        <w:fldChar w:fldCharType="separate"/>
      </w:r>
      <w:r w:rsidRPr="00E14A35">
        <w:rPr>
          <w:noProof/>
        </w:rPr>
        <w:t>(Franks et al. 2018)</w:t>
      </w:r>
      <w:r>
        <w:fldChar w:fldCharType="end"/>
      </w:r>
      <w:r>
        <w:t xml:space="preserve">. Similarly, studies in </w:t>
      </w:r>
      <w:r>
        <w:lastRenderedPageBreak/>
        <w:t xml:space="preserve">serendipitously hand-collected seeds of </w:t>
      </w:r>
      <w:r>
        <w:rPr>
          <w:i/>
          <w:iCs/>
        </w:rPr>
        <w:t xml:space="preserve">Brassica </w:t>
      </w:r>
      <w:proofErr w:type="spellStart"/>
      <w:r>
        <w:rPr>
          <w:i/>
          <w:iCs/>
        </w:rPr>
        <w:t>rapa</w:t>
      </w:r>
      <w:proofErr w:type="spellEnd"/>
      <w:r>
        <w:rPr>
          <w:i/>
          <w:iCs/>
        </w:rPr>
        <w:t xml:space="preserve"> </w:t>
      </w:r>
      <w:r>
        <w:t xml:space="preserve">demonstrate that multi-year drought resulted in phenology shifts </w:t>
      </w:r>
      <w:r>
        <w:fldChar w:fldCharType="begin" w:fldLock="1"/>
      </w:r>
      <w:r>
        <w:instrText>ADDIN CSL_CITATION {"citationItems":[{"id":"ITEM-1","itemData":{"DOI":"10.1073/pnas.0608379104","ISSN":"0027-8424","PMID":"17220273","abstract":"Ongoing climate change has affected the ecological dynamics of many species and is expected to impose natural selection on ecologically important traits. Droughts and other anticipated changes in precipitation may be particularly potent selective factors, especially in arid regions. Here we demonstrate the evolutionary response of an annual plant, Brassica rapa, to a recent climate fluctuation resulting in a multiyear drought. Ancestral (predrought) genotypes were recovered from stored seed and raised under a set of common environments with descendant (postdrought) genotypes and with ancestorxdescendant hybrids. As predicted, the abbreviated growing seasons caused by drought led to the evolution of earlier onset of flowering. Descendants bloomed earlier than ancestors, advancing first flowering by 1.9 days in one study population and 8.6 days in another. The intermediate flowering time of ancestorxdescendant hybrids supports an additive genetic basis for divergence. Experiments confirmed that summer drought selected for early flowering, that flowering time was heritable, and that selection intensities in the field were more than sufficient to account for the observed evolutionary change. Natural selection for drought escape thus appears to have caused adaptive evolution in just a few generations. A systematic effort to collect and store propagules from suitable species would provide biologists with materials to detect and elucidate the genetic basis of further evolutionary shifts driven by climate change.","author":[{"dropping-particle":"","family":"Franks","given":"Steven J","non-dropping-particle":"","parse-names":false,"suffix":""},{"dropping-particle":"","family":"Sim","given":"Sheina","non-dropping-particle":"","parse-names":false,"suffix":""},{"dropping-particle":"","family":"Weis","given":"Arthur E","non-dropping-particle":"","parse-names":false,"suffix":""}],"container-title":"Proceedings of the National Academy of Sciences of the United States of America","id":"ITEM-1","issue":"4","issued":{"date-parts":[["2007","1","23"]]},"page":"1278-82","publisher":"National Academy of Sciences","title":"Rapid evolution of flowering time by an annual plant in response to a climate fluctuation.","type":"article-journal","volume":"104"},"uris":["http://www.mendeley.com/documents/?uuid=527917ea-0ebe-3251-a112-9cc74fba0624"]},{"id":"ITEM-2","itemData":{"DOI":"10.1111/j.1420-9101.2008.01566.x","ISSN":"1010061X","author":[{"dropping-particle":"","family":"Franks","given":"S. J.","non-dropping-particle":"","parse-names":false,"suffix":""},{"dropping-particle":"","family":"Weiss","given":"A. E.","non-dropping-particle":"","parse-names":false,"suffix":""}],"container-title":"Journal of Evolutionary Biology","id":"ITEM-2","issue":"5","issued":{"date-parts":[["2008","9","1"]]},"page":"1321-1334","publisher":"John Wiley &amp; Sons, Ltd (10.1111)","title":"A change in climate causes rapid evolution of multiple life-history traits and their interactions in an annual plant","type":"article-journal","volume":"21"},"uris":["http://www.mendeley.com/documents/?uuid=10f19c1a-f340-3ac7-b0d5-deb095bbd9e4"]},{"id":"ITEM-3","itemData":{"DOI":"10.1111/j.1469-8137.2010.03603.x","ISBN":"0028646X (ISSN)","ISSN":"0028646X","PMID":"21210818","abstract":"A key question in ecological genetics is to what extent do plants adapt to changes in climatic conditions, such as drought, through plasticity or evolution. To address this question, seeds of 140 maternal families of Brassica rapa were generated from collections made before (1997) and after (2004) a natural drought. These seeds were planted in the glasshouse and grown under low-water and high-water conditions. Post-drought lines flowered earlier than pre-drought lines, showing an evolutionary shift to earlier flowering. There was significant genetic variation and genotype by environment (G × E) interactions in flowering time, indicating genetic variation in plasticity in this trait. Plants that flowered earlier had fewer leaf nodes and lower instantaneous (A/g) and integrated (δ(13)C) water use efficiency than late-flowering plants. These results suggest that B. rapa plants escape drought through early flowering rather than avoid drought through increased water use efficiency. The mechanism of this response appears to be high transpiration and inefficient water use, leading to rapid development. These findings demonstrate a trade-off between drought avoidance and escape, and indicate that, in this system, where drought acts to shorten the growing season, selection for drought escape through earlier flowering is more important than phenotypic plasticity.","author":[{"dropping-particle":"","family":"Franks","given":"Steven J.","non-dropping-particle":"","parse-names":false,"suffix":""}],"container-title":"New Phytologist","id":"ITEM-3","issue":"1","issued":{"date-parts":[["2011"]]},"note":"NULL","page":"249-257","title":"Plasticity and evolution in drought avoidance and escape in the annual plant Brassica rapa","type":"article-journal","volume":"190"},"uris":["http://www.mendeley.com/documents/?uuid=869fd860-102e-41d2-92a6-a530f2fe4c97"]}],"mendeley":{"formattedCitation":"(Franks et al. 2007; Franks and Weiss 2008; Franks 2011)","plainTextFormattedCitation":"(Franks et al. 2007; Franks and Weiss 2008; Franks 2011)","previouslyFormattedCitation":"(Franks et al. 2007; Franks and Weiss 2008; Franks 2011)"},"properties":{"noteIndex":0},"schema":"https://github.com/citation-style-language/schema/raw/master/csl-citation.json"}</w:instrText>
      </w:r>
      <w:r>
        <w:fldChar w:fldCharType="separate"/>
      </w:r>
      <w:r w:rsidRPr="002D07BC">
        <w:rPr>
          <w:noProof/>
        </w:rPr>
        <w:t>(Franks et al. 2007; Franks and Weiss 2008; Franks 2011)</w:t>
      </w:r>
      <w:r>
        <w:fldChar w:fldCharType="end"/>
      </w:r>
      <w:r>
        <w:t xml:space="preserve">. There have also been some resurrection studies in species like monkeyflowers </w:t>
      </w:r>
      <w:r>
        <w:fldChar w:fldCharType="begin" w:fldLock="1"/>
      </w:r>
      <w:r>
        <w:instrText>ADDIN CSL_CITATION {"citationItems":[{"id":"ITEM-1","itemData":{"DOI":"10.1101/2020.02.14.934166","abstract":"Evolutionary rescue can prevent populations from declining under climate change, and should be more likely at high-latitude, “leading” edges of species’ ranges due to greater temperature anomalies and gene flow from warm-adapted populations. Using a resurrection study with seeds collected before and after a seven-year period of record warming, we tested for thermal adaptation in the scarlet monkeyflower Mimulus cardinalis . We grew ancestors and descendants from northern-edge, central, and southern-edge populations across eight temperatures. Despite recent climate anomalies, populations showed limited evolution of thermal performance curves. However, one southern population evolved a narrower thermal performance breadth by 1.25 °C, which matches the direction and magnitude of the average decrease in seasonality experienced. Consistent with the climate variability hypothesis, thermal performance breadth increased with temperature seasonality across the species’ geographic range. Inconsistent with performance trade-offs between low and high temperatures across populations, we did not detect a positive relationship between thermal optimum and mean temperature. These findings fail to support the hypothesis that evolutionary response to climate change is greatest at the leading edge, and suggest that the evolution of thermal performance is unlikely to rescue most populations from the detrimental effects of rapidly changing climate.","author":[{"dropping-particle":"","family":"Wooliver","given":"Rachel","non-dropping-particle":"","parse-names":false,"suffix":""},{"dropping-particle":"","family":"Tittes","given":"Silas B.","non-dropping-particle":"","parse-names":false,"suffix":""},{"dropping-particle":"","family":"Sheth","given":"Seema N.","non-dropping-particle":"","parse-names":false,"suffix":""}],"container-title":"bioRxiv","id":"ITEM-1","issued":{"date-parts":[["2020","2","14"]]},"page":"2020.02.14.934166","publisher":"Cold Spring Harbor Laboratory","title":"A resurrection study reveals limited evolution of thermal performance in response to recent climate change across the geographic range of the scarlet monkeyflower","type":"article-journal"},"uris":["http://www.mendeley.com/documents/?uuid=8fa164a0-15a0-3a4e-862d-53897832ab57"]}],"mendeley":{"formattedCitation":"(Wooliver et al. 2020 Feb 14)","manualFormatting":"(Wooliver et al. 2020)","plainTextFormattedCitation":"(Wooliver et al. 2020 Feb 14)","previouslyFormattedCitation":"(Wooliver et al. 2020 Feb 14)"},"properties":{"noteIndex":0},"schema":"https://github.com/citation-style-language/schema/raw/master/csl-citation.json"}</w:instrText>
      </w:r>
      <w:r>
        <w:fldChar w:fldCharType="separate"/>
      </w:r>
      <w:r w:rsidRPr="00DD6216">
        <w:rPr>
          <w:noProof/>
        </w:rPr>
        <w:t>(Wooliver et al. 2020)</w:t>
      </w:r>
      <w:r>
        <w:fldChar w:fldCharType="end"/>
      </w:r>
      <w:r>
        <w:t xml:space="preserve"> and other species that generally examine presence and absence of species relative to standing diversity </w:t>
      </w:r>
      <w:r>
        <w:fldChar w:fldCharType="begin" w:fldLock="1"/>
      </w:r>
      <w:r>
        <w:instrText>ADDIN CSL_CITATION {"citationItems":[{"id":"ITEM-1","itemData":{"DOI":"10.1111/j.1365-2745.2005.01034.x","ISBN":"0022-0477","ISSN":"00220477","abstract":"Summary 1 The fleshy fruited species of Vaccinium are known for their spatial dispersal ability but have generally been found to have poor representation in soil seed banks. 2 A buried seed experiment was conducted with 28 species of Vaccinium, in which seed lots were exhumed at intervals for up to 17 years. Mean species seed longevity was 8.65 years. For five species that persisted in soil for 15-17 years, regression indicates survival times of more than 20 years. 3 Climatic factors (particularly annual temperature range in the centre of the species' distribution range) alone accounted for 42% of the variation in seed longevity and reproductive variables for 55%. 4 Models of fruit dispersal speed (rapid/tardy) demonstrated the link between spatial and temporal (seed longevity) dispersal and between spatial dispersal and habitat affinity (open/closed) of a species. The majority (87%) of species belonged to two of the four possible syndromes (rapid fruit dispersal/long-term seed persistence or tardy dispersal/short-term persistence); 84% of the former were open habitat species. 5 Seed bank density is a function of seed potential longevity, seed rain and soil conditions. Regions that support species having greatest potential longevity have the smallest seed banks. Annual temperature range was positively correlated with potential longevity but negatively correlated with actual seed bank densities. 6 Lack of recruitment via seed in Vaccinium species in arctic regions may limit genetic variability in these clonal plants and impede population responses to climate changes. Journal of Ecology (2005) doi: 10.1111/j.1365-2745.2005.01034.x","author":[{"dropping-particle":"","family":"Hill","given":"Nicholas M.","non-dropping-particle":"","parse-names":false,"suffix":""},{"dropping-particle":"","family":"Kloet","given":"Sam P.","non-dropping-particle":"Vander","parse-names":false,"suffix":""}],"container-title":"Journal of Ecology","id":"ITEM-1","issue":"6","issued":{"date-parts":[["2005"]]},"note":"NULL","page":"1167-1176","title":"Longevity of experimentally buried seed in Vaccinium: Relationship to climate, reproductive factors and natural seed banks","type":"article-journal","volume":"93"},"uris":["http://www.mendeley.com/documents/?uuid=e94f50da-0fb1-4315-a2b8-90405982ca10"]},{"id":"ITEM-2","itemData":{"author":[{"dropping-particle":"","family":"Cabin","given":"Robert J","non-dropping-particle":"","parse-names":false,"suffix":""}],"id":"ITEM-2","issue":"5","issued":{"date-parts":[["2008"]]},"note":"NULL","page":"1830-1841","title":"Genetic Comparisons of Seed Bank and Seedling Populations of a Perennial Desert Mustard , Lesquerella fendleri Author ( s ): Robert J . Cabin Published by : Society for the Study of Evolution Stable URL : http://www.jstor.org/stable/2410740","type":"article-journal","volume":"50"},"uris":["http://www.mendeley.com/documents/?uuid=004b71a8-2f10-4f92-957f-74c3e2b8d637"]},{"id":"ITEM-3","itemData":{"DOI":"10.1111/j.1365-294X.2006.02953.x","ISSN":"09621083","author":[{"dropping-particle":"","family":"Mandák","given":"B.","non-dropping-particle":"","parse-names":false,"suffix":""},{"dropping-particle":"","family":"Bimova","given":"K.","non-dropping-particle":"","parse-names":false,"suffix":""},{"dropping-particle":"","family":"Mahelka","given":"V.","non-dropping-particle":"","parse-names":false,"suffix":""},{"dropping-particle":"","family":"Plackova","given":"I.","non-dropping-particle":"","parse-names":false,"suffix":""}],"container-title":"Molecular Ecology","id":"ITEM-3","issue":"9","issued":{"date-parts":[["2006","6","5"]]},"page":"2653-2663","publisher":"John Wiley &amp; Sons, Ltd (10.1111)","title":"How much genetic variation is stored in the seed bank? A study of Atriplex tatarica (Chenopodiaceae)","type":"article-journal","volume":"15"},"uris":["http://www.mendeley.com/documents/?uuid=c65b403a-70bb-3b86-8510-51fc397d8ef0"]}],"mendeley":{"formattedCitation":"(Hill and Vander Kloet 2005; Mandák et al. 2006; Cabin 2008)","plainTextFormattedCitation":"(Hill and Vander Kloet 2005; Mandák et al. 2006; Cabin 2008)","previouslyFormattedCitation":"(Hill and Vander Kloet 2005; Mandák et al. 2006; Cabin 2008)"},"properties":{"noteIndex":0},"schema":"https://github.com/citation-style-language/schema/raw/master/csl-citation.json"}</w:instrText>
      </w:r>
      <w:r>
        <w:fldChar w:fldCharType="separate"/>
      </w:r>
      <w:r w:rsidRPr="00DD6216">
        <w:rPr>
          <w:noProof/>
        </w:rPr>
        <w:t>(Hill and Vander Kloet 2005; Mandák et al. 2006; Cabin 2008)</w:t>
      </w:r>
      <w:r>
        <w:fldChar w:fldCharType="end"/>
      </w:r>
      <w:r>
        <w:t xml:space="preserve">. In general leveraging of naturally formed seed banks of plants that span longer than a few decades is uncommon (but see </w:t>
      </w:r>
      <w:r>
        <w:fldChar w:fldCharType="begin" w:fldLock="1"/>
      </w:r>
      <w:r>
        <w:instrText>ADDIN CSL_CITATION {"citationItems":[{"id":"ITEM-1","itemData":{"author":[{"dropping-particle":"","family":"Bennington","given":"C . C .","non-dropping-particle":"","parse-names":false,"suffix":""},{"dropping-particle":"","family":"McGraw","given":"J . B","non-dropping-particle":"","parse-names":false,"suffix":""},{"dropping-particle":"","family":"Vavrek","given":"M . C .","non-dropping-particle":"","parse-names":false,"suffix":""}],"container-title":"British Ecological Society S","id":"ITEM-1","issue":"3","issued":{"date-parts":[["1991"]]},"note":"NULL","page":"627-643","title":"Ecological Genetic Variation in Seed Banks . II . Phenotypic and Genetic Differences Between Young and Old Subpopulations of Luzula Parviflora","type":"article-journal","volume":"79"},"uris":["http://www.mendeley.com/documents/?uuid=c89f2a2a-f377-43b1-924d-b2b2165469f4"]},{"id":"ITEM-2","itemData":{"DOI":"10.2307/2260657","ISSN":"00220477","author":[{"dropping-particle":"","family":"McGraw","given":"J. B.","non-dropping-particle":"","parse-names":false,"suffix":""},{"dropping-particle":"","family":"Vavrek","given":"M. C.","non-dropping-particle":"","parse-names":false,"suffix":""},{"dropping-particle":"","family":"Bennington","given":"C. C.","non-dropping-particle":"","parse-names":false,"suffix":""}],"container-title":"The Journal of Ecology","id":"ITEM-2","issue":"3","issued":{"date-parts":[["1991","9"]]},"page":"617","title":"Ecological Genetic Variation in Seed Banks I. Establishment of a Time Transect","type":"article-journal","volume":"79"},"uris":["http://www.mendeley.com/documents/?uuid=beffc77a-e066-3e14-904b-2aad9210a2c6"]},{"id":"ITEM-3","itemData":{"author":[{"dropping-particle":"","family":"Vavrek","given":"M . C .","non-dropping-particle":"","parse-names":false,"suffix":""},{"dropping-particle":"","family":"MccGraw","given":"J . B .","non-dropping-particle":"","parse-names":false,"suffix":""},{"dropping-particle":"","family":"Bennington","given":"C . C","non-dropping-particle":"","parse-names":false,"suffix":""}],"container-title":"British Ecological Society","id":"ITEM-3","issue":"3","issued":{"date-parts":[["1991"]]},"note":"NULL","page":"645-662","title":"Ecological Genetic Variation in Seed Banks . III . Phenotypic and Genetic Differences Between Young and Old Seed Populations of Carex Bigelowii","type":"article-journal","volume":"79"},"uris":["http://www.mendeley.com/documents/?uuid=d3229de4-1eb7-4f71-8293-e6560627cf0e"]}],"mendeley":{"formattedCitation":"(Bennington et al. 1991; McGraw et al. 1991; Vavrek et al. 1991)","manualFormatting":"Bennington et al. 1991; McGraw et al. 1991; Vavrek et al. 1991)","plainTextFormattedCitation":"(Bennington et al. 1991; McGraw et al. 1991; Vavrek et al. 1991)","previouslyFormattedCitation":"(Bennington et al. 1991; McGraw et al. 1991; Vavrek et al. 1991)"},"properties":{"noteIndex":0},"schema":"https://github.com/citation-style-language/schema/raw/master/csl-citation.json"}</w:instrText>
      </w:r>
      <w:r>
        <w:fldChar w:fldCharType="separate"/>
      </w:r>
      <w:r w:rsidRPr="00DD6216">
        <w:rPr>
          <w:noProof/>
        </w:rPr>
        <w:t>Bennington et al. 1991; McGraw et al. 1991; Vavrek et al. 1991)</w:t>
      </w:r>
      <w:r>
        <w:fldChar w:fldCharType="end"/>
      </w:r>
      <w:r>
        <w:t xml:space="preserve"> with fewer studies that examine phenotypic and genotypic shifts together over time. Overall, resurrection ecology can improve the details of the intimate connection between ecological processes and evolutionary processes across time</w:t>
      </w:r>
      <w:r w:rsidR="00DD6216">
        <w:t xml:space="preserve">. </w:t>
      </w:r>
    </w:p>
    <w:p w14:paraId="763B9592" w14:textId="47EC8AC4" w:rsidR="004525AA" w:rsidRDefault="00170099" w:rsidP="004525AA">
      <w:pPr>
        <w:pStyle w:val="Heading3"/>
      </w:pPr>
      <w:bookmarkStart w:id="4" w:name="_Toc57401131"/>
      <w:r>
        <w:t>Rapid a</w:t>
      </w:r>
      <w:r w:rsidR="00AA38F2">
        <w:t>n</w:t>
      </w:r>
      <w:r>
        <w:t>d e</w:t>
      </w:r>
      <w:r w:rsidR="004525AA">
        <w:t>co-evolution</w:t>
      </w:r>
      <w:r w:rsidR="00C76EF1">
        <w:t xml:space="preserve"> and resurrection ecology</w:t>
      </w:r>
      <w:bookmarkEnd w:id="4"/>
      <w:r w:rsidR="005C1703">
        <w:t xml:space="preserve"> </w:t>
      </w:r>
    </w:p>
    <w:p w14:paraId="603B51D8" w14:textId="77777777" w:rsidR="003272C4" w:rsidRDefault="003272C4" w:rsidP="003272C4">
      <w:bookmarkStart w:id="5" w:name="_Toc57401132"/>
      <w:r>
        <w:t xml:space="preserve">The timeframe of evolutionary change is generally understood to unfold over millions of years. However, microevolution, also called rapid evolution, occurs at the same rate as ecological processes in just a few generations, with large effects for population fitness and survival </w:t>
      </w:r>
      <w:r>
        <w:fldChar w:fldCharType="begin" w:fldLock="1"/>
      </w:r>
      <w:r>
        <w:instrText>ADDIN CSL_CITATION {"citationItems":[{"id":"ITEM-1","itemData":{"DOI":"10.1111/j.1461-0248.2005.00812.x","abstract":"Recent studies have documented rates of evolution of ecologically important phenotypes sufficiently fast that they have the potential to impact the outcome of ecological interactions while they are underway. Observations of this type go against accepted wisdom that ecological and evolutionary dynamics occur at very different time scales. While some authors have evaluated the rapidity of a measured evolutionary rate by comparing it to the overall distribution of measured evolutionary rates, we believe that ecologists are mainly interested in rapid evolution because of its potential to impinge on ecological processes. We therefore propose that rapid evolution be defined as a genetic change occurring rapidly enough to have a measurable impact on simultaneous ecological change. Using this definition we propose a framework for decomposing rates of ecological change into components driven by simultaneous evolutionary change and by change in a non-evolutionary factor (e.g. density dependent population dynamics, abiotic environmental change). Evolution is judged to be rapid in this ecological context if its contribution to ecological change is large relative to the contribution of other factors. We provide a worked example of this approach based on a theoretical predator– prey interaction [Abrams, P. &amp; Matsuda, H. (1997). Evolution, 51, 1740], and find that in this system the impact of prey evolution on predator per capita growth rate is 63% that of internal ecological dynamics. We then propose analytical methods for measuring these contributions in field situations, and apply them to two long-term data sets for which suitable ecological and evolutionary data exist. For both data sets relatively high rates of evolutionary change have been found when measured as character change in standard deviations per generation (haldanes). For Darwin's finches evolving in response to fluctuating rainfall [Grant, P.R. &amp; Grant, B.R. (2002). Science, 296, 707], we estimate that evolutionary change has been more rapid than ecological change by a factor of 2.2. For a population of freshwater copepods whose life history evolves in response to fluctuating fish predation [Hairston, N.G. Jr &amp; Dillon, T.A. (1990). Evolution, 44, 1796], we find that evolutionary change has been about one quarter the rate of ecological change – less than in the finch example, but nevertheless substantial. These analyses support the view that in order to understand temporal dynamics in ecological proces…","author":[{"dropping-particle":"","family":"Hairston","given":"Nelson G","non-dropping-particle":"","parse-names":false,"suffix":""},{"dropping-particle":"","family":"Ellner","given":"Stephen P","non-dropping-particle":"","parse-names":false,"suffix":""},{"dropping-particle":"","family":"Geber","given":"Monica A","non-dropping-particle":"","parse-names":false,"suffix":""},{"dropping-particle":"","family":"Yoshida","given":"Takehito","non-dropping-particle":"","parse-names":false,"suffix":""},{"dropping-particle":"","family":"Fox","given":"Jennifer A","non-dropping-particle":"","parse-names":false,"suffix":""}],"container-title":"Ecology Letters","id":"ITEM-1","issue":"8","issued":{"date-parts":[["2005"]]},"note":"NULL","page":"1114-1127","title":"Rapid evolution and the convergence of ecological and evolutionary time","type":"article-journal","volume":"8"},"uris":["http://www.mendeley.com/documents/?uuid=8f631942-d3e5-37dd-897d-27b0cc777303"]},{"id":"ITEM-2","itemData":{"DOI":"10.1111/j.1365-2435.2007.01289.x","ISBN":"0269-8463","ISSN":"02698463","PMID":"21238328","abstract":"1. Ecologically significant evolutionary change, occurring over tens of generations or fewer, is now widely documented in nature. These findings counter the long-standing assumption that ecological and evolutionary processes occur on different time-scales, and thus that the study of ecological processes can safely assume evolutionary stasis. Recognition that substantial evolution occurs on ecological time-scales dissolves this dichotomy and provides new opportunities for integrative approaches to pressing ques-tions in many fields of biology. 2. The goals of this special feature are twofold: to consider the factors that influence evolution on ecological time-scales – phenotypic plasticity, maternal effects, sexual selection, and gene flow – and to assess the consequences of such evolution – for population persistence, speciation, community dynamics, and ecosystem function. 3. The role of evolution in ecological processes is expected to be largest for traits that change most quickly and for traits that most strongly influence ecological interactions. Understanding this fine-scale interplay of ecological and evolutionary factors will require a new class of eco-evolutionary dynamic modelling. 4. Contemporary evolution occurs in a wide diversity of ecological contexts, but appears to be especially common in response to anthropogenic changes in selection and population structure. Evolutionary biology may thus offer substantial insight to many conservation issues arising from global change. 5. Recent studies suggest that fluctuating selection and associated periods of contemporary evolution are the norm rather than exception throughout the history of life on earth. The consequences of contemporary evolution for population dynamics and ecological interactions are likely ubiquitous in time and space.","author":[{"dropping-particle":"","family":"Carroll","given":"S. P.","non-dropping-particle":"","parse-names":false,"suffix":""},{"dropping-particle":"","family":"Hendry","given":"A. P.","non-dropping-particle":"","parse-names":false,"suffix":""},{"dropping-particle":"","family":"Reznick","given":"D. N.","non-dropping-particle":"","parse-names":false,"suffix":""},{"dropping-particle":"","family":"Fox","given":"C. W.","non-dropping-particle":"","parse-names":false,"suffix":""}],"container-title":"Functional Ecology","id":"ITEM-2","issue":"3","issued":{"date-parts":[["2007"]]},"page":"387-393","title":"Evolution on ecological time-scales","type":"article-journal","volume":"21"},"uris":["http://www.mendeley.com/documents/?uuid=f88a43ee-e2ee-4b56-8045-78ee1887409f"]}],"mendeley":{"formattedCitation":"(Hairston et al. 2005; Carroll et al. 2007)","plainTextFormattedCitation":"(Hairston et al. 2005; Carroll et al. 2007)","previouslyFormattedCitation":"(Hairston et al. 2005; Carroll et al. 2007)"},"properties":{"noteIndex":0},"schema":"https://github.com/citation-style-language/schema/raw/master/csl-citation.json"}</w:instrText>
      </w:r>
      <w:r>
        <w:fldChar w:fldCharType="separate"/>
      </w:r>
      <w:r w:rsidRPr="00406A24">
        <w:rPr>
          <w:noProof/>
        </w:rPr>
        <w:t>(Hairston et al. 2005; Carroll et al. 2007)</w:t>
      </w:r>
      <w:r>
        <w:fldChar w:fldCharType="end"/>
      </w:r>
      <w:r>
        <w:t xml:space="preserve">. In recent years, rapid evolution has garnered increased interest as questions of species survival depend on concomitant response to climate change </w:t>
      </w:r>
      <w:r>
        <w:fldChar w:fldCharType="begin" w:fldLock="1"/>
      </w:r>
      <w:r>
        <w:instrText>ADDIN CSL_CITATION {"citationItems":[{"id":"ITEM-1","itemData":{"DOI":"10.1029/2012GL052947","ISSN":"00948276","author":[{"dropping-particle":"","family":"Yin","given":"Jianjun","non-dropping-particle":"","parse-names":false,"suffix":""}],"container-title":"Geophysical Research Letters","id":"ITEM-1","issue":"17","issued":{"date-parts":[["2012","9","16"]]},"page":"n/a-n/a","publisher":"Wiley-Blackwell","title":"Century to multi-century sea level rise projections from CMIP5 models","type":"article-journal","volume":"39"},"uris":["http://www.mendeley.com/documents/?uuid=39b5d3fc-cf9e-35bd-80d9-56ccbd52c935"]},{"id":"ITEM-2","itemData":{"DOI":"10.1104/pp.16.00793","ISSN":"0032-0889","PMID":"27591186","abstract":"Since the Industrial Revolution began approximately 200 years ago, global atmospheric carbon dioxide concentration ([CO2]) has increased from 270 to 401 µL L−1, and average global temperatures have risen by 0.85°C, with the most pronounced effects occurring near the poles ([IPCC, 2013][1]). In","author":[{"dropping-particle":"","family":"Becklin","given":"Katie M.","non-dropping-particle":"","parse-names":false,"suffix":""},{"dropping-particle":"","family":"Anderson","given":"Jill T.","non-dropping-particle":"","parse-names":false,"suffix":""},{"dropping-particle":"","family":"Gerhart","given":"Laci M.","non-dropping-particle":"","parse-names":false,"suffix":""},{"dropping-particle":"","family":"Wadgymar","given":"Susana M.","non-dropping-particle":"","parse-names":false,"suffix":""},{"dropping-particle":"","family":"Wessinger","given":"Carolyn A.","non-dropping-particle":"","parse-names":false,"suffix":""},{"dropping-particle":"","family":"Ward","given":"Joy K.","non-dropping-particle":"","parse-names":false,"suffix":""}],"container-title":"Plant Physiology","id":"ITEM-2","issued":{"date-parts":[["2016"]]},"title":"Examining plant physiological responses to climate change through an evolutionary lens","type":"article-journal"},"uris":["http://www.mendeley.com/documents/?uuid=8b29d01f-0890-31ce-bf39-66eac4187ba5"]},{"id":"ITEM-3","itemData":{"DOI":"10.1111/eva.12137","ISBN":"1752-4571","ISSN":"17524563","PMID":"24454544","abstract":"Many studies have recorded phenotypic changes in natural populations and attributed them to climate change. However, controversy and uncertainty has arisen around three levels of inference in such studies. First, it has proven difficult to conclusively distinguish whether phenotypic changes are genetically based or the result of phenotypic plasticity. Second, whether or not the change is adaptive is usually assumed rather than tested. Third, inferences that climate change is the specific causal agent have rarely involved the testing - and exclusion - of other potential drivers. We here review the various ways in which the above inferences have been attempted, and evaluate the strength of support that each approach can provide. This methodological assessment sets the stage for 11 accompanying review articles that attempt comprehensive syntheses of what is currently known - and not known - about responses to climate change in a variety of taxa and in theory. Summarizing and relying on the results of these reviews, we arrive at the conclusion that evidence for genetic adaptation to climate change has been found in some systems, but is still relatively scarce. Most importantly, it is clear that more studies are needed - and these must employ better inferential methods - before general conclusions can be drawn. Overall, we hope that the present paper and special issue provide inspiration for future research and guidelines on best practices for its execution.","author":[{"dropping-particle":"","family":"Merilä","given":"Juha","non-dropping-particle":"","parse-names":false,"suffix":""},{"dropping-particle":"","family":"Hendry","given":"Andrew P.","non-dropping-particle":"","parse-names":false,"suffix":""}],"container-title":"Evolutionary Applications","id":"ITEM-3","issue":"1","issued":{"date-parts":[["2014"]]},"title":"Climate change, adaptation, and phenotypic plasticity: The problem and the evidence","type":"article","volume":"7"},"uris":["http://www.mendeley.com/documents/?uuid=fbe7f43b-8923-3901-96c3-7a824ef727d3"]}],"mendeley":{"formattedCitation":"(Yin 2012; Merilä and Hendry 2014; Becklin et al. 2016)","plainTextFormattedCitation":"(Yin 2012; Merilä and Hendry 2014; Becklin et al. 2016)","previouslyFormattedCitation":"(Yin 2012; Merilä and Hendry 2014; Becklin et al. 2016)"},"properties":{"noteIndex":0},"schema":"https://github.com/citation-style-language/schema/raw/master/csl-citation.json"}</w:instrText>
      </w:r>
      <w:r>
        <w:fldChar w:fldCharType="separate"/>
      </w:r>
      <w:r w:rsidRPr="00E711FD">
        <w:rPr>
          <w:noProof/>
        </w:rPr>
        <w:t>(Yin 2012; Merilä and Hendry 2014; Becklin et al. 2016)</w:t>
      </w:r>
      <w:r>
        <w:fldChar w:fldCharType="end"/>
      </w:r>
      <w:r>
        <w:t xml:space="preserve">. Worsening climate change corollaries requires many species to respond in some way, either via plasticity, migration, or adaptation </w:t>
      </w:r>
      <w:r>
        <w:fldChar w:fldCharType="begin" w:fldLock="1"/>
      </w:r>
      <w:r>
        <w:instrText>ADDIN CSL_CITATION {"citationItems":[{"id":"ITEM-1","itemData":{"DOI":"10.1111/gcb.12181","ISBN":"1354-1013 (Print)\\n1354-1013 (Linking)","ISSN":"13541013","PMID":"23505261","abstract":"Evolutionary responses are required for tree populations to be able to track climate change. Results of 250 years of common garden experiments show that most forest trees have evolved local adaptation, as evidenced by the adaptive differentiation of populations in quantitative traits, reflecting environmental conditions of population origins. On the basis of the patterns of quantitative variation for 19 adaptation-related traits studied in 59 tree species (mostly temperate and boreal species from the Northern hemisphere), we found that genetic differentiation between populations and clinal variation along environmental gradients were very common (respectively, 90% and 78% of cases). Thus, responding to climate change will likely require that the quantitative traits of populations again match their environments. We examine what kind of information is needed for evaluating the potential to respond, and what information is already available. We review the genetic models related to selection responses, and what is known currently about the genetic basis of the traits. We address special problems to be found at the range margins, and highlight the need for more modeling to understand specific issues at southern and northern margins. We need new common garden experiments for less known species. For extensively studied species, new experiments are needed outside the current ranges. Improving genomic information will allow better prediction of responses. Competitive and other interactions within species and interactions between species deserve more consideration. Despite the long generation times, the strong background in quantitative genetics and growing genomic resources make forest trees useful species for climate change research. The greatest adaptive response is expected when populations are large, have high genetic variability, selection is strong, and there is ecological opportunity for establishment of better adapted genotypes.","author":[{"dropping-particle":"","family":"Alberto","given":"Florian J.","non-dropping-particle":"","parse-names":false,"suffix":""},{"dropping-particle":"","family":"Aitken","given":"Sally N.","non-dropping-particle":"","parse-names":false,"suffix":""},{"dropping-particle":"","family":"Alía","given":"Ricardo","non-dropping-particle":"","parse-names":false,"suffix":""},{"dropping-particle":"","family":"González-Martínez","given":"Santiago C.","non-dropping-particle":"","parse-names":false,"suffix":""},{"dropping-particle":"","family":"Hänninen","given":"Heikki","non-dropping-particle":"","parse-names":false,"suffix":""},{"dropping-particle":"","family":"Kremer","given":"Antoine","non-dropping-particle":"","parse-names":false,"suffix":""},{"dropping-particle":"","family":"Lefèvre","given":"François","non-dropping-particle":"","parse-names":false,"suffix":""},{"dropping-particle":"","family":"Lenormand","given":"Thomas","non-dropping-particle":"","parse-names":false,"suffix":""},{"dropping-particle":"","family":"Yeaman","given":"Sam","non-dropping-particle":"","parse-names":false,"suffix":""},{"dropping-particle":"","family":"Whetten","given":"Ross","non-dropping-particle":"","parse-names":false,"suffix":""},{"dropping-particle":"","family":"Savolainen","given":"Outi","non-dropping-particle":"","parse-names":false,"suffix":""}],"container-title":"Global Change Biology","id":"ITEM-1","issue":"6","issued":{"date-parts":[["2013"]]},"page":"1645-1661","title":"Potential for evolutionary responses to climate change - evidence from tree populations","type":"article-journal","volume":"19"},"uris":["http://www.mendeley.com/documents/?uuid=cf4778b7-bfcb-489e-b823-80dc60ebb526"]},{"id":"ITEM-2","itemData":{"DOI":"10.1890/03-0788","ISSN":"00129658","abstract":"Until now, Quaternary paleoecologists have regarded evolution as a slow process relative to climate change, predicting that the primary biotic response to changing climate is not adaptation, but instead (1) persistence in situ if changing climate remains within the species' tolerance limits, (2) range shifts (migration) to regions where climate is currently within the species' tolerance limits, or (3) extinction. We argue here that all three of these outcomes involve evolutionary processes. Genetic differentiation within species is ubiquitous, commonly via adaptation of populations to differing environmental conditions. Detectable adaptive divergence evolves on a time scale comparable to change in climate, within decades for herbaceous plant species, and within centuries or millennia for longer-lived trees, implying that biologically significant evolutionary response can accompany temporal change in climate. Models and empirical studies suggest that the speed with which a population adapts to a changing environment affects invasion rate of new habitat and thus migration rate, population growth rate and thus probability of extinction, and growth and mortality of individual plants and thus productivity of regional vegetation. Recent models and experiments investigate the stability of species tolerance limits, the influence of environmental gradients on marginal populations, and the interplay of demography, gene flow, mutation rate, and other genetic processes on the rate of adaptation to changed environments. New techniques enable ecologists to document adaptation to changing conditions directly by resurrecting ancient populations from propagules buried in decades-old sediment. Improved taxonomic resolution from morphological studies of macrofossils and DNA recovered from pollen grains and macroremains provides additional information on range shifts, changes in population sizes, and extinctions. Collaboration between paleoecologists and evolutionary biologists can refine interpretations of paleorecords, and improve predictions of biotic response to anticipated climate change. © 2005 by the Ecological Society of America.","author":[{"dropping-particle":"","family":"Davis","given":"MB","non-dropping-particle":"","parse-names":false,"suffix":""},{"dropping-particle":"","family":"Shaw","given":"RG","non-dropping-particle":"","parse-names":false,"suffix":""},{"dropping-particle":"","family":"Etterson","given":"JR","non-dropping-particle":"","parse-names":false,"suffix":""}],"container-title":"Ecology","id":"ITEM-2","issue":"7","issued":{"date-parts":[["2005"]]},"page":"1704-1714","title":"Evolutionary responses to changing climate","type":"article-journal","volume":"86"},"uris":["http://www.mendeley.com/documents/?uuid=2f48c1d4-a835-47c6-8016-7973a9f392ec"]}],"mendeley":{"formattedCitation":"(M. Davis et al. 2005; Alberto et al. 2013)","manualFormatting":"(Davis, Shaw, Etterson 2005; Alberto et al. 2013)","plainTextFormattedCitation":"(M. Davis et al. 2005; Alberto et al. 2013)","previouslyFormattedCitation":"(M. Davis et al. 2005; Alberto et al. 2013)"},"properties":{"noteIndex":0},"schema":"https://github.com/citation-style-language/schema/raw/master/csl-citation.json"}</w:instrText>
      </w:r>
      <w:r>
        <w:fldChar w:fldCharType="separate"/>
      </w:r>
      <w:r w:rsidRPr="0079652C">
        <w:rPr>
          <w:noProof/>
        </w:rPr>
        <w:t xml:space="preserve">(Davis, </w:t>
      </w:r>
      <w:r>
        <w:rPr>
          <w:noProof/>
        </w:rPr>
        <w:t>S</w:t>
      </w:r>
      <w:r w:rsidRPr="0079652C">
        <w:rPr>
          <w:noProof/>
        </w:rPr>
        <w:t>haw, Etterson 2005; Alberto et al. 2013)</w:t>
      </w:r>
      <w:r>
        <w:fldChar w:fldCharType="end"/>
      </w:r>
      <w:r>
        <w:t xml:space="preserve">. This is especially true for sessile organisms like plants which have limited capacity to migrate. Numerous studies document adaptive shifts in plant populations in response to climate change corollaries </w:t>
      </w:r>
      <w:r>
        <w:fldChar w:fldCharType="begin" w:fldLock="1"/>
      </w:r>
      <w:r>
        <w:instrText xml:space="preserve">ADDIN CSL_CITATION {"citationItems":[{"id":"ITEM-1","itemData":{"DOI":"10.1111/gcb.14437","ISSN":"1354-1013","author":[{"dropping-particle":"","family":"Saban","given":"Jasmine M.","non-dropping-particle":"","parse-names":false,"suffix":""},{"dropping-particle":"","family":"Chapman","given":"Mark A.","non-dropping-particle":"","parse-names":false,"suffix":""},{"dropping-particle":"","family":"Taylor","given":"Gail","non-dropping-particle":"","parse-names":false,"suffix":""}],"container-title":"Global Change Biology","id":"ITEM-1","issue":"1","issued":{"date-parts":[["2019","1","13"]]},"page":"1-11","publisher":"John Wiley &amp; Sons, Ltd (10.1111)","title":"FACE facts hold for multiple generations; Evidence from natural CO &lt;sub&gt;2&lt;/sub&gt; springs","type":"article-journal","volume":"25"},"uris":["http://www.mendeley.com/documents/?uuid=e92f5902-b28e-37f9-a1c6-9e0b411b5c51"]},{"id":"ITEM-2","itemData":{"DOI":"10.1111/evo.13631","ISSN":"15585646","abstract":"As climate changes at unprecedented rates, understanding population responses is a major challenge. Resurrection studies can provide crucial insights into the contemporary evolution of species to climate change. We used a seed collection of two Californian populations of the annual plant Brassica rapa made over two decades of dramatic precipitation fluctuations, including increasingly severe droughts. We compared flowering phenology, other drought response traits, and seed production among four generations, grown under drought and control conditions, to test for evolutionary change and to characterize the strength and direction of selection. Postdrought generations flowered earlier, with a reduced stem diameter, and lower water-use efficiency (WUE), while intervening wet seasons reversed these adaptations. There was selection for earlier flowering, which was adaptive, but delayed flowering after wet years resulted in reduced total seed mass, indicating a maladaptive response caused by brief wet periods. Furthermore, evolutionary changes and plastic responses often differed in magnitude between populations and drought periods, suggesting independent adaptive pathways. While B. rapa rapidly evolved a drought escape strategy, plant fitness was reduced in contemporary generations, suggesting that rapid shifts in flowering time may no longer keep up with the increasing severity of drought periods, especially when drought adaptation is slowed by occasional wet seasons.","author":[{"dropping-particle":"","family":"Hamann","given":"Elena","non-dropping-particle":"","parse-names":false,"suffix":""},{"dropping-particle":"","family":"Weis","given":"Arthur E.","non-dropping-particle":"","parse-names":false,"suffix":""},{"dropping-particle":"","family":"Franks","given":"Steven J.","non-dropping-particle":"","parse-names":false,"suffix":""}],"container-title":"Evolution","id":"ITEM-2","issued":{"date-parts":[["2018"]]},"title":"Two decades of evolutionary changes in Brassica rapa in response to fluctuations in precipitation and severe drought","type":"article-journal"},"uris":["http://www.mendeley.com/documents/?uuid=ddddabc2-f320-348b-8a89-1c82e8918065"]},{"id":"ITEM-3","itemData":{"DOI":"10.1111/ele.13178","ISSN":"1461-023X","abstract":"Climate warming affects plant physiology through genetic adaptation and phenotypic plasticity, but little is known about how these mechanisms influence ecosystem processes. We used three elevation gradients and a reciprocal transplant experiment to show that temperature causes genetic change in the sedge Eriophorum vaginatum. We demonstrate that plants originating from warmer climate produce fewer secondary compounds, grow faster and accelerate carbon dioxide (CO 2 ) release to the atmosphere. However, warmer climate also caused plasticity in E. vaginatum, inhibiting nitrogen metabolism, photosynthesis and growth and slowing CO 2 release into the atmosphere. Genetic differentiation and plasticity in E. vaginatum thus had opposing effects on CO 2 fluxes, suggesting that warming over many generations may buffer, or reverse, the short-term influence of this species over carbon cycle processes. Our findings demonstrate the capacity for plant evolution to impact ecosystem processes, and reveal a further mechanism through which plants will shape ecosystem responses to climate change.","author":[{"dropping-particle":"","family":"Walker","given":"Tom W. N.","non-dropping-particle":"","parse-names":false,"suffix":""},{"dropping-particle":"","family":"Weckwerth","given":"Wolfram","non-dropping-particle":"","parse-names":false,"suffix":""},{"dropping-particle":"","family":"Bragazza","given":"Luca","non-dropping-particle":"","parse-names":false,"suffix":""},{"dropping-particle":"","family":"Fragner","given":"Lena","non-dropping-particle":"","parse-names":false,"suffix":""},{"dropping-particle":"","family":"Forde","given":"Brian G.","non-dropping-particle":"","parse-names":false,"suffix":""},{"dropping-particle":"","family":"Ostle","given":"Nicholas J.","non-dropping-particle":"","parse-names":false,"suffix":""},{"dropping-particle":"","family":"Signarbieux","given":"Constant","non-dropping-particle":"","parse-names":false,"suffix":""},{"dropping-particle":"","family":"Sun","given":"Xiaoliang","non-dropping-particle":"","parse-names":false,"suffix":""},{"dropping-particle":"","family":"Ward","given":"Susan E.","non-dropping-particle":"","parse-names":false,"suffix":""},{"dropping-particle":"","family":"Bardgett","given":"Richard D.","non-dropping-particle":"","parse-names":false,"suffix":""}],"container-title":"Ecology Letters","editor":[{"dropping-particle":"","family":"Penuelas","given":"Josep","non-dropping-particle":"","parse-names":false,"suffix":""}],"id":"ITEM-3","issue":"1","issued":{"date-parts":[["2019","1","22"]]},"page":"159-169","publisher":"Blackwell Publishing Ltd","title":"Plastic and genetic responses of a common sedge to warming have contrasting effects on carbon cycle processes","type":"article-journal","volume":"22"},"uris":["http://www.mendeley.com/documents/?uuid=4ca74cb5-3d2d-32cb-9f9d-d38e6ff4bc0c"]},{"id":"ITEM-4","itemData":{"DOI":"10.1002/ece3.3773","ISSN":"20457758","abstract":"Evolutionary radiations are responsible for much of Earth's diversity, yet the causes of these radiations are often elusive. Determining the relative roles of adaptation and geographic isolation in diversification is vital to understanding the causes of any radiation, and whether a radiation may be labeled as “adaptive” or not. Across many groups of plants, trait–climate relationships suggest that traits are an important indicator of how plants adapt to different climates. In particular, analyses of plant functional traits in global databases suggest that there is an “economics spectrum” along which combinations of functional traits covary along a fast–slow continuum. We examine evolutionary associations among traits and between trait and climate variables on a strongly supported phylogeny in the iconic plant genus Protea to identify correlated evolution of functional traits and the climatic-niches that species occupy. Results indicate that trait diversification in Protea has climate associations along two axes of variation: correlated evolution of plant size with temperature and leaf investment with rainfall. Evidence suggests that traits and climatic-niches evolve in similar ways, although some of these associations are inconsistent with global patterns on a </w:instrText>
      </w:r>
      <w:r w:rsidRPr="00550AE9">
        <w:rPr>
          <w:lang w:val="fr-FR"/>
        </w:rPr>
        <w:instrText>broader phylogenetic scale. When combined with previous experimental work suggesting that trait–climate associations are adaptive in Protea, the results presented here suggest that trait diversification in this radiation is adaptive.","author":[{"dropping-particle":"","family":"Mitchell","given":"Nora","non-dropping-particle":"","parse-names":false,"suffix":""},{"dropping-particle":"","family":"Carlson","given":"Jane E.","non-dropping-particle":"","parse-names":false,"suffix":""},{"dropping-particle":"","family":"Holsinger","given":"Kent E.","non-dropping-particle":"","parse-names":false,"suffix":""}],"container-title":"Ecology and Evolution","id":"ITEM-4","issue":"3","issued":{"date-parts":[["2018","2","1"]]},"page":"1853-1866","publisher":"John Wiley and Sons Ltd","title":"Correlated evolution between climate and suites of traits along a fast-slow continuum in the radiation of &lt;i&gt;Protea&lt;/i&gt;","type":"article-journal","volume":"8"},"uris":["http://www.mendeley.com/documents/?uuid=35ccf033-d9bf-3178-b1aa-b54a6a5df3e0"]}],"mendeley":{"formattedCitation":"(Mitchell et al. 2018; Hamann et al. 2018; Saban et al. 2019; Walker et al. 2019)","plainTextFormattedCitation":"(Mitchell et al. 2018; Hamann et al. 2018; Saban et al. 2019; Walker et al. 2019)","previouslyFormattedCitation":"(Mitchell et al. 2018; Hamann et al. 2018; Saban et al. 2019; Walker et al. 2019)"},"properties":{"noteIndex":0},"schema":"https://github.com/citation-style-language/schema/raw/master/csl-citation.json"}</w:instrText>
      </w:r>
      <w:r>
        <w:fldChar w:fldCharType="separate"/>
      </w:r>
      <w:r w:rsidRPr="00C605AB">
        <w:rPr>
          <w:noProof/>
          <w:lang w:val="fr-FR"/>
        </w:rPr>
        <w:t>(Mitchell et al. 2018; Hamann et al. 2018; Saban et al. 2019; Walker et al. 2019)</w:t>
      </w:r>
      <w:r>
        <w:fldChar w:fldCharType="end"/>
      </w:r>
      <w:r w:rsidRPr="00C605AB">
        <w:rPr>
          <w:lang w:val="fr-FR"/>
        </w:rPr>
        <w:t xml:space="preserve">. </w:t>
      </w:r>
      <w:r>
        <w:t xml:space="preserve">Thus, understanding how quickly populations are capable of adapting will prove vital to predicting species persistence </w:t>
      </w:r>
      <w:r>
        <w:fldChar w:fldCharType="begin" w:fldLock="1"/>
      </w:r>
      <w:r>
        <w:instrText>ADDIN CSL_CITATION {"citationItems":[{"id":"ITEM-1","itemData":{"DOI":"10.1098/rspb.2013.1446","ISBN":"0962-8452","ISSN":"14712954","PMID":"23902908","abstract":"A topic of great current interest is the capacity of populations to adapt genetically to rapidly changing climates, for example by evolving the timing of life-history events, but this is challenging to address experimentally. I use a plant invasion as a model system to tackle this question by combining molecular markers, a common garden experiment and climatic niche modelling. This approach reveals that non-native Lactuca serriola originates primarily from Europe, a climatic subset of its native range, with low rates of admixture from Asia. It has rapidly refilled its climatic niche in the new range, associated with the evolution of flowering phenology to produce clines along climate gradients that mirror those across the native range. Consequently, some non-native plants have evolved development times and grow under climates more extreme than those found in Europe, but not among populations from the native range as a whole. This suggests that many plant populations can adapt rapidly to changed climatic conditions that are already within the climatic niche space occupied by the species elsewhere in its range, but that evolution to conditions outside of this range is more difficult. These findings can also help to explain the prevalence of niche conservatism among non-native species.","author":[{"dropping-particle":"","family":"Alexander","given":"Jake M.","non-dropping-particle":"","parse-names":false,"suffix":""}],"container-title":"Proceedings of the Royal Society B: Biological Sciences","id":"ITEM-1","issue":"1767","issued":{"date-parts":[["2013"]]},"page":"9","title":"Evolution under changing climates: Climatic niche stasis despite rapid evolution in a non-native plant","type":"article-journal","volume":"280"},"uris":["http://www.mendeley.com/documents/?uuid=a73c084b-bbea-46d2-b6fe-220a372632bb"]},{"id":"ITEM-2","itemData":{"author":[{"dropping-particle":"","family":"Hoffman","given":"AA","non-dropping-particle":"","parse-names":false,"suffix":""},{"dropping-particle":"","family":"Sgro","given":"CM","non-dropping-particle":"","parse-names":false,"suffix":""}],"container-title":"Nature","id":"ITEM-2","issued":{"date-parts":[["2011"]]},"title":"Climate change and evolutionary adaptation.: EBSCOhost","type":"article-journal"},"uris":["http://www.mendeley.com/documents/?uuid=a4c6f934-27e6-3c7b-aa6d-e587513efab7"]}],"mendeley":{"formattedCitation":"(Hoffman and Sgro 2011; Alexander 2013)","plainTextFormattedCitation":"(Hoffman and Sgro 2011; Alexander 2013)","previouslyFormattedCitation":"(Hoffman and Sgro 2011; Alexander 2013)"},"properties":{"noteIndex":0},"schema":"https://github.com/citation-style-language/schema/raw/master/csl-citation.json"}</w:instrText>
      </w:r>
      <w:r>
        <w:fldChar w:fldCharType="separate"/>
      </w:r>
      <w:r w:rsidRPr="0079652C">
        <w:rPr>
          <w:noProof/>
        </w:rPr>
        <w:t>(Hoffman and Sgro 2011; Alexander 2013)</w:t>
      </w:r>
      <w:r>
        <w:fldChar w:fldCharType="end"/>
      </w:r>
      <w:r>
        <w:t xml:space="preserve"> especially as climate change worsens. Resurrection ecology provides a useful approach for directly comparing older and younger iterations of a population, better enabling the detection of rapid evolution. Several studies in Daphnia demonstrate the capacity of the resurrection approach to detect rapid evolutionary change to climate change corollaries </w:t>
      </w:r>
      <w:r>
        <w:fldChar w:fldCharType="begin" w:fldLock="1"/>
      </w:r>
      <w:r>
        <w:instrText>ADDIN CSL_CITATION {"citationItems":[{"id":"ITEM-1","itemData":{"DOI":"10.1038/nclimate2628","ISBN":"1758-678X","ISSN":"17586798","abstract":"Global climate is changing rapidly, and the degree to which natural populations respond genetically to these changes is key to predicting ecological responses 1–3 . So far, no study has documented evolutionary changes in the thermal tolerance of natural populations as a response to recent temperature increase. Here, we demonstrate genetic change in the capacity of the water flea Daphnia to tolerate higher temperatures using both a selection experiment and the reconstruction of evolution over a period of forty years derived from a layered dormant egg bank. We observed a genetic increase in thermal tolerance in response to a two-year ambient +4 • C selection treatment and in the genotypes of natural populations from the 1960s and 2000s hatched from lake sediments. This demonstrates that natural populations have evolved increased tolerance to higher temperatures, probably associated with the increased frequency of heat waves over the past decades, and possess the capacity to evolve increased tolerance to future warming. Average global temperatures have substantially increased during the past 50 years and are expected to increase 0.4 to 4.8 • C in the next hundred years 4 . Populations, communities and ecosystems have responded to these changes in various ways, including shifts in species ranges, and in flowering and migration times 1,5 . Although natural populations may adapt genetically to climate change, their ability to evolve fast enough to keep pace with observed rates of climate change is debated 3,5–7 . Understanding whether evolution can mediate species responses to climate change is fundamental because the ability to genetically track changes in climate can reduce extinction rates. In addition, local adaptation to changing temperatures can also modulate the relative importance of local and regional processes, as it changes competitive interactions between residents and immigrants, potentially reducing establishment success of immigrants 2,8 . Climate change and associated increases in frequency of heat waves 9 induce physiological stress owing to increased metabolic rates and oxygen demand 10,11 . Thermal performance curves and measures of heat tolerance have been used to predict organisms' responses to climate change 10,12,13 . A widely used index of heat tolerance is the critical thermal maximum (CT Max), which is the upper temperature at which animals lose motor function. CT Max is heritable in the fruit fly Drosophila, is a measure of performa…","author":[{"dropping-particle":"","family":"Geerts","given":"A. N.","non-dropping-particle":"","parse-names":false,"suffix":""},{"dropping-particle":"","family":"Vanoverbeke","given":"J.","non-dropping-particle":"","parse-names":false,"suffix":""},{"dropping-particle":"","family":"Vanschoenwinkel","given":"B.","non-dropping-particle":"","parse-names":false,"suffix":""},{"dropping-particle":"","family":"Doorslaer","given":"W.","non-dropping-particle":"Van","parse-names":false,"suffix":""},{"dropping-particle":"","family":"Feuchtmayr","given":"H.","non-dropping-particle":"","parse-names":false,"suffix":""},{"dropping-particle":"","family":"Atkinson","given":"D.","non-dropping-particle":"","parse-names":false,"suffix":""},{"dropping-particle":"","family":"Moss","given":"B.","non-dropping-particle":"","parse-names":false,"suffix":""},{"dropping-particle":"","family":"Davidson","given":"T. A.","non-dropping-particle":"","parse-names":false,"suffix":""},{"dropping-particle":"","family":"Sayer","given":"C. D.","non-dropping-particle":"","parse-names":false,"suffix":""},{"dropping-particle":"","family":"Meester","given":"L.","non-dropping-particle":"De","parse-names":false,"suffix":""}],"container-title":"Nature Climate Change","id":"ITEM-1","issue":"7","issued":{"date-parts":[["2015"]]},"title":"Rapid evolution of thermal tolerance in the water flea Daphnia","type":"article-journal","volume":"5"},"uris":["http://www.mendeley.com/documents/?uuid=4fef4675-de36-36f2-96e9-73184eae29be"]},{"id":"ITEM-2","itemData":{"DOI":"10.1111/eva.12637","ISSN":"17524571","abstract":"Synergistic interactions between temperature and contaminants are a major challenge for ecological risk assessment, especially under global warming. While thermal evolution may increase the ability to deal with warming, it is unknown whether it may also affect the ability to deal with the many contaminants that are more toxic at higher temperatures. We investigated how evolution of genetic adaptation to warming affected the interactions between warming and a novel stressor: zinc oxide nanoparticles (nZnO) in a natural population of Daphnia magna using resurrection ecology. We hatched resting eggs from two D. magna subpopulations (old: 1955–1965, recent: 1995–2005) from the sediment of a lake that experienced an increase in average temperature and in recurrence of heat waves but was never exposed to industrial waste. In the old “ancestral” subpopulation, exposure to a sublethal concentration of nZnO decreased the intrinsic growth rate, metabolic activity, and energy reserves at 24°C but not at 20°C, indicating a synergism between warming and nZnO. In contrast, these synergistic effects disappeared in the recent “derived” subpopulation that evolved a lower sensitivity to nZnO at 24°C, which indicates that thermal evolution could offset the elevated toxicity of nZnO under warming. This evolution of reduced sensitivity to nZnO under warming could not be explained by changes in the total internal zinc accumulation but was partially associated with the evolution of the expression of a key metal detoxification gene under warming. Our results suggest that the increased sensitivity to the sublethal concentration of nZnO under the predicted 4°C warming by the end of this century may be counteracted by thermal evolution in this D. magna population. Our results illustrate the importance of evolution to warming in shaping the responses to another anthropogenic stressor, here a contaminant. More general, genetic adaptation to an environmental stressor may ensure that synergistic effects between contaminants and this environmental stressor will not be present anymore.","author":[{"dropping-particle":"","family":"Zhang","given":"Chao","non-dropping-particle":"","parse-names":false,"suffix":""},{"dropping-particle":"","family":"Jansen","given":"Mieke","non-dropping-particle":"","parse-names":false,"suffix":""},{"dropping-particle":"","family":"Meester","given":"Luc","non-dropping-particle":"De","parse-names":false,"suffix":""},{"dropping-particle":"","family":"Stoks","given":"Robby","non-dropping-particle":"","parse-names":false,"suffix":""}],"container-title":"Evolutionary Applications","id":"ITEM-2","issue":"8","issued":{"date-parts":[["2018","9","1"]]},"page":"1425-1436","publisher":"Wiley-Blackwell","title":"Thermal evolution offsets the elevated toxicity of a contaminant under warming: A resurrection study in &lt;i&gt;Daphnia magna&lt;/i&gt;","type":"article-journal","volume":"11"},"uris":["http://www.mendeley.com/documents/?uuid=8e93235c-f000-3961-97f8-cb8af4d565c7"]}],"mendeley":{"formattedCitation":"(Geerts et al. 2015; Zhang et al. 2018)","plainTextFormattedCitation":"(Geerts et al. 2015; Zhang et al. 2018)","previouslyFormattedCitation":"(Geerts et al. 2015; Zhang et al. 2018)"},"properties":{"noteIndex":0},"schema":"https://github.com/citation-style-language/schema/raw/master/csl-citation.json"}</w:instrText>
      </w:r>
      <w:r>
        <w:fldChar w:fldCharType="separate"/>
      </w:r>
      <w:r w:rsidRPr="00C605AB">
        <w:rPr>
          <w:noProof/>
        </w:rPr>
        <w:t>(Geerts et al. 2015; Zhang et al. 2018)</w:t>
      </w:r>
      <w:r>
        <w:fldChar w:fldCharType="end"/>
      </w:r>
      <w:r>
        <w:t>. As more species and populations face threats from climate change, leveraging of approaches like resurrection ecology in appropriate systems can provide valuable insight into evolutionary futures of threatened species.</w:t>
      </w:r>
    </w:p>
    <w:p w14:paraId="2973AB67" w14:textId="77777777" w:rsidR="00502A4F" w:rsidRPr="00334400" w:rsidRDefault="00502A4F" w:rsidP="00502A4F">
      <w:pPr>
        <w:pStyle w:val="Heading3"/>
      </w:pPr>
      <w:r>
        <w:t>Leveraging population genetics and genomics for understanding future trajectories</w:t>
      </w:r>
      <w:bookmarkEnd w:id="5"/>
    </w:p>
    <w:p w14:paraId="3B5807B1" w14:textId="7A8E787E" w:rsidR="00BF381B" w:rsidRPr="00A44728" w:rsidRDefault="00BF381B" w:rsidP="00BF381B">
      <w:bookmarkStart w:id="6" w:name="_Toc57401133"/>
      <w:r>
        <w:t xml:space="preserve">A key tool in understanding evolutionary potential of species suitable for resurrection ecology are molecular techniques that enable population genetic and genomic analyses. Population genetics and genomics methodologies are becoming increasingly accessible and commonplace for non-model organism </w:t>
      </w:r>
      <w:r>
        <w:lastRenderedPageBreak/>
        <w:t xml:space="preserve">studies. Leveraging genetic and genomic data provides insight into genetic diversity within and between populations </w:t>
      </w:r>
      <w:r>
        <w:fldChar w:fldCharType="begin" w:fldLock="1"/>
      </w:r>
      <w:r w:rsidR="00DB3393">
        <w:instrText>ADDIN CSL_CITATION {"citationItems":[{"id":"ITEM-1","itemData":{"DOI":"10.1111/gcb.12704","ISBN":"1354-1013","ISSN":"13652486","PMID":"25099691","abstract":"Intraspecific variation in genotypically determined traits can influence ecosystem processes. Therefore, the impact of climate change on ecosystems may depend, in part, on the distribution of plant genotypes. Here we experimentally assess effects of climate warming and excess nitrogen supply on litter decomposition using 12 genotypes of a cosmopolitan foundation species collected across a 2100-km latitudinal gradient and grown in a common garden. Genotypically determined litter chemistry traits varied substantially within and among geographic regions, which strongly affected decomposition and the magnitude of warming effects, as warming accelerated litter mass loss of high-nutrient, but not low-nutrient genotypes. Although increased nitrogen supply alone had no effect on decomposition, it strongly accelerated litter mass loss of all genotypes when combined with warming. Rates of microbial respiration associated with the leaf litter showed nearly identical responses as litter mass loss. These results highlight the importance of interactive effects of environmental factors and suggest that loss or gain of genetic variation associated with key phenotypic traits can buffer, or exacerbate, the impact of global change on ecosystem process rates in the future. This article is protected by copyright. All rights reserved.","author":[{"dropping-particle":"","family":"Hines","given":"Jes","non-dropping-particle":"","parse-names":false,"suffix":""},{"dropping-particle":"","family":"Reyes","given":"Marta","non-dropping-particle":"","parse-names":false,"suffix":""},{"dropping-particle":"","family":"Mozder","given":"Thomas J.","non-dropping-particle":"","parse-names":false,"suffix":""},{"dropping-particle":"","family":"Gessner","given":"Mark O.","non-dropping-particle":"","parse-names":false,"suffix":""}],"container-title":"Global Change Biology","id":"ITEM-1","issue":"12","issued":{"date-parts":[["2014"]]},"page":"3780-3789","title":"Genotypic trait variation modifies effects of climate warming and nitrogen deposition on litter mass loss and microbial respiration","type":"article-journal","volume":"20"},"uris":["http://www.mendeley.com/documents/?uuid=bb9c098f-5d1b-4d17-9a9b-ada275339f15"]},{"id":"ITEM-2","itemData":{"DOI":"10.1890/03-5135","ISSN":"1051-0761","author":[{"dropping-particle":"","family":"Travis","given":"Steven E.","non-dropping-particle":"","parse-names":false,"suffix":""},{"dropping-particle":"","family":"Proffitt","given":"C. Edward","non-dropping-particle":"","parse-names":false,"suffix":""},{"dropping-particle":"","family":"Ritland","given":"Kermit","non-dropping-particle":"","parse-names":false,"suffix":""}],"container-title":"Ecological Applications","id":"ITEM-2","issue":"4","issued":{"date-parts":[["2004","8","1"]]},"page":"1189-1202","publisher":"John Wiley &amp; Sons, Ltd","title":"Population structure and inbreeding vary with successful stage in created Spartina alterniflora marshes","type":"article-journal","volume":"14"},"uris":["http://www.mendeley.com/documents/?uuid=19d2162d-f192-3790-b061-fb823a821d6e"]},{"id":"ITEM-3","itemData":{"DOI":"10.1111/mec.15091","ISSN":"1365294X","abstract":"Recently evolved species typically share genetic variation across their genomes due to incomplete lineage sorting and/or ongoing gene flow. Given only subtle allele frequency differences at most loci and the expectation that divergent selection may affect only a tiny fraction of the genome, distinguishing closely related species based on multi-locus data requires substantial genomic coverage. In this study, we used ddRAD-seq to sample the genomes of five recently diverged, New World “mallards” (Anas spp.), a group of dabbling duck species characterized by diagnosable phenotypic differences but minimal genetic differentiation. With increased genomic sampling, we aimed to characterize population structure within this group and identify genomic regions that may have experienced divergent selection during speciation. We analyzed 3,017 autosomal ddRAD-seq loci and 177 loci from the Z-chromosome. In contrast to previous studies, the ddRAD-seq data were sufficient to assign individuals to their respective species or subspecies and to generate estimates of gene flow in a phylogenetic framework. We find limited evidence of contemporary gene flow between the dichromatic mallard and several monochromatic taxa, but find evidence for historical gene flow between some monochromatic species pairs. We conclude that the overall genetic similarity of these taxa likely reflects retained ancestral polymorphism rather than recent and extensive gene flow. Thus, despite recurring cases of hybridization in this group, our results challenge the current dogma predicting the genetic extinction of the New World monochromatic dabbling ducks via introgressive hybridization with mallards. Moreover, ddRAD-seq data were sufficient to identify previously unknown outlier regions across the Z-chromosome and several autosomal chromosomes that may have been involved in the diversification of species in this recent radiation.","author":[{"dropping-particle":"","family":"Lavretsky","given":"Philip","non-dropping-particle":"","parse-names":false,"suffix":""},{"dropping-particle":"","family":"DaCosta","given":"Jeffrey M.","non-dropping-particle":"","parse-names":false,"suffix":""},{"dropping-particle":"","family":"Sorenson","given":"Michael D.","non-dropping-particle":"","parse-names":false,"suffix":""},{"dropping-particle":"","family":"McCracken","given":"Kevin G.","non-dropping-particle":"","parse-names":false,"suffix":""},{"dropping-particle":"","family":"Peters","given":"Jeffrey L.","non-dropping-particle":"","parse-names":false,"suffix":""}],"container-title":"Molecular Ecology","id":"ITEM-3","issue":"10","issued":{"date-parts":[["2019","5","1"]]},"page":"2594-2609","publisher":"Blackwell Publishing Ltd","title":"ddRAD-seq data reveal significant genome-wide population structure and divergent genomic regions that distinguish the mallard and close relatives in North America","type":"article-journal","volume":"28"},"uris":["http://www.mendeley.com/documents/?uuid=f2b09917-8573-35d2-9a7b-47d3c4a935fb"]}],"mendeley":{"formattedCitation":"(Travis et al. 2004; Hines et al. 2014; Lavretsky et al. 2019)","plainTextFormattedCitation":"(Travis et al. 2004; Hines et al. 2014; Lavretsky et al. 2019)","previouslyFormattedCitation":"(Travis et al. 2004; Hines et al. 2014; Lavretsky et al. 2019)"},"properties":{"noteIndex":0},"schema":"https://github.com/citation-style-language/schema/raw/master/csl-citation.json"}</w:instrText>
      </w:r>
      <w:r>
        <w:fldChar w:fldCharType="separate"/>
      </w:r>
      <w:r w:rsidRPr="00660145">
        <w:rPr>
          <w:noProof/>
        </w:rPr>
        <w:t>(Travis et al. 2004; Hines et al. 2014; Lavretsky et al. 2019)</w:t>
      </w:r>
      <w:r>
        <w:fldChar w:fldCharType="end"/>
      </w:r>
      <w:r>
        <w:t xml:space="preserve">, can enable detection of potentially adaptive hybridization across populations or species </w:t>
      </w:r>
      <w:r>
        <w:fldChar w:fldCharType="begin" w:fldLock="1"/>
      </w:r>
      <w:r>
        <w:instrText>ADDIN CSL_CITATION {"citationItems":[{"id":"ITEM-1","itemData":{"DOI":"10.1038/s41598-019-43119-4","ISSN":"20452322","PMID":"31043692","abstract":"Hybridization is a common phenomenon, yet its evolutionary outcomes remain debated. Here, we ask whether hybridization can speed adaptive evolution using resynthesized hybrids between two species of Texas sunflowers (Helianthus annuus and H. debilis) that form a natural hybrid in the wild (H. annuus ssp. texanus). We established separate control and hybrid populations and allowed them to evolve naturally in a field evolutionary experiment. In a final common-garden, we measured fitness and a suite of key traits for these lineages. We show that hybrid fitness evolved in just seven generations, with fitness of the hybrid lines exceeding that of the controls by 14% and 51% by the end of the experiment, though only the latter represents a significant increase. More traits evolved significantly in hybrids relative to controls, and hybrid evolution was faster for most traits. Some traits in both hybrid and control lineages evolved in an adaptive manner consistent with the direction of phenotypic selection. These findings show a causal pathway from hybridization to rapid adaptation and suggest an explanation for the frequently noted association between hybridization and adaptive radiation, range expansion, and invasion.","author":[{"dropping-particle":"","family":"Mitchell","given":"Nora","non-dropping-particle":"","parse-names":false,"suffix":""},{"dropping-particle":"","family":"Owens","given":"Gregory L.","non-dropping-particle":"","parse-names":false,"suffix":""},{"dropping-particle":"","family":"Hovick","given":"Stephen M.","non-dropping-particle":"","parse-names":false,"suffix":""},{"dropping-particle":"","family":"Rieseberg","given":"Loren H.","non-dropping-particle":"","parse-names":false,"suffix":""},{"dropping-particle":"","family":"Whitney","given":"Kenneth D.","non-dropping-particle":"","parse-names":false,"suffix":""}],"container-title":"Scientific Reports","id":"ITEM-1","issue":"1","issued":{"date-parts":[["2019","12","1"]]},"page":"1-12","publisher":"Nature Publishing Group","title":"Hybridization speeds adaptive evolution in an eight-year field experiment","type":"article-journal","volume":"9"},"uris":["http://www.mendeley.com/documents/?uuid=0f0c2b62-9607-3248-885d-4d4344ac0563"]},{"id":"ITEM-2","itemData":{"DOI":"10.1111/mec.13850","ISSN":"1365294X","abstract":"© 2016 John Wiley  &amp;  Sons Ltd Asexual reproduction is a common and fundamental mode of reproduction in plants. Although persistence in adverse conditions underlies most known cases of clonal dominance, proximal genetic drivers remain unclear, in particular for populations dominated by a few large clones. In this study, we studied a clonal population of the riparian tree Populus alba in the Douro river basin (northwestern Iberian Peninsula) where it hybridizes with Populus tremula, a species that grows in highly contrasted ecological conditions. We used 73 nuclear microsatellites to test whether genomic background (species ancestry) is a relevant cause of clonal success, and to assess the evolutionary consequences of clonal dominance by a few genets. Additional genotyping-by-sequencing data were produced to estimate the age of the largest clones. We found that a few ancient (over a few thousand years old) and widespread genets dominate the population, both in terms of clone size and number of sexual offspring produced. Interestingly, large clones possessed two genomic regions introgressed from P. tremula, which may have favoured their spread under stressful environmental conditions. At the population level, the spread of large genets was accompanied by an overall ancient (&gt;0.1 Myr) but soft decline of effective population size. Despite this decrease, and the high clonality and dominance of sexual reproduction by large clones, the Douro hybrid zone still displays considerable genetic diversity and low inbreeding. This suggests that even in extreme cases as in the Douro, asexual and sexual dominance of a few large, geographically extended individuals does not threaten population survival.","author":[{"dropping-particle":"","family":"Macaya-Sanz","given":"David","non-dropping-particle":"","parse-names":false,"suffix":""},{"dropping-particle":"","family":"Heuertz","given":"Myriam","non-dropping-particle":"","parse-names":false,"suffix":""},{"dropping-particle":"","family":"Lindtke","given":"Dorothea","non-dropping-particle":"","parse-names":false,"suffix":""},{"dropping-particle":"","family":"Vendramin","given":"Giovanni G.","non-dropping-particle":"","parse-names":false,"suffix":""},{"dropping-particle":"","family":"Lexer","given":"Christian","non-dropping-particle":"","parse-names":false,"suffix":""},{"dropping-particle":"","family":"González-Martínez","given":"Santiago C.","non-dropping-particle":"","parse-names":false,"suffix":""}],"container-title":"Molecular Ecology","id":"ITEM-2","issue":"21","issued":{"date-parts":[["2016"]]},"page":"5330-5344","title":"Causes and consequences of large clonal assemblies in a poplar hybrid zone","type":"article-journal","volume":"25"},"uris":["http://www.mendeley.com/documents/?uuid=f64102ad-5a79-40cb-b215-b88b567266ef"]}],"mendeley":{"formattedCitation":"(Macaya-Sanz et al. 2016; Mitchell et al. 2019)","plainTextFormattedCitation":"(Macaya-Sanz et al. 2016; Mitchell et al. 2019)","previouslyFormattedCitation":"(Macaya-Sanz et al. 2016; Mitchell et al. 2019)"},"properties":{"noteIndex":0},"schema":"https://github.com/citation-style-language/schema/raw/master/csl-citation.json"}</w:instrText>
      </w:r>
      <w:r>
        <w:fldChar w:fldCharType="separate"/>
      </w:r>
      <w:r w:rsidRPr="00660145">
        <w:rPr>
          <w:noProof/>
        </w:rPr>
        <w:t>(Macaya-Sanz et al. 2016; Mitchell et al. 2019)</w:t>
      </w:r>
      <w:r>
        <w:fldChar w:fldCharType="end"/>
      </w:r>
      <w:r>
        <w:t xml:space="preserve">, and enable detection of mutations or outlier loci that could indicate selection events </w:t>
      </w:r>
      <w:r>
        <w:fldChar w:fldCharType="begin" w:fldLock="1"/>
      </w:r>
      <w:r w:rsidR="00DB3393">
        <w:instrText>ADDIN CSL_CITATION {"citationItems":[{"id":"ITEM-1","itemData":{"DOI":"10.1111/eva.12580","ISSN":"17524571","abstract":"Urbanization is a growing concern challenging the evolutionary potential of wild populations by reducing genetic diversity and imposing new selection regimes affecting many key fitness traits. However, genomic footprints of urbanization have received little attention so far. Using RAD sequencing, we investigated the genomewide effects of urbanization on neutral and adaptive genomic diversity in 140 adult great tits Parus major collected in locations with contrasted urbanization levels (from a natural forest to highly urbanized areas of a city; Montpellier, France). Heterozygosity was slightly lower in the more urbanized sites compared to the more rural ones. Low but significant effect of urbanization on genetic differentiation was found, at the site level but not at the nest level, indicative of the geographic scale of urbanization impact and of the potential for local adaptation despite gene flow. Gene–environment association tests identified numerous SNPs with small association scores to urbanization, distributed across the genome, from which a subset of 97 SNPs explained up to 81% of the variance in urbanization, overall suggesting a polygenic response to selection in the urban environment. These findings open stimulating perspectives for broader applications of high-resolution genomic tools on other cities and larger sample sizes to investigate the consistency of the effects of urbanization on the spatial distribution of genetic diversity and the polygenic nature of gene–urbanization association.","author":[{"dropping-particle":"","family":"Perrier","given":"Charles","non-dropping-particle":"","parse-names":false,"suffix":""},{"dropping-particle":"","family":"Lozano del Campo","given":"Ana","non-dropping-particle":"","parse-names":false,"suffix":""},{"dropping-particle":"","family":"Szulkin","given":"Marta","non-dropping-particle":"","parse-names":false,"suffix":""},{"dropping-particle":"","family":"Demeyrier","given":"Virginie","non-dropping-particle":"","parse-names":false,"suffix":""},{"dropping-particle":"","family":"Gregoire","given":"Arnaud","non-dropping-particle":"","parse-names":false,"suffix":""},{"dropping-particle":"","family":"Charmantier","given":"Anne","non-dropping-particle":"","parse-names":false,"suffix":""}],"container-title":"Evolutionary Applications","id":"ITEM-1","issue":"5","issued":{"date-parts":[["2018","6","1"]]},"page":"593-613","publisher":"Wiley-Blackwell","title":"Great tits and the city: Distribution of genomic diversity and gene-environment associations along an urbanization gradient","type":"article-journal","volume":"11"},"uris":["http://www.mendeley.com/documents/?uuid=7b6aeaf4-bed9-3f41-a438-f2e5e4200606"]},{"id":"ITEM-2","itemData":{"DOI":"10.1086/688018","abstract":"Online enhancements: appendix. abstract: Uncovering the genetic and evolutionary basis of local adaptation is a major focus of evolutionary biology. The recent devel-opment of cost-effective methods for obtaining high-quality genome-scale data makes it possible to identify some of the loci responsible for adaptive differences among populations. Two basic approaches for identifying putatively locally adaptive loci have been developed and are broadly used: one that identifies loci with unusually high ge-netic differentiation among populations (differentiation outlier meth-ods) and one that searches for correlations between local population allele frequencies and local environments (genetic-environment asso-ciation methods). Here, we review the promises and challenges of these genome scan methods, including correcting for the confounding influence of a species' demographic history, biases caused by missing aspects of the genome, matching scales of environmental data with population structure, and other statistical considerations. In each case, we make suggestions for best practices for maximizing the accuracy and efficiency of genome scans to detect the underlying genetic basis of local adaptation. With attention to their current limitations, genome scan methods can be an important tool in finding the genetic basis of adaptive evolutionary change.","author":[{"dropping-particle":"","family":"Hoban","given":"Sean","non-dropping-particle":"","parse-names":false,"suffix":""},{"dropping-particle":"","family":"Kelley","given":"Joanna L","non-dropping-particle":"","parse-names":false,"suffix":""},{"dropping-particle":"","family":"Lotterhos","given":"Katie E","non-dropping-particle":"","parse-names":false,"suffix":""},{"dropping-particle":"","family":"Antolin","given":"Michael F","non-dropping-particle":"","parse-names":false,"suffix":""},{"dropping-particle":"","family":"Bradburd","given":"Gideon","non-dropping-particle":"","parse-names":false,"suffix":""},{"dropping-particle":"","family":"Lowry","given":"David B","non-dropping-particle":"","parse-names":false,"suffix":""},{"dropping-particle":"","family":"Poss","given":"Mary L","non-dropping-particle":"","parse-names":false,"suffix":""},{"dropping-particle":"","family":"Reed","given":"Laura K","non-dropping-particle":"","parse-names":false,"suffix":""},{"dropping-particle":"","family":"Storfer","given":"Andrew","non-dropping-particle":"","parse-names":false,"suffix":""},{"dropping-particle":"","family":"Whitlock","given":"Michael C","non-dropping-particle":"","parse-names":false,"suffix":""}],"container-title":"The American Naturalist","id":"ITEM-2","issue":"4","issued":{"date-parts":[["2016"]]},"title":"Finding the Genomic Basis of Local Adaptation: Pitfalls, Practical Solutions, and Future Directions","type":"article-journal","volume":"188"},"uris":["http://www.mendeley.com/documents/?uuid=b519146a-df08-3812-b445-4ccbe5ee6249"]}],"mendeley":{"formattedCitation":"(Hoban et al. 2016; Perrier et al. 2018)","manualFormatting":"(Hoban et al. 2016; Perrier et al. 2018)","plainTextFormattedCitation":"(Hoban et al. 2016; Perrier et al. 2018)","previouslyFormattedCitation":"(Hoban et al.; Perrier et al. 2018)"},"properties":{"noteIndex":0},"schema":"https://github.com/citation-style-language/schema/raw/master/csl-citation.json"}</w:instrText>
      </w:r>
      <w:r>
        <w:fldChar w:fldCharType="separate"/>
      </w:r>
      <w:r w:rsidRPr="00660145">
        <w:rPr>
          <w:noProof/>
        </w:rPr>
        <w:t>(Hoban et al.</w:t>
      </w:r>
      <w:r>
        <w:rPr>
          <w:noProof/>
        </w:rPr>
        <w:t xml:space="preserve"> 2016</w:t>
      </w:r>
      <w:r w:rsidRPr="00660145">
        <w:rPr>
          <w:noProof/>
        </w:rPr>
        <w:t>; Perrier et al. 2018)</w:t>
      </w:r>
      <w:r>
        <w:fldChar w:fldCharType="end"/>
      </w:r>
      <w:r>
        <w:t xml:space="preserve">. More recently use of RNA sequencing has also proven useful to understanding evolutionary change and its interplay with plasticity </w:t>
      </w:r>
      <w:r>
        <w:fldChar w:fldCharType="begin" w:fldLock="1"/>
      </w:r>
      <w:r>
        <w:instrText>ADDIN CSL_CITATION {"citationItems":[{"id":"ITEM-1","itemData":{"DOI":"10.1111/mec.15334","ISSN":"0962-1083","abstract":"Variation in among-family transcriptional responses to different environmental conditions can help to identify adaptive genetic variation, even prior to a selective event. Coupling differential gene expression with formal survival analyses allows for the disentanglement of treatment effects, required for understanding how individuals plastically respond to environmental stressors, from the adaptive genetic variation responsible for differential survival. We combined these two approaches to investigate responses to an emerging conservation issue, thiamine (vitamin B1) deficiency, in a threatened population of Atlantic salmon (Salmo salar). Thiamine is an essential vitamin that is increasingly limited in many ecosystems. In Lake Champlain, Atlantic salmon cannot acquire thiamine in sufficient quantities to support natural reproduction; fertilized eggs must be reared in hatcheries and treated with supplemental thiamine. We evaluated transcriptional responses (via RNA sequencing) to thiamine treatment across families and found 3,616 genes differentially expressed between control (no supplemental thiamine) and treatment individuals. Fewer genes changed expression equally across families (i.e., additively) than exhibited genotype × environment interactions in response to thiamine. Differentially expressed genes were related to known physiological effects of thiamine deficiency, including oxidative stress, cardiovascular irregularities and neurological abnormalities. We also identified 1,446 putatively adaptive genes that were strongly associated with among-family survival in the absence of thiamine treatment, many of which related to neurogenesis and visual perception. Our results highlight the utility of coupling RNA sequencing with formal survival analyses to identify candidate genes that underlie the among-family variation in survival required for an adaptive response to natural selection.","author":[{"dropping-particle":"","family":"Harder","given":"Avril M.","non-dropping-particle":"","parse-names":false,"suffix":""},{"dropping-particle":"","family":"Willoughby","given":"Janna R.","non-dropping-particle":"","parse-names":false,"suffix":""},{"dropping-particle":"","family":"Ardren","given":"William R.","non-dropping-particle":"","parse-names":false,"suffix":""},{"dropping-particle":"","family":"Christie","given":"Mark R.","non-dropping-particle":"","parse-names":false,"suffix":""}],"container-title":"Molecular Ecology","id":"ITEM-1","issue":"6","issued":{"date-parts":[["2020","3","29"]]},"page":"1035-1049","publisher":"Blackwell Publishing Ltd","title":"Among</w:instrText>
      </w:r>
      <w:r>
        <w:rPr>
          <w:rFonts w:ascii="Cambria Math" w:hAnsi="Cambria Math" w:cs="Cambria Math"/>
        </w:rPr>
        <w:instrText>‐</w:instrText>
      </w:r>
      <w:r>
        <w:instrText>family variation in survival and gene expression uncovers adaptive genetic variation in a threatened fish","type":"article-journal","volume":"29"},"uris":["http://www.mendeley.com/documents/?uuid=b93137ef-178a-3e9e-b6cd-f5d21ea7f5a1"]},{"id":"ITEM-2","itemData":{"DOI":"10.1111/mec.14547","ISSN":"09621083","author":[{"dropping-particle":"","family":"Biasse","given":"Melissa B.","non-dropping-particle":"De","parse-names":false,"suffix":""},{"dropping-particle":"","family":"Kawji","given":"Yasmeen","non-dropping-particle":"","parse-names":false,"suffix":""},{"dropping-particle":"","family":"Kelly","given":"Morgan W.","non-dropping-particle":"","parse-names":false,"suffix":""}],"container-title":"Molecular Ecology","id":"ITEM-2","issued":{"date-parts":[["2018","3","6"]]},"title":"Phenotypic and transcriptomic responses to salinity stress across genetically and geographically divergent &lt;i&gt;Tigriopus californicus&lt;/i&gt; populations",</w:instrText>
      </w:r>
      <w:r w:rsidRPr="00BF381B">
        <w:rPr>
          <w:lang w:val="fr-FR"/>
        </w:rPr>
        <w:instrText>"type":"article-journal"},"uris":["http://www.mendeley.com/documents/?uuid=b26da013-8b2d-3508-aa55-8d314b304ef7"]},{"id":"ITEM-3","itemData":{"DOI":"10.1111/mec.13055","ISSN":"09621083","author":[{"dropping-particle":"","family":"Alvarez","given":"Mariano","non-dropping-particle":"","parse-names":false,"suffix":""},{"dropping-particle":"","family":"Schrey","given":"Aaron W.","non-dropping-particle":"","parse-names":false,"suffix":""},{"dropping-particle":"","family":"Richards","given":"Christina L.","non-dropping-particle":"","parse-names":false,"suffix":""}],"container-title":"Molecular Ecology","id":"ITEM-3","issue":"4","issued":{"date-parts":[["2015","2","1"]]},"page":"710-725","publisher":"John Wiley &amp; Sons, Ltd (10.1111)","title":"Ten years of transcriptomics in wild populations: what have we learned about their ecology and evolution?","type":"article-journal","volume":"24"},"uris":["http://www.mendeley.com/documents/?uuid=68df218a-33d5-3422-9b7f-13b9da7f81e4"]}],"mendeley":{"formattedCitation":"(Alvarez et al. 2015; De Biasse et al. 2018 Mar 6; Harder et al. 2020)","manualFormatting":"(Alvarez et al. 2015; De Biasse et al. 2018; Harder et al. 2020)","plainTextFormattedCitation":"(Alvarez et al. 2015; De Biasse et al. 2018 Mar 6; Harder et al. 2020)","previouslyFormattedCitation":"(Alvarez et al. 2015; De Biasse et al. 2018 Mar 6; Harder et al. 2020)"},"properties":{"noteIndex":0},"schema":"https://github.com/citation-style-language/schema/raw/master/csl-citation.json"}</w:instrText>
      </w:r>
      <w:r>
        <w:fldChar w:fldCharType="separate"/>
      </w:r>
      <w:r w:rsidRPr="00A44728">
        <w:rPr>
          <w:noProof/>
          <w:lang w:val="fr-FR"/>
        </w:rPr>
        <w:t>(Alvarez et al. 2015; De Biasse et al. 2018; Harder et al. 2020)</w:t>
      </w:r>
      <w:r>
        <w:fldChar w:fldCharType="end"/>
      </w:r>
      <w:r w:rsidRPr="00A44728">
        <w:rPr>
          <w:lang w:val="fr-FR"/>
        </w:rPr>
        <w:t>.</w:t>
      </w:r>
      <w:r>
        <w:rPr>
          <w:lang w:val="fr-FR"/>
        </w:rPr>
        <w:t xml:space="preserve"> </w:t>
      </w:r>
      <w:r w:rsidRPr="00A44728">
        <w:t>The use of</w:t>
      </w:r>
      <w:r>
        <w:t xml:space="preserve"> genetics and</w:t>
      </w:r>
      <w:r w:rsidRPr="00A44728">
        <w:t xml:space="preserve"> genomics</w:t>
      </w:r>
      <w:r>
        <w:t xml:space="preserve"> techniques</w:t>
      </w:r>
      <w:r w:rsidRPr="00A44728">
        <w:t xml:space="preserve">, especially in combination with </w:t>
      </w:r>
      <w:r>
        <w:t>resurrection ecology can be a valuable way to untangle evolutionary shifts across time, and potentially as responses to climate change.</w:t>
      </w:r>
    </w:p>
    <w:p w14:paraId="1690C729" w14:textId="18BA43F5" w:rsidR="00236E6D" w:rsidRPr="00A44728" w:rsidRDefault="001F2E9F" w:rsidP="005E54E2">
      <w:pPr>
        <w:pStyle w:val="Heading2"/>
      </w:pPr>
      <w:r w:rsidRPr="00A44728">
        <w:t xml:space="preserve">Coastal </w:t>
      </w:r>
      <w:r w:rsidR="00145BD6" w:rsidRPr="00A44728">
        <w:t>Wetlands and Climate Change</w:t>
      </w:r>
      <w:bookmarkEnd w:id="6"/>
    </w:p>
    <w:p w14:paraId="4B35308F" w14:textId="77777777" w:rsidR="00236E6D" w:rsidRPr="00A44728" w:rsidRDefault="00236E6D" w:rsidP="005E54E2">
      <w:r w:rsidRPr="00A44728">
        <w:tab/>
      </w:r>
      <w:r w:rsidRPr="00A44728">
        <w:tab/>
        <w:t xml:space="preserve"> </w:t>
      </w:r>
    </w:p>
    <w:p w14:paraId="7AEDCC66" w14:textId="77777777" w:rsidR="006E10C3" w:rsidRPr="00A44728" w:rsidRDefault="006E10C3" w:rsidP="006E10C3">
      <w:bookmarkStart w:id="7" w:name="_Toc57401134"/>
      <w:r>
        <w:t xml:space="preserve">Climate change threatens many species with shifts in environmental conditions outside of their optimal range </w:t>
      </w:r>
      <w:r>
        <w:fldChar w:fldCharType="begin" w:fldLock="1"/>
      </w:r>
      <w:r>
        <w:instrText>ADDIN CSL_CITATION {"citationItems":[{"id":"ITEM-1","itemData":{"author":[{"dropping-particle":"","family":"Hoffman","given":"AA","non-dropping-particle":"","parse-names":false,"suffix":""},{"dropping-particle":"","family":"Sgro","given":"CM","non-dropping-particle":"","parse-names":false,"suffix":""}],"container-title":"Nature","id":"ITEM-1","issued":{"date-parts":[["2011"]]},"title":"Climate change and evolutionary adaptation.: EBSCOhost","type":"article-journal"},"uris":["http://www.mendeley.com/documents/?uuid=a4c6f934-27e6-3c7b-aa6d-e587513efab7"]},{"id":"ITEM-2","itemData":{"DOI":"10.1038/nclimate3110","ISSN":"1758-678X","abstract":"It has been predicted, by theory and models, that heavy precipitation will increase with climate change and this is now being seen in observations. Emergence of signals such as this will enable testing of predictions, which should increase confidence in them.","author":[{"dropping-particle":"","family":"Fischer","given":"E. M.","non-dropping-particle":"","parse-names":false,"suffix":""},{"dropping-particle":"","family":"Knutti","given":"R.","non-dropping-particle":"","parse-names":false,"suffix":""}],"container-title":"Nature Climate Change","id":"ITEM-2","issue":"11","issued":{"date-parts":[["2016","11","1"]]},"page":"986-991","publisher":"Nature Publishing Group","title":"Observed heavy precipitation increase confirms theory and early models","type":"article-journal","volume":"6"},"uris":["http://www.mendeley.com/documents/?uuid=6a1e4441-c6ac-3544-87c4-0c6cc0331b45"]},{"id":"ITEM-3","itemData":{"DOI":"10.1029/2012GL052947","ISSN":"00948276","author":[{"dropping-particle":"","family":"Yin","given":"Jianjun","non-dropping-particle":"","parse-names":false,"suffix":""}],"container-title":"Geophysical Research Letters","id":"ITEM-3","issue":"17","issued":{"date-parts":[["2012","9","16"]]},"page":"n/a-n/a","publisher":"Wiley-Blackwell","title":"Century to multi-century sea level rise projections from CMIP5 models","type":"article-journal","volume":"39"},"uris":["http://www.mendeley.com/documents/?uuid=39b5d3fc-cf9e-35bd-80d9-56ccbd52c935"]},{"id":"ITEM-4","itemData":{"DOI":"10.1098/rstb.2016.0146","ISBN":"0954-6820","ISSN":"14712970","PMID":"28483875","abstract":"Extreme events can be a major driver of evolutionary change over geological and contemporary timescales. Outstanding examples are evolutionary diversification following mass extinctions caused by extreme volcanism or asteroid impact. The evolution of organisms in contemporary time is typically viewed as a gradual and incremental process that results from genetic change, environmental perturbation or both. However, contemporary environments occasionally experience strong perturbations such as heat waves, floods, hurricanes, droughts and pest outbreaks. These extreme events set up strong selection pressures on organisms, and are small-scale analogues of the dramatic changes documented in the fossil record. Because extreme events are rare, almost by definition, they are difficult to study. So far most attention has been given to their ecological rather than to their evolutionary consequences. We review several case studies of contemporary evolution in response to two types of extreme environmental perturbations, episodic (pulse) or prolonged (press). Evolution is most likely to occur when extreme events alter community composition. We encourage investigators to be prepared for evolutionary change in response to rare events during long-term field studies.This article is part of the themed issue 'Behavioural, ecological and evolutionary responses to extreme climatic events'.","author":[{"dropping-particle":"","family":"Grant","given":"Peter R.","non-dropping-particle":"","parse-names":false,"suffix":""},{"dropping-particle":"","family":"Rosemary Grant","given":"B.","non-dropping-particle":"","parse-names":false,"suffix":""},{"dropping-particle":"","family":"Huey","given":"Raymond B.","non-dropping-particle":"","parse-names":false,"suffix":""},{"dropping-particle":"","family":"Johnson","given":"Marc T.J.","non-dropping-particle":"","parse-names":false,"suffix":""},{"dropping-particle":"","family":"Knoll","given":"Andrew H.","non-dropping-particle":"","parse-names":false,"suffix":""},{"dropping-particle":"","family":"Schmitt","given":"Johanna","non-dropping-particle":"","parse-names":false,"suffix":""}],"container-title":"Philosophical Transactions of the Royal Society B: Biological Sciences","id":"ITEM-4","issue":"1723","issued":{"date-parts":[["2017"]]},"title":"Evolution caused by extreme events","type":"article-journal","volume":"372"},"uris":["http://www.mendeley.com/documents/?uuid=a27595fe-7a80-324e-b8a6-e19eea41c392"]}],"mendeley":{"formattedCitation":"(Hoffman and Sgro 2011; Yin 2012; Fischer and Knutti 2016; Grant et al. 2017)","plainTextFormattedCitation":"(Hoffman and Sgro 2011; Yin 2012; Fischer and Knutti 2016; Grant et al. 2017)","previouslyFormattedCitation":"(Hoffman and Sgro 2011; Yin 2012; Fischer and Knutti 2016; Grant et al. 2017)"},"properties":{"noteIndex":0},"schema":"https://github.com/citation-style-language/schema/raw/master/csl-citation.json"}</w:instrText>
      </w:r>
      <w:r>
        <w:fldChar w:fldCharType="separate"/>
      </w:r>
      <w:r w:rsidRPr="001B0666">
        <w:rPr>
          <w:noProof/>
        </w:rPr>
        <w:t>(Hoffman and Sgro 2011; Yin 2012; Fischer and Knutti 2016; Grant et al. 2017)</w:t>
      </w:r>
      <w:r>
        <w:fldChar w:fldCharType="end"/>
      </w:r>
      <w:r>
        <w:t>. Stress from rising ambient CO</w:t>
      </w:r>
      <w:r w:rsidRPr="00985168">
        <w:rPr>
          <w:vertAlign w:val="subscript"/>
        </w:rPr>
        <w:t>2</w:t>
      </w:r>
      <w:r>
        <w:t xml:space="preserve">, rising seas, altered precipitation regimes and extreme heat events have all demonstrated devastating effects on a range of ecosystems and their constituent species </w:t>
      </w:r>
      <w:r>
        <w:fldChar w:fldCharType="begin" w:fldLock="1"/>
      </w:r>
      <w:r>
        <w:instrText>ADDIN CSL_CITATION {"citationItems":[{"id":"ITEM-1","itemData":{"DOI":"10.1371/journal.pbio.2001104","ISSN":"1545-7885","abstract":"Current climate change may be a major threat to global biodiversity, but the extent of species loss will depend on the details of how species respond to changing climates. For example, if most species can undergo rapid change in their climatic niches, then extinctions may be limited. Numerous studies have now documented shifts in the geographic ranges of species that were inferred to be related to climate change, especially shifts towards higher mean elevations and latitudes. Many of these studies contain valuable data on extinctions of local populations that have not yet been thoroughly explored. Specifically, overall range shifts can include range contractions at the “warm edges” of species’ ranges (i.e., lower latitudes and elevations), contractions which occur through local extinctions. Here, data on climate-related range shifts were used to test the frequency of local extinctions related to recent climate change. The results show that climate-related local extinctions have already occurred in hundreds of species, including 47% of the 976 species surveyed. This frequency of local extinctions was broadly similar across climatic zones, clades, and habitats but was significantly higher in tropical species than in temperate species (55% versus 39%), in animals than in plants (50% versus 39%), and in freshwater habitats relative to terrestrial and marine habitats (74% versus 46% versus 51%). Overall, these results suggest that local extinctions related to climate change are already widespread, even though levels of climate change so far are modest relative to those predicted in the next 100 years. These extinctions will presumably become much more prevalent as global warming increases further by roughly 2-fold to 5-fold over the coming decades.","author":[{"dropping-particle":"","family":"Wiens","given":"John J.","non-dropping-particle":"","parse-names":false,"suffix":""}],"container-title":"PLOS Biology","editor":[{"dropping-particle":"","family":"Barnosky","given":"Anthony","non-dropping-particle":"","parse-names":false,"suffix":""}],"id":"ITEM-1","issue":"12","issued":{"date-parts":[["2016","12","8"]]},"page":"e2001104","publisher":"Public Library of Science","title":"Climate-Related Local Extinctions Are Already Widespread among Plant and Animal Species","type":"article-journal","volume":"14"},"uris":["http://www.mendeley.com/documents/?uuid=7310f82f-8c33-3f57-aabb-7e872fbef2f4"]},{"id":"ITEM-2","itemData":{"abstract":"The complex effects of global climate change on freshwater ecosystems limit our ability to predict biological responses in a standard way and may compromise ecosystem management with respect to potential changes. I present a theoretical framework that shows the usefulness of resurrection ecology for standardizing cross-system comparisons of ecological responses to global climate change. Resurrection ecology makes use of plant seed and animal resting-egg (propagule) banks that integrate past environmental histories in the gene pools of their organisms. Resurrected organisms that have undergone different periods of dormancy can be studied comparatively using evolutionary/genetic and experimental approaches. Both approaches combined can provide insights into how the dimensions of species' ecological niches have shifted over time and could help reveal whether direct effects of climate change (increased temperatures and CO 2 concentrations and hydrological alterations) or other anthropogenic stressors (e.g., contamination, landuse change) have caused microevolution. Insights gained from resurrection ecology could be used to manage gene flow between populations and to help prevent extinctions of threatened populations. These insights could be used to help manage ecosystem structure and function and maintain ecological sustainability. However, our ability to apply results from resurrection ecology to organisms that do not have long-term dormancy stages in their life cycles may be limited, and the usefulness of resurrection ecology will have to be evaluated along gradients of hydroperiod and flood frequency, which may determine rates of microevolution in aquatic ecosystems.","author":[{"dropping-particle":"","family":"Angeler","given":"David G","non-dropping-particle":"","parse-names":false,"suffix":""}],"container-title":"Benthol. Soc","id":"ITEM-2","issue":"1","issued":{"date-parts":[["2007"]]},"page":"12-22","title":"Resurrection ecology and global climate change research in freshwater ecosystems","type":"article-journal","volume":"26"},"uris":["http://www.mendeley.com/documents/?uuid=66934987-a955-3faa-928f-808de11a6051"]}],"mendeley":{"formattedCitation":"(Angeler 2007; Wiens 2016)","manualFormatting":"(Angeler 2007; IPCC 2014; Wiens 2016)","plainTextFormattedCitation":"(Angeler 2007; Wiens 2016)","previouslyFormattedCitation":"(Angeler 2007; Wiens 2016)"},"properties":{"noteIndex":0},"schema":"https://github.com/citation-style-language/schema/raw/master/csl-citation.json"}</w:instrText>
      </w:r>
      <w:r>
        <w:fldChar w:fldCharType="separate"/>
      </w:r>
      <w:r w:rsidRPr="001B0666">
        <w:rPr>
          <w:noProof/>
        </w:rPr>
        <w:t xml:space="preserve">(Angeler 2007; </w:t>
      </w:r>
      <w:r>
        <w:rPr>
          <w:noProof/>
        </w:rPr>
        <w:t xml:space="preserve">IPCC 2014; </w:t>
      </w:r>
      <w:r w:rsidRPr="001B0666">
        <w:rPr>
          <w:noProof/>
        </w:rPr>
        <w:t>Wiens 2016)</w:t>
      </w:r>
      <w:r>
        <w:fldChar w:fldCharType="end"/>
      </w:r>
      <w:r>
        <w:t xml:space="preserve">. Ecosystems like coastal wetlands, which exist at the junction of terrestrial and oceanic influences, face many environmental stressors as climate change worsens </w:t>
      </w:r>
      <w:r>
        <w:fldChar w:fldCharType="begin" w:fldLock="1"/>
      </w:r>
      <w:r>
        <w:instrText>ADDIN CSL_CITATION {"citationItems":[{"id":"ITEM-1","itemData":{"DOI":"10.1111/gcb.13084","ISSN":"13541013","author":[{"dropping-particle":"","family":"Osland","given":"Michael J.","non-dropping-particle":"","parse-names":false,"suffix":""},{"dropping-particle":"","family":"Enwright","given":"Nicholas M.","non-dropping-particle":"","parse-names":false,"suffix":""},{"dropping-particle":"","family":"Day","given":"Richard H.","non-dropping-particle":"","parse-names":false,"suffix":""},{"dropping-particle":"","family":"Gabler","given":"Christopher A.","non-dropping-particle":"","parse-names":false,"suffix":""},{"dropping-particle":"","family":"Stagg","given":"Camille L.","non-dropping-particle":"","parse-names":false,"suffix":""},{"dropping-particle":"","family":"Grace","given":"James B.","non-dropping-particle":"","parse-names":false,"suffix":""}],"container-title":"Global Change Biology","id":"ITEM-1","issue":"1","issued":{"date-parts":[["2016","1","1"]]},"page":"1-11","publisher":"John Wiley &amp; Sons, Ltd (10.1111)","title":"Beyond just sea-level rise: considering macroclimatic drivers within coastal wetland vulnerability assessments to climate change","type":"article-journal","volume":"22"},"uris":["http://www.mendeley.com/documents/?uuid=b5ed0390-e4ee-38a7-aff8-04632e04e3c5"]},{"id":"ITEM-2","itemData":{"DOI":"10.1038/s41586-018-0476-5","ISSN":"0028-0836","abstract":"The response of coastal wetlands to sea-level rise during the twenty-first century remains uncertain. Global-scale projections suggest that between 20 and 90 per cent (for low and high sea-level rise scenarios, respectively) of the present-day coastal wetland area will be lost, which will in turn result in the loss of biodiversity and highly valued ecosystem services1–3. These projections do not necessarily take into account all essential geomorphological4–7 and socio-economic system feedbacks8. Here we present an integrated global modelling approach that considers both the ability of coastal wetlands to build up vertically by sediment accretion, and the accommodation space, namely, the vertical and lateral space available for fine sediments to accumulate and be colonized by wetland vegetation. We use this approach to assess global-scale changes in coastal wetland area in response to global sea-level rise and anthropogenic coastal occupation during the twenty-first century. On the basis of our simulations, we find that, globally, rather than losses, wetland gains of up to 60 per cent of the current area are possible, if more than 37 per cent (our upper estimate for current accommodation space) of coastal wetlands have sufficient accommodation space, and sediment supply remains at present levels. In contrast to previous studies1–3, we project that until 2100, the loss of global coastal wetland area will range between 0 and 30 per cent, assuming no further accommodation space in addition to current levels. Our simulations suggest that the resilience of global wetlands is primarily driven by the availability of accommodation space, which is strongly influenced by the building of anthropogenic infrastructure in the coastal zone and such infrastructure is expected to change over the twenty-first century. Rather than being an inevitable consequence of global sea-level rise, our findings indicate that large-scale loss of coastal wetlands might be avoidable, if sufficient additional accommodation space can be created through careful nature-based adaptation solutions to coastal management.","author":[{"dropping-particle":"","family":"Schuerch","given":"Mark","non-dropping-particle":"","parse-names":false,"suffix":""},{"dropping-particle":"","family":"Spencer","given":"Tom","non-dropping-particle":"","parse-names":false,"suffix":""},{"dropping-particle":"","family":"Temmerman","given":"Stijn","non-dropping-particle":"","parse-names":false,"suffix":""},{"dropping-particle":"","family":"Kirwan","given":"Matthew L.","non-dropping-particle":"","parse-names":false,"suffix":""},{"dropping-particle":"","family":"Wolff","given":"Claudia","non-dropping-particle":"","parse-names":false,"suffix":""},{"dropping-particle":"","family":"Lincke","given":"Daniel","non-dropping-particle":"","parse-names":false,"suffix":""},{"dropping-particle":"","family":"McOwen","given":"Chris J.","non-dropping-particle":"","parse-names":false,"suffix":""},{"dropping-particle":"","family":"Pickering","given":"Mark D.","non-dropping-particle":"","parse-names":false,"suffix":""},{"dropping-particle":"","family":"Reef","given":"Ruth","non-dropping-particle":"","parse-names":false,"suffix":""},{"dropping-particle":"","family":"Vafeidis","given":"Athanasios T.","non-dropping-particle":"","parse-names":false,"suffix":""},{"dropping-particle":"","family":"Hinkel","given":"Jochen","non-dropping-particle":"","parse-names":false,"suffix":""},{"dropping-particle":"","family":"Nicholls","given":"Robert J.","non-dropping-particle":"","parse-names":false,"suffix":""},{"dropping-particle":"","family":"Brown","given":"Sally","non-dropping-particle":"","parse-names":false,"suffix":""}],"container-title":"Nature","id":"ITEM-2","issue":"7722","issued":{"date-parts":[["2018","9","12"]]},"page":"231-234","publisher":"Nature Publishing Group","title":"Future response of global coastal wetlands to sea-level rise","type":"article-journal","volume":"561"},"uris":["http://www.mendeley.com/documents/?uuid=3454b517-0f4a-32a8-941e-a9f2bdadf940"]}],"mendeley":{"formattedCitation":"(Osland et al. 2016; Schuerch et al. 2018)","plainTextFormattedCitation":"(Osland et al. 2016; Schuerch et al. 2018)","previouslyFormattedCitation":"(Osland et al. 2016; Schuerch et al. 2018)"},"properties":{"noteIndex":0},"schema":"https://github.com/citation-style-language/schema/raw/master/csl-citation.json"}</w:instrText>
      </w:r>
      <w:r>
        <w:fldChar w:fldCharType="separate"/>
      </w:r>
      <w:r w:rsidRPr="001B0666">
        <w:rPr>
          <w:noProof/>
        </w:rPr>
        <w:t>(Osland et al. 2016; Schuerch et al. 2018)</w:t>
      </w:r>
      <w:r>
        <w:fldChar w:fldCharType="end"/>
      </w:r>
      <w:r>
        <w:t>. Numerous studies examine impacts of these combined stressors on coastal wetland plant communities, namely rising ambient CO</w:t>
      </w:r>
      <w:r w:rsidRPr="00985168">
        <w:rPr>
          <w:vertAlign w:val="subscript"/>
        </w:rPr>
        <w:t>2</w:t>
      </w:r>
      <w:r>
        <w:t xml:space="preserve"> and sea level rise </w:t>
      </w:r>
      <w:r>
        <w:fldChar w:fldCharType="begin" w:fldLock="1"/>
      </w:r>
      <w:r>
        <w:instrText xml:space="preserve">ADDIN CSL_CITATION {"citationItems":[{"id":"ITEM-1","itemData":{"abstract":"JSTOR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Research, 7(2), 403-415. Fort Lauderdale (Florida). ISSN 0749-0208. Long-term changes in marsh vertical accretion rates based on pollen and radionuclide geo-chronologies and historical reconstruction of land loss in bay islands were used to investigate changes in sea level in the Chesapeake Bay from colonial times. These records suggest that the rapid submergence of the Bay region documented in local tide-gauge records essentially dates from only the early nineteenth century; whereas, rates of sea-level rise throughout the sev-enteenth and eighteenth centuries were relatively slow. Land loss and marsh vertical accretion rates have further accelerated since the late nineteenth century. This pattern of sea-level changes in the Chesapeake corresponds with the general changes in global climate of the last several centuries associated with the Little Ice Age. Nevertheless, global eustasy cannot account for a large percentage of the present sea-level trend in the Bay. We hypothesize that enhanced land subsidence rates from anthropogenic groundwater withdrawal and sediment loading are other major factors which may account for the high rate of submergence in especially the mid-Chesapeake region.","author":[{"dropping-particle":"","family":"Kearney","given":"Michael S","non-dropping-particle":"","parse-names":false,"suffix":""},{"dropping-particle":"","family":"Stevenson","given":"J Court","non-dropping-particle":"","parse-names":false,"suffix":""},{"dropping-particle":"","family":"Kearneyt","given":"Michael S","non-dropping-particle":"","parse-names":false,"suffix":""},{"dropping-particle":"","family":"Stevensont","given":"J Court","non-dropping-particle":"","parse-names":false,"suffix":""}],"container-title":"Source: Journal of Coastal Research Journal of Coastal Research","id":"ITEM-1","issue":"2","issued":{"date-parts":[["1991"]]},"page":"403-415","title":"Island Land Loss and Marsh Vertical Accretion Rate Evidence for Historical Sea-Level Changes in Chesapeake Bay Evidence for Historical Sea-Level Changes in Chesapeake Bay1 Rate Evidence for Historical Sea-Level Changes in Chesapeake Bay. Journal of Coastal","type":"article-journal","volume":"7"},"uris":["http://www.mendeley.com/documents/?uuid=8ea9de95-d62b-3267-9f26-a6759818a4df"]},{"id":"ITEM-2","itemData":{"DOI":"10.1111/j.1365-2745.2008.01449.x","ISSN":"00220477","author":[{"dropping-particle":"","family":"Cherry","given":"Julia A.","non-dropping-particle":"","parse-names":false,"suffix":""},{"dropping-particle":"","family":"McKee","given":"Karen L.","non-dropping-particle":"","parse-names":false,"suffix":""},{"dropping-particle":"","family":"Grace","given":"James B.","non-dropping-particle":"","parse-names":false,"suffix":""}],"container-title":"Journal of Ecology","id":"ITEM-2","issue":"1","issued":{"date-parts":[["2009","1","1"]]},"page":"67-77","publisher":"Wiley/Blackwell (10.1111)","title":"Elevated CO &lt;sub&gt;2&lt;/sub&gt; enhances biological contributions to elevation change in coastal wetlands by offsetting stressors associated with sea-level rise","type":"article-journal","volume":"97"},"uris":["http://www.mendeley.com/documents/?uuid=93064452-5cde-3eeb-82ec-6223931ce657"]},{"id":"ITEM-3","itemData":{"DOI":"10.1111/gcb.12147","ISBN":"1365-2486","ISSN":"13541013","PMID":"23504873","abstract":"Elevated CO2 and nitrogen (N) addition directly affect plant productivity and the mechanisms that allow tidal marshes to maintain a constant elevation relative to sea level, but it remains unknown how these global change drivers modify marsh plant response to sea level rise. Here we manipulated factorial combinations of CO2 concentration (two levels), N availability (two levels) and relative sea level (six levels) using in situ mesocosms containing a tidal marsh community composed of a sedge, Schoenoplectus americanus, and a grass, Spartina patens. Our objective is to determine, if elevated CO2 and N alter the growth and persistence of these plants in coastal ecosystems facing rising sea levels. After two growing seasons, we found that N addition enhanced plant growth particularly at sea levels where plants were most stressed by flooding (114% stimulation in the + 10 cm treatment), and N effects were generally larger in combination with elevated CO2 (288% stimulation). N fertilization shifted the optimal productivity of S. patens to a higher sea level, but did not confer S. patens an enhanced ability to tolerate sea level rise. S. americanus responded strongly to N only in the higher sea level treatments that excluded S. patens. Interestingly, addition of N, which has been suggested to accelerate marsh loss, may afford some marsh plants, such as the widespread sedge, S. americanus, the enhanced ability to tolerate inundation. However, if chronic N pollution reduces the availability of propagules of S. americanus or other flood-tolerant species on the landscape scale, this shift in species dominance could render tidal marshes more susceptible to marsh collapse.","author":[{"dropping-particle":"","family":"Adam Langley","given":"J.","non-dropping-particle":"","parse-names":false,"suffix":""},{"dropping-particle":"","family":"Mozdzer","given":"Thomas J.","non-dropping-particle":"","parse-names":false,"suffix":""},{"dropping-particle":"","family":"Shepard","given":"Katherine A.","non-dropping-particle":"","parse-names":false,"suffix":""},{"dropping-particle":"","family":"Hagerty","given":"Shannon B.","non-dropping-particle":"","parse-names":false,"suffix":""},{"dropping-particle":"","family":"Patrick Megonigal","given":"J.","non-dropping-particle":"","parse-names":false,"suffix":""}],"container-title":"Global Change Biology","id":"ITEM-3","issue":"5","issued":{"date-parts":[["2013"]]},"page":"1495-1503","title":"Tidal marsh plant responses to elevated CO2, nitrogen fertilization, and sea level rise","type":"article-journal","volume":"19"},"uris":["http://www.mendeley.com/documents/?uuid=5c79d09d-116a-4fb2-a50b-91ddc8520578"]},{"id":"ITEM-4","itemData":{"DOI":"10.1073/pnas.0807695106","ISBN":"0807695106","ISSN":"0027-8424","PMID":"19325121","abstract":"Tidal wetlands experiencing increased rates of sea-level rise (SLR) must increase rates of soil elevation gain to avoid permanent conversion to open water. The maximal rate of SLR that these ecosystems can tolerate depends partly on mineral sediment deposition, but the accumulation of organic matter is equally important for many wetlands. Plant productivity drives organic matter dynamics and is sensitive to global change factors, such as rising atmospheric CO(2) concentration. It remains unknown how global change will influence organic mechanisms that determine future tidal wetland viability. Here, we present experimental evidence that plant response to elevated atmospheric [CO(2)] stimulates biogenic mechanisms of elevation gain in a brackish marsh. Elevated CO(2) (ambient + 340 ppm) accelerated soil elevation gain by 3.9 mm yr(-1) in this 2-year field study, an effect mediated by stimulation of below-ground plant productivity. Further, a companion greenhouse experiment revealed that the CO(2) effect was enhanced under salinity and flooding conditions likely to accompany future SLR. Our results indicate that by stimulating biogenic contributions to marsh elevation, increases in the greenhouse gas, CO(2), may paradoxically aid some coastal </w:instrText>
      </w:r>
      <w:r w:rsidRPr="00550AE9">
        <w:rPr>
          <w:lang w:val="fr-FR"/>
        </w:rPr>
        <w:instrText>wetlands in counterbalancing rising seas.","author":[{"dropping-particle":"","family":"Langley","given":"J. A.","non-dropping-particle":"","parse-names":false,"suffix":""},{"dropping-particle":"","family":"McKee","given":"K. L.","non-dropping-particle":"","parse-names":false,"suffix":""},{"dropping-particle":"","family":"Cahoon","given":"D. R.","non-dropping-particle":"","parse-names":false,"suffix":""},{"dropping-particle":"","family":"Cherry","given":"J. A.","non-dropping-particle":"","parse-names":false,"suffix":""},{"dropping-particle":"","family":"Megonigal","given":"J. P.","non-dropping-particle":"","parse-names":false,"suffix":""}],"container-title":"Proceedings of the National Academy of Sciences","id":"ITEM-4","issue":"15","issued":{"date-parts":[["2009"]]},"page":"6182-6186","title":"Elevated CO2 stimulates marsh elevation gain, counterbalancing sea-level rise","type":"article-journal","volume":"106"},"uris":["http://www.mendeley.com/documents/?uuid=f48da3c8-41d1-45df-93d5-5d879322a9d9"]}],"mendeley":{"formattedCitation":"(Kearney et al. 1991; Cherry et al. 2009; Langley et al. 2009; Adam Langley et al. 2013)","plainTextFormattedCitation":"(Kearney et al. 1991; Cherry et al. 2009; Langley et al. 2009; Adam Langley et al. 2013)","previouslyFormattedCitation":"(Kearney et al. 1991; Cherry et al. 2009; Langley et al. 2009; Adam Langley et al. 2013)"},"properties":{"noteIndex":0},"schema":"https://github.com/citation-style-language/schema/raw/master/csl-citation.json"}</w:instrText>
      </w:r>
      <w:r>
        <w:fldChar w:fldCharType="separate"/>
      </w:r>
      <w:r w:rsidRPr="00A44728">
        <w:rPr>
          <w:noProof/>
          <w:lang w:val="fr-FR"/>
        </w:rPr>
        <w:t>(Kearney et al. 1991; Cherry et al. 2009; Langley et al. 2009; Adam Langley et al. 2013)</w:t>
      </w:r>
      <w:r>
        <w:fldChar w:fldCharType="end"/>
      </w:r>
      <w:r w:rsidRPr="00A44728">
        <w:rPr>
          <w:lang w:val="fr-FR"/>
        </w:rPr>
        <w:t>.</w:t>
      </w:r>
      <w:r>
        <w:rPr>
          <w:lang w:val="fr-FR"/>
        </w:rPr>
        <w:t xml:space="preserve"> </w:t>
      </w:r>
      <w:r w:rsidRPr="00A44728">
        <w:t xml:space="preserve">Overall, </w:t>
      </w:r>
      <w:r>
        <w:t xml:space="preserve">coastal wetlands respond in complex and nuanced ways to mild shifts in environmental conditions but are imminently threatened by the worst climate change projections (IPCC 2014). </w:t>
      </w:r>
    </w:p>
    <w:p w14:paraId="319D4825" w14:textId="298F36BC" w:rsidR="00236E6D" w:rsidRPr="00334400" w:rsidRDefault="001F2E9F" w:rsidP="00334400">
      <w:pPr>
        <w:pStyle w:val="Heading3"/>
      </w:pPr>
      <w:r>
        <w:t>Major climate change corollaries threaten coastal wetland communities</w:t>
      </w:r>
      <w:bookmarkEnd w:id="7"/>
    </w:p>
    <w:p w14:paraId="74E855F7" w14:textId="77777777" w:rsidR="003A5D31" w:rsidRDefault="003A5D31" w:rsidP="003A5D31">
      <w:r>
        <w:t xml:space="preserve">Coastal wetlands provide invaluable services to human society and their surround ecosystem. Wetlands buffer coastal communities from storm surge </w:t>
      </w:r>
      <w:r>
        <w:fldChar w:fldCharType="begin" w:fldLock="1"/>
      </w:r>
      <w:r>
        <w:instrText>ADDIN CSL_CITATION {"citationItems":[{"id":"ITEM-1","itemData":{"DOI":"10.1007/s10584-010-0003-7","ISBN":"01650009 (ISSN)","ISSN":"01650009","PMID":"7754995","abstract":"For more than a century, coastal wetlands have been recognized for their ability to stabilize shorelines and protect coastal communities. However, this para- digm has recently been called into question by small-scale experimental evidence. Here, we conduct a literature review and a small meta-analysis of wave attenua- tion data, and we find overwhelming evidence in support of established theory. Our review suggests that mangrove and salt marsh vegetation afford context-dependent protection from erosion, storm surge, and potentially small tsunami waves. In bio- physical models, field tests, and natural experiments, the presence of wetlands reduces wave heights, property damage, and human deaths. Meta-analysis of wave attenuation by vegetated and unvegetated wetland sites highlights the critical role of vegetation in attenuating waves. Although we find coastal wetland vegetation to be an effective shoreline buffer, wetlands cannot protect shorelines in all loca- tions or scenarios; indeed large-scale regional erosion, river meandering, and large tsunami waves and storm surges can overwhelm the attenuation effect of vegetation. However, due to a nonlinear relationship between wave attenuation and wetland size, even small wetlands afford substantial protection from waves. Combining man- made structures with wetlands in ways that mimic nature is likely to increase coastal protection. Oyster domes, for example, can be used in combination with natural wetlands to protect shorelines and restore critical fishery habitat. Finally, coastal wetland vegetation modifies shorelines in ways (e.g. peat accretion) that increase shoreline integrity over long timescales and thus provides a lasting coastal adaptation measure that can protect shorelines against accelerated sea level rise and more frequent storm inundation. We conclude that the shoreline protection paradigm still stands, but that gaps remain in our knowledge about the mechanistic and context- dependent aspects of shoreline protection.","author":[{"dropping-particle":"","family":"Gedan","given":"Keryn B.","non-dropping-particle":"","parse-names":false,"suffix":""},{"dropping-particle":"","family":"Kirwan","given":"Matthew L.","non-dropping-particle":"","parse-names":false,"suffix":""},{"dropping-particle":"","family":"Wolanski","given":"Eric","non-dropping-particle":"","parse-names":false,"suffix":""},{"dropping-particle":"","family":"Barbier","given":"Edward B.","non-dropping-particle":"","parse-names":false,"suffix":""},{"dropping-particle":"","family":"Silliman","given":"Brian R.","non-dropping-particle":"","parse-names":false,"suffix":""}],"container-title":"Climatic Change","id":"ITEM-1","issue":"1","issued":{"date-parts":[["2011"]]},"page":"7-29","title":"The present and future role of coastal wetland vegetation in protecting shorelines: Answering recent challenges to the paradigm","type":"article-journal","volume":"106"},"uris":["http://www.mendeley.com/documents/?uuid=d78b4867-2ccb-4ce8-8b9e-0825c03a5c38"]}],"mendeley":{"formattedCitation":"(Gedan et al. 2011)","plainTextFormattedCitation":"(Gedan et al. 2011)","previouslyFormattedCitation":"(Gedan et al. 2011)"},"properties":{"noteIndex":0},"schema":"https://github.com/citation-style-language/schema/raw/master/csl-citation.json"}</w:instrText>
      </w:r>
      <w:r>
        <w:fldChar w:fldCharType="separate"/>
      </w:r>
      <w:r w:rsidRPr="001C1838">
        <w:rPr>
          <w:noProof/>
        </w:rPr>
        <w:t>(Gedan et al. 2011)</w:t>
      </w:r>
      <w:r>
        <w:fldChar w:fldCharType="end"/>
      </w:r>
      <w:r>
        <w:t xml:space="preserve">, filter run-off as it flows into major water bodies, serves as nurseries for numerous fish species that form the backbone of food webs and store vast amounts of carbon (i.e. “blue” carbon) </w:t>
      </w:r>
      <w:r>
        <w:fldChar w:fldCharType="begin" w:fldLock="1"/>
      </w:r>
      <w:r>
        <w:instrText>ADDIN CSL_CITATION {"citationItems":[{"id":"ITEM-1","itemData":{"DOI":"10.1029/2002GB001917","ISSN":"08866236","author":[{"dropping-particle":"","family":"Chmura","given":"Gail L.","non-dropping-particle":"","parse-names":false,"suffix":""},{"dropping-particle":"","family":"Anisfeld","given":"Shimon C.","non-dropping-particle":"","parse-names":false,"suffix":""},{"dropping-particle":"","family":"Cahoon","given":"Donald R.","non-dropping-particle":"","parse-names":false,"suffix":""},{"dropping-particle":"","family":"Lynch","given":"James C.","non-dropping-particle":"","parse-names":false,"suffix":""}],"container-title":"Global Biogeochemical Cycles","id":"ITEM-1","issue":"4","issued":{"date-parts":[["2003","12","1"]]},"page":"n/a-n/a","publisher":"John Wiley &amp; Sons, Ltd","title":"Global carbon sequestration in tidal, saline wetland soils","type":"article-journal","volume":"17"},"uris":["http://www.mendeley.com/documents/?uuid=8d728be3-9228-377a-80cc-939537705e42"]},{"id":"ITEM-2","itemData":{"DOI":"10.1890/110004","author":[{"dropping-particle":"","family":"Mcleod","given":"Elizabeth","non-dropping-particle":"","parse-names":false,"suffix":""},{"dropping-particle":"","family":"Chmura","given":"Gail L","non-dropping-particle":"","parse-names":false,"suffix":""},{"dropping-particle":"","family":"Bouillon","given":"Steven","non-dropping-particle":"","parse-names":false,"suffix":""},{"dropping-particle":"","family":"Salm","given":"Rodney","non-dropping-particle":"","parse-names":false,"suffix":""},{"dropping-particle":"","family":"Björk","given":"Mats","non-dropping-particle":"","parse-names":false,"suffix":""},{"dropping-particle":"","family":"Duarte","given":"Carlos M","non-dropping-particle":"","parse-names":false,"suffix":""},{"dropping-particle":"","family":"Lovelock","given":"Catherine E","non-dropping-particle":"","parse-names":false,"suffix":""},{"dropping-particle":"","family":"Schlesinger","given":"William H","non-dropping-particle":"","parse-names":false,"suffix":""},{"dropping-particle":"","family":"Silliman","given":"Brian R","non-dropping-particle":"","parse-names":false,"suffix":""}],"container-title":"Frontiers in Ecology and the Environment","id":"ITEM-2","issue":"10","issued":{"date-parts":[["2011","12","1"]]},"page":"552-560","publisher":"John Wiley &amp; Sons, Ltd","title":"A blueprint for blue carbon: toward an improved understanding of the role of vegetated coastal habitats in sequestering CO &lt;sub&gt;2&lt;/sub&gt;","type":"article-journal","volume":"9"},"uris":["http://www.mendeley.com/documents/?uuid=83a75dc8-6fc2-3215-9843-49a7796d8570"]}],"mendeley":{"formattedCitation":"(Chmura et al. 2003; Mcleod et al. 2011)","plainTextFormattedCitation":"(Chmura et al. 2003; Mcleod et al. 2011)","previouslyFormattedCitation":"(Chmura et al. 2003; Mcleod et al. 2011)"},"properties":{"noteIndex":0},"schema":"https://github.com/citation-style-language/schema/raw/master/csl-citation.json"}</w:instrText>
      </w:r>
      <w:r>
        <w:fldChar w:fldCharType="separate"/>
      </w:r>
      <w:r w:rsidRPr="001C1838">
        <w:rPr>
          <w:noProof/>
        </w:rPr>
        <w:t xml:space="preserve">(Chmura et al. 2003; </w:t>
      </w:r>
      <w:r w:rsidRPr="00632C07">
        <w:rPr>
          <w:noProof/>
        </w:rPr>
        <w:t>Mcleod</w:t>
      </w:r>
      <w:r w:rsidRPr="001C1838">
        <w:rPr>
          <w:noProof/>
        </w:rPr>
        <w:t xml:space="preserve"> et al. 2011)</w:t>
      </w:r>
      <w:r>
        <w:fldChar w:fldCharType="end"/>
      </w:r>
      <w:r>
        <w:t>. In addition, many coastal wetlands hold incalculable cultural value for Native American communities and other parts of society (</w:t>
      </w:r>
      <w:proofErr w:type="spellStart"/>
      <w:r>
        <w:t>Mitsch</w:t>
      </w:r>
      <w:proofErr w:type="spellEnd"/>
      <w:r>
        <w:t xml:space="preserve"> and </w:t>
      </w:r>
      <w:proofErr w:type="spellStart"/>
      <w:r>
        <w:t>Gosselink</w:t>
      </w:r>
      <w:proofErr w:type="spellEnd"/>
      <w:r>
        <w:t xml:space="preserve"> 2007). </w:t>
      </w:r>
    </w:p>
    <w:p w14:paraId="3CF770C2" w14:textId="77777777" w:rsidR="00983338" w:rsidRDefault="00983338" w:rsidP="00983338"/>
    <w:p w14:paraId="6297CFF9" w14:textId="77777777" w:rsidR="004446CA" w:rsidRDefault="004446CA" w:rsidP="004446CA">
      <w:r>
        <w:t xml:space="preserve">Sea level rise and its impact on coastal wetlands is of particular interest for coastal wetland researchers as the rate of sea level rise could inundate marshes </w:t>
      </w:r>
      <w:r>
        <w:fldChar w:fldCharType="begin" w:fldLock="1"/>
      </w:r>
      <w:r>
        <w:instrText>ADDIN CSL_CITATION {"citationItems":[{"id":"ITEM-1","itemData":{"DOI":"10.1111/j.1365-2745.2012.01957.x","ISBN":"0022-0477","ISSN":"00220477","abstract":"1. Ecogeomorphic feedbacks between mineral sediment deposition and\\nabove-ground plant growth are thought to have dominated the evolution of\\nmany coastal ecosystems and landforms. However, land-use-related\\nreductions in sediment delivery rates to estuaries world-wide suggest\\nthat these above-ground feedbacks may not apply in some of the worlds\\nmost vulnerable coastal landscapes.\\n2. To understand the relationships between sea level rise and marsh\\nsurvival, we measured root and shoot growth over experimentally\\nmanipulated elevations in a rapidly submerging, sediment deficient\\nmarsh.\\n3. Root growth was highest at a distinct optimum elevation in both\\nSchoenoplectus americanus and Spartina patens. S. americanus shoot\\ngrowth was highest at an optimum elevation, but S. patens shoot growth\\nincreased with elevation throughout the intertidal zone.\\n4. For marsh elevations that are higher than optimum (expected at low\\nsea level rise rates), we propose that an acceleration in the rate of\\nsea level rise will lead to enhanced root growth, organic accretion and\\nwetland stability. For suboptimum marsh elevations (expected at rapid\\nsea level rise rates and/or low sediment supply), increases in the water\\nlevel will lead to reduced root growth and a decrease in the rate of\\nelevation gain.\\n5. More than 80% of the marshland in our study area has an elevation\\nbelow the optimum for root growth, suggesting that this previously\\nunknown feedback could explain observations of rapid marsh deterioration\\nin the region.\\n6. Synthesis. Below-ground responses of marshes to sea level rise are\\nmore broadly applicable than above-ground feedbacks because they are\\nconsistent among different species and do not depend on the availability\\nof mineral sediment.","author":[{"dropping-particle":"","family":"Kirwan","given":"Matthew L.","non-dropping-particle":"","parse-names":false,"suffix":""},{"dropping-particle":"","family":"Guntenspergen","given":"Glenn R.","non-dropping-particle":"","parse-names":false,"suffix":""}],"container-title":"Journal of Ecology","id":"ITEM-1","issue":"3","issued":{"date-parts":[["2012"]]},"note":"NULL","page":"764-770","title":"Feedbacks between inundation, root production, and shoot growth in a rapidly submerging brackish marsh","type":"article-journal","volume":"100"},"uris":["http://www.mendeley.com/documents/?uuid=72289ea8-82ca-4569-88c7-2979ee62fdbd"]},{"id":"ITEM-2","itemData":{"DOI":"10.1038/nature12856","ISSN":"0028-0836","author":[{"dropping-particle":"","family":"Kirwan","given":"Matthew L.","non-dropping-particle":"","parse-names":false,"suffix":""},{"dropping-particle":"","family":"Megonigal","given":"J. Patrick","non-dropping-particle":"","parse-names":false,"suffix":""}],"container-title":"Nature","id":"ITEM-2","issue":"7478","issued":{"date-parts":[["2013","12","21"]]},"page":"53-60","title":"Tidal wetland stability in the face of human impacts and sea-level rise","type":"article-journal","volume":"504"},"uris":["http://www.mendeley.com/documents/?uuid=3e91bec7-3403-3d06-89be-201fafc269c0"]}],"mendeley":{"formattedCitation":"(Kirwan and Guntenspergen 2012; Kirwan and Megonigal 2013)","plainTextFormattedCitation":"(Kirwan and Guntenspergen 2012; Kirwan and Megonigal 2013)","previouslyFormattedCitation":"(Kirwan and Guntenspergen 2012; Kirwan and Megonigal 2013)"},"properties":{"noteIndex":0},"schema":"https://github.com/citation-style-language/schema/raw/master/csl-citation.json"}</w:instrText>
      </w:r>
      <w:r>
        <w:fldChar w:fldCharType="separate"/>
      </w:r>
      <w:r w:rsidRPr="00642F6E">
        <w:rPr>
          <w:noProof/>
        </w:rPr>
        <w:t>(Kirwan and Guntenspergen 2012; Kirwan and Megonigal 2013)</w:t>
      </w:r>
      <w:r>
        <w:fldChar w:fldCharType="end"/>
      </w:r>
      <w:r>
        <w:t xml:space="preserve">. As sea level rise worsens, increased salinity and inundation of wetland plant communities can result in mass die-offs </w:t>
      </w:r>
      <w:r>
        <w:fldChar w:fldCharType="begin" w:fldLock="1"/>
      </w:r>
      <w:r>
        <w:instrText>ADDIN CSL_CITATION {"citationItems":[{"id":"ITEM-1","itemData":{"DOI":"10.1371/journal.pone.0088760","ISSN":"19326203","PMID":"24551156","abstract":"Tidal marshes maintain elevation relative to sea level through accumulation of mineral and organic matter, yet this dynamic accumulation feedback mechanism has not been modeled widely in the context of accelerated sea-level rise. Uncertainties exist about tidal marsh resiliency to accelerated sea-level rise, reduced sediment supply, reduced plant productivity under increased inundation, and limited upland habitat for marsh migration. We examined marsh resiliency under these uncertainties using the Marsh Equilibrium Model, a mechanistic, elevation-based soil cohort model, using a rich data set of plant productivity and physical properties from sites across the estuarine salinity gradient. Four tidal marshes were chosen along this gradient: two islands and two with adjacent uplands. Varying century sea-level rise (52, 100, 165, 180 cm) and suspended sediment concentrations (100%, 50%, and 25% of current concentrations), we simulated marsh accretion across vegetated elevations for 100 years, applying the results to high spatial resolution digital elevation models to quantify potential changes in marsh distributions. At low rates of sea-level rise and mid-high sediment concentrations, all marshes maintained vegetated elevations indicative of mid/high marsh habitat. With century sea-level rise at 100 and 165 cm, marshes shifted to low marsh elevations; mid/high marsh elevations were found only in former uplands. At the highest century sea-level rise and lowest sediment concentrations, the island marshes became dominated by mudflat elevations. Under the same sediment concentrations, low salinity brackish marshes containing highly productive vegetation had slower elevation loss compared to more saline sites with lower productivity. A similar trend was documented when comparing against a marsh accretion model that did not model vegetation feedbacks. Elevation predictions using the Marsh Equilibrium Model highlight the importance of including vegetation responses to sea-level rise. These results also emphasize the importance of adjacent uplands for long-term marsh survival and incorporating such areas in conservation planning efforts. © 2014 Schile et al.","author":[{"dropping-particle":"","family":"Schile","given":"Lisa M.","non-dropping-particle":"","parse-names":false,"suffix":""},{"dropping-particle":"","family":"Callaway","given":"John C.","non-dropping-particle":"","parse-names":false,"suffix":""},{"dropping-particle":"","family":"Morris","given":"James T.","non-dropping-particle":"","parse-names":false,"suffix":""},{"dropping-particle":"","family":"Stralberg","given":"Diana","non-dropping-particle":"","parse-names":false,"suffix":""},{"dropping-particle":"","family":"Thomas Parker","given":"V.","non-dropping-particle":"","parse-names":false,"suffix":""},{"dropping-particle":"","family":"Kelly","given":"Maggi","non-dropping-particle":"","parse-names":false,"suffix":""}],"container-title":"PLoS ONE","id":"ITEM-1","issue":"2","issued":{"date-parts":[["2014","2","13"]]},"publisher":"Public Library of Science","title":"Modeling tidal marsh distribution with sea-level rise: Evaluating the role of vegetation, sediment, and upland habitat in marsh resiliency","type":"article-journal","volume":"9"},"uris":["http://www.mendeley.com/documents/?uuid=f9905e03-9bf3-3ca9-9a91-3f8e51ce44d1"]},{"id":"ITEM-2","itemData":{"DOI":"10.1002/ece3.2758","ISBN":"2045-7758","ISSN":"20457758","abstract":"Climate change impacts, such as accelerated sea-level rise, will affect stress gradients, yet impacts on competition/stress tolerance trade-offs and shifts in distributions are unclear. Ecosystems with strong stress gradients, such as estuaries, allow for space-for-time substitutions of stress factors and can give insight into future climate-related shifts in both resource and nonresource stresses. We tested the stress gradient hypothesis and examined the effect of increased inundation stress and biotic interactions on growth and survival of two congeneric wetland sedges, Schoenoplectus acutus and Schoenoplectus americanus. We simulated sea-level rise across existing marsh elevations and those not currently found to reflect potential future sea-level rise conditions in two tidal wetlands differing in salinity. Plants were grown individually and together at five tidal elevations, the lowest simulating an 80-cm increase in sea level, and harvested to assess differences in biomass after one growing season. Inundation time, salinity, sulfides, and redox potential were measured concurrently. As predicted, increasing inundation reduced biomass of the species commonly found at higher marsh elevations, with little effect on the species found along channel margins. The presence of neighbors reduced total biomass of both species, particularly at the highest elevation; facilitation did not occur at any elevation. Contrary to predictions, we documented the competitive superiority of the stress tolerator under increased inundation, which was not predicted by the stress gradient hypothesis. Multifactor manipulation experiments addressing plant response to accelerated climate change are integral to creating a more realistic, valuable, and needed assessment of potential ecosystem response. Our results point to the important and unpredicted synergies between physical stressors, which are predicted to increase in intensity with climate change, and competitive forces on biomass as stresses increase.","author":[{"dropping-particle":"","family":"Schile","given":"Lisa M.","non-dropping-particle":"","parse-names":false,"suffix":""},{"dropping-particle":"","family":"Callaway","given":"John C.","non-dropping-particle":"","parse-names":false,"suffix":""},{"dropping-particle":"","family":"Suding","given":"Katharine N.","non-dropping-particle":"","parse-names":false,"suffix":""},{"dropping-particle":"","family":"Kelly","given":"N. Maggi","non-dropping-particle":"","parse-names":false,"suffix":""}],"container-title":"Ecology and Evolution","id":"ITEM-2","issue":"4","issued":{"date-parts":[["2017"]]},"title":"Can community structure track sea-level rise? Stress and competitive controls in tidal wetlands","type":"article-journal","volume":"7"},"uris":["http://www.mendeley.com/documents/?uuid=786cc409-b46f-353c-b2fc-3fa8cf975214"]}],"mendeley":{"formattedCitation":"(Schile, Callaway, Morris, Stralberg, Thomas Parker, et al. 2014; Schile et al. 2017)","manualFormatting":"(Schile et al. 2014; Schile et al. 2017)","plainTextFormattedCitation":"(Schile, Callaway, Morris, Stralberg, Thomas Parker, et al. 2014; Schile et al. 2017)","previouslyFormattedCitation":"(Schile, Callaway, Morris, Stralberg, Thomas Parker, et al. 2014; Schile et al. 2017)"},"properties":{"noteIndex":0},"schema":"https://github.com/citation-style-language/schema/raw/master/csl-citation.json"}</w:instrText>
      </w:r>
      <w:r>
        <w:fldChar w:fldCharType="separate"/>
      </w:r>
      <w:r w:rsidRPr="00983338">
        <w:rPr>
          <w:noProof/>
        </w:rPr>
        <w:t>(Schile et al. 2014; Schile et al. 2017)</w:t>
      </w:r>
      <w:r>
        <w:fldChar w:fldCharType="end"/>
      </w:r>
      <w:r>
        <w:t xml:space="preserve">. Lack of vegetation </w:t>
      </w:r>
      <w:r>
        <w:lastRenderedPageBreak/>
        <w:t xml:space="preserve">in wetlands can ultimately result in conversion of land to open water as vegetation’s contribution to soil organic matter and capacity to trap sediment are vital for maintenance of marsh elevation </w:t>
      </w:r>
      <w:r>
        <w:fldChar w:fldCharType="begin" w:fldLock="1"/>
      </w:r>
      <w:r>
        <w:instrText>ADDIN CSL_CITATION {"citationItems":[{"id":"ITEM-1","itemData":{"DOI":"10.1371/journal.pone.0088760","ISSN":"19326203","PMID":"24551156","abstract":"Tidal marshes maintain elevation relative to sea level through accumulation of mineral and organic matter, yet this dynamic accumulation feedback mechanism has not been modeled widely in the context of accelerated sea-level rise. Uncertainties exist about tidal marsh resiliency to accelerated sea-level rise, reduced sediment supply, reduced plant productivity under increased inundation, and limited upland habitat for marsh migration. We examined marsh resiliency under these uncertainties using the Marsh Equilibrium Model, a mechanistic, elevation-based soil cohort model, using a rich data set of plant productivity and physical properties from sites across the estuarine salinity gradient. Four tidal marshes were chosen along this gradient: two islands and two with adjacent uplands. Varying century sea-level rise (52, 100, 165, 180 cm) and suspended sediment concentrations (100%, 50%, and 25% of current concentrations), we simulated marsh accretion across vegetated elevations for 100 years, applying the results to high spatial resolution digital elevation models to quantify potential changes in marsh distributions. At low rates of sea-level rise and mid-high sediment concentrations, all marshes maintained vegetated elevations indicative of mid/high marsh habitat. With century sea-level rise at 100 and 165 cm, marshes shifted to low marsh elevations; mid/high marsh elevations were found only in former uplands. At the highest century sea-level rise and lowest sediment concentrations, the island marshes became dominated by mudflat elevations. Under the same sediment concentrations, low salinity brackish marshes containing highly productive vegetation had slower elevation loss compared to more saline sites with lower productivity. A similar trend was documented when comparing against a marsh accretion model that did not model vegetation feedbacks. Elevation predictions using the Marsh Equilibrium Model highlight the importance of including vegetation responses to sea-level rise. These results also emphasize the importance of adjacent uplands for long-term marsh survival and incorporating such areas in conservation planning efforts. © 2014 Schile et al.","author":[{"dropping-particle":"","family":"Schile","given":"Lisa M.","non-dropping-particle":"","parse-names":false,"suffix":""},{"dropping-particle":"","family":"Callaway","given":"John C.","non-dropping-particle":"","parse-names":false,"suffix":""},{"dropping-particle":"","family":"Morris","given":"James T.","non-dropping-particle":"","parse-names":false,"suffix":""},{"dropping-particle":"","family":"Stralberg","given":"Diana","non-dropping-particle":"","parse-names":false,"suffix":""},{"dropping-particle":"","family":"Thomas Parker","given":"V.","non-dropping-particle":"","parse-names":false,"suffix":""},{"dropping-particle":"","family":"Kelly","given":"Maggi","non-dropping-particle":"","parse-names":false,"suffix":""}],"container-title":"PLoS ONE","id":"ITEM-1","issue":"2","issued":{"date-parts":[["2014","2","13"]]},"publisher":"Public Library of Science","title":"Modeling tidal marsh distribution with sea-level rise: Evaluating the role of vegetation, sediment, and upland habitat in marsh resiliency","type":"article-journal","volume":"9"},"uris":["http://www.mendeley.com/documents/?uuid=f9905e03-9bf3-3ca9-9a91-3f8e51ce44d1"]},{"id":"ITEM-2","itemData":{"DOI":"10.1111/gcb.13082","ISBN":"1354-1013","ISSN":"13652486","PMID":"26342160","abstract":"Tidal marshes have a large capacity for producing and storing organic matter, making their role in the global carbon budget disproportionate to land area. Most of the organic matter stored in these systems is in soils where it con- tributes 2–5 times more to surface accretion than an equal mass of minerals. Soil organic matter (SOM) sequestration is the primary process by which tidal marshes become perched high in the tidal frame, decreasing their vulnerability to accelerated relative sea level rise (RSLR). Plant growth responses to RSLR are well understood and represented in century-scale forecast models of soil surface elevation change. We understand far less about the response of SOM decomposition to accelerated RSLR. Here we quantified the effects of flooding depth and duration on SOM decompo- sition by exposing planted and unplanted field-based mesocosms to experimentally manipulated relative sea level over two consecutive growing seasons. SOM decomposition was quantified as CO2 efflux, with plant- and SOM- derived CO2 separated via d13CO2. Despite the dominant paradigm that decomposition rates are inversely related to flooding, SOM decomposition in the absence of plants was not sensitive to flooding depth and duration. The presence of plants had a dramatic effect on SOM decomposition, increasing SOM-derived CO2 flux by up to 267% and 125% (in 2012 and 2013, respectively) compared to unplanted controls in the two growing seasons. Furthermore, plant stim- ulation of SOM decomposition was strongly and positively related to plant biomass and in particular aboveground biomass. We conclude that SOM decomposition rates are not directly driven by relative sea level and its effect on oxy- gen diffusion through soil, but indirectly by plant responses to relative sea level. If this result applies more generally to tidal wetlands, it has important implications for models of SOM accumulation and surface elevation change in response to accelerated RSLR.","author":[{"dropping-particle":"","family":"Mueller","given":"Peter","non-dropping-particle":"","parse-names":false,"suffix":""},{"dropping-particle":"","family":"Jensen","given":"Kai","non-dropping-particle":"","parse-names":false,"suffix":""},{"dropping-particle":"","family":"Megonigal","given":"James Patrick","non-dropping-particle":"","parse-names":false,"suffix":""}],"container-title":"Global Change Biology","id":"ITEM-2","issue":"1","issued":{"date-parts":[["2016"]]},"page":"404-414","title":"Plants mediate soil organic matter decomposition in response to sea level rise","type":"article-journal","volume":"22"},"uris":["http://www.mendeley.com/documents/?uuid=9b75a918-08b2-4463-b004-7fe87a579415"]},{"id":"ITEM-3","itemData":{"DOI":"10.1016/j.geomorph.2004.02.005","ISSN":"0169555X","abstract":"The estuary-dominated coast of the Greater Thames in England has experienced rapid lateral erosion and internal dissection of saltmarshes. This paper provides an overview of saltmarsh development in this area, and re-examines the role of environmental and human forcing factors. It draws on documentary evidence, including historical maps, survey data and time-series data of forcing factors. Lateral marsh retreat began in the 19th century in the Medway and Blackwater Estuaries, followed by other estuaries in the Greater Thames region at the beginning of the 20th century. The outer estuaries and the wider parts of the inner estuaries especially have experienced erosion. Erosion has been modest in wave-sheltered areas, e.g., the Colne and the inner Crouch. In the 1960s and, more widely, the 1970s, a phase of rapid erosion took place, with erosion rates of up to ca. 16 ha year-1 per site, notably along the open coast of Dengie and Foulness, and in the Blackwater and Thames Estuaries. At all sites, vertical sediment accretion was well able to keep up with sea level rise over the past century. Evidence indicates that there may have been several causes for the erosion of saltmarshes. These are notably land claim and embankment construction (increasing the tidal range and current velocities) and a continuous rise of, especially, high and extreme water levels. The latest episode of rapid erosion in the 1970s is largely attributed to changes in the wind/wave climate. For example, erosion at wave-exposed sites coincided with a peak in high magnitude waves combined with a high incidence of southeasterly waves. The study shows that many factors, including natural forcing factors and human activities, have to be taken into account when explaining saltmarsh development. © 2004 Elsevier B.V. All rights reserved.","author":[{"dropping-particle":"","family":"Wal","given":"Daphne","non-dropping-particle":"van der","parse-names":false,"suffix":""},{"dropping-particle":"","family":"Pye","given":"Kenneth","non-dropping-particle":"","parse-names":false,"suffix":""}],"container-title":"Geomorphology","id":"ITEM-3","issue":"3-4","issued":{"date-parts":[["2004","8","1"]]},"page":"373-391","publisher":"Elsevier","title":"Patterns, rates and possible causes of saltmarsh erosion in the Greater Thames area (UK)","type":"article-journal","volume":"61"},"uris":["http://www.mendeley.com/documents/?uuid=30473653-b7a7-3650-aa3c-d5d330cc8eae"]}],"mendeley":{"formattedCitation":"(van der Wal and Pye 2004; Schile, Callaway, Morris, Stralberg, Thomas Parker, et al. 2014; Mueller et al. 2016)","manualFormatting":"(van der Wal and Pye 2004; Schile et al. 2014; Mueller et al. 2016)","plainTextFormattedCitation":"(van der Wal and Pye 2004; Schile, Callaway, Morris, Stralberg, Thomas Parker, et al. 2014; Mueller et al. 2016)","previouslyFormattedCitation":"(van der Wal and Pye 2004; Schile, Callaway, Morris, Stralberg, Thomas Parker, et al. 2014; Mueller et al. 2016)"},"properties":{"noteIndex":0},"schema":"https://github.com/citation-style-language/schema/raw/master/csl-citation.json"}</w:instrText>
      </w:r>
      <w:r>
        <w:fldChar w:fldCharType="separate"/>
      </w:r>
      <w:r w:rsidRPr="00642F6E">
        <w:rPr>
          <w:noProof/>
        </w:rPr>
        <w:t>(van der Wal and Pye 2004; Schile et al. 2014; Mueller et al. 2016)</w:t>
      </w:r>
      <w:r>
        <w:fldChar w:fldCharType="end"/>
      </w:r>
      <w:r>
        <w:t xml:space="preserve">. </w:t>
      </w:r>
    </w:p>
    <w:p w14:paraId="1D5C7697" w14:textId="77777777" w:rsidR="00983338" w:rsidRDefault="00983338" w:rsidP="00983338"/>
    <w:p w14:paraId="320F970E" w14:textId="77777777" w:rsidR="00AC1E8C" w:rsidRDefault="00AC1E8C" w:rsidP="00AC1E8C">
      <w:r>
        <w:t>Understanding how coastal wetland plant communities may respond to future climate change can thus impact both human and ecological communities immensely. One foundational coastal marsh plant, found across the Atlantic and Gulf Coasts is Olney’s bulrush (</w:t>
      </w:r>
      <w:proofErr w:type="spellStart"/>
      <w:r>
        <w:rPr>
          <w:i/>
          <w:iCs/>
        </w:rPr>
        <w:t>Schoenoplectus</w:t>
      </w:r>
      <w:proofErr w:type="spellEnd"/>
      <w:r>
        <w:rPr>
          <w:i/>
          <w:iCs/>
        </w:rPr>
        <w:t xml:space="preserve"> americanus</w:t>
      </w:r>
      <w:r>
        <w:t xml:space="preserve">), which forms a seed bank in marsh sediments as a function of its small, hard and highly dormant seeds </w:t>
      </w:r>
      <w:r>
        <w:fldChar w:fldCharType="begin" w:fldLock="1"/>
      </w:r>
      <w:r>
        <w:instrText>ADDIN CSL_CITATION {"citationItems":[{"id":"ITEM-1","itemData":{"URL":"http://ucjeps.berkeley.edu/eflora/eflora_display.php?tid=80328","accessed":{"date-parts":[["2019","2","2"]]},"author":[{"dropping-particle":"","family":"Galen Smith","given":"S.","non-dropping-particle":"","parse-names":false,"suffix":""}],"container-title":"in Jepson Flora Project (eds.)","id":"ITEM-1","issued":{"date-parts":[["2012"]]},"publisher":"Jepson eFlora","title":"Schoenoplectus americanus","type":"webpage"},"uris":["http://www.mendeley.com/documents/?uuid=e9d1876c-c36b-4dd5-bb6b-e1afade9470f"]},{"id":"ITEM-2","itemData":{"abstract":"This annotated bibliography of selected literature on Olney's three7square (Scirpus olneyi Gray )compiled basically for two reasons: 1) to assist a task force in its pursuit of an explanation for the substantial reduction in marsh acreage at the Blackwater National Wildlife Refuge in Dorchester County, Maryland, and 2) to serve as the author's foundation for the initiation of ecological research on this species as partial fulfillment of the requirements for the degree of Doctor of Philosophy in the Botany Department of the University of Maryland. Both purposes are directly related in that the Author's research will be of use to the task force, along I with its other technical information and research results, in under-standing and possibly correcting the marshland loss problem at the Refuge. (PDF contains 100 pages)","author":[{"dropping-particle":"","family":"Sipple","given":"William S.","non-dropping-particle":"","parse-names":false,"suffix":""}],"id":"ITEM-2","issued":{"date-parts":[["1978"]]},"publisher":"Maryland Department of Natural Resources, Water Resources Administration, Wetlands Permit Section","title":"A review of the biology, ecology and management of Scirpus Olneyi.  Volume 1: An annotated bibliography of selected references","type":"article-journal"},"uris":["http://www.mendeley.com/documents/?uuid=d6fe31f8-7f04-3536-bc15-848b64a54bd3"]}],"mendeley":{"formattedCitation":"(Sipple 1978; Galen Smith 2012)","manualFormatting":"(Sipple 1978; Smith 2012)","plainTextFormattedCitation":"(Sipple 1978; Galen Smith 2012)","previouslyFormattedCitation":"(Sipple 1978; Galen Smith 2012)"},"properties":{"noteIndex":0},"schema":"https://github.com/citation-style-language/schema/raw/master/csl-citation.json"}</w:instrText>
      </w:r>
      <w:r>
        <w:fldChar w:fldCharType="separate"/>
      </w:r>
      <w:r w:rsidRPr="00983338">
        <w:rPr>
          <w:noProof/>
        </w:rPr>
        <w:t>(Sipple 1978; Smith 2012)</w:t>
      </w:r>
      <w:r>
        <w:fldChar w:fldCharType="end"/>
      </w:r>
      <w:r>
        <w:t xml:space="preserve">. Leveraging the seed bank of </w:t>
      </w:r>
      <w:r>
        <w:rPr>
          <w:i/>
          <w:iCs/>
        </w:rPr>
        <w:t>S. americanus</w:t>
      </w:r>
      <w:r>
        <w:t xml:space="preserve"> in a resurrection ecology study can better inform how it and co-occurring species will likely respond to climate change corollaries in the future. </w:t>
      </w:r>
    </w:p>
    <w:p w14:paraId="1B22C8A5" w14:textId="77777777" w:rsidR="00AC1E8C" w:rsidRPr="00943189" w:rsidRDefault="00AC1E8C" w:rsidP="00AC1E8C">
      <w:r w:rsidRPr="00A00F1D">
        <w:t xml:space="preserve">Here, I examine the persistent seed bank of </w:t>
      </w:r>
      <w:proofErr w:type="spellStart"/>
      <w:r w:rsidRPr="00A759B8">
        <w:rPr>
          <w:i/>
          <w:iCs/>
        </w:rPr>
        <w:t>Schoenoplectus</w:t>
      </w:r>
      <w:proofErr w:type="spellEnd"/>
      <w:r w:rsidRPr="009575CA">
        <w:rPr>
          <w:i/>
          <w:iCs/>
        </w:rPr>
        <w:t xml:space="preserve"> americanus</w:t>
      </w:r>
      <w:r>
        <w:t xml:space="preserve"> </w:t>
      </w:r>
      <w:r w:rsidRPr="00A00F1D">
        <w:t>to a) determine whether it can serve as a resource for reconstructing demographic and population genetic/genomic variation, b) whether and how evolution may be occurring</w:t>
      </w:r>
      <w:r>
        <w:t xml:space="preserve"> across a century</w:t>
      </w:r>
      <w:r w:rsidRPr="00A00F1D">
        <w:t xml:space="preserve">. After </w:t>
      </w:r>
      <w:r>
        <w:t>extracting seeds</w:t>
      </w:r>
      <w:r w:rsidRPr="00A00F1D">
        <w:t xml:space="preserve"> from radionuclide-dated soil cores</w:t>
      </w:r>
      <w:r>
        <w:t xml:space="preserve"> taken across the Chesapeake Bay</w:t>
      </w:r>
      <w:r w:rsidRPr="00A00F1D">
        <w:t>, I</w:t>
      </w:r>
      <w:r>
        <w:t xml:space="preserve"> </w:t>
      </w:r>
      <w:r w:rsidRPr="00A00F1D">
        <w:t>“resurrect</w:t>
      </w:r>
      <w:r>
        <w:t>ed</w:t>
      </w:r>
      <w:r w:rsidRPr="00A00F1D">
        <w:t xml:space="preserve">” </w:t>
      </w:r>
      <w:r>
        <w:t xml:space="preserve">age </w:t>
      </w:r>
      <w:r w:rsidRPr="00A00F1D">
        <w:t>cohorts spanning the 20th century. In Chapter 1, I use microsatellite</w:t>
      </w:r>
      <w:r>
        <w:t>s</w:t>
      </w:r>
      <w:r w:rsidRPr="00A00F1D">
        <w:t xml:space="preserve"> to assess genetic diversity/differentiation among </w:t>
      </w:r>
      <w:r>
        <w:t>age</w:t>
      </w:r>
      <w:r w:rsidRPr="00A00F1D">
        <w:t xml:space="preserve"> cohorts, drawing comparisons to extant plants at the study site and </w:t>
      </w:r>
      <w:r>
        <w:t xml:space="preserve">to extant plants </w:t>
      </w:r>
      <w:r w:rsidRPr="00A00F1D">
        <w:t xml:space="preserve">in nearby and more distant marshes. In Chapter 2, </w:t>
      </w:r>
      <w:r>
        <w:t xml:space="preserve">I use SNPs to examine population diversity/differentiation for resurrected plants taken from multiple marshes to understand how regional-scale geography interacts with temporal change. In Chapter 3, I deployed 2 resurrected age cohorts from one marsh in a greenhouse experiment to assess phenotypic differences. I cloned plants across triply crossed conditions: simulated sea level rise (salinity, inundation) and competition. In Chapter 4 I compare the gene expression of </w:t>
      </w:r>
      <w:r>
        <w:rPr>
          <w:i/>
          <w:iCs/>
        </w:rPr>
        <w:t xml:space="preserve">S. americanus </w:t>
      </w:r>
      <w:r>
        <w:t xml:space="preserve">across time to understand plastic and genomic responses to salinity across time. This work aims to characterize the genetic and genomic signatures of change over time in a sedge that has faced major environmental change over the past century and to use this work to improve understanding potential future change. </w:t>
      </w:r>
    </w:p>
    <w:p w14:paraId="077773F2" w14:textId="702C383B" w:rsidR="00983338" w:rsidRDefault="00983338" w:rsidP="00943189"/>
    <w:p w14:paraId="67690164" w14:textId="2F0A9D17" w:rsidR="00983338" w:rsidRDefault="00983338" w:rsidP="002A3264"/>
    <w:p w14:paraId="134AE9A4" w14:textId="3E889C26" w:rsidR="00236E6D" w:rsidRPr="005E54E2" w:rsidRDefault="00236E6D" w:rsidP="005E54E2"/>
    <w:p w14:paraId="2DA8F1DA" w14:textId="77777777" w:rsidR="001D7863" w:rsidRPr="005E54E2" w:rsidRDefault="001D7863" w:rsidP="005E54E2"/>
    <w:p w14:paraId="4ED39A66" w14:textId="111D07FD" w:rsidR="003D07F7" w:rsidRDefault="00DD00DE" w:rsidP="005E54E2">
      <w:r w:rsidRPr="005E54E2">
        <w:br w:type="page"/>
      </w:r>
    </w:p>
    <w:p w14:paraId="26D71A5E" w14:textId="768259F4" w:rsidR="00003F6A" w:rsidRDefault="003C7FC5" w:rsidP="005E54E2">
      <w:pPr>
        <w:pStyle w:val="Heading1"/>
      </w:pPr>
      <w:bookmarkStart w:id="8" w:name="_Toc289175825"/>
      <w:bookmarkStart w:id="9" w:name="_Toc57401135"/>
      <w:r>
        <w:lastRenderedPageBreak/>
        <w:t>CHAPTER I</w:t>
      </w:r>
      <w:r w:rsidR="00FF1665">
        <w:br/>
      </w:r>
      <w:bookmarkEnd w:id="8"/>
      <w:r w:rsidR="00ED6FDE" w:rsidRPr="00592512">
        <w:t>A century of genetic variation inferred from a persistent soil-stored seed bank</w:t>
      </w:r>
      <w:bookmarkEnd w:id="9"/>
    </w:p>
    <w:p w14:paraId="251B3D6D" w14:textId="77777777" w:rsidR="00FF1665" w:rsidRDefault="00FF1665" w:rsidP="005E54E2"/>
    <w:p w14:paraId="4A51EA97" w14:textId="77777777" w:rsidR="00003F6A" w:rsidRPr="00334400" w:rsidRDefault="00003F6A" w:rsidP="00334400">
      <w:pPr>
        <w:pStyle w:val="Heading3"/>
      </w:pPr>
      <w:r w:rsidRPr="00334400">
        <w:br w:type="page"/>
      </w:r>
    </w:p>
    <w:p w14:paraId="43A18D2E" w14:textId="3821C7C8" w:rsidR="00FA75A5" w:rsidRPr="005E54E2" w:rsidRDefault="00FA75A5" w:rsidP="0043099A">
      <w:r w:rsidRPr="005E54E2">
        <w:lastRenderedPageBreak/>
        <w:t xml:space="preserve">A version of this chapter was originally published by </w:t>
      </w:r>
      <w:r w:rsidR="00A31AF9">
        <w:t xml:space="preserve">Jennifer L. Summers, Brittany </w:t>
      </w:r>
      <w:proofErr w:type="spellStart"/>
      <w:r w:rsidR="00A31AF9">
        <w:t>Bernik</w:t>
      </w:r>
      <w:proofErr w:type="spellEnd"/>
      <w:r w:rsidR="00A31AF9">
        <w:t>, Colin J. Saunders, Jason S. McLachlan, Michael J. Blum</w:t>
      </w:r>
      <w:r w:rsidRPr="005E54E2">
        <w:t>:</w:t>
      </w:r>
    </w:p>
    <w:p w14:paraId="50DCFC36" w14:textId="77777777" w:rsidR="00153191" w:rsidRDefault="00153191" w:rsidP="0043099A"/>
    <w:p w14:paraId="4C8F6085" w14:textId="02FA2152" w:rsidR="00153191" w:rsidRDefault="00592512" w:rsidP="0043099A">
      <w:r w:rsidRPr="00592512">
        <w:t xml:space="preserve">Summers JL, </w:t>
      </w:r>
      <w:proofErr w:type="spellStart"/>
      <w:r w:rsidRPr="00592512">
        <w:t>Bernik</w:t>
      </w:r>
      <w:proofErr w:type="spellEnd"/>
      <w:r w:rsidRPr="00592512">
        <w:t xml:space="preserve"> B, Saunders CJ, McLachlan JS, Blum MJ. 2018 Jul 29. A</w:t>
      </w:r>
    </w:p>
    <w:p w14:paraId="7E6EBCDE" w14:textId="77777777" w:rsidR="00153191" w:rsidRDefault="00592512" w:rsidP="00153191">
      <w:pPr>
        <w:ind w:firstLine="720"/>
      </w:pPr>
      <w:r w:rsidRPr="00592512">
        <w:t>century of genetic variation inferred from a persistent soil-stored seed</w:t>
      </w:r>
    </w:p>
    <w:p w14:paraId="21CFCF33" w14:textId="4FB3F68A" w:rsidR="00FA75A5" w:rsidRPr="005E54E2" w:rsidRDefault="00592512" w:rsidP="003C391D">
      <w:pPr>
        <w:ind w:left="720"/>
      </w:pPr>
      <w:r w:rsidRPr="00592512">
        <w:t xml:space="preserve">bank. </w:t>
      </w:r>
      <w:proofErr w:type="spellStart"/>
      <w:r w:rsidRPr="00592512">
        <w:t>Evol</w:t>
      </w:r>
      <w:proofErr w:type="spellEnd"/>
      <w:r w:rsidRPr="00592512">
        <w:t>. Appl.</w:t>
      </w:r>
      <w:r w:rsidR="00C57F9C">
        <w:t xml:space="preserve"> </w:t>
      </w:r>
      <w:r w:rsidRPr="00592512">
        <w:t>http://doi.wiley.com/10.1111/eva.12675</w:t>
      </w:r>
    </w:p>
    <w:p w14:paraId="6237F79B" w14:textId="60428B6E" w:rsidR="00FF1665" w:rsidRPr="005E54E2" w:rsidRDefault="00FA75A5" w:rsidP="003C391D">
      <w:pPr>
        <w:pStyle w:val="Heading2"/>
      </w:pPr>
      <w:bookmarkStart w:id="10" w:name="_Toc289175826"/>
      <w:bookmarkStart w:id="11" w:name="_Toc57401136"/>
      <w:r>
        <w:t>A</w:t>
      </w:r>
      <w:r w:rsidR="00FF1665">
        <w:t>bstract</w:t>
      </w:r>
      <w:bookmarkEnd w:id="10"/>
      <w:bookmarkEnd w:id="11"/>
      <w:r w:rsidR="003C7FC5">
        <w:tab/>
      </w:r>
    </w:p>
    <w:p w14:paraId="0DF230FA" w14:textId="77777777" w:rsidR="004F0EA4" w:rsidRDefault="004F0EA4" w:rsidP="004F0EA4">
      <w:pPr>
        <w:rPr>
          <w:b/>
          <w:bCs/>
          <w:iCs/>
        </w:rPr>
      </w:pPr>
      <w:bookmarkStart w:id="12" w:name="_Toc289175827"/>
      <w:bookmarkStart w:id="13" w:name="_Toc57401137"/>
      <w:r w:rsidRPr="00917509">
        <w:t>Stratigraphic accretion of dormant propagules in soil can result in natural archives useful for studying ecological and evolutionary responses to environmental change. Few attempts have been made, ho</w:t>
      </w:r>
      <w:r>
        <w:t>we</w:t>
      </w:r>
      <w:r w:rsidRPr="00917509">
        <w:t xml:space="preserve">ver, to use soil- stored seed banks as natural archives, in part because of concerns over nonrandom attrition and mixed stratification. Here, </w:t>
      </w:r>
      <w:r>
        <w:t>I</w:t>
      </w:r>
      <w:r w:rsidRPr="00917509">
        <w:t xml:space="preserve"> examine the persistent seed bank of </w:t>
      </w:r>
      <w:proofErr w:type="spellStart"/>
      <w:r w:rsidRPr="00A759B8">
        <w:rPr>
          <w:i/>
        </w:rPr>
        <w:t>Schoenoplectus</w:t>
      </w:r>
      <w:proofErr w:type="spellEnd"/>
      <w:r w:rsidRPr="00683D63">
        <w:rPr>
          <w:i/>
        </w:rPr>
        <w:t xml:space="preserve"> americanus</w:t>
      </w:r>
      <w:r w:rsidRPr="00917509">
        <w:t xml:space="preserve">, a foundational brackish marsh sedge, to determine whether it can serve as a resource for reconstructing historical records of demographic and population genetic variation. After assembling profiles of the seed bank from radionuclide-dated soil cores, </w:t>
      </w:r>
      <w:r>
        <w:t>I</w:t>
      </w:r>
      <w:r w:rsidRPr="00917509">
        <w:t xml:space="preserve"> germinated seeds to “resurrect” cohorts spanning the 20th century. Using microsatellite markers, </w:t>
      </w:r>
      <w:r>
        <w:t>I</w:t>
      </w:r>
      <w:r w:rsidRPr="00917509">
        <w:t xml:space="preserve"> assessed genetic diversity and differentiation among depth cohorts, drawing comparisons to extant plants at the study site and in nearby and more distant marshes. </w:t>
      </w:r>
      <w:r>
        <w:t>I</w:t>
      </w:r>
      <w:r w:rsidRPr="00917509">
        <w:t xml:space="preserve"> found that seed density peaked at intermediate soil depths. </w:t>
      </w:r>
      <w:r>
        <w:t>I</w:t>
      </w:r>
      <w:r w:rsidRPr="00917509">
        <w:t xml:space="preserve"> also detected genotypic differences among cohorts as </w:t>
      </w:r>
      <w:r>
        <w:t>well</w:t>
      </w:r>
      <w:r w:rsidRPr="00917509">
        <w:t xml:space="preserve"> as bet</w:t>
      </w:r>
      <w:r>
        <w:t>we</w:t>
      </w:r>
      <w:r w:rsidRPr="00917509">
        <w:t>en cohorts and extant plants. Genetic diversity did not decline with depth, indicating that the observed pattern of differentiation is not due to attrition. Patterns of differentiation within and among extant marshes also suggest that local populations persist as aggregates of small clones, likely reflecting repeated seedling recruitment and low immigration from admixed regional gene pools. These findings indicate that persistent and stratified soil- stored seed banks merit further consideration as resources for reconstructing decadal- to century-</w:t>
      </w:r>
      <w:r>
        <w:t>l</w:t>
      </w:r>
      <w:r w:rsidRPr="00917509">
        <w:t>ong records that can lend insight into the tempo and nature of ecological and evolutionary processes that shape populations over time.</w:t>
      </w:r>
    </w:p>
    <w:bookmarkEnd w:id="12"/>
    <w:p w14:paraId="0F87DBE5" w14:textId="1B250190" w:rsidR="00FF1665" w:rsidRDefault="003A34DD" w:rsidP="005E54E2">
      <w:pPr>
        <w:pStyle w:val="Heading2"/>
      </w:pPr>
      <w:r>
        <w:t>Introduction</w:t>
      </w:r>
      <w:bookmarkEnd w:id="13"/>
    </w:p>
    <w:p w14:paraId="6A0BA02E" w14:textId="77777777" w:rsidR="003C7FC5" w:rsidRPr="005E54E2" w:rsidRDefault="003C7FC5" w:rsidP="005E54E2"/>
    <w:p w14:paraId="610663DB" w14:textId="1BAC628D" w:rsidR="00227E20" w:rsidRDefault="006662BD" w:rsidP="00227E20">
      <w:r>
        <w:t>Stratigraphic accretion of dormant propagules in soil can result in natural archives useful for studying ecological and evolutionary</w:t>
      </w:r>
      <w:r w:rsidR="00A10052">
        <w:t xml:space="preserve"> </w:t>
      </w:r>
      <w:r>
        <w:t>responses to environmental change (Hansen, 2012). Ephippia (i.e., resting stage eggs) of freshwater zooplankton recovered from lake sediments, for example, have been leveraged to reconstruct decadal- to century- long records of response to environmental degradation</w:t>
      </w:r>
      <w:r w:rsidR="00365047">
        <w:t xml:space="preserve"> including acidification, eutrophication, heavy metal contamination, and warming (e.g., Brede et al., 2009; </w:t>
      </w:r>
      <w:proofErr w:type="spellStart"/>
      <w:r w:rsidR="00365047">
        <w:t>Brendonck</w:t>
      </w:r>
      <w:proofErr w:type="spellEnd"/>
      <w:r w:rsidR="00365047">
        <w:t xml:space="preserve"> &amp; De </w:t>
      </w:r>
      <w:proofErr w:type="spellStart"/>
      <w:r w:rsidR="00365047">
        <w:t>Meester</w:t>
      </w:r>
      <w:proofErr w:type="spellEnd"/>
      <w:r w:rsidR="00365047">
        <w:t xml:space="preserve">, 2003; De </w:t>
      </w:r>
      <w:proofErr w:type="spellStart"/>
      <w:r w:rsidR="00365047">
        <w:t>Meester</w:t>
      </w:r>
      <w:proofErr w:type="spellEnd"/>
      <w:r w:rsidR="00365047">
        <w:t xml:space="preserve">, Van </w:t>
      </w:r>
      <w:proofErr w:type="spellStart"/>
      <w:r w:rsidR="00365047">
        <w:t>Doorslaer</w:t>
      </w:r>
      <w:proofErr w:type="spellEnd"/>
      <w:r w:rsidR="00365047">
        <w:t xml:space="preserve">, </w:t>
      </w:r>
      <w:proofErr w:type="spellStart"/>
      <w:r w:rsidR="00365047">
        <w:t>Geerts</w:t>
      </w:r>
      <w:proofErr w:type="spellEnd"/>
      <w:r w:rsidR="00365047">
        <w:t xml:space="preserve">, Orsini, &amp; </w:t>
      </w:r>
      <w:proofErr w:type="spellStart"/>
      <w:r w:rsidR="00365047">
        <w:t>Stoks</w:t>
      </w:r>
      <w:proofErr w:type="spellEnd"/>
      <w:r w:rsidR="00365047">
        <w:t xml:space="preserve">, 2011; Derry, Arnott, &amp; </w:t>
      </w:r>
      <w:proofErr w:type="spellStart"/>
      <w:r w:rsidR="00365047">
        <w:t>Boag</w:t>
      </w:r>
      <w:proofErr w:type="spellEnd"/>
      <w:r w:rsidR="00365047">
        <w:t xml:space="preserve">, 2010; Hairston et al., 1999; Kerfoot, Robbins, &amp; </w:t>
      </w:r>
      <w:r w:rsidR="009C62C9">
        <w:t>We</w:t>
      </w:r>
      <w:r w:rsidR="00365047">
        <w:t xml:space="preserve">ider, 1999; Limburg &amp; </w:t>
      </w:r>
      <w:r w:rsidR="009C62C9">
        <w:t>We</w:t>
      </w:r>
      <w:r w:rsidR="00365047">
        <w:t xml:space="preserve">ider, 2002; </w:t>
      </w:r>
      <w:proofErr w:type="spellStart"/>
      <w:r w:rsidR="00365047">
        <w:t>Mergeay</w:t>
      </w:r>
      <w:proofErr w:type="spellEnd"/>
      <w:r w:rsidR="00365047">
        <w:t xml:space="preserve">, </w:t>
      </w:r>
      <w:proofErr w:type="spellStart"/>
      <w:r w:rsidR="00365047">
        <w:t>Vanoverbeke</w:t>
      </w:r>
      <w:proofErr w:type="spellEnd"/>
      <w:r w:rsidR="00365047">
        <w:t xml:space="preserve">, Verschuren, &amp; </w:t>
      </w:r>
      <w:proofErr w:type="spellStart"/>
      <w:r w:rsidR="00365047">
        <w:t>Meester</w:t>
      </w:r>
      <w:proofErr w:type="spellEnd"/>
      <w:r w:rsidR="00365047">
        <w:t xml:space="preserve">, 2007; Pollard, </w:t>
      </w:r>
      <w:proofErr w:type="spellStart"/>
      <w:r w:rsidR="00365047">
        <w:lastRenderedPageBreak/>
        <w:t>Colbourne</w:t>
      </w:r>
      <w:proofErr w:type="spellEnd"/>
      <w:r w:rsidR="00365047">
        <w:t xml:space="preserve">, &amp; Keller, 2003; </w:t>
      </w:r>
      <w:r w:rsidR="005E0168">
        <w:t>We</w:t>
      </w:r>
      <w:r w:rsidR="00365047">
        <w:t xml:space="preserve">ider, Lampert, </w:t>
      </w:r>
      <w:r w:rsidR="005E0168">
        <w:t>We</w:t>
      </w:r>
      <w:r w:rsidR="00365047">
        <w:t xml:space="preserve">ssels, </w:t>
      </w:r>
      <w:proofErr w:type="spellStart"/>
      <w:r w:rsidR="00365047">
        <w:t>Colbourne</w:t>
      </w:r>
      <w:proofErr w:type="spellEnd"/>
      <w:r w:rsidR="00365047">
        <w:t>, &amp; Limburg, 1997). Like resting eggs in lake sediments, seed banks have proven to be useful natural archives. Seeds recovered from shallow soils and aerial banks (i.e., seeds retained on parent trees) can serve as resources for understanding the magnitude and structure of genetic variation across successive life history</w:t>
      </w:r>
      <w:r w:rsidR="00A10052">
        <w:t xml:space="preserve"> </w:t>
      </w:r>
      <w:r w:rsidR="00365047">
        <w:t xml:space="preserve">stages (Ayre, O’Brien, </w:t>
      </w:r>
      <w:proofErr w:type="spellStart"/>
      <w:r w:rsidR="00365047">
        <w:t>Otte</w:t>
      </w:r>
      <w:r w:rsidR="008B79F3">
        <w:t>I</w:t>
      </w:r>
      <w:r w:rsidR="00365047">
        <w:t>ll</w:t>
      </w:r>
      <w:proofErr w:type="spellEnd"/>
      <w:r w:rsidR="00365047">
        <w:t xml:space="preserve">, &amp; Whelan, 2010; Barrett, He, Lamont, &amp; Krauss, 2005; Cabin, Mitchell, &amp; Marshall, 1998; Hock, </w:t>
      </w:r>
      <w:proofErr w:type="spellStart"/>
      <w:r w:rsidR="00365047">
        <w:t>Szövényi</w:t>
      </w:r>
      <w:proofErr w:type="spellEnd"/>
      <w:r w:rsidR="00365047">
        <w:t xml:space="preserve">, Schneller, </w:t>
      </w:r>
      <w:proofErr w:type="spellStart"/>
      <w:r w:rsidR="00365047">
        <w:t>Tóth</w:t>
      </w:r>
      <w:proofErr w:type="spellEnd"/>
      <w:r w:rsidR="00365047">
        <w:t xml:space="preserve">, &amp; </w:t>
      </w:r>
      <w:proofErr w:type="spellStart"/>
      <w:r w:rsidR="00365047">
        <w:t>Urmi</w:t>
      </w:r>
      <w:proofErr w:type="spellEnd"/>
      <w:r w:rsidR="00365047">
        <w:t xml:space="preserve">, 2008; </w:t>
      </w:r>
      <w:proofErr w:type="spellStart"/>
      <w:r w:rsidR="00365047">
        <w:t>Zipperle</w:t>
      </w:r>
      <w:proofErr w:type="spellEnd"/>
      <w:r w:rsidR="00365047">
        <w:t xml:space="preserve">, Coyer, </w:t>
      </w:r>
      <w:proofErr w:type="spellStart"/>
      <w:r w:rsidR="00365047">
        <w:t>Reise</w:t>
      </w:r>
      <w:proofErr w:type="spellEnd"/>
      <w:r w:rsidR="00365047">
        <w:t xml:space="preserve">, Stam, &amp; Olsen, 2009). Seeds have been revived from stored collections to assess microevolutionary responses to recent climate- related environmental change (Franks, 2011; Franks, Sim, &amp; </w:t>
      </w:r>
      <w:r w:rsidR="00E918B2">
        <w:t>We</w:t>
      </w:r>
      <w:r w:rsidR="00365047">
        <w:t xml:space="preserve">is, 2007; Franks &amp; </w:t>
      </w:r>
      <w:r w:rsidR="00D520C5">
        <w:t>We</w:t>
      </w:r>
      <w:r w:rsidR="00365047">
        <w:t xml:space="preserve">is, 2008; Franks &amp; </w:t>
      </w:r>
      <w:r w:rsidR="00D520C5">
        <w:t>We</w:t>
      </w:r>
      <w:r w:rsidR="00365047">
        <w:t xml:space="preserve">is, 2009; Sultan, Horgan- </w:t>
      </w:r>
      <w:proofErr w:type="spellStart"/>
      <w:r w:rsidR="00365047">
        <w:t>Kobe</w:t>
      </w:r>
      <w:r w:rsidR="00D520C5">
        <w:t>we</w:t>
      </w:r>
      <w:r w:rsidR="00365047">
        <w:t>ski</w:t>
      </w:r>
      <w:proofErr w:type="spellEnd"/>
      <w:r w:rsidR="00365047">
        <w:t xml:space="preserve">, Nichols, Riggs, &amp; </w:t>
      </w:r>
      <w:proofErr w:type="spellStart"/>
      <w:r w:rsidR="00365047">
        <w:t>Waples</w:t>
      </w:r>
      <w:proofErr w:type="spellEnd"/>
      <w:r w:rsidR="00365047">
        <w:t xml:space="preserve">, 2013). Seeds in time-stratified sediments also are often used for </w:t>
      </w:r>
      <w:proofErr w:type="spellStart"/>
      <w:r w:rsidR="00365047">
        <w:t>paleoecological</w:t>
      </w:r>
      <w:proofErr w:type="spellEnd"/>
      <w:r w:rsidR="00365047">
        <w:t xml:space="preserve"> reconstruction of plant community composition over time (e.g., Jarrell, </w:t>
      </w:r>
      <w:proofErr w:type="spellStart"/>
      <w:r w:rsidR="00365047">
        <w:t>Kolker</w:t>
      </w:r>
      <w:proofErr w:type="spellEnd"/>
      <w:r w:rsidR="00365047">
        <w:t xml:space="preserve">, Campbell, &amp; Blum, 2016; </w:t>
      </w:r>
      <w:proofErr w:type="spellStart"/>
      <w:r w:rsidR="00365047">
        <w:t>Törnqvist</w:t>
      </w:r>
      <w:proofErr w:type="spellEnd"/>
      <w:r w:rsidR="00365047">
        <w:t xml:space="preserve"> et al., 2004). Few attempts have been made, ho</w:t>
      </w:r>
      <w:r w:rsidR="00D520C5">
        <w:t>we</w:t>
      </w:r>
      <w:r w:rsidR="00365047">
        <w:t xml:space="preserve">ver, to reconstruct historical records of genetic variation to infer ecological and evolutionary responses of plants to environmental change from time-stratified soil-stored seed banks (Bennington, McGraw, &amp; </w:t>
      </w:r>
      <w:proofErr w:type="spellStart"/>
      <w:r w:rsidR="00365047">
        <w:t>Vavrek</w:t>
      </w:r>
      <w:proofErr w:type="spellEnd"/>
      <w:r w:rsidR="00365047">
        <w:t xml:space="preserve">, 1991; </w:t>
      </w:r>
      <w:proofErr w:type="spellStart"/>
      <w:r w:rsidR="00365047">
        <w:t>Gugerli</w:t>
      </w:r>
      <w:proofErr w:type="spellEnd"/>
      <w:r w:rsidR="00365047">
        <w:t xml:space="preserve">, </w:t>
      </w:r>
      <w:proofErr w:type="spellStart"/>
      <w:r w:rsidR="00365047">
        <w:t>Parducci</w:t>
      </w:r>
      <w:proofErr w:type="spellEnd"/>
      <w:r w:rsidR="00365047">
        <w:t xml:space="preserve">, &amp; Petit, 2005; McGraw, 1993; Morris, </w:t>
      </w:r>
      <w:proofErr w:type="spellStart"/>
      <w:r w:rsidR="00365047">
        <w:t>Baucom</w:t>
      </w:r>
      <w:proofErr w:type="spellEnd"/>
      <w:r w:rsidR="00365047">
        <w:t xml:space="preserve">, &amp; Cruzan, 2002; </w:t>
      </w:r>
      <w:proofErr w:type="spellStart"/>
      <w:r w:rsidR="00365047">
        <w:t>Vavrek</w:t>
      </w:r>
      <w:proofErr w:type="spellEnd"/>
      <w:r w:rsidR="00365047">
        <w:t xml:space="preserve">, McGraw, &amp; Bennington, 1991). Biased representation and poor stratification are two </w:t>
      </w:r>
      <w:r w:rsidR="00E918B2">
        <w:t>well-</w:t>
      </w:r>
      <w:r w:rsidR="00365047">
        <w:t>recognized concerns that have deterred use of soil-stored seed banks for reconstructing records of genetic variation and other aspects of organismal evolution (</w:t>
      </w:r>
      <w:proofErr w:type="spellStart"/>
      <w:r w:rsidR="00365047">
        <w:t>Brendonck</w:t>
      </w:r>
      <w:proofErr w:type="spellEnd"/>
      <w:r w:rsidR="00365047">
        <w:t xml:space="preserve"> &amp; De </w:t>
      </w:r>
      <w:proofErr w:type="spellStart"/>
      <w:r w:rsidR="00365047">
        <w:t>Meester</w:t>
      </w:r>
      <w:proofErr w:type="spellEnd"/>
      <w:r w:rsidR="00365047">
        <w:t xml:space="preserve">, 2003; Franks &amp; </w:t>
      </w:r>
      <w:r w:rsidR="00B324AB">
        <w:t>We</w:t>
      </w:r>
      <w:r w:rsidR="00365047">
        <w:t xml:space="preserve">is, 2008; </w:t>
      </w:r>
      <w:r w:rsidR="00E918B2">
        <w:t>We</w:t>
      </w:r>
      <w:r w:rsidR="00365047">
        <w:t>is, 2018). Bias can arise because, for many plants, only a fraction of seeds that fall to the ground enter the seed bank (Templeton &amp; Levin, 1979). Nonrandom attrition of buried seeds or selection acting on traits associated with germination can further bias the composition of a seed bank over time (</w:t>
      </w:r>
      <w:r w:rsidR="003F3E8D">
        <w:t>We</w:t>
      </w:r>
      <w:r w:rsidR="00365047">
        <w:t xml:space="preserve">is, 2018). Mixing or </w:t>
      </w:r>
      <w:r w:rsidR="003F3E8D">
        <w:t>we</w:t>
      </w:r>
      <w:r w:rsidR="00365047">
        <w:t>ak stratification of soil layers also can confound relative and absolute aging of buried propagules (</w:t>
      </w:r>
      <w:proofErr w:type="spellStart"/>
      <w:r w:rsidR="00365047">
        <w:t>Brendonck</w:t>
      </w:r>
      <w:proofErr w:type="spellEnd"/>
      <w:r w:rsidR="00365047">
        <w:t xml:space="preserve"> &amp; De </w:t>
      </w:r>
      <w:proofErr w:type="spellStart"/>
      <w:r w:rsidR="00365047">
        <w:t>Meester</w:t>
      </w:r>
      <w:proofErr w:type="spellEnd"/>
      <w:r w:rsidR="00365047">
        <w:t xml:space="preserve">, 2003; Franks &amp; </w:t>
      </w:r>
      <w:r w:rsidR="003F3E8D">
        <w:t>We</w:t>
      </w:r>
      <w:r w:rsidR="00365047">
        <w:t>is, 2008; Hairston &amp; Kearns, 2002). Steps can be taken, ho</w:t>
      </w:r>
      <w:r w:rsidR="00E918B2">
        <w:t>we</w:t>
      </w:r>
      <w:r w:rsidR="00365047">
        <w:t>ver, to mitigate both concerns. For example, targeting a species with prolific seed production can reduce the likelihood of biased representation and false signatures of selection (</w:t>
      </w:r>
      <w:proofErr w:type="spellStart"/>
      <w:r w:rsidR="00365047">
        <w:t>Brendonck</w:t>
      </w:r>
      <w:proofErr w:type="spellEnd"/>
      <w:r w:rsidR="00365047">
        <w:t xml:space="preserve"> &amp; De </w:t>
      </w:r>
      <w:proofErr w:type="spellStart"/>
      <w:r w:rsidR="00365047">
        <w:t>Meester</w:t>
      </w:r>
      <w:proofErr w:type="spellEnd"/>
      <w:r w:rsidR="00365047">
        <w:t xml:space="preserve">, 2003; </w:t>
      </w:r>
      <w:r w:rsidR="005E0168">
        <w:t>Wei</w:t>
      </w:r>
      <w:r w:rsidR="00365047">
        <w:t>der et al., 1997). In addition, seeds from distinct depth ranges can be treated as age-relative “cohorts” (Morris et al., 2002) and, like resting stage eggs, seeds can be precisely dated when recovered from</w:t>
      </w:r>
      <w:r w:rsidR="00A10052">
        <w:t xml:space="preserve"> d</w:t>
      </w:r>
      <w:r w:rsidR="00365047">
        <w:t xml:space="preserve">epositional environments, such as freshwater lakes and coastal </w:t>
      </w:r>
      <w:r w:rsidR="005E0168">
        <w:t>we</w:t>
      </w:r>
      <w:r w:rsidR="00365047">
        <w:t xml:space="preserve">tlands, with highly stratified sediments (Bennington et al., 1991; </w:t>
      </w:r>
      <w:proofErr w:type="spellStart"/>
      <w:r w:rsidR="00365047">
        <w:t>Brendonck</w:t>
      </w:r>
      <w:proofErr w:type="spellEnd"/>
      <w:r w:rsidR="00365047">
        <w:t xml:space="preserve"> &amp; De </w:t>
      </w:r>
      <w:proofErr w:type="spellStart"/>
      <w:r w:rsidR="00365047">
        <w:t>Meester</w:t>
      </w:r>
      <w:proofErr w:type="spellEnd"/>
      <w:r w:rsidR="00365047">
        <w:t xml:space="preserve">, 2003; Jarrell et al., 2016; </w:t>
      </w:r>
      <w:proofErr w:type="spellStart"/>
      <w:r w:rsidR="00365047">
        <w:t>Törnqvist</w:t>
      </w:r>
      <w:proofErr w:type="spellEnd"/>
      <w:r w:rsidR="00365047">
        <w:t xml:space="preserve"> et al., 2004; </w:t>
      </w:r>
      <w:proofErr w:type="spellStart"/>
      <w:r w:rsidR="00365047">
        <w:t>Vavrek</w:t>
      </w:r>
      <w:proofErr w:type="spellEnd"/>
      <w:r w:rsidR="00365047">
        <w:t xml:space="preserve"> et al., 1991). Prior use of the soil-stored seed bank of the foundational coastal</w:t>
      </w:r>
      <w:r w:rsidR="00A10052">
        <w:t xml:space="preserve"> </w:t>
      </w:r>
      <w:r w:rsidR="00365047">
        <w:t xml:space="preserve">marsh sedge </w:t>
      </w:r>
      <w:proofErr w:type="spellStart"/>
      <w:r w:rsidR="002923B0">
        <w:t>S</w:t>
      </w:r>
      <w:r w:rsidR="00A759B8" w:rsidRPr="00A759B8">
        <w:rPr>
          <w:i/>
          <w:iCs/>
        </w:rPr>
        <w:t>choenoplectus</w:t>
      </w:r>
      <w:proofErr w:type="spellEnd"/>
      <w:r w:rsidR="00365047" w:rsidRPr="00E918B2">
        <w:rPr>
          <w:i/>
          <w:iCs/>
        </w:rPr>
        <w:t xml:space="preserve"> americanus</w:t>
      </w:r>
      <w:r w:rsidR="00365047">
        <w:t xml:space="preserve"> (Pers.) </w:t>
      </w:r>
      <w:proofErr w:type="spellStart"/>
      <w:r w:rsidR="00365047">
        <w:t>Volkart</w:t>
      </w:r>
      <w:proofErr w:type="spellEnd"/>
      <w:r w:rsidR="00365047">
        <w:t xml:space="preserve"> ex </w:t>
      </w:r>
      <w:proofErr w:type="spellStart"/>
      <w:r w:rsidR="00365047">
        <w:t>Schinz</w:t>
      </w:r>
      <w:proofErr w:type="spellEnd"/>
      <w:r w:rsidR="00365047">
        <w:t xml:space="preserve"> &amp; R. Keller (</w:t>
      </w:r>
      <w:proofErr w:type="spellStart"/>
      <w:r w:rsidR="00365047">
        <w:t>Cyperaceae</w:t>
      </w:r>
      <w:proofErr w:type="spellEnd"/>
      <w:r w:rsidR="00365047">
        <w:t xml:space="preserve">) for studying </w:t>
      </w:r>
      <w:proofErr w:type="spellStart"/>
      <w:r w:rsidR="00365047">
        <w:t>paleoecological</w:t>
      </w:r>
      <w:proofErr w:type="spellEnd"/>
      <w:r w:rsidR="00365047">
        <w:t xml:space="preserve"> responses to</w:t>
      </w:r>
      <w:r w:rsidR="00D834CD">
        <w:t xml:space="preserve"> environmental change (e.g., Jarrell et al., 2016; Saunders, 2003; </w:t>
      </w:r>
      <w:proofErr w:type="spellStart"/>
      <w:r w:rsidR="00D834CD">
        <w:t>Törnqvist</w:t>
      </w:r>
      <w:proofErr w:type="spellEnd"/>
      <w:r w:rsidR="00D834CD">
        <w:t xml:space="preserve"> et al., 2004) indicates that it also could be a valuable resource for reconstructing historical records of genetic variation. Formerly known as </w:t>
      </w:r>
      <w:proofErr w:type="spellStart"/>
      <w:r w:rsidR="00D834CD" w:rsidRPr="00413B00">
        <w:rPr>
          <w:i/>
          <w:iCs/>
        </w:rPr>
        <w:t>Scirpus</w:t>
      </w:r>
      <w:proofErr w:type="spellEnd"/>
      <w:r w:rsidR="00D834CD" w:rsidRPr="00413B00">
        <w:rPr>
          <w:i/>
          <w:iCs/>
        </w:rPr>
        <w:t xml:space="preserve"> </w:t>
      </w:r>
      <w:proofErr w:type="spellStart"/>
      <w:r w:rsidR="00D834CD" w:rsidRPr="00413B00">
        <w:rPr>
          <w:i/>
          <w:iCs/>
        </w:rPr>
        <w:t>olneyi</w:t>
      </w:r>
      <w:proofErr w:type="spellEnd"/>
      <w:r w:rsidR="00D834CD">
        <w:t xml:space="preserve"> (and commonly known as chair-maker’s bulrush and Olney’s bulrush), </w:t>
      </w:r>
      <w:r w:rsidR="00D834CD" w:rsidRPr="004225D1">
        <w:rPr>
          <w:i/>
          <w:iCs/>
        </w:rPr>
        <w:t>S. americanus</w:t>
      </w:r>
      <w:r w:rsidR="00D834CD">
        <w:t xml:space="preserve"> has been the focus of more than </w:t>
      </w:r>
      <w:r w:rsidR="00D834CD">
        <w:lastRenderedPageBreak/>
        <w:t xml:space="preserve">three decades of research on coastal marsh responses to climate change (e.g., Arp, Drake, </w:t>
      </w:r>
      <w:proofErr w:type="spellStart"/>
      <w:r w:rsidR="00D834CD">
        <w:t>Pockman</w:t>
      </w:r>
      <w:proofErr w:type="spellEnd"/>
      <w:r w:rsidR="00D834CD">
        <w:t xml:space="preserve">, Curtis, &amp; Whigham, 1993; Blum, McLachlan, Saunders, &amp; Herrick, 2005; Broome, Mendelssohn, &amp; McKee, 1995; Drake, 2014; Langley, McKee, Cahoon, Cherry, &amp; </w:t>
      </w:r>
      <w:proofErr w:type="spellStart"/>
      <w:r w:rsidR="00D834CD">
        <w:t>Megonigal</w:t>
      </w:r>
      <w:proofErr w:type="spellEnd"/>
      <w:r w:rsidR="00D834CD">
        <w:t xml:space="preserve">, 2009; Langley &amp; </w:t>
      </w:r>
      <w:proofErr w:type="spellStart"/>
      <w:r w:rsidR="00D834CD">
        <w:t>Megonigal</w:t>
      </w:r>
      <w:proofErr w:type="spellEnd"/>
      <w:r w:rsidR="00D834CD">
        <w:t xml:space="preserve">, 2010; Langley, </w:t>
      </w:r>
      <w:proofErr w:type="spellStart"/>
      <w:r w:rsidR="00D834CD">
        <w:t>Mozdzer</w:t>
      </w:r>
      <w:proofErr w:type="spellEnd"/>
      <w:r w:rsidR="00D834CD">
        <w:t xml:space="preserve">, Shepard, Hagerty, &amp; </w:t>
      </w:r>
      <w:proofErr w:type="spellStart"/>
      <w:r w:rsidR="00D834CD">
        <w:t>Megonigal</w:t>
      </w:r>
      <w:proofErr w:type="spellEnd"/>
      <w:r w:rsidR="00D834CD">
        <w:t xml:space="preserve">, 2013; </w:t>
      </w:r>
      <w:proofErr w:type="spellStart"/>
      <w:r w:rsidR="00D834CD">
        <w:t>Rasse</w:t>
      </w:r>
      <w:proofErr w:type="spellEnd"/>
      <w:r w:rsidR="00D834CD">
        <w:t xml:space="preserve">, </w:t>
      </w:r>
      <w:proofErr w:type="spellStart"/>
      <w:r w:rsidR="00D834CD">
        <w:t>Peresta</w:t>
      </w:r>
      <w:proofErr w:type="spellEnd"/>
      <w:r w:rsidR="00D834CD">
        <w:t xml:space="preserve">, &amp; Drake, 2005; Saunders, </w:t>
      </w:r>
      <w:proofErr w:type="spellStart"/>
      <w:r w:rsidR="00D834CD">
        <w:t>Megonigal</w:t>
      </w:r>
      <w:proofErr w:type="spellEnd"/>
      <w:r w:rsidR="00D834CD">
        <w:t xml:space="preserve">, &amp; Reynolds, 2006). Annual production of a prolific number of seeds with exceptionally durable coats (Miller, </w:t>
      </w:r>
      <w:proofErr w:type="spellStart"/>
      <w:r w:rsidR="00D834CD">
        <w:t>Smeins</w:t>
      </w:r>
      <w:proofErr w:type="spellEnd"/>
      <w:r w:rsidR="00D834CD">
        <w:t xml:space="preserve">, </w:t>
      </w:r>
      <w:r w:rsidR="00A759B8">
        <w:t>We</w:t>
      </w:r>
      <w:r w:rsidR="00D834CD">
        <w:t xml:space="preserve">bb, &amp; </w:t>
      </w:r>
      <w:proofErr w:type="spellStart"/>
      <w:r w:rsidR="00D834CD">
        <w:t>Longnecker</w:t>
      </w:r>
      <w:proofErr w:type="spellEnd"/>
      <w:r w:rsidR="00D834CD">
        <w:t xml:space="preserve">, 1997; </w:t>
      </w:r>
      <w:proofErr w:type="spellStart"/>
      <w:r w:rsidR="00D834CD">
        <w:t>Sherfy</w:t>
      </w:r>
      <w:proofErr w:type="spellEnd"/>
      <w:r w:rsidR="00D834CD">
        <w:t xml:space="preserve"> &amp; Kirkpatrick, 1999) can result in highly stratified seed banks that persist for decades to millennia (Brush, 2001; Jarrell et al., 2016; Saunders, 2003; </w:t>
      </w:r>
      <w:proofErr w:type="spellStart"/>
      <w:r w:rsidR="00D834CD">
        <w:t>Törnqvist</w:t>
      </w:r>
      <w:proofErr w:type="spellEnd"/>
      <w:r w:rsidR="00D834CD">
        <w:t xml:space="preserve"> et al., 2004). Profiles of </w:t>
      </w:r>
      <w:r w:rsidR="00D834CD" w:rsidRPr="00A759B8">
        <w:rPr>
          <w:i/>
          <w:iCs/>
        </w:rPr>
        <w:t>S. americanus</w:t>
      </w:r>
      <w:r w:rsidR="00D834CD">
        <w:t xml:space="preserve"> seed banks have been used to infer shifts in relative abundance over time, as </w:t>
      </w:r>
      <w:r w:rsidR="00D834CD" w:rsidRPr="00A759B8">
        <w:rPr>
          <w:i/>
          <w:iCs/>
        </w:rPr>
        <w:t>S. americanus</w:t>
      </w:r>
      <w:r w:rsidR="00D834CD">
        <w:t xml:space="preserve"> seed production correlates with peak season aboveground biomass (Jarrell et al., 2016; Saunders, 2003). Seed bank profiles of </w:t>
      </w:r>
      <w:r w:rsidR="00A759B8" w:rsidRPr="00A759B8">
        <w:rPr>
          <w:i/>
          <w:iCs/>
        </w:rPr>
        <w:t>S. americanus</w:t>
      </w:r>
      <w:r w:rsidR="00D834CD">
        <w:t xml:space="preserve"> also have served as a resource for </w:t>
      </w:r>
      <w:proofErr w:type="spellStart"/>
      <w:r w:rsidR="00D834CD">
        <w:t>paleoecological</w:t>
      </w:r>
      <w:proofErr w:type="spellEnd"/>
      <w:r w:rsidR="00D834CD">
        <w:t xml:space="preserve"> reconstruction of marsh responses to sea level rise (Jarrell et al., 2016; Saunders, 2003; </w:t>
      </w:r>
      <w:proofErr w:type="spellStart"/>
      <w:r w:rsidR="00D834CD">
        <w:t>Törnqvist</w:t>
      </w:r>
      <w:proofErr w:type="spellEnd"/>
      <w:r w:rsidR="00D834CD">
        <w:t xml:space="preserve"> et al., 2004) because the contribution of </w:t>
      </w:r>
      <w:r w:rsidR="00A759B8" w:rsidRPr="00A759B8">
        <w:rPr>
          <w:i/>
          <w:iCs/>
        </w:rPr>
        <w:t>S. americanus</w:t>
      </w:r>
      <w:r w:rsidR="00D834CD">
        <w:t xml:space="preserve"> primary production to soil organic matter accumulation is mediated by estuarine salinity (Choi, Wang, Hsieh, &amp; Robinson, 2001; </w:t>
      </w:r>
      <w:proofErr w:type="spellStart"/>
      <w:r w:rsidR="00D834CD">
        <w:t>Rasse</w:t>
      </w:r>
      <w:proofErr w:type="spellEnd"/>
      <w:r w:rsidR="00D834CD">
        <w:t xml:space="preserve"> et al., 2005; Ross &amp; </w:t>
      </w:r>
      <w:proofErr w:type="spellStart"/>
      <w:r w:rsidR="00D834CD">
        <w:t>Chabreck</w:t>
      </w:r>
      <w:proofErr w:type="spellEnd"/>
      <w:r w:rsidR="00D834CD">
        <w:t xml:space="preserve">, 1972). Depending on the condition of buried seeds, it also might be possible to characterize genetic variation over time to draw further inferences about the tempo and nature of </w:t>
      </w:r>
      <w:r w:rsidR="00A759B8" w:rsidRPr="00A759B8">
        <w:rPr>
          <w:i/>
          <w:iCs/>
        </w:rPr>
        <w:t>S. americanus</w:t>
      </w:r>
      <w:r w:rsidR="00D834CD">
        <w:t xml:space="preserve"> responses to environmental change. In this study, </w:t>
      </w:r>
      <w:r w:rsidR="008B79F3">
        <w:t>I</w:t>
      </w:r>
      <w:r w:rsidR="00D834CD">
        <w:t xml:space="preserve"> evaluated the extent to which soil-stored seed</w:t>
      </w:r>
      <w:r w:rsidR="00A10052">
        <w:t xml:space="preserve"> </w:t>
      </w:r>
      <w:r w:rsidR="00D834CD">
        <w:t xml:space="preserve">banks of </w:t>
      </w:r>
      <w:r w:rsidR="00A759B8" w:rsidRPr="00A759B8">
        <w:rPr>
          <w:i/>
          <w:iCs/>
        </w:rPr>
        <w:t>S. americanus</w:t>
      </w:r>
      <w:r w:rsidR="00D834CD">
        <w:t xml:space="preserve"> can serve as natural archives for reconstructing historical records of demographic and genetic variation. </w:t>
      </w:r>
      <w:r w:rsidR="008B79F3">
        <w:t>I</w:t>
      </w:r>
      <w:r w:rsidR="00D834CD">
        <w:t xml:space="preserve"> first assessed whether sediments exhibited a time-stratified structure characteristic of recurring deposition and accumulation. </w:t>
      </w:r>
      <w:r w:rsidR="008B79F3">
        <w:t>I</w:t>
      </w:r>
      <w:r w:rsidR="00D834CD">
        <w:t xml:space="preserve"> then assessed whether seed densities steadily declined with soil depths or exhibited variation consistent with shifts in the abundance of </w:t>
      </w:r>
      <w:r w:rsidR="00A759B8" w:rsidRPr="00A759B8">
        <w:rPr>
          <w:i/>
          <w:iCs/>
        </w:rPr>
        <w:t>S. americanus</w:t>
      </w:r>
      <w:r w:rsidR="00D834CD">
        <w:t xml:space="preserve"> through time (Jarrell et al., 2016). </w:t>
      </w:r>
      <w:r w:rsidR="008B79F3">
        <w:t>I</w:t>
      </w:r>
      <w:r w:rsidR="00D834CD">
        <w:t xml:space="preserve"> also assessed whether genetic diversity declined with increasing soil depth, which can result from attrition or differences in germination bias (Orsini et al., 2016). In addition, </w:t>
      </w:r>
      <w:r w:rsidR="008B79F3">
        <w:t>I</w:t>
      </w:r>
      <w:r w:rsidR="00D834CD">
        <w:t xml:space="preserve"> assessed whether estimates of genetic structure and pairwise measures of genetic distance varied erratically with increasing soil depth, which can also result from non-random attrition and bias. </w:t>
      </w:r>
      <w:r w:rsidR="008B79F3">
        <w:t>I</w:t>
      </w:r>
      <w:r w:rsidR="00D834CD">
        <w:t xml:space="preserve"> did so by first reconstructing the stratigraphy of buried seeds from </w:t>
      </w:r>
      <w:r w:rsidR="00D834CD" w:rsidRPr="00C53811">
        <w:rPr>
          <w:vertAlign w:val="superscript"/>
        </w:rPr>
        <w:t>210</w:t>
      </w:r>
      <w:r w:rsidR="00D834CD">
        <w:t xml:space="preserve">Pb and </w:t>
      </w:r>
      <w:r w:rsidR="00D834CD" w:rsidRPr="00C53811">
        <w:rPr>
          <w:vertAlign w:val="superscript"/>
        </w:rPr>
        <w:t>137</w:t>
      </w:r>
      <w:r w:rsidR="00D834CD">
        <w:t xml:space="preserve">Cs dated soil cores. </w:t>
      </w:r>
      <w:r w:rsidR="008B79F3">
        <w:t>I</w:t>
      </w:r>
      <w:r w:rsidR="00D834CD">
        <w:t xml:space="preserve"> then germinated seeds to “resurrect” and genotype cohorts spanning the 20th century. Using a suite of microsatellite markers,</w:t>
      </w:r>
      <w:r w:rsidR="002923B0">
        <w:t xml:space="preserve"> </w:t>
      </w:r>
      <w:r w:rsidR="008B79F3">
        <w:t>I</w:t>
      </w:r>
      <w:r w:rsidR="00D834CD">
        <w:t xml:space="preserve"> inferred patterns of genetic diversity and differentiation among “resurrected” cohorts, drawing comparisons to extant plants at the coring site as </w:t>
      </w:r>
      <w:r w:rsidR="00EA40BF">
        <w:t>we</w:t>
      </w:r>
      <w:r w:rsidR="00D834CD">
        <w:t>ll as in nearby and more distant marshes across the Atlantic and Gulf coasts. In addition to offering perspective on the potential importance of nonrandom bias, this approach enabled</w:t>
      </w:r>
      <w:r w:rsidR="00E93455">
        <w:t xml:space="preserve"> me </w:t>
      </w:r>
      <w:r w:rsidR="00D834CD">
        <w:t>to infer whether patterns of temporal variation reflect immigration</w:t>
      </w:r>
      <w:r w:rsidR="00227E20" w:rsidRPr="00227E20">
        <w:t xml:space="preserve"> </w:t>
      </w:r>
      <w:r w:rsidR="00227E20">
        <w:t>or local population differentiation (Holt, 1990). It also enabled</w:t>
      </w:r>
      <w:r w:rsidR="00E93455">
        <w:t xml:space="preserve"> me </w:t>
      </w:r>
      <w:r w:rsidR="00227E20">
        <w:t xml:space="preserve">to bypass concerns about DNA contamination of buried seeds (Anderson-Carpenter et al., 2011; </w:t>
      </w:r>
      <w:proofErr w:type="spellStart"/>
      <w:r w:rsidR="00227E20">
        <w:t>Gugerli</w:t>
      </w:r>
      <w:proofErr w:type="spellEnd"/>
      <w:r w:rsidR="00227E20">
        <w:t xml:space="preserve"> et al., 2005) and assess whether soil-stored seed banks can serve as resources for </w:t>
      </w:r>
      <w:r w:rsidR="00227E20">
        <w:lastRenderedPageBreak/>
        <w:t>assembling experimental populations to study adaptive evolution to contemporary environmental change (Franks et al., 2007).</w:t>
      </w:r>
    </w:p>
    <w:p w14:paraId="01FE28EE" w14:textId="486DEE63" w:rsidR="00236E6D" w:rsidRDefault="00236E6D" w:rsidP="00227E20"/>
    <w:p w14:paraId="0E74E3B1" w14:textId="70CA531C" w:rsidR="00236E6D" w:rsidRPr="00334400" w:rsidRDefault="00227E20" w:rsidP="00767D5D">
      <w:pPr>
        <w:pStyle w:val="Heading2"/>
      </w:pPr>
      <w:bookmarkStart w:id="14" w:name="_Toc57401138"/>
      <w:r>
        <w:t>Methods</w:t>
      </w:r>
      <w:bookmarkEnd w:id="14"/>
    </w:p>
    <w:p w14:paraId="19F079D8" w14:textId="51CDEFED" w:rsidR="00767D5D" w:rsidRDefault="008B79F3" w:rsidP="00A04BA3">
      <w:bookmarkStart w:id="15" w:name="_Toc61465742"/>
      <w:bookmarkStart w:id="16" w:name="_Toc289175849"/>
      <w:r>
        <w:t>I</w:t>
      </w:r>
      <w:r w:rsidR="00767D5D" w:rsidRPr="00767D5D">
        <w:t xml:space="preserve"> excavated sediment cores from Kirkpatrick Marsh (Table</w:t>
      </w:r>
      <w:r w:rsidR="00CA5410">
        <w:t>_Attachment_1</w:t>
      </w:r>
      <w:r w:rsidR="00767D5D" w:rsidRPr="00767D5D">
        <w:t xml:space="preserve">), which is the site of the Global Change Research </w:t>
      </w:r>
      <w:r w:rsidR="00BD6C1D">
        <w:t>We</w:t>
      </w:r>
      <w:r w:rsidR="00767D5D" w:rsidRPr="00767D5D">
        <w:t>tland (</w:t>
      </w:r>
      <w:proofErr w:type="spellStart"/>
      <w:r w:rsidR="00767D5D" w:rsidRPr="00767D5D">
        <w:t>GCReW</w:t>
      </w:r>
      <w:proofErr w:type="spellEnd"/>
      <w:r w:rsidR="00767D5D" w:rsidRPr="00767D5D">
        <w:t xml:space="preserve">) operated by the Smithsonian Environmental Research Center (Arp et al., 1993; Broome et al., 1995; </w:t>
      </w:r>
      <w:proofErr w:type="spellStart"/>
      <w:r w:rsidR="00767D5D" w:rsidRPr="00767D5D">
        <w:t>Rasse</w:t>
      </w:r>
      <w:proofErr w:type="spellEnd"/>
      <w:r w:rsidR="00767D5D" w:rsidRPr="00767D5D">
        <w:t xml:space="preserve"> et al., 2005). The </w:t>
      </w:r>
      <w:proofErr w:type="spellStart"/>
      <w:r w:rsidR="00767D5D" w:rsidRPr="00767D5D">
        <w:t>GCReW</w:t>
      </w:r>
      <w:proofErr w:type="spellEnd"/>
      <w:r w:rsidR="00767D5D" w:rsidRPr="00767D5D">
        <w:t xml:space="preserve"> has supported several studies that span 30+ years of investigation (e.g., Curtis, Drake, &amp; Whigham, 1989; Lu et al., 2016) of ecosystem-level responses to elevated CO</w:t>
      </w:r>
      <w:r w:rsidR="00767D5D" w:rsidRPr="00EA40BF">
        <w:rPr>
          <w:vertAlign w:val="subscript"/>
        </w:rPr>
        <w:t>2</w:t>
      </w:r>
      <w:r w:rsidR="00767D5D" w:rsidRPr="00767D5D">
        <w:t xml:space="preserve"> (Drake, 2014), nitrogen (Langley &amp; </w:t>
      </w:r>
      <w:proofErr w:type="spellStart"/>
      <w:r w:rsidR="00767D5D" w:rsidRPr="00767D5D">
        <w:t>Megonigal</w:t>
      </w:r>
      <w:proofErr w:type="spellEnd"/>
      <w:r w:rsidR="00767D5D" w:rsidRPr="00767D5D">
        <w:t xml:space="preserve">, 2010), invasive species (Caplan, Hager, </w:t>
      </w:r>
      <w:proofErr w:type="spellStart"/>
      <w:r w:rsidR="00767D5D" w:rsidRPr="00767D5D">
        <w:t>Megonigal</w:t>
      </w:r>
      <w:proofErr w:type="spellEnd"/>
      <w:r w:rsidR="00767D5D" w:rsidRPr="00767D5D">
        <w:t xml:space="preserve">, &amp; </w:t>
      </w:r>
      <w:proofErr w:type="spellStart"/>
      <w:r w:rsidR="00767D5D" w:rsidRPr="00767D5D">
        <w:t>Mozdzer</w:t>
      </w:r>
      <w:proofErr w:type="spellEnd"/>
      <w:r w:rsidR="00767D5D" w:rsidRPr="00767D5D">
        <w:t>, 2015), and warming (</w:t>
      </w:r>
      <w:proofErr w:type="spellStart"/>
      <w:r w:rsidR="00767D5D" w:rsidRPr="00767D5D">
        <w:t>Megonigal</w:t>
      </w:r>
      <w:proofErr w:type="spellEnd"/>
      <w:r w:rsidR="00767D5D" w:rsidRPr="00767D5D">
        <w:t xml:space="preserve"> et al., 2016). As a dominant species of the </w:t>
      </w:r>
      <w:proofErr w:type="spellStart"/>
      <w:r w:rsidR="00767D5D" w:rsidRPr="00767D5D">
        <w:t>GCReW</w:t>
      </w:r>
      <w:proofErr w:type="spellEnd"/>
      <w:r w:rsidR="00767D5D" w:rsidRPr="00767D5D">
        <w:t xml:space="preserve"> plant community, </w:t>
      </w:r>
      <w:r w:rsidR="00A759B8" w:rsidRPr="00A759B8">
        <w:rPr>
          <w:i/>
          <w:iCs/>
        </w:rPr>
        <w:t>S. americanus</w:t>
      </w:r>
      <w:r w:rsidR="00767D5D" w:rsidRPr="00767D5D">
        <w:t xml:space="preserve"> has featured</w:t>
      </w:r>
      <w:r w:rsidR="00767D5D">
        <w:t xml:space="preserve"> </w:t>
      </w:r>
      <w:r w:rsidR="00767D5D" w:rsidRPr="00767D5D">
        <w:t>prominently in much of this work. Kirkpatrick Marsh borders the Rhode River, a sub</w:t>
      </w:r>
      <w:r w:rsidR="003E6744">
        <w:t>-</w:t>
      </w:r>
      <w:r w:rsidR="00767D5D" w:rsidRPr="00767D5D">
        <w:t xml:space="preserve">estuary of Chesapeake Bay near Edgewater, Maryland (38º 51′N, 76º 32′W). Elevation of the marsh is 40–60 cm above </w:t>
      </w:r>
      <w:proofErr w:type="gramStart"/>
      <w:r w:rsidR="00767D5D" w:rsidRPr="00767D5D">
        <w:t>mean</w:t>
      </w:r>
      <w:proofErr w:type="gramEnd"/>
      <w:r w:rsidR="00767D5D" w:rsidRPr="00767D5D">
        <w:t xml:space="preserve"> low water, with 20% of high tides flooding the site (Jordan, Pierce, &amp; </w:t>
      </w:r>
      <w:proofErr w:type="spellStart"/>
      <w:r w:rsidR="00767D5D" w:rsidRPr="00767D5D">
        <w:t>Correll</w:t>
      </w:r>
      <w:proofErr w:type="spellEnd"/>
      <w:r w:rsidR="00767D5D" w:rsidRPr="00767D5D">
        <w:t xml:space="preserve">, 1986). Soil salinity ranges from 2 ppt to 18 ppt during the growing season (May to September), where inter-annual variation in growing season salinity is inversely correlated with rainfall (Saunders, 2003). </w:t>
      </w:r>
      <w:r>
        <w:t>I</w:t>
      </w:r>
      <w:r w:rsidR="00767D5D" w:rsidRPr="00767D5D">
        <w:t xml:space="preserve"> reconstructed soil stratigraphy and seed bank profiles</w:t>
      </w:r>
      <w:r w:rsidR="00767D5D">
        <w:t xml:space="preserve"> </w:t>
      </w:r>
      <w:r w:rsidR="00767D5D" w:rsidRPr="00767D5D">
        <w:t xml:space="preserve">from a set of soil cores taken in Kirkpatrick Marsh. As described by Saunders (2003) and Saunders et al. (2006), a series of 70-cm deep piston cores (5.1 cm diameter) </w:t>
      </w:r>
      <w:r w:rsidR="003E6744">
        <w:t>we</w:t>
      </w:r>
      <w:r w:rsidR="00767D5D" w:rsidRPr="00767D5D">
        <w:t>re excavated bet</w:t>
      </w:r>
      <w:r w:rsidR="003E6744">
        <w:t>we</w:t>
      </w:r>
      <w:r w:rsidR="00767D5D" w:rsidRPr="00767D5D">
        <w:t>en 1997 and 2000 at four-month intervals for a study quantifying depth profiles of C3 and C4 belowground biomass in eleven 1.5- m</w:t>
      </w:r>
      <w:r w:rsidR="00767D5D" w:rsidRPr="00EA40BF">
        <w:rPr>
          <w:vertAlign w:val="superscript"/>
        </w:rPr>
        <w:t>2</w:t>
      </w:r>
      <w:r w:rsidR="00767D5D" w:rsidRPr="00767D5D">
        <w:t xml:space="preserve"> plots in the marsh. Soil core samples from a 1.5- m</w:t>
      </w:r>
      <w:r w:rsidR="00767D5D" w:rsidRPr="00EA40BF">
        <w:rPr>
          <w:vertAlign w:val="superscript"/>
        </w:rPr>
        <w:t>2</w:t>
      </w:r>
      <w:r w:rsidR="00767D5D" w:rsidRPr="00767D5D">
        <w:t xml:space="preserve"> plot with equal amounts of C3 (</w:t>
      </w:r>
      <w:r w:rsidR="00A759B8" w:rsidRPr="00A759B8">
        <w:rPr>
          <w:i/>
          <w:iCs/>
        </w:rPr>
        <w:t>S. americanus</w:t>
      </w:r>
      <w:r w:rsidR="00767D5D" w:rsidRPr="00767D5D">
        <w:t xml:space="preserve">) and C4 (e.g., </w:t>
      </w:r>
      <w:r w:rsidR="00A759B8" w:rsidRPr="00A759B8">
        <w:rPr>
          <w:i/>
          <w:iCs/>
        </w:rPr>
        <w:t>Spartina patens</w:t>
      </w:r>
      <w:r w:rsidR="00767D5D" w:rsidRPr="00767D5D">
        <w:t xml:space="preserve">, </w:t>
      </w:r>
      <w:proofErr w:type="spellStart"/>
      <w:r w:rsidR="00767D5D" w:rsidRPr="00BD3270">
        <w:rPr>
          <w:i/>
          <w:iCs/>
        </w:rPr>
        <w:t>Distichlis</w:t>
      </w:r>
      <w:proofErr w:type="spellEnd"/>
      <w:r w:rsidR="00767D5D" w:rsidRPr="00BD3270">
        <w:rPr>
          <w:i/>
          <w:iCs/>
        </w:rPr>
        <w:t xml:space="preserve"> spicata</w:t>
      </w:r>
      <w:r w:rsidR="00767D5D" w:rsidRPr="00767D5D">
        <w:t xml:space="preserve">) aboveground biomass </w:t>
      </w:r>
      <w:r w:rsidR="00EA40BF">
        <w:t>we</w:t>
      </w:r>
      <w:r w:rsidR="00767D5D" w:rsidRPr="00767D5D">
        <w:t xml:space="preserve">re used to quantify a vertical profile of </w:t>
      </w:r>
      <w:r w:rsidR="00A759B8" w:rsidRPr="00A759B8">
        <w:rPr>
          <w:i/>
          <w:iCs/>
        </w:rPr>
        <w:t>S. americanus</w:t>
      </w:r>
      <w:r w:rsidR="00767D5D" w:rsidRPr="00767D5D">
        <w:t xml:space="preserve"> seeds (Table</w:t>
      </w:r>
      <w:r w:rsidR="00CA5410">
        <w:t>_Attachment_</w:t>
      </w:r>
      <w:r w:rsidR="00767D5D" w:rsidRPr="00767D5D">
        <w:t xml:space="preserve">1, Figure 1). In October 2002, </w:t>
      </w:r>
      <w:r>
        <w:t>I</w:t>
      </w:r>
      <w:r w:rsidR="00767D5D" w:rsidRPr="00767D5D">
        <w:t xml:space="preserve"> removed a supplemental 30 cm diameter × 35 cm deep core (hereafter referred to as a “soil monolith”) to recover additional </w:t>
      </w:r>
      <w:r w:rsidR="00A759B8" w:rsidRPr="00A759B8">
        <w:rPr>
          <w:i/>
          <w:iCs/>
        </w:rPr>
        <w:t>S. americanus</w:t>
      </w:r>
      <w:r w:rsidR="00767D5D" w:rsidRPr="00767D5D">
        <w:t xml:space="preserve"> seeds for germination assays. The soil monolith was taken adjacent to the mixed C3-C4 study plot (Plot #15; Table</w:t>
      </w:r>
      <w:r w:rsidR="00CA5410">
        <w:t>_Attachment_</w:t>
      </w:r>
      <w:r w:rsidR="00767D5D" w:rsidRPr="00767D5D">
        <w:t xml:space="preserve">2) where the 1997–2000 cores </w:t>
      </w:r>
      <w:r w:rsidR="00EA40BF">
        <w:t>we</w:t>
      </w:r>
      <w:r w:rsidR="00767D5D" w:rsidRPr="00767D5D">
        <w:t>re taken to reconstruct the seed bank profile. In addition,</w:t>
      </w:r>
      <w:r w:rsidR="00A14E08">
        <w:t xml:space="preserve"> </w:t>
      </w:r>
      <w:r w:rsidR="00A14E08" w:rsidRPr="00A14E08">
        <w:t xml:space="preserve">in February 2004, </w:t>
      </w:r>
      <w:r>
        <w:t>I</w:t>
      </w:r>
      <w:r w:rsidR="00A14E08" w:rsidRPr="00A14E08">
        <w:t xml:space="preserve"> removed two more piston cores (15.2 cm diameter, 30 cm apart) 2 m from where the soil monolith was taken to further quantify the vertical profile of </w:t>
      </w:r>
      <w:r w:rsidR="00A759B8" w:rsidRPr="00A759B8">
        <w:rPr>
          <w:i/>
          <w:iCs/>
        </w:rPr>
        <w:t>S. americanus</w:t>
      </w:r>
      <w:r w:rsidR="00A14E08" w:rsidRPr="00A14E08">
        <w:t xml:space="preserve"> seeds (Figure 1), to recover more seeds for germination assays (Table</w:t>
      </w:r>
      <w:r w:rsidR="00CA5410">
        <w:t>_Attachment_</w:t>
      </w:r>
      <w:r w:rsidR="00A14E08" w:rsidRPr="00A14E08">
        <w:t>1), and to estimate accretion rates. Following removal, all sampled soil was transported to Duke</w:t>
      </w:r>
      <w:r w:rsidR="002923B0">
        <w:t xml:space="preserve"> </w:t>
      </w:r>
      <w:r w:rsidR="00A14E08" w:rsidRPr="00A14E08">
        <w:t xml:space="preserve">University for processing and analysis. The 2002 soil monolith was sliced into 2 cm increments perpendicular to the vertical axis for recovery and germination of </w:t>
      </w:r>
      <w:r w:rsidR="00A759B8" w:rsidRPr="00A759B8">
        <w:rPr>
          <w:i/>
          <w:iCs/>
        </w:rPr>
        <w:t>S. americanus</w:t>
      </w:r>
      <w:r w:rsidR="00A14E08" w:rsidRPr="00A14E08">
        <w:t xml:space="preserve"> seed cohorts (Table</w:t>
      </w:r>
      <w:r w:rsidR="00CA5410">
        <w:t>_Attachment_</w:t>
      </w:r>
      <w:r w:rsidR="00A14E08" w:rsidRPr="00A14E08">
        <w:t xml:space="preserve">1). The first 2004 piston core (“core 2004-A,” 65 cm deep) was also cut into 2 cm layers, with one half of each layer dry-sieved over a 2 mm mesh (to remove large roots and rhizomes) in preparation for radio-nuclide analysis of </w:t>
      </w:r>
      <w:r w:rsidR="00A14E08" w:rsidRPr="00EA40BF">
        <w:rPr>
          <w:vertAlign w:val="superscript"/>
        </w:rPr>
        <w:t>210</w:t>
      </w:r>
      <w:r w:rsidR="00A14E08" w:rsidRPr="00A14E08">
        <w:t xml:space="preserve">Pb and </w:t>
      </w:r>
      <w:r w:rsidR="00A14E08" w:rsidRPr="00EA40BF">
        <w:rPr>
          <w:vertAlign w:val="superscript"/>
        </w:rPr>
        <w:t>137</w:t>
      </w:r>
      <w:r w:rsidR="00A14E08" w:rsidRPr="00A14E08">
        <w:t xml:space="preserve">Cs (Saunders, 2003). Soil dates from </w:t>
      </w:r>
      <w:r w:rsidR="00A14E08" w:rsidRPr="00EA40BF">
        <w:rPr>
          <w:vertAlign w:val="superscript"/>
        </w:rPr>
        <w:t>210</w:t>
      </w:r>
      <w:r w:rsidR="00A14E08" w:rsidRPr="00A14E08">
        <w:t xml:space="preserve">Pb radionuclide </w:t>
      </w:r>
      <w:r w:rsidR="00A14E08" w:rsidRPr="00A14E08">
        <w:lastRenderedPageBreak/>
        <w:t xml:space="preserve">data </w:t>
      </w:r>
      <w:r>
        <w:t>I</w:t>
      </w:r>
      <w:r w:rsidR="00A14E08" w:rsidRPr="00A14E08">
        <w:t xml:space="preserve">re estimated according to the constant rate of supply model (Appleby &amp; Oldfield, 1978) to allow for variable accretion over time, as accretion rates in Chesapeake Bay marshes have fluctuated over the last 200 </w:t>
      </w:r>
      <w:proofErr w:type="gramStart"/>
      <w:r w:rsidR="00A14E08" w:rsidRPr="00A14E08">
        <w:t xml:space="preserve">years </w:t>
      </w:r>
      <w:r w:rsidR="00DA628B">
        <w:t xml:space="preserve"> (</w:t>
      </w:r>
      <w:proofErr w:type="gramEnd"/>
      <w:r w:rsidR="00A14E08" w:rsidRPr="00A14E08">
        <w:t xml:space="preserve">Kearney, 1996; Kearney, Stevenson, &amp; Ward, 1994). Variability in soil dates was calculated by first-order error analysis of counting uncertainty (Binford, 1990). The depth of peak </w:t>
      </w:r>
      <w:r w:rsidR="00A14E08" w:rsidRPr="00EA40BF">
        <w:rPr>
          <w:vertAlign w:val="superscript"/>
        </w:rPr>
        <w:t>137</w:t>
      </w:r>
      <w:r w:rsidR="00A14E08" w:rsidRPr="00A14E08">
        <w:t xml:space="preserve">Cs activity was used as an independent marker of the depth corresponding to 1964, the year when </w:t>
      </w:r>
      <w:r w:rsidR="00A14E08" w:rsidRPr="00EA40BF">
        <w:rPr>
          <w:vertAlign w:val="superscript"/>
        </w:rPr>
        <w:t>137</w:t>
      </w:r>
      <w:r w:rsidR="00A14E08" w:rsidRPr="00A14E08">
        <w:t>Cs reached peak concentrations in the atmosphere. The remaining soil from core 2004-A was used to recover additional seeds for germination and for</w:t>
      </w:r>
      <w:r w:rsidR="00DA628B">
        <w:t xml:space="preserve"> </w:t>
      </w:r>
      <w:r w:rsidR="00DA628B" w:rsidRPr="00DA628B">
        <w:t>reconstructing the seed bank profile (Table</w:t>
      </w:r>
      <w:r w:rsidR="00CA5410">
        <w:t>_Attachment_</w:t>
      </w:r>
      <w:r w:rsidR="00DA628B" w:rsidRPr="00DA628B">
        <w:t>1, Figure 1). The second piston core (“core 2004-B”; 40 cm deep) was used to recover additional seeds from soil horizons deeper than 8 cm for germination assays</w:t>
      </w:r>
      <w:bookmarkEnd w:id="15"/>
    </w:p>
    <w:p w14:paraId="117A398F" w14:textId="1EDA1E17" w:rsidR="006A6A22" w:rsidRDefault="006A6A22" w:rsidP="00EA40BF">
      <w:pPr>
        <w:pStyle w:val="Heading3"/>
      </w:pPr>
      <w:bookmarkStart w:id="17" w:name="_Toc57401139"/>
      <w:r w:rsidRPr="006A6A22">
        <w:t>Seed germination and tissue sampling of “resurrected” cohorts</w:t>
      </w:r>
      <w:bookmarkEnd w:id="17"/>
    </w:p>
    <w:p w14:paraId="01B19994" w14:textId="51C357B3" w:rsidR="006A6A22" w:rsidRPr="006A6A22" w:rsidRDefault="008B79F3" w:rsidP="00750145">
      <w:r>
        <w:t>I</w:t>
      </w:r>
      <w:r w:rsidR="00750145">
        <w:t xml:space="preserve"> conducted two germination assays to assess seed viability as </w:t>
      </w:r>
      <w:r w:rsidR="00EA40BF">
        <w:t>we</w:t>
      </w:r>
      <w:r w:rsidR="00750145">
        <w:t xml:space="preserve">ll as to “resurrect” and genotype plants from buried seeds (e.g., </w:t>
      </w:r>
      <w:proofErr w:type="spellStart"/>
      <w:r w:rsidR="00750145">
        <w:t>Härnström</w:t>
      </w:r>
      <w:proofErr w:type="spellEnd"/>
      <w:r w:rsidR="00750145">
        <w:t xml:space="preserve">, </w:t>
      </w:r>
      <w:proofErr w:type="spellStart"/>
      <w:r w:rsidR="00750145">
        <w:t>Ellegaard</w:t>
      </w:r>
      <w:proofErr w:type="spellEnd"/>
      <w:r w:rsidR="00750145">
        <w:t xml:space="preserve">, Andersen, &amp; </w:t>
      </w:r>
      <w:proofErr w:type="spellStart"/>
      <w:r w:rsidR="00750145">
        <w:t>Godhe</w:t>
      </w:r>
      <w:proofErr w:type="spellEnd"/>
      <w:r w:rsidR="00750145">
        <w:t xml:space="preserve">, 2011; Kerfoot, Budd, Eadie, </w:t>
      </w:r>
      <w:proofErr w:type="spellStart"/>
      <w:r w:rsidR="00750145">
        <w:t>Vanderploeg</w:t>
      </w:r>
      <w:proofErr w:type="spellEnd"/>
      <w:r w:rsidR="00750145">
        <w:t xml:space="preserve">, &amp; </w:t>
      </w:r>
      <w:proofErr w:type="spellStart"/>
      <w:r w:rsidR="00750145">
        <w:t>Agy</w:t>
      </w:r>
      <w:proofErr w:type="spellEnd"/>
      <w:r w:rsidR="00750145">
        <w:t xml:space="preserve">, 2004; Kerfoot &amp; </w:t>
      </w:r>
      <w:r w:rsidR="005F713E">
        <w:t>We</w:t>
      </w:r>
      <w:r w:rsidR="00750145">
        <w:t xml:space="preserve">ider, 2004; </w:t>
      </w:r>
      <w:proofErr w:type="spellStart"/>
      <w:r w:rsidR="00750145">
        <w:t>Zipperle</w:t>
      </w:r>
      <w:proofErr w:type="spellEnd"/>
      <w:r w:rsidR="00750145">
        <w:t xml:space="preserve"> et al., 2009). </w:t>
      </w:r>
      <w:r>
        <w:t>I</w:t>
      </w:r>
      <w:r w:rsidR="00750145">
        <w:t xml:space="preserve"> conducted the first germination assay from February to March 2003 to evaluate the viability of seeds recovered from the 2002 soil monolith. Seeds from the 2–4, 8–10, 14–16, 20–22, and 22–24 cm layers (Table</w:t>
      </w:r>
      <w:r w:rsidR="00CA5410">
        <w:t>_Attachment_</w:t>
      </w:r>
      <w:r w:rsidR="00750145">
        <w:t xml:space="preserve">1) of the monolith </w:t>
      </w:r>
      <w:r w:rsidR="00062E48">
        <w:t>we</w:t>
      </w:r>
      <w:r w:rsidR="00750145">
        <w:t xml:space="preserve">re planted in a 1:2 mixture of sterile sand and Ferry &amp; Morse Seed Starter Mix ® (Ferry &amp; Morse, Fulton, KY, USA). </w:t>
      </w:r>
      <w:r>
        <w:t>I</w:t>
      </w:r>
      <w:r w:rsidR="00750145">
        <w:t xml:space="preserve"> filled 32 pots with the mixture and arrayed the pots in a rectangular grid within a 6 cm deep tray (24 × 48 cm</w:t>
      </w:r>
      <w:r w:rsidR="00750145" w:rsidRPr="00A067FC">
        <w:rPr>
          <w:vertAlign w:val="superscript"/>
        </w:rPr>
        <w:t>2</w:t>
      </w:r>
      <w:r w:rsidR="00750145">
        <w:t xml:space="preserve">). The tray was filled with water, and water levels </w:t>
      </w:r>
      <w:r w:rsidR="00062E48">
        <w:t>we</w:t>
      </w:r>
      <w:r w:rsidR="00750145">
        <w:t xml:space="preserve">re kept at approximately 1 cm below the soil surface. Seeds from each of the five soil layers </w:t>
      </w:r>
      <w:r w:rsidR="00062E48">
        <w:t>we</w:t>
      </w:r>
      <w:r w:rsidR="00750145">
        <w:t>re randomly assigned to 2–4 pots per layer with 10–30 seeds placed in each pot. The tray was placed in a growth cabinet with a 15</w:t>
      </w:r>
      <w:r w:rsidR="005F713E">
        <w:t>-</w:t>
      </w:r>
      <w:r w:rsidR="00750145">
        <w:t>hr light:9</w:t>
      </w:r>
      <w:r w:rsidR="005F713E">
        <w:t>-</w:t>
      </w:r>
      <w:r w:rsidR="00750145">
        <w:t>hr dark photoperiod and 30°C constant temperature (due to a mechanical problem, the photoperiod during the first 6 days was 24</w:t>
      </w:r>
      <w:r w:rsidR="005F713E">
        <w:t>-</w:t>
      </w:r>
      <w:r w:rsidR="00750145">
        <w:t>hr light:0</w:t>
      </w:r>
      <w:r w:rsidR="005F713E">
        <w:t>-</w:t>
      </w:r>
      <w:r w:rsidR="00750145">
        <w:t>hr dark). The number of germinating seeds was recorded daily for the first 7 days and again at 10, 12, 14, and 19 days after planting. The second germination assay was conducted from May to July 2004 involving (a) 328 additional seeds recovered from depths 2–4, 8–10, 14–16, 20–22, and 22–24 cm of the 2002 soil monolith; (b) 1,136 seeds recovered from all depths (0–64 cm) of core 2004- A; and (c) 480 seeds recovered from depths 8–10, 14–16, 20–22, and 22–24 cm of core 2004-B (Table</w:t>
      </w:r>
      <w:r w:rsidR="00CA5410">
        <w:t>_Attachment_</w:t>
      </w:r>
      <w:r w:rsidR="00750145">
        <w:t xml:space="preserve">1). All seeds </w:t>
      </w:r>
      <w:r w:rsidR="00BD3270">
        <w:t>we</w:t>
      </w:r>
      <w:r w:rsidR="00750145">
        <w:t xml:space="preserve">re planted in separate pots, each filled with one part sand and two parts </w:t>
      </w:r>
      <w:proofErr w:type="spellStart"/>
      <w:r w:rsidR="00750145">
        <w:t>Fafard</w:t>
      </w:r>
      <w:proofErr w:type="spellEnd"/>
      <w:r w:rsidR="00750145">
        <w:t xml:space="preserve"> Professional Formula Seed Starter Potting Mix ® (Conrad </w:t>
      </w:r>
      <w:proofErr w:type="spellStart"/>
      <w:r w:rsidR="00750145">
        <w:t>Fafard</w:t>
      </w:r>
      <w:proofErr w:type="spellEnd"/>
      <w:r w:rsidR="00750145">
        <w:t xml:space="preserve">, Inc., Agawam, MA, USA). The assay was conducted in a growth room with a 15-hr light:9-hr dark photoperiod and 30°C constant temperature. Germination success was recorded as in the first assay. Differences in germination among seed cohorts </w:t>
      </w:r>
      <w:r>
        <w:t>I</w:t>
      </w:r>
      <w:r w:rsidR="00750145">
        <w:t xml:space="preserve">re assessed using analysis of variance (ANOVA) in </w:t>
      </w:r>
      <w:proofErr w:type="spellStart"/>
      <w:r w:rsidR="00750145">
        <w:t>Systat</w:t>
      </w:r>
      <w:proofErr w:type="spellEnd"/>
      <w:r w:rsidR="00750145">
        <w:t xml:space="preserve"> v.13 (SPSS, Chicago, IL, USA). Bonferroni-corrected post hoc least-squares means tests </w:t>
      </w:r>
      <w:r w:rsidR="00A067FC">
        <w:t>we</w:t>
      </w:r>
      <w:r w:rsidR="00750145">
        <w:t xml:space="preserve">re conducted to compare cohorts. Approximately 0.30 g of leaf tissue was taken from each of 75 individual </w:t>
      </w:r>
      <w:r w:rsidR="00750145">
        <w:lastRenderedPageBreak/>
        <w:t>seedlings resulting from the two germination assays for genetic analysis of the 2–4, 8–10, 12–14, 14–16, 20–22, and 22–24 cm depth cohorts (Table</w:t>
      </w:r>
      <w:r w:rsidR="00CA5410">
        <w:t>_Attachment_</w:t>
      </w:r>
      <w:r w:rsidR="00750145">
        <w:t xml:space="preserve">1 and </w:t>
      </w:r>
      <w:r w:rsidR="00CA5410">
        <w:t>Table_Attachment_</w:t>
      </w:r>
      <w:r w:rsidR="00750145">
        <w:t>2).</w:t>
      </w:r>
    </w:p>
    <w:p w14:paraId="68484225" w14:textId="29961619" w:rsidR="00975E37" w:rsidRPr="00334400" w:rsidRDefault="00001166" w:rsidP="00334400">
      <w:pPr>
        <w:pStyle w:val="Heading3"/>
      </w:pPr>
      <w:bookmarkStart w:id="18" w:name="_Toc57401140"/>
      <w:bookmarkEnd w:id="16"/>
      <w:r w:rsidRPr="00001166">
        <w:t>Tissue sampling of extant populations</w:t>
      </w:r>
      <w:bookmarkEnd w:id="18"/>
      <w:r w:rsidR="00975E37" w:rsidRPr="00334400">
        <w:tab/>
      </w:r>
      <w:r w:rsidR="00975E37" w:rsidRPr="00334400">
        <w:tab/>
      </w:r>
    </w:p>
    <w:p w14:paraId="280346E8" w14:textId="2A911029" w:rsidR="00E85D85" w:rsidRDefault="00E85D85" w:rsidP="00D61555">
      <w:pPr>
        <w:rPr>
          <w:b/>
          <w:bCs/>
          <w:i/>
        </w:rPr>
      </w:pPr>
      <w:bookmarkStart w:id="19" w:name="_Toc289175830"/>
      <w:r w:rsidRPr="00E85D85">
        <w:t xml:space="preserve">Tissues </w:t>
      </w:r>
      <w:r w:rsidR="00A067FC">
        <w:t>we</w:t>
      </w:r>
      <w:r w:rsidRPr="00E85D85">
        <w:t xml:space="preserve">re collected for genetic analysis of extant individuals in Kirkpatrick Marsh to better understand patterns of temporal genetic variation. In the growing seasons of 2002 and 2003, a total of 109 tissue samples </w:t>
      </w:r>
      <w:r w:rsidR="00A067FC">
        <w:t>we</w:t>
      </w:r>
      <w:r w:rsidRPr="00E85D85">
        <w:t xml:space="preserve">re collected from </w:t>
      </w:r>
      <w:r w:rsidR="00A759B8" w:rsidRPr="005258BF">
        <w:rPr>
          <w:i/>
        </w:rPr>
        <w:t>S. americanus</w:t>
      </w:r>
      <w:r w:rsidRPr="00E85D85">
        <w:t xml:space="preserve"> in 27 1.5 m</w:t>
      </w:r>
      <w:r w:rsidRPr="005258BF">
        <w:rPr>
          <w:vertAlign w:val="superscript"/>
        </w:rPr>
        <w:t>2</w:t>
      </w:r>
      <w:r w:rsidRPr="00E85D85">
        <w:t xml:space="preserve"> plots located within a 130 x 80 m</w:t>
      </w:r>
      <w:r w:rsidRPr="00062E48">
        <w:rPr>
          <w:vertAlign w:val="superscript"/>
        </w:rPr>
        <w:t>2</w:t>
      </w:r>
      <w:r w:rsidRPr="00E85D85">
        <w:t xml:space="preserve"> section of Kirkpatrick </w:t>
      </w:r>
      <w:r w:rsidR="005258BF">
        <w:t>M</w:t>
      </w:r>
      <w:r w:rsidRPr="00E85D85">
        <w:t>arsh (Table</w:t>
      </w:r>
      <w:r w:rsidR="00CA5410">
        <w:t>_Attachment_</w:t>
      </w:r>
      <w:r w:rsidRPr="00E85D85">
        <w:t>2). A 10 cm long tissue sample was trimmed from one to six green shoots per plot (Table</w:t>
      </w:r>
      <w:r w:rsidR="00CA5410">
        <w:t>_Attachment_</w:t>
      </w:r>
      <w:r w:rsidRPr="00E85D85">
        <w:t xml:space="preserve">2). Since </w:t>
      </w:r>
      <w:r w:rsidR="00A759B8" w:rsidRPr="00A067FC">
        <w:rPr>
          <w:i/>
        </w:rPr>
        <w:t>S. americanus</w:t>
      </w:r>
      <w:r w:rsidRPr="00E85D85">
        <w:t xml:space="preserve"> can reproduce asexually through vegetative tillering, care was taken to sample evenly across each plot to minimize repeated sampling of the same genet. The relative location of each sample was noted according to the UTM coordinates of the plot, which </w:t>
      </w:r>
      <w:r w:rsidR="005258BF">
        <w:t>we</w:t>
      </w:r>
      <w:r w:rsidRPr="00E85D85">
        <w:t xml:space="preserve">re spaced ≥2.5 m apart. </w:t>
      </w:r>
      <w:r>
        <w:t xml:space="preserve"> </w:t>
      </w:r>
    </w:p>
    <w:p w14:paraId="6BEF11DE" w14:textId="09288327" w:rsidR="00E85D85" w:rsidRDefault="00E85D85" w:rsidP="00D61555">
      <w:pPr>
        <w:rPr>
          <w:b/>
          <w:bCs/>
          <w:i/>
        </w:rPr>
      </w:pPr>
      <w:r w:rsidRPr="00E85D85">
        <w:t xml:space="preserve">The majority of the plots </w:t>
      </w:r>
      <w:r w:rsidR="00BD3270">
        <w:t>we</w:t>
      </w:r>
      <w:r w:rsidRPr="00E85D85">
        <w:t xml:space="preserve">re established in 1987 to study ecological and physiological responses of </w:t>
      </w:r>
      <w:r w:rsidR="00A759B8" w:rsidRPr="00AA1587">
        <w:rPr>
          <w:i/>
        </w:rPr>
        <w:t>S. americanus</w:t>
      </w:r>
      <w:r w:rsidRPr="00E85D85">
        <w:t xml:space="preserve"> and co-occurring C4 species to elevated atmospheric CO</w:t>
      </w:r>
      <w:r w:rsidRPr="009901D2">
        <w:rPr>
          <w:vertAlign w:val="subscript"/>
        </w:rPr>
        <w:t>2</w:t>
      </w:r>
      <w:r w:rsidRPr="00E85D85">
        <w:t xml:space="preserve"> (Arp et al., 1993). Accordingly, these plots differ in CO</w:t>
      </w:r>
      <w:r w:rsidRPr="009901D2">
        <w:rPr>
          <w:vertAlign w:val="subscript"/>
        </w:rPr>
        <w:t>2</w:t>
      </w:r>
      <w:r w:rsidRPr="00E85D85">
        <w:t xml:space="preserve"> exposure regime (Tabl</w:t>
      </w:r>
      <w:r w:rsidR="00CA5410">
        <w:t>e_Attachment_</w:t>
      </w:r>
      <w:r w:rsidRPr="00E85D85">
        <w:t xml:space="preserve">2). The remaining plots </w:t>
      </w:r>
      <w:r w:rsidR="009901D2">
        <w:t>we</w:t>
      </w:r>
      <w:r w:rsidRPr="00E85D85">
        <w:t xml:space="preserve">re established in 1997 for the study of marsh biogeochemistry (Saunders, 2003; Saunders et al., 2006). The vegetative composition of the plots ranged from monospecific stands of </w:t>
      </w:r>
      <w:r w:rsidR="00A759B8" w:rsidRPr="00AA1587">
        <w:rPr>
          <w:i/>
        </w:rPr>
        <w:t>S. americanus</w:t>
      </w:r>
      <w:r w:rsidRPr="00E85D85">
        <w:t xml:space="preserve">, to mixed communities where </w:t>
      </w:r>
      <w:r w:rsidR="00A759B8" w:rsidRPr="00AA1587">
        <w:rPr>
          <w:i/>
        </w:rPr>
        <w:t>S. americanus</w:t>
      </w:r>
      <w:r w:rsidRPr="00E85D85">
        <w:t xml:space="preserve"> co-occurs with </w:t>
      </w:r>
      <w:r w:rsidR="00A759B8" w:rsidRPr="00AA1587">
        <w:rPr>
          <w:i/>
        </w:rPr>
        <w:t>S. patens</w:t>
      </w:r>
      <w:r w:rsidRPr="00E85D85">
        <w:t xml:space="preserve"> and other C4 plant species, to stands dominated by </w:t>
      </w:r>
      <w:r w:rsidR="00A759B8" w:rsidRPr="00194357">
        <w:rPr>
          <w:i/>
        </w:rPr>
        <w:t>S. patens</w:t>
      </w:r>
      <w:r w:rsidRPr="00E85D85">
        <w:t xml:space="preserve"> (Arp et al., 1993; Saunders, 2003; Table</w:t>
      </w:r>
      <w:r w:rsidR="00CA5410">
        <w:t>_Attachment_</w:t>
      </w:r>
      <w:r w:rsidRPr="00E85D85">
        <w:t xml:space="preserve">2).  </w:t>
      </w:r>
    </w:p>
    <w:p w14:paraId="10001246" w14:textId="17E168CF" w:rsidR="00BD3270" w:rsidRDefault="00E85D85" w:rsidP="00D61555">
      <w:pPr>
        <w:rPr>
          <w:b/>
          <w:bCs/>
          <w:i/>
        </w:rPr>
      </w:pPr>
      <w:r w:rsidRPr="00E85D85">
        <w:t xml:space="preserve">An additional 111 tissues samples </w:t>
      </w:r>
      <w:r w:rsidR="00BD3270">
        <w:t>we</w:t>
      </w:r>
      <w:r w:rsidRPr="00E85D85">
        <w:t xml:space="preserve">re collected from </w:t>
      </w:r>
      <w:r w:rsidR="00A759B8" w:rsidRPr="00194357">
        <w:rPr>
          <w:i/>
        </w:rPr>
        <w:t>S. americanus</w:t>
      </w:r>
      <w:r w:rsidRPr="00E85D85">
        <w:t xml:space="preserve"> in nine other marshes across Chesapeake Bay during the 2003 growing season (Table</w:t>
      </w:r>
      <w:r w:rsidR="00CA5410">
        <w:t>_Attachment_</w:t>
      </w:r>
      <w:r w:rsidRPr="00E85D85">
        <w:t xml:space="preserve">S1). From nine to nineteen samples </w:t>
      </w:r>
      <w:r w:rsidR="00374493">
        <w:t>we</w:t>
      </w:r>
      <w:r w:rsidRPr="00E85D85">
        <w:t>re collected from each location (Table</w:t>
      </w:r>
      <w:r w:rsidR="00CA5410">
        <w:t>_Attachment</w:t>
      </w:r>
      <w:r w:rsidR="00594B7A">
        <w:t>_</w:t>
      </w:r>
      <w:r w:rsidRPr="00E85D85">
        <w:t>S1). Bet</w:t>
      </w:r>
      <w:r w:rsidR="00BD3270">
        <w:t>we</w:t>
      </w:r>
      <w:r w:rsidRPr="00E85D85">
        <w:t xml:space="preserve">en 2002 and 2008, another 138 samples </w:t>
      </w:r>
      <w:r w:rsidR="00BD3270">
        <w:t>we</w:t>
      </w:r>
      <w:r w:rsidRPr="00E85D85">
        <w:t xml:space="preserve">re collected from nine other marshes along the Atlantic coast, and 296 samples </w:t>
      </w:r>
      <w:r w:rsidR="00BD3270">
        <w:t>we</w:t>
      </w:r>
      <w:r w:rsidRPr="00E85D85">
        <w:t>re collected from 17 marshes along the Gulf of Mexico coast (Table</w:t>
      </w:r>
      <w:r w:rsidR="00594B7A">
        <w:t>_Attachment_</w:t>
      </w:r>
      <w:r w:rsidRPr="00E85D85">
        <w:t xml:space="preserve">S1). At each location, complete or nearly complete shoots with seed-bearing inflorescences </w:t>
      </w:r>
      <w:r w:rsidR="0069510D">
        <w:t>we</w:t>
      </w:r>
      <w:r w:rsidRPr="00E85D85">
        <w:t xml:space="preserve">re taken from plants spaced ≥3 m apart. The coordinates of individual samples from these marshes </w:t>
      </w:r>
      <w:r w:rsidR="0069510D">
        <w:t>we</w:t>
      </w:r>
      <w:r w:rsidRPr="00E85D85">
        <w:t xml:space="preserve">re not taken. All tissue samples </w:t>
      </w:r>
      <w:r w:rsidR="00BD3270">
        <w:t>we</w:t>
      </w:r>
      <w:r w:rsidRPr="00E85D85">
        <w:t>re stored in coolers with ice packs for transport to long term storage in -20</w:t>
      </w:r>
      <w:r w:rsidRPr="00BD3270">
        <w:rPr>
          <w:vertAlign w:val="superscript"/>
        </w:rPr>
        <w:t>o</w:t>
      </w:r>
      <w:r w:rsidRPr="00E85D85">
        <w:t>C freezers.</w:t>
      </w:r>
      <w:bookmarkEnd w:id="19"/>
    </w:p>
    <w:p w14:paraId="24371373" w14:textId="1317B825" w:rsidR="00975E37" w:rsidRPr="00BD3270" w:rsidRDefault="00B27BCA" w:rsidP="00E85D85">
      <w:pPr>
        <w:pStyle w:val="Heading3"/>
        <w:rPr>
          <w:b w:val="0"/>
          <w:bCs w:val="0"/>
          <w:i w:val="0"/>
          <w:szCs w:val="24"/>
        </w:rPr>
      </w:pPr>
      <w:bookmarkStart w:id="20" w:name="_Toc57401141"/>
      <w:r w:rsidRPr="00B27BCA">
        <w:t>Genetic data collection</w:t>
      </w:r>
      <w:bookmarkEnd w:id="20"/>
    </w:p>
    <w:p w14:paraId="555288F2" w14:textId="02AB7002" w:rsidR="00853DF3" w:rsidRPr="00853DF3" w:rsidRDefault="008B79F3" w:rsidP="00090D60">
      <w:pPr>
        <w:rPr>
          <w:b/>
          <w:bCs/>
          <w:iCs/>
        </w:rPr>
      </w:pPr>
      <w:r>
        <w:t>I</w:t>
      </w:r>
      <w:r w:rsidR="00853DF3" w:rsidRPr="00853DF3">
        <w:t xml:space="preserve"> genotyped all resurrected and extant specimens at 11 microsatellite loci to examine patterns of temporal and spatial genetic variation (Blum et al., 2005). Genomic DNA was extracted from shoot tissue from all samples using </w:t>
      </w:r>
      <w:proofErr w:type="spellStart"/>
      <w:r w:rsidR="00853DF3" w:rsidRPr="00853DF3">
        <w:t>DNeasy</w:t>
      </w:r>
      <w:proofErr w:type="spellEnd"/>
      <w:r w:rsidR="00853DF3" w:rsidRPr="00853DF3">
        <w:t xml:space="preserve"> plant extraction kits (Qiagen, Inc.). The loci SCAM.4, SCAM.5, SCAM.7, SCAM.8, SCAM.11, SCAM.13, SCAM.14, and SCAM.16 described in Blum et al. (2005) </w:t>
      </w:r>
      <w:r w:rsidR="00BD3270">
        <w:t>we</w:t>
      </w:r>
      <w:r w:rsidR="00853DF3" w:rsidRPr="00853DF3">
        <w:t xml:space="preserve">re used to genotype all individuals. Three additional loci, corresponding to the following primer sets </w:t>
      </w:r>
      <w:r w:rsidR="00BD3270">
        <w:t>we</w:t>
      </w:r>
      <w:r w:rsidR="00853DF3" w:rsidRPr="00853DF3">
        <w:t>re also used in this study: SCAM.17 (forward: 5'-</w:t>
      </w:r>
      <w:r w:rsidR="00853DF3" w:rsidRPr="00853DF3">
        <w:lastRenderedPageBreak/>
        <w:t xml:space="preserve">GCTGACGCTTCCGTAAAAC-'3; reverse: 5'-TCCGTTGAG TCCTTGCTCT-'3), SCAM.18 (forward: 5'-GTTTCCTGCTTGTCTTTCTG-'3; reverse: 5'-CACACCTCTTCTTCCTCTCTT-'3), and SCAM.19 (forward: 5'-AACTCCAA AGAACAAACCTTC-'3; reverse: 5'-GTGGGAAACAGACTGGTAGTAG-'3). All 11 loci </w:t>
      </w:r>
      <w:r w:rsidR="008B6FD6">
        <w:t>we</w:t>
      </w:r>
      <w:r w:rsidR="00853DF3" w:rsidRPr="00853DF3">
        <w:t xml:space="preserve">re designed to anneal at 53˚C. Following Blum et al. (2010), </w:t>
      </w:r>
      <w:r>
        <w:t>I</w:t>
      </w:r>
      <w:r w:rsidR="00853DF3" w:rsidRPr="00853DF3">
        <w:t xml:space="preserve"> implemented a chloroplast DNA PCR-RFLP assay to confirm species-level maternal ancestry to assess whether specimens </w:t>
      </w:r>
      <w:r w:rsidR="008B6FD6">
        <w:t>we</w:t>
      </w:r>
      <w:r w:rsidR="00853DF3" w:rsidRPr="00853DF3">
        <w:t xml:space="preserve">re of hybrid origin (i.e., to differentiate </w:t>
      </w:r>
      <w:r w:rsidR="00A759B8" w:rsidRPr="00A759B8">
        <w:rPr>
          <w:i/>
        </w:rPr>
        <w:t>S. americanus</w:t>
      </w:r>
      <w:r w:rsidR="00853DF3" w:rsidRPr="00853DF3">
        <w:t xml:space="preserve"> from </w:t>
      </w:r>
      <w:r w:rsidR="00853DF3" w:rsidRPr="0069510D">
        <w:rPr>
          <w:i/>
        </w:rPr>
        <w:t xml:space="preserve">S. </w:t>
      </w:r>
      <w:proofErr w:type="spellStart"/>
      <w:r w:rsidR="00853DF3" w:rsidRPr="0069510D">
        <w:rPr>
          <w:i/>
        </w:rPr>
        <w:t>pungens</w:t>
      </w:r>
      <w:proofErr w:type="spellEnd"/>
      <w:r w:rsidR="00853DF3" w:rsidRPr="00853DF3">
        <w:t xml:space="preserve"> ancestry) (Blum et al., 2005; Blum et al., 2010). This confirmed that all 729 tissue samples used for this study exhibited </w:t>
      </w:r>
      <w:r w:rsidR="00A759B8" w:rsidRPr="00A759B8">
        <w:rPr>
          <w:i/>
        </w:rPr>
        <w:t>S. americanus</w:t>
      </w:r>
      <w:r w:rsidR="00853DF3" w:rsidRPr="00853DF3">
        <w:t xml:space="preserve"> species-level </w:t>
      </w:r>
      <w:proofErr w:type="spellStart"/>
      <w:r w:rsidR="00853DF3" w:rsidRPr="00853DF3">
        <w:t>cpDNA</w:t>
      </w:r>
      <w:proofErr w:type="spellEnd"/>
      <w:r w:rsidR="00853DF3" w:rsidRPr="00853DF3">
        <w:t xml:space="preserve"> ancestry and none exhibited evidence of admixed genotypes (Blum et al., 2010). </w:t>
      </w:r>
    </w:p>
    <w:p w14:paraId="09ACD574" w14:textId="2A14C9C3" w:rsidR="00C76715" w:rsidRPr="008902DB" w:rsidRDefault="00853DF3" w:rsidP="00C76715">
      <w:pPr>
        <w:rPr>
          <w:b/>
        </w:rPr>
      </w:pPr>
      <w:r w:rsidRPr="00853DF3">
        <w:t xml:space="preserve">For each individual and each microsatellite locus, 10-50 </w:t>
      </w:r>
      <w:proofErr w:type="spellStart"/>
      <w:r w:rsidRPr="00853DF3">
        <w:t>ηg</w:t>
      </w:r>
      <w:proofErr w:type="spellEnd"/>
      <w:r w:rsidRPr="00853DF3">
        <w:t xml:space="preserve"> of genomic DNA was used as template in 15 µl PCR mixtures that also included 1U of Taq polymerase (Invitrogen), 75 </w:t>
      </w:r>
      <w:proofErr w:type="spellStart"/>
      <w:r w:rsidR="00BD3270">
        <w:rPr>
          <w:rFonts w:ascii="Calibri" w:hAnsi="Calibri" w:cs="Calibri"/>
        </w:rPr>
        <w:t>μ</w:t>
      </w:r>
      <w:r w:rsidRPr="00853DF3">
        <w:t>M</w:t>
      </w:r>
      <w:proofErr w:type="spellEnd"/>
      <w:r w:rsidRPr="00853DF3">
        <w:t xml:space="preserve"> of each dNTP, 1 </w:t>
      </w:r>
      <w:proofErr w:type="spellStart"/>
      <w:r w:rsidRPr="00853DF3">
        <w:t>pmole</w:t>
      </w:r>
      <w:proofErr w:type="spellEnd"/>
      <w:r w:rsidRPr="00853DF3">
        <w:t xml:space="preserve"> of each primer, and 1x PCR buffer (200 mM Tris HCl, pH 8.4; 500 mM </w:t>
      </w:r>
      <w:proofErr w:type="spellStart"/>
      <w:r w:rsidRPr="00853DF3">
        <w:t>KCl</w:t>
      </w:r>
      <w:proofErr w:type="spellEnd"/>
      <w:r w:rsidRPr="00853DF3">
        <w:t xml:space="preserve">). The forward primer was fluorescently labeled with HEX, 6-FAM, or TET for each primer pair. All PCR amplifications </w:t>
      </w:r>
      <w:r w:rsidR="008B79F3">
        <w:t>I</w:t>
      </w:r>
      <w:r w:rsidRPr="00853DF3">
        <w:t>re generated with a thermal regime of 35 cycles of 94˚C for 45 seconds, 53˚C for 30 seconds, and 72˚C for 90 seconds, follo</w:t>
      </w:r>
      <w:r w:rsidR="0069510D">
        <w:t>we</w:t>
      </w:r>
      <w:r w:rsidRPr="00853DF3">
        <w:t xml:space="preserve">d by a final extension stage at 72˚C for 5 minutes. The labeled PCR amplicons </w:t>
      </w:r>
      <w:r w:rsidR="008B79F3">
        <w:t>I</w:t>
      </w:r>
      <w:r w:rsidRPr="00853DF3">
        <w:t>re sized against a CST ROX 50-500 standard (</w:t>
      </w:r>
      <w:proofErr w:type="spellStart"/>
      <w:r w:rsidRPr="00853DF3">
        <w:t>BioVentures</w:t>
      </w:r>
      <w:proofErr w:type="spellEnd"/>
      <w:r w:rsidRPr="00853DF3">
        <w:t xml:space="preserve">, Inc.) on an ABI 3100 Genetic Analyzer (Applied Biosystems, Life Technologies) and scored with </w:t>
      </w:r>
      <w:proofErr w:type="spellStart"/>
      <w:r w:rsidRPr="00853DF3">
        <w:t>Genemarker</w:t>
      </w:r>
      <w:proofErr w:type="spellEnd"/>
      <w:r w:rsidRPr="00853DF3">
        <w:t xml:space="preserve"> software (</w:t>
      </w:r>
      <w:proofErr w:type="spellStart"/>
      <w:r w:rsidRPr="00853DF3">
        <w:t>Softgenetics</w:t>
      </w:r>
      <w:proofErr w:type="spellEnd"/>
      <w:r w:rsidRPr="00853DF3">
        <w:t>, Inc.).</w:t>
      </w:r>
    </w:p>
    <w:p w14:paraId="55F6FF2B" w14:textId="77777777" w:rsidR="00C76715" w:rsidRPr="00090D60" w:rsidRDefault="00C76715" w:rsidP="00090D60">
      <w:pPr>
        <w:pStyle w:val="Heading3"/>
      </w:pPr>
      <w:bookmarkStart w:id="21" w:name="_Toc57401142"/>
      <w:r w:rsidRPr="00090D60">
        <w:t>Genetic data analysis</w:t>
      </w:r>
      <w:bookmarkEnd w:id="21"/>
    </w:p>
    <w:p w14:paraId="072D53B5" w14:textId="62142E32" w:rsidR="00C76715" w:rsidRDefault="00C76715" w:rsidP="00C76715">
      <w:pPr>
        <w:pStyle w:val="Heading3"/>
      </w:pPr>
      <w:bookmarkStart w:id="22" w:name="_Toc57401143"/>
      <w:r>
        <w:t>Clonality, genetic diversity, and effective population size.</w:t>
      </w:r>
      <w:bookmarkEnd w:id="22"/>
    </w:p>
    <w:p w14:paraId="707FA37B" w14:textId="1490A145" w:rsidR="0052420D" w:rsidRDefault="008B79F3" w:rsidP="0052420D">
      <w:r>
        <w:t>I</w:t>
      </w:r>
      <w:r w:rsidR="0052420D">
        <w:t xml:space="preserve"> first determined the number of </w:t>
      </w:r>
      <w:proofErr w:type="spellStart"/>
      <w:r w:rsidR="0052420D">
        <w:t>multilocus</w:t>
      </w:r>
      <w:proofErr w:type="spellEnd"/>
      <w:r w:rsidR="0052420D">
        <w:t xml:space="preserve"> genotypes (G) and the proportion of samples exhibiting a distinct genotype (R) for each depth cohort and sample site using the program </w:t>
      </w:r>
      <w:proofErr w:type="spellStart"/>
      <w:r w:rsidR="0052420D">
        <w:t>GenAlEx</w:t>
      </w:r>
      <w:proofErr w:type="spellEnd"/>
      <w:r w:rsidR="0052420D">
        <w:t xml:space="preserve"> v.6.41 (Table</w:t>
      </w:r>
      <w:r w:rsidR="00594B7A">
        <w:t>_Attachment_</w:t>
      </w:r>
      <w:r w:rsidR="0052420D">
        <w:t>2, Table</w:t>
      </w:r>
      <w:r w:rsidR="00594B7A">
        <w:t>_Attachment_</w:t>
      </w:r>
      <w:r w:rsidR="0052420D">
        <w:t>S1) (</w:t>
      </w:r>
      <w:proofErr w:type="spellStart"/>
      <w:r w:rsidR="0052420D">
        <w:t>Peakall</w:t>
      </w:r>
      <w:proofErr w:type="spellEnd"/>
      <w:r w:rsidR="0052420D">
        <w:t xml:space="preserve"> &amp; </w:t>
      </w:r>
      <w:proofErr w:type="spellStart"/>
      <w:r w:rsidR="0052420D">
        <w:t>Smouse</w:t>
      </w:r>
      <w:proofErr w:type="spellEnd"/>
      <w:r w:rsidR="0052420D">
        <w:t xml:space="preserve">, 2006). </w:t>
      </w:r>
      <w:r>
        <w:t>I</w:t>
      </w:r>
      <w:r w:rsidR="0052420D">
        <w:t xml:space="preserve"> also assessed the probability that shoots with identical genotypes </w:t>
      </w:r>
      <w:r>
        <w:t>I</w:t>
      </w:r>
      <w:r w:rsidR="0052420D">
        <w:t xml:space="preserve">re members of the same clone using the </w:t>
      </w:r>
      <w:proofErr w:type="spellStart"/>
      <w:r w:rsidR="0052420D">
        <w:t>Pgen</w:t>
      </w:r>
      <w:proofErr w:type="spellEnd"/>
      <w:r w:rsidR="0052420D">
        <w:t xml:space="preserve"> routine in the program </w:t>
      </w:r>
      <w:proofErr w:type="spellStart"/>
      <w:r w:rsidR="0052420D">
        <w:t>GenClone</w:t>
      </w:r>
      <w:proofErr w:type="spellEnd"/>
      <w:r w:rsidR="0052420D">
        <w:t xml:space="preserve"> v.2.1 (Parks &amp; </w:t>
      </w:r>
      <w:r w:rsidR="00BD3270">
        <w:t>We</w:t>
      </w:r>
      <w:r w:rsidR="0052420D">
        <w:t>rth, 1993; Arnaud-</w:t>
      </w:r>
      <w:proofErr w:type="spellStart"/>
      <w:r w:rsidR="0052420D">
        <w:t>Haond</w:t>
      </w:r>
      <w:proofErr w:type="spellEnd"/>
      <w:r w:rsidR="0052420D">
        <w:t xml:space="preserve"> &amp; </w:t>
      </w:r>
      <w:proofErr w:type="spellStart"/>
      <w:r w:rsidR="0052420D">
        <w:t>Belkhir</w:t>
      </w:r>
      <w:proofErr w:type="spellEnd"/>
      <w:r w:rsidR="0052420D">
        <w:t xml:space="preserve">, 2007). Additionally, </w:t>
      </w:r>
      <w:r>
        <w:t>I</w:t>
      </w:r>
      <w:r w:rsidR="0052420D">
        <w:t xml:space="preserve"> calculated the probability of sampling a second occurrence of each genotype given the number of genets sampled using </w:t>
      </w:r>
      <w:proofErr w:type="spellStart"/>
      <w:r w:rsidR="0052420D">
        <w:t>Psex</w:t>
      </w:r>
      <w:proofErr w:type="spellEnd"/>
      <w:r w:rsidR="0052420D">
        <w:t xml:space="preserve"> (Parks &amp; </w:t>
      </w:r>
      <w:r w:rsidR="00BD3270">
        <w:t>We</w:t>
      </w:r>
      <w:r w:rsidR="0052420D">
        <w:t xml:space="preserve">rth, 1993), and </w:t>
      </w:r>
      <w:r>
        <w:t>I</w:t>
      </w:r>
      <w:r w:rsidR="0052420D">
        <w:t xml:space="preserve"> used </w:t>
      </w:r>
      <w:proofErr w:type="spellStart"/>
      <w:r w:rsidR="0052420D">
        <w:t>GenClone</w:t>
      </w:r>
      <w:proofErr w:type="spellEnd"/>
      <w:r w:rsidR="0052420D">
        <w:t xml:space="preserve"> v.2.1 to calculate the clonal subrange (Alberto et al., 2005; Harada et al., 1997) of extant </w:t>
      </w:r>
      <w:r w:rsidR="00A759B8" w:rsidRPr="00A759B8">
        <w:rPr>
          <w:i/>
          <w:iCs/>
        </w:rPr>
        <w:t>S. americanus</w:t>
      </w:r>
      <w:r w:rsidR="0052420D">
        <w:t xml:space="preserve"> in Kirkpatrick Marsh. </w:t>
      </w:r>
    </w:p>
    <w:p w14:paraId="6BAF9699" w14:textId="77777777" w:rsidR="0052420D" w:rsidRDefault="0052420D" w:rsidP="0052420D"/>
    <w:p w14:paraId="4A316198" w14:textId="56D55885" w:rsidR="0052420D" w:rsidRDefault="008B79F3" w:rsidP="0052420D">
      <w:r>
        <w:t>I</w:t>
      </w:r>
      <w:r w:rsidR="0052420D">
        <w:t xml:space="preserve"> estimated genetic diversity by first calculating expected heterozygosity (He) and Shannon Diversity (S) including all samples (i.e., without discarding clones) per depth cohort and sample site using Microsatellite Analyzer (MSA) (</w:t>
      </w:r>
      <w:proofErr w:type="spellStart"/>
      <w:r w:rsidR="0052420D">
        <w:t>Dieringer</w:t>
      </w:r>
      <w:proofErr w:type="spellEnd"/>
      <w:r w:rsidR="0052420D">
        <w:t xml:space="preserve"> &amp; </w:t>
      </w:r>
      <w:proofErr w:type="spellStart"/>
      <w:r w:rsidR="0052420D">
        <w:t>Schlotterer</w:t>
      </w:r>
      <w:proofErr w:type="spellEnd"/>
      <w:r w:rsidR="0052420D">
        <w:t xml:space="preserve">, 2003). </w:t>
      </w:r>
      <w:r>
        <w:t>I</w:t>
      </w:r>
      <w:r w:rsidR="0052420D">
        <w:t xml:space="preserve"> also calculated He, S and rarified values of allelic richness (AR) excluding putative clones to account for the possibility of repeated sampling of genetically identical specimens. Additionally, </w:t>
      </w:r>
      <w:r>
        <w:t>I</w:t>
      </w:r>
      <w:r w:rsidR="0052420D">
        <w:t xml:space="preserve"> estimated effective population size (Ne) for each depth cohort and for sites sampled for extant </w:t>
      </w:r>
      <w:r w:rsidR="00A759B8" w:rsidRPr="00A759B8">
        <w:rPr>
          <w:i/>
          <w:iCs/>
        </w:rPr>
        <w:t>S. americanus</w:t>
      </w:r>
      <w:r w:rsidR="0052420D">
        <w:t xml:space="preserve">, </w:t>
      </w:r>
      <w:r w:rsidR="0052420D">
        <w:lastRenderedPageBreak/>
        <w:t xml:space="preserve">based on Burrow’s composite measure of disequilibrium as implemented in the program </w:t>
      </w:r>
      <w:proofErr w:type="spellStart"/>
      <w:r w:rsidR="0052420D">
        <w:t>LDNe</w:t>
      </w:r>
      <w:proofErr w:type="spellEnd"/>
      <w:r w:rsidR="0052420D">
        <w:t xml:space="preserve"> (</w:t>
      </w:r>
      <w:proofErr w:type="spellStart"/>
      <w:r w:rsidR="0052420D">
        <w:t>Waples</w:t>
      </w:r>
      <w:proofErr w:type="spellEnd"/>
      <w:r w:rsidR="0052420D">
        <w:t xml:space="preserve">, 2008). Unless otherwise noted, all subsequent analyses </w:t>
      </w:r>
      <w:r w:rsidR="00BA598D">
        <w:t>we</w:t>
      </w:r>
      <w:r w:rsidR="0052420D">
        <w:t xml:space="preserve">re carried out with estimates derived from datasets without putative clones. </w:t>
      </w:r>
    </w:p>
    <w:p w14:paraId="6379E15A" w14:textId="77777777" w:rsidR="0052420D" w:rsidRDefault="0052420D" w:rsidP="0052420D"/>
    <w:p w14:paraId="55C7316E" w14:textId="55588A34" w:rsidR="0052420D" w:rsidRDefault="0052420D" w:rsidP="0052420D">
      <w:r>
        <w:t xml:space="preserve">With depth serving as a proxy for age, </w:t>
      </w:r>
      <w:r w:rsidR="008B79F3">
        <w:t>I</w:t>
      </w:r>
      <w:r>
        <w:t xml:space="preserve"> determined whether genetic diversity differed according to age and location using post hoc least square linear regressions in </w:t>
      </w:r>
      <w:proofErr w:type="spellStart"/>
      <w:r>
        <w:t>Fstat</w:t>
      </w:r>
      <w:proofErr w:type="spellEnd"/>
      <w:r>
        <w:t xml:space="preserve"> v.2.93 (</w:t>
      </w:r>
      <w:proofErr w:type="spellStart"/>
      <w:r>
        <w:t>Goudet</w:t>
      </w:r>
      <w:proofErr w:type="spellEnd"/>
      <w:r>
        <w:t xml:space="preserve">, 1995). </w:t>
      </w:r>
      <w:r w:rsidR="008B79F3">
        <w:t>I</w:t>
      </w:r>
      <w:r>
        <w:t xml:space="preserve"> assessed whether there </w:t>
      </w:r>
      <w:r w:rsidR="00BD3270">
        <w:t>we</w:t>
      </w:r>
      <w:r>
        <w:t xml:space="preserve">re differences among (1) depth cohorts; (2) all depth cohorts versus all extant </w:t>
      </w:r>
      <w:r w:rsidR="00A759B8" w:rsidRPr="00A759B8">
        <w:rPr>
          <w:i/>
          <w:iCs/>
        </w:rPr>
        <w:t>S. americanus</w:t>
      </w:r>
      <w:r>
        <w:t xml:space="preserve"> sampled in Kirkpatrick Marsh; (3) extant </w:t>
      </w:r>
      <w:r w:rsidR="00A759B8" w:rsidRPr="00A759B8">
        <w:rPr>
          <w:i/>
          <w:iCs/>
        </w:rPr>
        <w:t>S. americanus</w:t>
      </w:r>
      <w:r>
        <w:t xml:space="preserve"> in Kirkpatrick Marsh first according to community type (i.e., samples from monospecific stands versus mixed communities) and by CO</w:t>
      </w:r>
      <w:r w:rsidRPr="00594B7A">
        <w:rPr>
          <w:vertAlign w:val="subscript"/>
        </w:rPr>
        <w:t>2</w:t>
      </w:r>
      <w:r>
        <w:t xml:space="preserve"> regime (i.e., ‘ambient’ versus ‘elevated’ plots); (4) extant </w:t>
      </w:r>
      <w:r w:rsidR="00A759B8" w:rsidRPr="00A759B8">
        <w:rPr>
          <w:i/>
          <w:iCs/>
        </w:rPr>
        <w:t>S. americanus</w:t>
      </w:r>
      <w:r>
        <w:t xml:space="preserve"> from Kirkpatrick Marsh versus other Chesapeake marshes; and (5) extant </w:t>
      </w:r>
      <w:r w:rsidR="00A759B8" w:rsidRPr="00A759B8">
        <w:rPr>
          <w:i/>
          <w:iCs/>
        </w:rPr>
        <w:t>S. americanus</w:t>
      </w:r>
      <w:r>
        <w:t xml:space="preserve"> from Atlantic versus Gulf coast locations. The significance of the outcome of each test was determined by comparison of the observed value to 10,000 permutations of samples bet</w:t>
      </w:r>
      <w:r w:rsidR="00BD3270">
        <w:t>we</w:t>
      </w:r>
      <w:r>
        <w:t>en groups, with α representing the proportion of randomized data sets giving a larger value than the observed value. All comparisons excluded sites with &lt;3 distinct genotypes.</w:t>
      </w:r>
    </w:p>
    <w:p w14:paraId="55C02CD7" w14:textId="77777777" w:rsidR="0052420D" w:rsidRDefault="0052420D" w:rsidP="0052420D"/>
    <w:p w14:paraId="23070CC7" w14:textId="32E9461B" w:rsidR="0052420D" w:rsidRDefault="008B79F3" w:rsidP="0052420D">
      <w:r>
        <w:t>I</w:t>
      </w:r>
      <w:r w:rsidR="0052420D">
        <w:t xml:space="preserve"> tested for declines in genetic diversity with increasing depth- an expected outcome of attrition and germination bias (Orsini et al., 2016) using a linear regression and a </w:t>
      </w:r>
      <w:proofErr w:type="spellStart"/>
      <w:r w:rsidR="0052420D">
        <w:t>Kolmogrov</w:t>
      </w:r>
      <w:proofErr w:type="spellEnd"/>
      <w:r w:rsidR="0052420D">
        <w:t>-Smirnov test with two potential expected outcomes (</w:t>
      </w:r>
      <w:proofErr w:type="gramStart"/>
      <w:r w:rsidR="0052420D">
        <w:t>i.e.</w:t>
      </w:r>
      <w:proofErr w:type="gramEnd"/>
      <w:r w:rsidR="0052420D">
        <w:t xml:space="preserve"> declines in diversity and no change in diversity) both of which </w:t>
      </w:r>
      <w:r w:rsidR="00BA598D">
        <w:t>we</w:t>
      </w:r>
      <w:r w:rsidR="0052420D">
        <w:t xml:space="preserve">re implemented in R v.3.4.0 (R Core Team, 2013). </w:t>
      </w:r>
      <w:r>
        <w:t>I</w:t>
      </w:r>
      <w:r w:rsidR="0052420D">
        <w:t xml:space="preserve"> similarly tested for declines in Ne with depth. Using the R v.3.4.0 core package (R Core Team, 2013), </w:t>
      </w:r>
      <w:r>
        <w:t>I</w:t>
      </w:r>
      <w:r w:rsidR="0052420D">
        <w:t xml:space="preserve"> also examined correlations bet</w:t>
      </w:r>
      <w:r w:rsidR="00BD3270">
        <w:t>we</w:t>
      </w:r>
      <w:r w:rsidR="0052420D">
        <w:t>en estimates of genetic diversity and N</w:t>
      </w:r>
      <w:r w:rsidR="0052420D" w:rsidRPr="008902DB">
        <w:rPr>
          <w:vertAlign w:val="subscript"/>
        </w:rPr>
        <w:t>e</w:t>
      </w:r>
      <w:r w:rsidR="0052420D">
        <w:t xml:space="preserve"> with seed density, which has served as a proxy measure for the relative abundance of </w:t>
      </w:r>
      <w:r w:rsidR="00A759B8" w:rsidRPr="00A759B8">
        <w:rPr>
          <w:i/>
          <w:iCs/>
        </w:rPr>
        <w:t>S. americanus</w:t>
      </w:r>
      <w:r w:rsidR="0052420D">
        <w:t xml:space="preserve"> over time (Saunders, 2003; Jarrell et al., 2016</w:t>
      </w:r>
    </w:p>
    <w:p w14:paraId="634DDFDD" w14:textId="21162FDA" w:rsidR="00090D60" w:rsidRDefault="00AC4835" w:rsidP="001840A9">
      <w:pPr>
        <w:pStyle w:val="Heading3"/>
      </w:pPr>
      <w:bookmarkStart w:id="23" w:name="_Toc57401144"/>
      <w:r w:rsidRPr="00AC4835">
        <w:t>Genetic and genotypic differentiation.</w:t>
      </w:r>
      <w:bookmarkEnd w:id="23"/>
    </w:p>
    <w:p w14:paraId="2AE399EF" w14:textId="33B5DF8C" w:rsidR="00831D72" w:rsidRDefault="008B79F3" w:rsidP="00831D72">
      <w:r>
        <w:t>I</w:t>
      </w:r>
      <w:r w:rsidR="00831D72">
        <w:t xml:space="preserve"> used </w:t>
      </w:r>
      <w:proofErr w:type="spellStart"/>
      <w:r w:rsidR="00831D72">
        <w:t>GenAlEx</w:t>
      </w:r>
      <w:proofErr w:type="spellEnd"/>
      <w:r w:rsidR="00831D72">
        <w:t xml:space="preserve"> v.6.41 to conduct an analysis of molecular variance (AMOVA) to examine the distribution of genetic variation across depth cohorts. </w:t>
      </w:r>
      <w:r>
        <w:t>I</w:t>
      </w:r>
      <w:r w:rsidR="00831D72">
        <w:t xml:space="preserve"> also performed AMOVAs with samples grouped according to age (i.e., depth cohorts vs. extant </w:t>
      </w:r>
      <w:r w:rsidR="00A759B8" w:rsidRPr="00A759B8">
        <w:rPr>
          <w:i/>
          <w:iCs/>
        </w:rPr>
        <w:t>S. americanus</w:t>
      </w:r>
      <w:r w:rsidR="00831D72">
        <w:t xml:space="preserve"> in Kirkpatrick Marsh) and location (i.e., among Chesapeake Bay marshes, Atlantic versus Gulf coast marshes). Additionally, </w:t>
      </w:r>
      <w:r>
        <w:t>I</w:t>
      </w:r>
      <w:r w:rsidR="00831D72">
        <w:t xml:space="preserve"> conducted AMOVAs to assess whether genetic variation in extant </w:t>
      </w:r>
      <w:r w:rsidR="00A759B8" w:rsidRPr="00A759B8">
        <w:rPr>
          <w:i/>
          <w:iCs/>
        </w:rPr>
        <w:t>S. americanus</w:t>
      </w:r>
      <w:r w:rsidR="00831D72">
        <w:t xml:space="preserve"> reflects CO</w:t>
      </w:r>
      <w:r w:rsidR="00831D72" w:rsidRPr="008902DB">
        <w:rPr>
          <w:vertAlign w:val="subscript"/>
        </w:rPr>
        <w:t>2</w:t>
      </w:r>
      <w:r w:rsidR="00831D72">
        <w:t xml:space="preserve"> exposure regime and community type (respectively) across the sampled plots in Kirkpatrick Marsh. </w:t>
      </w:r>
    </w:p>
    <w:p w14:paraId="6F06200D" w14:textId="77777777" w:rsidR="00090D60" w:rsidRDefault="00090D60" w:rsidP="00831D72"/>
    <w:p w14:paraId="0F791CCA" w14:textId="2B3D7033" w:rsidR="00831D72" w:rsidRDefault="008B79F3" w:rsidP="00831D72">
      <w:r>
        <w:t>I</w:t>
      </w:r>
      <w:r w:rsidR="00831D72">
        <w:t xml:space="preserve"> assessed patterns of genetic structure according to allele frequency variation using several complementary methods. Using </w:t>
      </w:r>
      <w:proofErr w:type="spellStart"/>
      <w:r w:rsidR="00831D72">
        <w:t>Genetix</w:t>
      </w:r>
      <w:proofErr w:type="spellEnd"/>
      <w:r w:rsidR="00831D72">
        <w:t xml:space="preserve"> v.4.05 (</w:t>
      </w:r>
      <w:proofErr w:type="spellStart"/>
      <w:r w:rsidR="00831D72">
        <w:t>Belkhir</w:t>
      </w:r>
      <w:proofErr w:type="spellEnd"/>
      <w:r w:rsidR="00831D72">
        <w:t xml:space="preserve"> et al., 1996), </w:t>
      </w:r>
      <w:r>
        <w:t>I</w:t>
      </w:r>
      <w:r w:rsidR="00831D72">
        <w:t xml:space="preserve"> conducted a factorial correspondence analysis (FCA) of genetic variation in depth cohorts and extant </w:t>
      </w:r>
      <w:r w:rsidR="00A759B8" w:rsidRPr="00A759B8">
        <w:rPr>
          <w:i/>
          <w:iCs/>
        </w:rPr>
        <w:t>S. americanus</w:t>
      </w:r>
      <w:r w:rsidR="00831D72">
        <w:t xml:space="preserve"> in Kirkpatrick Marsh. MSA was used to calculate and bootstrap the variance in the proportion of shared alleles 1000 times across depth cohorts and a selection of extant populations to construct a </w:t>
      </w:r>
      <w:r w:rsidR="00831D72">
        <w:lastRenderedPageBreak/>
        <w:t>UPGMA dendrogram using the “Neighbor” and “</w:t>
      </w:r>
      <w:proofErr w:type="spellStart"/>
      <w:r w:rsidR="00831D72">
        <w:t>Consense</w:t>
      </w:r>
      <w:proofErr w:type="spellEnd"/>
      <w:r w:rsidR="00831D72">
        <w:t xml:space="preserve">” subroutines of PHYLIP v3.63 (Bowcock et al., 1994; </w:t>
      </w:r>
      <w:proofErr w:type="spellStart"/>
      <w:r w:rsidR="00831D72">
        <w:t>Felsenstein</w:t>
      </w:r>
      <w:proofErr w:type="spellEnd"/>
      <w:r w:rsidR="00831D72">
        <w:t xml:space="preserve">, 2004) and visualized with </w:t>
      </w:r>
      <w:proofErr w:type="spellStart"/>
      <w:r w:rsidR="00831D72">
        <w:t>FigTree</w:t>
      </w:r>
      <w:proofErr w:type="spellEnd"/>
      <w:r w:rsidR="00831D72">
        <w:t xml:space="preserve"> v.1.43 (</w:t>
      </w:r>
      <w:proofErr w:type="spellStart"/>
      <w:r w:rsidR="00831D72">
        <w:t>Rambaut</w:t>
      </w:r>
      <w:proofErr w:type="spellEnd"/>
      <w:r w:rsidR="00831D72">
        <w:t xml:space="preserve">, 2012). </w:t>
      </w:r>
      <w:r>
        <w:t>I</w:t>
      </w:r>
      <w:r w:rsidR="00831D72">
        <w:t xml:space="preserve"> also used MSA to calculate pair-wise values of F</w:t>
      </w:r>
      <w:r w:rsidR="00831D72" w:rsidRPr="00113CA6">
        <w:rPr>
          <w:vertAlign w:val="subscript"/>
        </w:rPr>
        <w:t>ST</w:t>
      </w:r>
      <w:r w:rsidR="00831D72">
        <w:t xml:space="preserve"> values according to depth and among extant populations. </w:t>
      </w:r>
      <w:r>
        <w:t>I</w:t>
      </w:r>
      <w:r w:rsidR="00831D72">
        <w:t xml:space="preserve"> then used the ape package in R to conduct Mantel tests comparing pair-wise values of linearized F</w:t>
      </w:r>
      <w:r w:rsidR="00831D72" w:rsidRPr="00113CA6">
        <w:rPr>
          <w:vertAlign w:val="subscript"/>
        </w:rPr>
        <w:t>ST</w:t>
      </w:r>
      <w:r w:rsidR="00831D72">
        <w:t xml:space="preserve"> with depth or geographic distance, with estimates of significance based on 999 permutations. </w:t>
      </w:r>
      <w:r>
        <w:t>I</w:t>
      </w:r>
      <w:r w:rsidR="00831D72">
        <w:t xml:space="preserve"> undertook a Bayesian analysis implemented in the program MIGRATE v3.6.11 to determine historical migration rates among sites within the Chesapeake (</w:t>
      </w:r>
      <w:proofErr w:type="spellStart"/>
      <w:r w:rsidR="00831D72">
        <w:t>Beerli</w:t>
      </w:r>
      <w:proofErr w:type="spellEnd"/>
      <w:r w:rsidR="00831D72">
        <w:t xml:space="preserve"> &amp; </w:t>
      </w:r>
      <w:proofErr w:type="spellStart"/>
      <w:r w:rsidR="00831D72">
        <w:t>Felsenstein</w:t>
      </w:r>
      <w:proofErr w:type="spellEnd"/>
      <w:r w:rsidR="00831D72">
        <w:t xml:space="preserve"> 1999) (Figure S2) with uniform priors and starting parameters set to Brownian motion for microsatellite data. </w:t>
      </w:r>
      <w:r>
        <w:t>I</w:t>
      </w:r>
      <w:r w:rsidR="00831D72">
        <w:t xml:space="preserve"> also used F</w:t>
      </w:r>
      <w:r w:rsidR="00831D72" w:rsidRPr="00113CA6">
        <w:rPr>
          <w:vertAlign w:val="subscript"/>
        </w:rPr>
        <w:t>ST</w:t>
      </w:r>
      <w:r w:rsidR="00831D72">
        <w:t xml:space="preserve"> calculations to determine theta and M values.</w:t>
      </w:r>
    </w:p>
    <w:p w14:paraId="34522190" w14:textId="77777777" w:rsidR="00831D72" w:rsidRDefault="00831D72" w:rsidP="00831D72"/>
    <w:p w14:paraId="4DDE6349" w14:textId="52D65DD5" w:rsidR="00831D72" w:rsidRDefault="008B79F3" w:rsidP="00831D72">
      <w:r>
        <w:t>I</w:t>
      </w:r>
      <w:r w:rsidR="00831D72">
        <w:t xml:space="preserve"> also estimated genetic structure and genotypic variation using Bayesian approaches as implemented in STRUCTURE v.2.3.3 (Pritchard et al., 2000; Farrington &amp; </w:t>
      </w:r>
      <w:proofErr w:type="spellStart"/>
      <w:r w:rsidR="00831D72">
        <w:t>Petren</w:t>
      </w:r>
      <w:proofErr w:type="spellEnd"/>
      <w:r w:rsidR="00831D72">
        <w:t xml:space="preserve">, 2011). Separate analyses </w:t>
      </w:r>
      <w:r w:rsidR="00113CA6">
        <w:t>we</w:t>
      </w:r>
      <w:r w:rsidR="00831D72">
        <w:t xml:space="preserve">re carried out with data sets consisting of (1) depth cohorts; (2) depth cohorts and extant </w:t>
      </w:r>
      <w:r w:rsidR="00A759B8" w:rsidRPr="00A759B8">
        <w:rPr>
          <w:i/>
          <w:iCs/>
        </w:rPr>
        <w:t>S. americanus</w:t>
      </w:r>
      <w:r w:rsidR="00831D72">
        <w:t xml:space="preserve"> in Kirkpatrick Marsh; (3) all samples from Chesapeake Bay; (4) all samples from the Atlantic coast; and (5) all samples from the Atlantic and Gulf coasts. A parallel series of analyses </w:t>
      </w:r>
      <w:r w:rsidR="00113CA6">
        <w:t>we</w:t>
      </w:r>
      <w:r w:rsidR="00831D72">
        <w:t xml:space="preserve">re completed with the full set of specimens for comparison to outcomes based on data sets excluding putative clones. For each STRUCTURE analysis, </w:t>
      </w:r>
      <w:r>
        <w:t>I</w:t>
      </w:r>
      <w:r w:rsidR="00831D72">
        <w:t xml:space="preserve"> allo</w:t>
      </w:r>
      <w:r w:rsidR="00BD3270">
        <w:t>we</w:t>
      </w:r>
      <w:r w:rsidR="00831D72">
        <w:t xml:space="preserve">d for admixture and correlated allele frequencies for three independent runs at iterative values of K, with the burn-in period set to 30,000 iterations and data collected from an additional 500,000 iterations. Values of K </w:t>
      </w:r>
      <w:r w:rsidR="00113CA6">
        <w:t>we</w:t>
      </w:r>
      <w:r w:rsidR="00831D72">
        <w:t xml:space="preserve">re set to range from one to as high as 36 (i.e., across all sites where </w:t>
      </w:r>
      <w:r>
        <w:t>I</w:t>
      </w:r>
      <w:r w:rsidR="00831D72">
        <w:t xml:space="preserve"> sampled extant plants). The likeliest value of K was estimated according to the maximum </w:t>
      </w:r>
      <w:proofErr w:type="spellStart"/>
      <w:proofErr w:type="gramStart"/>
      <w:r w:rsidR="00831D72">
        <w:t>Pr</w:t>
      </w:r>
      <w:proofErr w:type="spellEnd"/>
      <w:r w:rsidR="00831D72">
        <w:t>(</w:t>
      </w:r>
      <w:proofErr w:type="gramEnd"/>
      <w:r w:rsidR="00831D72">
        <w:t xml:space="preserve">X | K) value (Pritchard et al., 2000) and the break in the slope of the distribution of </w:t>
      </w:r>
      <w:proofErr w:type="spellStart"/>
      <w:r w:rsidR="00831D72">
        <w:t>Pr</w:t>
      </w:r>
      <w:proofErr w:type="spellEnd"/>
      <w:r w:rsidR="00831D72">
        <w:t>(X | K) values (</w:t>
      </w:r>
      <w:proofErr w:type="spellStart"/>
      <w:r w:rsidR="00831D72">
        <w:t>Evanno</w:t>
      </w:r>
      <w:proofErr w:type="spellEnd"/>
      <w:r w:rsidR="00831D72">
        <w:t xml:space="preserve"> et al., 2005). </w:t>
      </w:r>
    </w:p>
    <w:p w14:paraId="6793B66B" w14:textId="77777777" w:rsidR="00831D72" w:rsidRDefault="00831D72" w:rsidP="00831D72"/>
    <w:p w14:paraId="186E24CC" w14:textId="0B2715FE" w:rsidR="00831D72" w:rsidRDefault="008B79F3" w:rsidP="00DD3736">
      <w:r>
        <w:t>I</w:t>
      </w:r>
      <w:r w:rsidR="00831D72">
        <w:t xml:space="preserve"> visualized patterns of differentiation with genetic heat maps of optimal K estimates from STRUCTURE runs. Genetic cluster membership per individual served as the basis for interpolation using the Spatial Analyst Inverse Distance </w:t>
      </w:r>
      <w:r w:rsidR="00BD3270">
        <w:t>we</w:t>
      </w:r>
      <w:r w:rsidR="00831D72">
        <w:t>ighted (IDW) Interpolation tool in ArcGIS (ESRI ArcMap v10.3). IDW utilizes a po</w:t>
      </w:r>
      <w:r w:rsidR="00BD3270">
        <w:t>wer</w:t>
      </w:r>
      <w:r w:rsidR="00831D72">
        <w:t xml:space="preserve"> function that assumes each sample site has a local influence that diminishes with increased distance; this function is used to </w:t>
      </w:r>
      <w:r w:rsidR="00BD3270">
        <w:t>we</w:t>
      </w:r>
      <w:r w:rsidR="00831D72">
        <w:t>igh the points closer to the prediction location greater than those farther away. The result is a heat map of genetic relatedness bet</w:t>
      </w:r>
      <w:r w:rsidR="00BD3270">
        <w:t>we</w:t>
      </w:r>
      <w:r w:rsidR="00831D72">
        <w:t>en points based on cluster assignments and the distance bet</w:t>
      </w:r>
      <w:r w:rsidR="00BD3270">
        <w:t>we</w:t>
      </w:r>
      <w:r w:rsidR="00831D72">
        <w:t>en sites.</w:t>
      </w:r>
    </w:p>
    <w:p w14:paraId="415B5ED6" w14:textId="0CC352E7" w:rsidR="00831D72" w:rsidRDefault="00831D72" w:rsidP="00831D72">
      <w:pPr>
        <w:pStyle w:val="Heading2"/>
      </w:pPr>
      <w:bookmarkStart w:id="24" w:name="_Toc57401145"/>
      <w:r>
        <w:t>Results</w:t>
      </w:r>
      <w:bookmarkEnd w:id="24"/>
    </w:p>
    <w:p w14:paraId="1C02B8E2" w14:textId="6B367E7B" w:rsidR="001C6B9D" w:rsidRPr="001C6B9D" w:rsidRDefault="001C6B9D" w:rsidP="001840A9">
      <w:pPr>
        <w:pStyle w:val="Heading3"/>
      </w:pPr>
      <w:bookmarkStart w:id="25" w:name="_Toc57401146"/>
      <w:r w:rsidRPr="001C6B9D">
        <w:t>Seed bank profile, seed ages and seed germination</w:t>
      </w:r>
      <w:bookmarkEnd w:id="25"/>
    </w:p>
    <w:p w14:paraId="363FAF7D" w14:textId="3956CA76" w:rsidR="00414556" w:rsidRDefault="00414556" w:rsidP="00414556">
      <w:r>
        <w:t xml:space="preserve">Seeds of </w:t>
      </w:r>
      <w:r w:rsidR="00A759B8" w:rsidRPr="00A759B8">
        <w:rPr>
          <w:i/>
          <w:iCs/>
        </w:rPr>
        <w:t>S. americanus</w:t>
      </w:r>
      <w:r>
        <w:t xml:space="preserve"> </w:t>
      </w:r>
      <w:r w:rsidR="00DD3736">
        <w:t>we</w:t>
      </w:r>
      <w:r>
        <w:t>re recovered across the full length of the sediment cores taken in Kirkpatrick Marsh (Table</w:t>
      </w:r>
      <w:r w:rsidR="00BA598D">
        <w:t>_Attachment_</w:t>
      </w:r>
      <w:r>
        <w:t>1, Figure 1). The maximum density of seeds from the 1997-2000 cores and core 2004-A occurred bet</w:t>
      </w:r>
      <w:r w:rsidR="00DD3736">
        <w:t>we</w:t>
      </w:r>
      <w:r>
        <w:t xml:space="preserve">en </w:t>
      </w:r>
      <w:r>
        <w:lastRenderedPageBreak/>
        <w:t>18 cm and 24 cm (Table</w:t>
      </w:r>
      <w:r w:rsidR="00BA598D">
        <w:t>_Attachment_</w:t>
      </w:r>
      <w:r>
        <w:t xml:space="preserve">1, Figure 1). The density of seeds declined precipitously at depths past 26 cm, although a spike in density was found at the 36-38 cm layer.  </w:t>
      </w:r>
      <w:r w:rsidRPr="00DD3736">
        <w:rPr>
          <w:vertAlign w:val="superscript"/>
        </w:rPr>
        <w:t>210</w:t>
      </w:r>
      <w:r>
        <w:t xml:space="preserve">Pb and </w:t>
      </w:r>
      <w:r w:rsidRPr="00DD3736">
        <w:rPr>
          <w:vertAlign w:val="superscript"/>
        </w:rPr>
        <w:t>137</w:t>
      </w:r>
      <w:r>
        <w:t xml:space="preserve">Cs analysis of soil from core 2004-A indicates that seeds recovered from layers above 30 cm correspond to a time period spanning 1875 (± 92.8) to 2002 (± 0.1). </w:t>
      </w:r>
    </w:p>
    <w:p w14:paraId="26BE2116" w14:textId="34DC7EAF" w:rsidR="00984A16" w:rsidRDefault="00984A16" w:rsidP="00414556"/>
    <w:p w14:paraId="5EBF9335" w14:textId="149831AB" w:rsidR="009F2CD9" w:rsidRDefault="008B79F3" w:rsidP="00414556">
      <w:r>
        <w:t>I</w:t>
      </w:r>
      <w:r w:rsidR="00414556">
        <w:t xml:space="preserve"> successfully germinated seeds that </w:t>
      </w:r>
      <w:r w:rsidR="00182C7C">
        <w:t>we</w:t>
      </w:r>
      <w:r w:rsidR="00414556">
        <w:t>re recovered from depth layers dating from 1900 (± 32.8) to 2002 (± 0.1). At least one seed was recovered and germinated from soil layers spanning 0 cm to 24 cm depth intervals (Table</w:t>
      </w:r>
      <w:r w:rsidR="00BA598D">
        <w:t>_Attachment_</w:t>
      </w:r>
      <w:r w:rsidR="00414556">
        <w:t>1). Seeds recovered from ≤24 cm depths germinated on average 6 days after planting (SD = 2.6) and no seeds germinated 14 days after planting. Germination rates differed according to seed age (F3,10 = 18.70, p = 0.0002). Post hoc comparisons of seeds recovered from the soil monolith indicate that seeds deposited in the 8-10 cm (1984 ± 1.2) depth had a significantly higher germination rate (52.2% ± 10.6 SE) compared to all other depth cohorts (range 3.3-13.3%; Table</w:t>
      </w:r>
      <w:r w:rsidR="00BA598D">
        <w:t>_Attachment_1</w:t>
      </w:r>
      <w:r w:rsidR="00414556">
        <w:t>). Ho</w:t>
      </w:r>
      <w:r w:rsidR="0015212E">
        <w:t>we</w:t>
      </w:r>
      <w:r w:rsidR="00414556">
        <w:t xml:space="preserve">ver, germination rates </w:t>
      </w:r>
      <w:r w:rsidR="00113CA6">
        <w:t>we</w:t>
      </w:r>
      <w:r w:rsidR="00414556">
        <w:t xml:space="preserve">re highest for seeds recovered from the 6-8 cm (1990 ± 1.3) and 10-12 cm (1984 ± 1.2) depths in core 2004-A. When all sources </w:t>
      </w:r>
      <w:r w:rsidR="00113CA6">
        <w:t>we</w:t>
      </w:r>
      <w:r w:rsidR="00414556">
        <w:t>re grouped, the highest germination rates occurred in cohorts recovered from 6-8 cm (1990 ± 1.3) and 10-12 cm (1976 ± 1.2) depths (Table</w:t>
      </w:r>
      <w:r w:rsidR="00BA598D">
        <w:t>_At</w:t>
      </w:r>
      <w:r w:rsidR="004A4C9C">
        <w:t>tachment_</w:t>
      </w:r>
      <w:r w:rsidR="00414556">
        <w:t>1). Ho</w:t>
      </w:r>
      <w:r w:rsidR="0015212E">
        <w:t>we</w:t>
      </w:r>
      <w:r w:rsidR="00414556">
        <w:t xml:space="preserve">ver, germination rates </w:t>
      </w:r>
      <w:r w:rsidR="00113CA6">
        <w:t>we</w:t>
      </w:r>
      <w:r w:rsidR="00414556">
        <w:t>re statistically equivalent in soil depths above 14-16 cm (1947 ± 4.2), after which rates dropped by as much as 90% (Table</w:t>
      </w:r>
      <w:r w:rsidR="004A4C9C">
        <w:t>_Attachment_</w:t>
      </w:r>
      <w:r w:rsidR="00414556">
        <w:t xml:space="preserve">1). Germination rates </w:t>
      </w:r>
      <w:r>
        <w:t>I</w:t>
      </w:r>
      <w:r w:rsidR="00414556">
        <w:t>re generally lo</w:t>
      </w:r>
      <w:r w:rsidR="0015212E">
        <w:t>we</w:t>
      </w:r>
      <w:r w:rsidR="00414556">
        <w:t>r in</w:t>
      </w:r>
      <w:r w:rsidR="009126D3">
        <w:t xml:space="preserve"> my </w:t>
      </w:r>
      <w:r w:rsidR="00414556">
        <w:t>second assay than in</w:t>
      </w:r>
      <w:r w:rsidR="009126D3">
        <w:t xml:space="preserve"> my </w:t>
      </w:r>
      <w:r w:rsidR="00414556">
        <w:t>initial trial, particularly for seeds recovered from depths below 14 cm (Table</w:t>
      </w:r>
      <w:r w:rsidR="004A4C9C">
        <w:t>_Attachment_</w:t>
      </w:r>
      <w:r w:rsidR="00414556">
        <w:t>1).</w:t>
      </w:r>
    </w:p>
    <w:p w14:paraId="592AC579" w14:textId="43F83849" w:rsidR="009F2CD9" w:rsidRPr="009F2CD9" w:rsidRDefault="009F2CD9" w:rsidP="00DD3736">
      <w:pPr>
        <w:pStyle w:val="Heading3"/>
      </w:pPr>
      <w:bookmarkStart w:id="26" w:name="_Toc57401147"/>
      <w:r w:rsidRPr="009F2CD9">
        <w:t>Genetic diversity and effective population size through time</w:t>
      </w:r>
      <w:bookmarkEnd w:id="26"/>
    </w:p>
    <w:p w14:paraId="36634586" w14:textId="5F1E36A2" w:rsidR="001C1E4F" w:rsidRDefault="008B79F3" w:rsidP="001C1E4F">
      <w:r>
        <w:t>I</w:t>
      </w:r>
      <w:r w:rsidR="001C1E4F">
        <w:t xml:space="preserve"> examined 75 ‘resurrected’ plants from six horizons spanning the 20th century: 2-4 cm (1998 ± 0.4), 8-10 cm (1984 ± 1.2), 12-14 cm (1963 ± 3.0), 14-16 cm (1947 ± 4.2), 20-22 cm (1908 ± 25), and 22-24 cm (1900 ± 32.2) (Table</w:t>
      </w:r>
      <w:r w:rsidR="004A4C9C">
        <w:t>_Attachment_</w:t>
      </w:r>
      <w:r w:rsidR="001C1E4F">
        <w:t xml:space="preserve">2). To minimize potential artefacts due to small sample sizes, </w:t>
      </w:r>
      <w:r>
        <w:t>I</w:t>
      </w:r>
      <w:r w:rsidR="001C1E4F">
        <w:t xml:space="preserve"> grouped the single individual genotyped from the 1900 horizon with the individuals genotyped from the 1908 horizon, resulting in a single cohort spanning 1900-1908, and a total of five depth cohorts. An average of 15 individuals </w:t>
      </w:r>
      <w:r>
        <w:t>I</w:t>
      </w:r>
      <w:r w:rsidR="001C1E4F">
        <w:t>re genotyped per depth cohort, with the number of individuals per cohort varying bet</w:t>
      </w:r>
      <w:r w:rsidR="0015212E">
        <w:t>we</w:t>
      </w:r>
      <w:r w:rsidR="001C1E4F">
        <w:t>en 5 and forty individuals (Table</w:t>
      </w:r>
      <w:r w:rsidR="004A4C9C">
        <w:t>_Attachment_</w:t>
      </w:r>
      <w:r w:rsidR="001C1E4F">
        <w:t xml:space="preserve">2). All ‘resurrected’ individuals exhibited distinct genotypes. </w:t>
      </w:r>
    </w:p>
    <w:p w14:paraId="196EF81A" w14:textId="77777777" w:rsidR="001C1E4F" w:rsidRDefault="001C1E4F" w:rsidP="001C1E4F"/>
    <w:p w14:paraId="1D141D20" w14:textId="135B07CC" w:rsidR="001C1E4F" w:rsidRDefault="001C1E4F" w:rsidP="001C1E4F">
      <w:r>
        <w:t>No relationship was found bet</w:t>
      </w:r>
      <w:r w:rsidR="0015212E">
        <w:t>we</w:t>
      </w:r>
      <w:r>
        <w:t>en measures of genetic diversity and depth according to post hoc least-square linear regressions (all r</w:t>
      </w:r>
      <w:r w:rsidRPr="0015212E">
        <w:rPr>
          <w:vertAlign w:val="superscript"/>
        </w:rPr>
        <w:t>2</w:t>
      </w:r>
      <w:r>
        <w:t xml:space="preserve"> &lt; 0.08, all p &gt; 0.05). Genetic diversity across the length of the core could not be distinguished from a null, even distribution (p=0.329). Similarly, N</w:t>
      </w:r>
      <w:r w:rsidRPr="0015212E">
        <w:rPr>
          <w:vertAlign w:val="subscript"/>
        </w:rPr>
        <w:t>e</w:t>
      </w:r>
      <w:r>
        <w:t xml:space="preserve"> was not related to depth (r</w:t>
      </w:r>
      <w:r w:rsidRPr="0015212E">
        <w:rPr>
          <w:vertAlign w:val="superscript"/>
        </w:rPr>
        <w:t>2</w:t>
      </w:r>
      <w:r>
        <w:t xml:space="preserve"> = 0.38, p=0.16), nor did it deviate from an even distribution of N</w:t>
      </w:r>
      <w:r w:rsidRPr="0015212E">
        <w:rPr>
          <w:vertAlign w:val="subscript"/>
        </w:rPr>
        <w:t>e</w:t>
      </w:r>
      <w:r>
        <w:t xml:space="preserve"> (p=0.081) (Table</w:t>
      </w:r>
      <w:r w:rsidR="004A4C9C">
        <w:t>_Attachment_</w:t>
      </w:r>
      <w:r>
        <w:t>2). Ho</w:t>
      </w:r>
      <w:r w:rsidR="0015212E">
        <w:t>we</w:t>
      </w:r>
      <w:r>
        <w:t xml:space="preserve">ver, the 2-4 cm depth cohort exhibited a notably </w:t>
      </w:r>
      <w:r>
        <w:lastRenderedPageBreak/>
        <w:t>larger N</w:t>
      </w:r>
      <w:r w:rsidRPr="0015212E">
        <w:rPr>
          <w:vertAlign w:val="subscript"/>
        </w:rPr>
        <w:t>e</w:t>
      </w:r>
      <w:r>
        <w:t xml:space="preserve"> than all the other depth cohorts (Table</w:t>
      </w:r>
      <w:r w:rsidR="004A4C9C">
        <w:t>_Attachment_</w:t>
      </w:r>
      <w:r>
        <w:t xml:space="preserve">2). Non-significant trends </w:t>
      </w:r>
      <w:r w:rsidR="0015212E">
        <w:t>we</w:t>
      </w:r>
      <w:r>
        <w:t>re recovered bet</w:t>
      </w:r>
      <w:r w:rsidR="0015212E">
        <w:t>we</w:t>
      </w:r>
      <w:r>
        <w:t>en estimates of genetic diversity and N</w:t>
      </w:r>
      <w:r w:rsidRPr="0015212E">
        <w:rPr>
          <w:vertAlign w:val="subscript"/>
        </w:rPr>
        <w:t>e</w:t>
      </w:r>
      <w:r>
        <w:t xml:space="preserve"> with seed density (r= 0.63, p=0.26; r= -0.40, p=0.26, respectively).</w:t>
      </w:r>
    </w:p>
    <w:p w14:paraId="0BE0B3E5" w14:textId="5FC22E90" w:rsidR="00090D60" w:rsidRPr="00090D60" w:rsidRDefault="006922E7" w:rsidP="00D270F7">
      <w:pPr>
        <w:pStyle w:val="Heading3"/>
      </w:pPr>
      <w:bookmarkStart w:id="27" w:name="_Toc57401148"/>
      <w:r>
        <w:t>Genetic and genotypic differentiation through time</w:t>
      </w:r>
      <w:bookmarkEnd w:id="27"/>
    </w:p>
    <w:p w14:paraId="43BA00C1" w14:textId="0B7D4FDF" w:rsidR="006922E7" w:rsidRDefault="008B79F3" w:rsidP="006922E7">
      <w:r>
        <w:t>I</w:t>
      </w:r>
      <w:r w:rsidR="006922E7">
        <w:t xml:space="preserve"> detected evidence of genetic structure and genotypic shifts among depth cohorts. Approximately 3% of genetic variation was attributable to differences among depth cohorts, compared to 70% of variation attributable to differences within cohorts (Table</w:t>
      </w:r>
      <w:r w:rsidR="004A4C9C">
        <w:t>_Attachment_</w:t>
      </w:r>
      <w:r w:rsidR="006922E7">
        <w:t>S2). Mantel tests illustrated that genetic differentiation increased with increasing differences in depth (i.e., time) (Figure S1). STRUCTURE runs at K = 3 and K = 5 also sho</w:t>
      </w:r>
      <w:r w:rsidR="00395CEF">
        <w:t>we</w:t>
      </w:r>
      <w:r w:rsidR="006922E7">
        <w:t>d that the genotypic composition of depth cohorts has shifted over time (Figure 3). Both the NJ dendrogram and FCA illustrated that a distinct shift bet</w:t>
      </w:r>
      <w:r w:rsidR="00015331">
        <w:t>we</w:t>
      </w:r>
      <w:r w:rsidR="006922E7">
        <w:t>en cohorts occurred across a depth horizon corresponding to c</w:t>
      </w:r>
      <w:r w:rsidR="00113CA6">
        <w:t>irc</w:t>
      </w:r>
      <w:r w:rsidR="006922E7">
        <w:t>a</w:t>
      </w:r>
      <w:r w:rsidR="00113CA6">
        <w:t xml:space="preserve"> </w:t>
      </w:r>
      <w:r w:rsidR="006922E7">
        <w:t xml:space="preserve">1947 (Figure 2). </w:t>
      </w:r>
    </w:p>
    <w:p w14:paraId="5E9E4F65" w14:textId="75E5D9C5" w:rsidR="001C1E4F" w:rsidRDefault="006922E7" w:rsidP="006922E7">
      <w:pPr>
        <w:pStyle w:val="Heading3"/>
      </w:pPr>
      <w:bookmarkStart w:id="28" w:name="_Toc57401149"/>
      <w:r>
        <w:t>Comparison of historical and extant genetic variation in Kirkpatrick Marsh</w:t>
      </w:r>
      <w:bookmarkEnd w:id="28"/>
    </w:p>
    <w:p w14:paraId="1A9461C2" w14:textId="300DBDB3" w:rsidR="00C22854" w:rsidRDefault="00C22854" w:rsidP="00C22854">
      <w:r>
        <w:t>With one exception (the N</w:t>
      </w:r>
      <w:r w:rsidRPr="007512FD">
        <w:rPr>
          <w:vertAlign w:val="subscript"/>
        </w:rPr>
        <w:t>e</w:t>
      </w:r>
      <w:r>
        <w:t xml:space="preserve"> estimate for the 2-4 cm depth cohort), estimates of genetic diversity and N</w:t>
      </w:r>
      <w:r w:rsidRPr="007512FD">
        <w:rPr>
          <w:vertAlign w:val="subscript"/>
        </w:rPr>
        <w:t>e</w:t>
      </w:r>
      <w:r>
        <w:t xml:space="preserve"> for individual depth cohorts </w:t>
      </w:r>
      <w:r w:rsidR="00113CA6">
        <w:t>we</w:t>
      </w:r>
      <w:r>
        <w:t xml:space="preserve">re comparable to those estimated for extant </w:t>
      </w:r>
      <w:r w:rsidR="00A759B8" w:rsidRPr="00A759B8">
        <w:rPr>
          <w:i/>
          <w:iCs/>
        </w:rPr>
        <w:t>S. americanus</w:t>
      </w:r>
      <w:r>
        <w:t xml:space="preserve"> in Kirkpatrick Marsh and elsewhere (Table</w:t>
      </w:r>
      <w:r w:rsidR="004A4C9C">
        <w:t>_Attachment_</w:t>
      </w:r>
      <w:r>
        <w:t>2, Table</w:t>
      </w:r>
      <w:r w:rsidR="004A4C9C">
        <w:t>_Atttachment_</w:t>
      </w:r>
      <w:r>
        <w:t>S1). Combined estimates of genetic diversity and N</w:t>
      </w:r>
      <w:r w:rsidRPr="007512FD">
        <w:rPr>
          <w:vertAlign w:val="subscript"/>
        </w:rPr>
        <w:t>e</w:t>
      </w:r>
      <w:r>
        <w:t xml:space="preserve"> for all cohorts </w:t>
      </w:r>
      <w:r w:rsidR="007512FD">
        <w:t>we</w:t>
      </w:r>
      <w:r>
        <w:t xml:space="preserve">re significantly higher than estimates for extant </w:t>
      </w:r>
      <w:r w:rsidR="00A759B8" w:rsidRPr="00A759B8">
        <w:rPr>
          <w:i/>
          <w:iCs/>
        </w:rPr>
        <w:t>S. americanus</w:t>
      </w:r>
      <w:r>
        <w:t xml:space="preserve"> in Kirkpatrick Marsh when all specimens </w:t>
      </w:r>
      <w:r w:rsidR="00113CA6">
        <w:t>we</w:t>
      </w:r>
      <w:r>
        <w:t>re considered (Table</w:t>
      </w:r>
      <w:r w:rsidR="004A4C9C">
        <w:t>_Attachment_</w:t>
      </w:r>
      <w:r>
        <w:t>2). Ho</w:t>
      </w:r>
      <w:r w:rsidR="00015331">
        <w:t>we</w:t>
      </w:r>
      <w:r>
        <w:t xml:space="preserve">ver, estimates </w:t>
      </w:r>
      <w:r w:rsidR="00015331">
        <w:t>wer</w:t>
      </w:r>
      <w:r>
        <w:t>e comparable bet</w:t>
      </w:r>
      <w:r w:rsidR="00015331">
        <w:t>we</w:t>
      </w:r>
      <w:r>
        <w:t xml:space="preserve">en historical and extant </w:t>
      </w:r>
      <w:r w:rsidR="00A759B8" w:rsidRPr="00A759B8">
        <w:rPr>
          <w:i/>
          <w:iCs/>
        </w:rPr>
        <w:t>S. americanus</w:t>
      </w:r>
      <w:r>
        <w:t xml:space="preserve"> when putative clones </w:t>
      </w:r>
      <w:r w:rsidR="0069710B">
        <w:t>we</w:t>
      </w:r>
      <w:r>
        <w:t>re excluded from consideration (Table</w:t>
      </w:r>
      <w:r w:rsidR="004A4C9C">
        <w:t>_Attachment_</w:t>
      </w:r>
      <w:r>
        <w:t>2).</w:t>
      </w:r>
    </w:p>
    <w:p w14:paraId="49770174" w14:textId="77777777" w:rsidR="00C22854" w:rsidRDefault="00C22854" w:rsidP="00C22854"/>
    <w:p w14:paraId="757F9EE5" w14:textId="0D292037" w:rsidR="00C22854" w:rsidRDefault="008B79F3" w:rsidP="00C22854">
      <w:r>
        <w:t>I</w:t>
      </w:r>
      <w:r w:rsidR="00C22854">
        <w:t xml:space="preserve"> detected evidence of genetic similarity among historical and extant </w:t>
      </w:r>
      <w:r w:rsidR="00A759B8" w:rsidRPr="00A759B8">
        <w:rPr>
          <w:i/>
          <w:iCs/>
        </w:rPr>
        <w:t>S. americanus</w:t>
      </w:r>
      <w:r w:rsidR="00C22854">
        <w:t xml:space="preserve">, as </w:t>
      </w:r>
      <w:r w:rsidR="00015331">
        <w:t>we</w:t>
      </w:r>
      <w:r w:rsidR="00C22854">
        <w:t xml:space="preserve">ll as fine-scale genetic structure among extant </w:t>
      </w:r>
      <w:r w:rsidR="00A759B8" w:rsidRPr="00A759B8">
        <w:rPr>
          <w:i/>
          <w:iCs/>
        </w:rPr>
        <w:t>S. americanus</w:t>
      </w:r>
      <w:r w:rsidR="00C22854">
        <w:t xml:space="preserve"> across Kirkpatrick Marsh. The comparison of pairwise temporal distance and genetic distance bet</w:t>
      </w:r>
      <w:r w:rsidR="00015331">
        <w:t>we</w:t>
      </w:r>
      <w:r w:rsidR="00C22854">
        <w:t>en depth cohorts and extant individuals recovered a significant positive relationship, indicating that genetic differentiation bet</w:t>
      </w:r>
      <w:r w:rsidR="00015331">
        <w:t>we</w:t>
      </w:r>
      <w:r w:rsidR="00C22854">
        <w:t xml:space="preserve">en extant plants and cohorts progressively increases with time (Figure S1). The FCA of depth cohorts and extant </w:t>
      </w:r>
      <w:r w:rsidR="00A759B8" w:rsidRPr="00A759B8">
        <w:rPr>
          <w:i/>
          <w:iCs/>
        </w:rPr>
        <w:t>S. americanus</w:t>
      </w:r>
      <w:r w:rsidR="00C22854">
        <w:t xml:space="preserve"> in Kirkpatrick Marsh (Figure 2) illustrates that extant plants from where the cores and monolith </w:t>
      </w:r>
      <w:r w:rsidR="0069710B">
        <w:t>we</w:t>
      </w:r>
      <w:r w:rsidR="00C22854">
        <w:t>re recovered more closely resemble historical genotypes recovered from the three shallo</w:t>
      </w:r>
      <w:r w:rsidR="00015331">
        <w:t>we</w:t>
      </w:r>
      <w:r w:rsidR="00C22854">
        <w:t>st soil depths. STRUCTURE analyses further illustrate that extant plants in Kirkpatrick Marsh more closely resemble revived plants than extant plants from elsewhere in the Chesapeake (Figure 3). STRUCTURE analyses also show that variation in extant plants reflects fine-scale differentiation corresponding to distance and community across Kirkpatrick Marsh (Figure 3). A Mantel test affirmed that genetic variation is associated with geographic distance across the marsh (Figure S1). An AMOVA sho</w:t>
      </w:r>
      <w:r w:rsidR="00015331">
        <w:t>we</w:t>
      </w:r>
      <w:r w:rsidR="00C22854">
        <w:t>d that 23% of genetic variation is attributable to differences among plots when grouped by community (Table</w:t>
      </w:r>
      <w:r w:rsidR="004A4C9C">
        <w:t>_Attachment_</w:t>
      </w:r>
      <w:r w:rsidR="00C22854">
        <w:t xml:space="preserve">S2). The AMOVA of plots grouped by experimental </w:t>
      </w:r>
      <w:r w:rsidR="00C22854">
        <w:lastRenderedPageBreak/>
        <w:t>treatment indicates that variance is not attributable to CO</w:t>
      </w:r>
      <w:r w:rsidR="00C22854" w:rsidRPr="0045127E">
        <w:rPr>
          <w:vertAlign w:val="subscript"/>
        </w:rPr>
        <w:t>2</w:t>
      </w:r>
      <w:r w:rsidR="00C22854">
        <w:t xml:space="preserve"> exposure regime (Table</w:t>
      </w:r>
      <w:r w:rsidR="004A4C9C">
        <w:t>_Attachment_</w:t>
      </w:r>
      <w:r w:rsidR="00C22854">
        <w:t>S2). Estimates of genetic diversity also did not differ according to exposure regime (all comparisons, p &gt; 0.05), but mixed community plots exhibited significantly lo</w:t>
      </w:r>
      <w:r w:rsidR="00015331">
        <w:t>we</w:t>
      </w:r>
      <w:r w:rsidR="00C22854">
        <w:t xml:space="preserve">r estimates of genetic diversity than both </w:t>
      </w:r>
      <w:proofErr w:type="spellStart"/>
      <w:r w:rsidR="00A759B8" w:rsidRPr="00A759B8">
        <w:rPr>
          <w:i/>
          <w:iCs/>
        </w:rPr>
        <w:t>Schoenoplectus</w:t>
      </w:r>
      <w:proofErr w:type="spellEnd"/>
      <w:r w:rsidR="00C22854">
        <w:t xml:space="preserve">-dominated plots (all comparisons; p ≤ 0.05) and </w:t>
      </w:r>
      <w:r w:rsidR="00A759B8" w:rsidRPr="00A759B8">
        <w:rPr>
          <w:i/>
          <w:iCs/>
        </w:rPr>
        <w:t>Spartina</w:t>
      </w:r>
      <w:r w:rsidR="00C22854">
        <w:t xml:space="preserve">-dominated plots (all comparisons p ≤ 0.05). No differences </w:t>
      </w:r>
      <w:r w:rsidR="00395CEF">
        <w:t>we</w:t>
      </w:r>
      <w:r w:rsidR="00C22854">
        <w:t>re found bet</w:t>
      </w:r>
      <w:r w:rsidR="00395CEF">
        <w:t>we</w:t>
      </w:r>
      <w:r w:rsidR="00C22854">
        <w:t xml:space="preserve">en </w:t>
      </w:r>
      <w:proofErr w:type="spellStart"/>
      <w:r w:rsidR="00A759B8" w:rsidRPr="00A759B8">
        <w:rPr>
          <w:i/>
          <w:iCs/>
        </w:rPr>
        <w:t>Schoenoplectus</w:t>
      </w:r>
      <w:proofErr w:type="spellEnd"/>
      <w:r w:rsidR="00C22854">
        <w:t xml:space="preserve"> and </w:t>
      </w:r>
      <w:r w:rsidR="00A759B8" w:rsidRPr="00A759B8">
        <w:rPr>
          <w:i/>
          <w:iCs/>
        </w:rPr>
        <w:t>Spartina</w:t>
      </w:r>
      <w:r w:rsidR="00C22854">
        <w:t xml:space="preserve"> dominated plots. </w:t>
      </w:r>
    </w:p>
    <w:p w14:paraId="3BFFBCA4" w14:textId="77777777" w:rsidR="00C22854" w:rsidRDefault="00C22854" w:rsidP="00C22854"/>
    <w:p w14:paraId="309FF065" w14:textId="2A3B745F" w:rsidR="00C22854" w:rsidRDefault="00C22854" w:rsidP="00C22854">
      <w:r>
        <w:t xml:space="preserve">Patterns of fine-scale variation that appear to correspond to community type also parallel clone size and distribution across Kirkpatrick Marsh (Figure 3). Whereas all individuals from depth cohorts exhibited distinct genotypes, duplicate genotypes </w:t>
      </w:r>
      <w:r w:rsidR="00015331">
        <w:t>we</w:t>
      </w:r>
      <w:r>
        <w:t xml:space="preserve">re detected at nearly every site where </w:t>
      </w:r>
      <w:r w:rsidR="008B79F3">
        <w:t>I</w:t>
      </w:r>
      <w:r>
        <w:t xml:space="preserve"> sampled extant </w:t>
      </w:r>
      <w:r w:rsidR="00A759B8" w:rsidRPr="00A759B8">
        <w:rPr>
          <w:i/>
          <w:iCs/>
        </w:rPr>
        <w:t>S. americanus</w:t>
      </w:r>
      <w:r>
        <w:t xml:space="preserve"> (Table</w:t>
      </w:r>
      <w:r w:rsidR="004A4C9C">
        <w:t>_Attachment_</w:t>
      </w:r>
      <w:r>
        <w:t>2). Consequently, site-level genotypic richness ranged from 0 to 1 (Table</w:t>
      </w:r>
      <w:r w:rsidR="004A4C9C">
        <w:t>_Attachment_</w:t>
      </w:r>
      <w:r>
        <w:t xml:space="preserve">2). In total, </w:t>
      </w:r>
      <w:r w:rsidR="008B79F3">
        <w:t>I</w:t>
      </w:r>
      <w:r>
        <w:t xml:space="preserve"> detected duplicate genotypes in 333 samples (Table</w:t>
      </w:r>
      <w:r w:rsidR="004A4C9C">
        <w:t>_Attachment_</w:t>
      </w:r>
      <w:r>
        <w:t>2), including about half (55 of 109) of the specimens collected from Kirkpatrick Marsh plots (Table</w:t>
      </w:r>
      <w:r w:rsidR="004A4C9C">
        <w:t>_Attachment_</w:t>
      </w:r>
      <w:r>
        <w:t xml:space="preserve">2). This corresponded to a probability of &lt;1.44e-07 that shoots with identical genotypes </w:t>
      </w:r>
      <w:r w:rsidR="00395CEF">
        <w:t>we</w:t>
      </w:r>
      <w:r>
        <w:t>re members of the same clone across the marsh, and a probability of &lt;3.44e-06 of sampling a second occurrence of each genotype given the number of genets sampled in the marsh. A clonal subrange value, which corresponds to the minimum estimate of the maximum distance bet</w:t>
      </w:r>
      <w:r w:rsidR="009A629A">
        <w:t>we</w:t>
      </w:r>
      <w:r>
        <w:t xml:space="preserve">en two identical genotypes (i.e., reflecting the distance for which the probability of clonal identity becomes zero), was estimated at approximately 43 m in Kirkpatrick Marsh (Alberto et al., 2005; Harada et al., 1997). </w:t>
      </w:r>
    </w:p>
    <w:p w14:paraId="02D610A9" w14:textId="1F9E8CCE" w:rsidR="00C22854" w:rsidRDefault="00C22854" w:rsidP="00C22854">
      <w:pPr>
        <w:pStyle w:val="Heading3"/>
      </w:pPr>
      <w:bookmarkStart w:id="29" w:name="_Toc57401150"/>
      <w:r>
        <w:t xml:space="preserve">Genetic variation in extant </w:t>
      </w:r>
      <w:r w:rsidR="00A759B8" w:rsidRPr="00A759B8">
        <w:rPr>
          <w:iCs/>
        </w:rPr>
        <w:t>S. americanus</w:t>
      </w:r>
      <w:bookmarkEnd w:id="29"/>
    </w:p>
    <w:p w14:paraId="6949DF2F" w14:textId="47CA2746" w:rsidR="00C22854" w:rsidRDefault="00C22854" w:rsidP="00C22854">
      <w:r>
        <w:t xml:space="preserve">Genetic diversity of depth cohorts and of extant </w:t>
      </w:r>
      <w:r w:rsidR="00A759B8" w:rsidRPr="00A759B8">
        <w:rPr>
          <w:i/>
          <w:iCs/>
        </w:rPr>
        <w:t>S. americanus</w:t>
      </w:r>
      <w:r>
        <w:t xml:space="preserve"> (excluding duplicate genotypes) in Kirkpatrick Marsh was comparable to levels of genetic diversity found in other Chesapeake Bay marshes (all comparisons p &gt; 0.05). Estimates of genetic diversity also did not differ among Atlantic and Gulf coast sites (all comparisons p &gt; 0.05), and no clear geographic patterns in diversity </w:t>
      </w:r>
      <w:r w:rsidR="0045127E">
        <w:t>we</w:t>
      </w:r>
      <w:r>
        <w:t>re observed across either coastline (Table</w:t>
      </w:r>
      <w:r w:rsidR="004A4C9C">
        <w:t>_Attachment_</w:t>
      </w:r>
      <w:r>
        <w:t xml:space="preserve">S1). </w:t>
      </w:r>
    </w:p>
    <w:p w14:paraId="52040C54" w14:textId="77777777" w:rsidR="00C22854" w:rsidRDefault="00C22854" w:rsidP="00C22854"/>
    <w:p w14:paraId="6092EBA8" w14:textId="12FF5F02" w:rsidR="00305D31" w:rsidRDefault="008B79F3" w:rsidP="00C22854">
      <w:r>
        <w:t>I</w:t>
      </w:r>
      <w:r w:rsidR="00C22854">
        <w:t xml:space="preserve"> detected evidence of genetic structure across Chesapeake Bay marshes and across coastlines (Figure 3). Excluding duplicate genotypes, pair-wise values of F</w:t>
      </w:r>
      <w:r w:rsidR="00C22854" w:rsidRPr="00F30D35">
        <w:rPr>
          <w:vertAlign w:val="subscript"/>
        </w:rPr>
        <w:t>ST</w:t>
      </w:r>
      <w:r w:rsidR="00C22854">
        <w:t xml:space="preserve"> ranged from 0.06 to 0.48 among sample sites in Chesapeake Bay. An AMOVA attributed 27% (p &lt; 0.001) of genetic variance to differences among sample sites. A Mantel test indicated that genetic distance corresponds to geographic distance (Figure S1), ho</w:t>
      </w:r>
      <w:r w:rsidR="00AF7990">
        <w:t>we</w:t>
      </w:r>
      <w:r w:rsidR="00C22854">
        <w:t>ver STRUCTURE runs at optimal K values (K = 4) revealed a more complex configuration of spatial differentiation in the embayment (Figure 3). Clusters aggregated nearby sites with one or two disjunct locations (Figure 3). Estimates of N</w:t>
      </w:r>
      <w:r w:rsidR="00C22854" w:rsidRPr="009B2A57">
        <w:rPr>
          <w:vertAlign w:val="subscript"/>
        </w:rPr>
        <w:t>m</w:t>
      </w:r>
      <w:r w:rsidR="00C22854">
        <w:t xml:space="preserve"> bet</w:t>
      </w:r>
      <w:r w:rsidR="00AF7990">
        <w:t>we</w:t>
      </w:r>
      <w:r w:rsidR="00C22854">
        <w:t xml:space="preserve">en clusters ranged from 0.30 to 4.56 (Figure S2). </w:t>
      </w:r>
      <w:r>
        <w:t>I</w:t>
      </w:r>
      <w:r w:rsidR="00C22854">
        <w:t xml:space="preserve"> also detected a significant relationship bet</w:t>
      </w:r>
      <w:r w:rsidR="00AF7990">
        <w:t>we</w:t>
      </w:r>
      <w:r w:rsidR="00C22854">
        <w:t xml:space="preserve">en genetic distance and geographic distance across coastlines (Figure S1), and an AMOVA of all </w:t>
      </w:r>
      <w:r w:rsidR="00C22854">
        <w:lastRenderedPageBreak/>
        <w:t>sites grouped by coast recovered a significant global F</w:t>
      </w:r>
      <w:r w:rsidR="00C22854" w:rsidRPr="00F30D35">
        <w:rPr>
          <w:vertAlign w:val="subscript"/>
        </w:rPr>
        <w:t>ST</w:t>
      </w:r>
      <w:r w:rsidR="00C22854">
        <w:t xml:space="preserve"> of 0.23 (p &lt; 0.001, Table</w:t>
      </w:r>
      <w:r w:rsidR="004A4C9C">
        <w:t>_Attachment_</w:t>
      </w:r>
      <w:r w:rsidR="00C22854">
        <w:t xml:space="preserve">S2). STRUCTURE runs with all unique genotypes (i.e., historical and extant samples) recovered clusters reflecting biogeographic breaks (i.e., Atlantic versus Gulf coast sites), as </w:t>
      </w:r>
      <w:r w:rsidR="009B2A57">
        <w:t>we</w:t>
      </w:r>
      <w:r w:rsidR="00C22854">
        <w:t xml:space="preserve">ll as regional differences along coastlines (e.g., south Atlantic versus mid-Atlantic sites). STRUCTURE runs with all unique genotypes also demonstrated that depth cohorts bear the greatest resemblance to extant </w:t>
      </w:r>
      <w:r w:rsidR="00A759B8" w:rsidRPr="00A759B8">
        <w:rPr>
          <w:i/>
          <w:iCs/>
        </w:rPr>
        <w:t>S. americanus</w:t>
      </w:r>
      <w:r w:rsidR="00C22854">
        <w:t xml:space="preserve"> in Kirkpatrick Marsh (Figure 3).</w:t>
      </w:r>
    </w:p>
    <w:p w14:paraId="5636ECAD" w14:textId="30DE2EE4" w:rsidR="00305D31" w:rsidRPr="00015331" w:rsidRDefault="00305D31" w:rsidP="00015331">
      <w:pPr>
        <w:pStyle w:val="Heading2"/>
      </w:pPr>
      <w:bookmarkStart w:id="30" w:name="_Toc57401151"/>
      <w:r w:rsidRPr="00305D31">
        <w:t>Discussion</w:t>
      </w:r>
      <w:bookmarkEnd w:id="30"/>
    </w:p>
    <w:p w14:paraId="3E665D68" w14:textId="34B196FE" w:rsidR="005A439B" w:rsidRDefault="005A439B" w:rsidP="005A439B">
      <w:r>
        <w:t xml:space="preserve">Here </w:t>
      </w:r>
      <w:r w:rsidR="008B79F3">
        <w:t>I</w:t>
      </w:r>
      <w:r>
        <w:t xml:space="preserve"> illustrate that, like other dormant propagule pools, soil-stored seed banks can serve as a resource for studying demographic and genetic variation over time. Though concerns about biased representation and stratification have discouraged interest in soil-stored seed banks as natural archives,</w:t>
      </w:r>
      <w:r w:rsidR="009126D3">
        <w:t xml:space="preserve"> my </w:t>
      </w:r>
      <w:r>
        <w:t xml:space="preserve">findings indicate that both can be constrained and potentially overcome. For example, concerns about biased representation can be minimized by examining species, like </w:t>
      </w:r>
      <w:r w:rsidR="00A759B8" w:rsidRPr="00A759B8">
        <w:rPr>
          <w:i/>
          <w:iCs/>
        </w:rPr>
        <w:t>S. americanus</w:t>
      </w:r>
      <w:r>
        <w:t>, that exhibit prolific seed production and that produce highly</w:t>
      </w:r>
      <w:r w:rsidR="0069710B">
        <w:t xml:space="preserve"> </w:t>
      </w:r>
      <w:r>
        <w:t xml:space="preserve">persistent seeds that readily incorporate into the seed bank. Similarly, concerns about stratification can be overcome by examining seed banks that develop through sedimentary deposition. Though stringent, </w:t>
      </w:r>
      <w:r w:rsidR="008B79F3">
        <w:t>I</w:t>
      </w:r>
      <w:r>
        <w:t xml:space="preserve"> have illustrated that it is possible to meet these conditions under relatively ordinary circumstances (i.e., by examining a widespread species found in a common environment). </w:t>
      </w:r>
      <w:r w:rsidR="008B79F3">
        <w:t>I</w:t>
      </w:r>
      <w:r>
        <w:t xml:space="preserve"> have shown that </w:t>
      </w:r>
      <w:r w:rsidR="00A759B8" w:rsidRPr="00A759B8">
        <w:rPr>
          <w:i/>
          <w:iCs/>
        </w:rPr>
        <w:t>S. americanus</w:t>
      </w:r>
      <w:r>
        <w:t xml:space="preserve"> seeds can be recovered from radionuclide-dated sedimentary layers spanning 100+ years. Comparisons of genetic diversity among contemporary populations and depth cohorts constructed from recovered seeds also indicate that post-burial attrition and potential germination bias exert little influence on genetic measures of local demography. Evidence of shifting abundance, alongside spatial and temporal patterns of differentiation, further illustrate that soil-stored seed banks can lend insight into the tempo and nature of ecological and evolutionary processes that shape populations over time.</w:t>
      </w:r>
    </w:p>
    <w:p w14:paraId="781A2A61" w14:textId="77777777" w:rsidR="005A439B" w:rsidRDefault="005A439B" w:rsidP="005A439B"/>
    <w:p w14:paraId="1ED8D602" w14:textId="6A0091A0" w:rsidR="005A439B" w:rsidRDefault="005A439B" w:rsidP="005A439B">
      <w:r>
        <w:t xml:space="preserve">Sedimentary records of coastal marshes, which have proven to be an exceptional resource for </w:t>
      </w:r>
      <w:proofErr w:type="spellStart"/>
      <w:r>
        <w:t>paleoecological</w:t>
      </w:r>
      <w:proofErr w:type="spellEnd"/>
      <w:r>
        <w:t xml:space="preserve"> reconstruction, exhibit features that facilitate use of soil-stored seed banks as natural archives. Like sediments found in lakes (Hairston &amp; Kearns, 2002) and coastal fjords (</w:t>
      </w:r>
      <w:proofErr w:type="spellStart"/>
      <w:r>
        <w:t>Härnström</w:t>
      </w:r>
      <w:proofErr w:type="spellEnd"/>
      <w:r>
        <w:t xml:space="preserve"> et al., 2010; Ribeiro et al., 2013; </w:t>
      </w:r>
      <w:proofErr w:type="spellStart"/>
      <w:r>
        <w:t>Lundholm</w:t>
      </w:r>
      <w:proofErr w:type="spellEnd"/>
      <w:r>
        <w:t xml:space="preserve"> et al., 2017), brackish marsh sediments are characteristically time-stratified </w:t>
      </w:r>
      <w:r w:rsidR="00232C67">
        <w:t>because of</w:t>
      </w:r>
      <w:r>
        <w:t xml:space="preserve"> recurring deposition and accumulation (Kirwan &amp; Murray, 2007). Bioturbation from animals like muskrats can be disruptive, but bioturbation is often highly localized; thus, the stratigraphic structure of marsh sediments typically remains </w:t>
      </w:r>
      <w:r w:rsidR="0069710B">
        <w:t>we</w:t>
      </w:r>
      <w:r>
        <w:t>ll-preserved (Stevenson et al, 2005; Kirwan &amp; Murray, 2007). Sediment deposition and accumulation in marshes also can result in recurring burial and storage of seeds, particularly of seeds with durable coats (Honda, 2007; Fox, 1983; Moody-</w:t>
      </w:r>
      <w:r w:rsidR="0069710B">
        <w:t>We</w:t>
      </w:r>
      <w:r>
        <w:t xml:space="preserve">is &amp; Alexander, 2007) like those produced by </w:t>
      </w:r>
      <w:proofErr w:type="spellStart"/>
      <w:r w:rsidR="00A759B8" w:rsidRPr="00A759B8">
        <w:rPr>
          <w:i/>
          <w:iCs/>
        </w:rPr>
        <w:t>Schoenoplectus</w:t>
      </w:r>
      <w:proofErr w:type="spellEnd"/>
      <w:r>
        <w:t xml:space="preserve"> sedges. Additionally, other buried contents (e.g., diatoms) and attributes (e.g., mineral versus organic content, </w:t>
      </w:r>
      <w:r>
        <w:lastRenderedPageBreak/>
        <w:t xml:space="preserve">isotopic profiles) of marsh sediments can be examined to obtain information about past environmental conditions (e.g., inundation, salinity regimes) that determine plant performance (Park et al., 2012; Kirwan &amp; Murray, 2007). This can afford opportunities to relate proxy measures of plant demography like seed abundance with measures of environmental change over time (e.g., Saunders, 2003; Jarrell et al., 2016). </w:t>
      </w:r>
    </w:p>
    <w:p w14:paraId="7F96CD7C" w14:textId="77777777" w:rsidR="005A439B" w:rsidRDefault="005A439B" w:rsidP="005A439B"/>
    <w:p w14:paraId="5756082E" w14:textId="5B82C815" w:rsidR="005A439B" w:rsidRDefault="005A439B" w:rsidP="005A439B">
      <w:r>
        <w:t xml:space="preserve">This study explores the prospects of exploiting a virtually untapped dimension of soil-stored seed banks. Prior studies have largely utilized soil-stored seed banks as resources to reconstruct records of past geological, climate-related environmental conditions (e.g., </w:t>
      </w:r>
      <w:proofErr w:type="spellStart"/>
      <w:r>
        <w:t>Törnqvist</w:t>
      </w:r>
      <w:proofErr w:type="spellEnd"/>
      <w:r>
        <w:t xml:space="preserve"> et al., 2004, Jarrell et al., 2016). There is also an extensive literature on the contribution of seed banks to demography and genetic diversity (e.g., Templeton &amp; Levin, 1979; Cabin et al., 2000; </w:t>
      </w:r>
      <w:proofErr w:type="spellStart"/>
      <w:r>
        <w:t>Hegazy</w:t>
      </w:r>
      <w:proofErr w:type="spellEnd"/>
      <w:r>
        <w:t xml:space="preserve"> et al., 2014; Liu et al., 2014). Little work has been done, ho</w:t>
      </w:r>
      <w:r w:rsidR="00AF7990">
        <w:t>we</w:t>
      </w:r>
      <w:r>
        <w:t xml:space="preserve">ver, on the use of soil-stored seed banks for reconstructing records of genetic variation over time. Notably, McGraw et al. (1991) highlighted the potential to do so by germinating </w:t>
      </w:r>
      <w:proofErr w:type="spellStart"/>
      <w:r w:rsidRPr="00AF7990">
        <w:rPr>
          <w:i/>
          <w:iCs/>
        </w:rPr>
        <w:t>Carex</w:t>
      </w:r>
      <w:proofErr w:type="spellEnd"/>
      <w:r w:rsidRPr="00AF7990">
        <w:rPr>
          <w:i/>
          <w:iCs/>
        </w:rPr>
        <w:t xml:space="preserve"> </w:t>
      </w:r>
      <w:proofErr w:type="spellStart"/>
      <w:r w:rsidRPr="00AF7990">
        <w:rPr>
          <w:i/>
          <w:iCs/>
        </w:rPr>
        <w:t>bigelowii</w:t>
      </w:r>
      <w:proofErr w:type="spellEnd"/>
      <w:r>
        <w:t xml:space="preserve"> and </w:t>
      </w:r>
      <w:proofErr w:type="spellStart"/>
      <w:r w:rsidRPr="00AF7990">
        <w:rPr>
          <w:i/>
          <w:iCs/>
        </w:rPr>
        <w:t>Luzula</w:t>
      </w:r>
      <w:proofErr w:type="spellEnd"/>
      <w:r w:rsidRPr="00AF7990">
        <w:rPr>
          <w:i/>
          <w:iCs/>
        </w:rPr>
        <w:t xml:space="preserve"> parviflora</w:t>
      </w:r>
      <w:r>
        <w:t xml:space="preserve"> seeds recovered from tundra soil. Associated common garden experiments sho</w:t>
      </w:r>
      <w:r w:rsidR="00AF7990">
        <w:t>we</w:t>
      </w:r>
      <w:r>
        <w:t xml:space="preserve">d that depth cohorts of both species spanning ~150-200 years exhibited heritable differences in growth and morphological traits (Bennington et al., 1991; </w:t>
      </w:r>
      <w:proofErr w:type="spellStart"/>
      <w:r>
        <w:t>Vavrek</w:t>
      </w:r>
      <w:proofErr w:type="spellEnd"/>
      <w:r>
        <w:t xml:space="preserve"> et al., 1991). Using protein electrophoresis, Morris et al. (2002) also detected evidence of temporal variation among plants germinated from </w:t>
      </w:r>
      <w:r w:rsidRPr="00FE3070">
        <w:rPr>
          <w:i/>
          <w:iCs/>
        </w:rPr>
        <w:t xml:space="preserve">Astragalus </w:t>
      </w:r>
      <w:proofErr w:type="spellStart"/>
      <w:r w:rsidRPr="00FE3070">
        <w:rPr>
          <w:i/>
          <w:iCs/>
        </w:rPr>
        <w:t>bibullatus</w:t>
      </w:r>
      <w:proofErr w:type="spellEnd"/>
      <w:r>
        <w:t xml:space="preserve"> seeds recovered from successively deeper soil horizons sampled from the periphery of cedar glades in central Tennessee (US).</w:t>
      </w:r>
      <w:r w:rsidR="009126D3">
        <w:t xml:space="preserve"> </w:t>
      </w:r>
      <w:r w:rsidR="007E77A5">
        <w:t>M</w:t>
      </w:r>
      <w:r w:rsidR="009126D3">
        <w:t xml:space="preserve">y </w:t>
      </w:r>
      <w:r>
        <w:t xml:space="preserve">work further illustrates that genetic information can be extracted from soil-stored seed banks and that it can be contextualized by a </w:t>
      </w:r>
      <w:r w:rsidR="00D36AAC">
        <w:t>we</w:t>
      </w:r>
      <w:r>
        <w:t xml:space="preserve">ll-constrained stratigraphic record as </w:t>
      </w:r>
      <w:r w:rsidR="00D36AAC">
        <w:t>we</w:t>
      </w:r>
      <w:r>
        <w:t xml:space="preserve">ll as complementary information on local demography (i.e., shifts in seed densities) to draw inferences about ecological and evolutionary processes that shape populations over time.  </w:t>
      </w:r>
    </w:p>
    <w:p w14:paraId="1A84A98D" w14:textId="77777777" w:rsidR="005A439B" w:rsidRDefault="005A439B" w:rsidP="005A439B"/>
    <w:p w14:paraId="6E693BB8" w14:textId="2FABBFAC" w:rsidR="005A439B" w:rsidRDefault="008B79F3" w:rsidP="005A439B">
      <w:r>
        <w:t>I</w:t>
      </w:r>
      <w:r w:rsidR="005A439B">
        <w:t xml:space="preserve"> have shown that it is possible to overcome concerns about biased representation. As work on ephippia banks has demonstrated, a priori targeting a species with prolific seed production, like </w:t>
      </w:r>
      <w:r w:rsidR="00A759B8" w:rsidRPr="00A759B8">
        <w:rPr>
          <w:i/>
          <w:iCs/>
        </w:rPr>
        <w:t>S. americanus</w:t>
      </w:r>
      <w:r w:rsidR="005A439B">
        <w:t>, can reduce the likelihood of biased representation (</w:t>
      </w:r>
      <w:r w:rsidR="00FE3070">
        <w:t>We</w:t>
      </w:r>
      <w:r w:rsidR="005A439B">
        <w:t xml:space="preserve">ider et al., 1997; </w:t>
      </w:r>
      <w:proofErr w:type="spellStart"/>
      <w:r w:rsidR="005A439B">
        <w:t>Brendonck</w:t>
      </w:r>
      <w:proofErr w:type="spellEnd"/>
      <w:r w:rsidR="005A439B">
        <w:t xml:space="preserve"> &amp; De </w:t>
      </w:r>
      <w:proofErr w:type="spellStart"/>
      <w:r w:rsidR="005A439B">
        <w:t>Meester</w:t>
      </w:r>
      <w:proofErr w:type="spellEnd"/>
      <w:r w:rsidR="005A439B">
        <w:t>, 2003; Cabin 1996). Nonetheless, stochastic attrition and selection can bias the composition of dormant propagule banks over time (</w:t>
      </w:r>
      <w:r w:rsidR="00FE3070">
        <w:t>We</w:t>
      </w:r>
      <w:r w:rsidR="005A439B">
        <w:t xml:space="preserve">is, 2018). Biases can arise due to differences in germination at the time of seed production (Levin, 1990; Cabin, 2000; </w:t>
      </w:r>
      <w:proofErr w:type="spellStart"/>
      <w:r w:rsidR="005A439B">
        <w:t>Mandák</w:t>
      </w:r>
      <w:proofErr w:type="spellEnd"/>
      <w:r w:rsidR="005A439B">
        <w:t xml:space="preserve"> et al., 2006) or if some seeds are more prone to decomposition or are less resilient to burial than others (</w:t>
      </w:r>
      <w:r w:rsidR="00FE3070">
        <w:t>Wei</w:t>
      </w:r>
      <w:r w:rsidR="005A439B">
        <w:t xml:space="preserve">s, 2018). Similarly, seed viability might vary, where some seeds are less likely to germinate after prolonged dormancy than others (Honda, 2007; Wagner &amp; </w:t>
      </w:r>
      <w:proofErr w:type="spellStart"/>
      <w:r w:rsidR="005A439B">
        <w:t>Oplinger</w:t>
      </w:r>
      <w:proofErr w:type="spellEnd"/>
      <w:r w:rsidR="005A439B">
        <w:t xml:space="preserve">, 2016; Levin, 1990; </w:t>
      </w:r>
      <w:r w:rsidR="00FE3070">
        <w:t>We</w:t>
      </w:r>
      <w:r w:rsidR="005A439B">
        <w:t xml:space="preserve">is, 2018).  The </w:t>
      </w:r>
      <w:r w:rsidR="00A759B8" w:rsidRPr="00A759B8">
        <w:rPr>
          <w:i/>
          <w:iCs/>
        </w:rPr>
        <w:t>S. americanus</w:t>
      </w:r>
      <w:r w:rsidR="005A439B">
        <w:t xml:space="preserve"> seed profile reconstructed from Kirkpatrick Marsh suggests that decomposition may have reduced seed abundance at depths greater than 40 cm, although it is possible that the decline in abundance instead reflects environmental conditions unfavorable to </w:t>
      </w:r>
      <w:r w:rsidR="00A759B8" w:rsidRPr="00A759B8">
        <w:rPr>
          <w:i/>
          <w:iCs/>
        </w:rPr>
        <w:t xml:space="preserve">S. </w:t>
      </w:r>
      <w:r w:rsidR="00A759B8" w:rsidRPr="00A759B8">
        <w:rPr>
          <w:i/>
          <w:iCs/>
        </w:rPr>
        <w:lastRenderedPageBreak/>
        <w:t>americanus</w:t>
      </w:r>
      <w:r w:rsidR="005A439B">
        <w:t xml:space="preserve"> (Jarrell et al., 2016). Thus, the observed decline may reflect historical trends in relative abundance and associated metrics like seed production rather than decomposition (Saunders, 2003; Jarrell et al., 2016). Germination rates, ho</w:t>
      </w:r>
      <w:r w:rsidR="00FE3070">
        <w:t>we</w:t>
      </w:r>
      <w:r w:rsidR="005A439B">
        <w:t xml:space="preserve">ver, </w:t>
      </w:r>
      <w:r w:rsidR="00FE3070">
        <w:t>we</w:t>
      </w:r>
      <w:r w:rsidR="005A439B">
        <w:t>re only statistically equivalent for seeds recovered from depths up to 16 cm; rates dropped at greater depths (Table</w:t>
      </w:r>
      <w:r w:rsidR="004A4C9C">
        <w:t>_Attachment_</w:t>
      </w:r>
      <w:r w:rsidR="005A439B">
        <w:t xml:space="preserve">1). Though this suggests that burial is an important consideration, </w:t>
      </w:r>
      <w:r>
        <w:t>I</w:t>
      </w:r>
      <w:r w:rsidR="005A439B">
        <w:t xml:space="preserve"> did not detect genetic evidence that attrition or differences in germination biased the diversity of revived depth cohorts (Orsini et al., 2016). For example, </w:t>
      </w:r>
      <w:r>
        <w:t>I</w:t>
      </w:r>
      <w:r w:rsidR="005A439B">
        <w:t xml:space="preserve"> did not detect a loss of genetic diversity with increasing depth. This differs from prior studies that have detected aggregate measures of reduced genetic diversity (</w:t>
      </w:r>
      <w:proofErr w:type="spellStart"/>
      <w:r w:rsidR="005A439B">
        <w:t>Cheliak</w:t>
      </w:r>
      <w:proofErr w:type="spellEnd"/>
      <w:r w:rsidR="005A439B">
        <w:t xml:space="preserve">, 1985; McCue &amp; </w:t>
      </w:r>
      <w:proofErr w:type="spellStart"/>
      <w:r w:rsidR="005A439B">
        <w:t>Holtsford</w:t>
      </w:r>
      <w:proofErr w:type="spellEnd"/>
      <w:r w:rsidR="005A439B">
        <w:t xml:space="preserve">, 1998; Orsini et al., 2016) and elevated genetic diversity in soil-stored seed banks (Cabin, 2000; </w:t>
      </w:r>
      <w:proofErr w:type="spellStart"/>
      <w:r w:rsidR="005A439B">
        <w:t>Mandák</w:t>
      </w:r>
      <w:proofErr w:type="spellEnd"/>
      <w:r w:rsidR="005A439B">
        <w:t xml:space="preserve"> et al., 2006; </w:t>
      </w:r>
      <w:proofErr w:type="spellStart"/>
      <w:r w:rsidR="005A439B">
        <w:t>Tonsor</w:t>
      </w:r>
      <w:proofErr w:type="spellEnd"/>
      <w:r w:rsidR="005A439B">
        <w:t xml:space="preserve"> et al., 1993), which can arise due to selective differences in seed germination (Levin, 1990; Cabin, 2000; </w:t>
      </w:r>
      <w:proofErr w:type="spellStart"/>
      <w:r w:rsidR="005A439B">
        <w:t>Mandák</w:t>
      </w:r>
      <w:proofErr w:type="spellEnd"/>
      <w:r w:rsidR="005A439B">
        <w:t xml:space="preserve"> et al., 2006). Notably, </w:t>
      </w:r>
      <w:r>
        <w:t>I</w:t>
      </w:r>
      <w:r w:rsidR="005A439B">
        <w:t xml:space="preserve"> found that the genetic diversity of depth cohorts was comparable to the extant population, which is consistent with reports of genetic diversity in seed banks being a representative measure of local genetic variation (</w:t>
      </w:r>
      <w:proofErr w:type="spellStart"/>
      <w:r w:rsidR="005A439B">
        <w:t>Honnay</w:t>
      </w:r>
      <w:proofErr w:type="spellEnd"/>
      <w:r w:rsidR="005A439B">
        <w:t xml:space="preserve"> et al., 2008).</w:t>
      </w:r>
    </w:p>
    <w:p w14:paraId="5624F635" w14:textId="77777777" w:rsidR="005A439B" w:rsidRDefault="005A439B" w:rsidP="005A439B"/>
    <w:p w14:paraId="63062C8A" w14:textId="0AA4584A" w:rsidR="005A439B" w:rsidRDefault="008B79F3" w:rsidP="005A439B">
      <w:r>
        <w:t>I</w:t>
      </w:r>
      <w:r w:rsidR="005A439B">
        <w:t xml:space="preserve"> also have demonstrated that it is possible to overcome concerns about stratigraphy. No signs of sediment mixing </w:t>
      </w:r>
      <w:r w:rsidR="00FE3070">
        <w:t>we</w:t>
      </w:r>
      <w:r w:rsidR="005A439B">
        <w:t xml:space="preserve">re evident in this study. Consistent with prior work in tundra and interior </w:t>
      </w:r>
      <w:r w:rsidR="00015331">
        <w:t>we</w:t>
      </w:r>
      <w:r w:rsidR="005A439B">
        <w:t xml:space="preserve">tlands showing that dormant seeds can be recovered from age-stratified soils (Bennington et al., 1991; McGraw et al., 1991; </w:t>
      </w:r>
      <w:proofErr w:type="spellStart"/>
      <w:r w:rsidR="005A439B">
        <w:t>Vavrek</w:t>
      </w:r>
      <w:proofErr w:type="spellEnd"/>
      <w:r w:rsidR="005A439B">
        <w:t xml:space="preserve"> et al., 1991), the laminate structure and radionuclide-based age estimates of sediment sampled from Kirkpatrick Marsh demonstrated patterns of historical accumulation over a 150+ year period. A key next step, ho</w:t>
      </w:r>
      <w:r w:rsidR="00FE3070">
        <w:t>we</w:t>
      </w:r>
      <w:r w:rsidR="005A439B">
        <w:t xml:space="preserve">ver, will be to reduce error rates of sediment age estimates. Error rates from </w:t>
      </w:r>
      <w:r w:rsidR="005A439B" w:rsidRPr="00463FE9">
        <w:rPr>
          <w:vertAlign w:val="superscript"/>
        </w:rPr>
        <w:t>210</w:t>
      </w:r>
      <w:r w:rsidR="005A439B">
        <w:t>Pb dating typically increase with depth (Table</w:t>
      </w:r>
      <w:r w:rsidR="004A4C9C">
        <w:t>_Attachment_</w:t>
      </w:r>
      <w:r w:rsidR="005A439B">
        <w:t xml:space="preserve">1) (Binford, 1987; </w:t>
      </w:r>
      <w:proofErr w:type="spellStart"/>
      <w:r w:rsidR="005A439B">
        <w:t>MacKenzie</w:t>
      </w:r>
      <w:proofErr w:type="spellEnd"/>
      <w:r w:rsidR="005A439B">
        <w:t xml:space="preserve"> et al., 2011), and while </w:t>
      </w:r>
      <w:r w:rsidR="005A439B" w:rsidRPr="00463FE9">
        <w:rPr>
          <w:vertAlign w:val="superscript"/>
        </w:rPr>
        <w:t>137</w:t>
      </w:r>
      <w:r w:rsidR="005A439B">
        <w:t xml:space="preserve">Cs profiles can serve as referential benchmarks, more precise age estimates might be achieved through other approaches such as </w:t>
      </w:r>
      <w:r w:rsidR="005A439B" w:rsidRPr="001D7504">
        <w:rPr>
          <w:vertAlign w:val="superscript"/>
        </w:rPr>
        <w:t>7</w:t>
      </w:r>
      <w:r w:rsidR="005A439B">
        <w:t>Be radionuclide dating (Olsen et al., 1986) or optically stimulated luminescence dating (Madsen et al., 2005). Nevertheless, the observed pattern of progressive genetic differentiation over time (i.e., as opposed to genetic homogeneity) serves as supporting evidence that mixing did not disturb the sequence of the sampled stratigraphy (Orsini et al., 2016), as diversity and autocorrelation have been found to be lo</w:t>
      </w:r>
      <w:r w:rsidR="00FE3070">
        <w:t>we</w:t>
      </w:r>
      <w:r w:rsidR="005A439B">
        <w:t xml:space="preserve">r in mixed sediment compared to undisturbed seed banks (England et al., 2003). </w:t>
      </w:r>
    </w:p>
    <w:p w14:paraId="7EE78970" w14:textId="77777777" w:rsidR="005A439B" w:rsidRDefault="005A439B" w:rsidP="005A439B"/>
    <w:p w14:paraId="13908FB1" w14:textId="5E11F255" w:rsidR="005A439B" w:rsidRDefault="005A439B" w:rsidP="005A439B">
      <w:r>
        <w:t xml:space="preserve">Local and range-wide geographic comparisons offer an informative context for interpreting temporal patterns of genetic variation. </w:t>
      </w:r>
      <w:r w:rsidR="008B79F3">
        <w:t>I</w:t>
      </w:r>
      <w:r>
        <w:t xml:space="preserve"> found that </w:t>
      </w:r>
      <w:r w:rsidR="00A759B8" w:rsidRPr="00A759B8">
        <w:rPr>
          <w:i/>
          <w:iCs/>
        </w:rPr>
        <w:t>S. americanus</w:t>
      </w:r>
      <w:r>
        <w:t xml:space="preserve"> exhibits a pattern of increasing dissimilarity with greater geographic distance, which is similar to patterns exhibited by other marsh plants (</w:t>
      </w:r>
      <w:proofErr w:type="spellStart"/>
      <w:r>
        <w:t>Mahy</w:t>
      </w:r>
      <w:proofErr w:type="spellEnd"/>
      <w:r>
        <w:t xml:space="preserve"> et al., 1998; Travis et al., 2004; Travis &amp; Hester, 2005; Blum et al., 2007). This, alongside evidence of genetic continuity and similarity bet</w:t>
      </w:r>
      <w:r w:rsidR="00FE3070">
        <w:t>we</w:t>
      </w:r>
      <w:r>
        <w:t xml:space="preserve">en the seed bank and spatially proximate extant individuals in Kirkpatrick Marsh (Figure 2), indicates that </w:t>
      </w:r>
      <w:r>
        <w:lastRenderedPageBreak/>
        <w:t>immigration into the marsh is low (Figure S2), and that recruitment consistently draws from a local propagule pool (</w:t>
      </w:r>
      <w:proofErr w:type="spellStart"/>
      <w:r>
        <w:t>Honnay</w:t>
      </w:r>
      <w:proofErr w:type="spellEnd"/>
      <w:r>
        <w:t xml:space="preserve"> et al., 2008). Evidence that temporal variation is nested within spatial variation also indicates that genotypes ‘archived’ in the soil-stored seed bank are likely ancestral to genotypes in the extant population. Consistent with this, the observed patterns of hierarchically structured spatial genetic variation across the Chesapeake Bay suggest that individual or spatially proximate marsh complexes constitute (sub)populations connected by relatively low gene flow (Figures S1 and S2). Comparisons among marshes elsewhere on the Atlantic and Gulf Coasts support this inference (results not shown), though </w:t>
      </w:r>
      <w:r w:rsidR="008B79F3">
        <w:t>I</w:t>
      </w:r>
      <w:r>
        <w:t xml:space="preserve"> also detected genetic breaks corresponding to </w:t>
      </w:r>
      <w:r w:rsidR="007E77A5">
        <w:t>we</w:t>
      </w:r>
      <w:r>
        <w:t>ll-recognized biogeographic discontinuities in North Atlantic coastal biota (</w:t>
      </w:r>
      <w:proofErr w:type="spellStart"/>
      <w:r>
        <w:t>Avise</w:t>
      </w:r>
      <w:proofErr w:type="spellEnd"/>
      <w:r>
        <w:t xml:space="preserve">, 2000; Wares, 2002; Blum et al., 2007).  </w:t>
      </w:r>
    </w:p>
    <w:p w14:paraId="2BE53279" w14:textId="77777777" w:rsidR="005A439B" w:rsidRDefault="005A439B" w:rsidP="005A439B"/>
    <w:p w14:paraId="12CE1624" w14:textId="7309D47E" w:rsidR="005A439B" w:rsidRDefault="005A439B" w:rsidP="005A439B">
      <w:r>
        <w:t xml:space="preserve">Our findings suggest that genetic variation in </w:t>
      </w:r>
      <w:r w:rsidR="00A759B8" w:rsidRPr="00A759B8">
        <w:rPr>
          <w:i/>
          <w:iCs/>
        </w:rPr>
        <w:t>S. americanus</w:t>
      </w:r>
      <w:r>
        <w:t xml:space="preserve"> reflects responses to biotic and abiotic conditions within marshes. Evidence of genetic continuity over time and low gene flow suggests that in situ (i.e., local) conditions likely exert a strong influence on genetic variation within marshes (Orsini et al., 2016). A number of factors are known to influence genetic variation in coastal marsh plants. Intrinsic organismal factors such as variation in asexual (</w:t>
      </w:r>
      <w:proofErr w:type="gramStart"/>
      <w:r>
        <w:t>i.e.</w:t>
      </w:r>
      <w:proofErr w:type="gramEnd"/>
      <w:r>
        <w:t xml:space="preserve"> vegetative tillering) and sexual reproduction can result in genetic mosaics like the one observed in Kirkpatrick Marsh, where diverse patches of small clones are juxtaposed with large swaths of individual clones (Leck &amp; Simpson, 1987; Richards et al., 2004; </w:t>
      </w:r>
      <w:proofErr w:type="spellStart"/>
      <w:r>
        <w:t>Hämälä</w:t>
      </w:r>
      <w:proofErr w:type="spellEnd"/>
      <w:r>
        <w:t xml:space="preserve"> et al., 2017). Estimates of Ne can similarly reflect the balance of asexual and sexual reproduction (López-Villalobos &amp; Eckert, 2018), as illustrated by the similar estimates of N</w:t>
      </w:r>
      <w:r w:rsidRPr="00F51C64">
        <w:rPr>
          <w:vertAlign w:val="subscript"/>
        </w:rPr>
        <w:t>e</w:t>
      </w:r>
      <w:r>
        <w:t xml:space="preserve"> recovered for all but one of the depth cohorts (Table</w:t>
      </w:r>
      <w:r w:rsidR="004A4C9C">
        <w:t>_Attachment_</w:t>
      </w:r>
      <w:r>
        <w:t xml:space="preserve">2), which are a product of sexual reproduction. Like other studies of marsh plants (Proffitt et al., 2005), </w:t>
      </w:r>
      <w:r w:rsidR="008B79F3">
        <w:t>I</w:t>
      </w:r>
      <w:r>
        <w:t xml:space="preserve"> also found evidence suggesting that intraspecific and interspecific interactions (i.e., competition) play a role in structuring genetic variation in </w:t>
      </w:r>
      <w:r w:rsidR="00A759B8" w:rsidRPr="00A759B8">
        <w:rPr>
          <w:i/>
          <w:iCs/>
        </w:rPr>
        <w:t>S. americanus</w:t>
      </w:r>
      <w:r>
        <w:t>. The observed pattern of differentiation in Kirkpatrick Marsh closely aligns with community type (</w:t>
      </w:r>
      <w:r w:rsidR="00232C67">
        <w:t>i.e.,</w:t>
      </w:r>
      <w:r>
        <w:t xml:space="preserve"> </w:t>
      </w:r>
      <w:proofErr w:type="spellStart"/>
      <w:r w:rsidR="00A759B8" w:rsidRPr="00A759B8">
        <w:rPr>
          <w:i/>
          <w:iCs/>
        </w:rPr>
        <w:t>Schoenoplectus</w:t>
      </w:r>
      <w:proofErr w:type="spellEnd"/>
      <w:r>
        <w:t xml:space="preserve">-dominated, </w:t>
      </w:r>
      <w:r w:rsidR="00A759B8" w:rsidRPr="00A759B8">
        <w:rPr>
          <w:i/>
          <w:iCs/>
        </w:rPr>
        <w:t>Spartina</w:t>
      </w:r>
      <w:r>
        <w:t xml:space="preserve">-dominated, or mixed), as do the size, number, and distribution of </w:t>
      </w:r>
      <w:r w:rsidR="00A759B8" w:rsidRPr="00A759B8">
        <w:rPr>
          <w:i/>
          <w:iCs/>
        </w:rPr>
        <w:t>S. americanus</w:t>
      </w:r>
      <w:r>
        <w:t xml:space="preserve"> clones (Emery et al., 2001, Erickson et al., 2007). It is possible, ho</w:t>
      </w:r>
      <w:r w:rsidR="00A84514">
        <w:t>we</w:t>
      </w:r>
      <w:r>
        <w:t>ver, that this is a derivative outcome of micro-environmental shifts in stressors (</w:t>
      </w:r>
      <w:r w:rsidR="00232C67">
        <w:t>e.g.,</w:t>
      </w:r>
      <w:r>
        <w:t xml:space="preserve"> salinity, inundation) that structure coastal marsh communities (</w:t>
      </w:r>
      <w:proofErr w:type="spellStart"/>
      <w:r>
        <w:t>Bertness</w:t>
      </w:r>
      <w:proofErr w:type="spellEnd"/>
      <w:r>
        <w:t xml:space="preserve"> &amp; Ellison, 1987; </w:t>
      </w:r>
      <w:proofErr w:type="spellStart"/>
      <w:r>
        <w:t>Pennings</w:t>
      </w:r>
      <w:proofErr w:type="spellEnd"/>
      <w:r>
        <w:t xml:space="preserve"> et al., 2005).</w:t>
      </w:r>
    </w:p>
    <w:p w14:paraId="07340FD0" w14:textId="77777777" w:rsidR="005A439B" w:rsidRDefault="005A439B" w:rsidP="005A439B"/>
    <w:p w14:paraId="734F62E5" w14:textId="540AEDA6" w:rsidR="005A439B" w:rsidRDefault="005A439B" w:rsidP="005A439B">
      <w:r>
        <w:t>Like the observed patterns of spatial variation, shifts in genotypic composition across depth cohorts might reflect responses to local selective pressures. Though it is possible that the observed pattern is a consequence of stochasticity (i.e., genetic drift), relatively modest changes in stressor exposure can structure whole marsh communities (</w:t>
      </w:r>
      <w:proofErr w:type="spellStart"/>
      <w:r>
        <w:t>Bertness</w:t>
      </w:r>
      <w:proofErr w:type="spellEnd"/>
      <w:r>
        <w:t xml:space="preserve"> &amp; Ellison ,1987; </w:t>
      </w:r>
      <w:proofErr w:type="spellStart"/>
      <w:r>
        <w:t>Pennings</w:t>
      </w:r>
      <w:proofErr w:type="spellEnd"/>
      <w:r>
        <w:t xml:space="preserve"> et al., 2005), so by extension, shifts in stressor exposure might also structure genotypic composition within foundational marsh plants over time. Work on </w:t>
      </w:r>
      <w:r w:rsidR="00A759B8" w:rsidRPr="00A759B8">
        <w:rPr>
          <w:i/>
          <w:iCs/>
        </w:rPr>
        <w:t>Spartina</w:t>
      </w:r>
      <w:r>
        <w:t xml:space="preserve"> </w:t>
      </w:r>
      <w:r w:rsidRPr="00716339">
        <w:rPr>
          <w:i/>
          <w:iCs/>
        </w:rPr>
        <w:t>alterniflora</w:t>
      </w:r>
      <w:r>
        <w:t xml:space="preserve"> supports this inference. For example, evidence has been found that </w:t>
      </w:r>
      <w:r>
        <w:lastRenderedPageBreak/>
        <w:t xml:space="preserve">stressor exposure (e.g., to oil, inundation) structures genetic variation across shoreline gradients (Anderson &amp; </w:t>
      </w:r>
      <w:proofErr w:type="spellStart"/>
      <w:r>
        <w:t>Treshow</w:t>
      </w:r>
      <w:proofErr w:type="spellEnd"/>
      <w:r>
        <w:t xml:space="preserve">, 1980; Gallagher et al., 1988; Robertson et al., 2017), though stressor responses may also reflect plasticity and epigenetic variation (Proffitt et al., 2003; Foust et al., 2016; Robertson et al., 2017). </w:t>
      </w:r>
      <w:r w:rsidR="008B79F3">
        <w:t>I</w:t>
      </w:r>
      <w:r>
        <w:t xml:space="preserve"> assessed whether stressor exposure elicits genetic differentiation in </w:t>
      </w:r>
      <w:r w:rsidR="00A759B8" w:rsidRPr="00A759B8">
        <w:rPr>
          <w:i/>
          <w:iCs/>
        </w:rPr>
        <w:t>S. americanus</w:t>
      </w:r>
      <w:r>
        <w:t xml:space="preserve"> by drawing comparisons among FACE enclosures across Kirkpatrick Marsh. Prior work has shown that exposure to elevated </w:t>
      </w:r>
      <w:r w:rsidR="00A759B8">
        <w:t>CO</w:t>
      </w:r>
      <w:r w:rsidR="00A759B8" w:rsidRPr="00A759B8">
        <w:rPr>
          <w:vertAlign w:val="subscript"/>
        </w:rPr>
        <w:t>2</w:t>
      </w:r>
      <w:r>
        <w:t xml:space="preserve"> increases </w:t>
      </w:r>
      <w:r w:rsidR="00A759B8" w:rsidRPr="00A759B8">
        <w:rPr>
          <w:i/>
          <w:iCs/>
        </w:rPr>
        <w:t>S. americanus</w:t>
      </w:r>
      <w:r>
        <w:t xml:space="preserve"> growth and reproduction (e.g., flo</w:t>
      </w:r>
      <w:r w:rsidR="00A759B8">
        <w:t>wer</w:t>
      </w:r>
      <w:r>
        <w:t xml:space="preserve">ing), enough to shift the balance of competition in mixed communities towards </w:t>
      </w:r>
      <w:r w:rsidR="00A759B8" w:rsidRPr="00A759B8">
        <w:rPr>
          <w:i/>
          <w:iCs/>
        </w:rPr>
        <w:t>S. americanus</w:t>
      </w:r>
      <w:r>
        <w:t xml:space="preserve"> dominance (Arp et al., 1993; </w:t>
      </w:r>
      <w:proofErr w:type="spellStart"/>
      <w:r>
        <w:t>Rasse</w:t>
      </w:r>
      <w:proofErr w:type="spellEnd"/>
      <w:r>
        <w:t xml:space="preserve"> et al., 2005; Langley &amp; </w:t>
      </w:r>
      <w:proofErr w:type="spellStart"/>
      <w:r>
        <w:t>Megonigal</w:t>
      </w:r>
      <w:proofErr w:type="spellEnd"/>
      <w:r>
        <w:t xml:space="preserve">, 2010). Evidence also has been found for genotypic variation in responses of </w:t>
      </w:r>
      <w:r w:rsidR="00A759B8" w:rsidRPr="00A759B8">
        <w:rPr>
          <w:i/>
          <w:iCs/>
        </w:rPr>
        <w:t>S. americanus</w:t>
      </w:r>
      <w:r>
        <w:t xml:space="preserve"> to </w:t>
      </w:r>
      <w:r w:rsidR="00A759B8">
        <w:t>CO</w:t>
      </w:r>
      <w:r w:rsidR="00A759B8" w:rsidRPr="00A759B8">
        <w:rPr>
          <w:vertAlign w:val="subscript"/>
        </w:rPr>
        <w:t>2</w:t>
      </w:r>
      <w:r>
        <w:t xml:space="preserve"> exposure (Gentile, 2015), and studies conducted at other FACE sites have shown that experimental exposure to CO</w:t>
      </w:r>
      <w:r w:rsidRPr="00A759B8">
        <w:rPr>
          <w:vertAlign w:val="subscript"/>
        </w:rPr>
        <w:t>2</w:t>
      </w:r>
      <w:r>
        <w:t xml:space="preserve"> can result in rapid adaptive responses in plants (Grossman &amp; Rice, 2014). Yet </w:t>
      </w:r>
      <w:r w:rsidR="008B79F3">
        <w:t>I</w:t>
      </w:r>
      <w:r>
        <w:t xml:space="preserve"> did not find evidence that genetic variation is associated with </w:t>
      </w:r>
      <w:r w:rsidR="00716339">
        <w:t>CO</w:t>
      </w:r>
      <w:r w:rsidR="00716339" w:rsidRPr="00A759B8">
        <w:rPr>
          <w:vertAlign w:val="subscript"/>
        </w:rPr>
        <w:t>2</w:t>
      </w:r>
      <w:r>
        <w:t xml:space="preserve"> exposure across the </w:t>
      </w:r>
      <w:proofErr w:type="spellStart"/>
      <w:r>
        <w:t>GCReW</w:t>
      </w:r>
      <w:proofErr w:type="spellEnd"/>
      <w:r>
        <w:t xml:space="preserve"> site. A more thorough assessment (e.g., SNP-based genomic analyses) might uncover signatures of responses to </w:t>
      </w:r>
      <w:r w:rsidR="00A759B8">
        <w:t>CO</w:t>
      </w:r>
      <w:r w:rsidR="00A759B8" w:rsidRPr="00A759B8">
        <w:rPr>
          <w:vertAlign w:val="subscript"/>
        </w:rPr>
        <w:t>2</w:t>
      </w:r>
      <w:r>
        <w:t xml:space="preserve"> exposure, though it is also possible that responses to stressors that reduce fitness and elevate mortality (e.g., increasing salinity and inundation) might supersede signatures of response to </w:t>
      </w:r>
      <w:r w:rsidR="00A759B8">
        <w:t>CO</w:t>
      </w:r>
      <w:r w:rsidR="00A759B8" w:rsidRPr="00A759B8">
        <w:rPr>
          <w:vertAlign w:val="subscript"/>
        </w:rPr>
        <w:t>2</w:t>
      </w:r>
      <w:r>
        <w:t>.</w:t>
      </w:r>
    </w:p>
    <w:p w14:paraId="4791DE35" w14:textId="77777777" w:rsidR="005A439B" w:rsidRDefault="005A439B" w:rsidP="005A439B"/>
    <w:p w14:paraId="42066A33" w14:textId="51E0EF69" w:rsidR="005A439B" w:rsidRDefault="005A439B" w:rsidP="005A439B">
      <w:r>
        <w:t xml:space="preserve">Addressing some of the methodological limitations that </w:t>
      </w:r>
      <w:r w:rsidR="008B79F3">
        <w:t>I</w:t>
      </w:r>
      <w:r>
        <w:t xml:space="preserve"> encountered could help foster further development and use of soil-stored seed banks as natural archives. Achieving larger sample sizes, for example, would offer a stronger basis for inferring patterns of genetic variation over time. As reconstituting depth cohorts is a process of diminishing returns, future work could improve upon</w:t>
      </w:r>
      <w:r w:rsidR="009126D3">
        <w:t xml:space="preserve"> my </w:t>
      </w:r>
      <w:r>
        <w:t>efforts by sampling a larger volume of soil (i.e., by taking more and/or larger sediment cores). This would help overcome limitations set by shifts in abundance over time (Jarrell et al., 2016) and low germination rates, particularly for reconstituting cohorts from deeper (i.e., &gt;16 cm) soil layers. Reconstituting cohorts from finer-scale depth intervals could also minimize discontinuities (i.e., time-steps) and thus offer a stronger basis for examining dynamic demographic processes like population turnover (</w:t>
      </w:r>
      <w:proofErr w:type="spellStart"/>
      <w:r>
        <w:t>Ponnikas</w:t>
      </w:r>
      <w:proofErr w:type="spellEnd"/>
      <w:r>
        <w:t xml:space="preserve"> et al., 2017). It may be possible to increase sample sizes by increasing germination rates, though trials so far conducted suggest that methodological modifications may only lead to marginal improvements (Gentile, 2015). Drawing comparisons across sites (i.e., by examining depth cohorts reconstituted from cores taken at multiple locations) would clarify whether the patterns observed in this study reflect general phenomena or conditions idiosyncratic to Kirkpatrick Marsh. Separately genotyping seed coats and germplasm would also be a key step towards understanding the limits of inferences that can be drawn from plants derived from buried seeds. This would not only clarify whether depth cohorts are representative of the seed bank, it would offer a basis for inferring relatedness and possibly a basis for reconstructing pedigrees (i.e., seed coats are typically maternally derived, whereas germplasm reflect biparental contributions).</w:t>
      </w:r>
    </w:p>
    <w:p w14:paraId="0B25034B" w14:textId="77777777" w:rsidR="005A439B" w:rsidRDefault="005A439B" w:rsidP="005A439B"/>
    <w:p w14:paraId="4572CF00" w14:textId="1DD5E2BD" w:rsidR="00C22854" w:rsidRPr="006922E7" w:rsidRDefault="005A439B" w:rsidP="005A439B">
      <w:r>
        <w:t>Besides demonstrating that soil-stored seed banks can offer perspectives on demographic and genetic change over time,</w:t>
      </w:r>
      <w:r w:rsidR="009126D3">
        <w:t xml:space="preserve"> my </w:t>
      </w:r>
      <w:r>
        <w:t>work illustrates that dormant soil-stored seeds can be a resource for experimental ‘resurrection’ approaches for studying ecological and evolutionary responses of plants to environmental change over time.  In many ways, the process of reconstituting depth cohorts from soil-stored seed banks parallels the steps required to assemble experimental cohorts from dormant zooplankton ephippia and curated seed collections (Franks et al., 2007; Franks et al., 2008). Thus, the literature on both can serve as guides for pursuing further work to improve use of soil-stored seed banks as a resource for ‘resurrection’ studies. For example, besides improvement of propagation and germination methods, conducting test crosses to develop pedigreed lines could help augment sample sizes and enable the analysis of trait heritability (</w:t>
      </w:r>
      <w:r w:rsidR="0025614D">
        <w:t>e.g.,</w:t>
      </w:r>
      <w:r>
        <w:t xml:space="preserve"> Franks et al., 2007), including traits that contribute to seed survival and germination. And, as has been done with zooplankton hatched from dormant ephippia, elaborating on the genomic and transcriptomic variation in responses to stressor exposure could offer greater insight into the role of drift and selection in shaping temporal patterns of genetic variation (Orsini et al., 2016). Likewise, stronger inferences could be drawn by characterizing longer time horizons (e.g., Frisch et al., 2014) and drawing comparisons to independent records of environmental change. Doing so would not only increase confidence in the use of soil-stored seed banks for the study of coastal marshes, </w:t>
      </w:r>
      <w:r w:rsidR="00B6315E">
        <w:t>but it</w:t>
      </w:r>
      <w:r>
        <w:t xml:space="preserve"> would also foster further interest in the use of soil-stored seed banks (Bennington et al., 1991; McGraw et al., 1991; </w:t>
      </w:r>
      <w:proofErr w:type="spellStart"/>
      <w:r>
        <w:t>Vavrek</w:t>
      </w:r>
      <w:proofErr w:type="spellEnd"/>
      <w:r>
        <w:t xml:space="preserve"> et al., 1991; Morris et al., 2002) for examining other ecosystems (e.g., tundra, interior </w:t>
      </w:r>
      <w:r w:rsidR="00A759B8">
        <w:t>we</w:t>
      </w:r>
      <w:r>
        <w:t>tlands) that are highly vulnerable to climate change and land use intensification.</w:t>
      </w:r>
    </w:p>
    <w:p w14:paraId="6CC018F3" w14:textId="69364D86" w:rsidR="00975E37" w:rsidRDefault="00975E37" w:rsidP="00B6315E">
      <w:pPr>
        <w:pStyle w:val="Heading2"/>
      </w:pPr>
      <w:r>
        <w:br w:type="page"/>
      </w:r>
      <w:bookmarkStart w:id="31" w:name="_Toc289175831"/>
      <w:bookmarkStart w:id="32" w:name="_Toc57401152"/>
      <w:r w:rsidR="00FF1665" w:rsidRPr="00090D60">
        <w:lastRenderedPageBreak/>
        <w:t>References</w:t>
      </w:r>
      <w:bookmarkEnd w:id="31"/>
      <w:bookmarkEnd w:id="32"/>
    </w:p>
    <w:p w14:paraId="77C697E2" w14:textId="38C1544A" w:rsidR="00067FD4" w:rsidRPr="00067FD4" w:rsidRDefault="00067FD4" w:rsidP="00FE3070">
      <w:r w:rsidRPr="00722D86">
        <w:t>Alberto, F., Gouveia, L., Arnaud-</w:t>
      </w:r>
      <w:proofErr w:type="spellStart"/>
      <w:r w:rsidRPr="00722D86">
        <w:t>Haond</w:t>
      </w:r>
      <w:proofErr w:type="spellEnd"/>
      <w:r w:rsidRPr="00722D86">
        <w:t>, S. O., Pérez</w:t>
      </w:r>
      <w:r w:rsidRPr="00722D86">
        <w:rPr>
          <w:rFonts w:ascii="Cambria Math" w:hAnsi="Cambria Math" w:cs="Cambria Math"/>
        </w:rPr>
        <w:t>‐</w:t>
      </w:r>
      <w:proofErr w:type="spellStart"/>
      <w:r w:rsidRPr="00722D86">
        <w:t>Lloréns</w:t>
      </w:r>
      <w:proofErr w:type="spellEnd"/>
      <w:r w:rsidRPr="00722D86">
        <w:t xml:space="preserve">, J. L., Duarte, C. M., &amp; Serrao, E. A. (2005). </w:t>
      </w:r>
      <w:r w:rsidRPr="00067FD4">
        <w:t>Within</w:t>
      </w:r>
      <w:r w:rsidRPr="00067FD4">
        <w:rPr>
          <w:rFonts w:ascii="Cambria Math" w:hAnsi="Cambria Math" w:cs="Cambria Math"/>
        </w:rPr>
        <w:t>‐</w:t>
      </w:r>
      <w:r w:rsidRPr="00067FD4">
        <w:t xml:space="preserve">population spatial genetic structure, </w:t>
      </w:r>
      <w:proofErr w:type="spellStart"/>
      <w:r w:rsidRPr="00067FD4">
        <w:t>neighbourhood</w:t>
      </w:r>
      <w:proofErr w:type="spellEnd"/>
      <w:r w:rsidRPr="00067FD4">
        <w:t xml:space="preserve"> size and clonal subrange in the seagrass </w:t>
      </w:r>
      <w:proofErr w:type="spellStart"/>
      <w:r w:rsidRPr="001A4D73">
        <w:rPr>
          <w:i/>
        </w:rPr>
        <w:t>Cymodocea</w:t>
      </w:r>
      <w:proofErr w:type="spellEnd"/>
      <w:r w:rsidRPr="001A4D73">
        <w:rPr>
          <w:i/>
        </w:rPr>
        <w:t xml:space="preserve"> nodosa</w:t>
      </w:r>
      <w:r w:rsidRPr="00067FD4">
        <w:t>. Molecular Ecology, 14, 2669-81.</w:t>
      </w:r>
    </w:p>
    <w:p w14:paraId="3F2A91B9" w14:textId="2612FEEE" w:rsidR="00067FD4" w:rsidRPr="00067FD4" w:rsidRDefault="00067FD4" w:rsidP="00FE3070">
      <w:r w:rsidRPr="00067FD4">
        <w:t xml:space="preserve">Anderson, C. M., &amp; </w:t>
      </w:r>
      <w:proofErr w:type="spellStart"/>
      <w:r w:rsidRPr="00067FD4">
        <w:t>Treshow</w:t>
      </w:r>
      <w:proofErr w:type="spellEnd"/>
      <w:r w:rsidRPr="00067FD4">
        <w:t xml:space="preserve">, M. (1980). A review of environmental and genetic factors that affect height in </w:t>
      </w:r>
      <w:r w:rsidR="00A759B8" w:rsidRPr="00A759B8">
        <w:rPr>
          <w:i/>
        </w:rPr>
        <w:t>Spartina</w:t>
      </w:r>
      <w:r w:rsidRPr="00067FD4">
        <w:t xml:space="preserve"> alterniflora Loisel. (salt marsh cord grass). Estuaries, 3, 168-176.</w:t>
      </w:r>
    </w:p>
    <w:p w14:paraId="34CEAA3F" w14:textId="445A9835" w:rsidR="00067FD4" w:rsidRPr="00067FD4" w:rsidRDefault="00067FD4" w:rsidP="00FE3070">
      <w:r w:rsidRPr="00067FD4">
        <w:t>Anders</w:t>
      </w:r>
      <w:r w:rsidR="00670509">
        <w:t>o</w:t>
      </w:r>
      <w:r w:rsidRPr="00067FD4">
        <w:t xml:space="preserve">n-Carpenter, L. L., McLachlan, J. S., Jackson, S. T., </w:t>
      </w:r>
      <w:proofErr w:type="spellStart"/>
      <w:r w:rsidRPr="00067FD4">
        <w:t>Kuch</w:t>
      </w:r>
      <w:proofErr w:type="spellEnd"/>
      <w:r w:rsidRPr="00067FD4">
        <w:t xml:space="preserve">, M., </w:t>
      </w:r>
      <w:proofErr w:type="spellStart"/>
      <w:r w:rsidRPr="00067FD4">
        <w:t>Lumibao</w:t>
      </w:r>
      <w:proofErr w:type="spellEnd"/>
      <w:r w:rsidRPr="00067FD4">
        <w:t xml:space="preserve">, C. Y., &amp; </w:t>
      </w:r>
      <w:proofErr w:type="spellStart"/>
      <w:r w:rsidRPr="00067FD4">
        <w:t>Poinar</w:t>
      </w:r>
      <w:proofErr w:type="spellEnd"/>
      <w:r w:rsidRPr="00067FD4">
        <w:t>, H. N. (2011). Ancient DNA from lake sediments: bridging the gap bet</w:t>
      </w:r>
      <w:r w:rsidR="001A4D73">
        <w:t>we</w:t>
      </w:r>
      <w:r w:rsidRPr="00067FD4">
        <w:t>en paleoecology and genetics. BMC evolutionary biology, 11, 30.</w:t>
      </w:r>
    </w:p>
    <w:p w14:paraId="1E70CADC" w14:textId="0C1846A6" w:rsidR="00067FD4" w:rsidRPr="00067FD4" w:rsidRDefault="00067FD4" w:rsidP="00FE3070">
      <w:r w:rsidRPr="00067FD4">
        <w:t>Appleby, P. G., &amp; Oldfield, F. (1978). The calculation of lead-210 dates assuming a constant rate of supply of unsupported 210Pb to the sediment. Catena, 5, 1-8.</w:t>
      </w:r>
    </w:p>
    <w:p w14:paraId="2729ECAC" w14:textId="5FB4AC4D" w:rsidR="00067FD4" w:rsidRPr="00067FD4" w:rsidRDefault="00067FD4" w:rsidP="00FE3070">
      <w:r w:rsidRPr="00067FD4">
        <w:t>Arnaud</w:t>
      </w:r>
      <w:r w:rsidRPr="00067FD4">
        <w:rPr>
          <w:rFonts w:ascii="Cambria Math" w:hAnsi="Cambria Math" w:cs="Cambria Math"/>
        </w:rPr>
        <w:t>‐</w:t>
      </w:r>
      <w:proofErr w:type="spellStart"/>
      <w:r w:rsidRPr="00067FD4">
        <w:t>Haond</w:t>
      </w:r>
      <w:proofErr w:type="spellEnd"/>
      <w:r w:rsidRPr="00067FD4">
        <w:t xml:space="preserve">, S. O., &amp; </w:t>
      </w:r>
      <w:proofErr w:type="spellStart"/>
      <w:r w:rsidRPr="00067FD4">
        <w:t>Belkhir</w:t>
      </w:r>
      <w:proofErr w:type="spellEnd"/>
      <w:r w:rsidRPr="00067FD4">
        <w:t xml:space="preserve">, K. (2007). GENCLONE: a computer program to </w:t>
      </w:r>
      <w:proofErr w:type="spellStart"/>
      <w:r w:rsidRPr="00067FD4">
        <w:t>analyse</w:t>
      </w:r>
      <w:proofErr w:type="spellEnd"/>
      <w:r w:rsidRPr="00067FD4">
        <w:t xml:space="preserve"> genotypic data, test for clonality and describe spatial clonal organization. Molecular Ecology Resources, 7, 15-17.</w:t>
      </w:r>
    </w:p>
    <w:p w14:paraId="786CCBD3" w14:textId="683F48D3" w:rsidR="00067FD4" w:rsidRPr="00067FD4" w:rsidRDefault="00067FD4" w:rsidP="00FE3070">
      <w:r w:rsidRPr="00067FD4">
        <w:t xml:space="preserve">Arp, W. J., Drake, B. G., </w:t>
      </w:r>
      <w:proofErr w:type="spellStart"/>
      <w:r w:rsidRPr="00067FD4">
        <w:t>Pockman</w:t>
      </w:r>
      <w:proofErr w:type="spellEnd"/>
      <w:r w:rsidRPr="00067FD4">
        <w:t>, W. T., Curtis, P. S., &amp; Whigham, D. F. (1993). Interactions bet</w:t>
      </w:r>
      <w:r w:rsidR="001A4D73">
        <w:t>we</w:t>
      </w:r>
      <w:r w:rsidRPr="00067FD4">
        <w:t>en C3 and C4 salt marsh plant species during four years of</w:t>
      </w:r>
      <w:r w:rsidR="00670509">
        <w:t xml:space="preserve"> </w:t>
      </w:r>
      <w:r w:rsidRPr="00067FD4">
        <w:t>exposure to elevated atmospheric CO2. In CO2 and biosphere (pp. 133-143). Springer, Dordrecht.</w:t>
      </w:r>
    </w:p>
    <w:p w14:paraId="6D9D3240" w14:textId="38D72EB6" w:rsidR="00067FD4" w:rsidRPr="00067FD4" w:rsidRDefault="00067FD4" w:rsidP="00FE3070">
      <w:proofErr w:type="spellStart"/>
      <w:r w:rsidRPr="00067FD4">
        <w:t>Avise</w:t>
      </w:r>
      <w:proofErr w:type="spellEnd"/>
      <w:r w:rsidRPr="00067FD4">
        <w:t xml:space="preserve">, J. C. (2000). </w:t>
      </w:r>
      <w:proofErr w:type="spellStart"/>
      <w:r w:rsidRPr="00067FD4">
        <w:t>Phylogeography</w:t>
      </w:r>
      <w:proofErr w:type="spellEnd"/>
      <w:r w:rsidRPr="00067FD4">
        <w:t>: the history and formation of species. Harvard University press.</w:t>
      </w:r>
    </w:p>
    <w:p w14:paraId="39B734FB" w14:textId="00262970" w:rsidR="00067FD4" w:rsidRPr="00067FD4" w:rsidRDefault="00067FD4" w:rsidP="00FE3070">
      <w:r w:rsidRPr="00067FD4">
        <w:t xml:space="preserve">Ayre, D., O’Brien, E. L., </w:t>
      </w:r>
      <w:proofErr w:type="spellStart"/>
      <w:r w:rsidRPr="00067FD4">
        <w:t>Otte</w:t>
      </w:r>
      <w:r w:rsidR="008B79F3">
        <w:t>I</w:t>
      </w:r>
      <w:r w:rsidRPr="00067FD4">
        <w:t>ll</w:t>
      </w:r>
      <w:proofErr w:type="spellEnd"/>
      <w:r w:rsidRPr="00067FD4">
        <w:t>, K., &amp; Whelan, R. (2010). The accumulation of genetic diversity within a canopy</w:t>
      </w:r>
      <w:r w:rsidRPr="00067FD4">
        <w:rPr>
          <w:rFonts w:ascii="Cambria Math" w:hAnsi="Cambria Math" w:cs="Cambria Math"/>
        </w:rPr>
        <w:t>‐</w:t>
      </w:r>
      <w:r w:rsidRPr="00067FD4">
        <w:t>stored seed bank. Molecular Ecology, 19, 2640-50.</w:t>
      </w:r>
    </w:p>
    <w:p w14:paraId="575A3196" w14:textId="79C4D125" w:rsidR="00067FD4" w:rsidRPr="00067FD4" w:rsidRDefault="00067FD4" w:rsidP="00FE3070">
      <w:r w:rsidRPr="00067FD4">
        <w:t>Barrett, L. G., He, T., Lamont, B. B., &amp; Krauss, S. L. (2005). Temporal patterns of genetic variation across a 9</w:t>
      </w:r>
      <w:r w:rsidRPr="00067FD4">
        <w:rPr>
          <w:rFonts w:ascii="Cambria Math" w:hAnsi="Cambria Math" w:cs="Cambria Math"/>
        </w:rPr>
        <w:t>‐</w:t>
      </w:r>
      <w:r w:rsidRPr="00067FD4">
        <w:t>year</w:t>
      </w:r>
      <w:r w:rsidRPr="00067FD4">
        <w:rPr>
          <w:rFonts w:ascii="Cambria Math" w:hAnsi="Cambria Math" w:cs="Cambria Math"/>
        </w:rPr>
        <w:t>‐</w:t>
      </w:r>
      <w:r w:rsidRPr="00067FD4">
        <w:t xml:space="preserve">old aerial seed bank of the shrub </w:t>
      </w:r>
      <w:r w:rsidRPr="001A4D73">
        <w:rPr>
          <w:i/>
        </w:rPr>
        <w:t xml:space="preserve">Banksia </w:t>
      </w:r>
      <w:proofErr w:type="spellStart"/>
      <w:r w:rsidRPr="001A4D73">
        <w:rPr>
          <w:i/>
        </w:rPr>
        <w:t>hookeriana</w:t>
      </w:r>
      <w:proofErr w:type="spellEnd"/>
      <w:r w:rsidRPr="00067FD4">
        <w:t xml:space="preserve"> (Proteaceae). Molecular Ecology, 14, 4169-4179.</w:t>
      </w:r>
    </w:p>
    <w:p w14:paraId="6FD7B1E3" w14:textId="44121D69" w:rsidR="00067FD4" w:rsidRPr="00067FD4" w:rsidRDefault="00067FD4" w:rsidP="00FE3070">
      <w:proofErr w:type="spellStart"/>
      <w:r w:rsidRPr="00067FD4">
        <w:t>Beerli</w:t>
      </w:r>
      <w:proofErr w:type="spellEnd"/>
      <w:r w:rsidRPr="00067FD4">
        <w:t xml:space="preserve"> P, &amp; </w:t>
      </w:r>
      <w:proofErr w:type="spellStart"/>
      <w:r w:rsidRPr="00067FD4">
        <w:t>Felsenstein</w:t>
      </w:r>
      <w:proofErr w:type="spellEnd"/>
      <w:r w:rsidRPr="00067FD4">
        <w:t xml:space="preserve"> J (1999) Maximum-likelihood estimation of migration rates and effective population numbers in two populations using a coalescent approach. Genetics, 152, 763–773.</w:t>
      </w:r>
    </w:p>
    <w:p w14:paraId="0E8CF054" w14:textId="1899FB0E" w:rsidR="00067FD4" w:rsidRPr="00067FD4" w:rsidRDefault="00067FD4" w:rsidP="00FE3070">
      <w:proofErr w:type="spellStart"/>
      <w:r w:rsidRPr="00184E63">
        <w:t>Belkhir</w:t>
      </w:r>
      <w:proofErr w:type="spellEnd"/>
      <w:r w:rsidRPr="00184E63">
        <w:t xml:space="preserve">, K., </w:t>
      </w:r>
      <w:proofErr w:type="spellStart"/>
      <w:r w:rsidRPr="00184E63">
        <w:t>Borsa</w:t>
      </w:r>
      <w:proofErr w:type="spellEnd"/>
      <w:r w:rsidRPr="00184E63">
        <w:t xml:space="preserve">, P., </w:t>
      </w:r>
      <w:proofErr w:type="spellStart"/>
      <w:r w:rsidRPr="00184E63">
        <w:t>Chikhi</w:t>
      </w:r>
      <w:proofErr w:type="spellEnd"/>
      <w:r w:rsidRPr="00184E63">
        <w:t xml:space="preserve">, L., </w:t>
      </w:r>
      <w:proofErr w:type="spellStart"/>
      <w:r w:rsidRPr="00184E63">
        <w:t>Goudet</w:t>
      </w:r>
      <w:proofErr w:type="spellEnd"/>
      <w:r w:rsidRPr="00184E63">
        <w:t xml:space="preserve">, J., &amp; Bonhomme, F. (1996). </w:t>
      </w:r>
      <w:r w:rsidRPr="00067FD4">
        <w:t xml:space="preserve">GENETIX 4.00 </w:t>
      </w:r>
      <w:proofErr w:type="spellStart"/>
      <w:r w:rsidRPr="00067FD4">
        <w:t>WindowsTM</w:t>
      </w:r>
      <w:proofErr w:type="spellEnd"/>
      <w:r w:rsidRPr="00067FD4">
        <w:t xml:space="preserve"> software for sample genetics. </w:t>
      </w:r>
      <w:proofErr w:type="spellStart"/>
      <w:r w:rsidRPr="00067FD4">
        <w:t>Laboratoire</w:t>
      </w:r>
      <w:proofErr w:type="spellEnd"/>
      <w:r w:rsidRPr="00067FD4">
        <w:t xml:space="preserve"> Genome, Populations. Interactions, University of Montpellier, France.</w:t>
      </w:r>
    </w:p>
    <w:p w14:paraId="3ED16E48" w14:textId="365DFA94" w:rsidR="00067FD4" w:rsidRPr="00067FD4" w:rsidRDefault="00067FD4" w:rsidP="00FE3070">
      <w:r w:rsidRPr="00067FD4">
        <w:t xml:space="preserve">Bennington, C. C., McGraw, J. B., &amp; </w:t>
      </w:r>
      <w:proofErr w:type="spellStart"/>
      <w:r w:rsidRPr="00067FD4">
        <w:t>Vavrek</w:t>
      </w:r>
      <w:proofErr w:type="spellEnd"/>
      <w:r w:rsidRPr="00067FD4">
        <w:t xml:space="preserve">, M. C. (1991). Ecological genetic variation in seed banks. II. Phenotypic and genetic differences </w:t>
      </w:r>
      <w:proofErr w:type="spellStart"/>
      <w:r w:rsidRPr="00067FD4">
        <w:t>bet</w:t>
      </w:r>
      <w:r w:rsidR="008B79F3">
        <w:t>I</w:t>
      </w:r>
      <w:r w:rsidRPr="00067FD4">
        <w:t>en</w:t>
      </w:r>
      <w:proofErr w:type="spellEnd"/>
      <w:r w:rsidRPr="00067FD4">
        <w:t xml:space="preserve"> young and old subpopulations of </w:t>
      </w:r>
      <w:proofErr w:type="spellStart"/>
      <w:r w:rsidRPr="001A4D73">
        <w:rPr>
          <w:i/>
        </w:rPr>
        <w:t>Luzula</w:t>
      </w:r>
      <w:proofErr w:type="spellEnd"/>
      <w:r w:rsidRPr="001A4D73">
        <w:rPr>
          <w:i/>
        </w:rPr>
        <w:t xml:space="preserve"> parviflora</w:t>
      </w:r>
      <w:r w:rsidRPr="00067FD4">
        <w:t>. Journal of Ecology, 79, 627-643.</w:t>
      </w:r>
    </w:p>
    <w:p w14:paraId="766D0B25" w14:textId="168BDBFC" w:rsidR="00067FD4" w:rsidRPr="00067FD4" w:rsidRDefault="00067FD4" w:rsidP="00FE3070">
      <w:proofErr w:type="spellStart"/>
      <w:r w:rsidRPr="00067FD4">
        <w:t>Bertness</w:t>
      </w:r>
      <w:proofErr w:type="spellEnd"/>
      <w:r w:rsidRPr="00067FD4">
        <w:t>, M. D., &amp; Ellison, A. M. (1987). Determinants of pattern in a New England salt marsh plant community. Ecological Monographs, 57, 129-147.</w:t>
      </w:r>
    </w:p>
    <w:p w14:paraId="6046F008" w14:textId="74DBB607" w:rsidR="00067FD4" w:rsidRPr="00067FD4" w:rsidRDefault="00067FD4" w:rsidP="00FE3070">
      <w:r w:rsidRPr="00067FD4">
        <w:t>Binford, M. W. (1990). Calculation and uncertainty analysis of 210 Pb dates for PIRLA project lake sediment cores. Journal of Paleolimnology, 3, 253-267.</w:t>
      </w:r>
    </w:p>
    <w:p w14:paraId="1C735C25" w14:textId="4EA4E888" w:rsidR="00067FD4" w:rsidRPr="00067FD4" w:rsidRDefault="00067FD4" w:rsidP="00FE3070">
      <w:r w:rsidRPr="00067FD4">
        <w:t xml:space="preserve">Blum, M. J., McLachlan, J. S., Saunders, C. J., &amp; Herrick, J. D. (2005). Characterization of microsatellite loci in </w:t>
      </w:r>
      <w:proofErr w:type="spellStart"/>
      <w:r w:rsidR="00A759B8" w:rsidRPr="00A759B8">
        <w:rPr>
          <w:i/>
        </w:rPr>
        <w:t>Schoenoplectus</w:t>
      </w:r>
      <w:proofErr w:type="spellEnd"/>
      <w:r w:rsidRPr="00067FD4">
        <w:t xml:space="preserve"> americanus (</w:t>
      </w:r>
      <w:proofErr w:type="spellStart"/>
      <w:r w:rsidRPr="00067FD4">
        <w:t>Cyperaceae</w:t>
      </w:r>
      <w:proofErr w:type="spellEnd"/>
      <w:r w:rsidRPr="00067FD4">
        <w:t>). Molecular Ecology Resources, 5, 661-663.</w:t>
      </w:r>
    </w:p>
    <w:p w14:paraId="10A2A6E0" w14:textId="77777777" w:rsidR="00067FD4" w:rsidRPr="00067FD4" w:rsidRDefault="00067FD4" w:rsidP="00FE3070"/>
    <w:p w14:paraId="5736E84A" w14:textId="47BFBABF" w:rsidR="00067FD4" w:rsidRPr="00067FD4" w:rsidRDefault="00067FD4" w:rsidP="00FE3070">
      <w:r w:rsidRPr="00067FD4">
        <w:t xml:space="preserve">Blum, M. J., Jun Bando, K., Katz, M., &amp; Strong, D. R. (2007). Geographic structure, genetic diversity and source tracking of </w:t>
      </w:r>
      <w:r w:rsidR="00A759B8" w:rsidRPr="00A759B8">
        <w:rPr>
          <w:i/>
        </w:rPr>
        <w:t>Spartina</w:t>
      </w:r>
      <w:r w:rsidRPr="00067FD4">
        <w:t xml:space="preserve"> </w:t>
      </w:r>
      <w:r w:rsidRPr="001A4D73">
        <w:rPr>
          <w:i/>
        </w:rPr>
        <w:t>alterniflora</w:t>
      </w:r>
      <w:r w:rsidRPr="00067FD4">
        <w:t>. Journal of Biogeography, 34, 2055-2069.</w:t>
      </w:r>
    </w:p>
    <w:p w14:paraId="707A3F3D" w14:textId="4F042F51" w:rsidR="00067FD4" w:rsidRPr="00067FD4" w:rsidRDefault="00067FD4" w:rsidP="00FE3070">
      <w:r w:rsidRPr="00067FD4">
        <w:t xml:space="preserve">Blum, M. J., </w:t>
      </w:r>
      <w:proofErr w:type="spellStart"/>
      <w:r w:rsidRPr="00067FD4">
        <w:t>Knapke</w:t>
      </w:r>
      <w:proofErr w:type="spellEnd"/>
      <w:r w:rsidRPr="00067FD4">
        <w:t>, E., McLachlan, J. S., Snider, S. B., &amp; Saunders, C. J. (2010). Hybridization bet</w:t>
      </w:r>
      <w:r w:rsidR="001A4D73">
        <w:t>we</w:t>
      </w:r>
      <w:r w:rsidRPr="00067FD4">
        <w:t xml:space="preserve">en </w:t>
      </w:r>
      <w:proofErr w:type="spellStart"/>
      <w:r w:rsidR="00A759B8" w:rsidRPr="00A759B8">
        <w:rPr>
          <w:i/>
        </w:rPr>
        <w:t>Schoenoplectus</w:t>
      </w:r>
      <w:proofErr w:type="spellEnd"/>
      <w:r w:rsidRPr="00067FD4">
        <w:t xml:space="preserve"> sedges across Chesapeake Bay marshes. Conservation Genetics, 11, 1885-1898.</w:t>
      </w:r>
    </w:p>
    <w:p w14:paraId="4AA0A7B1" w14:textId="77777777" w:rsidR="00067FD4" w:rsidRPr="00067FD4" w:rsidRDefault="00067FD4" w:rsidP="00FE3070">
      <w:r w:rsidRPr="00067FD4">
        <w:t xml:space="preserve">Bowcock, A. M., Ruiz-Linares, A., </w:t>
      </w:r>
      <w:proofErr w:type="spellStart"/>
      <w:r w:rsidRPr="00067FD4">
        <w:t>Tomfohrde</w:t>
      </w:r>
      <w:proofErr w:type="spellEnd"/>
      <w:r w:rsidRPr="00067FD4">
        <w:t>, J., Minch, E., Kidd, J. R., &amp; Cavalli-Sforza, L. L. (1994). High resolution of human evolutionary trees with polymorphic microsatellites. Nature, 368(6470), 455.</w:t>
      </w:r>
    </w:p>
    <w:p w14:paraId="64F56156" w14:textId="1EF210CC" w:rsidR="00067FD4" w:rsidRPr="00067FD4" w:rsidRDefault="00067FD4" w:rsidP="00FE3070">
      <w:r w:rsidRPr="00067FD4">
        <w:t xml:space="preserve">Brede, N., </w:t>
      </w:r>
      <w:proofErr w:type="spellStart"/>
      <w:r w:rsidRPr="00067FD4">
        <w:t>Sandrock</w:t>
      </w:r>
      <w:proofErr w:type="spellEnd"/>
      <w:r w:rsidRPr="00067FD4">
        <w:t xml:space="preserve">, C., </w:t>
      </w:r>
      <w:proofErr w:type="spellStart"/>
      <w:r w:rsidRPr="00067FD4">
        <w:t>Straile</w:t>
      </w:r>
      <w:proofErr w:type="spellEnd"/>
      <w:r w:rsidRPr="00067FD4">
        <w:t xml:space="preserve">, D., Spaak, P., Jankowski, T., </w:t>
      </w:r>
      <w:proofErr w:type="spellStart"/>
      <w:r w:rsidRPr="00067FD4">
        <w:t>Streit</w:t>
      </w:r>
      <w:proofErr w:type="spellEnd"/>
      <w:r w:rsidRPr="00067FD4">
        <w:t xml:space="preserve">, B., &amp; </w:t>
      </w:r>
      <w:proofErr w:type="spellStart"/>
      <w:r w:rsidRPr="00067FD4">
        <w:t>Sch</w:t>
      </w:r>
      <w:r w:rsidR="001A4D73">
        <w:t>we</w:t>
      </w:r>
      <w:r w:rsidRPr="00067FD4">
        <w:t>nk</w:t>
      </w:r>
      <w:proofErr w:type="spellEnd"/>
      <w:r w:rsidRPr="00067FD4">
        <w:t xml:space="preserve">, K. (2009). The impact of human-made ecological changes on the genetic architecture of </w:t>
      </w:r>
      <w:r w:rsidRPr="00F53A51">
        <w:rPr>
          <w:i/>
          <w:iCs/>
        </w:rPr>
        <w:t>Daphnia</w:t>
      </w:r>
      <w:r w:rsidRPr="00067FD4">
        <w:t xml:space="preserve"> species. Proceedings of the National Academy of Sciences, 106, 4758-4763.</w:t>
      </w:r>
    </w:p>
    <w:p w14:paraId="13B1F2CD" w14:textId="7C073952" w:rsidR="00067FD4" w:rsidRPr="00067FD4" w:rsidRDefault="00067FD4" w:rsidP="00FE3070">
      <w:proofErr w:type="spellStart"/>
      <w:r w:rsidRPr="00184E63">
        <w:t>Brendonck</w:t>
      </w:r>
      <w:proofErr w:type="spellEnd"/>
      <w:r w:rsidRPr="00184E63">
        <w:t xml:space="preserve">, L., &amp; De </w:t>
      </w:r>
      <w:proofErr w:type="spellStart"/>
      <w:r w:rsidRPr="00184E63">
        <w:t>Meester</w:t>
      </w:r>
      <w:proofErr w:type="spellEnd"/>
      <w:r w:rsidRPr="00184E63">
        <w:t xml:space="preserve">, L. (2003). </w:t>
      </w:r>
      <w:r w:rsidRPr="00067FD4">
        <w:t xml:space="preserve">Egg banks in freshwater zooplankton: evolutionary and ecological archives in the sediment. </w:t>
      </w:r>
      <w:proofErr w:type="spellStart"/>
      <w:r w:rsidRPr="00067FD4">
        <w:t>Hydrobiologia</w:t>
      </w:r>
      <w:proofErr w:type="spellEnd"/>
      <w:r w:rsidRPr="00067FD4">
        <w:t>, 491, 65-84.</w:t>
      </w:r>
    </w:p>
    <w:p w14:paraId="51EF094A" w14:textId="45294CB4" w:rsidR="00067FD4" w:rsidRPr="00067FD4" w:rsidRDefault="00067FD4" w:rsidP="00FE3070">
      <w:r w:rsidRPr="00067FD4">
        <w:t xml:space="preserve">Broome, S. W., Mendelssohn, I. A., &amp; McKee, K. L. (1995). Relative growth of </w:t>
      </w:r>
      <w:r w:rsidR="00A759B8" w:rsidRPr="00A759B8">
        <w:rPr>
          <w:i/>
        </w:rPr>
        <w:t>Spartina patens</w:t>
      </w:r>
      <w:r w:rsidRPr="00067FD4">
        <w:t xml:space="preserve"> (</w:t>
      </w:r>
      <w:proofErr w:type="spellStart"/>
      <w:r w:rsidRPr="00067FD4">
        <w:t>Ait</w:t>
      </w:r>
      <w:proofErr w:type="spellEnd"/>
      <w:r w:rsidRPr="00067FD4">
        <w:t xml:space="preserve">) </w:t>
      </w:r>
      <w:proofErr w:type="spellStart"/>
      <w:r w:rsidRPr="00067FD4">
        <w:t>Muhl</w:t>
      </w:r>
      <w:proofErr w:type="spellEnd"/>
      <w:r w:rsidRPr="00067FD4">
        <w:t xml:space="preserve"> and </w:t>
      </w:r>
      <w:proofErr w:type="spellStart"/>
      <w:r w:rsidRPr="001A4D73">
        <w:rPr>
          <w:i/>
        </w:rPr>
        <w:t>Scirpus</w:t>
      </w:r>
      <w:proofErr w:type="spellEnd"/>
      <w:r w:rsidRPr="001A4D73">
        <w:rPr>
          <w:i/>
        </w:rPr>
        <w:t xml:space="preserve"> </w:t>
      </w:r>
      <w:proofErr w:type="spellStart"/>
      <w:r w:rsidRPr="001A4D73">
        <w:rPr>
          <w:i/>
        </w:rPr>
        <w:t>olneyi</w:t>
      </w:r>
      <w:proofErr w:type="spellEnd"/>
      <w:r w:rsidRPr="00067FD4">
        <w:t xml:space="preserve"> Gray occurring in a mixed stand as affected by salinity and flooding depth. </w:t>
      </w:r>
      <w:r w:rsidR="001A4D73">
        <w:t>We</w:t>
      </w:r>
      <w:r w:rsidRPr="00067FD4">
        <w:t>tlands, 15, 20-30.</w:t>
      </w:r>
    </w:p>
    <w:p w14:paraId="0999602C" w14:textId="39EDA261" w:rsidR="00067FD4" w:rsidRPr="00067FD4" w:rsidRDefault="00067FD4" w:rsidP="00FE3070">
      <w:r w:rsidRPr="00067FD4">
        <w:t>Brush, G. S. (2001). Natural and anthropogenic changes in Chesapeake Bay during the last 1000 years. Human and Ecological Risk Assessment: An International Journal, 7, 1283-1296.</w:t>
      </w:r>
    </w:p>
    <w:p w14:paraId="31B7B4C0" w14:textId="48939C65" w:rsidR="00067FD4" w:rsidRPr="00067FD4" w:rsidRDefault="00067FD4" w:rsidP="00FE3070">
      <w:r w:rsidRPr="00067FD4">
        <w:t xml:space="preserve">Cabin, R. J. (1996). Genetic comparisons of seed bank and seedling populations of a perennial desert mustard, </w:t>
      </w:r>
      <w:r w:rsidRPr="001A4D73">
        <w:rPr>
          <w:i/>
        </w:rPr>
        <w:t xml:space="preserve">Lesquerella </w:t>
      </w:r>
      <w:proofErr w:type="spellStart"/>
      <w:r w:rsidRPr="001A4D73">
        <w:rPr>
          <w:i/>
        </w:rPr>
        <w:t>fendleri</w:t>
      </w:r>
      <w:proofErr w:type="spellEnd"/>
      <w:r w:rsidRPr="00067FD4">
        <w:t>. Evolution, 50, 1830-1841.</w:t>
      </w:r>
    </w:p>
    <w:p w14:paraId="6F9DF473" w14:textId="77777777" w:rsidR="00067FD4" w:rsidRPr="00067FD4" w:rsidRDefault="00067FD4" w:rsidP="00FE3070">
      <w:r w:rsidRPr="00067FD4">
        <w:t xml:space="preserve">Cabin, R. J., Mitchell, R. J., &amp; Marshall, D. L. (1998). Do surface plant and soil seed bank populations differ genetically? A </w:t>
      </w:r>
      <w:proofErr w:type="spellStart"/>
      <w:r w:rsidRPr="00067FD4">
        <w:t>multipopulation</w:t>
      </w:r>
      <w:proofErr w:type="spellEnd"/>
      <w:r w:rsidRPr="00067FD4">
        <w:t xml:space="preserve"> study of the desert mustard </w:t>
      </w:r>
      <w:r w:rsidRPr="001A4D73">
        <w:rPr>
          <w:i/>
        </w:rPr>
        <w:t xml:space="preserve">Lesquerella </w:t>
      </w:r>
      <w:proofErr w:type="spellStart"/>
      <w:r w:rsidRPr="001A4D73">
        <w:rPr>
          <w:i/>
        </w:rPr>
        <w:t>fendleri</w:t>
      </w:r>
      <w:proofErr w:type="spellEnd"/>
      <w:r w:rsidRPr="00067FD4">
        <w:t xml:space="preserve"> (Brassicaceae). American Journal of Botany, 85, 1098-1109.</w:t>
      </w:r>
    </w:p>
    <w:p w14:paraId="3EA54B85" w14:textId="77777777" w:rsidR="00067FD4" w:rsidRPr="00067FD4" w:rsidRDefault="00067FD4" w:rsidP="00FE3070">
      <w:r w:rsidRPr="00067FD4">
        <w:t xml:space="preserve">Cabin, R. J., Marshall, D. L., &amp; Mitchell, R. J. (2000). The demographic role of soil seed banks. II. Investigations of the fate of experimental seeds of the desert mustard </w:t>
      </w:r>
      <w:r w:rsidRPr="001A4D73">
        <w:rPr>
          <w:i/>
        </w:rPr>
        <w:t xml:space="preserve">Lesquerella </w:t>
      </w:r>
      <w:proofErr w:type="spellStart"/>
      <w:r w:rsidRPr="001A4D73">
        <w:rPr>
          <w:i/>
        </w:rPr>
        <w:t>fendleri</w:t>
      </w:r>
      <w:proofErr w:type="spellEnd"/>
      <w:r w:rsidRPr="00067FD4">
        <w:t>. Journal of Ecology, 88, 293-302.</w:t>
      </w:r>
    </w:p>
    <w:p w14:paraId="7F3D0D6F" w14:textId="39290F65" w:rsidR="00067FD4" w:rsidRPr="00067FD4" w:rsidRDefault="00067FD4" w:rsidP="00FE3070">
      <w:r w:rsidRPr="00067FD4">
        <w:t xml:space="preserve">Caplan, J. S., Hager, R. N., </w:t>
      </w:r>
      <w:proofErr w:type="spellStart"/>
      <w:r w:rsidRPr="00067FD4">
        <w:t>Megonigal</w:t>
      </w:r>
      <w:proofErr w:type="spellEnd"/>
      <w:r w:rsidRPr="00067FD4">
        <w:t xml:space="preserve">, J. P., &amp; </w:t>
      </w:r>
      <w:proofErr w:type="spellStart"/>
      <w:r w:rsidRPr="00067FD4">
        <w:t>Mozdzer</w:t>
      </w:r>
      <w:proofErr w:type="spellEnd"/>
      <w:r w:rsidRPr="00067FD4">
        <w:t xml:space="preserve">, T. J. (2015). Global change accelerates carbon assimilation by a </w:t>
      </w:r>
      <w:r w:rsidR="001A4D73">
        <w:t>we</w:t>
      </w:r>
      <w:r w:rsidRPr="00067FD4">
        <w:t xml:space="preserve">tland ecosystem engineer. Environmental Research Letters, 10, 115006. </w:t>
      </w:r>
    </w:p>
    <w:p w14:paraId="083F72CC" w14:textId="77777777" w:rsidR="00067FD4" w:rsidRPr="00067FD4" w:rsidRDefault="00067FD4" w:rsidP="00FE3070">
      <w:proofErr w:type="spellStart"/>
      <w:r w:rsidRPr="00067FD4">
        <w:t>Cheliak</w:t>
      </w:r>
      <w:proofErr w:type="spellEnd"/>
      <w:r w:rsidRPr="00067FD4">
        <w:t xml:space="preserve">, W. M., </w:t>
      </w:r>
      <w:proofErr w:type="spellStart"/>
      <w:r w:rsidRPr="00067FD4">
        <w:t>Dancik</w:t>
      </w:r>
      <w:proofErr w:type="spellEnd"/>
      <w:r w:rsidRPr="00067FD4">
        <w:t>, B. P., Morgan, K., Yeh, F. C. H., &amp; Strobeck, C. (1985). Temporal variation of the mating system in a natural population of jack pine. Genetics, 109, 569-584.</w:t>
      </w:r>
    </w:p>
    <w:p w14:paraId="42A41B3A" w14:textId="265412EA" w:rsidR="00067FD4" w:rsidRPr="00067FD4" w:rsidRDefault="00067FD4" w:rsidP="00FE3070">
      <w:r w:rsidRPr="00067FD4">
        <w:t xml:space="preserve">Choi, Y., Wang, Y., Hsieh, Y. P., &amp; Robinson, L. (2001). Vegetation succession and carbon sequestration in a coastal </w:t>
      </w:r>
      <w:r w:rsidR="001A4D73">
        <w:t>we</w:t>
      </w:r>
      <w:r w:rsidRPr="00067FD4">
        <w:t>tland in north</w:t>
      </w:r>
      <w:r w:rsidR="001A4D73">
        <w:t>we</w:t>
      </w:r>
      <w:r w:rsidRPr="00067FD4">
        <w:t>st Florida: evidence from carbon isotopes. Global Biogeochemical Cycles, 15, 311-9.</w:t>
      </w:r>
    </w:p>
    <w:p w14:paraId="45FEDD88" w14:textId="77777777" w:rsidR="00067FD4" w:rsidRPr="00067FD4" w:rsidRDefault="00067FD4" w:rsidP="00FE3070">
      <w:r w:rsidRPr="00067FD4">
        <w:t xml:space="preserve">Curtis, P. S., Drake, B. G., &amp; Whigham, D. F. (1989). Nitrogen and carbon dynamics in C3 and C4 estuarine marsh plants grown under elevated CO2 in situ. </w:t>
      </w:r>
      <w:proofErr w:type="spellStart"/>
      <w:r w:rsidRPr="00067FD4">
        <w:t>Oecologia</w:t>
      </w:r>
      <w:proofErr w:type="spellEnd"/>
      <w:r w:rsidRPr="00067FD4">
        <w:t>, 78, 297-301.</w:t>
      </w:r>
    </w:p>
    <w:p w14:paraId="639CF42C" w14:textId="77777777" w:rsidR="00067FD4" w:rsidRPr="00067FD4" w:rsidRDefault="00067FD4" w:rsidP="00FE3070">
      <w:r w:rsidRPr="00067FD4">
        <w:lastRenderedPageBreak/>
        <w:t xml:space="preserve">De </w:t>
      </w:r>
      <w:proofErr w:type="spellStart"/>
      <w:r w:rsidRPr="00067FD4">
        <w:t>Meester</w:t>
      </w:r>
      <w:proofErr w:type="spellEnd"/>
      <w:r w:rsidRPr="00067FD4">
        <w:t xml:space="preserve">, L., Van </w:t>
      </w:r>
      <w:proofErr w:type="spellStart"/>
      <w:r w:rsidRPr="00067FD4">
        <w:t>Doorslaer</w:t>
      </w:r>
      <w:proofErr w:type="spellEnd"/>
      <w:r w:rsidRPr="00067FD4">
        <w:t xml:space="preserve">, W., </w:t>
      </w:r>
      <w:proofErr w:type="spellStart"/>
      <w:r w:rsidRPr="00067FD4">
        <w:t>Geerts</w:t>
      </w:r>
      <w:proofErr w:type="spellEnd"/>
      <w:r w:rsidRPr="00067FD4">
        <w:t xml:space="preserve">, A., Orsini, L., &amp; </w:t>
      </w:r>
      <w:proofErr w:type="spellStart"/>
      <w:r w:rsidRPr="00067FD4">
        <w:t>Stoks</w:t>
      </w:r>
      <w:proofErr w:type="spellEnd"/>
      <w:r w:rsidRPr="00067FD4">
        <w:t xml:space="preserve">, R. (2011). Thermal genetic adaptation in the water flea </w:t>
      </w:r>
      <w:r w:rsidRPr="00F53A51">
        <w:rPr>
          <w:i/>
          <w:iCs/>
        </w:rPr>
        <w:t>Daphnia</w:t>
      </w:r>
      <w:r w:rsidRPr="00067FD4">
        <w:t xml:space="preserve"> and its impact: an evolving metacommunity approach. Integrative and Comparative Biology, 703-718.</w:t>
      </w:r>
    </w:p>
    <w:p w14:paraId="79C34A65" w14:textId="77777777" w:rsidR="00067FD4" w:rsidRPr="00067FD4" w:rsidRDefault="00067FD4" w:rsidP="00FE3070">
      <w:r w:rsidRPr="00067FD4">
        <w:t xml:space="preserve">Derry, A. M., Arnott, S. E., &amp; </w:t>
      </w:r>
      <w:proofErr w:type="spellStart"/>
      <w:r w:rsidRPr="00067FD4">
        <w:t>Boag</w:t>
      </w:r>
      <w:proofErr w:type="spellEnd"/>
      <w:r w:rsidRPr="00067FD4">
        <w:t>, P. T. (2010). Evolutionary shifts in copepod acid tolerance in an acid-recovering lake indicated by resurrected resting eggs. Evolutionary Ecology, 24, 133-145.</w:t>
      </w:r>
    </w:p>
    <w:p w14:paraId="1880FEC5" w14:textId="73267EAF" w:rsidR="00067FD4" w:rsidRPr="00067FD4" w:rsidRDefault="00067FD4" w:rsidP="00FE3070">
      <w:proofErr w:type="spellStart"/>
      <w:r w:rsidRPr="00067FD4">
        <w:t>Dieringer</w:t>
      </w:r>
      <w:proofErr w:type="spellEnd"/>
      <w:r w:rsidRPr="00067FD4">
        <w:t xml:space="preserve">, D., &amp; </w:t>
      </w:r>
      <w:proofErr w:type="spellStart"/>
      <w:r w:rsidRPr="00067FD4">
        <w:t>Schlotterer</w:t>
      </w:r>
      <w:proofErr w:type="spellEnd"/>
      <w:r w:rsidRPr="00067FD4">
        <w:t xml:space="preserve">, C. (2003). Microsatellite </w:t>
      </w:r>
      <w:proofErr w:type="spellStart"/>
      <w:r w:rsidRPr="00067FD4">
        <w:t>Analyser</w:t>
      </w:r>
      <w:proofErr w:type="spellEnd"/>
      <w:r w:rsidRPr="00067FD4">
        <w:t xml:space="preserve"> (MSA): a platform independent analysis tool for large microsatellite data sets. Molecular Ecology Notes, 3, 167-169.</w:t>
      </w:r>
    </w:p>
    <w:p w14:paraId="3CFE28C0" w14:textId="60DD1D23" w:rsidR="00067FD4" w:rsidRPr="00067FD4" w:rsidRDefault="00067FD4" w:rsidP="00FE3070">
      <w:r w:rsidRPr="00067FD4">
        <w:t xml:space="preserve">Drake, B. G. (2014). Rising sea level, temperature, and precipitation impact plant and ecosystem responses to elevated CO2 on a Chesapeake Bay </w:t>
      </w:r>
      <w:proofErr w:type="spellStart"/>
      <w:r w:rsidR="008B79F3">
        <w:t>I</w:t>
      </w:r>
      <w:r w:rsidRPr="00067FD4">
        <w:t>tland</w:t>
      </w:r>
      <w:proofErr w:type="spellEnd"/>
      <w:r w:rsidRPr="00067FD4">
        <w:t>: review of a 28</w:t>
      </w:r>
      <w:r w:rsidRPr="00067FD4">
        <w:rPr>
          <w:rFonts w:ascii="Cambria Math" w:hAnsi="Cambria Math" w:cs="Cambria Math"/>
        </w:rPr>
        <w:t>‐</w:t>
      </w:r>
      <w:r w:rsidRPr="00067FD4">
        <w:t>year study. Global Change Biology, 20, 3329-43.</w:t>
      </w:r>
    </w:p>
    <w:p w14:paraId="03343D16" w14:textId="62233437" w:rsidR="00067FD4" w:rsidRPr="00067FD4" w:rsidRDefault="00067FD4" w:rsidP="00FE3070">
      <w:r w:rsidRPr="00067FD4">
        <w:t xml:space="preserve">Emery, N. C., </w:t>
      </w:r>
      <w:proofErr w:type="spellStart"/>
      <w:r w:rsidRPr="00067FD4">
        <w:t>Ewanchuk</w:t>
      </w:r>
      <w:proofErr w:type="spellEnd"/>
      <w:r w:rsidRPr="00067FD4">
        <w:t xml:space="preserve">, P. J., &amp; </w:t>
      </w:r>
      <w:proofErr w:type="spellStart"/>
      <w:r w:rsidRPr="00067FD4">
        <w:t>Bertness</w:t>
      </w:r>
      <w:proofErr w:type="spellEnd"/>
      <w:r w:rsidRPr="00067FD4">
        <w:t>, M. D. (2001). Competition and salt</w:t>
      </w:r>
      <w:r w:rsidRPr="00067FD4">
        <w:rPr>
          <w:rFonts w:ascii="Cambria Math" w:hAnsi="Cambria Math" w:cs="Cambria Math"/>
        </w:rPr>
        <w:t>‐</w:t>
      </w:r>
      <w:r w:rsidRPr="00067FD4">
        <w:t>marsh plant zonation: stress tolerators may be dominant competitors. Ecology, 82, 2471-2485.</w:t>
      </w:r>
    </w:p>
    <w:p w14:paraId="690047D1" w14:textId="614DA413" w:rsidR="00067FD4" w:rsidRPr="00067FD4" w:rsidRDefault="00067FD4" w:rsidP="00FE3070">
      <w:r w:rsidRPr="00067FD4">
        <w:t>England, P. R., Osler, G. H., Woodworth, L. M., Montgomery, M. E., Briscoe, D. A., &amp; Frankham, R. (2003). Effects of intense versus diffuse population bottlenecks on microsatellite genetic diversity and evolutionary potential. Conservation Genetics, 4, 595-604.</w:t>
      </w:r>
    </w:p>
    <w:p w14:paraId="299E7751" w14:textId="65CB91D1" w:rsidR="00067FD4" w:rsidRPr="00067FD4" w:rsidRDefault="00067FD4" w:rsidP="00FE3070">
      <w:r w:rsidRPr="00067FD4">
        <w:t xml:space="preserve">Erickson, J. E., </w:t>
      </w:r>
      <w:proofErr w:type="spellStart"/>
      <w:r w:rsidRPr="00067FD4">
        <w:t>Megonigal</w:t>
      </w:r>
      <w:proofErr w:type="spellEnd"/>
      <w:r w:rsidRPr="00067FD4">
        <w:t xml:space="preserve">, J. P., </w:t>
      </w:r>
      <w:proofErr w:type="spellStart"/>
      <w:r w:rsidRPr="00067FD4">
        <w:t>Peresta</w:t>
      </w:r>
      <w:proofErr w:type="spellEnd"/>
      <w:r w:rsidRPr="00067FD4">
        <w:t xml:space="preserve">, G., &amp; Drake, B. G. (2007). Salinity and sea level mediate elevated CO2 effects on C3–C4 plant interactions and tissue nitrogen in a Chesapeake Bay tidal </w:t>
      </w:r>
      <w:r w:rsidR="001A4D73">
        <w:t>we</w:t>
      </w:r>
      <w:r w:rsidRPr="00067FD4">
        <w:t>tland. Global Change Biology, 13, 202-215.</w:t>
      </w:r>
    </w:p>
    <w:p w14:paraId="1D4CF6E3" w14:textId="7A064CEA" w:rsidR="00067FD4" w:rsidRPr="00067FD4" w:rsidRDefault="00067FD4" w:rsidP="00FE3070">
      <w:proofErr w:type="spellStart"/>
      <w:r w:rsidRPr="00067FD4">
        <w:t>Evanno</w:t>
      </w:r>
      <w:proofErr w:type="spellEnd"/>
      <w:r w:rsidRPr="00067FD4">
        <w:t xml:space="preserve">, G., </w:t>
      </w:r>
      <w:proofErr w:type="spellStart"/>
      <w:r w:rsidRPr="00067FD4">
        <w:t>Regnaut</w:t>
      </w:r>
      <w:proofErr w:type="spellEnd"/>
      <w:r w:rsidRPr="00067FD4">
        <w:t xml:space="preserve">, S., &amp; </w:t>
      </w:r>
      <w:proofErr w:type="spellStart"/>
      <w:r w:rsidRPr="00067FD4">
        <w:t>Goudet</w:t>
      </w:r>
      <w:proofErr w:type="spellEnd"/>
      <w:r w:rsidRPr="00067FD4">
        <w:t>, J. (2005). Detecting the number of clusters of individuals using the software STRUCTURE: a simulation study. Molecular Ecology, 8, 2611-2620.</w:t>
      </w:r>
    </w:p>
    <w:p w14:paraId="47DFEA67" w14:textId="5716E8F0" w:rsidR="00067FD4" w:rsidRPr="00067FD4" w:rsidRDefault="00067FD4" w:rsidP="00FE3070">
      <w:r w:rsidRPr="00067FD4">
        <w:t xml:space="preserve">Farrington, H. L., &amp; </w:t>
      </w:r>
      <w:proofErr w:type="spellStart"/>
      <w:r w:rsidRPr="00067FD4">
        <w:t>Petren</w:t>
      </w:r>
      <w:proofErr w:type="spellEnd"/>
      <w:r w:rsidRPr="00067FD4">
        <w:t>, K. (2011). A century of genetic change and metapopulation dynamics in the Galápagos warbler finches (</w:t>
      </w:r>
      <w:proofErr w:type="spellStart"/>
      <w:r w:rsidRPr="00067FD4">
        <w:t>Certhidea</w:t>
      </w:r>
      <w:proofErr w:type="spellEnd"/>
      <w:r w:rsidRPr="00067FD4">
        <w:t>). Evolution, 65, 3148-61.</w:t>
      </w:r>
    </w:p>
    <w:p w14:paraId="7CA70A6E" w14:textId="13E527B6" w:rsidR="00067FD4" w:rsidRPr="00067FD4" w:rsidRDefault="00067FD4" w:rsidP="00FE3070">
      <w:proofErr w:type="spellStart"/>
      <w:r w:rsidRPr="00067FD4">
        <w:t>Felsenstein</w:t>
      </w:r>
      <w:proofErr w:type="spellEnd"/>
      <w:r w:rsidRPr="00067FD4">
        <w:t>, J. (2004). Inferring phylogenies. Sunderland, MA: Sinauer associates</w:t>
      </w:r>
    </w:p>
    <w:p w14:paraId="79DFE3DA" w14:textId="20AFBE6B" w:rsidR="00067FD4" w:rsidRPr="00067FD4" w:rsidRDefault="00067FD4" w:rsidP="00FE3070">
      <w:r w:rsidRPr="00067FD4">
        <w:t xml:space="preserve">Foust, C. M., </w:t>
      </w:r>
      <w:proofErr w:type="spellStart"/>
      <w:r w:rsidRPr="00067FD4">
        <w:t>Preite</w:t>
      </w:r>
      <w:proofErr w:type="spellEnd"/>
      <w:r w:rsidRPr="00067FD4">
        <w:t xml:space="preserve">, V., </w:t>
      </w:r>
      <w:proofErr w:type="spellStart"/>
      <w:r w:rsidRPr="00067FD4">
        <w:t>Schrey</w:t>
      </w:r>
      <w:proofErr w:type="spellEnd"/>
      <w:r w:rsidRPr="00067FD4">
        <w:t>, A. W., Alvarez, M., Robertson, M. H., Verhoeven, K. J. F., &amp; Richards, C. L. (2016). Genetic and epigenetic differences associated with environmental gradients in replicate populations of two salt marsh perennials. Molecular Ecology, 25, 1639-1652.</w:t>
      </w:r>
    </w:p>
    <w:p w14:paraId="175378D0" w14:textId="3BC4E78C" w:rsidR="00067FD4" w:rsidRPr="00067FD4" w:rsidRDefault="00067FD4" w:rsidP="00FE3070">
      <w:r w:rsidRPr="00067FD4">
        <w:t xml:space="preserve">Fox, J. F. (1983). </w:t>
      </w:r>
      <w:proofErr w:type="spellStart"/>
      <w:r w:rsidRPr="00067FD4">
        <w:t>Germinable</w:t>
      </w:r>
      <w:proofErr w:type="spellEnd"/>
      <w:r w:rsidRPr="00067FD4">
        <w:t xml:space="preserve"> seed banks of interior Alaskan tundra. Arctic Alpine Research, 15, 405–411. </w:t>
      </w:r>
    </w:p>
    <w:p w14:paraId="74FD2F05" w14:textId="19E3E674" w:rsidR="00067FD4" w:rsidRPr="00067FD4" w:rsidRDefault="00067FD4" w:rsidP="00FE3070">
      <w:r w:rsidRPr="00067FD4">
        <w:t xml:space="preserve">Franks, S. J. (2011). Plasticity and evolution in drought avoidance and escape in the annual plant Brassica </w:t>
      </w:r>
      <w:proofErr w:type="spellStart"/>
      <w:r w:rsidRPr="00067FD4">
        <w:t>rapa</w:t>
      </w:r>
      <w:proofErr w:type="spellEnd"/>
      <w:r w:rsidRPr="00067FD4">
        <w:t>. New Phytologist, 190, 249-257.</w:t>
      </w:r>
    </w:p>
    <w:p w14:paraId="4CB3AA7C" w14:textId="12D6EEE7" w:rsidR="00067FD4" w:rsidRPr="00067FD4" w:rsidRDefault="00067FD4" w:rsidP="00FE3070">
      <w:r w:rsidRPr="00067FD4">
        <w:t xml:space="preserve">Franks, S. J., Sim, S., &amp; </w:t>
      </w:r>
      <w:r w:rsidR="001A4D73">
        <w:t>We</w:t>
      </w:r>
      <w:r w:rsidRPr="00067FD4">
        <w:t>is, A. E. (2007). Rapid evolution of flo</w:t>
      </w:r>
      <w:r w:rsidR="001A4D73">
        <w:t>we</w:t>
      </w:r>
      <w:r w:rsidRPr="00067FD4">
        <w:t>ring time by an annual plant in response to a climate fluctuation. Proceedings of the National Academy of Sciences, 104, 1278-82.</w:t>
      </w:r>
    </w:p>
    <w:p w14:paraId="5166BE52" w14:textId="089866BD" w:rsidR="00067FD4" w:rsidRPr="00067FD4" w:rsidRDefault="00067FD4" w:rsidP="00FE3070">
      <w:r w:rsidRPr="00067FD4">
        <w:lastRenderedPageBreak/>
        <w:t xml:space="preserve">Franks, S. J., &amp; </w:t>
      </w:r>
      <w:proofErr w:type="spellStart"/>
      <w:r w:rsidR="008B79F3">
        <w:t>I</w:t>
      </w:r>
      <w:r w:rsidRPr="00067FD4">
        <w:t>is</w:t>
      </w:r>
      <w:proofErr w:type="spellEnd"/>
      <w:r w:rsidRPr="00067FD4">
        <w:t>, A. E. (2008). A change in climate causes rapid evolution of multiple life</w:t>
      </w:r>
      <w:r w:rsidRPr="00067FD4">
        <w:rPr>
          <w:rFonts w:ascii="Cambria Math" w:hAnsi="Cambria Math" w:cs="Cambria Math"/>
        </w:rPr>
        <w:t>‐</w:t>
      </w:r>
      <w:r w:rsidRPr="00067FD4">
        <w:t>history traits and their i</w:t>
      </w:r>
      <w:r w:rsidR="002C2998">
        <w:t>n</w:t>
      </w:r>
      <w:r w:rsidRPr="00067FD4">
        <w:t>teractions in an annual plant. Journal of Evolutionary Biology, 21, 1321-1334</w:t>
      </w:r>
    </w:p>
    <w:p w14:paraId="34D9F21E" w14:textId="6F34B8F8" w:rsidR="00067FD4" w:rsidRPr="00067FD4" w:rsidRDefault="00067FD4" w:rsidP="00FE3070">
      <w:r w:rsidRPr="00067FD4">
        <w:t xml:space="preserve">Franks, S. J., &amp; </w:t>
      </w:r>
      <w:proofErr w:type="spellStart"/>
      <w:r w:rsidR="008B79F3">
        <w:t>I</w:t>
      </w:r>
      <w:r w:rsidRPr="00067FD4">
        <w:t>is</w:t>
      </w:r>
      <w:proofErr w:type="spellEnd"/>
      <w:r w:rsidRPr="00067FD4">
        <w:t>, A. E. (2009). Climate change alters reproductive isolation and potential gene flow in an annual plant. Evolutionary Applications, 2, 481-488.</w:t>
      </w:r>
    </w:p>
    <w:p w14:paraId="7729EB85" w14:textId="3C406E73" w:rsidR="00067FD4" w:rsidRPr="00067FD4" w:rsidRDefault="00067FD4" w:rsidP="00FE3070">
      <w:r w:rsidRPr="00067FD4">
        <w:t xml:space="preserve">Frisch, D., Morton, P. K., Chowdhury, P. R., Culver, B. W., </w:t>
      </w:r>
      <w:proofErr w:type="spellStart"/>
      <w:r w:rsidRPr="00067FD4">
        <w:t>Colbourne</w:t>
      </w:r>
      <w:proofErr w:type="spellEnd"/>
      <w:r w:rsidRPr="00067FD4">
        <w:t xml:space="preserve">, J. K., </w:t>
      </w:r>
      <w:r w:rsidR="001A4D73">
        <w:t>We</w:t>
      </w:r>
      <w:r w:rsidRPr="00067FD4">
        <w:t xml:space="preserve">ider, L. J., &amp; </w:t>
      </w:r>
      <w:proofErr w:type="spellStart"/>
      <w:r w:rsidRPr="00067FD4">
        <w:t>Jeyasingh</w:t>
      </w:r>
      <w:proofErr w:type="spellEnd"/>
      <w:r w:rsidRPr="00067FD4">
        <w:t>, P. D. (2014). A millennial</w:t>
      </w:r>
      <w:r w:rsidRPr="00067FD4">
        <w:rPr>
          <w:rFonts w:ascii="Cambria Math" w:hAnsi="Cambria Math" w:cs="Cambria Math"/>
        </w:rPr>
        <w:t>‐</w:t>
      </w:r>
      <w:r w:rsidRPr="00067FD4">
        <w:t xml:space="preserve">scale chronicle of evolutionary responses to cultural eutrophication in </w:t>
      </w:r>
      <w:r w:rsidRPr="00F53A51">
        <w:rPr>
          <w:i/>
          <w:iCs/>
        </w:rPr>
        <w:t>Daphnia</w:t>
      </w:r>
      <w:r w:rsidRPr="00067FD4">
        <w:t>. Ecology Letters, 17, 360-368.</w:t>
      </w:r>
    </w:p>
    <w:p w14:paraId="30833CB0" w14:textId="0FDEDA51" w:rsidR="00067FD4" w:rsidRPr="00067FD4" w:rsidRDefault="00067FD4" w:rsidP="00FE3070">
      <w:r w:rsidRPr="00067FD4">
        <w:t xml:space="preserve">Gallagher, J. L., Somers, G. F., Grant, D. M., &amp; </w:t>
      </w:r>
      <w:proofErr w:type="spellStart"/>
      <w:r w:rsidRPr="00067FD4">
        <w:t>Seliskar</w:t>
      </w:r>
      <w:proofErr w:type="spellEnd"/>
      <w:r w:rsidRPr="00067FD4">
        <w:t xml:space="preserve">, D. M. (1988). Persistent differences in two forms of </w:t>
      </w:r>
      <w:r w:rsidR="00A759B8" w:rsidRPr="00A759B8">
        <w:rPr>
          <w:i/>
        </w:rPr>
        <w:t>Spartina</w:t>
      </w:r>
      <w:r w:rsidRPr="00067FD4">
        <w:t xml:space="preserve"> </w:t>
      </w:r>
      <w:r w:rsidRPr="001A4D73">
        <w:rPr>
          <w:i/>
        </w:rPr>
        <w:t>alterniflora</w:t>
      </w:r>
      <w:r w:rsidRPr="00067FD4">
        <w:t>: a common garden experiment. Ecology, 69, 1005-1008.</w:t>
      </w:r>
    </w:p>
    <w:p w14:paraId="047C4B6A" w14:textId="35900FBC" w:rsidR="00067FD4" w:rsidRPr="00067FD4" w:rsidRDefault="00067FD4" w:rsidP="00FE3070">
      <w:r w:rsidRPr="00067FD4">
        <w:t>Gentile, R.M. (2015). Eco-evolutionary dynamics in a coastal marsh sedge resurrected from a century-long seed bank. Ph.D. thesis, University of Notre Dame.</w:t>
      </w:r>
    </w:p>
    <w:p w14:paraId="71E1EB1F" w14:textId="5596C374" w:rsidR="00067FD4" w:rsidRPr="00067FD4" w:rsidRDefault="00067FD4" w:rsidP="00FE3070">
      <w:proofErr w:type="spellStart"/>
      <w:r w:rsidRPr="00067FD4">
        <w:t>Goudet</w:t>
      </w:r>
      <w:proofErr w:type="spellEnd"/>
      <w:r w:rsidRPr="00067FD4">
        <w:t>, J. (1995). FSTAT (version 1.2): a computer program to calculate F-statistics. Journal of Heredity, 86, 485-6.</w:t>
      </w:r>
    </w:p>
    <w:p w14:paraId="14C16AC7" w14:textId="78F96144" w:rsidR="00067FD4" w:rsidRPr="00067FD4" w:rsidRDefault="00067FD4" w:rsidP="00FE3070">
      <w:r w:rsidRPr="00067FD4">
        <w:t>Grossman, J. D., &amp; Rice, K. J. (2014). Contemporary evolution of an invasive grass in response to elevated atmospheric CO2 at a Mojave Desert FACE site. Ecology Letters, 17, 710-716.</w:t>
      </w:r>
    </w:p>
    <w:p w14:paraId="766A99E3" w14:textId="3545BC73" w:rsidR="00067FD4" w:rsidRPr="00067FD4" w:rsidRDefault="00067FD4" w:rsidP="00FE3070">
      <w:proofErr w:type="spellStart"/>
      <w:r w:rsidRPr="00184E63">
        <w:t>Gugerli</w:t>
      </w:r>
      <w:proofErr w:type="spellEnd"/>
      <w:r w:rsidRPr="00184E63">
        <w:t xml:space="preserve">, F., </w:t>
      </w:r>
      <w:proofErr w:type="spellStart"/>
      <w:r w:rsidRPr="00184E63">
        <w:t>Parducci</w:t>
      </w:r>
      <w:proofErr w:type="spellEnd"/>
      <w:r w:rsidRPr="00184E63">
        <w:t xml:space="preserve">, L., &amp; Petit, R. J. (2005). </w:t>
      </w:r>
      <w:r w:rsidRPr="00067FD4">
        <w:t>Ancient plant DNA: review and prospects. New Phytologist, 166, 409-418.</w:t>
      </w:r>
    </w:p>
    <w:p w14:paraId="4563B5F1" w14:textId="13C2CC24" w:rsidR="00067FD4" w:rsidRPr="00067FD4" w:rsidRDefault="00067FD4" w:rsidP="00FE3070">
      <w:r w:rsidRPr="00067FD4">
        <w:t xml:space="preserve">Hansen, T. F. (2012). Adaptive landscapes and macroevolutionary dynamics. In </w:t>
      </w:r>
      <w:proofErr w:type="spellStart"/>
      <w:r w:rsidRPr="00067FD4">
        <w:t>Svensson</w:t>
      </w:r>
      <w:proofErr w:type="spellEnd"/>
      <w:r w:rsidRPr="00067FD4">
        <w:t xml:space="preserve">, E. &amp; </w:t>
      </w:r>
      <w:proofErr w:type="spellStart"/>
      <w:r w:rsidRPr="00067FD4">
        <w:t>Calsbeek</w:t>
      </w:r>
      <w:proofErr w:type="spellEnd"/>
      <w:r w:rsidRPr="00067FD4">
        <w:t>, R. (Eds.), The adaptive landscape in evolutionary biology, (pp. 205-226). Oxford, UK: Oxford University Press.</w:t>
      </w:r>
    </w:p>
    <w:p w14:paraId="650C13E4" w14:textId="5B7AC85D" w:rsidR="00067FD4" w:rsidRPr="00067FD4" w:rsidRDefault="00067FD4" w:rsidP="00FE3070">
      <w:proofErr w:type="spellStart"/>
      <w:r w:rsidRPr="00067FD4">
        <w:t>Härnström</w:t>
      </w:r>
      <w:proofErr w:type="spellEnd"/>
      <w:r w:rsidRPr="00067FD4">
        <w:t xml:space="preserve">, K., </w:t>
      </w:r>
      <w:proofErr w:type="spellStart"/>
      <w:r w:rsidRPr="00067FD4">
        <w:t>Ellegaard</w:t>
      </w:r>
      <w:proofErr w:type="spellEnd"/>
      <w:r w:rsidRPr="00067FD4">
        <w:t xml:space="preserve">, M., Andersen, T. J., &amp; </w:t>
      </w:r>
      <w:proofErr w:type="spellStart"/>
      <w:r w:rsidRPr="00067FD4">
        <w:t>Godhe</w:t>
      </w:r>
      <w:proofErr w:type="spellEnd"/>
      <w:r w:rsidRPr="00067FD4">
        <w:t>, A. (2011). Hundred years of genetic structure in a sediment revived diatom population. Proceedings of the National Academy of Sciences, 108, 4252-4257.</w:t>
      </w:r>
    </w:p>
    <w:p w14:paraId="1B641016" w14:textId="77777777" w:rsidR="00067FD4" w:rsidRPr="00067FD4" w:rsidRDefault="00067FD4" w:rsidP="00FE3070">
      <w:r w:rsidRPr="00067FD4">
        <w:t>Hairston Jr, N. G., &amp; Kearns, C. M. (2002). Temporal dispersal: ecological and evolutionary aspects of zooplankton egg banks and the role of sediment mixing. Integrative and Comparative Biology, 42, 481-491.</w:t>
      </w:r>
    </w:p>
    <w:p w14:paraId="2187DC00" w14:textId="3CA27035" w:rsidR="00067FD4" w:rsidRPr="00067FD4" w:rsidRDefault="00067FD4" w:rsidP="00FE3070">
      <w:r w:rsidRPr="00067FD4">
        <w:t xml:space="preserve">Hairston, Jr N. G., Lampert, W., </w:t>
      </w:r>
      <w:proofErr w:type="spellStart"/>
      <w:r w:rsidRPr="00067FD4">
        <w:t>Cáceres</w:t>
      </w:r>
      <w:proofErr w:type="spellEnd"/>
      <w:r w:rsidRPr="00067FD4">
        <w:t xml:space="preserve">, C. E., </w:t>
      </w:r>
      <w:proofErr w:type="spellStart"/>
      <w:r w:rsidRPr="00067FD4">
        <w:t>Holtmeier</w:t>
      </w:r>
      <w:proofErr w:type="spellEnd"/>
      <w:r w:rsidRPr="00067FD4">
        <w:t xml:space="preserve">, C. L., </w:t>
      </w:r>
      <w:r w:rsidR="001A4D73">
        <w:t>We</w:t>
      </w:r>
      <w:r w:rsidRPr="00067FD4">
        <w:t xml:space="preserve">ider, L. J., </w:t>
      </w:r>
      <w:proofErr w:type="spellStart"/>
      <w:r w:rsidRPr="00067FD4">
        <w:t>Gaedke</w:t>
      </w:r>
      <w:proofErr w:type="spellEnd"/>
      <w:r w:rsidRPr="00067FD4">
        <w:t>, U., &amp; Post, D. M. (1999). Lake ecosystems: rapid evolution revealed by dormant eggs. Nature, 401(6752), 446.</w:t>
      </w:r>
    </w:p>
    <w:p w14:paraId="18F25FA3" w14:textId="77777777" w:rsidR="00067FD4" w:rsidRPr="00067FD4" w:rsidRDefault="00067FD4" w:rsidP="00FE3070">
      <w:proofErr w:type="spellStart"/>
      <w:r w:rsidRPr="00067FD4">
        <w:t>Hämälä</w:t>
      </w:r>
      <w:proofErr w:type="spellEnd"/>
      <w:r w:rsidRPr="00067FD4">
        <w:t xml:space="preserve">, T., Mattila, T. M., Leinonen, P. H., </w:t>
      </w:r>
      <w:proofErr w:type="spellStart"/>
      <w:r w:rsidRPr="00067FD4">
        <w:t>Kuittinen</w:t>
      </w:r>
      <w:proofErr w:type="spellEnd"/>
      <w:r w:rsidRPr="00067FD4">
        <w:t xml:space="preserve">, H., &amp; Savolainen, O. (2017). Role of seed germination in adaptation and reproductive isolation in </w:t>
      </w:r>
      <w:r w:rsidRPr="001A4D73">
        <w:rPr>
          <w:i/>
        </w:rPr>
        <w:t xml:space="preserve">Arabidopsis </w:t>
      </w:r>
      <w:proofErr w:type="spellStart"/>
      <w:r w:rsidRPr="001A4D73">
        <w:rPr>
          <w:i/>
        </w:rPr>
        <w:t>lyrata</w:t>
      </w:r>
      <w:proofErr w:type="spellEnd"/>
      <w:r w:rsidRPr="00067FD4">
        <w:t>. Molecular Ecology, https://doi.org/10.1111/mec.14135</w:t>
      </w:r>
    </w:p>
    <w:p w14:paraId="654EA6E1" w14:textId="77777777" w:rsidR="00067FD4" w:rsidRPr="00067FD4" w:rsidRDefault="00067FD4" w:rsidP="00FE3070">
      <w:r w:rsidRPr="00067FD4">
        <w:t xml:space="preserve">Harada Y, Kawano S, &amp; </w:t>
      </w:r>
      <w:proofErr w:type="spellStart"/>
      <w:r w:rsidRPr="00067FD4">
        <w:t>Iwasa</w:t>
      </w:r>
      <w:proofErr w:type="spellEnd"/>
      <w:r w:rsidRPr="00067FD4">
        <w:t xml:space="preserve"> Y (1997) Probability of clonal identity: inferring the relative success of sexual versus clonal reproduction from spatial genetic patterns. Journal of Ecology, 85, 591–600.</w:t>
      </w:r>
    </w:p>
    <w:p w14:paraId="6F55F596" w14:textId="0C7FFD1C" w:rsidR="00067FD4" w:rsidRPr="00184E63" w:rsidRDefault="00067FD4" w:rsidP="00FE3070">
      <w:pPr>
        <w:rPr>
          <w:lang w:val="fr-FR"/>
        </w:rPr>
      </w:pPr>
      <w:proofErr w:type="spellStart"/>
      <w:r w:rsidRPr="00067FD4">
        <w:t>Hegazy</w:t>
      </w:r>
      <w:proofErr w:type="spellEnd"/>
      <w:r w:rsidRPr="00067FD4">
        <w:t xml:space="preserve">, A. K., </w:t>
      </w:r>
      <w:proofErr w:type="spellStart"/>
      <w:r w:rsidRPr="00067FD4">
        <w:t>Kabiel</w:t>
      </w:r>
      <w:proofErr w:type="spellEnd"/>
      <w:r w:rsidRPr="00067FD4">
        <w:t>, H. F., Al-</w:t>
      </w:r>
      <w:proofErr w:type="spellStart"/>
      <w:r w:rsidRPr="00067FD4">
        <w:t>Rowaily</w:t>
      </w:r>
      <w:proofErr w:type="spellEnd"/>
      <w:r w:rsidRPr="00067FD4">
        <w:t xml:space="preserve">, S. L., Faisal, M., &amp; </w:t>
      </w:r>
      <w:proofErr w:type="spellStart"/>
      <w:r w:rsidRPr="00067FD4">
        <w:t>Doma</w:t>
      </w:r>
      <w:proofErr w:type="spellEnd"/>
      <w:r w:rsidRPr="00067FD4">
        <w:t xml:space="preserve">, E. (2014). Temporal genetic and spatial pattern variations within and among </w:t>
      </w:r>
      <w:proofErr w:type="spellStart"/>
      <w:r w:rsidRPr="001A4D73">
        <w:rPr>
          <w:i/>
        </w:rPr>
        <w:t>Anastatica</w:t>
      </w:r>
      <w:proofErr w:type="spellEnd"/>
      <w:r w:rsidRPr="001A4D73">
        <w:rPr>
          <w:i/>
        </w:rPr>
        <w:t xml:space="preserve"> </w:t>
      </w:r>
      <w:proofErr w:type="spellStart"/>
      <w:r w:rsidRPr="001A4D73">
        <w:rPr>
          <w:i/>
        </w:rPr>
        <w:t>hierochuntica</w:t>
      </w:r>
      <w:proofErr w:type="spellEnd"/>
      <w:r w:rsidRPr="00067FD4">
        <w:t xml:space="preserve"> populations. </w:t>
      </w:r>
      <w:proofErr w:type="spellStart"/>
      <w:r w:rsidRPr="00184E63">
        <w:rPr>
          <w:lang w:val="fr-FR"/>
        </w:rPr>
        <w:t>Rendiconti</w:t>
      </w:r>
      <w:proofErr w:type="spellEnd"/>
      <w:r w:rsidRPr="00184E63">
        <w:rPr>
          <w:lang w:val="fr-FR"/>
        </w:rPr>
        <w:t xml:space="preserve"> </w:t>
      </w:r>
      <w:proofErr w:type="spellStart"/>
      <w:r w:rsidRPr="00184E63">
        <w:rPr>
          <w:lang w:val="fr-FR"/>
        </w:rPr>
        <w:t>Lincei</w:t>
      </w:r>
      <w:proofErr w:type="spellEnd"/>
      <w:r w:rsidRPr="00184E63">
        <w:rPr>
          <w:lang w:val="fr-FR"/>
        </w:rPr>
        <w:t>, 25, 155-166.</w:t>
      </w:r>
    </w:p>
    <w:p w14:paraId="674B8469" w14:textId="043247E9" w:rsidR="00067FD4" w:rsidRPr="00067FD4" w:rsidRDefault="00067FD4" w:rsidP="00FE3070">
      <w:proofErr w:type="spellStart"/>
      <w:r w:rsidRPr="00184E63">
        <w:rPr>
          <w:lang w:val="fr-FR"/>
        </w:rPr>
        <w:lastRenderedPageBreak/>
        <w:t>Hock</w:t>
      </w:r>
      <w:proofErr w:type="spellEnd"/>
      <w:r w:rsidRPr="00184E63">
        <w:rPr>
          <w:lang w:val="fr-FR"/>
        </w:rPr>
        <w:t xml:space="preserve">, Z., </w:t>
      </w:r>
      <w:proofErr w:type="spellStart"/>
      <w:r w:rsidRPr="00184E63">
        <w:rPr>
          <w:lang w:val="fr-FR"/>
        </w:rPr>
        <w:t>Szövényi</w:t>
      </w:r>
      <w:proofErr w:type="spellEnd"/>
      <w:r w:rsidRPr="00184E63">
        <w:rPr>
          <w:lang w:val="fr-FR"/>
        </w:rPr>
        <w:t xml:space="preserve">, P., </w:t>
      </w:r>
      <w:proofErr w:type="spellStart"/>
      <w:r w:rsidRPr="00184E63">
        <w:rPr>
          <w:lang w:val="fr-FR"/>
        </w:rPr>
        <w:t>Schneller</w:t>
      </w:r>
      <w:proofErr w:type="spellEnd"/>
      <w:r w:rsidRPr="00184E63">
        <w:rPr>
          <w:lang w:val="fr-FR"/>
        </w:rPr>
        <w:t xml:space="preserve">, J. J., </w:t>
      </w:r>
      <w:proofErr w:type="spellStart"/>
      <w:r w:rsidRPr="00184E63">
        <w:rPr>
          <w:lang w:val="fr-FR"/>
        </w:rPr>
        <w:t>Tóth</w:t>
      </w:r>
      <w:proofErr w:type="spellEnd"/>
      <w:r w:rsidRPr="00184E63">
        <w:rPr>
          <w:lang w:val="fr-FR"/>
        </w:rPr>
        <w:t xml:space="preserve">, Z., &amp; </w:t>
      </w:r>
      <w:proofErr w:type="spellStart"/>
      <w:r w:rsidRPr="00184E63">
        <w:rPr>
          <w:lang w:val="fr-FR"/>
        </w:rPr>
        <w:t>Urmi</w:t>
      </w:r>
      <w:proofErr w:type="spellEnd"/>
      <w:r w:rsidRPr="00184E63">
        <w:rPr>
          <w:lang w:val="fr-FR"/>
        </w:rPr>
        <w:t xml:space="preserve">, E. (2008). </w:t>
      </w:r>
      <w:r w:rsidRPr="00067FD4">
        <w:t xml:space="preserve">Bryophyte diaspore bank: a genetic memory? Genetic structure and genetic diversity of surface populations and diaspore bank in the liverwort </w:t>
      </w:r>
      <w:proofErr w:type="spellStart"/>
      <w:r w:rsidRPr="001A4D73">
        <w:rPr>
          <w:i/>
        </w:rPr>
        <w:t>Mannia</w:t>
      </w:r>
      <w:proofErr w:type="spellEnd"/>
      <w:r w:rsidRPr="001A4D73">
        <w:rPr>
          <w:i/>
        </w:rPr>
        <w:t xml:space="preserve"> fragrans</w:t>
      </w:r>
      <w:r w:rsidRPr="00067FD4">
        <w:t xml:space="preserve"> (</w:t>
      </w:r>
      <w:proofErr w:type="spellStart"/>
      <w:r w:rsidRPr="00067FD4">
        <w:t>Aytoniaceae</w:t>
      </w:r>
      <w:proofErr w:type="spellEnd"/>
      <w:r w:rsidRPr="00067FD4">
        <w:t>). American Journal of Botany, 95, 542-548.</w:t>
      </w:r>
    </w:p>
    <w:p w14:paraId="0CC15412" w14:textId="2D439E85" w:rsidR="00067FD4" w:rsidRPr="00067FD4" w:rsidRDefault="00067FD4" w:rsidP="00FE3070">
      <w:r w:rsidRPr="00067FD4">
        <w:t>Holt, R. H. (1990). The microevolutionary consequences of climate change. Trends in Ecology and Evolution, 5, 311-315.</w:t>
      </w:r>
    </w:p>
    <w:p w14:paraId="25503957" w14:textId="2B982D13" w:rsidR="00067FD4" w:rsidRPr="00067FD4" w:rsidRDefault="00067FD4" w:rsidP="00FE3070">
      <w:r w:rsidRPr="00067FD4">
        <w:t>Honda, Y. (2008). Ecological correlations bet</w:t>
      </w:r>
      <w:r w:rsidR="001A4D73">
        <w:t>we</w:t>
      </w:r>
      <w:r w:rsidRPr="00067FD4">
        <w:t>en the persistence of the soil seed bank and several plant traits, including seed dormancy. Plant Ecology, 196, 301-309.</w:t>
      </w:r>
    </w:p>
    <w:p w14:paraId="55B9BC92" w14:textId="0395ADA8" w:rsidR="00067FD4" w:rsidRPr="00067FD4" w:rsidRDefault="00067FD4" w:rsidP="00FE3070">
      <w:proofErr w:type="spellStart"/>
      <w:r w:rsidRPr="00067FD4">
        <w:t>Honnay</w:t>
      </w:r>
      <w:proofErr w:type="spellEnd"/>
      <w:r w:rsidRPr="00067FD4">
        <w:t xml:space="preserve">, O., </w:t>
      </w:r>
      <w:proofErr w:type="spellStart"/>
      <w:r w:rsidRPr="00067FD4">
        <w:t>Bossuyt</w:t>
      </w:r>
      <w:proofErr w:type="spellEnd"/>
      <w:r w:rsidRPr="00067FD4">
        <w:t xml:space="preserve">, B., </w:t>
      </w:r>
      <w:proofErr w:type="spellStart"/>
      <w:r w:rsidRPr="00067FD4">
        <w:t>Jacquemyn</w:t>
      </w:r>
      <w:proofErr w:type="spellEnd"/>
      <w:r w:rsidRPr="00067FD4">
        <w:t xml:space="preserve">, H., </w:t>
      </w:r>
      <w:proofErr w:type="spellStart"/>
      <w:r w:rsidRPr="00067FD4">
        <w:t>Shimono</w:t>
      </w:r>
      <w:proofErr w:type="spellEnd"/>
      <w:r w:rsidRPr="00067FD4">
        <w:t xml:space="preserve">, A., &amp; Uchiyama, K. (2008). Can a seed bank maintain the genetic variation in the above ground plant </w:t>
      </w:r>
      <w:proofErr w:type="gramStart"/>
      <w:r w:rsidRPr="00067FD4">
        <w:t>population?.</w:t>
      </w:r>
      <w:proofErr w:type="gramEnd"/>
      <w:r w:rsidRPr="00067FD4">
        <w:t xml:space="preserve"> Oikos, 117, 1-5.</w:t>
      </w:r>
    </w:p>
    <w:p w14:paraId="53CBD798" w14:textId="12F0840D" w:rsidR="00067FD4" w:rsidRPr="00067FD4" w:rsidRDefault="00067FD4" w:rsidP="00FE3070">
      <w:r w:rsidRPr="00067FD4">
        <w:t xml:space="preserve">Jarrell, E. R., </w:t>
      </w:r>
      <w:proofErr w:type="spellStart"/>
      <w:r w:rsidRPr="00067FD4">
        <w:t>Kolker</w:t>
      </w:r>
      <w:proofErr w:type="spellEnd"/>
      <w:r w:rsidRPr="00067FD4">
        <w:t xml:space="preserve">, A. S., Campbell, C., &amp; Blum, M. J. (2016). Brackish marsh plant community responses to regional precipitation and relative sea-level rise. </w:t>
      </w:r>
      <w:r w:rsidR="00CE0C0B">
        <w:t>We</w:t>
      </w:r>
      <w:r w:rsidRPr="00067FD4">
        <w:t>tlands, 36, 607-619.</w:t>
      </w:r>
    </w:p>
    <w:p w14:paraId="75E937DF" w14:textId="29D739F2" w:rsidR="00067FD4" w:rsidRPr="00067FD4" w:rsidRDefault="00067FD4" w:rsidP="00FE3070">
      <w:r w:rsidRPr="00B35019">
        <w:t xml:space="preserve">Jordan, T. E., Pierce, J. W., &amp; </w:t>
      </w:r>
      <w:proofErr w:type="spellStart"/>
      <w:r w:rsidRPr="00B35019">
        <w:t>Correll</w:t>
      </w:r>
      <w:proofErr w:type="spellEnd"/>
      <w:r w:rsidRPr="00B35019">
        <w:t xml:space="preserve">, D. L. (1986). </w:t>
      </w:r>
      <w:r w:rsidRPr="00067FD4">
        <w:t>Flux of particulate matter in the tidal marshes and subtidal shallows of the Rhode River estuary. Estuaries, 9, 310-319.</w:t>
      </w:r>
    </w:p>
    <w:p w14:paraId="29D5DA5E" w14:textId="3E4F9C76" w:rsidR="00067FD4" w:rsidRPr="00067FD4" w:rsidRDefault="00067FD4" w:rsidP="00FE3070">
      <w:r w:rsidRPr="00067FD4">
        <w:t>Kearney, M. S. (1996). Sea-level change during the last thousand years in Chesapeake Bay. Journal of Coastal Research, 977-83.</w:t>
      </w:r>
    </w:p>
    <w:p w14:paraId="50BAC1D6" w14:textId="6C63032E" w:rsidR="00067FD4" w:rsidRPr="00067FD4" w:rsidRDefault="00067FD4" w:rsidP="00FE3070">
      <w:r w:rsidRPr="00067FD4">
        <w:t xml:space="preserve">Kearney, M. S., Stevenson, J. C., &amp; Ward, L. G. (1994). Spatial and temporal changes in marsh vertical accretion rates at </w:t>
      </w:r>
      <w:proofErr w:type="spellStart"/>
      <w:r w:rsidRPr="00067FD4">
        <w:t>Monie</w:t>
      </w:r>
      <w:proofErr w:type="spellEnd"/>
      <w:r w:rsidRPr="00067FD4">
        <w:t xml:space="preserve"> Bay: Implications for sea-level rise. Journal of Coastal Research, 1010-1020.</w:t>
      </w:r>
    </w:p>
    <w:p w14:paraId="68ED9CDB" w14:textId="78CB01CB" w:rsidR="00067FD4" w:rsidRPr="00067FD4" w:rsidRDefault="00067FD4" w:rsidP="00FE3070">
      <w:r w:rsidRPr="00067FD4">
        <w:t xml:space="preserve">Kerfoot, W. C., Robbins, J. A., &amp; </w:t>
      </w:r>
      <w:r w:rsidR="001A4D73">
        <w:t>We</w:t>
      </w:r>
      <w:r w:rsidRPr="00067FD4">
        <w:t>ider, L. J. (1999). A new approach to historical reconstruction: combining descriptive and experimental paleolimnology. Limnology and Oceanography, 44, 1232-1247.</w:t>
      </w:r>
    </w:p>
    <w:p w14:paraId="7A14D912" w14:textId="21A1FF5E" w:rsidR="00067FD4" w:rsidRPr="00067FD4" w:rsidRDefault="00067FD4" w:rsidP="00FE3070">
      <w:r w:rsidRPr="00067FD4">
        <w:t xml:space="preserve">Kerfoot, W. C., &amp; </w:t>
      </w:r>
      <w:r w:rsidR="001A4D73">
        <w:t>We</w:t>
      </w:r>
      <w:r w:rsidRPr="00067FD4">
        <w:t xml:space="preserve">ider, L. J. (2004). Experimental paleoecology (resurrection ecology): chasing Van </w:t>
      </w:r>
      <w:proofErr w:type="spellStart"/>
      <w:r w:rsidRPr="00067FD4">
        <w:t>Valen's</w:t>
      </w:r>
      <w:proofErr w:type="spellEnd"/>
      <w:r w:rsidRPr="00067FD4">
        <w:t xml:space="preserve"> Red Queen hypothesis. Limnology and Oceanography, 49, 1300-1316.</w:t>
      </w:r>
    </w:p>
    <w:p w14:paraId="679D6FA2" w14:textId="309A5D33" w:rsidR="00067FD4" w:rsidRPr="00067FD4" w:rsidRDefault="00067FD4" w:rsidP="00FE3070">
      <w:r w:rsidRPr="00067FD4">
        <w:t>Kirwan, M. L., &amp; Murray, A. B. (2007). A coupled geomorphic and ecological model of tidal marsh evolution. Proceedings of the National Academy of Sciences, 104, 6118-6122.</w:t>
      </w:r>
    </w:p>
    <w:p w14:paraId="64B613A6" w14:textId="0DBD47E5" w:rsidR="00067FD4" w:rsidRPr="00067FD4" w:rsidRDefault="00067FD4" w:rsidP="00FE3070">
      <w:r w:rsidRPr="00067FD4">
        <w:t xml:space="preserve">Langley, J. A., &amp; </w:t>
      </w:r>
      <w:proofErr w:type="spellStart"/>
      <w:r w:rsidRPr="00067FD4">
        <w:t>Megonigal</w:t>
      </w:r>
      <w:proofErr w:type="spellEnd"/>
      <w:r w:rsidRPr="00067FD4">
        <w:t>, J. P. (2010) Ecosystem response to elevated CO2 levels limited by nitrogen-induced plant species shift. Nature, 466, 96.</w:t>
      </w:r>
    </w:p>
    <w:p w14:paraId="3D61B9FC" w14:textId="1D79406F" w:rsidR="00067FD4" w:rsidRPr="00067FD4" w:rsidRDefault="00067FD4" w:rsidP="00FE3070">
      <w:r w:rsidRPr="00067FD4">
        <w:t xml:space="preserve">Langley, J. A., McKee, K. L., Cahoon, D. R., Cherry, J. A., &amp; </w:t>
      </w:r>
      <w:proofErr w:type="spellStart"/>
      <w:r w:rsidRPr="00067FD4">
        <w:t>Megonigal</w:t>
      </w:r>
      <w:proofErr w:type="spellEnd"/>
      <w:r w:rsidRPr="00067FD4">
        <w:t>, J. P. (2009). Elevated CO2 stimulates marsh elevation gain, counterbalancing sea-level rise. Proceedings of the National Academy of Sciences, 106, 6182-6186.</w:t>
      </w:r>
    </w:p>
    <w:p w14:paraId="5D6C9986" w14:textId="35A079F1" w:rsidR="00067FD4" w:rsidRPr="00067FD4" w:rsidRDefault="00067FD4" w:rsidP="00FE3070">
      <w:r w:rsidRPr="00067FD4">
        <w:t xml:space="preserve">Langley, J. A., </w:t>
      </w:r>
      <w:proofErr w:type="spellStart"/>
      <w:r w:rsidRPr="00067FD4">
        <w:t>Mozdzer</w:t>
      </w:r>
      <w:proofErr w:type="spellEnd"/>
      <w:r w:rsidRPr="00067FD4">
        <w:t xml:space="preserve">, T. J., Shepard, K. A., Hagerty, S. B., &amp; </w:t>
      </w:r>
      <w:proofErr w:type="spellStart"/>
      <w:r w:rsidRPr="00067FD4">
        <w:t>Megonigal</w:t>
      </w:r>
      <w:proofErr w:type="spellEnd"/>
      <w:r w:rsidRPr="00067FD4">
        <w:t>, J. P. (2013). Tidal marsh plant responses to elevated CO2, nitrogen fertilization, and sea level rise. Global Change Biology, 19, 1495-1503.</w:t>
      </w:r>
    </w:p>
    <w:p w14:paraId="0AC0932B" w14:textId="18610899" w:rsidR="00067FD4" w:rsidRPr="00067FD4" w:rsidRDefault="00067FD4" w:rsidP="00FE3070">
      <w:r w:rsidRPr="00067FD4">
        <w:t xml:space="preserve">Leck, M. A., &amp; Simpson, R. L. (1987). Seed bank of a freshwater tidal </w:t>
      </w:r>
      <w:r w:rsidR="00CE0C0B">
        <w:t>we</w:t>
      </w:r>
      <w:r w:rsidRPr="00067FD4">
        <w:t>tland: turnover and relationship to vegetation change. American Journal of Botany, 360-370.</w:t>
      </w:r>
    </w:p>
    <w:p w14:paraId="4AC20E1F" w14:textId="77777777" w:rsidR="00A55932" w:rsidRDefault="00067FD4" w:rsidP="00FE3070">
      <w:r w:rsidRPr="00067FD4">
        <w:lastRenderedPageBreak/>
        <w:t>Levin, D. A. (1990). The seed bank as a source of genetic novelty in plants. The American Naturalist, 135, 563-572.</w:t>
      </w:r>
    </w:p>
    <w:p w14:paraId="3CF9C838" w14:textId="54E03792" w:rsidR="00067FD4" w:rsidRPr="00067FD4" w:rsidRDefault="00067FD4" w:rsidP="00FE3070">
      <w:r w:rsidRPr="00067FD4">
        <w:t xml:space="preserve">Limburg, P. A., &amp; </w:t>
      </w:r>
      <w:r w:rsidR="00915AC9">
        <w:t>We</w:t>
      </w:r>
      <w:r w:rsidRPr="00067FD4">
        <w:t xml:space="preserve">ider, L. J. (2002). ‘Ancient’ DNA in the resting egg bank of a microcrustacean can serve as a </w:t>
      </w:r>
      <w:proofErr w:type="spellStart"/>
      <w:r w:rsidRPr="00067FD4">
        <w:t>palaeolimnological</w:t>
      </w:r>
      <w:proofErr w:type="spellEnd"/>
      <w:r w:rsidRPr="00067FD4">
        <w:t xml:space="preserve"> database. Proceedings of the Royal Society of London B: Biological Sciences, 269, 281-287.</w:t>
      </w:r>
    </w:p>
    <w:p w14:paraId="181BFDE4" w14:textId="3333A0B2" w:rsidR="00067FD4" w:rsidRPr="00067FD4" w:rsidRDefault="00067FD4" w:rsidP="00FE3070">
      <w:r w:rsidRPr="00067FD4">
        <w:t>Liu, F., Wan, T., Han, Q. X., Hu, B., Chen, Y. Y., Wang, G. X., &amp; Li, W. (2014). Comparison of genetic variation bet</w:t>
      </w:r>
      <w:r w:rsidR="00915AC9">
        <w:t>we</w:t>
      </w:r>
      <w:r w:rsidRPr="00067FD4">
        <w:t xml:space="preserve">en the seed bank and above ground vegetation of a </w:t>
      </w:r>
      <w:r w:rsidR="00915AC9">
        <w:t>we</w:t>
      </w:r>
      <w:r w:rsidRPr="00067FD4">
        <w:t>tland species. Biochemical Systematics and Ecology, 56, 144-150.</w:t>
      </w:r>
    </w:p>
    <w:p w14:paraId="4A2F1482" w14:textId="6F90E770" w:rsidR="00067FD4" w:rsidRPr="00067FD4" w:rsidRDefault="00067FD4" w:rsidP="00FE3070">
      <w:r w:rsidRPr="00184E63">
        <w:t>López</w:t>
      </w:r>
      <w:r w:rsidRPr="00184E63">
        <w:rPr>
          <w:rFonts w:ascii="Cambria Math" w:hAnsi="Cambria Math" w:cs="Cambria Math"/>
        </w:rPr>
        <w:t>‐</w:t>
      </w:r>
      <w:r w:rsidRPr="00184E63">
        <w:t xml:space="preserve">Villalobos, A., &amp; Eckert, C. G. (2018). </w:t>
      </w:r>
      <w:r w:rsidRPr="00067FD4">
        <w:t>Consequences of multiple mating</w:t>
      </w:r>
      <w:r w:rsidRPr="00067FD4">
        <w:rPr>
          <w:rFonts w:ascii="Cambria Math" w:hAnsi="Cambria Math" w:cs="Cambria Math"/>
        </w:rPr>
        <w:t>‐</w:t>
      </w:r>
      <w:r w:rsidRPr="00067FD4">
        <w:t>system shifts for population and range</w:t>
      </w:r>
      <w:r w:rsidRPr="00067FD4">
        <w:rPr>
          <w:rFonts w:ascii="Cambria Math" w:hAnsi="Cambria Math" w:cs="Cambria Math"/>
        </w:rPr>
        <w:t>‐</w:t>
      </w:r>
      <w:r w:rsidRPr="00067FD4">
        <w:t>wide genetic structure in a coastal dune plant. Molecular Ecology, https://doi.org/10.1111/mec.14484</w:t>
      </w:r>
    </w:p>
    <w:p w14:paraId="0B32A176" w14:textId="3C5C9825" w:rsidR="00067FD4" w:rsidRPr="00067FD4" w:rsidRDefault="00067FD4" w:rsidP="00FE3070">
      <w:r w:rsidRPr="00067FD4">
        <w:t xml:space="preserve">Lu, M., Caplan, J. S., Bakker, J. D., Adam Langley, J., </w:t>
      </w:r>
      <w:proofErr w:type="spellStart"/>
      <w:r w:rsidRPr="00067FD4">
        <w:t>Mozdzer</w:t>
      </w:r>
      <w:proofErr w:type="spellEnd"/>
      <w:r w:rsidRPr="00067FD4">
        <w:t xml:space="preserve">, T. J., Drake, B. G., &amp; </w:t>
      </w:r>
      <w:proofErr w:type="spellStart"/>
      <w:proofErr w:type="gramStart"/>
      <w:r w:rsidRPr="00067FD4">
        <w:t>Megonigal,P</w:t>
      </w:r>
      <w:proofErr w:type="spellEnd"/>
      <w:r w:rsidRPr="00067FD4">
        <w:t>.</w:t>
      </w:r>
      <w:proofErr w:type="gramEnd"/>
      <w:r w:rsidRPr="00067FD4">
        <w:t xml:space="preserve"> J. (2016). Allometry data and equations for coastal marsh plants. Journal of Ecology, 97, 3554-3554. </w:t>
      </w:r>
    </w:p>
    <w:p w14:paraId="7C2597A3" w14:textId="61A237F4" w:rsidR="00067FD4" w:rsidRPr="00067FD4" w:rsidRDefault="00067FD4" w:rsidP="00FE3070">
      <w:proofErr w:type="spellStart"/>
      <w:r w:rsidRPr="00067FD4">
        <w:t>Lundholm</w:t>
      </w:r>
      <w:proofErr w:type="spellEnd"/>
      <w:r w:rsidRPr="00067FD4">
        <w:t xml:space="preserve">, N., Ribeiro, S., </w:t>
      </w:r>
      <w:proofErr w:type="spellStart"/>
      <w:r w:rsidRPr="00067FD4">
        <w:t>Godhe</w:t>
      </w:r>
      <w:proofErr w:type="spellEnd"/>
      <w:r w:rsidRPr="00067FD4">
        <w:t xml:space="preserve">, A., </w:t>
      </w:r>
      <w:proofErr w:type="spellStart"/>
      <w:r w:rsidRPr="00067FD4">
        <w:t>Rostgaard</w:t>
      </w:r>
      <w:proofErr w:type="spellEnd"/>
      <w:r w:rsidRPr="00067FD4">
        <w:t xml:space="preserve"> Nielsen, L., &amp; </w:t>
      </w:r>
      <w:proofErr w:type="spellStart"/>
      <w:r w:rsidRPr="00067FD4">
        <w:t>Ellegaard</w:t>
      </w:r>
      <w:proofErr w:type="spellEnd"/>
      <w:r w:rsidRPr="00067FD4">
        <w:t>, M. (2017). Exploring the impact of multidecadal environmental changes on the</w:t>
      </w:r>
      <w:r>
        <w:t xml:space="preserve"> </w:t>
      </w:r>
      <w:r w:rsidRPr="00067FD4">
        <w:t>population genetic structure of a marine primary producer. Ecology and Evolution, 7, 3132-3142.</w:t>
      </w:r>
    </w:p>
    <w:p w14:paraId="6AE76B56" w14:textId="5F570AD7" w:rsidR="00067FD4" w:rsidRPr="00067FD4" w:rsidRDefault="00067FD4" w:rsidP="00FE3070">
      <w:proofErr w:type="spellStart"/>
      <w:r w:rsidRPr="00067FD4">
        <w:t>MacKenzie</w:t>
      </w:r>
      <w:proofErr w:type="spellEnd"/>
      <w:r w:rsidRPr="00067FD4">
        <w:t xml:space="preserve">, A. B., Hardie, S. M. L., Farmer, J. G., </w:t>
      </w:r>
      <w:proofErr w:type="spellStart"/>
      <w:r w:rsidRPr="00067FD4">
        <w:t>Eades</w:t>
      </w:r>
      <w:proofErr w:type="spellEnd"/>
      <w:r w:rsidRPr="00067FD4">
        <w:t>, L. J., &amp; Pulford, I. D. (2011). Analytical and sampling constraints in 210Pb dating. Science of the Total Environment, 409, 1298-1304.</w:t>
      </w:r>
    </w:p>
    <w:p w14:paraId="68F50C3A" w14:textId="61079526" w:rsidR="00067FD4" w:rsidRPr="00067FD4" w:rsidRDefault="00067FD4" w:rsidP="00FE3070">
      <w:proofErr w:type="spellStart"/>
      <w:r w:rsidRPr="00067FD4">
        <w:rPr>
          <w:lang w:val="fr-FR"/>
        </w:rPr>
        <w:t>Mahy</w:t>
      </w:r>
      <w:proofErr w:type="spellEnd"/>
      <w:r w:rsidRPr="00067FD4">
        <w:rPr>
          <w:lang w:val="fr-FR"/>
        </w:rPr>
        <w:t xml:space="preserve">, G., </w:t>
      </w:r>
      <w:proofErr w:type="spellStart"/>
      <w:r w:rsidRPr="00067FD4">
        <w:rPr>
          <w:lang w:val="fr-FR"/>
        </w:rPr>
        <w:t>Sloover</w:t>
      </w:r>
      <w:proofErr w:type="spellEnd"/>
      <w:r w:rsidRPr="00067FD4">
        <w:rPr>
          <w:lang w:val="fr-FR"/>
        </w:rPr>
        <w:t xml:space="preserve">, J. D., &amp; Jacquemart, A. L. (1998). </w:t>
      </w:r>
      <w:r w:rsidRPr="00067FD4">
        <w:t xml:space="preserve">The generalist pollination system and reproductive success of </w:t>
      </w:r>
      <w:proofErr w:type="spellStart"/>
      <w:r w:rsidRPr="00915AC9">
        <w:rPr>
          <w:i/>
        </w:rPr>
        <w:t>Calluna</w:t>
      </w:r>
      <w:proofErr w:type="spellEnd"/>
      <w:r w:rsidRPr="00915AC9">
        <w:rPr>
          <w:i/>
        </w:rPr>
        <w:t xml:space="preserve"> vulgaris</w:t>
      </w:r>
      <w:r w:rsidRPr="00067FD4">
        <w:t xml:space="preserve"> in the Upper </w:t>
      </w:r>
      <w:proofErr w:type="spellStart"/>
      <w:r w:rsidRPr="00067FD4">
        <w:t>Ardenne</w:t>
      </w:r>
      <w:proofErr w:type="spellEnd"/>
      <w:r w:rsidRPr="00067FD4">
        <w:t>. Canadian Journal of Botany, 76, 1843-1851.</w:t>
      </w:r>
    </w:p>
    <w:p w14:paraId="6D874A5F" w14:textId="3C503642" w:rsidR="00067FD4" w:rsidRPr="00067FD4" w:rsidRDefault="00067FD4" w:rsidP="00FE3070">
      <w:proofErr w:type="spellStart"/>
      <w:r w:rsidRPr="00067FD4">
        <w:t>Mandák</w:t>
      </w:r>
      <w:proofErr w:type="spellEnd"/>
      <w:r w:rsidRPr="00067FD4">
        <w:t xml:space="preserve">, B., </w:t>
      </w:r>
      <w:proofErr w:type="spellStart"/>
      <w:r w:rsidRPr="00067FD4">
        <w:t>Bímová</w:t>
      </w:r>
      <w:proofErr w:type="spellEnd"/>
      <w:r w:rsidRPr="00067FD4">
        <w:t xml:space="preserve">, K., </w:t>
      </w:r>
      <w:proofErr w:type="spellStart"/>
      <w:r w:rsidRPr="00067FD4">
        <w:t>Mahelka</w:t>
      </w:r>
      <w:proofErr w:type="spellEnd"/>
      <w:r w:rsidRPr="00067FD4">
        <w:t xml:space="preserve">, V., &amp; </w:t>
      </w:r>
      <w:proofErr w:type="spellStart"/>
      <w:r w:rsidRPr="00067FD4">
        <w:t>Plačková</w:t>
      </w:r>
      <w:proofErr w:type="spellEnd"/>
      <w:r w:rsidRPr="00067FD4">
        <w:t xml:space="preserve">, I. (2006). How much genetic variation is stored in the seed bank? A study of </w:t>
      </w:r>
      <w:r w:rsidRPr="00915AC9">
        <w:rPr>
          <w:i/>
        </w:rPr>
        <w:t xml:space="preserve">Atriplex </w:t>
      </w:r>
      <w:proofErr w:type="spellStart"/>
      <w:r w:rsidRPr="00915AC9">
        <w:rPr>
          <w:i/>
        </w:rPr>
        <w:t>tatarica</w:t>
      </w:r>
      <w:proofErr w:type="spellEnd"/>
      <w:r w:rsidRPr="00067FD4">
        <w:t xml:space="preserve"> (Chenopodiaceae). Molecular Ecology, 15, 2653-2663.</w:t>
      </w:r>
    </w:p>
    <w:p w14:paraId="12AE283D" w14:textId="1C74ECB6" w:rsidR="00067FD4" w:rsidRPr="00067FD4" w:rsidRDefault="00067FD4" w:rsidP="00FE3070">
      <w:r w:rsidRPr="00067FD4">
        <w:t xml:space="preserve">Madsen, A.T., Murray, A.S., Andersen, T.J., </w:t>
      </w:r>
      <w:proofErr w:type="spellStart"/>
      <w:r w:rsidRPr="00067FD4">
        <w:t>Pejrup</w:t>
      </w:r>
      <w:proofErr w:type="spellEnd"/>
      <w:r w:rsidRPr="00067FD4">
        <w:t xml:space="preserve">, M., &amp; </w:t>
      </w:r>
      <w:proofErr w:type="spellStart"/>
      <w:r w:rsidRPr="00067FD4">
        <w:t>Breuning</w:t>
      </w:r>
      <w:proofErr w:type="spellEnd"/>
      <w:r w:rsidRPr="00067FD4">
        <w:t>-Madsen, H. (2005). Optically stimulated luminescence dating of young estuarine sediments: a comparison with 210Pb and 137Cs dating. Marine Geology, 214, 251-268.</w:t>
      </w:r>
    </w:p>
    <w:p w14:paraId="460A4479" w14:textId="7BE9ADAA" w:rsidR="00067FD4" w:rsidRPr="00067FD4" w:rsidRDefault="00067FD4" w:rsidP="00FE3070">
      <w:r w:rsidRPr="00067FD4">
        <w:t xml:space="preserve">McCue, K., &amp; </w:t>
      </w:r>
      <w:proofErr w:type="spellStart"/>
      <w:r w:rsidRPr="00067FD4">
        <w:t>Holtsford</w:t>
      </w:r>
      <w:proofErr w:type="spellEnd"/>
      <w:r w:rsidRPr="00067FD4">
        <w:t xml:space="preserve">, T. (1998). Seed bank influences on genetic diversity in the rare annual </w:t>
      </w:r>
      <w:r w:rsidRPr="00915AC9">
        <w:rPr>
          <w:i/>
        </w:rPr>
        <w:t xml:space="preserve">Clarkia </w:t>
      </w:r>
      <w:proofErr w:type="spellStart"/>
      <w:r w:rsidRPr="00915AC9">
        <w:rPr>
          <w:i/>
        </w:rPr>
        <w:t>springvillensi</w:t>
      </w:r>
      <w:r w:rsidRPr="00067FD4">
        <w:t>s</w:t>
      </w:r>
      <w:proofErr w:type="spellEnd"/>
      <w:r w:rsidRPr="00067FD4">
        <w:t xml:space="preserve"> (</w:t>
      </w:r>
      <w:proofErr w:type="spellStart"/>
      <w:r w:rsidRPr="00067FD4">
        <w:t>Onagraceae</w:t>
      </w:r>
      <w:proofErr w:type="spellEnd"/>
      <w:r w:rsidRPr="00067FD4">
        <w:t>). American Journal of Botany, 85, 30-30.</w:t>
      </w:r>
    </w:p>
    <w:p w14:paraId="5DBB2DBA" w14:textId="5E904C29" w:rsidR="00067FD4" w:rsidRPr="00067FD4" w:rsidRDefault="00067FD4" w:rsidP="00FE3070">
      <w:r w:rsidRPr="00067FD4">
        <w:t xml:space="preserve">McGraw, J. B. (1993). Ecological genetic variation in seed banks. IV. Differentiation of extant and seed bank-derived populations of </w:t>
      </w:r>
      <w:proofErr w:type="spellStart"/>
      <w:r w:rsidRPr="00915AC9">
        <w:rPr>
          <w:i/>
        </w:rPr>
        <w:t>Eriophorum</w:t>
      </w:r>
      <w:proofErr w:type="spellEnd"/>
      <w:r w:rsidRPr="00915AC9">
        <w:rPr>
          <w:i/>
        </w:rPr>
        <w:t xml:space="preserve"> </w:t>
      </w:r>
      <w:proofErr w:type="spellStart"/>
      <w:r w:rsidRPr="00915AC9">
        <w:rPr>
          <w:i/>
        </w:rPr>
        <w:t>vaginatum</w:t>
      </w:r>
      <w:proofErr w:type="spellEnd"/>
      <w:r w:rsidRPr="00067FD4">
        <w:t>. Arctic and Alpine Research, 45-49.</w:t>
      </w:r>
    </w:p>
    <w:p w14:paraId="623EF8C7" w14:textId="44687EBA" w:rsidR="00067FD4" w:rsidRPr="00067FD4" w:rsidRDefault="00067FD4" w:rsidP="00FE3070">
      <w:r w:rsidRPr="00067FD4">
        <w:t xml:space="preserve">McGraw, J. B., </w:t>
      </w:r>
      <w:proofErr w:type="spellStart"/>
      <w:r w:rsidRPr="00067FD4">
        <w:t>Vavrek</w:t>
      </w:r>
      <w:proofErr w:type="spellEnd"/>
      <w:r w:rsidRPr="00067FD4">
        <w:t>, M. C., &amp; Bennington, C. C. (1991). Ecological genetic variation in seed banks I. Establishment of a time transect. Journal of Ecology, 79, 617-625.</w:t>
      </w:r>
    </w:p>
    <w:p w14:paraId="78D9900E" w14:textId="0882F4F0" w:rsidR="00067FD4" w:rsidRPr="00067FD4" w:rsidRDefault="00067FD4" w:rsidP="00FE3070">
      <w:proofErr w:type="spellStart"/>
      <w:r w:rsidRPr="00067FD4">
        <w:t>Megonigal</w:t>
      </w:r>
      <w:proofErr w:type="spellEnd"/>
      <w:r w:rsidRPr="00067FD4">
        <w:t xml:space="preserve">, J. P., Chapman, S., Crooks, S., Dijkstra, P., Kirwan, M., &amp; Langley, J. A. (2016). Impacts and effects of ocean warming on tidal marsh and tidal freshwater forest ecosystems. In: </w:t>
      </w:r>
      <w:proofErr w:type="spellStart"/>
      <w:r w:rsidRPr="00067FD4">
        <w:t>Laffoley</w:t>
      </w:r>
      <w:proofErr w:type="spellEnd"/>
      <w:r w:rsidRPr="00067FD4">
        <w:t xml:space="preserve">, D., &amp; Baxter, J. M. (Eds). Explaining </w:t>
      </w:r>
      <w:r w:rsidRPr="00067FD4">
        <w:lastRenderedPageBreak/>
        <w:t>ocean warming: Causes, scale, effects and consequences (pp. 105-122). Gland, Switzerland: IUCN</w:t>
      </w:r>
    </w:p>
    <w:p w14:paraId="1BE5763E" w14:textId="35CFB9BE" w:rsidR="00067FD4" w:rsidRPr="00067FD4" w:rsidRDefault="00067FD4" w:rsidP="00FE3070">
      <w:proofErr w:type="spellStart"/>
      <w:r w:rsidRPr="00067FD4">
        <w:t>Mergeay</w:t>
      </w:r>
      <w:proofErr w:type="spellEnd"/>
      <w:r w:rsidRPr="00067FD4">
        <w:t xml:space="preserve">, J., </w:t>
      </w:r>
      <w:proofErr w:type="spellStart"/>
      <w:r w:rsidRPr="00067FD4">
        <w:t>Vanoverbeke</w:t>
      </w:r>
      <w:proofErr w:type="spellEnd"/>
      <w:r w:rsidRPr="00067FD4">
        <w:t xml:space="preserve">, J., Verschuren, D., &amp; </w:t>
      </w:r>
      <w:proofErr w:type="spellStart"/>
      <w:r w:rsidRPr="00067FD4">
        <w:t>Meester</w:t>
      </w:r>
      <w:proofErr w:type="spellEnd"/>
      <w:r w:rsidRPr="00067FD4">
        <w:t>, L. D. (2007). Extinction, recolonization, and dispersal through time in a planktonic crustacean. Journal of Ecology, 88, 3032-3043.</w:t>
      </w:r>
    </w:p>
    <w:p w14:paraId="0E732445" w14:textId="2B3FDA16" w:rsidR="00067FD4" w:rsidRPr="00067FD4" w:rsidRDefault="00067FD4" w:rsidP="00FE3070">
      <w:r w:rsidRPr="00067FD4">
        <w:t xml:space="preserve">Miller, D. L., </w:t>
      </w:r>
      <w:proofErr w:type="spellStart"/>
      <w:r w:rsidRPr="00067FD4">
        <w:t>Smeins</w:t>
      </w:r>
      <w:proofErr w:type="spellEnd"/>
      <w:r w:rsidRPr="00067FD4">
        <w:t xml:space="preserve">, F. E., </w:t>
      </w:r>
      <w:proofErr w:type="spellStart"/>
      <w:r w:rsidR="008B79F3">
        <w:t>I</w:t>
      </w:r>
      <w:r w:rsidRPr="00067FD4">
        <w:t>bb</w:t>
      </w:r>
      <w:proofErr w:type="spellEnd"/>
      <w:r w:rsidRPr="00067FD4">
        <w:t xml:space="preserve">, J. W., &amp; </w:t>
      </w:r>
      <w:proofErr w:type="spellStart"/>
      <w:r w:rsidRPr="00067FD4">
        <w:t>Longnecker</w:t>
      </w:r>
      <w:proofErr w:type="spellEnd"/>
      <w:r w:rsidRPr="00067FD4">
        <w:t xml:space="preserve">, M. T. (1997). Regeneration of </w:t>
      </w:r>
      <w:proofErr w:type="spellStart"/>
      <w:r w:rsidRPr="00915AC9">
        <w:rPr>
          <w:i/>
        </w:rPr>
        <w:t>Scirpus</w:t>
      </w:r>
      <w:proofErr w:type="spellEnd"/>
      <w:r w:rsidRPr="00915AC9">
        <w:rPr>
          <w:i/>
        </w:rPr>
        <w:t xml:space="preserve"> americanus</w:t>
      </w:r>
      <w:r w:rsidRPr="00067FD4">
        <w:t xml:space="preserve"> in a Texas coastal marsh following lesser snow goose herbivory. </w:t>
      </w:r>
      <w:r w:rsidR="00915AC9">
        <w:t>We</w:t>
      </w:r>
      <w:r w:rsidRPr="00067FD4">
        <w:t>tlands, 17, 31-42.</w:t>
      </w:r>
    </w:p>
    <w:p w14:paraId="16A68D43" w14:textId="2A8FD4C6" w:rsidR="00067FD4" w:rsidRPr="00067FD4" w:rsidRDefault="00067FD4" w:rsidP="00FE3070">
      <w:r w:rsidRPr="00067FD4">
        <w:t>Moody</w:t>
      </w:r>
      <w:r w:rsidRPr="00067FD4">
        <w:rPr>
          <w:rFonts w:ascii="Cambria Math" w:hAnsi="Cambria Math" w:cs="Cambria Math"/>
        </w:rPr>
        <w:t>‐</w:t>
      </w:r>
      <w:r w:rsidR="00915AC9">
        <w:t>We</w:t>
      </w:r>
      <w:r w:rsidRPr="00067FD4">
        <w:t>is, J. E., &amp; Alexander, H. M. (2007). The mechanisms and consequences of seed bank formation in wild sunflo</w:t>
      </w:r>
      <w:r w:rsidR="00915AC9">
        <w:t>we</w:t>
      </w:r>
      <w:r w:rsidRPr="00067FD4">
        <w:t>rs (</w:t>
      </w:r>
      <w:r w:rsidRPr="00915AC9">
        <w:rPr>
          <w:i/>
        </w:rPr>
        <w:t>Helianthus annuus</w:t>
      </w:r>
      <w:r w:rsidRPr="00067FD4">
        <w:t>). Journal of Ecology, 95, 851-64.</w:t>
      </w:r>
    </w:p>
    <w:p w14:paraId="462C2CA6" w14:textId="352184C2" w:rsidR="00067FD4" w:rsidRPr="00067FD4" w:rsidRDefault="00067FD4" w:rsidP="00FE3070">
      <w:r w:rsidRPr="00067FD4">
        <w:t xml:space="preserve">Morris, A. B., </w:t>
      </w:r>
      <w:proofErr w:type="spellStart"/>
      <w:r w:rsidRPr="00067FD4">
        <w:t>Baucom</w:t>
      </w:r>
      <w:proofErr w:type="spellEnd"/>
      <w:r w:rsidRPr="00067FD4">
        <w:t xml:space="preserve">, R. S., &amp; Cruzan, M. B. (2002). Stratified analysis of the soil seed bank in the cedar glade endemic </w:t>
      </w:r>
      <w:r w:rsidRPr="00915AC9">
        <w:rPr>
          <w:i/>
        </w:rPr>
        <w:t xml:space="preserve">Astragalus </w:t>
      </w:r>
      <w:proofErr w:type="spellStart"/>
      <w:r w:rsidRPr="00915AC9">
        <w:rPr>
          <w:i/>
        </w:rPr>
        <w:t>bibullatus</w:t>
      </w:r>
      <w:proofErr w:type="spellEnd"/>
      <w:r w:rsidRPr="00067FD4">
        <w:t>: evidence for historical changes in genetic structure. American Journal of Botany, 89, 29-36.</w:t>
      </w:r>
    </w:p>
    <w:p w14:paraId="182C1688" w14:textId="568AF3B3" w:rsidR="00067FD4" w:rsidRPr="00067FD4" w:rsidRDefault="00067FD4" w:rsidP="00FE3070">
      <w:r w:rsidRPr="00067FD4">
        <w:t>Olsen, C.R., Larsen, I.L., Lowry, P.D., Cutshall, N.H., &amp; Nichols, M.M. (1986). Geochemistry and deposition of 7Be in river</w:t>
      </w:r>
      <w:r w:rsidRPr="00067FD4">
        <w:rPr>
          <w:rFonts w:ascii="Cambria Math" w:hAnsi="Cambria Math" w:cs="Cambria Math"/>
        </w:rPr>
        <w:t>‐</w:t>
      </w:r>
      <w:r w:rsidRPr="00067FD4">
        <w:t>estuarine and coastal waters. Journal of Geophysical Research: Oceans, 91, 896-908.</w:t>
      </w:r>
    </w:p>
    <w:p w14:paraId="54674756" w14:textId="0F19E442" w:rsidR="00067FD4" w:rsidRPr="00067FD4" w:rsidRDefault="00067FD4" w:rsidP="00FE3070">
      <w:r w:rsidRPr="00067FD4">
        <w:t xml:space="preserve">Orsini, L., Marshall, H., Cuenca, C. M., Chaturvedi, A., Thomas, K. W., </w:t>
      </w:r>
      <w:proofErr w:type="spellStart"/>
      <w:r w:rsidRPr="00067FD4">
        <w:t>Pfrender</w:t>
      </w:r>
      <w:proofErr w:type="spellEnd"/>
      <w:r w:rsidRPr="00067FD4">
        <w:t xml:space="preserve">, M. E., </w:t>
      </w:r>
      <w:proofErr w:type="spellStart"/>
      <w:r w:rsidRPr="00067FD4">
        <w:t>Spanier</w:t>
      </w:r>
      <w:proofErr w:type="spellEnd"/>
      <w:r w:rsidRPr="00067FD4">
        <w:t xml:space="preserve">, K. I., &amp; De </w:t>
      </w:r>
      <w:proofErr w:type="spellStart"/>
      <w:r w:rsidRPr="00067FD4">
        <w:t>Meester</w:t>
      </w:r>
      <w:proofErr w:type="spellEnd"/>
      <w:r w:rsidRPr="00067FD4">
        <w:t xml:space="preserve">, L. (2016). Temporal genetic stability in </w:t>
      </w:r>
      <w:r w:rsidR="00915AC9">
        <w:t>n</w:t>
      </w:r>
      <w:r w:rsidRPr="00067FD4">
        <w:t xml:space="preserve">atural populations of the </w:t>
      </w:r>
      <w:proofErr w:type="spellStart"/>
      <w:r w:rsidRPr="00067FD4">
        <w:t>waterflea</w:t>
      </w:r>
      <w:proofErr w:type="spellEnd"/>
      <w:r w:rsidRPr="00067FD4">
        <w:t xml:space="preserve"> </w:t>
      </w:r>
      <w:r w:rsidRPr="001458A3">
        <w:rPr>
          <w:i/>
        </w:rPr>
        <w:t>Daphnia magna</w:t>
      </w:r>
      <w:r w:rsidRPr="00067FD4">
        <w:t xml:space="preserve"> in response to strong selection pressure. Molecular Ecology, 25, 6024-38.</w:t>
      </w:r>
    </w:p>
    <w:p w14:paraId="43835918" w14:textId="7D3538A9" w:rsidR="00067FD4" w:rsidRPr="00067FD4" w:rsidRDefault="00067FD4" w:rsidP="00FE3070">
      <w:r w:rsidRPr="00067FD4">
        <w:t xml:space="preserve">Park, J., Yu, K. B., Lim, H. S., &amp; Shin, Y. H. (2012). Multi-proxy evidence for late Holocene anthropogenic environmental changes at </w:t>
      </w:r>
      <w:proofErr w:type="spellStart"/>
      <w:r w:rsidRPr="00067FD4">
        <w:t>Bongpo</w:t>
      </w:r>
      <w:proofErr w:type="spellEnd"/>
      <w:r w:rsidRPr="00067FD4">
        <w:t xml:space="preserve"> marsh on the east coast of Korea. Quaternary Research, 78, 209-216.</w:t>
      </w:r>
    </w:p>
    <w:p w14:paraId="41E655BE" w14:textId="1EEA1385" w:rsidR="00067FD4" w:rsidRPr="00067FD4" w:rsidRDefault="00067FD4" w:rsidP="00FE3070">
      <w:r w:rsidRPr="00067FD4">
        <w:t xml:space="preserve">Parks, J.C., &amp; </w:t>
      </w:r>
      <w:r w:rsidR="001458A3">
        <w:t>We</w:t>
      </w:r>
      <w:r w:rsidRPr="00067FD4">
        <w:t>rth, C. R. (1993). A study of spatial features of clones in a population of bracken fern, Pteridium aquilinum (</w:t>
      </w:r>
      <w:proofErr w:type="spellStart"/>
      <w:r w:rsidRPr="00067FD4">
        <w:t>Dennstaedtiaceae</w:t>
      </w:r>
      <w:proofErr w:type="spellEnd"/>
      <w:r w:rsidRPr="00067FD4">
        <w:t>). American Journal of Botany, 80, 537-44.</w:t>
      </w:r>
    </w:p>
    <w:p w14:paraId="5243E7F4" w14:textId="284447D1" w:rsidR="00067FD4" w:rsidRPr="00067FD4" w:rsidRDefault="00067FD4" w:rsidP="00FE3070">
      <w:proofErr w:type="spellStart"/>
      <w:r w:rsidRPr="00067FD4">
        <w:t>Peakall</w:t>
      </w:r>
      <w:proofErr w:type="spellEnd"/>
      <w:r w:rsidRPr="00067FD4">
        <w:t xml:space="preserve">, R., &amp; </w:t>
      </w:r>
      <w:proofErr w:type="spellStart"/>
      <w:r w:rsidRPr="00067FD4">
        <w:t>Smouse</w:t>
      </w:r>
      <w:proofErr w:type="spellEnd"/>
      <w:r w:rsidRPr="00067FD4">
        <w:t>, P. E. (2006). GENALEX 6: genetic analysis in Excel. Population genetic software for teaching and research. Molecular Ecology Notes, 1, 288-295.</w:t>
      </w:r>
    </w:p>
    <w:p w14:paraId="66B23E6F" w14:textId="7450D8BD" w:rsidR="00067FD4" w:rsidRPr="00067FD4" w:rsidRDefault="00067FD4" w:rsidP="00FE3070">
      <w:proofErr w:type="spellStart"/>
      <w:r w:rsidRPr="00067FD4">
        <w:t>Pennings</w:t>
      </w:r>
      <w:proofErr w:type="spellEnd"/>
      <w:r w:rsidRPr="00067FD4">
        <w:t xml:space="preserve">, S. C., &amp; Callaway, R. M. (2000). The advantages of clonal integration under different ecological conditions: a community-wide test. Journal of Ecology, 81, 709-716. </w:t>
      </w:r>
    </w:p>
    <w:p w14:paraId="569295C0" w14:textId="16A0F224" w:rsidR="00067FD4" w:rsidRPr="00067FD4" w:rsidRDefault="00067FD4" w:rsidP="00FE3070">
      <w:proofErr w:type="spellStart"/>
      <w:r w:rsidRPr="00067FD4">
        <w:t>Pennings</w:t>
      </w:r>
      <w:proofErr w:type="spellEnd"/>
      <w:r w:rsidRPr="00067FD4">
        <w:t xml:space="preserve">, S. C., Grant, M. B., &amp; </w:t>
      </w:r>
      <w:proofErr w:type="spellStart"/>
      <w:r w:rsidRPr="00067FD4">
        <w:t>Bertness</w:t>
      </w:r>
      <w:proofErr w:type="spellEnd"/>
      <w:r w:rsidRPr="00067FD4">
        <w:t>, M. D. (2005). Plant zonation in low</w:t>
      </w:r>
      <w:r w:rsidRPr="00067FD4">
        <w:rPr>
          <w:rFonts w:ascii="Cambria Math" w:hAnsi="Cambria Math" w:cs="Cambria Math"/>
        </w:rPr>
        <w:t>‐</w:t>
      </w:r>
      <w:r w:rsidRPr="00067FD4">
        <w:t>latitude salt marshes: disentangling the roles of flooding, salinity and competition. Journal of Ecology, 93, 159-167.</w:t>
      </w:r>
    </w:p>
    <w:p w14:paraId="0213FC9E" w14:textId="16DE1299" w:rsidR="00067FD4" w:rsidRPr="00067FD4" w:rsidRDefault="00067FD4" w:rsidP="00FE3070">
      <w:r w:rsidRPr="00067FD4">
        <w:t xml:space="preserve">Pollard, H. G., </w:t>
      </w:r>
      <w:proofErr w:type="spellStart"/>
      <w:r w:rsidRPr="00067FD4">
        <w:t>Colbourne</w:t>
      </w:r>
      <w:proofErr w:type="spellEnd"/>
      <w:r w:rsidRPr="00067FD4">
        <w:t xml:space="preserve">, &amp; J. K., Keller, W. (2003). Reconstruction of centuries-old </w:t>
      </w:r>
      <w:r w:rsidRPr="00F53A51">
        <w:rPr>
          <w:i/>
          <w:iCs/>
        </w:rPr>
        <w:t>Daphnia</w:t>
      </w:r>
      <w:r w:rsidRPr="00067FD4">
        <w:t xml:space="preserve"> communities in a lake recovering from acidification and metal contamination. AMBIO: A Journal of the Human Environment, 32, 214-8.</w:t>
      </w:r>
    </w:p>
    <w:p w14:paraId="467E86BC" w14:textId="5A062635" w:rsidR="00067FD4" w:rsidRPr="00067FD4" w:rsidRDefault="00067FD4" w:rsidP="00FE3070">
      <w:proofErr w:type="spellStart"/>
      <w:r w:rsidRPr="00067FD4">
        <w:t>Ponnikas</w:t>
      </w:r>
      <w:proofErr w:type="spellEnd"/>
      <w:r w:rsidRPr="00067FD4">
        <w:t xml:space="preserve">, S., </w:t>
      </w:r>
      <w:proofErr w:type="spellStart"/>
      <w:r w:rsidRPr="00067FD4">
        <w:t>Ollila</w:t>
      </w:r>
      <w:proofErr w:type="spellEnd"/>
      <w:r w:rsidRPr="00067FD4">
        <w:t xml:space="preserve">, T., &amp; </w:t>
      </w:r>
      <w:proofErr w:type="spellStart"/>
      <w:r w:rsidRPr="00067FD4">
        <w:t>Kvist</w:t>
      </w:r>
      <w:proofErr w:type="spellEnd"/>
      <w:r w:rsidRPr="00067FD4">
        <w:t>, L. (2017). Turnover and post</w:t>
      </w:r>
      <w:r w:rsidRPr="00067FD4">
        <w:rPr>
          <w:rFonts w:ascii="Cambria Math" w:hAnsi="Cambria Math" w:cs="Cambria Math"/>
        </w:rPr>
        <w:t>‐</w:t>
      </w:r>
      <w:r w:rsidRPr="00067FD4">
        <w:t>bottleneck genetic structure in a recovering population of Peregrine Falcons Falco peregrinus. Ibis, 159, 311-323.</w:t>
      </w:r>
    </w:p>
    <w:p w14:paraId="4E643A64" w14:textId="42AB88BB" w:rsidR="00067FD4" w:rsidRPr="00067FD4" w:rsidRDefault="00067FD4" w:rsidP="00FE3070">
      <w:r w:rsidRPr="00067FD4">
        <w:t xml:space="preserve">Pritchard, J. K., Stephens, M., &amp; Donnelly, P. (2000). Inference of population structure using </w:t>
      </w:r>
      <w:proofErr w:type="spellStart"/>
      <w:r w:rsidRPr="00067FD4">
        <w:t>multilocus</w:t>
      </w:r>
      <w:proofErr w:type="spellEnd"/>
      <w:r w:rsidRPr="00067FD4">
        <w:t xml:space="preserve"> genotype data. Genetics, 2, 945-959.</w:t>
      </w:r>
    </w:p>
    <w:p w14:paraId="69C1F0E9" w14:textId="465FF207" w:rsidR="00067FD4" w:rsidRPr="00067FD4" w:rsidRDefault="00067FD4" w:rsidP="00FE3070">
      <w:r w:rsidRPr="00067FD4">
        <w:lastRenderedPageBreak/>
        <w:t xml:space="preserve">Proffitt, C. E., Travis, S. E., &amp; Edwards, K. R. (2003). Genotype and elevation influence </w:t>
      </w:r>
      <w:r w:rsidR="00A759B8" w:rsidRPr="00A759B8">
        <w:rPr>
          <w:i/>
        </w:rPr>
        <w:t>Spartina</w:t>
      </w:r>
      <w:r w:rsidRPr="00067FD4">
        <w:t xml:space="preserve"> </w:t>
      </w:r>
      <w:r w:rsidRPr="001458A3">
        <w:rPr>
          <w:i/>
        </w:rPr>
        <w:t>alterniflora</w:t>
      </w:r>
      <w:r w:rsidRPr="00067FD4">
        <w:t xml:space="preserve"> colonization and growth in a created salt marsh. Ecological Applications, 13, 180-192.</w:t>
      </w:r>
    </w:p>
    <w:p w14:paraId="5043F77B" w14:textId="18BEB98F" w:rsidR="00067FD4" w:rsidRPr="00067FD4" w:rsidRDefault="00067FD4" w:rsidP="00FE3070">
      <w:r w:rsidRPr="00067FD4">
        <w:t>Proffitt, C. E., Chiasson, R. L., O</w:t>
      </w:r>
      <w:r w:rsidR="001458A3">
        <w:t>we</w:t>
      </w:r>
      <w:r w:rsidRPr="00067FD4">
        <w:t xml:space="preserve">ns, A. B., Edwards, K. R., &amp; Travis, S. E. (2005). </w:t>
      </w:r>
      <w:r w:rsidR="00A759B8" w:rsidRPr="00A759B8">
        <w:rPr>
          <w:i/>
        </w:rPr>
        <w:t>Spartina</w:t>
      </w:r>
      <w:r w:rsidRPr="00067FD4">
        <w:t xml:space="preserve"> </w:t>
      </w:r>
      <w:r w:rsidRPr="001458A3">
        <w:rPr>
          <w:i/>
        </w:rPr>
        <w:t>alterniflora</w:t>
      </w:r>
      <w:r w:rsidRPr="00067FD4">
        <w:t xml:space="preserve"> genotype influences facilitation and suppression of </w:t>
      </w:r>
      <w:r w:rsidR="009B3813">
        <w:t>h</w:t>
      </w:r>
      <w:r w:rsidRPr="00067FD4">
        <w:t>igh marsh species colonizing an early successional salt marsh. Journal of Ecology, 93, 404-416.</w:t>
      </w:r>
    </w:p>
    <w:p w14:paraId="163399DD" w14:textId="77777777" w:rsidR="00067FD4" w:rsidRPr="00067FD4" w:rsidRDefault="00067FD4" w:rsidP="00FE3070">
      <w:r w:rsidRPr="00067FD4">
        <w:t>R Core Team. (2013). R: A language and environment for statistical computing. R</w:t>
      </w:r>
    </w:p>
    <w:p w14:paraId="54A26A22" w14:textId="77777777" w:rsidR="00067FD4" w:rsidRPr="00067FD4" w:rsidRDefault="00067FD4" w:rsidP="00FE3070">
      <w:r w:rsidRPr="00067FD4">
        <w:t>Foundation for Statistical Computing, Vienna, Austria. ISBN 3-900051-07-0, http://www.R-project.org/.</w:t>
      </w:r>
    </w:p>
    <w:p w14:paraId="0C12D010" w14:textId="77777777" w:rsidR="00067FD4" w:rsidRPr="00067FD4" w:rsidRDefault="00067FD4" w:rsidP="00FE3070">
      <w:proofErr w:type="spellStart"/>
      <w:r w:rsidRPr="00067FD4">
        <w:t>Rambaut</w:t>
      </w:r>
      <w:proofErr w:type="spellEnd"/>
      <w:r w:rsidRPr="00067FD4">
        <w:t xml:space="preserve">, A. (2012). </w:t>
      </w:r>
      <w:proofErr w:type="spellStart"/>
      <w:r w:rsidRPr="00067FD4">
        <w:t>FigTree</w:t>
      </w:r>
      <w:proofErr w:type="spellEnd"/>
      <w:r w:rsidRPr="00067FD4">
        <w:t xml:space="preserve"> v1. 4. Molecular evolution, phylogenetics and epidemiology. Edinburgh, UK: University of Edinburgh, Institute of Evolutionary Biology.</w:t>
      </w:r>
    </w:p>
    <w:p w14:paraId="3C6E443E" w14:textId="390DB451" w:rsidR="00067FD4" w:rsidRPr="00067FD4" w:rsidRDefault="00067FD4" w:rsidP="00FE3070">
      <w:proofErr w:type="spellStart"/>
      <w:r w:rsidRPr="00184E63">
        <w:t>Rasse</w:t>
      </w:r>
      <w:proofErr w:type="spellEnd"/>
      <w:r w:rsidRPr="00184E63">
        <w:t xml:space="preserve">, D. P., </w:t>
      </w:r>
      <w:proofErr w:type="spellStart"/>
      <w:r w:rsidRPr="00184E63">
        <w:t>Peresta</w:t>
      </w:r>
      <w:proofErr w:type="spellEnd"/>
      <w:r w:rsidRPr="00184E63">
        <w:t xml:space="preserve">, G., &amp; Drake, B. G. (2005). </w:t>
      </w:r>
      <w:r w:rsidRPr="00067FD4">
        <w:t xml:space="preserve">Seventeen years of elevated CO2 exposure in a Chesapeake Bay </w:t>
      </w:r>
      <w:proofErr w:type="spellStart"/>
      <w:r w:rsidR="008B79F3">
        <w:t>I</w:t>
      </w:r>
      <w:r w:rsidRPr="00067FD4">
        <w:t>tland</w:t>
      </w:r>
      <w:proofErr w:type="spellEnd"/>
      <w:r w:rsidRPr="00067FD4">
        <w:t>:  sustained but contrasting responses of plant growth and CO2 uptake. Global Change Biology, 11, 369-377.</w:t>
      </w:r>
    </w:p>
    <w:p w14:paraId="53BAE8A5" w14:textId="77777777" w:rsidR="00067FD4" w:rsidRPr="00067FD4" w:rsidRDefault="00067FD4" w:rsidP="00FE3070">
      <w:r w:rsidRPr="00067FD4">
        <w:t xml:space="preserve">Ribeiro, S., Berge, T., </w:t>
      </w:r>
      <w:proofErr w:type="spellStart"/>
      <w:r w:rsidRPr="00067FD4">
        <w:t>Lundholm</w:t>
      </w:r>
      <w:proofErr w:type="spellEnd"/>
      <w:r w:rsidRPr="00067FD4">
        <w:t xml:space="preserve">, N., &amp; </w:t>
      </w:r>
      <w:proofErr w:type="spellStart"/>
      <w:r w:rsidRPr="00067FD4">
        <w:t>Ellegaard</w:t>
      </w:r>
      <w:proofErr w:type="spellEnd"/>
      <w:r w:rsidRPr="00067FD4">
        <w:t xml:space="preserve">, M. (2013). Hundred years of environmental change and phytoplankton </w:t>
      </w:r>
      <w:proofErr w:type="spellStart"/>
      <w:r w:rsidRPr="00067FD4">
        <w:t>ecophysiological</w:t>
      </w:r>
      <w:proofErr w:type="spellEnd"/>
      <w:r w:rsidRPr="00067FD4">
        <w:t xml:space="preserve"> variability archived in coastal sediments. </w:t>
      </w:r>
      <w:proofErr w:type="spellStart"/>
      <w:r w:rsidRPr="00067FD4">
        <w:t>PloS</w:t>
      </w:r>
      <w:proofErr w:type="spellEnd"/>
      <w:r w:rsidRPr="00067FD4">
        <w:t xml:space="preserve"> One, 8, e61184.</w:t>
      </w:r>
    </w:p>
    <w:p w14:paraId="5ECDD7C6" w14:textId="77777777" w:rsidR="00067FD4" w:rsidRPr="00067FD4" w:rsidRDefault="00067FD4" w:rsidP="00FE3070">
      <w:r w:rsidRPr="00067FD4">
        <w:t>Richards, C. L., Hamrick, J. L., Donovan, L. A., &amp; Mauricio, R. (2004). Unexpectedly high clonal diversity of two salt marsh perennials across a severe environmental gradient. Ecology Letters, 7, 1155-1162.</w:t>
      </w:r>
    </w:p>
    <w:p w14:paraId="1DB888F1" w14:textId="758B6409" w:rsidR="00067FD4" w:rsidRPr="00067FD4" w:rsidRDefault="00067FD4" w:rsidP="00FE3070">
      <w:r w:rsidRPr="00067FD4">
        <w:t xml:space="preserve">Robertson, M., </w:t>
      </w:r>
      <w:proofErr w:type="spellStart"/>
      <w:r w:rsidRPr="00067FD4">
        <w:t>Schrey</w:t>
      </w:r>
      <w:proofErr w:type="spellEnd"/>
      <w:r w:rsidRPr="00067FD4">
        <w:t xml:space="preserve">, A., </w:t>
      </w:r>
      <w:proofErr w:type="spellStart"/>
      <w:r w:rsidRPr="00067FD4">
        <w:t>Shayter</w:t>
      </w:r>
      <w:proofErr w:type="spellEnd"/>
      <w:r w:rsidRPr="00067FD4">
        <w:t xml:space="preserve">, A., Moss, C. J., &amp; Richards, C. (2017). Genetic and epigenetic variation in </w:t>
      </w:r>
      <w:r w:rsidR="00A759B8" w:rsidRPr="00A759B8">
        <w:rPr>
          <w:i/>
        </w:rPr>
        <w:t>Spartina</w:t>
      </w:r>
      <w:r w:rsidRPr="00067FD4">
        <w:t xml:space="preserve"> </w:t>
      </w:r>
      <w:r w:rsidRPr="001458A3">
        <w:rPr>
          <w:i/>
        </w:rPr>
        <w:t>alterniflora</w:t>
      </w:r>
      <w:r w:rsidRPr="00067FD4">
        <w:t xml:space="preserve"> following the Deepwater Horizon oil spill. Evolutionary Applications, 10, 792-801.</w:t>
      </w:r>
    </w:p>
    <w:p w14:paraId="4828700A" w14:textId="77777777" w:rsidR="00067FD4" w:rsidRPr="00067FD4" w:rsidRDefault="00067FD4" w:rsidP="00FE3070">
      <w:r w:rsidRPr="00067FD4">
        <w:t xml:space="preserve">Ross, W. M., &amp; </w:t>
      </w:r>
      <w:proofErr w:type="spellStart"/>
      <w:r w:rsidRPr="00067FD4">
        <w:t>Chabreck</w:t>
      </w:r>
      <w:proofErr w:type="spellEnd"/>
      <w:r w:rsidRPr="00067FD4">
        <w:t xml:space="preserve">, R. H. (1972). Factors affecting the growth and survival of natural and planted stands of </w:t>
      </w:r>
      <w:proofErr w:type="spellStart"/>
      <w:r w:rsidRPr="001458A3">
        <w:rPr>
          <w:i/>
        </w:rPr>
        <w:t>Scirpus</w:t>
      </w:r>
      <w:proofErr w:type="spellEnd"/>
      <w:r w:rsidRPr="001458A3">
        <w:rPr>
          <w:i/>
        </w:rPr>
        <w:t xml:space="preserve"> </w:t>
      </w:r>
      <w:proofErr w:type="spellStart"/>
      <w:r w:rsidRPr="001458A3">
        <w:rPr>
          <w:i/>
        </w:rPr>
        <w:t>olneyi</w:t>
      </w:r>
      <w:proofErr w:type="spellEnd"/>
      <w:r w:rsidRPr="00067FD4">
        <w:t>. Proceedings of the Annual Conference, Southeastern Association of Game and Fish Commissioners.</w:t>
      </w:r>
    </w:p>
    <w:p w14:paraId="21A807E4" w14:textId="77777777" w:rsidR="00067FD4" w:rsidRPr="00067FD4" w:rsidRDefault="00067FD4" w:rsidP="00FE3070">
      <w:r w:rsidRPr="00067FD4">
        <w:t>Saunders, C. J. (2003). Soil accumulation in a Chesapeake Bay salt marsh:  modeling 500 years of global change, vegetation change, and rising atmospheric CO</w:t>
      </w:r>
      <w:r w:rsidRPr="00E32534">
        <w:rPr>
          <w:vertAlign w:val="subscript"/>
        </w:rPr>
        <w:t>2</w:t>
      </w:r>
      <w:r w:rsidRPr="00067FD4">
        <w:t>. Ph.D. thesis, Duke University</w:t>
      </w:r>
    </w:p>
    <w:p w14:paraId="26FCFB0A" w14:textId="77777777" w:rsidR="00067FD4" w:rsidRPr="00067FD4" w:rsidRDefault="00067FD4" w:rsidP="00FE3070">
      <w:r w:rsidRPr="00067FD4">
        <w:t xml:space="preserve">Saunders, C. J., </w:t>
      </w:r>
      <w:proofErr w:type="spellStart"/>
      <w:r w:rsidRPr="00067FD4">
        <w:t>Megonigal</w:t>
      </w:r>
      <w:proofErr w:type="spellEnd"/>
      <w:r w:rsidRPr="00067FD4">
        <w:t>, J. P., &amp; Reynolds, J. F. (2006). Comparison of belowground biomass in C3- and C4-dominated mixed communities in a Chesapeake Bay brackish marsh. Plant and Soil, 280, 305-322.</w:t>
      </w:r>
    </w:p>
    <w:p w14:paraId="0B19B2D7" w14:textId="3877C50F" w:rsidR="00067FD4" w:rsidRPr="00067FD4" w:rsidRDefault="00067FD4" w:rsidP="00FE3070">
      <w:proofErr w:type="spellStart"/>
      <w:r w:rsidRPr="00067FD4">
        <w:t>Sherfy</w:t>
      </w:r>
      <w:proofErr w:type="spellEnd"/>
      <w:r w:rsidRPr="00067FD4">
        <w:t xml:space="preserve">, M. H., &amp; Kirkpatrick, R. L. (1999). Additional regression equations for predicting seed yield of moist-soil plants. </w:t>
      </w:r>
      <w:r w:rsidR="001458A3">
        <w:t>We</w:t>
      </w:r>
      <w:r w:rsidRPr="00067FD4">
        <w:t>tlands, 19, 709-714</w:t>
      </w:r>
    </w:p>
    <w:p w14:paraId="73EE9667" w14:textId="77777777" w:rsidR="00067FD4" w:rsidRPr="00067FD4" w:rsidRDefault="00067FD4" w:rsidP="00FE3070">
      <w:r w:rsidRPr="00067FD4">
        <w:t>Stevenson, J., &amp; Hope, G. (2005). A comparison of late Quaternary forest changes in New Caledonia and northeastern Australia. Quaternary Research, 64, 372-83.</w:t>
      </w:r>
    </w:p>
    <w:p w14:paraId="40C88CBC" w14:textId="77777777" w:rsidR="00067FD4" w:rsidRPr="00067FD4" w:rsidRDefault="00067FD4" w:rsidP="00FE3070">
      <w:r w:rsidRPr="00067FD4">
        <w:t>Sultan, S. E., Horgan</w:t>
      </w:r>
      <w:r w:rsidRPr="00067FD4">
        <w:rPr>
          <w:rFonts w:ascii="Cambria Math" w:hAnsi="Cambria Math" w:cs="Cambria Math"/>
        </w:rPr>
        <w:t>‐</w:t>
      </w:r>
      <w:proofErr w:type="spellStart"/>
      <w:r w:rsidRPr="00067FD4">
        <w:t>Kobelski</w:t>
      </w:r>
      <w:proofErr w:type="spellEnd"/>
      <w:r w:rsidRPr="00067FD4">
        <w:t xml:space="preserve">, T., Nichols, L. M., Riggs, C. E., &amp; </w:t>
      </w:r>
      <w:proofErr w:type="spellStart"/>
      <w:r w:rsidRPr="00067FD4">
        <w:t>Waples</w:t>
      </w:r>
      <w:proofErr w:type="spellEnd"/>
      <w:r w:rsidRPr="00067FD4">
        <w:t>, R. K. (2013). A resurrection study reveals rapid adaptive evolution within populations of an invasive plant. Evolutionary Applications, 6, 266-278.</w:t>
      </w:r>
    </w:p>
    <w:p w14:paraId="709B0B4A" w14:textId="77777777" w:rsidR="00067FD4" w:rsidRPr="00067FD4" w:rsidRDefault="00067FD4" w:rsidP="00FE3070">
      <w:r w:rsidRPr="00067FD4">
        <w:lastRenderedPageBreak/>
        <w:t>Templeton, A. R., &amp; Levin, D. A. (1979). Evolutionary consequences of seed pools. The American Naturalist, 114, 232-249.</w:t>
      </w:r>
    </w:p>
    <w:p w14:paraId="1A96CD04" w14:textId="77777777" w:rsidR="00067FD4" w:rsidRPr="00067FD4" w:rsidRDefault="00067FD4" w:rsidP="00FE3070">
      <w:proofErr w:type="spellStart"/>
      <w:r w:rsidRPr="00067FD4">
        <w:t>Tonsor</w:t>
      </w:r>
      <w:proofErr w:type="spellEnd"/>
      <w:r w:rsidRPr="00067FD4">
        <w:t xml:space="preserve">, S. J., Kalisz, S., Fisher, J., &amp; </w:t>
      </w:r>
      <w:proofErr w:type="spellStart"/>
      <w:r w:rsidRPr="00067FD4">
        <w:t>Holtsford</w:t>
      </w:r>
      <w:proofErr w:type="spellEnd"/>
      <w:r w:rsidRPr="00067FD4">
        <w:t>, T. P. (1993). A life</w:t>
      </w:r>
      <w:r w:rsidRPr="00067FD4">
        <w:rPr>
          <w:rFonts w:ascii="Cambria Math" w:hAnsi="Cambria Math" w:cs="Cambria Math"/>
        </w:rPr>
        <w:t>‐</w:t>
      </w:r>
      <w:r w:rsidRPr="00067FD4">
        <w:t>history based study of population genetic structure: seed bank to adults in Plantago lanceolata. Evolution, 47, 833-843.</w:t>
      </w:r>
    </w:p>
    <w:p w14:paraId="14B902D9" w14:textId="41213528" w:rsidR="00067FD4" w:rsidRPr="00067FD4" w:rsidRDefault="00067FD4" w:rsidP="00FE3070">
      <w:proofErr w:type="spellStart"/>
      <w:r w:rsidRPr="00067FD4">
        <w:t>Törnqvist</w:t>
      </w:r>
      <w:proofErr w:type="spellEnd"/>
      <w:r w:rsidRPr="00067FD4">
        <w:t xml:space="preserve">, T. E., González, J. L., Newsom, L. A., van der Borg, K., de Jong, A. F., </w:t>
      </w:r>
      <w:proofErr w:type="spellStart"/>
      <w:r w:rsidRPr="00067FD4">
        <w:t>Kurnik</w:t>
      </w:r>
      <w:proofErr w:type="spellEnd"/>
      <w:r w:rsidRPr="00067FD4">
        <w:t>, C. W. (2004). Deciphering Holocene sea-level history on the</w:t>
      </w:r>
      <w:r w:rsidR="00E93455">
        <w:t xml:space="preserve"> me </w:t>
      </w:r>
      <w:r w:rsidRPr="00067FD4">
        <w:t>Gulf Coast: A high-resolution record from the Mississippi Delta. Geological Society of America Bulletin, 116, 1026-1039.</w:t>
      </w:r>
    </w:p>
    <w:p w14:paraId="09C67B8F" w14:textId="60EA8007" w:rsidR="00067FD4" w:rsidRPr="00067FD4" w:rsidRDefault="00067FD4" w:rsidP="00FE3070">
      <w:r w:rsidRPr="00067FD4">
        <w:t xml:space="preserve">Travis, S. E., Proffitt, C. E., &amp; Ritland, K. (2004). Population structure and inbreeding vary with successional stage in created </w:t>
      </w:r>
      <w:r w:rsidR="00A759B8" w:rsidRPr="00A759B8">
        <w:rPr>
          <w:i/>
        </w:rPr>
        <w:t>Spartina</w:t>
      </w:r>
      <w:r w:rsidRPr="00067FD4">
        <w:t xml:space="preserve"> </w:t>
      </w:r>
      <w:r w:rsidRPr="001458A3">
        <w:rPr>
          <w:i/>
        </w:rPr>
        <w:t>alterniflora</w:t>
      </w:r>
      <w:r w:rsidRPr="00067FD4">
        <w:t xml:space="preserve"> marshes. Ecological Applications, 14, 1189–1202.</w:t>
      </w:r>
    </w:p>
    <w:p w14:paraId="7FD870BE" w14:textId="3B9F2499" w:rsidR="00067FD4" w:rsidRPr="00067FD4" w:rsidRDefault="00067FD4" w:rsidP="00FE3070">
      <w:r w:rsidRPr="00067FD4">
        <w:t xml:space="preserve">Travis, S. E., &amp; Hester, M. W. (2005). A space-for-time substitution reveals the long-term decline in genotypic diversity of a widespread salt marsh plant, </w:t>
      </w:r>
      <w:r w:rsidR="00A759B8" w:rsidRPr="00A759B8">
        <w:rPr>
          <w:i/>
        </w:rPr>
        <w:t>Spartina</w:t>
      </w:r>
      <w:r w:rsidRPr="00067FD4">
        <w:t xml:space="preserve"> </w:t>
      </w:r>
      <w:r w:rsidRPr="001458A3">
        <w:rPr>
          <w:i/>
        </w:rPr>
        <w:t>alterniflora</w:t>
      </w:r>
      <w:r w:rsidRPr="00067FD4">
        <w:t>, over a span of 1500 years. Journal of Ecology, 93, 417-430.</w:t>
      </w:r>
    </w:p>
    <w:p w14:paraId="5D99BDC8" w14:textId="46E94B96" w:rsidR="00067FD4" w:rsidRPr="00067FD4" w:rsidRDefault="00067FD4" w:rsidP="00FE3070">
      <w:proofErr w:type="spellStart"/>
      <w:r w:rsidRPr="00067FD4">
        <w:t>Vavrek</w:t>
      </w:r>
      <w:proofErr w:type="spellEnd"/>
      <w:r w:rsidRPr="00067FD4">
        <w:t>, M. C., McGraw, J. B., &amp; Bennington, C. C. (1991). Ecological genetic variation in seed banks. III. Phenotypic and genetic differences bet</w:t>
      </w:r>
      <w:r w:rsidR="001458A3">
        <w:t>we</w:t>
      </w:r>
      <w:r w:rsidRPr="00067FD4">
        <w:t xml:space="preserve">en young and old seed populations of </w:t>
      </w:r>
      <w:proofErr w:type="spellStart"/>
      <w:r w:rsidRPr="001458A3">
        <w:rPr>
          <w:i/>
        </w:rPr>
        <w:t>Carex</w:t>
      </w:r>
      <w:proofErr w:type="spellEnd"/>
      <w:r w:rsidRPr="001458A3">
        <w:rPr>
          <w:i/>
        </w:rPr>
        <w:t xml:space="preserve"> </w:t>
      </w:r>
      <w:proofErr w:type="spellStart"/>
      <w:r w:rsidRPr="001458A3">
        <w:rPr>
          <w:i/>
        </w:rPr>
        <w:t>bigelowii</w:t>
      </w:r>
      <w:proofErr w:type="spellEnd"/>
      <w:r w:rsidRPr="00067FD4">
        <w:t>. Journal of Ecology, 79, 645-662.</w:t>
      </w:r>
    </w:p>
    <w:p w14:paraId="5A377958" w14:textId="77777777" w:rsidR="00067FD4" w:rsidRPr="00067FD4" w:rsidRDefault="00067FD4" w:rsidP="00FE3070">
      <w:r w:rsidRPr="00067FD4">
        <w:t xml:space="preserve">Wagner, E. J., &amp; </w:t>
      </w:r>
      <w:proofErr w:type="spellStart"/>
      <w:r w:rsidRPr="00067FD4">
        <w:t>Oplinger</w:t>
      </w:r>
      <w:proofErr w:type="spellEnd"/>
      <w:r w:rsidRPr="00067FD4">
        <w:t xml:space="preserve">, R. W. (2017). Effect of overwinter hydration, seed storage time, temperature, and photoperiod on germination of some </w:t>
      </w:r>
      <w:proofErr w:type="spellStart"/>
      <w:r w:rsidRPr="00067FD4">
        <w:t>Carex</w:t>
      </w:r>
      <w:proofErr w:type="spellEnd"/>
      <w:r w:rsidRPr="00067FD4">
        <w:t>, Juncus, and Alopecurus species. Aquatic Botany, 137, 39-49.</w:t>
      </w:r>
    </w:p>
    <w:p w14:paraId="651BB75D" w14:textId="77777777" w:rsidR="00067FD4" w:rsidRPr="00067FD4" w:rsidRDefault="00067FD4" w:rsidP="00FE3070">
      <w:proofErr w:type="spellStart"/>
      <w:r w:rsidRPr="00067FD4">
        <w:t>Waples</w:t>
      </w:r>
      <w:proofErr w:type="spellEnd"/>
      <w:r w:rsidRPr="00067FD4">
        <w:t>, R. S., &amp; Do, C. H. (2008). LDNE: a program for estimating effective population size from data on linkage disequilibrium. Molecular Ecology Resources, 8, 753-6.</w:t>
      </w:r>
    </w:p>
    <w:p w14:paraId="5461C872" w14:textId="1B5D4063" w:rsidR="00067FD4" w:rsidRPr="00067FD4" w:rsidRDefault="00067FD4" w:rsidP="00FE3070">
      <w:r w:rsidRPr="00067FD4">
        <w:t>Wares, J. P. (2002). Community genetics in the north</w:t>
      </w:r>
      <w:r w:rsidR="001458A3">
        <w:t>we</w:t>
      </w:r>
      <w:r w:rsidRPr="00067FD4">
        <w:t>stern Atlantic intertidal. Molecular Ecology, 11, 1131-1144.</w:t>
      </w:r>
    </w:p>
    <w:p w14:paraId="54D39B09" w14:textId="3D73457A" w:rsidR="00067FD4" w:rsidRPr="00067FD4" w:rsidRDefault="001458A3" w:rsidP="00FE3070">
      <w:r>
        <w:t>We</w:t>
      </w:r>
      <w:r w:rsidR="00067FD4" w:rsidRPr="00067FD4">
        <w:t xml:space="preserve">ider, L. J., Lampert, W., </w:t>
      </w:r>
      <w:r>
        <w:t>We</w:t>
      </w:r>
      <w:r w:rsidR="00067FD4" w:rsidRPr="00067FD4">
        <w:t xml:space="preserve">ssels, M., </w:t>
      </w:r>
      <w:proofErr w:type="spellStart"/>
      <w:r w:rsidR="00067FD4" w:rsidRPr="00067FD4">
        <w:t>Colbourne</w:t>
      </w:r>
      <w:proofErr w:type="spellEnd"/>
      <w:r w:rsidR="00067FD4" w:rsidRPr="00067FD4">
        <w:t>, J. K., &amp; Limburg, P. (1997). Long–term genetic shifts in a microcrustacean egg bank associated with anthropogenic changes in the Lake Constance ecosystem. Proceedings of the Royal Society of London: Biological Sciences, 264, 1613-1618.</w:t>
      </w:r>
    </w:p>
    <w:p w14:paraId="0214ACB8" w14:textId="5D99B03A" w:rsidR="00067FD4" w:rsidRPr="00067FD4" w:rsidRDefault="001458A3" w:rsidP="00FE3070">
      <w:r>
        <w:t>We</w:t>
      </w:r>
      <w:r w:rsidR="00067FD4" w:rsidRPr="00067FD4">
        <w:t>is, A. E. (2018). Detecting the “invisible fraction” bias in resurrection experiments. Evolutionary Applications, 11, 88-95.</w:t>
      </w:r>
    </w:p>
    <w:p w14:paraId="2E4C9ED5" w14:textId="617E7FA7" w:rsidR="00067FD4" w:rsidRDefault="00067FD4" w:rsidP="0069710B">
      <w:proofErr w:type="spellStart"/>
      <w:r w:rsidRPr="00067FD4">
        <w:t>Zipperle</w:t>
      </w:r>
      <w:proofErr w:type="spellEnd"/>
      <w:r w:rsidRPr="00067FD4">
        <w:t xml:space="preserve">, A. M., Coyer, J. A., </w:t>
      </w:r>
      <w:proofErr w:type="spellStart"/>
      <w:r w:rsidRPr="00067FD4">
        <w:t>Reise</w:t>
      </w:r>
      <w:proofErr w:type="spellEnd"/>
      <w:r w:rsidRPr="00067FD4">
        <w:t xml:space="preserve">, K., Stam, W. T., &amp; Olsen, J. L. (2009). Evidence for persistent seed banks in dwarf eelgrass </w:t>
      </w:r>
      <w:r w:rsidRPr="001458A3">
        <w:rPr>
          <w:i/>
        </w:rPr>
        <w:t xml:space="preserve">Zostera </w:t>
      </w:r>
      <w:proofErr w:type="spellStart"/>
      <w:r w:rsidRPr="001458A3">
        <w:rPr>
          <w:i/>
        </w:rPr>
        <w:t>noltii</w:t>
      </w:r>
      <w:proofErr w:type="spellEnd"/>
      <w:r w:rsidRPr="00067FD4">
        <w:t xml:space="preserve"> in the German </w:t>
      </w:r>
      <w:proofErr w:type="spellStart"/>
      <w:r w:rsidRPr="00067FD4">
        <w:t>Wadden</w:t>
      </w:r>
      <w:proofErr w:type="spellEnd"/>
      <w:r w:rsidRPr="00067FD4">
        <w:t xml:space="preserve"> Sea. Marine Ecology Progress Series, 380, 73-80. </w:t>
      </w:r>
    </w:p>
    <w:p w14:paraId="4CF41710" w14:textId="4B25A225" w:rsidR="0025614D" w:rsidRDefault="0025614D" w:rsidP="0069710B"/>
    <w:p w14:paraId="7DCA3D67" w14:textId="0277C2D0" w:rsidR="0025614D" w:rsidRDefault="0025614D" w:rsidP="0069710B"/>
    <w:p w14:paraId="47795225" w14:textId="385F6E70" w:rsidR="0025614D" w:rsidRDefault="0025614D" w:rsidP="0069710B"/>
    <w:p w14:paraId="401C9C59" w14:textId="215EA895" w:rsidR="0025614D" w:rsidRDefault="0025614D" w:rsidP="0069710B"/>
    <w:p w14:paraId="47760DBB" w14:textId="45F9CC8F" w:rsidR="0025614D" w:rsidRDefault="0025614D" w:rsidP="0069710B"/>
    <w:p w14:paraId="1B296105" w14:textId="77777777" w:rsidR="0025614D" w:rsidRPr="0069710B" w:rsidRDefault="0025614D" w:rsidP="0069710B"/>
    <w:p w14:paraId="66C708F4" w14:textId="77777777" w:rsidR="00090D60" w:rsidRDefault="00067FD4" w:rsidP="00090D60">
      <w:pPr>
        <w:pStyle w:val="Heading2"/>
      </w:pPr>
      <w:bookmarkStart w:id="33" w:name="_Toc57401153"/>
      <w:r w:rsidRPr="00090D60">
        <w:lastRenderedPageBreak/>
        <w:t>FIGURE</w:t>
      </w:r>
      <w:r w:rsidRPr="00067FD4">
        <w:t xml:space="preserve"> LEGENDS</w:t>
      </w:r>
      <w:bookmarkEnd w:id="33"/>
    </w:p>
    <w:p w14:paraId="11B1EA2C" w14:textId="0C8BDF20" w:rsidR="00412EFD" w:rsidRDefault="00412EFD" w:rsidP="008D7F4D">
      <w:r w:rsidRPr="00412EFD">
        <w:t xml:space="preserve">Figure 1: Profile of the </w:t>
      </w:r>
      <w:proofErr w:type="spellStart"/>
      <w:r w:rsidR="00A759B8" w:rsidRPr="00A759B8">
        <w:rPr>
          <w:i/>
        </w:rPr>
        <w:t>Schoenoplectus</w:t>
      </w:r>
      <w:proofErr w:type="spellEnd"/>
      <w:r w:rsidRPr="00412EFD">
        <w:t xml:space="preserve"> </w:t>
      </w:r>
      <w:r w:rsidRPr="001458A3">
        <w:rPr>
          <w:i/>
        </w:rPr>
        <w:t>americanus</w:t>
      </w:r>
      <w:r w:rsidRPr="00412EFD">
        <w:t xml:space="preserve"> seed bank in Kirkpatrick Marsh. Relative abundance of </w:t>
      </w:r>
      <w:r w:rsidR="00A759B8" w:rsidRPr="00A759B8">
        <w:rPr>
          <w:i/>
        </w:rPr>
        <w:t>S. americanus</w:t>
      </w:r>
      <w:r w:rsidRPr="00412EFD">
        <w:t xml:space="preserve"> seeds recovered from a series of soil cores taken in Kirkpatrick Marsh. Estimated dates of soil depths from </w:t>
      </w:r>
      <w:r w:rsidRPr="001458A3">
        <w:rPr>
          <w:vertAlign w:val="superscript"/>
        </w:rPr>
        <w:t>137</w:t>
      </w:r>
      <w:r w:rsidRPr="00412EFD">
        <w:t xml:space="preserve">Cs (blue line=max concentration) and </w:t>
      </w:r>
      <w:r w:rsidRPr="001458A3">
        <w:rPr>
          <w:vertAlign w:val="superscript"/>
        </w:rPr>
        <w:t>210</w:t>
      </w:r>
      <w:r w:rsidRPr="00412EFD">
        <w:t xml:space="preserve">Pb (right outset) according to a Constant-Flux variable sedimentation rate model. </w:t>
      </w:r>
    </w:p>
    <w:p w14:paraId="6CFB7835" w14:textId="77777777" w:rsidR="008D7F4D" w:rsidRPr="008D7F4D" w:rsidRDefault="008D7F4D" w:rsidP="008D7F4D">
      <w:pPr>
        <w:rPr>
          <w:b/>
          <w:bCs/>
          <w:iCs/>
          <w:sz w:val="28"/>
          <w:szCs w:val="28"/>
        </w:rPr>
      </w:pPr>
    </w:p>
    <w:p w14:paraId="7171504E" w14:textId="77777777" w:rsidR="00412EFD" w:rsidRPr="00412EFD" w:rsidRDefault="00412EFD" w:rsidP="00090D60">
      <w:pPr>
        <w:rPr>
          <w:b/>
          <w:bCs/>
          <w:iCs/>
        </w:rPr>
      </w:pPr>
      <w:r w:rsidRPr="00412EFD">
        <w:t>Figure 2: Neighbor-Joining tree and FCA of historical and extant genotypes from Kirkpatrick Marsh.</w:t>
      </w:r>
    </w:p>
    <w:p w14:paraId="2322B4A0" w14:textId="77777777" w:rsidR="00412EFD" w:rsidRPr="00412EFD" w:rsidRDefault="00412EFD" w:rsidP="00090D60">
      <w:pPr>
        <w:rPr>
          <w:b/>
          <w:bCs/>
          <w:iCs/>
        </w:rPr>
      </w:pPr>
    </w:p>
    <w:p w14:paraId="0578345F" w14:textId="6F789ED4" w:rsidR="00412EFD" w:rsidRPr="00412EFD" w:rsidRDefault="00412EFD" w:rsidP="00090D60">
      <w:pPr>
        <w:rPr>
          <w:b/>
          <w:bCs/>
          <w:iCs/>
        </w:rPr>
      </w:pPr>
      <w:r w:rsidRPr="00412EFD">
        <w:t xml:space="preserve">Figure 3: </w:t>
      </w:r>
      <w:r w:rsidR="00213C9E">
        <w:t xml:space="preserve">Clonal map and genetic heat maps of </w:t>
      </w:r>
      <w:proofErr w:type="spellStart"/>
      <w:r w:rsidR="00213C9E">
        <w:t>fastSTRUCTURE</w:t>
      </w:r>
      <w:proofErr w:type="spellEnd"/>
      <w:r w:rsidR="00213C9E">
        <w:t xml:space="preserve"> results across space and time. </w:t>
      </w:r>
      <w:r w:rsidRPr="00412EFD">
        <w:t xml:space="preserve">(A) Map of extant genotypic and clonal identity of </w:t>
      </w:r>
      <w:r w:rsidR="00A759B8" w:rsidRPr="00A759B8">
        <w:rPr>
          <w:i/>
        </w:rPr>
        <w:t>S. americanus</w:t>
      </w:r>
      <w:r w:rsidRPr="00412EFD">
        <w:t xml:space="preserve"> across Kirkpatrick Marsh. Genetic interpolation heat maps illustrating genetic relatedness based on optimal K from STRUCTURE of microsatellite allelic variation (B) within </w:t>
      </w:r>
      <w:r w:rsidR="00A759B8" w:rsidRPr="00A759B8">
        <w:rPr>
          <w:i/>
        </w:rPr>
        <w:t>S. americanus</w:t>
      </w:r>
      <w:r w:rsidRPr="00412EFD">
        <w:t xml:space="preserve"> depth cohorts from the Kirkpatrick marsh seed bank and extant samples from Kirkpatrick Marsh; (C) Chesapeake Bay marshes; (D) Atlantic and Gulf coast marshes. Shown for the best supported values of K as presented in the text. (A-B) Map of sample plots within Kirkpatrick Marsh.</w:t>
      </w:r>
    </w:p>
    <w:p w14:paraId="6F7DD69B" w14:textId="77777777" w:rsidR="00412EFD" w:rsidRPr="00412EFD" w:rsidRDefault="00412EFD" w:rsidP="00090D60">
      <w:pPr>
        <w:rPr>
          <w:b/>
          <w:bCs/>
          <w:iCs/>
        </w:rPr>
      </w:pPr>
    </w:p>
    <w:p w14:paraId="499EFE0E" w14:textId="55FBAEED" w:rsidR="00412EFD" w:rsidRPr="00412EFD" w:rsidRDefault="00412EFD" w:rsidP="00BB19E5">
      <w:pPr>
        <w:rPr>
          <w:b/>
          <w:bCs/>
          <w:iCs/>
        </w:rPr>
      </w:pPr>
      <w:r w:rsidRPr="00412EFD">
        <w:t>Figure S1: Mantel plots comparing pairwise linearized F</w:t>
      </w:r>
      <w:r w:rsidRPr="00F837E9">
        <w:rPr>
          <w:vertAlign w:val="subscript"/>
        </w:rPr>
        <w:t>ST</w:t>
      </w:r>
      <w:r w:rsidRPr="00412EFD">
        <w:t xml:space="preserve"> with spatial distance (A, C-F) or depth (B) illustrating the positive correlation be</w:t>
      </w:r>
      <w:r w:rsidR="001458A3">
        <w:t>twe</w:t>
      </w:r>
      <w:r w:rsidRPr="00412EFD">
        <w:t xml:space="preserve">en genetic differentiation and distance across space and time. </w:t>
      </w:r>
    </w:p>
    <w:p w14:paraId="738541C4" w14:textId="77777777" w:rsidR="00412EFD" w:rsidRPr="0025614D" w:rsidRDefault="00412EFD" w:rsidP="00BB19E5"/>
    <w:p w14:paraId="6ABEE404" w14:textId="5A38DE82" w:rsidR="00975E37" w:rsidRDefault="00412EFD" w:rsidP="00501C03">
      <w:pPr>
        <w:jc w:val="center"/>
      </w:pPr>
      <w:bookmarkStart w:id="34" w:name="_Toc57401154"/>
      <w:r w:rsidRPr="0025614D">
        <w:rPr>
          <w:iCs/>
        </w:rPr>
        <w:t>Figure S2: Chesapeake samples grouped according to STRUCTURE optimal K value (K=3). Numbers along arrows signify estimates of number of migrants per generation (N</w:t>
      </w:r>
      <w:r w:rsidRPr="0025614D">
        <w:rPr>
          <w:iCs/>
          <w:vertAlign w:val="subscript"/>
        </w:rPr>
        <w:t>m</w:t>
      </w:r>
      <w:r w:rsidRPr="0025614D">
        <w:rPr>
          <w:iCs/>
        </w:rPr>
        <w:t>) as estimated in the program Migrate-N v3.4.4 (</w:t>
      </w:r>
      <w:proofErr w:type="spellStart"/>
      <w:r w:rsidRPr="0025614D">
        <w:rPr>
          <w:iCs/>
        </w:rPr>
        <w:t>Beerli</w:t>
      </w:r>
      <w:proofErr w:type="spellEnd"/>
      <w:r w:rsidRPr="0025614D">
        <w:rPr>
          <w:iCs/>
        </w:rPr>
        <w:t>, 2013). The size of each population’s circle corresponds to estimated N</w:t>
      </w:r>
      <w:r w:rsidRPr="0025614D">
        <w:rPr>
          <w:iCs/>
          <w:vertAlign w:val="subscript"/>
        </w:rPr>
        <w:t>e</w:t>
      </w:r>
      <w:r w:rsidRPr="0025614D">
        <w:rPr>
          <w:iCs/>
        </w:rPr>
        <w:t>.</w:t>
      </w:r>
      <w:r w:rsidR="00975E37">
        <w:br w:type="page"/>
      </w:r>
      <w:bookmarkStart w:id="35" w:name="_Toc289175832"/>
      <w:r w:rsidR="00975E37" w:rsidRPr="00A26D80">
        <w:rPr>
          <w:rStyle w:val="Heading2Char"/>
        </w:rPr>
        <w:lastRenderedPageBreak/>
        <w:t>Appendix</w:t>
      </w:r>
      <w:bookmarkEnd w:id="34"/>
      <w:bookmarkEnd w:id="35"/>
    </w:p>
    <w:p w14:paraId="025B8E8D" w14:textId="5B0707B3" w:rsidR="0069710B" w:rsidRDefault="007F0286" w:rsidP="0069710B">
      <w:r>
        <w:rPr>
          <w:noProof/>
        </w:rPr>
        <w:drawing>
          <wp:inline distT="0" distB="0" distL="0" distR="0" wp14:anchorId="25AD1E2D" wp14:editId="64551736">
            <wp:extent cx="5486400" cy="63030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5486400" cy="6303010"/>
                    </a:xfrm>
                    <a:prstGeom prst="rect">
                      <a:avLst/>
                    </a:prstGeom>
                  </pic:spPr>
                </pic:pic>
              </a:graphicData>
            </a:graphic>
          </wp:inline>
        </w:drawing>
      </w:r>
    </w:p>
    <w:p w14:paraId="37BF3864" w14:textId="31782D6E" w:rsidR="00636B1E" w:rsidRDefault="00636B1E" w:rsidP="008D7F4D">
      <w:pPr>
        <w:pStyle w:val="Caption"/>
      </w:pPr>
      <w:bookmarkStart w:id="36" w:name="_Toc61470682"/>
      <w:r>
        <w:t>Figure 1</w:t>
      </w:r>
      <w:r w:rsidR="00213C9E">
        <w:t xml:space="preserve">: </w:t>
      </w:r>
      <w:r w:rsidR="00213C9E" w:rsidRPr="00412EFD">
        <w:t xml:space="preserve">Profile of the </w:t>
      </w:r>
      <w:proofErr w:type="spellStart"/>
      <w:r w:rsidR="00213C9E" w:rsidRPr="00A759B8">
        <w:rPr>
          <w:i/>
        </w:rPr>
        <w:t>Schoenoplectus</w:t>
      </w:r>
      <w:proofErr w:type="spellEnd"/>
      <w:r w:rsidR="00213C9E" w:rsidRPr="00412EFD">
        <w:t xml:space="preserve"> </w:t>
      </w:r>
      <w:r w:rsidR="00213C9E" w:rsidRPr="001458A3">
        <w:rPr>
          <w:i/>
        </w:rPr>
        <w:t>americanus</w:t>
      </w:r>
      <w:r w:rsidR="00213C9E" w:rsidRPr="00412EFD">
        <w:t xml:space="preserve"> seed bank in Kirkpatrick Marsh.</w:t>
      </w:r>
      <w:bookmarkEnd w:id="36"/>
    </w:p>
    <w:p w14:paraId="0D78563F" w14:textId="5276689E" w:rsidR="0069710B" w:rsidRDefault="0069710B" w:rsidP="0069710B"/>
    <w:p w14:paraId="23984F64" w14:textId="252A6893" w:rsidR="007F0286" w:rsidRDefault="007F0286" w:rsidP="0069710B"/>
    <w:p w14:paraId="66FAA08C" w14:textId="37EE1033" w:rsidR="007F0286" w:rsidRDefault="007F0286" w:rsidP="0069710B"/>
    <w:p w14:paraId="739EDD61" w14:textId="77777777" w:rsidR="007F0286" w:rsidRDefault="007F0286" w:rsidP="0069710B"/>
    <w:p w14:paraId="723B4C72" w14:textId="67F0B92F" w:rsidR="001542A7" w:rsidRDefault="0069710B" w:rsidP="0069710B">
      <w:r>
        <w:rPr>
          <w:noProof/>
        </w:rPr>
        <w:lastRenderedPageBreak/>
        <w:drawing>
          <wp:inline distT="0" distB="0" distL="0" distR="0" wp14:anchorId="18074B4F" wp14:editId="0E11867C">
            <wp:extent cx="5706533" cy="408076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r="47123"/>
                    <a:stretch/>
                  </pic:blipFill>
                  <pic:spPr bwMode="auto">
                    <a:xfrm>
                      <a:off x="0" y="0"/>
                      <a:ext cx="5725189" cy="4094101"/>
                    </a:xfrm>
                    <a:prstGeom prst="rect">
                      <a:avLst/>
                    </a:prstGeom>
                    <a:ln>
                      <a:noFill/>
                    </a:ln>
                    <a:extLst>
                      <a:ext uri="{53640926-AAD7-44D8-BBD7-CCE9431645EC}">
                        <a14:shadowObscured xmlns:a14="http://schemas.microsoft.com/office/drawing/2010/main"/>
                      </a:ext>
                    </a:extLst>
                  </pic:spPr>
                </pic:pic>
              </a:graphicData>
            </a:graphic>
          </wp:inline>
        </w:drawing>
      </w:r>
    </w:p>
    <w:p w14:paraId="18FD1F03" w14:textId="415CD1D5" w:rsidR="001542A7" w:rsidRDefault="001542A7" w:rsidP="0069710B"/>
    <w:p w14:paraId="20EAA748" w14:textId="652032E5" w:rsidR="001542A7" w:rsidRDefault="001542A7" w:rsidP="0069710B"/>
    <w:p w14:paraId="1F4D6ECF" w14:textId="78A0B916" w:rsidR="001542A7" w:rsidRDefault="001542A7" w:rsidP="0069710B"/>
    <w:p w14:paraId="5160FBFE" w14:textId="77777777" w:rsidR="001542A7" w:rsidRDefault="001542A7" w:rsidP="001542A7">
      <w:pPr>
        <w:pStyle w:val="Caption"/>
      </w:pPr>
      <w:bookmarkStart w:id="37" w:name="_Toc61470683"/>
      <w:r>
        <w:t xml:space="preserve">Figure 2: </w:t>
      </w:r>
      <w:r w:rsidRPr="00412EFD">
        <w:t>Neighbor-Joining tree and FCA of historical and extant genotypes from Kirkpatrick Marsh</w:t>
      </w:r>
      <w:bookmarkEnd w:id="37"/>
    </w:p>
    <w:p w14:paraId="48E9828B" w14:textId="77777777" w:rsidR="001542A7" w:rsidRDefault="001542A7" w:rsidP="0069710B"/>
    <w:p w14:paraId="464D1F79" w14:textId="0CC8E77B" w:rsidR="00043577" w:rsidRDefault="00B80EFC" w:rsidP="0069710B">
      <w:r>
        <w:rPr>
          <w:noProof/>
        </w:rPr>
        <w:lastRenderedPageBreak/>
        <w:drawing>
          <wp:inline distT="0" distB="0" distL="0" distR="0" wp14:anchorId="43486CAF" wp14:editId="47E73AD5">
            <wp:extent cx="5346700" cy="4345191"/>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3472"/>
                    <a:stretch/>
                  </pic:blipFill>
                  <pic:spPr bwMode="auto">
                    <a:xfrm>
                      <a:off x="0" y="0"/>
                      <a:ext cx="5354836" cy="4351803"/>
                    </a:xfrm>
                    <a:prstGeom prst="rect">
                      <a:avLst/>
                    </a:prstGeom>
                    <a:ln>
                      <a:noFill/>
                    </a:ln>
                    <a:extLst>
                      <a:ext uri="{53640926-AAD7-44D8-BBD7-CCE9431645EC}">
                        <a14:shadowObscured xmlns:a14="http://schemas.microsoft.com/office/drawing/2010/main"/>
                      </a:ext>
                    </a:extLst>
                  </pic:spPr>
                </pic:pic>
              </a:graphicData>
            </a:graphic>
          </wp:inline>
        </w:drawing>
      </w:r>
    </w:p>
    <w:p w14:paraId="126514F4" w14:textId="187F594E" w:rsidR="001A3529" w:rsidRPr="001A3529" w:rsidRDefault="001A3529" w:rsidP="0069710B">
      <w:pPr>
        <w:rPr>
          <w:b/>
          <w:bCs/>
        </w:rPr>
      </w:pPr>
      <w:r w:rsidRPr="001A3529">
        <w:rPr>
          <w:b/>
          <w:bCs/>
        </w:rPr>
        <w:t>Figure 2: continued</w:t>
      </w:r>
    </w:p>
    <w:p w14:paraId="7C530582" w14:textId="554EAF5E" w:rsidR="0069710B" w:rsidRDefault="0069710B" w:rsidP="0069710B">
      <w:pPr>
        <w:rPr>
          <w:noProof/>
        </w:rPr>
      </w:pPr>
      <w:r>
        <w:rPr>
          <w:noProof/>
        </w:rPr>
        <w:lastRenderedPageBreak/>
        <w:drawing>
          <wp:inline distT="0" distB="0" distL="0" distR="0" wp14:anchorId="4CEE90E1" wp14:editId="5C8905A1">
            <wp:extent cx="4232761" cy="58347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4232761" cy="5834740"/>
                    </a:xfrm>
                    <a:prstGeom prst="rect">
                      <a:avLst/>
                    </a:prstGeom>
                  </pic:spPr>
                </pic:pic>
              </a:graphicData>
            </a:graphic>
          </wp:inline>
        </w:drawing>
      </w:r>
      <w:r w:rsidRPr="4F6394C3">
        <w:rPr>
          <w:noProof/>
        </w:rPr>
        <w:t xml:space="preserve"> </w:t>
      </w:r>
    </w:p>
    <w:p w14:paraId="3519C640" w14:textId="423E576C" w:rsidR="00337F66" w:rsidRDefault="00213C9E" w:rsidP="008B5646">
      <w:pPr>
        <w:pStyle w:val="Caption"/>
        <w:rPr>
          <w:noProof/>
        </w:rPr>
      </w:pPr>
      <w:bookmarkStart w:id="38" w:name="_Toc61470684"/>
      <w:r>
        <w:t xml:space="preserve">Figure 3: Clonal map and genetic heat maps of </w:t>
      </w:r>
      <w:proofErr w:type="spellStart"/>
      <w:r>
        <w:t>fastSTRUCTURE</w:t>
      </w:r>
      <w:proofErr w:type="spellEnd"/>
      <w:r>
        <w:t xml:space="preserve"> results across space and time. </w:t>
      </w:r>
      <w:r w:rsidRPr="008B5646">
        <w:rPr>
          <w:b w:val="0"/>
          <w:bCs w:val="0"/>
        </w:rPr>
        <w:t xml:space="preserve">(A) Map of extant genotypic and clonal identity of </w:t>
      </w:r>
      <w:r w:rsidRPr="008B5646">
        <w:rPr>
          <w:b w:val="0"/>
          <w:bCs w:val="0"/>
          <w:i/>
        </w:rPr>
        <w:t>S. americanus</w:t>
      </w:r>
      <w:r w:rsidRPr="008B5646">
        <w:rPr>
          <w:b w:val="0"/>
          <w:bCs w:val="0"/>
        </w:rPr>
        <w:t xml:space="preserve"> across Kirkpatrick Marsh. Genetic interpolation heat maps illustrating genetic relatedness based on optimal K from STRUCTURE of microsatellite allelic variation (B) within </w:t>
      </w:r>
      <w:r w:rsidRPr="008B5646">
        <w:rPr>
          <w:b w:val="0"/>
          <w:bCs w:val="0"/>
          <w:i/>
        </w:rPr>
        <w:t>S. americanus</w:t>
      </w:r>
      <w:r w:rsidRPr="008B5646">
        <w:rPr>
          <w:b w:val="0"/>
          <w:bCs w:val="0"/>
        </w:rPr>
        <w:t xml:space="preserve"> depth cohorts from the Kirkpatrick marsh seed bank and extant samples from Kirkpatrick Marsh; (C) Chesapeake Bay marshes; (D) Atlantic and Gulf coast marshes. Shown for the best supported values of K as presented in the text. (A-B) Map of sample plots within Kirkpatrick Marsh.</w:t>
      </w:r>
      <w:bookmarkEnd w:id="38"/>
    </w:p>
    <w:p w14:paraId="36514A98" w14:textId="67A770FF" w:rsidR="00337F66" w:rsidRDefault="00337F66" w:rsidP="0069710B">
      <w:pPr>
        <w:rPr>
          <w:noProof/>
        </w:rPr>
      </w:pPr>
    </w:p>
    <w:p w14:paraId="1DA6E74A" w14:textId="2703D701" w:rsidR="00337F66" w:rsidRDefault="00337F66" w:rsidP="0069710B">
      <w:pPr>
        <w:rPr>
          <w:noProof/>
        </w:rPr>
      </w:pPr>
    </w:p>
    <w:p w14:paraId="75A93A13" w14:textId="4824FF77" w:rsidR="00043577" w:rsidRDefault="00043577" w:rsidP="0069710B">
      <w:r>
        <w:rPr>
          <w:noProof/>
        </w:rPr>
        <w:drawing>
          <wp:inline distT="0" distB="0" distL="0" distR="0" wp14:anchorId="0CEFC9E8" wp14:editId="20E424F3">
            <wp:extent cx="4120243" cy="5904249"/>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4">
                      <a:extLst>
                        <a:ext uri="{28A0092B-C50C-407E-A947-70E740481C1C}">
                          <a14:useLocalDpi xmlns:a14="http://schemas.microsoft.com/office/drawing/2010/main" val="0"/>
                        </a:ext>
                      </a:extLst>
                    </a:blip>
                    <a:stretch>
                      <a:fillRect/>
                    </a:stretch>
                  </pic:blipFill>
                  <pic:spPr>
                    <a:xfrm>
                      <a:off x="0" y="0"/>
                      <a:ext cx="4120243" cy="5904249"/>
                    </a:xfrm>
                    <a:prstGeom prst="rect">
                      <a:avLst/>
                    </a:prstGeom>
                  </pic:spPr>
                </pic:pic>
              </a:graphicData>
            </a:graphic>
          </wp:inline>
        </w:drawing>
      </w:r>
    </w:p>
    <w:p w14:paraId="4E695F55" w14:textId="47A8C9CC" w:rsidR="00213C9E" w:rsidRPr="008B5646" w:rsidRDefault="00213C9E" w:rsidP="0069710B">
      <w:pPr>
        <w:rPr>
          <w:b/>
          <w:bCs/>
        </w:rPr>
      </w:pPr>
      <w:r w:rsidRPr="008B5646">
        <w:rPr>
          <w:b/>
          <w:bCs/>
        </w:rPr>
        <w:t>Figure 3 continued</w:t>
      </w:r>
    </w:p>
    <w:p w14:paraId="4B89D920" w14:textId="46B95F5F" w:rsidR="0069710B" w:rsidRDefault="0069710B" w:rsidP="005E54E2"/>
    <w:p w14:paraId="508CA856" w14:textId="3F22C981" w:rsidR="007F0286" w:rsidRDefault="007F0286" w:rsidP="005E54E2"/>
    <w:p w14:paraId="349920AC" w14:textId="718732E9" w:rsidR="007F0286" w:rsidRDefault="007F0286" w:rsidP="005E54E2"/>
    <w:p w14:paraId="6AB8F8F9" w14:textId="55344AB0" w:rsidR="007F0286" w:rsidRDefault="007F0286" w:rsidP="005E54E2"/>
    <w:p w14:paraId="522220CC" w14:textId="02510A4E" w:rsidR="007F0286" w:rsidRDefault="007F0286" w:rsidP="005E54E2"/>
    <w:p w14:paraId="7A04FDCB" w14:textId="2C893C13" w:rsidR="007F0286" w:rsidRDefault="007F0286" w:rsidP="005E54E2"/>
    <w:p w14:paraId="27D281E4" w14:textId="51CDCB43" w:rsidR="007F0286" w:rsidRDefault="007F0286" w:rsidP="005E54E2"/>
    <w:p w14:paraId="5EFBB576" w14:textId="796D4DD3" w:rsidR="007F0286" w:rsidRDefault="007F0286" w:rsidP="005E54E2"/>
    <w:p w14:paraId="1B69CF0F" w14:textId="77777777" w:rsidR="009342C7" w:rsidRDefault="009342C7" w:rsidP="005E54E2"/>
    <w:p w14:paraId="3DA738CE" w14:textId="77777777" w:rsidR="009342C7" w:rsidRDefault="009342C7" w:rsidP="005E54E2"/>
    <w:p w14:paraId="72926002" w14:textId="1D425345" w:rsidR="00FD2105" w:rsidRDefault="00FD2105" w:rsidP="005E54E2">
      <w:r>
        <w:rPr>
          <w:noProof/>
        </w:rPr>
        <w:drawing>
          <wp:inline distT="0" distB="0" distL="0" distR="0" wp14:anchorId="0D0D76B3" wp14:editId="591BEDD5">
            <wp:extent cx="5486400" cy="285051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2850515"/>
                    </a:xfrm>
                    <a:prstGeom prst="rect">
                      <a:avLst/>
                    </a:prstGeom>
                  </pic:spPr>
                </pic:pic>
              </a:graphicData>
            </a:graphic>
          </wp:inline>
        </w:drawing>
      </w:r>
    </w:p>
    <w:p w14:paraId="14812E40" w14:textId="3AD7F8DC" w:rsidR="00F53A51" w:rsidRDefault="00F53A51" w:rsidP="005E54E2"/>
    <w:p w14:paraId="36AF5088" w14:textId="7FFBBEE8" w:rsidR="00F837E9" w:rsidRPr="008B5646" w:rsidRDefault="00F837E9" w:rsidP="008B5646">
      <w:pPr>
        <w:pStyle w:val="Caption"/>
        <w:rPr>
          <w:b w:val="0"/>
          <w:bCs w:val="0"/>
          <w:iCs/>
        </w:rPr>
      </w:pPr>
      <w:bookmarkStart w:id="39" w:name="_Toc61470685"/>
      <w:r w:rsidRPr="00E97BB9">
        <w:t xml:space="preserve">Figure S1: Mantel plots comparing </w:t>
      </w:r>
      <w:r w:rsidR="00E97BB9" w:rsidRPr="00E97BB9">
        <w:t xml:space="preserve">genetic and temporal or geographic distance. </w:t>
      </w:r>
      <w:r w:rsidR="00E97BB9">
        <w:rPr>
          <w:b w:val="0"/>
          <w:bCs w:val="0"/>
        </w:rPr>
        <w:t xml:space="preserve">Plots demonstrate </w:t>
      </w:r>
      <w:r w:rsidRPr="008B5646">
        <w:rPr>
          <w:b w:val="0"/>
          <w:bCs w:val="0"/>
        </w:rPr>
        <w:t>pairwise linearized F</w:t>
      </w:r>
      <w:r w:rsidRPr="008B5646">
        <w:rPr>
          <w:b w:val="0"/>
          <w:bCs w:val="0"/>
          <w:vertAlign w:val="subscript"/>
        </w:rPr>
        <w:t>ST</w:t>
      </w:r>
      <w:r w:rsidRPr="008B5646">
        <w:rPr>
          <w:b w:val="0"/>
          <w:bCs w:val="0"/>
        </w:rPr>
        <w:t xml:space="preserve"> with spatial distance (A, C-F) or depth (B) illustrating the positive correlation between genetic differentiation and distance across space and time.</w:t>
      </w:r>
      <w:bookmarkEnd w:id="39"/>
      <w:r w:rsidRPr="008B5646">
        <w:rPr>
          <w:b w:val="0"/>
          <w:bCs w:val="0"/>
        </w:rPr>
        <w:t xml:space="preserve"> </w:t>
      </w:r>
    </w:p>
    <w:p w14:paraId="0C0F367C" w14:textId="3EA9E70C" w:rsidR="00FD2105" w:rsidRDefault="00FD2105" w:rsidP="005E54E2"/>
    <w:p w14:paraId="59169548" w14:textId="77777777" w:rsidR="009342C7" w:rsidRDefault="009342C7" w:rsidP="005E54E2"/>
    <w:p w14:paraId="40C264C6" w14:textId="77777777" w:rsidR="009342C7" w:rsidRDefault="009342C7" w:rsidP="005E54E2"/>
    <w:p w14:paraId="3E93517C" w14:textId="77777777" w:rsidR="009342C7" w:rsidRDefault="009342C7" w:rsidP="005E54E2"/>
    <w:p w14:paraId="72FDE9CA" w14:textId="77777777" w:rsidR="009342C7" w:rsidRDefault="009342C7" w:rsidP="005E54E2"/>
    <w:p w14:paraId="7AA597CE" w14:textId="77777777" w:rsidR="009342C7" w:rsidRDefault="009342C7" w:rsidP="005E54E2"/>
    <w:p w14:paraId="33463B6B" w14:textId="77777777" w:rsidR="009342C7" w:rsidRDefault="009342C7" w:rsidP="005E54E2"/>
    <w:p w14:paraId="5BA6CA2A" w14:textId="77777777" w:rsidR="009342C7" w:rsidRDefault="009342C7" w:rsidP="005E54E2"/>
    <w:p w14:paraId="17CA798F" w14:textId="77777777" w:rsidR="009342C7" w:rsidRDefault="009342C7" w:rsidP="005E54E2"/>
    <w:p w14:paraId="78A5BA88" w14:textId="77777777" w:rsidR="009342C7" w:rsidRDefault="009342C7" w:rsidP="005E54E2"/>
    <w:p w14:paraId="4585D48F" w14:textId="77777777" w:rsidR="009342C7" w:rsidRDefault="009342C7" w:rsidP="005E54E2"/>
    <w:p w14:paraId="1CD47527" w14:textId="77777777" w:rsidR="009342C7" w:rsidRDefault="009342C7" w:rsidP="005E54E2"/>
    <w:p w14:paraId="7B10B7F6" w14:textId="77777777" w:rsidR="009342C7" w:rsidRDefault="009342C7" w:rsidP="005E54E2"/>
    <w:p w14:paraId="633A4B81" w14:textId="77777777" w:rsidR="009342C7" w:rsidRDefault="009342C7" w:rsidP="005E54E2"/>
    <w:p w14:paraId="28EC4939" w14:textId="77777777" w:rsidR="009342C7" w:rsidRDefault="009342C7" w:rsidP="005E54E2"/>
    <w:p w14:paraId="240D8C60" w14:textId="77777777" w:rsidR="009342C7" w:rsidRDefault="009342C7" w:rsidP="005E54E2"/>
    <w:p w14:paraId="412D9F13" w14:textId="77777777" w:rsidR="009342C7" w:rsidRDefault="009342C7" w:rsidP="005E54E2"/>
    <w:p w14:paraId="42CB112F" w14:textId="77777777" w:rsidR="009342C7" w:rsidRDefault="009342C7" w:rsidP="005E54E2"/>
    <w:p w14:paraId="710E31E0" w14:textId="77777777" w:rsidR="009342C7" w:rsidRDefault="009342C7" w:rsidP="005E54E2"/>
    <w:p w14:paraId="30D411BA" w14:textId="77777777" w:rsidR="009342C7" w:rsidRDefault="009342C7" w:rsidP="005E54E2"/>
    <w:p w14:paraId="15C8F13B" w14:textId="77777777" w:rsidR="009342C7" w:rsidRDefault="009342C7" w:rsidP="005E54E2"/>
    <w:p w14:paraId="6A395FE8" w14:textId="77777777" w:rsidR="009342C7" w:rsidRDefault="009342C7" w:rsidP="005E54E2"/>
    <w:p w14:paraId="5878CB5D" w14:textId="77777777" w:rsidR="009342C7" w:rsidRDefault="009342C7" w:rsidP="005E54E2"/>
    <w:p w14:paraId="5CE68464" w14:textId="23EA2A47" w:rsidR="00556727" w:rsidRDefault="00556727" w:rsidP="005E54E2">
      <w:r>
        <w:rPr>
          <w:noProof/>
        </w:rPr>
        <w:drawing>
          <wp:inline distT="0" distB="0" distL="0" distR="0" wp14:anchorId="35917335" wp14:editId="3794FB71">
            <wp:extent cx="3478247" cy="2943225"/>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78247" cy="2943225"/>
                    </a:xfrm>
                    <a:prstGeom prst="rect">
                      <a:avLst/>
                    </a:prstGeom>
                  </pic:spPr>
                </pic:pic>
              </a:graphicData>
            </a:graphic>
          </wp:inline>
        </w:drawing>
      </w:r>
    </w:p>
    <w:p w14:paraId="7E5AA7E4" w14:textId="77777777" w:rsidR="00F53A51" w:rsidRDefault="00F53A51" w:rsidP="00DC4CE7">
      <w:pPr>
        <w:pStyle w:val="Heading1"/>
      </w:pPr>
    </w:p>
    <w:p w14:paraId="6919A475" w14:textId="77777777" w:rsidR="00F837E9" w:rsidRPr="00412EFD" w:rsidRDefault="00F837E9" w:rsidP="00F837E9">
      <w:pPr>
        <w:rPr>
          <w:b/>
          <w:bCs/>
          <w:iCs/>
        </w:rPr>
      </w:pPr>
    </w:p>
    <w:p w14:paraId="17C71A3D" w14:textId="5F39AAF8" w:rsidR="00F837E9" w:rsidRPr="00135F37" w:rsidRDefault="00F837E9" w:rsidP="00135F37">
      <w:pPr>
        <w:pStyle w:val="Caption"/>
        <w:rPr>
          <w:b w:val="0"/>
          <w:bCs w:val="0"/>
        </w:rPr>
      </w:pPr>
      <w:bookmarkStart w:id="40" w:name="_Toc61470686"/>
      <w:r w:rsidRPr="00F837E9">
        <w:t xml:space="preserve">Figure S2: Chesapeake </w:t>
      </w:r>
      <w:r w:rsidR="00135F37">
        <w:t>populations and inferred migration between and among sites.</w:t>
      </w:r>
      <w:r w:rsidRPr="00F837E9">
        <w:t xml:space="preserve"> </w:t>
      </w:r>
      <w:r w:rsidR="00135F37" w:rsidRPr="00135F37">
        <w:rPr>
          <w:b w:val="0"/>
          <w:bCs w:val="0"/>
        </w:rPr>
        <w:t>Populations are g</w:t>
      </w:r>
      <w:r w:rsidRPr="00135F37">
        <w:rPr>
          <w:b w:val="0"/>
          <w:bCs w:val="0"/>
        </w:rPr>
        <w:t>rouped according to STRUCTURE optimal K value (K=3). Numbers along arrows signify estimates of number of migrants per generation (Nm) as estimated in the program Migrate-N v3.4.4 (</w:t>
      </w:r>
      <w:proofErr w:type="spellStart"/>
      <w:r w:rsidRPr="00135F37">
        <w:rPr>
          <w:b w:val="0"/>
          <w:bCs w:val="0"/>
        </w:rPr>
        <w:t>Beerli</w:t>
      </w:r>
      <w:proofErr w:type="spellEnd"/>
      <w:r w:rsidRPr="00135F37">
        <w:rPr>
          <w:b w:val="0"/>
          <w:bCs w:val="0"/>
        </w:rPr>
        <w:t>, 2013). The size of each population’s circle corresponds to estimated N</w:t>
      </w:r>
      <w:r w:rsidRPr="00135F37">
        <w:rPr>
          <w:b w:val="0"/>
          <w:bCs w:val="0"/>
          <w:vertAlign w:val="subscript"/>
        </w:rPr>
        <w:t>e</w:t>
      </w:r>
      <w:r w:rsidRPr="00135F37">
        <w:rPr>
          <w:b w:val="0"/>
          <w:bCs w:val="0"/>
        </w:rPr>
        <w:t>.</w:t>
      </w:r>
      <w:bookmarkEnd w:id="40"/>
    </w:p>
    <w:p w14:paraId="4C4641B1" w14:textId="77777777" w:rsidR="00F837E9" w:rsidRPr="00F837E9" w:rsidRDefault="00F837E9" w:rsidP="00F837E9"/>
    <w:p w14:paraId="7FB39FF1" w14:textId="505BB41D" w:rsidR="00F53A51" w:rsidRPr="00F837E9" w:rsidRDefault="00F53A51" w:rsidP="00F53A51"/>
    <w:p w14:paraId="485E6B02" w14:textId="76E7D414" w:rsidR="00F71ADC" w:rsidRPr="00F837E9" w:rsidRDefault="00FF1665" w:rsidP="00F837E9">
      <w:r w:rsidRPr="00F837E9">
        <w:br w:type="page"/>
      </w:r>
    </w:p>
    <w:p w14:paraId="30399BD1" w14:textId="290BCE3F" w:rsidR="00427DEC" w:rsidRDefault="00427DEC" w:rsidP="00427DEC">
      <w:pPr>
        <w:pStyle w:val="Heading1"/>
      </w:pPr>
      <w:bookmarkStart w:id="41" w:name="_Toc57401155"/>
      <w:r>
        <w:lastRenderedPageBreak/>
        <w:t>CHAPTER II</w:t>
      </w:r>
      <w:r>
        <w:br/>
        <w:t>Population genomics of a foundational coastal wetland plant across space and time</w:t>
      </w:r>
      <w:bookmarkEnd w:id="41"/>
    </w:p>
    <w:p w14:paraId="2D1B7A64" w14:textId="77777777" w:rsidR="00427DEC" w:rsidRDefault="00427DEC" w:rsidP="00427DEC"/>
    <w:p w14:paraId="12332386" w14:textId="77777777" w:rsidR="00427DEC" w:rsidRPr="00ED6FDE" w:rsidRDefault="00427DEC" w:rsidP="00427DEC">
      <w:pPr>
        <w:pStyle w:val="Heading3"/>
      </w:pPr>
      <w:r w:rsidRPr="00334400">
        <w:br w:type="page"/>
      </w:r>
    </w:p>
    <w:p w14:paraId="4EE69350" w14:textId="77777777" w:rsidR="00427DEC" w:rsidRDefault="00427DEC" w:rsidP="00427DEC">
      <w:pPr>
        <w:pStyle w:val="Heading2"/>
      </w:pPr>
      <w:bookmarkStart w:id="42" w:name="_Toc289175834"/>
      <w:bookmarkStart w:id="43" w:name="_Toc57401156"/>
      <w:r>
        <w:lastRenderedPageBreak/>
        <w:t>Abstract</w:t>
      </w:r>
      <w:bookmarkEnd w:id="42"/>
      <w:bookmarkEnd w:id="43"/>
    </w:p>
    <w:p w14:paraId="7EAE3069" w14:textId="18A7DC2E" w:rsidR="00427DEC" w:rsidRPr="005E54E2" w:rsidRDefault="00427DEC" w:rsidP="00427DEC">
      <w:r>
        <w:t>Predicting how populations will respond to rapidly changing environments is of increasing interest as climate change worsens. This is important for sessile organisms (e.g.</w:t>
      </w:r>
      <w:r w:rsidR="00632C07">
        <w:t>,</w:t>
      </w:r>
      <w:r>
        <w:t xml:space="preserve"> plants) as fewer avenues are available to cope with the impacts of swift environmental changes (i.e.</w:t>
      </w:r>
      <w:r w:rsidR="00632C07">
        <w:t>,</w:t>
      </w:r>
      <w:r>
        <w:t xml:space="preserve"> insufficiently rapid migration). The interplay of rapid evolution and plasticity is only beginning to be characterized as a response mechanism to climate change corollaries. The capacity to evolve and /or to evolve plasticity to tolerate a wider range of conditions (i.e.</w:t>
      </w:r>
      <w:r w:rsidR="00632C07">
        <w:t>,</w:t>
      </w:r>
      <w:r>
        <w:t xml:space="preserve"> evolutionary potential) depends in part on demographic characteristics (e.g.</w:t>
      </w:r>
      <w:r w:rsidR="00632C07">
        <w:t>,</w:t>
      </w:r>
      <w:r>
        <w:t xml:space="preserve"> generation time, i</w:t>
      </w:r>
      <w:r w:rsidR="00632C07">
        <w:t>mmigration</w:t>
      </w:r>
      <w:r>
        <w:t xml:space="preserve">/emigration) and genetic diversity. However, an understanding of baseline diversity for populations at risk is rarely well-characterized in wild populations and can be difficult to project into the future. Further, gauging how capable species are of adapting to environmental change and how rapidly microevolution can occur in wild populations remain outstanding questions. Resurrection ecology is an approach that can enable more accurate projection of population futures in the face of global change, as it permits comparison of older and younger iterations of a population to understand historical genetic and phenotypic shifts. Though classically applied in zooplankton systems, resurrection ecology has also proven useful in some plant systems, particularly that of </w:t>
      </w:r>
      <w:r>
        <w:rPr>
          <w:i/>
          <w:iCs/>
        </w:rPr>
        <w:t>S. americanus</w:t>
      </w:r>
      <w:r>
        <w:t xml:space="preserve">, a foundational brackish marsh sedge. Here, I examine populations of </w:t>
      </w:r>
      <w:r>
        <w:rPr>
          <w:i/>
          <w:iCs/>
        </w:rPr>
        <w:t xml:space="preserve">S. </w:t>
      </w:r>
      <w:r w:rsidRPr="000D3C5F">
        <w:rPr>
          <w:i/>
          <w:iCs/>
        </w:rPr>
        <w:t>americanus</w:t>
      </w:r>
      <w:r>
        <w:t xml:space="preserve"> across the </w:t>
      </w:r>
      <w:r w:rsidRPr="000D3C5F">
        <w:t>Chesapeake</w:t>
      </w:r>
      <w:r>
        <w:t xml:space="preserve"> Bay, where wetlands face threats from accelerated relative sea level rise and anthropogenic changes. Understanding if and how foundational plant species in these communities can evolve may improve projection of wetland futures, particularly since presence of vegetation and plants traits affect processes like accretion that prevent conversion of land to open water. Foundational plants like </w:t>
      </w:r>
      <w:r w:rsidRPr="01C7D927">
        <w:rPr>
          <w:i/>
          <w:iCs/>
        </w:rPr>
        <w:t>S. americanus</w:t>
      </w:r>
      <w:r>
        <w:t xml:space="preserve"> are rarely studied to understand their capacity to adapt and their genomic or genetic diversity across space, despite the possibility that characterizing these aspects of the ecosystem could have large impacts on the outcomes of future climate change for an ecosystem that provides invaluable services. Here, I examine the population genomics of </w:t>
      </w:r>
      <w:r w:rsidRPr="01C7D927">
        <w:rPr>
          <w:i/>
          <w:iCs/>
        </w:rPr>
        <w:t>S. americanus</w:t>
      </w:r>
      <w:r>
        <w:t xml:space="preserve"> samples that span time and space in the Chesapeake Bay region. Using resurrection ecology, I and my research group have revived dormant </w:t>
      </w:r>
      <w:r w:rsidRPr="01C7D927">
        <w:rPr>
          <w:i/>
          <w:iCs/>
        </w:rPr>
        <w:t>S. americanus</w:t>
      </w:r>
      <w:r>
        <w:t xml:space="preserve"> seeds from soil cores taken from marshes across the Bay to ask whether and how these populations differ across time and space. Based on double digest restriction site associated sequencing, I called single nucleotide polymorphisms and performed population genomic analyses. Overall, there were high levels of homozygosity for each provenance and generally low </w:t>
      </w:r>
      <w:proofErr w:type="spellStart"/>
      <w:r>
        <w:t>F</w:t>
      </w:r>
      <w:r w:rsidRPr="00A927F7">
        <w:rPr>
          <w:vertAlign w:val="subscript"/>
        </w:rPr>
        <w:t>s</w:t>
      </w:r>
      <w:r w:rsidRPr="00F10F55">
        <w:rPr>
          <w:vertAlign w:val="subscript"/>
        </w:rPr>
        <w:t>t</w:t>
      </w:r>
      <w:proofErr w:type="spellEnd"/>
      <w:r>
        <w:t xml:space="preserve"> values when comparing pairwise across provenances, regardless of age cohort. In addition, some populations showed greater evidence of genomic shifts over time, namely Blackwater (east shore of the Bay) and Corn Island (western shore of the Bay). This work demonstrates that small distances can correspond with different genomic histories</w:t>
      </w:r>
      <w:r w:rsidR="00632C07">
        <w:t>,</w:t>
      </w:r>
      <w:r>
        <w:t xml:space="preserve"> which may reflect differences in local environmental conditions. Further, this work illustrates an important </w:t>
      </w:r>
      <w:r>
        <w:lastRenderedPageBreak/>
        <w:t xml:space="preserve">extension of resurrection ecology such that differences across geography are incorporated </w:t>
      </w:r>
      <w:r w:rsidR="00A927F7">
        <w:t>to</w:t>
      </w:r>
      <w:r>
        <w:t xml:space="preserve"> better understand population dynamics across time. </w:t>
      </w:r>
    </w:p>
    <w:p w14:paraId="7B842FDD" w14:textId="77777777" w:rsidR="00427DEC" w:rsidRDefault="00427DEC" w:rsidP="00427DEC">
      <w:pPr>
        <w:pStyle w:val="Heading2"/>
      </w:pPr>
      <w:bookmarkStart w:id="44" w:name="_Toc289175835"/>
      <w:bookmarkStart w:id="45" w:name="_Toc57401157"/>
      <w:r>
        <w:t>Introduction</w:t>
      </w:r>
      <w:bookmarkEnd w:id="44"/>
      <w:bookmarkEnd w:id="45"/>
    </w:p>
    <w:p w14:paraId="192D3E14" w14:textId="77777777" w:rsidR="00427DEC" w:rsidRDefault="00427DEC" w:rsidP="00427DEC">
      <w:pPr>
        <w:pStyle w:val="Heading3"/>
      </w:pPr>
      <w:bookmarkStart w:id="46" w:name="_Toc57401158"/>
      <w:r>
        <w:t>Rapid evolution, climate change and vulnerable plant communities</w:t>
      </w:r>
      <w:bookmarkEnd w:id="46"/>
    </w:p>
    <w:p w14:paraId="77B3446D" w14:textId="69BBFDCE" w:rsidR="00427DEC" w:rsidRPr="001D056A" w:rsidRDefault="00427DEC" w:rsidP="00427DEC">
      <w:r>
        <w:t xml:space="preserve">Rapid evolution, sometimes called microevolution, is evolutionary change that occurs at the same rate as ecological processes </w:t>
      </w:r>
      <w:r>
        <w:fldChar w:fldCharType="begin" w:fldLock="1"/>
      </w:r>
      <w:r>
        <w:instrText>ADDIN CSL_CITATION {"citationItems":[{"id":"ITEM-1","itemData":{"DOI":"10.1111/j.1365-294X.2007.03428.x","ISBN":"5143983185","ISSN":"09621083","PMID":"18173498","abstract":"Human activities can expose populations to dramatic environmental perturbations, which may then precipitate adaptive phenotypic change. We ask whether or not phenotypic changes associated with human-disturbed (anthropogenic) contexts are greater than those associated with more 'natural' contexts. Our meta-analysis is based on more than 3000 rates of phenotypic change in 68 'systems', each representing a given species in a particular geographical area. We find that rates of phenotypic change are greater in anthropogenic contexts than in natural contexts. This difference may be influenced by phenotypic plasticity - because it was evident for studies of wild-caught individuals (which integrate both genetic and plastic effects) but not for common-garden or quantitative genetic studies (which minimize plastic effects). We also find that phenotypic changes in response to disturbance can be remarkably abrupt, perhaps again because of plasticity. In short, humans are an important agent driving phenotypic change in contemporary populations. Although these changes sometimes have a genetic basis, our analyses suggest a particularly important contribution from phenotypic plasticity.","author":[{"dropping-particle":"","family":"Hendry","given":"Andrew P.","non-dropping-particle":"","parse-names":false,"suffix":""},{"dropping-particle":"","family":"Farrugia","given":"Thomas J.","non-dropping-particle":"","parse-names":false,"suffix":""},{"dropping-particle":"","family":"Kinnison","given":"Michael T.","non-dropping-particle":"","parse-names":false,"suffix":""}],"container-title":"Molecular Ecology","id":"ITEM-1","issue":"1","issued":{"date-parts":[["2008"]]},"page":"20-29","title":"Human influences on rates of phenotypic change in wild animal populations","type":"article-journal","volume":"17"},"uris":["http://www.mendeley.com/documents/?uuid=aebba3e9-5a9c-4274-bb3d-9938a4637019"]},{"id":"ITEM-2","itemData":{"DOI":"10.2307/2640428","ISSN":"00143820","abstract":"We evaluate methods for measuring and specifying rates of microevolution in the wild, with particular regard to studies of contemporary, often deemed \"rapid,\" evolution. A considerable amount of ambiguity and inconsistency persists within the field, and we provide a number of suggestions that should improve study design, inference, and clarity of presentation. (1) Some studies measure change over time within a population (allochronic) and others measure the difference between two populations that had a common ancestor in the past (synchronic). Allochronic studies can be used to estimate rates of \"evolution,\" whereas synchronic studies more appropriately estimate rates of \"divergence.\" Rates of divergence may range from a small fraction to many times the actual evolutionary rates in the component populations. (2) Some studies measure change using individuals captured from the wild, whereas others measure differences after rearing in a common environment. The first type of study can be used to specify \"phenotypic\" rates and the later \"genetic\" rates. (3) The most commonly used evolutionary rate metric, the darwin, has a number of theoretical shortcomings. Studies of microevolution would benefit from specifying rates in standard deviations per generation, the haldane. (4) Evolutionary rates are typically specified without an indication of their precision. Readily available methods for specifying confidence intervals and statistical significance (regression, bootstrapping, randomization) should be implemented. (5) Microevolutionists should strive to accumulate time series, which can reveal temporal shifts in the rate of evolution and can be used to identify evolutionary patterns. (6) Evolutionary rates provide a convenient way to compare the tempo of evolution across studies, traits, taxa, and time scales, but such comparisons are subject to varying degrees of confidence. Comparisons across different time scales are particularly tenuous. (7) A number of multivariate rate measures exist, but considerable theoretical development is required before their utility can be determined. We encourage the continued investigation of evolutionary rates because the information they provide is relevant to a wide range of theoretical and practical issues.","author":[{"dropping-particle":"","family":"Hendry","given":"Andrew P.","non-dropping-particle":"","parse-names":false,"suffix":""},{"dropping-particle":"","family":"Kinnison","given":"Michael T.","non-dropping-particle":"","parse-names":false,"suffix":""}],"container-title":"Evolution","id":"ITEM-2","issue":"6","issued":{"date-parts":[["1999","12"]]},"page":"1637","publisher":"Society for the Study of Evolution","title":"Perspective: The Pace of Modern Life: Measuring Rates of Contemporary Microevolution","type":"article-journal","volume":"53"},"uris":["http://www.mendeley.com/documents/?uuid=d7e34a6a-d084-35be-b3cd-0a9e62b03045"]},{"id":"ITEM-3","itemData":{"DOI":"10.1111/j.1365-2435.2007.01289.x","ISBN":"0269-8463","ISSN":"02698463","PMID":"21238328","abstract":"1. Ecologically significant evolutionary change, occurring over tens of generations or fewer, is now widely documented in nature. These findings counter the long-standing assumption that ecological and evolutionary processes occur on different time-scales, and thus that the study of ecological processes can safely assume evolutionary stasis. Recognition that substantial evolution occurs on ecological time-scales dissolves this dichotomy and provides new opportunities for integrative approaches to pressing ques-tions in many fields of biology. 2. The goals of this special feature are twofold: to consider the factors that influence evolution on ecological time-scales – phenotypic plasticity, maternal effects, sexual selection, and gene flow – and to assess the consequences of such evolution – for population persistence, speciation, community dynamics, and ecosystem function. 3. The role of evolution in ecological processes is expected to be largest for traits that change most quickly and for traits that most strongly influence ecological interactions. Understanding this fine-scale interplay of ecological and evolutionary factors will require a new class of eco-evolutionary dynamic modelling. 4. Contemporary evolution occurs in a wide diversity of ecological contexts, but appears to be especially common in response to anthropogenic changes in selection and population structure. Evolutionary biology may thus offer substantial insight to many conservation issues arising from global change. 5. Recent studies suggest that fluctuating selection and associated periods of contemporary evolution are the norm rather than exception throughout the history of life on earth. The consequences of contemporary evolution for population dynamics and ecological interactions are likely ubiquitous in time and space.","author":[{"dropping-particle":"","family":"Carroll","given":"S. P.","non-dropping-particle":"","parse-names":false,"suffix":""},{"dropping-particle":"","family":"Hendry","given":"A. P.","non-dropping-particle":"","parse-names":false,"suffix":""},{"dropping-particle":"","family":"Reznick","given":"D. N.","non-dropping-particle":"","parse-names":false,"suffix":""},{"dropping-particle":"","family":"Fox","given":"C. W.","non-dropping-particle":"","parse-names":false,"suffix":""}],"container-title":"Functional Ecology","id":"ITEM-3","issue":"3","issued":{"date-parts":[["2007"]]},"page":"387-393","title":"Evolution on ecological time-scales","type":"article-journal","volume":"21"},"uris":["http://www.mendeley.com/documents/?uuid=f88a43ee-e2ee-4b56-8045-78ee1887409f"]},{"id":"ITEM-4","itemData":{"DOI":"10.1016/S0169-5347(98)01378-0","ISSN":"0169-5347","abstract":"Rapid evolution of interspecific interactions (during a timespan of about 100 years) has the potential to be an important influence on the ecological dynamics of communities. However, despite the growing number of examples, rapid evolution is still not a standard working hypothesis for many ecological studies on the dynamics of population structure or the organization of communities. Analysis of rapid evolution as an ecological process has the potential to make evolutionary ecology one of the most central of applied biological sciences.","author":[{"dropping-particle":"","family":"Thompson","given":"John N","non-dropping-particle":"","parse-names":false,"suffix":""}],"container-title":"Trends in Ecology &amp; Evolution","id":"ITEM-4","issue":"8","issued":{"date-parts":[["1998","8","1"]]},"page":"329-332","publisher":"Elsevier Current Trends","title":"Rapid evolution as an ecological process","type":"article-journal","volume":"13"},"uris":["http://www.mendeley.com/documents/?uuid=42925b8f-38cb-3ae3-baac-78ff10b90409"]}],"mendeley":{"formattedCitation":"(Thompson 1998; Hendry and Kinnison 1999; Carroll et al. 2007; Hendry et al. 2008)","plainTextFormattedCitation":"(Thompson 1998; Hendry and Kinnison 1999; Carroll et al. 2007; Hendry et al. 2008)","previouslyFormattedCitation":"(Thompson 1998; Hendry and Kinnison 1999; Carroll et al. 2007; Hendry et al. 2008)"},"properties":{"noteIndex":0},"schema":"https://github.com/citation-style-language/schema/raw/master/csl-citation.json"}</w:instrText>
      </w:r>
      <w:r>
        <w:fldChar w:fldCharType="separate"/>
      </w:r>
      <w:r w:rsidRPr="000A6427">
        <w:rPr>
          <w:noProof/>
        </w:rPr>
        <w:t>(Thompson 1998; Hendry and Kinnison 1999; Carroll et al. 2007; Hendry et al. 2008)</w:t>
      </w:r>
      <w:r>
        <w:fldChar w:fldCharType="end"/>
      </w:r>
      <w:r>
        <w:t xml:space="preserve">. There is growing evidence that climate change has profound impacts on the ecology and rapid evolutionary responses of several species </w:t>
      </w:r>
      <w:r>
        <w:fldChar w:fldCharType="begin" w:fldLock="1"/>
      </w:r>
      <w:r>
        <w:instrText>ADDIN CSL_CITATION {"citationItems":[{"id":"ITEM-1","itemData":{"DOI":"10.1126/science.aan4380","ISBN":"2513019016","ISSN":"10959203","PMID":"29302012","abstract":"The ongoing loss of biodiversity caused by rapid climatic shifts requires accurate models for predicting species' responses. Despite evidence that evolutionary adaptation could mitigate climate change impacts, evolution is rarely integrated into predictive models. Integrating population genomics and environmental data, we identified genomic variation associated with climate across the breeding range of the migratory songbird, yellow warbler (Setophaga petechia). Populations requiring the greatest shifts in allele frequencies to keep pace with future climate change have experienced the largest population declines, suggesting that failure to adapt may have already negatively affected populations. Broadly, our study suggests that the integration of genomic adaptation can increase the accuracy of future species distribution models and ultimately guide more effective mitigation efforts.","author":[{"dropping-particle":"","family":"Bay","given":"Rachael A.","non-dropping-particle":"","parse-names":false,"suffix":""},{"dropping-particle":"","family":"Harrigan","given":"Ryan J.","non-dropping-particle":"","parse-names":false,"suffix":""},{"dropping-particle":"Le","family":"Underwood","given":"Vinh","non-dropping-particle":"","parse-names":false,"suffix":""},{"dropping-particle":"","family":"Gibbs","given":"H. Lisle","non-dropping-particle":"","parse-names":false,"suffix":""},{"dropping-particle":"","family":"Smith","given":"Thomas B.","non-dropping-particle":"","parse-names":false,"suffix":""},{"dropping-particle":"","family":"Ruegg","given":"Kristen","non-dropping-particle":"","parse-names":false,"suffix":""}],"container-title":"Science","id":"ITEM-1","issued":{"date-parts":[["2018"]]},"title":"Genomic signals of selection predict climate-driven population declines in a migratory bird","type":"article-journal"},"uris":["http://www.mendeley.com/documents/?uuid=10f9b559-d070-3b37-af02-9c075192b8e5"]},{"id":"ITEM-2","itemData":{"DOI":"10.1073/pnas.1606034114","ISSN":"10916490","PMID":"28049817","abstract":"Humans challenge the phenotypic, genetic, and cultural makeup of species by affecting the fitness landscapes on which they evolve. Recent studies show that cities might play a major role in contemporary evolution by accelerating phenotypic changes in wildlife, including animals, plants, fungi, and other organisms. Many studies of ecoevolutionary change have focused on anthropogenic drivers, but none of these studies has specifically examined the role that urbanization plays in ecoevolution or explicitly examined its mechanisms. This paper presents evidence on the mechanisms linking urban development patterns to rapid evolutionary changes for species that play important functional roles in communities and ecosystems. Through a metaanalysis of experimental and observational studies reporting more than 1,600 phenotypic changes in species across multiple regions, we ask whether we can discriminate an urban signature of phenotypic change beyond the established natural baselines and other anthropogenic signals. We then assess the relative impact of five types of urban disturbances including habitat modifications, biotic interactions, habitat heterogeneity, novel disturbances, and social interactions. Our study shows a clear urban signal; rates of phenotypic change are greater in urbanizing systems compared with natural and nonurban anthropogenic systems. By explicitly linking urban development to traits that affect ecosystem function, we can map potential ecoevolutionary implications of emerging patterns of urban agglomerations and uncover insights for maintaining key ecosystem functions upon which the sustainability of human well-being depends.","author":[{"dropping-particle":"","family":"Alberti","given":"Marina","non-dropping-particle":"","parse-names":false,"suffix":""},{"dropping-particle":"","family":"Correa","given":"Cristian","non-dropping-particle":"","parse-names":false,"suffix":""},{"dropping-particle":"","family":"Marzluff","given":"John M.","non-dropping-particle":"","parse-names":false,"suffix":""},{"dropping-particle":"","family":"Hendry","given":"Andrew P.","non-dropping-particle":"","parse-names":false,"suffix":""},{"dropping-particle":"","family":"Palkovacs","given":"Eric P.","non-dropping-particle":"","parse-names":false,"suffix":""},{"dropping-particle":"","family":"Gotanda","given":"Kiyoko M.","non-dropping-particle":"","parse-names":false,"suffix":""},{"dropping-particle":"","family":"Hunt","given":"Victoria M.","non-dropping-particle":"","parse-names":false,"suffix":""},{"dropping-particle":"","family":"Apgar","given":"Travis M.","non-dropping-particle":"","parse-names":false,"suffix":""},{"dropping-particle":"","family":"Zhou","given":"Yuyu","non-dropping-particle":"","parse-names":false,"suffix":""}],"container-title":"Proceedings of the National Academy of Sciences of the United States of America","id":"ITEM-2","issue":"34","issued":{"date-parts":[["2017","8","22"]]},"page":"8951-8956","publisher":"National Academy of Sciences","title":"Global urban signatures of phenotypic change in animal and plant populations","type":"article-journal","volume":"114"},"uris":["http://www.mendeley.com/documents/?uuid=bcd7ed95-0aae-36bb-b7b6-dbc3afaff5bd"]},{"id":"ITEM-3","itemData":{"DOI":"10.1111/1365-2745.13304","ISSN":"13652745","abstract":"Reproductive and early-acting life-history traits are likely to be particularly important determinants of plant fitness under a changing climate. There have, however, been few robust tests of the evolution of these traits under chronic climate change in natural ecosystems. Such studies are urgently needed, to evaluate the contribution of evolutionary change to population persistence. Here, we examine climate-driven evolutionary change in reproductive and early-acting plant life-history traits in the long-lived perennial plant, Festuca ovina. We collected established plants of F. ovina from species-rich calcareous grassland at the Buxton Climate Change Impacts Laboratory (BCCIL), after 17 years of in situ experimental drought treatment. P1 plants collected from drought-treated and control (ambient climate) plots at BCCIL were used to create an open-pollinated F1 progeny array, which was subsequently validated using microsatellite markers to establish a robust bi-parental pedigree. We measured the timing of germination and seed mass in the F1 progeny, the P1 paternal contribution to F1 offspring (paternal reproductive success), and assessed the effects of flowering time on the mating system. F1 seed with ancestry in drought-treated plots at BCCIL germinated significantly later than seed derived from individuals from control plots. P1 plants from the drought treatment flowered significantly earlier than those from the control plots in summer 2012, but not in 2013. Male reproductive success was also lower in P1 plants collected from drought plots than those from control plots. Furthermore, our pedigree revealed that mating among parents of the F1 progeny had been assortative with respect to flowering time. Synthesis. Our study shows that chronic drought treatment at Buxton Climate Change Impacts Laboratory has driven rapid evolutionary change in reproductive and early-acting life-history traits in Festuca ovina, and suggests that evolutionary differentiation may be reinforced through changes in flowering time that reduce the potential for gene flow.","author":[{"dropping-particle":"","family":"Trinder","given":"Sarah","non-dropping-particle":"","parse-names":false,"suffix":""},{"dropping-particle":"","family":"Askew","given":"Andrew P.","non-dropping-particle":"","parse-names":false,"suffix":""},{"dropping-particle":"","family":"Whitlock","given":"Raj","non-dropping-particle":"","parse-names":false,"suffix":""}],"container-title":"Journal of Ecology","id":"ITEM-3","issue":"4","issued":{"date-parts":[["2020","7","1"]]},"page":"1398-1410","publisher":"Blackwell Publishing Ltd","title":"Climate-driven evolutionary change in reproductive and early-acting life-history traits in the perennial grass Festuca ovina","type":"article-journal","volume":"108"},"uris":["http://www.mendeley.com/documents/?uuid=2c9edd52-44fc-3034-b7c0-2f64bf8b0b99"]}],"mendeley":{"formattedCitation":"(Alberti et al. 2017; Bay et al. 2018; Trinder et al. 2020)","plainTextFormattedCitation":"(Alberti et al. 2017; Bay et al. 2018; Trinder et al. 2020)","previouslyFormattedCitation":"(Alberti et al. 2017; Bay et al. 2018; Trinder et al. 2020)"},"properties":{"noteIndex":0},"schema":"https://github.com/citation-style-language/schema/raw/master/csl-citation.json"}</w:instrText>
      </w:r>
      <w:r>
        <w:fldChar w:fldCharType="separate"/>
      </w:r>
      <w:r w:rsidRPr="00D22E8B">
        <w:rPr>
          <w:noProof/>
        </w:rPr>
        <w:t>(Alberti et al. 2017; Bay et al. 2018; Trinder et al. 2020)</w:t>
      </w:r>
      <w:r>
        <w:fldChar w:fldCharType="end"/>
      </w:r>
      <w:r w:rsidRPr="00D22E8B">
        <w:t xml:space="preserve">. </w:t>
      </w:r>
      <w:r w:rsidRPr="001D056A">
        <w:t>Thus, rapid evolution is o</w:t>
      </w:r>
      <w:r>
        <w:t>f increasing interest as climate change worsens and threatens a wider array of species (IPCC 2014). The potential to rapidly evolve can be a mechanism by which species survive in the face of climate change corollaries like sea level rise, rising ambient CO</w:t>
      </w:r>
      <w:r w:rsidRPr="00AC66AC">
        <w:rPr>
          <w:vertAlign w:val="subscript"/>
        </w:rPr>
        <w:t>2</w:t>
      </w:r>
      <w:r>
        <w:t xml:space="preserve">, and increased heat events </w:t>
      </w:r>
      <w:r>
        <w:fldChar w:fldCharType="begin" w:fldLock="1"/>
      </w:r>
      <w:r>
        <w:instrText>ADDIN CSL_CITATION {"citationItems":[{"id":"ITEM-1","itemData":{"DOI":"10.1111/j.1752-4571.2007.00001.x","ISSN":"17524571","abstract":"Relative sea-level rise is resulting in the intrusion of saline waters into marshes historically dominated by fresh water. Saltwater intrusions can potentially affect resident marsh species, especially when storm-related tidal surges cause rapid changes in salinity. We examined the role of historical salinity exposure on the survival of Gambusia affinis from two locations in coastal Louisiana. At each location, we sampled fish populations from fresh, intermediate and brackish marshes. Individuals were then exposed to a salinity of 25&amp; and survival time was measured. We found that fish from brackish and intermediate marshes had an increased tolerance to salinity stress relative to fish from freshwater environments. We then tested the descendents of fish from the fresh and brackish marshes, reared for two generation in fresh water, to determine if there was a genetic basis for differential survival. We found that descendents of individuals from brackish marshes showed elevated survivals relative to the descendents of fish with no historical exposure to salinity. The most reasonable mechanism to account for the differences in survival relative to historical expo- sure is genetic adaptation, suggesting that natural selection may play a role in the responses of resident marsh fishes to future increases in salinity.","author":[{"dropping-particle":"","family":"Purcell","given":"Kevin M.","non-dropping-particle":"","parse-names":false,"suffix":""},{"dropping-particle":"","family":"Hitch","given":"Alan T.","non-dropping-particle":"","parse-names":false,"suffix":""},{"dropping-particle":"","family":"Klerks","given":"Paul L.","non-dropping-particle":"","parse-names":false,"suffix":""},{"dropping-particle":"","family":"Leberg","given":"Paul L.","non-dropping-particle":"","parse-names":false,"suffix":""}],"container-title":"Evolutionary Applications","id":"ITEM-1","issue":"1","issued":{"date-parts":[["2008","2","1"]]},"page":"155-160","publisher":"Wiley","title":"Adaptation as a potential response to sea-level rise: a genetic basis for salinity tolerance in populations of a coastal marsh fish","type":"article-journal","volume":"1"},"uris":["http://www.mendeley.com/documents/?uuid=2d38c411-6071-3860-b5c1-989454d8b814"]},{"id":"ITEM-2","itemData":{"DOI":"10.1111/nyas.13223","ISBN":"1749-6632 (Electronic)\r0077-8923 (Linking)","ISSN":"17496632","PMID":"27706832","abstract":"How will organisms respond to climate change? The rapid changes in global climate are expected to impose strong directional selection on fitness-related traits. A major open question then is the potential for adaptive evolutionary change under these shifting climates. At the most basic level, evolutionary change requires the presence of heritable variation and natural selection. Because organismal tolerances of high temperature place an upper bound on responding to temperature change, there has been a surge of research effort on the evolutionary potential of upper thermal tolerance traits. Here, I review the available evidence on heritable variation in upper thermal tolerance traits, adopting a biogeographic perspective to understand how heritability of tolerance varies across space. Specifically, I use meta-analytical models to explore the relationship between upper thermal tolerance heritability and environmental variability in temperature. I also explore how variation in the methods used to obtain these thermal tolerance heritabilities influences the estimation of heritable variation in tolerance. I conclude by discussing the implications of a positive relationship between thermal tolerance heritability and environmental variability in temperature and how this might influence responses to future changes in climate.","author":[{"dropping-particle":"","family":"Diamond","given":"Sarah E.","non-dropping-particle":"","parse-names":false,"suffix":""}],"container-title":"Annals of the New York Academy of Sciences","id":"ITEM-2","issue":"1","issued":{"date-parts":[["2017"]]},"title":"Evolutionary potential of upper thermal tolerance: biogeographic patterns and expectations under climate change","type":"article-journal","volume":"1389"},"uris":["http://www.mendeley.com/documents/?uuid=cb79b5e2-c725-3717-90fb-d965e2ef698e"]},{"id":"ITEM-3","itemData":{"DOI":"10.1111/gcb.14437","ISSN":"1354-1013","author":[{"dropping-particle":"","family":"Saban","given":"Jasmine M.","non-dropping-particle":"","parse-names":false,"suffix":""},{"dropping-particle":"","family":"Chapman","given":"Mark A.","non-dropping-particle":"","parse-names":false,"suffix":""},{"dropping-particle":"","family":"Taylor","given":"Gail","non-dropping-particle":"","parse-names":false,"suffix":""}],"container-title":"Global Change Biology","id":"ITEM-3","issue":"1","issued":{"date-parts":[["2019","1","13"]]},"page":"1-11","publisher":"John Wiley &amp; Sons, Ltd (10.1111)","title":"FACE facts hold for multiple generations; Evidence from natural CO &lt;sub&gt;2&lt;/sub&gt; springs","type":"article-journal","volume":"25"},"uris":["http://www.mendeley.com/documents/?uuid=e92f5902-b28e-37f9-a1c6-9e0b411b5c51"]}],"mendeley":{"formattedCitation":"(Purcell et al. 2008; Diamond 2017; Saban et al. 2019)","plainTextFormattedCitation":"(Purcell et al. 2008; Diamond 2017; Saban et al. 2019)","previouslyFormattedCitation":"(Purcell et al. 2008; Diamond 2017; Saban et al. 2019)"},"properties":{"noteIndex":0},"schema":"https://github.com/citation-style-language/schema/raw/master/csl-citation.json"}</w:instrText>
      </w:r>
      <w:r>
        <w:fldChar w:fldCharType="separate"/>
      </w:r>
      <w:r w:rsidRPr="00393BD9">
        <w:rPr>
          <w:noProof/>
        </w:rPr>
        <w:t>(Purcell et al. 2008; Diamond 2017; Saban et al. 2019)</w:t>
      </w:r>
      <w:r>
        <w:fldChar w:fldCharType="end"/>
      </w:r>
      <w:r>
        <w:t xml:space="preserve">. Rapid evolution is especially important for sessile species for which migration is less feasible, namely plants </w:t>
      </w:r>
      <w:r>
        <w:fldChar w:fldCharType="begin" w:fldLock="1"/>
      </w:r>
      <w:r w:rsidR="00764E16">
        <w:instrText>ADDIN CSL_CITATION {"citationItems":[{"id":"ITEM-1","itemData":{"DOI":"10.1890/03-0788","ISSN":"0012-9658","abstract":"Until now, Quaternary paleoecologists have regarded evolution as a slow process relative to climate change, predicting that the primary biotic response to changing climate is not adaptation, but instead (1) persistence in situ if changing climate remains within the species' tolerance limits, (2) range shifts (migration) to regions where climate is currently within the species' tolerance limits, or (3) extinction. We argue here that all three of these outcomes involve evolutionary processes. Genetic differentiation within species is ubiquitous, commonly via adaptation of populations to differing environmental conditions. Detectable adaptive divergence evolves on a time scale comparable to change in climate, within decades for herbaceous plant species, and within centuries or millennia for longer-lived trees, implying that biologically significant evolutionary response can accompany temporal change in climate. Models and empirical studies suggest that the speed with which a population adapts to a changing environment affects invasion rate of new habitat and thus migration rate, population growth rate and thus probability of extinction, and growth and mortality of individual plants and thus productivity of regional vegetation. Recent models and experiments investigate the stability of species tolerance limits, the influence of environmental gradients on marginal populations, and the interplay of demography, gene flow, mutation rate, and other genetic processes on the rate of adaptation to changed environments. New techniques enable ecologists to document adaptation to changing conditions directly by resurrecting ancient populations from propagules buried in decades-old sediment. Improved taxonomic resolution from morphological studies of macrofossils and DNA recovered from pollen grains and macroremains provides additional information on range shifts, changes in population sizes, and extinctions. Collaboration between paleoecologists and evolutionary biologists can refine interpretations of paleorecords, and improve predictions of biotic response to anticipated climate change. © 2005 by the Ecological Society of America.","author":[{"dropping-particle":"","family":"Davis","given":"Margaret B.","non-dropping-particle":"","parse-names":false,"suffix":""},{"dropping-particle":"","family":"Shaw","given":"Ruth G.","non-dropping-particle":"","parse-names":false,"suffix":""},{"dropping-particle":"","family":"Etterson","given":"Julie R.","non-dropping-particle":"","parse-names":false,"suffix":""}],"container-title":"Ecology","id":"ITEM-1","issue":"7","issued":{"date-parts":[["2005","7","1"]]},"page":"1704-1714","publisher":"Ecological Society of America","title":"Evolutionary responses to changing climate","type":"article-journal","volume":"86"},"uris":["http://www.mendeley.com/documents/?uuid=d55feb3e-b15f-354e-9fdf-636f47cb4945"]},{"id":"ITEM-2","itemData":{"DOI":"10.1016/J.YMPEV.2009.06.007","ISSN":"1055-7903","abstract":"In organisms with haploid-dominant life cycles, natural selection is expected to be especially effective because genetic variation is exposed directly to selection. However, in spore-producing plants with high dispersal abilities, among-population migration may counteract local adaptation by continuously redistributing genetic variability. In this study, we tested for adaptation at the molecular level by comparing nucleotide polymorphism in two genes (GapC and Rpb2) in 10 European populations of the peatmoss species, Sphagnum fimbriatum with variability at nine microsatellite loci assumed to be selectively neutral. In line with previous results, the GapC and Rpb2 genes showed strikingly different patterns of nucleotide polymorphism. Neutrality tests and comparison of population differentiation based on the GapC and Rpb2 genes with neutrally evolving microsatellites using coalescent simulations supported non-neutral evolution in GapC, but neutral evolution in the Rpb2 gene. These observations and the positions of the replacement mutations in the GAPDH enzyme (coded by GapC) indicate a significant impact of replacement mutations on enzyme function. Furthermore, the geographic distribution of alternate GapC alleles and/or linked genomic regions suggests that they have had differential success in the recolonization of Europe following the Last Glacial Maximum.","author":[{"dropping-particle":"","family":"Szövényi","given":"P.","non-dropping-particle":"","parse-names":false,"suffix":""},{"dropping-particle":"","family":"Hock","given":"Zs.","non-dropping-particle":"","parse-names":false,"suffix":""},{"dropping-particle":"","family":"Korpelainen","given":"H.","non-dropping-particle":"","parse-names":false,"suffix":""},{"dropping-particle":"","family":"Shaw","given":"A. Jonathan","non-dropping-particle":"","parse-names":false,"suffix":""}],"container-title":"Molecular Phylogenetics and Evolution","id":"ITEM-2","issue":"1","issued":{"date-parts":[["2009","10","1"]]},"page":"277-286","publisher":"Academic Press","title":"Spatial pattern of nucleotide polymorphism indicates molecular adaptation in the bryophyte Sphagnum fimbriatum","type":"article-journal","volume":"53"},"uris":["http://www.mendeley.com/documents/?uuid=4ad2a8c3-2ddb-3a4e-8e62-d0f0562c677f"]}],"mendeley":{"formattedCitation":"(M.B. Davis et al. 2005; Szövényi et al. 2009)","manualFormatting":"(Davis et al. 2005; Szövényi et al. 2009)","plainTextFormattedCitation":"(M.B. Davis et al. 2005; Szövényi et al. 2009)","previouslyFormattedCitation":"(Davis et al. 2005; Szövényi et al. 2009)"},"properties":{"noteIndex":0},"schema":"https://github.com/citation-style-language/schema/raw/master/csl-citation.json"}</w:instrText>
      </w:r>
      <w:r>
        <w:fldChar w:fldCharType="separate"/>
      </w:r>
      <w:r w:rsidR="00DB3393" w:rsidRPr="00DB3393">
        <w:rPr>
          <w:noProof/>
        </w:rPr>
        <w:t>(Davis et al. 2005; Szövényi et al. 2009)</w:t>
      </w:r>
      <w:r>
        <w:fldChar w:fldCharType="end"/>
      </w:r>
      <w:r>
        <w:t xml:space="preserve">. Coastal wetland plants </w:t>
      </w:r>
      <w:r w:rsidR="00A927F7">
        <w:t>are</w:t>
      </w:r>
      <w:r>
        <w:t xml:space="preserve"> threatened by pressures from rising sea levels, and though there is some work suggesting wetland plant communities can migrate inland, human development of coastal properties and limits on the rate of that migration may make this mechanism irrelevant. Though plasticity is an option for coping with climate change corollaries, evolution of plasticity is also possible and potentially a vital mechanism by which species can endure through stress events </w:t>
      </w:r>
      <w:r>
        <w:fldChar w:fldCharType="begin" w:fldLock="1"/>
      </w:r>
      <w:r>
        <w:instrText>ADDIN CSL_CITATION {"citationItems":[{"id":"ITEM-1","itemData":{"DOI":"10.1111/eva.12112","ISBN":"1752-4571","ISSN":"17524563","PMID":"24454552","abstract":"As climate change progresses, we are observing widespread changes in phenotypes in many plant populations. Whether these phenotypic changes are directly caused by climate change, and whether they result from phenotypic plasticity or evolution, are active areas of investigation. Here, we review terrestrial plant studies addressing these questions. Plastic and evolutionary responses to climate change are clearly occurring. Of the 38 studies that met our criteria for inclusion, all found plastic or evolutionary responses, with 26 studies showing both. These responses, however, may be insufficient to keep pace with climate change, as indicated by eight of 12 studies that examined this directly. There is also mixed evidence for whether evolutionary responses are adaptive, and whether they are directly caused by contemporary climatic changes. We discuss factors that will likely influence the extent of plastic and evolutionary responses, including patterns of environmental changes, species' life history characteristics including generation time and breeding system, and degree and direction of gene flow. Future studies with standardized methodologies, especially those that use direct approaches assessing responses to climate change over time, and sharing of data through public databases, will facilitate better predictions of the capacity for plant populations to respond to rapid climate change.","author":[{"dropping-particle":"","family":"Franks","given":"Steven J.","non-dropping-particle":"","parse-names":false,"suffix":""},{"dropping-particle":"","family":"Weber","given":"Jennifer J.","non-dropping-particle":"","parse-names":false,"suffix":""},{"dropping-particle":"","family":"Aitken","given":"Sally N.","non-dropping-particle":"","parse-names":false,"suffix":""}],"container-title":"Evolutionary Applications","id":"ITEM-1","issue":"1","issued":{"date-parts":[["2014"]]},"note":"NULL","page":"123-139","title":"Evolutionary and plastic responses to climate change in terrestrial plant populations","type":"article-journal","volume":"7"},"uris":["http://www.mendeley.com/documents/?uuid=ed4f6b65-5644-4c65-b744-2425df3e5903"]},{"id":"ITEM-2","itemData":{"DOI":"10.1111/ele.13178","ISSN":"1461-023X","abstract":"Climate warming affects plant physiology through genetic adaptation and phenotypic plasticity, but little is known about how these mechanisms influence ecosystem processes. We used three elevation gradients and a reciprocal transplant experiment to show that temperature causes genetic change in the sedge Eriophorum vaginatum. We demonstrate that plants originating from warmer climate produce fewer secondary compounds, grow faster and accelerate carbon dioxide (CO 2 ) release to the atmosphere. However, warmer climate also caused plasticity in E. vaginatum, inhibiting nitrogen metabolism, photosynthesis and growth and slowing CO 2 release into the atmosphere. Genetic differentiation and plasticity in E. vaginatum thus had opposing effects on CO 2 fluxes, suggesting that warming over many generations may buffer, or reverse, the short-term influence of this species over carbon cycle processes. Our findings demonstrate the capacity for plant evolution to impact ecosystem processes, and reveal a further mechanism through which plants will shape ecosystem responses to climate change.","author":[{"dropping-particle":"","family":"Walker","given":"Tom W. N.","non-dropping-particle":"","parse-names":false,"suffix":""},{"dropping-particle":"","family":"Weckwerth","given":"Wolfram","non-dropping-particle":"","parse-names":false,"suffix":""},{"dropping-particle":"","family":"Bragazza","given":"Luca","non-dropping-particle":"","parse-names":false,"suffix":""},{"dropping-particle":"","family":"Fragner","given":"Lena","non-dropping-particle":"","parse-names":false,"suffix":""},{"dropping-particle":"","family":"Forde","given":"Brian G.","non-dropping-particle":"","parse-names":false,"suffix":""},{"dropping-particle":"","family":"Ostle","given":"Nicholas J.","non-dropping-particle":"","parse-names":false,"suffix":""},{"dropping-particle":"","family":"Signarbieux","given":"Constant","non-dropping-particle":"","parse-names":false,"suffix":""},{"dropping-particle":"","family":"Sun","given":"Xiaoliang","non-dropping-particle":"","parse-names":false,"suffix":""},{"dropping-particle":"","family":"Ward","given":"Susan E.","non-dropping-particle":"","parse-names":false,"suffix":""},{"dropping-particle":"","family":"Bardgett","given":"Richard D.","non-dropping-particle":"","parse-names":false,"suffix":""}],"container-title":"Ecology Letters","editor":[{"dropping-particle":"","family":"Penuelas","given":"Josep","non-dropping-particle":"","parse-names":false,"suffix":""}],"id":"ITEM-2","issue":"1","issued":{"date-parts":[["2019","1","22"]]},"page":"159-169","publisher":"Blackwell Publishing Ltd","title":"Plastic and genetic responses of a common sedge to warming have contrasting effects on carbon cycle processes","type":"article-journal","volume":"22"},"uris":["http://www.mendeley.com/documents/?uuid=4ca74cb5-3d2d-32cb-9f9d-d38e6ff4bc0c"]},{"id":"ITEM-3","itemData":{"DOI":"10.1111/jse.12649","ISSN":"1674-4918","abstract":"Climate change poses critical challenges for population persistence in natural communities, for agriculture and environmental sustainability, and for food security. In this review, we discuss recent progress in climatic adaptation in plants. We evaluate whether climate change exerts novel selection and disrupts local adaptation, whether gene flow can facilitate adaptive responses to climate change, and whether adaptive phenotypic plasticity could sustain populations in the short term. Furthermore, we discuss how climate change influences species interactions. Through a more in-depth understanding of these eco-evolutionary dynamics, we will increase our capacity to predict the adaptive potential of plants under climate change. In addition, we review studies that dissect the genetic basis of plant adaptation to climate change. Finally, we highlight key research gaps, ranging from validating gene function to elucidating molecular mechanisms, expanding research systems from model species to other natural species, testing the fitness consequences of alleles in natural environments, and designing multifactorial studies that more closely reflect the complex and interactive effects of multiple climate change factors. By leveraging interdisciplinary tools (e.g., cutting-edge omics toolkits, novel ecological strategies, newly developed genome editing technology), researchers can more accurately predict the probability that species can persist through this rapid and intense period of environmental change, as well as cultivate crops to withstand climate change, and conserve biodiversity in natural systems.","author":[{"dropping-particle":"","family":"Anderson","given":"Jill T.","non-dropping-particle":"","parse-names":false,"suffix":""},{"dropping-particle":"","family":"Song","given":"Bao</w:instrText>
      </w:r>
      <w:r>
        <w:rPr>
          <w:rFonts w:ascii="Cambria Math" w:hAnsi="Cambria Math" w:cs="Cambria Math"/>
        </w:rPr>
        <w:instrText>‐</w:instrText>
      </w:r>
      <w:r>
        <w:instrText>Hua","non-dropping-particle":"","parse-names":false,"suffix":""}],"container-title":"Journal of Systematics and Evolution","id":"ITEM-3","issue":"5","issued":{"date-parts":[["2020","9","8"]]},"page":"533-545","publisher":"Wiley-Liss Inc.","title":"Plant adaptation to climate change—Where are we?","type":"article-journal","volume":"58"},"uris":["http://www.mendeley.com/documents/?uuid=fd1ae721-c161-3715-8900-1fd0d0ec24cb"]}],"mendeley":{"formattedCitation":"(Franks et al. 2014; Walker et al. 2019; Anderson and Song 2020)","plainTextFormattedCitation":"(Franks et al. 2014; Walker et al. 2019; Anderson and Song 2020)","previouslyFormattedCitation":"(Franks et al. 2014; Walker et al. 2019; Anderson and Song 2020)"},"properties":{"noteIndex":0},"schema":"https://github.com/citation-style-language/schema/raw/master/csl-citation.json"}</w:instrText>
      </w:r>
      <w:r>
        <w:fldChar w:fldCharType="separate"/>
      </w:r>
      <w:r w:rsidRPr="00887BC1">
        <w:rPr>
          <w:noProof/>
        </w:rPr>
        <w:t>(Franks et al. 2014; Walker et al. 2019; Anderson and Song 2020)</w:t>
      </w:r>
      <w:r>
        <w:fldChar w:fldCharType="end"/>
      </w:r>
      <w:r>
        <w:t xml:space="preserve">. Thus it will be increasingly important to consider the evolutionary capacity of plant species to rapidly adapt to changing environmental conditions and the consequences of these shifts (or lack thereof) </w:t>
      </w:r>
      <w:r>
        <w:fldChar w:fldCharType="begin" w:fldLock="1"/>
      </w:r>
      <w:r>
        <w:instrText>ADDIN CSL_CITATION {"citationItems":[{"id":"ITEM-1","itemData":{"DOI":"10.1002/evl3.154","ISSN":"2056-3744","abstract":"Global climate change (GCC) increasingly threatens biodiversity through the loss of species, and the transformation of entire ecosystems. Many species are challenged by the pace of GCC because they might not be able to respond fast enough to changing biotic and abiotic conditions. Species can respond either by shifting their range, or by persisting in their local habitat. If populations persist, they can tolerate climatic changes through phenotypic plasticity, or genetically adapt to changing conditions depending on their genetic variability and census population size to allow for de novo mutations. Otherwise, populations will experience demographic collapses and species may go extinct. Current approaches to predicting species responses to GCC begin to combine ecological and evolutionary information for species distribution modelling. Including an evolutionary dimension will substantially improve species distribution projections which have not accounted for key processes such as dispersal, adaptive genetic change, demography, or species interactions. However, eco-evolutionary models require new data and methods for the estimation of a species’ adaptive potential, which have so far only been available for a small number of model species. To represent global biodiversity, we need to devise large-scale data collection strategies to define the ecology and evolutionary potential of a broad range of species, especially of keystone species of ecosystems. We also need standardized and replicable modelling approaches that integrate these new data to account for eco-evolutionary processes when predicting the impact of GCC on species’ survival. Here, we discuss different genomic approaches that can be used to investigate and predict species responses to GCC. This can serve as guidance for researchers looking for the appropriate experimental setup for their particular system. We furthermore highlight future directions for moving forward in the field and allocating available resources more effectively, to implement mitigation measures before species go extinct and ecosystems lose important functions.","author":[{"dropping-particle":"","family":"Waldvogel","given":"Ann</w:instrText>
      </w:r>
      <w:r>
        <w:rPr>
          <w:rFonts w:ascii="Cambria Math" w:hAnsi="Cambria Math" w:cs="Cambria Math"/>
        </w:rPr>
        <w:instrText>‐</w:instrText>
      </w:r>
      <w:r>
        <w:instrText>Marie","non-dropping-particle":"","parse-names":false,"suffix":""},{"dropping-particle":"","family":"Feldmeyer","given":"Barbara","non-dropping-particle":"","parse-names":false,"suffix":""},{"dropping-particle":"","family":"Rolshausen","given":"Gregor","non-dropping-particle":"","parse-names":false,"suffix":""},{"dropping-particle":"","family":"Exposito</w:instrText>
      </w:r>
      <w:r>
        <w:rPr>
          <w:rFonts w:ascii="Cambria Math" w:hAnsi="Cambria Math" w:cs="Cambria Math"/>
        </w:rPr>
        <w:instrText>‐</w:instrText>
      </w:r>
      <w:r>
        <w:instrText>Alonso","given":"Moises","non-dropping-particle":"","parse-names":false,"suffix":""},{"dropping-particle":"","family":"Rellstab","given":"Christian","non-dropping-particle":"","parse-names":false,"suffix":""},{"dropping-particle":"","family":"Kofler","given":"Robert","non-dropping-particle":"","parse-names":false,"suffix":""},{"dropping-particle":"","family":"Mock","given":"Thomas","non-dropping-particle":"","parse-names":false,"suffix":""},{"dropping-particle":"","family":"Schmid","given":"Karl","non-dropping-particle":"","parse-names":false,"suffix":""},{"dropping-particle":"","family":"Schmitt","given":"Imke","non-dropping-particle":"","parse-names":false,"suffix":""},{"dropping-particle":"","family":"Bataillon","given":"Thomas","non-dropping-particle":"","parse-names":false,"suffix":""},{"dropping-particle":"","family":"Savolainen","given":"Outi","non-dropping-particle":"","parse-names":false,"suffix":""},{"dropping-particle":"","family":"Bergland","given":"Alan","non-dropping-particle":"","parse-names":false,"suffix":""},{"dropping-particle":"","family":"Flatt","given":"Thomas","non-dropping-particle":"","parse-names":false,"suffix":""},{"dropping-particle":"","family":"Guillaume","given":"Frederic","non-dropping-particle":"","parse-names":false,"suffix":""},{"dropping-particle":"","family":"Pfenninger","given":"Markus","non-dropping-particle":"","parse-names":false,"suffix":""}],"container-title":"Evolution Letters","id":"ITEM-1","issue":"1","issued":{"date-parts":[["2020","2","14"]]},"page":"4-18","publisher":"Wiley","title":"Evolutionary genomics can improve prediction of species’ responses to climate change","type":"article-journal","volume":"4"},"uris":["http://www.mendeley.com/documents/?uuid=4b30f6e1-74b3-3525-b98c-891cbcdde64a"]}],"mendeley":{"formattedCitation":"(Waldvogel et al. 2020)","plainTextFormattedCitation":"(Waldvogel et al. 2020)","previouslyFormattedCitation":"(Waldvogel et al. 2020)"},"properties":{"noteIndex":0},"schema":"https://github.com/citation-style-language/schema/raw/master/csl-citation.json"}</w:instrText>
      </w:r>
      <w:r>
        <w:fldChar w:fldCharType="separate"/>
      </w:r>
      <w:r w:rsidRPr="00542A12">
        <w:rPr>
          <w:noProof/>
        </w:rPr>
        <w:t>(Waldvogel et al. 2020)</w:t>
      </w:r>
      <w:r>
        <w:fldChar w:fldCharType="end"/>
      </w:r>
      <w:r>
        <w:t>.</w:t>
      </w:r>
    </w:p>
    <w:p w14:paraId="33550E86" w14:textId="77777777" w:rsidR="00427DEC" w:rsidRDefault="00427DEC" w:rsidP="00427DEC">
      <w:pPr>
        <w:pStyle w:val="Heading3"/>
      </w:pPr>
      <w:bookmarkStart w:id="47" w:name="_Toc57401159"/>
      <w:r>
        <w:t>Resurrection ecology across the landscape</w:t>
      </w:r>
      <w:bookmarkEnd w:id="47"/>
    </w:p>
    <w:p w14:paraId="611AE725" w14:textId="332D747E" w:rsidR="00427DEC" w:rsidRDefault="00427DEC" w:rsidP="00427DEC">
      <w:r w:rsidRPr="006D64F5">
        <w:t xml:space="preserve">The </w:t>
      </w:r>
      <w:r>
        <w:t>evaluation</w:t>
      </w:r>
      <w:r w:rsidRPr="006D64F5">
        <w:t xml:space="preserve"> of rapid evolution</w:t>
      </w:r>
      <w:r>
        <w:t xml:space="preserve">ary potential can be improved via resurrection ecology. Resurrection ecology is the technique of reviving dormant propagules and comparing ancestors and descendants directly to better understand historical evolution </w:t>
      </w:r>
      <w:r>
        <w:fldChar w:fldCharType="begin" w:fldLock="1"/>
      </w:r>
      <w:r>
        <w:instrText>ADDIN CSL_CITATION {"citationItems":[{"id":"ITEM-1","itemData":{"DOI":"10.1111/ele.12551","ISBN":"1461-0248","ISSN":"14610248","PMID":"26647739","abstract":"A resurrection ecology reconstruction of 14 morphological, life history and behavioural traits revealed that a natural Daphnia magna population rapidly tracked changes in fish predation by integrating phenotypic plasticity and widespread evolutionary changes both in mean trait values and in trait plasticity. Increased fish predation mainly generated rapid adaptive evolution of plasticity (especially in the presence of maladaptive ancestral plasticity) resulting in an important change in the magnitude and direction of the multivariate reaction norm. Subsequent relaxation of the fish predation pressure resulted in reversed phenotypic plasticity and mainly caused evolution of the trait means towards the ancestral pre-fish means. Relaxation from fish predation did, however, not result in a complete reversal to the ancestral fishless multivariate phenotype. Our study emphasises that the study population rapidly tracked environmental changes through a mosaic of plasticity, evolution of trait means and evolution of plasticity to generate integrated phenotypic changes in multiple traits.","author":[{"dropping-particle":"","family":"Stoks","given":"Robby","non-dropping-particle":"","parse-names":false,"suffix":""},{"dropping-particle":"","family":"Govaert","given":"Lynn","non-dropping-particle":"","parse-names":false,"suffix":""},{"dropping-particle":"","family":"Pauwels","given":"Kevin","non-dropping-particle":"","parse-names":false,"suffix":""},{"dropping-particle":"","family":"Jansen","given":"Bastiaan","non-dropping-particle":"","parse-names":false,"suffix":""},{"dropping-particle":"","family":"Meester","given":"Luc","non-dropping-particle":"De","parse-names":false,"suffix":""}],"container-title":"Ecology Letters","id":"ITEM-1","issue":"2","issued":{"date-parts":[["2016"]]},"title":"Resurrecting complexity: The interplay of plasticity and rapid evolution in the multiple trait response to strong changes in predation pressure in the water flea Daphnia magna","type":"article-journal","volume":"19"},"uris":["http://www.mendeley.com/documents/?uuid=44240483-4198-30a5-ac4b-e2f46dcd5be9"]},{"id":"ITEM-2","itemData":{"DOI":"10.1111/eva.12567","ISBN":"1752-4571 (Print)\r1752-4571 (Linking)","ISSN":"17524571","PMID":"29302275","abstract":"© 2017 The Authors. Evolutionary Applications published by John Wiley  &amp;  Sons Ltd There is growing evidence of rapid genetic adaptation of natural populations to environmental change, opening the perspective that evolutionary trait change may subsequently impact ecological processes such as population dynamics, community composition, and ecosystem functioning. To study such eco-evolutionary feedbacks in natural populations, however, requires samples across time. Here, we capitalize on a resurrection ecology study that documented rapid and adaptive evolution in a natural population of the water flea Daphnia magna in response to strong changes in predation pressure by fish, and carry out a follow-up mesocosm experiment to test whether the observed genetic changes influence population dynamics and top-down control of phytoplankton. We inoculated populations of the water flea D. magna derived from three time periods of the same natural population known to have genetically adapted to changes in predation pressure in replicate mesocosms and monitored both Daphnia population densities and phytoplankton biomass in the presence and absence of fish. Our results revealed differences in population dynamics and top-down control of algae between mesocosms harboring populations from the time period before, during, and after a peak in fish predation pressure caused by human fish stocking. The differences, however, deviated from our a priori expectations. An S-map approach on time series revealed that the interactions between adults and juveniles strongly impacted the dynamics of populations and their top-down control on algae in the mesocosms, and that the strength of these interactions was modulated by rapid evolution as it occurred in nature. Our study provides an example of an evolutionary response that fundamentally alters the processes structuring population dynamics and impacts ecosystem features.","author":[{"dropping-particle":"","family":"Goitom","given":"Eyerusalem","non-dropping-particle":"","parse-names":false,"suffix":""},{"dropping-particle":"","family":"Kilsdonk","given":"Laurens J.","non-dropping-particle":"","parse-names":false,"suffix":""},{"dropping-particle":"","family":"Brans","given":"Kristien","non-dropping-particle":"","parse-names":false,"suffix":""},{"dropping-particle":"","family":"Jansen","given":"Mieke","non-dropping-particle":"","parse-names":false,"suffix":""},{"dropping-particle":"","family":"Lemmens","given":"Pieter","non-dropping-particle":"","parse-names":false,"suffix":""},{"dropping-particle":"","family":"Meester","given":"Luc","non-dropping-particle":"De","parse-names":false,"suffix":""}],"container-title":"Evolutionary Applications","id":"ITEM-2","issue":"1","issued":{"date-parts":[["2018"]]},"page":"96-111","title":"Rapid evolution leads to differential population dynamics and top-down control in resurrected Daphnia populations","type":"article-journal","volume":"11"},"uris":["http://www.mendeley.com/documents/?uuid=145c2778-3d48-4262-9bb7-111826e24f02"]},{"id":"ITEM-3","itemData":{"DOI":"10.1111/eva.12522","author":[{"dropping-particle":"","family":"Lenormand","given":"Thomas","non-dropping-particle":"","parse-names":false,"suffix":""},{"dropping-particle":"","family":"Nougué","given":"Odrade","non-dropping-particle":"","parse-names":false,"suffix":""},{"dropping-particle":"","family":"Jabbour-Zahab","given":"Roula","non-dropping-particle":"","parse-names":false,"suffix":""},{"dropping-particle":"","family":"Arnaud","given":"Fabien","non-dropping-particle":"","parse-names":false,"suffix":""},{"dropping-particle":"","family":"Dezileau","given":"Laurent","non-dropping-particle":"","parse-names":false,"suffix":""},{"dropping-particle":"","family":"Chevin","given":"Luis-Miguel","non-dropping-particle":"","parse-names":false,"suffix":""},{"dropping-particle":"","family":"Sánchez","given":"Marta I.","non-dropping-particle":"","parse-names":false,"suffix":""}],"container-title":"Evolutionary Applications","id":"ITEM-3","issue":"1","issued":{"date-parts":[["2018","1","1"]]},"page":"76-87","title":"Resurrection ecology in Artemia","type":"article-journal","volume":"11"},"uris":["http://www.mendeley.com/documents/?uuid=01cb858e-0e4d-3cb3-a83c-255f9ab80d9c"]}],"mendeley":{"formattedCitation":"(Stoks et al. 2016; Goitom et al. 2018; Lenormand et al. 2018)","plainTextFormattedCitation":"(Stoks et al. 2016; Goitom et al. 2018; Lenormand et al. 2018)","previouslyFormattedCitation":"(Stoks et al. 2016; Goitom et al. 2018; Lenormand et al. 2018)"},"properties":{"noteIndex":0},"schema":"https://github.com/citation-style-language/schema/raw/master/csl-citation.json"}</w:instrText>
      </w:r>
      <w:r>
        <w:fldChar w:fldCharType="separate"/>
      </w:r>
      <w:r w:rsidRPr="003744F2">
        <w:rPr>
          <w:noProof/>
        </w:rPr>
        <w:t>(Stoks et al. 2016; Goitom et al. 2018; Lenormand et al. 2018)</w:t>
      </w:r>
      <w:r>
        <w:fldChar w:fldCharType="end"/>
      </w:r>
      <w:r w:rsidRPr="003744F2">
        <w:t>.</w:t>
      </w:r>
      <w:r>
        <w:t xml:space="preserve">This approach has become increasingly popular as a tool for understanding how anthropogenic and climate change impact vulnerable populations, including effects on evolutionary trajectory. For example, studies in the zooplankton </w:t>
      </w:r>
      <w:r>
        <w:rPr>
          <w:i/>
          <w:iCs/>
        </w:rPr>
        <w:t>Daphnia</w:t>
      </w:r>
      <w:r>
        <w:t xml:space="preserve"> have demonstrated that eutrophication of lakes at the onset of industrial agriculture and urban heat stress all leave evolutionary fingerprints on the impacted </w:t>
      </w:r>
      <w:r>
        <w:rPr>
          <w:i/>
          <w:iCs/>
        </w:rPr>
        <w:t>Daphnia</w:t>
      </w:r>
      <w:r>
        <w:t xml:space="preserve"> populations, shifting their future trajectories in ways that impact fitness </w:t>
      </w:r>
      <w:r>
        <w:fldChar w:fldCharType="begin" w:fldLock="1"/>
      </w:r>
      <w:r w:rsidR="00DB3393">
        <w:instrText>ADDIN CSL_CITATION {"citationItems":[{"id":"ITEM-1","itemData":{"DOI":"10.1111/1365-2435.13184","ISSN":"13652435","abstract":"Multiple species show significant trait shifts in response to urbanization. Yet, the impact of anthropogenic warming linked to the urban heat island effect is remarkably understudied. In addition, the relative contributions of phenotypic plasticity and genetic change underlying trait shifts in response to urbanization are poorly known. A common garden study with the water flea Daphnia magna revealed that both genetic differentiation in response to urbanization and phenotypic plasticity in response to higher rearing temperature (24°C) induced significant parallel multivariate shifts in life-history strategy along the slow–fast pace-of-life axis. Urban animals and animals reared at higher temperatures are characterized by fast maturation, early release of progeny, a smaller size at maturity, increased fecundity and higher performance (given by maximal population growth rate “r”) compared to genotypes isolated from rural ponds and animals reared at lower temperatures, respectively. Evolution in response to urbanization accounted for 30% of the total observed shift in life history and caused a significant change in mean trait values, while plasticity responses to experimental warming were unaltered between urban and rural populations. The total trait change achieved through both plasticity and evolution ranged from 8% to 56% depending on the trait. Our results provide clear evidence for evolution underlying an increase in pace of life of populations in response to urbanization. Given the pivotal role of Daphnia in aquatic ecosystems, this shift potentially feeds back to population structure, top-down control of algae and food web dynamics in urban freshwater ecosystems. In addition, we argue that adaptation to urban heat islands might render these populations preadapted in a context of future climate change. plain language summary is available for this article.","author":[{"dropping-particle":"","family":"Brans","given":"Kristien I.","non-dropping-particle":"","parse-names":false,"suffix":""},{"dropping-particle":"","family":"Meester","given":"Luc","non-dropping-particle":"De","parse-names":false,"suffix":""}],"container-title":"Functional Ecology","id":"ITEM-1","issue":"9","issued":{"date-parts":[["2018"]]},"title":"City life on fast lanes: Urbanization induces an evolutionary shift towards a faster lifestyle in the water flea Daphnia","type":"article-journal","volume":"32"},"uris":["http://www.mendeley.com/documents/?uuid=e922f7d3-949f-3a88-8fb6-a0e55382b8b3"]},{"id":"ITEM-2","itemData":{"DOI":"10.1111/ele.12237","ISSN":"14610248","abstract":"For an accurate assessment of the anthropogenic impacts on evolutionary change in natural populations, we need long-term environmental, genetic and phenotypic data that predate human disturbances. Analysis of c. 1600 years of history chronicled in the sediments of South Center Lake, Minnesota, USA, revealed major environmental changes beginning c. 120 years ago coinciding with the initiation of industrialised agriculture in the catchment area. Population genetic structure, analysed using DNA from dormant eggs of the keystone aquatic herbivore, Daphnia pulicaria, suggested no change for c. 1500 years prior to striking shifts associated with anthropogenic environmental alterations. Furthermore, phenotypic assays on the oldest resurrected metazoan genotypes (potentially as old as c. 700 years) indicate significant shifts in phosphorus utilisation rates compared to younger genotypes. Younger genotypes show steeper reaction norms with high growth under high phosphorus (P), and low growth under low P, while 'ancient' genotypes show flat reaction norms, yet higher growth efficiency under low P. Using this resurrection ecology approach, environmental, genetic and phenotypic data spanning pre- and post-industrialised agricultural eras clearly reveal the evolutionary consequences of anthropogenic environmental change. © 2014 John Wiley  &amp;  Sons Ltd/CNRS.","author":[{"dropping-particle":"","family":"Frisch","given":"Dagmar","non-dropping-particle":"","parse-names":false,"suffix":""},{"dropping-particle":"","family":"Morton","given":"Philip K.","non-dropping-particle":"","parse-names":false,"suffix":""},{"dropping-particle":"","family":"Chowdhury","given":"Priyanka Roy","non-dropping-particle":"","parse-names":false,"suffix":""},{"dropping-particle":"","family":"Culver","given":"Billy W.","non-dropping-particle":"","parse-names":false,"suffix":""},{"dropping-particle":"","family":"Colbourne","given":"John K.","non-dropping-particle":"","parse-names":false,"suffix":""},{"dropping-particle":"","family":"Weider","given":"Lawrence J.","non-dropping-particle":"","parse-names":false,"suffix":""},{"dropping-particle":"","family":"Jeyasingh","given":"Punidan D.","non-dropping-particle":"","parse-names":false,"suffix":""}],"container-title":"Ecology Letters","id":"ITEM-2","issue":"3","issued":{"date-parts":[["2014"]]},"page":"360-368","title":"A millennial-scale chronicle of evolutionary responses to cultural eutrophication in Daphnia","type":"article-journal","volume":"17"},"uris":["http://www.mendeley.com/documents/?uuid=0353713b-2e41-48dc-9ba2-dc3a613135c3"]}],"mendeley":{"formattedCitation":"(Frisch et al. 2014b; Brans and De Meester 2018)","plainTextFormattedCitation":"(Frisch et al. 2014b; Brans and De Meester 2018)","previouslyFormattedCitation":"(Frisch et al. 2014b; Brans and De Meester 2018)"},"properties":{"noteIndex":0},"schema":"https://github.com/citation-style-language/schema/raw/master/csl-citation.json"}</w:instrText>
      </w:r>
      <w:r>
        <w:fldChar w:fldCharType="separate"/>
      </w:r>
      <w:r w:rsidR="00F837E9" w:rsidRPr="00F837E9">
        <w:rPr>
          <w:noProof/>
        </w:rPr>
        <w:t>(Frisch et al. 2014b; Brans and De Meester 2018)</w:t>
      </w:r>
      <w:r>
        <w:fldChar w:fldCharType="end"/>
      </w:r>
      <w:r>
        <w:t xml:space="preserve">. </w:t>
      </w:r>
    </w:p>
    <w:p w14:paraId="602266AF" w14:textId="77777777" w:rsidR="00427DEC" w:rsidRDefault="00427DEC" w:rsidP="00427DEC"/>
    <w:p w14:paraId="22CA2529" w14:textId="49592709" w:rsidR="00427DEC" w:rsidRDefault="00427DEC" w:rsidP="00427DEC">
      <w:r>
        <w:t>What is less common is consideration of evolution across both time and space (i.e.</w:t>
      </w:r>
      <w:r w:rsidR="00632C07">
        <w:t>,</w:t>
      </w:r>
      <w:r>
        <w:t xml:space="preserve"> studying multiple resurrected populations across geographic space). </w:t>
      </w:r>
      <w:r>
        <w:lastRenderedPageBreak/>
        <w:t xml:space="preserve">Consideration of multiple geographic locations with differing environmental conditions has proven a potent and important factor in understanding how a species as a whole evolves </w:t>
      </w:r>
      <w:r>
        <w:fldChar w:fldCharType="begin" w:fldLock="1"/>
      </w:r>
      <w:r>
        <w:instrText>ADDIN CSL_CITATION {"citationItems":[{"id":"ITEM-1","itemData":{"DOI":"10.1111/1365-2435.13267","ISSN":"13652435","abstract":"Unifying ecosystem ecology and evolutionary biology promises a more complete understanding of the processes that link different levels of biological organization across space and time. Feedbacks across levels of organization link theory associated with eco-evolutionary dynamics, niche construction and the geographic mosaic theory of co-evolution. We describe a conceptual model, which builds upon previous work that shows how feedback among different levels of biological organization can link ecosystem and evolutionary processes over space and time. We provide empirical examples across terrestrial and aquatic systems that indicate broad generality of the conceptual framework and discuss its macroevolutionary consequences. Our conceptual model is based on three premises: genetically based species interactions can vary spatially and temporally from positive to neutral (i.e. no net feedback) to negative and drive evolutionary change; this evolutionary change can drive divergence in niche construction and ecosystem function; and lastly, such ecosystem-level effects can reinforce spatiotemporal variation in evolutionary dynamics. Just as evolution can alter ecosystem function locally and across the landscape differently, variation in ecosystem processes can drive evolution locally and across the landscape differently. By highlighting our current knowledge of eco-evolutionary feedbacks in ecosystems, as well as information gaps, we provide a foundation for understanding the interplay between biodiversity and ecosystem function through an eco-evolutionary lens. A plain language summary is available for this article.","author":[{"dropping-particle":"","family":"Ware","given":"Ian M.","non-dropping-particle":"","parse-names":false,"suffix":""},{"dropping-particle":"","family":"Fitzpatrick","given":"Connor R.","non-dropping-particle":"","parse-names":false,"suffix":""},{"dropping-particle":"","family":"Senthilnathan","given":"Athmanathan","non-dropping-particle":"","parse-names":false,"suffix":""},{"dropping-particle":"","family":"Bayliss","given":"Shannon L.J.","non-dropping-particle":"","parse-names":false,"suffix":""},{"dropping-particle":"","family":"Beals","given":"Kendall K.","non-dropping-particle":"","parse-names":false,"suffix":""},{"dropping-particle":"","family":"Mueller","given":"Liam O.","non-dropping-particle":"","parse-names":false,"suffix":""},{"dropping-particle":"","family":"Summers","given":"Jennifer L.","non-dropping-particle":"","parse-names":false,"suffix":""},{"dropping-particle":"","family":"Wooliver","given":"Rachel C.","non-dropping-particle":"","parse-names":false,"suffix":""},{"dropping-particle":"","family":"Nuland","given":"Michael E.","non-dropping-particle":"Van","parse-names":false,"suffix":""},{"dropping-particle":"","family":"Kinnison","given":"Michael T.","non-dropping-particle":"","parse-names":false,"suffix":""},{"dropping-particle":"","family":"Palkovacs","given":"Eric P.","non-dropping-particle":"","parse-names":false,"suffix":""},{"dropping-particle":"","family":"Schweitzer","given":"Jennifer A.","non-dropping-particle":"","parse-names":false,"suffix":""},{"dropping-particle":"","family":"Bailey","given":"Joseph K.","non-dropping-particle":"","parse-names":false,"suffix":""}],"container-title":"Functional Ecology","editor":[{"dropping-particle":"","family":"Brunner","given":"Franziska","non-dropping-particle":"","parse-names":false,"suffix":""}],"id":"ITEM-1","issue":"1","issued":{"date-parts":[["2019","1","1"]]},"page":"31-42","publisher":"Blackwell Publishing Ltd","title":"Feedbacks link ecosystem ecology and evolution across spatial and temporal scales: Empirical evidence and future directions","type":"article-journal","volume":"33"},"uris":["http://www.mendeley.com/documents/?uuid=6896a9f6-844c-3e33-83b2-f91c94670362"]},{"id":"ITEM-2","itemData":{"DOI":"10.1111/ele.13596","ISSN":"1461-023X","abstract":"Rapid evolution of traits and of plasticity may enable adaptation to climate change, yet solid experimental evidence under natural conditions is scarce. Here, we imposed rainfall manipulations (+30%, control, −30%) for 10 years on entire natural plant communities in two Eastern Mediterranean sites. Additional sites along a natural rainfall gradient and selection analyses in a greenhouse assessed whether potential responses were adaptive. In both sites, our annual target species Biscutella didyma consistently evolved earlier phenology and higher reproductive allocation under drought. Multiple arguments suggest that this response was adaptive: it aligned with theory, corresponding trait shifts along the natural rainfall gradient, and selection analyses under differential watering in the greenhouse. However, another seven candidate traits did not evolve, and there was little support for evolution of plasticity. Our results provide compelling evidence for rapid adaptive evolution under climate change. Yet, several non-evolving traits may indicate potential constraints to full adaptation.","author":[{"dropping-particle":"","family":"Metz","given":"Johannes","non-dropping-particle":"","parse-names":false,"suffix":""},{"dropping-particle":"","family":"Lampei","given":"Christian","non-dropping-particle":"","parse-names":false,"suffix":""},{"dropping-particle":"","family":"Bäumler","given":"Laura","non-dropping-particle":"","parse-names":false,"suffix":""},{"dropping-particle":"","family":"Bocherens","given":"Hervé","non-dropping-particle":"","parse-names":false,"suffix":""},{"dropping-particle":"","family":"Dittberner","given":"Hannes","non-dropping-particle":"","parse-names":false,"suffix":""},{"dropping-particle":"","family":"Henneberg","given":"Lorenz","non-dropping-particle":"","parse-names":false,"suffix":""},{"dropping-particle":"","family":"Meaux","given":"Juliette","non-dropping-particle":"","parse-names":false,"suffix":""},{"dropping-particle":"","family":"Tielbörger","given":"Katja","non-dropping-particle":"","parse-names":false,"suffix":""}],"container-title":"Ecology Letters","editor":[{"dropping-particle":"","family":"Salguero</w:instrText>
      </w:r>
      <w:r>
        <w:rPr>
          <w:rFonts w:ascii="Cambria Math" w:hAnsi="Cambria Math" w:cs="Cambria Math"/>
        </w:rPr>
        <w:instrText>‐</w:instrText>
      </w:r>
      <w:r>
        <w:instrText>Gomez","given":"Roberto","non-dropping-particle":"","parse-names":false,"suffix":""}],"id":"ITEM-2","issue":"11","issued":{"date-parts":[["2020","11","27"]]},"page":"1643-1653","publisher":"Blackwell Publishing Ltd","title":"Rapid adaptive evolution to drought in a subset of plant traits in a large</w:instrText>
      </w:r>
      <w:r>
        <w:rPr>
          <w:rFonts w:ascii="Cambria Math" w:hAnsi="Cambria Math" w:cs="Cambria Math"/>
        </w:rPr>
        <w:instrText>‐</w:instrText>
      </w:r>
      <w:r>
        <w:instrText>scale climate change experiment","type":"article-journal","volume":"23"},"uris":["http://www.mendeley.com/documents/?uuid=6a3f56d0-bd6b-3e38-b95b-a5b8aae937c2"]},{"id":"ITEM-3","itemData":{"DOI":"10.1098/rspb.2016.2180","ISSN":"0962-8452","author":[{"dropping-particle":"","family":"Thompson","given":"Ken A.","non-dropping-particle":"","parse-names":false,"suffix":""},{"dropping-particle":"","family":"Renaudin","given":"Marie","non-dropping-particle":"","parse-names":false,"suffix":""},{"dropping-particle":"","family":"Johnson","given":"Marc T. J.","non-dropping-particle":"","parse-names":false,"suffix":""}],"container-title":"Proceedings of the Royal Society B: Biological Sciences","id":"ITEM-3","issue":"1845","issued":{"date-parts":[["2016","12","28"]]},"page":"20162180","title":"Urbanization drives the evolution of parallel clines in plant populations","type":"article-journal","volume":"283"},"uris":["http://www.mendeley.com/documents/?uuid=156cd6d5-56b9-3e76-bd41-857c7e12d5df"]}],"mendeley":{"formattedCitation":"(Thompson et al. 2016; Ware et al. 2019; Metz et al. 2020)","plainTextFormattedCitation":"(Thompson et al. 2016; Ware et al. 2019; Metz et al. 2020)","previouslyFormattedCitation":"(Thompson et al. 2016; Ware et al. 2019; Metz et al. 2020)"},"properties":{"noteIndex":0},"schema":"https://github.com/citation-style-language/schema/raw/master/csl-citation.json"}</w:instrText>
      </w:r>
      <w:r>
        <w:fldChar w:fldCharType="separate"/>
      </w:r>
      <w:r w:rsidRPr="000A6427">
        <w:rPr>
          <w:noProof/>
        </w:rPr>
        <w:t>(Thompson et al. 2016; Ware et al. 2019; Metz et al. 2020)</w:t>
      </w:r>
      <w:r>
        <w:fldChar w:fldCharType="end"/>
      </w:r>
      <w:r>
        <w:t xml:space="preserve">. Doing so can improve understanding of how a species may evolve at a regional or range-wide scale, providing necessary context rather than considering a single representative population </w:t>
      </w:r>
      <w:r>
        <w:fldChar w:fldCharType="begin" w:fldLock="1"/>
      </w:r>
      <w:r>
        <w:instrText>ADDIN CSL_CITATION {"citationItems":[{"id":"ITEM-1","itemData":{"DOI":"10.1111/eva.12290","ISSN":"17524571","author":[{"dropping-particle":"","family":"Kuester","given":"Adam","non-dropping-particle":"","parse-names":false,"suffix":""},{"dropping-particle":"","family":"Chang","given":"Shu-Mei","non-dropping-particle":"","parse-names":false,"suffix":""},{"dropping-particle":"","family":"Baucom","given":"Regina S.","non-dropping-particle":"","parse-names":false,"suffix":""}],"container-title":"Evolutionary Applications","id":"ITEM-1","issue":"8","issued":{"date-parts":[["2015","9","1"]]},"page":"821-833","publisher":"Wiley/Blackwell (10.1111)","title":"The geographic mosaic of herbicide resistance evolution in the common morning glory, &lt;i&gt;Ipomoea purpurea&lt;/i&gt; : Evidence for resistance hotspots and low genetic differentiation across the landscape","type":"article-journal","volume":"8"},"uris":["http://www.mendeley.com/documents/?uuid=a24962fe-4f6f-328a-bc1f-a61a1b82a016"]}],"mendeley":{"formattedCitation":"(Kuester et al. 2015)","plainTextFormattedCitation":"(Kuester et al. 2015)","previouslyFormattedCitation":"(Kuester et al. 2015)"},"properties":{"noteIndex":0},"schema":"https://github.com/citation-style-language/schema/raw/master/csl-citation.json"}</w:instrText>
      </w:r>
      <w:r>
        <w:fldChar w:fldCharType="separate"/>
      </w:r>
      <w:r w:rsidRPr="00F431E6">
        <w:rPr>
          <w:noProof/>
        </w:rPr>
        <w:t>(Kuester et al. 2015)</w:t>
      </w:r>
      <w:r>
        <w:fldChar w:fldCharType="end"/>
      </w:r>
      <w:r>
        <w:t xml:space="preserve">. For example, population genetic analyses in a space-for-time framework of </w:t>
      </w:r>
      <w:r>
        <w:rPr>
          <w:i/>
          <w:iCs/>
        </w:rPr>
        <w:t>Spartina alterniflora</w:t>
      </w:r>
      <w:r>
        <w:t xml:space="preserve"> demonstrate that marshes differing in age underwent reduction in clonal richness but that marshes overall maintained high levels of genetic diversity </w:t>
      </w:r>
      <w:r>
        <w:fldChar w:fldCharType="begin" w:fldLock="1"/>
      </w:r>
      <w:r w:rsidR="00DB3393">
        <w:instrText>ADDIN CSL_CITATION {"citationItems":[{"id":"ITEM-1","itemData":{"DOI":"10.1016/j.tig.2016.04.005","ISBN":"0168-9525","ISSN":"13624555","PMID":"27185237","abstract":"Population genetics largely rests on a 'standard model' in which random genetic drift is the dominant force, selective sweeps occur infrequently, and deleterious mutations are purged from the population by purifying selection. Studies of phenotypic evolution in nature reveal a very different picture, with strong selection and rapid heritable trait changes being common. The time-rate scaling of phenotypic evolution suggests that selection on phenotypes is often fluctuating in direction, allowing phenotypes to respond rapidly to environmental fluctuations while remaining within relatively constant bounds over longer periods. Whether such rapid phenotypic evolution undermines the standard model will depend on how many genomic loci typically contribute to strongly selected traits and how phenotypic evolution impacts the dynamics of genetic variation in a population. Population-level sequencing will allow us to dissect the genetic basis of phenotypic evolution and study the evolutionary dynamics of genetic variation through direct measurement of polymorphism trajectories over time.","author":[{"dropping-particle":"","family":"Messer","given":"Philipp W.","non-dropping-particle":"","parse-names":false,"suffix":""},{"dropping-particle":"","family":"Ellner","given":"Stephen P.","non-dropping-particle":"","parse-names":false,"suffix":""},{"dropping-particle":"","family":"Hairston","given":"Nelson G.","non-dropping-particle":"","parse-names":false,"suffix":""}],"container-title":"Trends in Genetics","id":"ITEM-1","issue":"7","issued":{"date-parts":[["2016"]]},"note":"NULL","page":"408-418","publisher":"Elsevier Ltd","title":"Can Population Genetics Adapt to Rapid Evolution?","type":"article-journal","volume":"32"},"uris":["http://www.mendeley.com/documents/?uuid=1163a88b-948a-496f-9699-3ed6de8c3c5c"]},{"id":"ITEM-2","itemData":{"DOI":"10.1111/j.0022-0477.2005.00985.x","ISSN":"0022-0477","author":[{"dropping-particle":"","family":"Travis","given":"Steven E.","non-dropping-particle":"","parse-names":false,"suffix":""},{"dropping-particle":"","family":"Hester","given":"Mark W.","non-dropping-particle":"","parse-names":false,"suffix":""}],"container-title":"Journal of Ecology","id":"ITEM-2","issue":"2","issued":{"date-parts":[["2005","4","1"]]},"page":"417-430","publisher":"John Wiley &amp; Sons, Ltd (10.1111)","title":"A space-for-time substitution reveals the long-term decline in genotypic diversity of a widespread salt marsh plant, Spartina alterniflora, over a span of 1500 years","type":"article-journal","volume":"93"},"uris":["http://www.mendeley.com/documents/?uuid=3b6d98fa-2b01-36f4-9764-17c2d3509efe"]}],"mendeley":{"formattedCitation":"(Travis and Hester 2005; Messer et al. 2016)","plainTextFormattedCitation":"(Travis and Hester 2005; Messer et al. 2016)","previouslyFormattedCitation":"(Travis and Hester 2005; Messer et al. 2016)"},"properties":{"noteIndex":0},"schema":"https://github.com/citation-style-language/schema/raw/master/csl-citation.json"}</w:instrText>
      </w:r>
      <w:r>
        <w:fldChar w:fldCharType="separate"/>
      </w:r>
      <w:r w:rsidRPr="00CF6C6A">
        <w:rPr>
          <w:noProof/>
        </w:rPr>
        <w:t>(Travis and Hester 2005; Messer et al. 2016)</w:t>
      </w:r>
      <w:r>
        <w:fldChar w:fldCharType="end"/>
      </w:r>
      <w:r>
        <w:t xml:space="preserve">. Leveraging a similar approach but with inclusion of resurrected individuals across a region can provide similar insight into populations’ futures and </w:t>
      </w:r>
      <w:r w:rsidR="00632C07">
        <w:t xml:space="preserve">capacities </w:t>
      </w:r>
      <w:r>
        <w:t xml:space="preserve">to survive in the face of worsening climate change corollaries. </w:t>
      </w:r>
    </w:p>
    <w:p w14:paraId="40006AB7" w14:textId="77777777" w:rsidR="00427DEC" w:rsidRPr="00334400" w:rsidRDefault="00427DEC" w:rsidP="00427DEC">
      <w:pPr>
        <w:pStyle w:val="Heading3"/>
      </w:pPr>
      <w:bookmarkStart w:id="48" w:name="_Toc57401160"/>
      <w:r>
        <w:t>Approach</w:t>
      </w:r>
      <w:bookmarkEnd w:id="48"/>
    </w:p>
    <w:p w14:paraId="6B0AB9A2" w14:textId="0264B663" w:rsidR="00427DEC" w:rsidRPr="005B77BC" w:rsidRDefault="00427DEC" w:rsidP="00427DEC">
      <w:r>
        <w:t xml:space="preserve">Here I use population genomics to characterize the foundational coast marsh plant </w:t>
      </w:r>
      <w:r w:rsidRPr="006D7EB6">
        <w:rPr>
          <w:i/>
          <w:iCs/>
        </w:rPr>
        <w:t>S. americanus</w:t>
      </w:r>
      <w:r>
        <w:t xml:space="preserve"> across a temporal gradient and from multiple marshes located around the Chesapeake Bay, the largest estuary in the United States. As a region facing higher than the global average of relative sea level rise, this work can provide greater insight into whether and how perennial marsh plants like </w:t>
      </w:r>
      <w:r>
        <w:rPr>
          <w:i/>
          <w:iCs/>
        </w:rPr>
        <w:t xml:space="preserve">S. americanus </w:t>
      </w:r>
      <w:r>
        <w:t xml:space="preserve">may fare in future sea level rise scenarios, including an understanding of gene flow across the Bay and how both small and large geographic distances may have large effects on population evolutionary trajectories </w:t>
      </w:r>
      <w:r>
        <w:fldChar w:fldCharType="begin" w:fldLock="1"/>
      </w:r>
      <w:r>
        <w:instrText>ADDIN CSL_CITATION {"citationItems":[{"id":"ITEM-1","itemData":{"DOI":"10.1016/j.ecss.2009.09.026","ISBN":"0272-7714","ISSN":"02727714","abstract":"We review current understanding of the potential impact of climate change on the Chesapeake Bay. Scenarios for CO2 emissions indicate that by the end of the 21st century the Bay region will experience significant changes in climate forcings with respect to historical conditions, including increases in CO2 concentrations, sea level, and water temperature of 50-160%, 0.7-1.6 m, and 2-6 ??C, respectively. Also likely are increases in precipitation amount (very likely in the winter and spring), precipitation intensity, intensity of tropical and extratropical cyclones (though their frequency may decrease), and sea-level variability. The greatest uncertainty is associated with changes in annual streamflow, though it is likely that winter and spring flows will increase. Climate change alone will cause the Bay to function very differently in the future. Likely changes include: (1) an increase in coastal flooding and submergence of estuarine wetlands; (2) an increase in salinity variability on many time scales; (3) an increase in harmful algae; (4) an increase in hypoxia; (5) a reduction of eelgrass, the dominant submerged aquatic vegetation in the Bay; and (6) altered interactions among trophic levels, with subtropical fish and shellfish species ultimately being favored in the Bay. The magnitude of these changes is sensitive to the CO2 emission trajectory, so that actions taken now to reduce CO2 emissions will reduce climate impacts on the Bay. Research needs include improved precipitation and streamflow projections for the Bay watershed and whole-system monitoring, modeling, and process studies that can capture the likely non-linear responses of the Chesapeake Bay system to climate variability, climate change, and their interaction with other anthropogenic stressors. ?? 2009 Elsevier Ltd.","author":[{"dropping-particle":"","family":"Najjar","given":"Raymond G.","non-dropping-particle":"","parse-names":false,"suffix":""},{"dropping-particle":"","family":"Pyke","given":"Christopher R.","non-dropping-particle":"","parse-names":false,"suffix":""},{"dropping-particle":"","family":"Adams","given":"Mary Beth","non-dropping-particle":"","parse-names":false,"suffix":""},{"dropping-particle":"","family":"Breitburg","given":"Denise","non-dropping-particle":"","parse-names":false,"suffix":""},{"dropping-particle":"","family":"Hershner","given":"Carl","non-dropping-particle":"","parse-names":false,"suffix":""},{"dropping-particle":"","family":"Kemp","given":"Michael","non-dropping-particle":"","parse-names":false,"suffix":""},{"dropping-particle":"","family":"Howarth","given":"Robert","non-dropping-particle":"","parse-names":false,"suffix":""},{"dropping-particle":"","family":"Mulholland","given":"Margaret R.","non-dropping-particle":"","parse-names":false,"suffix":""},{"dropping-particle":"","family":"Paolisso","given":"Michael","non-dropping-particle":"","parse-names":false,"suffix":""},{"dropping-particle":"","family":"Secor","given":"David","non-dropping-particle":"","parse-names":false,"suffix":""},{"dropping-particle":"","family":"Sellner","given":"Kevin","non-dropping-particle":"","parse-names":false,"suffix":""},{"dropping-particle":"","family":"Wardrop","given":"Denice","non-dropping-particle":"","parse-names":false,"suffix":""},{"dropping-particle":"","family":"Wood","given":"Robert","non-dropping-particle":"","parse-names":false,"suffix":""}],"container-title":"Estuarine, Coastal and Shelf Science","id":"ITEM-1","issue":"1","issued":{"date-parts":[["2010"]]},"note":"NULL","page":"1-20","publisher":"Elsevier Ltd","title":"Potential climate-change impacts on the Chesapeake Bay","type":"article-journal","volume":"86"},"uris":["http://www.mendeley.com/documents/?uuid=f47b3cea-9407-4585-827a-ac9723e3fb06"]},{"id":"ITEM-2","itemData":{"author":[{"dropping-particle":"","family":"Eggleston","given":"Jack","non-dropping-particle":"","parse-names":false,"suffix":""},{"dropping-particle":"","family":"Pope","given":"Jason","non-dropping-particle":"","parse-names":false,"suffix":""}],"container-title":"U.S. Geological Survey Circular 1392","id":"ITEM-2","issued":{"date-parts":[["2013"]]},"page":"1-30","title":"Land Subsidence and Relative Sea-Level Rise in the Southern Chesapeake Bay Region","type":"article-journal"},"uris":["http://www.mendeley.com/documents/?uuid=5875727c-a1d9-3c78-84ad-8bdf0b4a0e76"]}],"mendeley":{"formattedCitation":"(Najjar et al. 2010; Eggleston and Pope 2013)","plainTextFormattedCitation":"(Najjar et al. 2010; Eggleston and Pope 2013)","previouslyFormattedCitation":"(Najjar et al. 2010; Eggleston and Pope 2013)"},"properties":{"noteIndex":0},"schema":"https://github.com/citation-style-language/schema/raw/master/csl-citation.json"}</w:instrText>
      </w:r>
      <w:r>
        <w:fldChar w:fldCharType="separate"/>
      </w:r>
      <w:r w:rsidRPr="00CE3FB7">
        <w:rPr>
          <w:noProof/>
        </w:rPr>
        <w:t>(Najjar et al. 2010; Eggleston and Pope 2013)</w:t>
      </w:r>
      <w:r>
        <w:fldChar w:fldCharType="end"/>
      </w:r>
      <w:r>
        <w:t xml:space="preserve">. With this work I aim to answer several questions. I address whether the connectivity of populations across time and space in </w:t>
      </w:r>
      <w:r>
        <w:rPr>
          <w:i/>
          <w:iCs/>
        </w:rPr>
        <w:t>S. americanus</w:t>
      </w:r>
      <w:r>
        <w:t xml:space="preserve"> in the Chesapeake Bay is important for maintenance of diversity across time. Further, I ask if historical genetic diversity has declined or remained steady across space and time, and how nearby populations may vary in their contributions to each sampled marsh’s diversity rates. I will address whether evolutionary shifts have occurred and whether there are patterns indicative of a particular mechanism of evolution (e.g.</w:t>
      </w:r>
      <w:r w:rsidR="008C3150">
        <w:t>,</w:t>
      </w:r>
      <w:r>
        <w:t xml:space="preserve"> adaptation, drift, mutation, gene flow). Describing these factors will contribute to my overarching question: are there trends in the history of </w:t>
      </w:r>
      <w:r>
        <w:rPr>
          <w:i/>
          <w:iCs/>
        </w:rPr>
        <w:t xml:space="preserve">S. americanus </w:t>
      </w:r>
      <w:r>
        <w:t xml:space="preserve">in the Chesapeake Bay that suggest the capacity to evolve and respond to climate change corollaries, or is there evidence to suggest some or all of the sampled populations may be at risk? </w:t>
      </w:r>
    </w:p>
    <w:p w14:paraId="15805CD0" w14:textId="77777777" w:rsidR="00427DEC" w:rsidRPr="00334400" w:rsidRDefault="00427DEC" w:rsidP="00427DEC">
      <w:pPr>
        <w:pStyle w:val="Heading2"/>
      </w:pPr>
      <w:bookmarkStart w:id="49" w:name="_Toc57401161"/>
      <w:r>
        <w:t>Methods</w:t>
      </w:r>
      <w:bookmarkEnd w:id="49"/>
    </w:p>
    <w:p w14:paraId="78754CD5" w14:textId="77777777" w:rsidR="00427DEC" w:rsidRDefault="00427DEC" w:rsidP="00427DEC">
      <w:pPr>
        <w:pStyle w:val="Heading3"/>
      </w:pPr>
      <w:bookmarkStart w:id="50" w:name="_Toc57401162"/>
      <w:r>
        <w:t>Study sites and tissue sampling.</w:t>
      </w:r>
      <w:bookmarkEnd w:id="50"/>
    </w:p>
    <w:p w14:paraId="47118D33" w14:textId="0E76E910" w:rsidR="00427DEC" w:rsidRDefault="00427DEC" w:rsidP="00427DEC">
      <w:r>
        <w:t xml:space="preserve">I took </w:t>
      </w:r>
      <w:r w:rsidR="008C3150">
        <w:t xml:space="preserve">413 </w:t>
      </w:r>
      <w:r>
        <w:t>tissue samples from both fresh and archived (frozen) sources, which were resurrected from soil cores or sampled from extant plants taken in and around the Chesapeake Bay, largest estuary in the United States (Table 1, Figure S</w:t>
      </w:r>
      <w:r w:rsidR="003F77BA">
        <w:t>3</w:t>
      </w:r>
      <w:r>
        <w:t xml:space="preserve">). Most samples came from marshes owned by the Smithsonian </w:t>
      </w:r>
      <w:r>
        <w:lastRenderedPageBreak/>
        <w:t xml:space="preserve">Environmental Research Center (SERC) in Edgewater, MD. However, 76 samples resulted from soil cores taken in Blackwater National Wildlife Refuge (BNWR) on the eastern shore of the Chesapeake Bay. BNWR suffers unusually high rates of land loss due to sea level rise and erosion </w:t>
      </w:r>
      <w:r w:rsidR="008C3150">
        <w:t xml:space="preserve">and has </w:t>
      </w:r>
      <w:r>
        <w:t xml:space="preserve">a </w:t>
      </w:r>
      <w:r w:rsidR="008C3150">
        <w:t>contrasting</w:t>
      </w:r>
      <w:r>
        <w:t xml:space="preserve"> management history and accretion rate, making it an interesting point of comparison with SERC marshes </w:t>
      </w:r>
      <w:r>
        <w:fldChar w:fldCharType="begin" w:fldLock="1"/>
      </w:r>
      <w:r>
        <w:instrText>ADDIN CSL_CITATION {"citationItems":[{"id":"ITEM-1","itemData":{"DOI":"10.1080/03650340701793587","abstract":"ISSN: 0365-0340 (Print) 1476-3567 (Online) Journal homepage: http://www.tandfonline.com/loi/gags20 Tidal marshes are important for the ecosystem of the Chesapeake Bay, east coast USA. They have the capacity to sequester large amounts of carbon as they accrete with sea-level rise. The purpose of this study was to evaluate carbon distributions in a marsh restored using coarse mineral and organic sediments in 2003 and a natural reference marsh. Soil cores were collected across transects in each marsh to a depth of 1 m. Samples were divided by horizon and analyzed for bulk density and carbon concentration. The restored marsh had wider ranges of bulk density and C concentrations due to the presence of both organic and mineral soil materials. Horizons from the restored marsh had a mean bulk density of 0.50 g cm À3 while the reference marsh averaged 0.09 g cm À3 . Carbon concentrations were greater in the reference marsh (30%) than the restored marsh (13%). The average carbon content in the restored marsh was 35 kg m À2 while the reference marsh has only 24 kg m À2 due to a greater bulk density. New organic material deposited over the dredge material represents surface carbon accumulation of 1.8 Mg C ha À1 yr À1","author":[{"dropping-particle":"","family":"Wills","given":"Skye A","non-dropping-particle":"","parse-names":false,"suffix":""},{"dropping-particle":"","family":"Needelman","given":"Brian A","non-dropping-particle":"","parse-names":false,"suffix":""},{"dropping-particle":"","family":"Weil","given":"Ray R","non-dropping-particle":"","parse-names":false,"suffix":""}],"id":"ITEM-1","issued":{"date-parts":[["2017"]]},"title":"Archives of Agronomy and Soil Science Carbon distribution in restored and reference marshes at Blackwater National Wildlife Refuge Carbon distribution in restored and reference marshes at Blackwater National Wildlife Refuge","type":"article-journal"},"uris":["http://www.mendeley.com/documents/?uuid=6ea05bdc-66f9-39d2-8283-85ba3e9147f0"]}],"mendeley":{"formattedCitation":"(Wills et al. 2017)","plainTextFormattedCitation":"(Wills et al. 2017)","previouslyFormattedCitation":"(Wills et al. 2017)"},"properties":{"noteIndex":0},"schema":"https://github.com/citation-style-language/schema/raw/master/csl-citation.json"}</w:instrText>
      </w:r>
      <w:r>
        <w:fldChar w:fldCharType="separate"/>
      </w:r>
      <w:r w:rsidRPr="00F879FE">
        <w:rPr>
          <w:noProof/>
        </w:rPr>
        <w:t>(Wills et al. 2017)</w:t>
      </w:r>
      <w:r>
        <w:fldChar w:fldCharType="end"/>
      </w:r>
      <w:r>
        <w:t xml:space="preserve">. Namely, BNWR was managed as a fur farm for muskrat and nutria trapping, though nutria have been culled from the refuge to prevent destruction of the wetland plants. Some samples were archived tissues from Summers et al. (2018) </w:t>
      </w:r>
      <w:r w:rsidR="008C3150">
        <w:t xml:space="preserve">that </w:t>
      </w:r>
      <w:r>
        <w:t>had been genotyped at 11 microsatellite loci, all of which came from SERC’s Global Change Research Wetland (</w:t>
      </w:r>
      <w:proofErr w:type="spellStart"/>
      <w:r>
        <w:t>GCReW</w:t>
      </w:r>
      <w:proofErr w:type="spellEnd"/>
      <w:r>
        <w:t xml:space="preserve">) (n=227) (See Summers et. </w:t>
      </w:r>
      <w:r w:rsidR="008C3150">
        <w:t>al.</w:t>
      </w:r>
      <w:r>
        <w:t xml:space="preserve"> 2018, Table 1). In 2016 and 2017 additional cores were taken from Kirkpatrick Marsh (41 samples), which encompasses the </w:t>
      </w:r>
      <w:proofErr w:type="spellStart"/>
      <w:r>
        <w:t>GCReW</w:t>
      </w:r>
      <w:proofErr w:type="spellEnd"/>
      <w:r>
        <w:t xml:space="preserve">; Corn Island Marsh (n=110), which is just adjacent to Kirkpatrick Marsh; Hog Island (n=11), which is also part of SERC property; </w:t>
      </w:r>
      <w:proofErr w:type="spellStart"/>
      <w:r>
        <w:t>Sellman</w:t>
      </w:r>
      <w:proofErr w:type="spellEnd"/>
      <w:r>
        <w:t xml:space="preserve"> Marsh (58 samples), also part of SERC; and finally</w:t>
      </w:r>
      <w:r w:rsidR="008C3150">
        <w:t>,</w:t>
      </w:r>
      <w:r>
        <w:t xml:space="preserve"> five samples of the </w:t>
      </w:r>
      <w:r w:rsidR="00F10F55">
        <w:t>closely related</w:t>
      </w:r>
      <w:r>
        <w:t xml:space="preserve"> sister species </w:t>
      </w:r>
      <w:proofErr w:type="spellStart"/>
      <w:r w:rsidRPr="00A759B8">
        <w:rPr>
          <w:i/>
          <w:iCs/>
        </w:rPr>
        <w:t>Schoenoplectus</w:t>
      </w:r>
      <w:proofErr w:type="spellEnd"/>
      <w:r>
        <w:t xml:space="preserve"> </w:t>
      </w:r>
      <w:proofErr w:type="spellStart"/>
      <w:r w:rsidRPr="001458A3">
        <w:rPr>
          <w:i/>
          <w:iCs/>
        </w:rPr>
        <w:t>pungens</w:t>
      </w:r>
      <w:proofErr w:type="spellEnd"/>
      <w:r>
        <w:t xml:space="preserve"> were taken close to the </w:t>
      </w:r>
      <w:proofErr w:type="spellStart"/>
      <w:r>
        <w:t>GCReW</w:t>
      </w:r>
      <w:proofErr w:type="spellEnd"/>
      <w:r>
        <w:t xml:space="preserve">. Ages of plants are approximate and based on </w:t>
      </w:r>
      <w:r w:rsidRPr="001366E4">
        <w:rPr>
          <w:vertAlign w:val="superscript"/>
        </w:rPr>
        <w:t>210</w:t>
      </w:r>
      <w:r>
        <w:t xml:space="preserve">Pb and </w:t>
      </w:r>
      <w:r w:rsidRPr="001366E4">
        <w:rPr>
          <w:vertAlign w:val="superscript"/>
        </w:rPr>
        <w:t>137</w:t>
      </w:r>
      <w:r>
        <w:t>Cs dating of a core taken from Kirkpatrick Marsh (Summers et al. 2018). All samples were either germinated, reared in the greenhouse, and then had tissue sampled, or were sampled extant in the field. I took 10cm long stem tissue cuttings, placed them in sterile 2mL tubes and stored them immediately in a -80 freezer until DNA extraction.</w:t>
      </w:r>
    </w:p>
    <w:p w14:paraId="0762C741" w14:textId="77777777" w:rsidR="00427DEC" w:rsidRDefault="00427DEC" w:rsidP="00427DEC">
      <w:pPr>
        <w:pStyle w:val="Heading3"/>
      </w:pPr>
      <w:bookmarkStart w:id="51" w:name="_Toc57401163"/>
      <w:r w:rsidRPr="00C654BD">
        <w:t xml:space="preserve">DNA extraction and </w:t>
      </w:r>
      <w:proofErr w:type="spellStart"/>
      <w:r w:rsidRPr="00C654BD">
        <w:t>ddRAD</w:t>
      </w:r>
      <w:proofErr w:type="spellEnd"/>
      <w:r w:rsidRPr="00C654BD">
        <w:t xml:space="preserve"> sequencing</w:t>
      </w:r>
      <w:bookmarkEnd w:id="51"/>
    </w:p>
    <w:p w14:paraId="7382C766" w14:textId="77777777" w:rsidR="00427DEC" w:rsidRDefault="00427DEC" w:rsidP="00427DEC">
      <w:r>
        <w:t>I shipped samples to Texas A&amp;M Corpus Christie for DNA extraction and double digest restriction site associated sequencing (</w:t>
      </w:r>
      <w:proofErr w:type="spellStart"/>
      <w:r>
        <w:t>ddRADseq</w:t>
      </w:r>
      <w:proofErr w:type="spellEnd"/>
      <w:r>
        <w:t xml:space="preserve">) in May 2019 (Peterson et al. 2012). The DNA extractions were performed as follows. Tissues were disrupted with a Qiagen </w:t>
      </w:r>
      <w:proofErr w:type="spellStart"/>
      <w:r>
        <w:t>TissueLyser</w:t>
      </w:r>
      <w:proofErr w:type="spellEnd"/>
      <w:r>
        <w:t xml:space="preserve"> using 3mm tungsten carbide beads in 96-well plates for 1 minute at 25Hz. Genomic DNA was then extracted from the tissue slurries using Omega Mag-Bind plate DNA DS kits, following manufacturer protocols, except that multiple </w:t>
      </w:r>
      <w:proofErr w:type="spellStart"/>
      <w:r>
        <w:t>elutions</w:t>
      </w:r>
      <w:proofErr w:type="spellEnd"/>
      <w:r>
        <w:t xml:space="preserve"> were performed for each sample and each elution was kept as a separate aliquot to source additional DNA if necessary. Double digest restriction site associated (</w:t>
      </w:r>
      <w:proofErr w:type="spellStart"/>
      <w:r>
        <w:t>ddRAD</w:t>
      </w:r>
      <w:proofErr w:type="spellEnd"/>
      <w:r>
        <w:t xml:space="preserve">) sequencing (Peterson et al. 2012) was then performed on an Illumina </w:t>
      </w:r>
      <w:proofErr w:type="spellStart"/>
      <w:r>
        <w:t>NovaSeq</w:t>
      </w:r>
      <w:proofErr w:type="spellEnd"/>
      <w:r>
        <w:t xml:space="preserve"> 6000 using two restriction enzymes: </w:t>
      </w:r>
      <w:proofErr w:type="spellStart"/>
      <w:r>
        <w:t>ApoI</w:t>
      </w:r>
      <w:proofErr w:type="spellEnd"/>
      <w:r>
        <w:t xml:space="preserve"> and </w:t>
      </w:r>
      <w:proofErr w:type="spellStart"/>
      <w:r>
        <w:t>Sphl</w:t>
      </w:r>
      <w:proofErr w:type="spellEnd"/>
      <w:r>
        <w:t xml:space="preserve">. Due to low coverage, 179 samples were </w:t>
      </w:r>
      <w:proofErr w:type="spellStart"/>
      <w:r>
        <w:t>resequenced</w:t>
      </w:r>
      <w:proofErr w:type="spellEnd"/>
      <w:r>
        <w:t xml:space="preserve"> using an Illumina </w:t>
      </w:r>
      <w:proofErr w:type="spellStart"/>
      <w:r>
        <w:t>HiSeq</w:t>
      </w:r>
      <w:proofErr w:type="spellEnd"/>
      <w:r>
        <w:t xml:space="preserve"> 4000.</w:t>
      </w:r>
    </w:p>
    <w:p w14:paraId="7B289C7F" w14:textId="77777777" w:rsidR="00427DEC" w:rsidRPr="00DC4CE7" w:rsidRDefault="00427DEC" w:rsidP="00427DEC">
      <w:pPr>
        <w:pStyle w:val="Heading3"/>
      </w:pPr>
      <w:bookmarkStart w:id="52" w:name="_Toc57401164"/>
      <w:r w:rsidRPr="00DC4CE7">
        <w:t>Read trimming and SNP calling with Stacks2</w:t>
      </w:r>
      <w:bookmarkEnd w:id="52"/>
    </w:p>
    <w:p w14:paraId="6008AB7F" w14:textId="3EA78D5B" w:rsidR="00427DEC" w:rsidRDefault="00427DEC" w:rsidP="00427DEC">
      <w:r>
        <w:t xml:space="preserve">I received raw reads from the sequencing center in multiplexed format. I de-multiplexed reads using the </w:t>
      </w:r>
      <w:proofErr w:type="spellStart"/>
      <w:r>
        <w:t>process_radtags</w:t>
      </w:r>
      <w:proofErr w:type="spellEnd"/>
      <w:r>
        <w:t xml:space="preserve"> module of Stacks2 (Rochette et al. 2019) using flags to trim reads with a </w:t>
      </w:r>
      <w:proofErr w:type="spellStart"/>
      <w:r>
        <w:t>phred</w:t>
      </w:r>
      <w:proofErr w:type="spellEnd"/>
      <w:r>
        <w:t xml:space="preserve"> score lower than 10 within a sliding window and to trim uncalled bases. I then assessed read quality using </w:t>
      </w:r>
      <w:proofErr w:type="spellStart"/>
      <w:r>
        <w:t>fastQC</w:t>
      </w:r>
      <w:proofErr w:type="spellEnd"/>
      <w:r>
        <w:t xml:space="preserve"> (Andrews 2010). Some of the sequences demonstrated adapter contamination or low-quality bases Ire detected near the ends of reads. In these cases, additional </w:t>
      </w:r>
      <w:r>
        <w:lastRenderedPageBreak/>
        <w:t xml:space="preserve">trimming was done with Atropos with flags for forward and reverse adapter sequences (-A -a) and hard trims of 5’ and 3’ ends of reads (-u -U) for paired-end reads (Didion et al. 2017). I then proceeded with the rest of the modules in the Stacks2 software. First, I optimized parameter settings for a subsample of individuals following the r80 method outlined in Rochette and </w:t>
      </w:r>
      <w:proofErr w:type="spellStart"/>
      <w:r>
        <w:t>Catchen</w:t>
      </w:r>
      <w:proofErr w:type="spellEnd"/>
      <w:r>
        <w:t xml:space="preserve"> (2017). Parameters set to run the data through the pipeline included a minimum number of raw reads required to form a stack (i.e.</w:t>
      </w:r>
      <w:r w:rsidR="008C3150">
        <w:t>,</w:t>
      </w:r>
      <w:r>
        <w:t xml:space="preserve"> a putative allele) of 4, the number of mismatches allowed between stacks to merge them into a putative locus of 3, and the number of mismatches allowed between stacks (i.e.</w:t>
      </w:r>
      <w:r w:rsidR="008C3150">
        <w:t>,</w:t>
      </w:r>
      <w:r>
        <w:t xml:space="preserve"> putative loci) during catalog construction of 4 (Paris, Stevens, &amp; </w:t>
      </w:r>
      <w:proofErr w:type="spellStart"/>
      <w:r>
        <w:t>Catchen</w:t>
      </w:r>
      <w:proofErr w:type="spellEnd"/>
      <w:r>
        <w:t>, 2017). I then ran each module of Stacks2 (</w:t>
      </w:r>
      <w:proofErr w:type="spellStart"/>
      <w:r>
        <w:t>ustacks</w:t>
      </w:r>
      <w:proofErr w:type="spellEnd"/>
      <w:r>
        <w:t xml:space="preserve">, </w:t>
      </w:r>
      <w:proofErr w:type="spellStart"/>
      <w:r>
        <w:t>cstacks</w:t>
      </w:r>
      <w:proofErr w:type="spellEnd"/>
      <w:r>
        <w:t xml:space="preserve">, </w:t>
      </w:r>
      <w:proofErr w:type="spellStart"/>
      <w:r>
        <w:t>sstacks</w:t>
      </w:r>
      <w:proofErr w:type="spellEnd"/>
      <w:r>
        <w:t xml:space="preserve">, </w:t>
      </w:r>
      <w:proofErr w:type="spellStart"/>
      <w:r>
        <w:t>tsv_bam</w:t>
      </w:r>
      <w:proofErr w:type="spellEnd"/>
      <w:r>
        <w:t xml:space="preserve">, </w:t>
      </w:r>
      <w:proofErr w:type="spellStart"/>
      <w:r>
        <w:t>gstacks</w:t>
      </w:r>
      <w:proofErr w:type="spellEnd"/>
      <w:r>
        <w:t xml:space="preserve">, populations) (Rochette, Rivera-Colón, &amp; </w:t>
      </w:r>
      <w:proofErr w:type="spellStart"/>
      <w:r>
        <w:t>Catchen</w:t>
      </w:r>
      <w:proofErr w:type="spellEnd"/>
      <w:r>
        <w:t xml:space="preserve">, 2019) “by hand” rather than all at once using the Cypress supercomputing cluster at Tulane University. The </w:t>
      </w:r>
      <w:proofErr w:type="spellStart"/>
      <w:r>
        <w:t>ustacks</w:t>
      </w:r>
      <w:proofErr w:type="spellEnd"/>
      <w:r>
        <w:t xml:space="preserve">, </w:t>
      </w:r>
      <w:proofErr w:type="spellStart"/>
      <w:r>
        <w:t>cstacks</w:t>
      </w:r>
      <w:proofErr w:type="spellEnd"/>
      <w:r>
        <w:t xml:space="preserve">, </w:t>
      </w:r>
      <w:proofErr w:type="spellStart"/>
      <w:r>
        <w:t>gstacks</w:t>
      </w:r>
      <w:proofErr w:type="spellEnd"/>
      <w:r>
        <w:t xml:space="preserve">, and </w:t>
      </w:r>
      <w:proofErr w:type="spellStart"/>
      <w:r>
        <w:t>tsv_bam</w:t>
      </w:r>
      <w:proofErr w:type="spellEnd"/>
      <w:r>
        <w:t xml:space="preserve"> components of the pipeline Ire run without adjusting module-specific default flags. I ran the final populations module with filtering such that any SNPs that occurred in fewer than 80% of individuals Ire excluded. In addition, the write-random-</w:t>
      </w:r>
      <w:proofErr w:type="spellStart"/>
      <w:r>
        <w:t>snp</w:t>
      </w:r>
      <w:proofErr w:type="spellEnd"/>
      <w:r>
        <w:t xml:space="preserve"> flag was used to eliminate calling of linked SNPs per locus. </w:t>
      </w:r>
    </w:p>
    <w:p w14:paraId="47A80E9D" w14:textId="77777777" w:rsidR="00427DEC" w:rsidRPr="00DC4CE7" w:rsidRDefault="00427DEC" w:rsidP="00427DEC">
      <w:pPr>
        <w:pStyle w:val="Heading3"/>
      </w:pPr>
      <w:bookmarkStart w:id="53" w:name="_Toc57401165"/>
      <w:r w:rsidRPr="00DC4CE7">
        <w:t>Population genomics analyses.</w:t>
      </w:r>
      <w:bookmarkEnd w:id="53"/>
    </w:p>
    <w:p w14:paraId="154570F5" w14:textId="7758C898" w:rsidR="00427DEC" w:rsidRDefault="00427DEC" w:rsidP="00427DEC">
      <w:r>
        <w:t xml:space="preserve">To confirm that each individual exhibited a distinct genotype and to characterize within and between population diversity, I examined estimates of fixation indices that were calculated in the </w:t>
      </w:r>
      <w:proofErr w:type="gramStart"/>
      <w:r w:rsidRPr="00577324">
        <w:rPr>
          <w:i/>
          <w:iCs/>
        </w:rPr>
        <w:t>populations</w:t>
      </w:r>
      <w:proofErr w:type="gramEnd"/>
      <w:r>
        <w:t xml:space="preserve"> module. I then converted </w:t>
      </w:r>
      <w:proofErr w:type="spellStart"/>
      <w:r>
        <w:t>genepop</w:t>
      </w:r>
      <w:proofErr w:type="spellEnd"/>
      <w:r>
        <w:t xml:space="preserve"> output from Stacks2 into str and other formats for analyses in downstream software using </w:t>
      </w:r>
      <w:proofErr w:type="spellStart"/>
      <w:r>
        <w:t>pgdspider</w:t>
      </w:r>
      <w:proofErr w:type="spellEnd"/>
      <w:r>
        <w:t xml:space="preserve"> 2.1.1.3 (</w:t>
      </w:r>
      <w:proofErr w:type="spellStart"/>
      <w:r>
        <w:t>Lischer</w:t>
      </w:r>
      <w:proofErr w:type="spellEnd"/>
      <w:r>
        <w:t xml:space="preserve"> and </w:t>
      </w:r>
      <w:proofErr w:type="spellStart"/>
      <w:r>
        <w:t>Excoffier</w:t>
      </w:r>
      <w:proofErr w:type="spellEnd"/>
      <w:r>
        <w:t xml:space="preserve"> 2012).  I estimated population structure and visualized optimal clustering using </w:t>
      </w:r>
      <w:proofErr w:type="spellStart"/>
      <w:r>
        <w:t>fastSTRUCTURE</w:t>
      </w:r>
      <w:proofErr w:type="spellEnd"/>
      <w:r>
        <w:t xml:space="preserve"> (Raj, Stephens, and Pritchard 2014) with default specifications. I then performed estimation of optimal K (i.e.</w:t>
      </w:r>
      <w:r w:rsidR="008C3150">
        <w:t>,</w:t>
      </w:r>
      <w:r>
        <w:t xml:space="preserve"> inferred genetic clusters) using the program </w:t>
      </w:r>
      <w:proofErr w:type="spellStart"/>
      <w:r>
        <w:t>distruct</w:t>
      </w:r>
      <w:proofErr w:type="spellEnd"/>
      <w:r>
        <w:t xml:space="preserve"> and examination of subsequent bar graphs to infer the strongest clustering pattern (as per </w:t>
      </w:r>
      <w:proofErr w:type="spellStart"/>
      <w:r>
        <w:t>distruct</w:t>
      </w:r>
      <w:proofErr w:type="spellEnd"/>
      <w:r>
        <w:t xml:space="preserve"> documentation) (Rosenberg 2004). To customize </w:t>
      </w:r>
      <w:proofErr w:type="spellStart"/>
      <w:r>
        <w:t>fastSTRUCTURE</w:t>
      </w:r>
      <w:proofErr w:type="spellEnd"/>
      <w:r>
        <w:t xml:space="preserve"> bar graphs, I used the edited </w:t>
      </w:r>
      <w:proofErr w:type="spellStart"/>
      <w:r>
        <w:t>distruct</w:t>
      </w:r>
      <w:proofErr w:type="spellEnd"/>
      <w:r>
        <w:t xml:space="preserve"> python script, </w:t>
      </w:r>
      <w:proofErr w:type="spellStart"/>
      <w:r>
        <w:t>distruct</w:t>
      </w:r>
      <w:proofErr w:type="spellEnd"/>
      <w:r>
        <w:t xml:space="preserve"> v2.3 </w:t>
      </w:r>
      <w:r w:rsidR="00F837E9">
        <w:fldChar w:fldCharType="begin" w:fldLock="1"/>
      </w:r>
      <w:r w:rsidR="00DB3393">
        <w:instrText>ADDIN CSL_CITATION {"citationItems":[{"id":"ITEM-1","itemData":{"author":[{"dropping-particle":"","family":"Chhatre","given":"VE","non-dropping-particle":"","parse-names":false,"suffix":""}],"id":"ITEM-1","issued":{"date-parts":[["2019"]]},"title":"Distruct v2.3, A modified cluster membership plotting script","type":"article"},"uris":["http://www.mendeley.com/documents/?uuid=428868b7-09ed-4dc2-8e81-055098871cad"]}],"mendeley":{"formattedCitation":"(Chhatre 2019)","plainTextFormattedCitation":"(Chhatre 2019)","previouslyFormattedCitation":"(Chhatre 2019)"},"properties":{"noteIndex":0},"schema":"https://github.com/citation-style-language/schema/raw/master/csl-citation.json"}</w:instrText>
      </w:r>
      <w:r w:rsidR="00F837E9">
        <w:fldChar w:fldCharType="separate"/>
      </w:r>
      <w:r w:rsidR="00F837E9" w:rsidRPr="00F837E9">
        <w:rPr>
          <w:noProof/>
        </w:rPr>
        <w:t>(Chhatre 2019)</w:t>
      </w:r>
      <w:r w:rsidR="00F837E9">
        <w:fldChar w:fldCharType="end"/>
      </w:r>
      <w:r w:rsidR="00F837E9">
        <w:t>,</w:t>
      </w:r>
      <w:r>
        <w:t xml:space="preserve"> to produce genetic structure </w:t>
      </w:r>
      <w:proofErr w:type="spellStart"/>
      <w:r>
        <w:t>barplots</w:t>
      </w:r>
      <w:proofErr w:type="spellEnd"/>
      <w:r>
        <w:t xml:space="preserve">. I assessed overall variance among samples via a Principal Components Analysis (PCA) using the R package </w:t>
      </w:r>
      <w:proofErr w:type="spellStart"/>
      <w:r>
        <w:t>adegenet</w:t>
      </w:r>
      <w:proofErr w:type="spellEnd"/>
      <w:r>
        <w:t xml:space="preserve"> v. 2.1.2 (</w:t>
      </w:r>
      <w:proofErr w:type="spellStart"/>
      <w:r>
        <w:t>Jombart</w:t>
      </w:r>
      <w:proofErr w:type="spellEnd"/>
      <w:r>
        <w:t xml:space="preserve"> &amp; Ahmed 2011). For the PCAs, I graphed variation according to ellipses drawn around shared age cohorts and with ellipses drawn around geographic provenance to better assess differentiation across space and time. I tested for isolation by distance (IBD) using a Mantel test via the </w:t>
      </w:r>
      <w:proofErr w:type="spellStart"/>
      <w:proofErr w:type="gramStart"/>
      <w:r w:rsidRPr="0098093A">
        <w:t>mantel.randtest</w:t>
      </w:r>
      <w:proofErr w:type="spellEnd"/>
      <w:proofErr w:type="gramEnd"/>
      <w:r w:rsidRPr="0098093A">
        <w:t xml:space="preserve"> function in </w:t>
      </w:r>
      <w:r>
        <w:t xml:space="preserve">the package </w:t>
      </w:r>
      <w:proofErr w:type="spellStart"/>
      <w:r w:rsidRPr="0098093A">
        <w:t>adegenet</w:t>
      </w:r>
      <w:proofErr w:type="spellEnd"/>
      <w:r w:rsidRPr="0098093A">
        <w:t xml:space="preserve"> </w:t>
      </w:r>
      <w:r>
        <w:t>v. 2.1.2 (</w:t>
      </w:r>
      <w:proofErr w:type="spellStart"/>
      <w:r>
        <w:t>Jombart</w:t>
      </w:r>
      <w:proofErr w:type="spellEnd"/>
      <w:r>
        <w:t xml:space="preserve"> &amp; Ahmed 2011). For the Mantel tests, geographic distance was calculated based on decimal degree coordinates. I calculated genetic Euclidean distance using the </w:t>
      </w:r>
      <w:proofErr w:type="spellStart"/>
      <w:r>
        <w:t>dist</w:t>
      </w:r>
      <w:proofErr w:type="spellEnd"/>
      <w:r>
        <w:t xml:space="preserve"> function in </w:t>
      </w:r>
      <w:proofErr w:type="spellStart"/>
      <w:r>
        <w:t>adegenet</w:t>
      </w:r>
      <w:proofErr w:type="spellEnd"/>
      <w:r>
        <w:t xml:space="preserve"> v.2.1.2. The Mantel test produces a p-value based on the likelihood the correlation of the matrices comes from a distribution of permuted data that simulates patterns expected in </w:t>
      </w:r>
      <w:r w:rsidRPr="00C00836">
        <w:t>the absence of</w:t>
      </w:r>
      <w:r>
        <w:t xml:space="preserve"> </w:t>
      </w:r>
      <w:r w:rsidRPr="00C00836">
        <w:t>spatial</w:t>
      </w:r>
      <w:r>
        <w:t xml:space="preserve"> </w:t>
      </w:r>
      <w:r w:rsidRPr="00C00836">
        <w:t>structure</w:t>
      </w:r>
      <w:r>
        <w:t>.</w:t>
      </w:r>
    </w:p>
    <w:p w14:paraId="240B2B44" w14:textId="77777777" w:rsidR="00427DEC" w:rsidRDefault="00427DEC" w:rsidP="00427DEC">
      <w:pPr>
        <w:pStyle w:val="Heading2"/>
      </w:pPr>
      <w:bookmarkStart w:id="54" w:name="_Toc57401166"/>
      <w:r>
        <w:lastRenderedPageBreak/>
        <w:t>Results</w:t>
      </w:r>
      <w:bookmarkEnd w:id="54"/>
    </w:p>
    <w:p w14:paraId="5B879563" w14:textId="6D2945DD" w:rsidR="00427DEC" w:rsidRPr="00F53A51" w:rsidRDefault="00427DEC" w:rsidP="00427DEC">
      <w:pPr>
        <w:rPr>
          <w:vertAlign w:val="subscript"/>
        </w:rPr>
      </w:pPr>
      <w:r>
        <w:t>Here</w:t>
      </w:r>
      <w:r w:rsidR="001932A1">
        <w:t>,</w:t>
      </w:r>
      <w:r>
        <w:t xml:space="preserve"> I examined the population genomics of five marshes across the Chesapeake Bay across space and time to ascertain whether and how populations may be evolving and whether they may be capable of responding to future environmental change</w:t>
      </w:r>
      <w:r w:rsidRPr="005E54E2">
        <w:t>.</w:t>
      </w:r>
      <w:r>
        <w:t xml:space="preserve"> I also included an outgroup sister species (</w:t>
      </w:r>
      <w:r>
        <w:rPr>
          <w:i/>
          <w:iCs/>
        </w:rPr>
        <w:t xml:space="preserve">S. </w:t>
      </w:r>
      <w:proofErr w:type="spellStart"/>
      <w:r>
        <w:rPr>
          <w:i/>
          <w:iCs/>
        </w:rPr>
        <w:t>pungens</w:t>
      </w:r>
      <w:proofErr w:type="spellEnd"/>
      <w:r>
        <w:t xml:space="preserve">) with which </w:t>
      </w:r>
      <w:r>
        <w:rPr>
          <w:i/>
          <w:iCs/>
        </w:rPr>
        <w:t xml:space="preserve">S. americanus </w:t>
      </w:r>
      <w:r>
        <w:t xml:space="preserve">hybridizes in more freshwater habitats. Overall, I found that marshes, regardless of age, demonstrated very low </w:t>
      </w:r>
      <w:proofErr w:type="spellStart"/>
      <w:r>
        <w:t>F</w:t>
      </w:r>
      <w:r w:rsidRPr="006F6967">
        <w:rPr>
          <w:vertAlign w:val="subscript"/>
        </w:rPr>
        <w:t>st</w:t>
      </w:r>
      <w:proofErr w:type="spellEnd"/>
      <w:r>
        <w:t xml:space="preserve"> and therefore demonstrated low genomic differentiation. Within population variance was higher than </w:t>
      </w:r>
      <w:r w:rsidR="001932A1">
        <w:t xml:space="preserve">among </w:t>
      </w:r>
      <w:r>
        <w:t>population variance overall, with only weak support for isolation by distance. Age proved to be a less important factor explaining genetic clustering when considering all populations, but there was differentiation by age/ depth cohort within populations. Overall, there is evidence that populations in the Chesapeake Bay do differ across time</w:t>
      </w:r>
    </w:p>
    <w:p w14:paraId="7B7ACDF4" w14:textId="77777777" w:rsidR="00427DEC" w:rsidRDefault="00427DEC" w:rsidP="00427DEC">
      <w:pPr>
        <w:pStyle w:val="Heading3"/>
      </w:pPr>
      <w:bookmarkStart w:id="55" w:name="_Toc57401167"/>
      <w:proofErr w:type="spellStart"/>
      <w:r>
        <w:t>ddRAD</w:t>
      </w:r>
      <w:proofErr w:type="spellEnd"/>
      <w:r>
        <w:t xml:space="preserve"> sequencing and single nucleotide polymorphisms</w:t>
      </w:r>
      <w:bookmarkEnd w:id="55"/>
    </w:p>
    <w:p w14:paraId="313C056C" w14:textId="77777777" w:rsidR="00427DEC" w:rsidRPr="00B70A06" w:rsidRDefault="00427DEC" w:rsidP="00427DEC">
      <w:r>
        <w:t xml:space="preserve">A total of 530 samples underwent double digest restriction site associated sequencing. Samples were demultiplexed using Stacks2 </w:t>
      </w:r>
      <w:proofErr w:type="spellStart"/>
      <w:r>
        <w:t>process_radtags</w:t>
      </w:r>
      <w:proofErr w:type="spellEnd"/>
      <w:r>
        <w:t xml:space="preserve"> and returned. A subset of samples had low coverage (&lt;10x). All samples were included in an initial run of the entire pipeline, and afterwards were excluded from subsequent analyses (&lt;10x). For the remaining samples (n=317) the average coverage was </w:t>
      </w:r>
      <w:r w:rsidRPr="00794074">
        <w:t>28.178x</w:t>
      </w:r>
      <w:r w:rsidRPr="00C937F2">
        <w:t xml:space="preserve">. A total of </w:t>
      </w:r>
      <w:r w:rsidRPr="00F220C9">
        <w:t xml:space="preserve">8646 </w:t>
      </w:r>
      <w:r w:rsidRPr="00C937F2">
        <w:t>SNPs were recovered across samples</w:t>
      </w:r>
      <w:r>
        <w:t xml:space="preserve"> when running the final populations pipeline with the write-random-</w:t>
      </w:r>
      <w:proofErr w:type="spellStart"/>
      <w:r>
        <w:t>snp</w:t>
      </w:r>
      <w:proofErr w:type="spellEnd"/>
      <w:r>
        <w:t xml:space="preserve"> flag per variable site (to prevent identification of linked SNPs) </w:t>
      </w:r>
      <w:r>
        <w:fldChar w:fldCharType="begin" w:fldLock="1"/>
      </w:r>
      <w:r>
        <w:instrText>ADDIN CSL_CITATION {"citationItems":[{"id":"ITEM-1","itemData":{"DOI":"10.1534/g3.111.000240","ISBN":"2160-1836","ISSN":"2160-1836","PMID":"22384329","abstract":"Advances in sequencing technology provide special opportunities for genotyping individuals with speed and thrift, but the lack of software to automate the calling of tens of thousands of genotypes over hundreds of individuals has hindered progress. Stacks is a software system that uses short-read sequence data to identify and genotype loci in a set of individuals either de novo or by comparison to a reference genome. From reduced representation Illumina sequence data, such as RAD-tags, Stacks can recover thousands of single nucleotide polymorphism (SNP) markers useful for the genetic analysis of crosses or populations. Stacks can generate markers for ultra-dense genetic linkage maps, facilitate the examination of population phylogeography, and help in reference genome assembly. We report here the algorithms implemented in Stacks and demonstrate their efficacy by constructing loci from simulated RAD-tags taken from the stickleback reference genome and by recapitulating and improving a genetic map of the zebrafish, Danio rerio.","author":[{"dropping-particle":"","family":"Catchen","given":"Julian M.","non-dropping-particle":"","parse-names":false,"suffix":""},{"dropping-particle":"","family":"Amores","given":"Angel","non-dropping-particle":"","parse-names":false,"suffix":""},{"dropping-particle":"","family":"Hohenlohe","given":"Paul","non-dropping-particle":"","parse-names":false,"suffix":""},{"dropping-particle":"","family":"Cresko","given":"William","non-dropping-particle":"","parse-names":false,"suffix":""},{"dropping-particle":"","family":"Postlethwait","given":"John H.","non-dropping-particle":"","parse-names":false,"suffix":""},{"dropping-particle":"","family":"Koning","given":"D.-J.","non-dropping-particle":"De","parse-names":false,"suffix":""}],"container-title":"G3&amp;amp;#58; Genes|Genomes|Genetics","id":"ITEM-1","issue":"3","issued":{"date-parts":[["2011"]]},"page":"171-182","title":"Stacks: Building and Genotyping Loci De Novo From Short-Read Sequences","type":"article-journal","volume":"1"},"uris":["http://www.mendeley.com/documents/?uuid=e38ad538-6fa3-479a-9729-132f6a0b9e4c"]}],"mendeley":{"formattedCitation":"(Catchen et al. 2011)","plainTextFormattedCitation":"(Catchen et al. 2011)","previouslyFormattedCitation":"(Catchen et al. 2011)"},"properties":{"noteIndex":0},"schema":"https://github.com/citation-style-language/schema/raw/master/csl-citation.json"}</w:instrText>
      </w:r>
      <w:r>
        <w:fldChar w:fldCharType="separate"/>
      </w:r>
      <w:r w:rsidRPr="007862F5">
        <w:rPr>
          <w:noProof/>
        </w:rPr>
        <w:t>(Catchen et al. 2011)</w:t>
      </w:r>
      <w:r>
        <w:fldChar w:fldCharType="end"/>
      </w:r>
      <w:r>
        <w:t xml:space="preserve">. I calculated population genomic statistics using the populations module of Stacks2, including pi, a measure of nucleotide diversity in which the average number of nucleotide differences per site between individuals in the population (pi) </w:t>
      </w:r>
      <w:r>
        <w:fldChar w:fldCharType="begin" w:fldLock="1"/>
      </w:r>
      <w:r>
        <w:instrText>ADDIN CSL_CITATION {"citationItems":[{"id":"ITEM-1","itemData":{"DOI":"10.1073/pnas.76.10.5269","ISSN":"00278424","PMID":"291943","abstract":"A mathematical model for the evolutionary change of restriction sites in mitochondrial DNA is developed. Formulas based on this model are presented for estimating the number of nucleotide substitutions between two populations or species. To express the degree of polymorphism in a population at the nucleotide level, a measure called 'nucleotide diversity' is proposed.","author":[{"dropping-particle":"","family":"Nei","given":"M.","non-dropping-particle":"","parse-names":false,"suffix":""},{"dropping-particle":"","family":"Li","given":"W. H.","non-dropping-particle":"","parse-names":false,"suffix":""}],"container-title":"Proceedings of the National Academy of Sciences of the United States of America","id":"ITEM-1","issue":"10","issued":{"date-parts":[["1979"]]},"page":"5269-5273","publisher":"National Academy of Sciences","title":"Mathematical model for studying genetic variation in terms of restriction endonucleases","type":"article-journal","volume":"76"},"uris":["http://www.mendeley.com/documents/?uuid=8152b727-ab79-36c8-85fc-a57c219c49ad"]}],"mendeley":{"formattedCitation":"(Nei and Li 1979)","plainTextFormattedCitation":"(Nei and Li 1979)","previouslyFormattedCitation":"(Nei and Li 1979)"},"properties":{"noteIndex":0},"schema":"https://github.com/citation-style-language/schema/raw/master/csl-citation.json"}</w:instrText>
      </w:r>
      <w:r>
        <w:fldChar w:fldCharType="separate"/>
      </w:r>
      <w:r w:rsidRPr="003243E0">
        <w:rPr>
          <w:noProof/>
        </w:rPr>
        <w:t>(Nei and Li 1979)</w:t>
      </w:r>
      <w:r>
        <w:fldChar w:fldCharType="end"/>
      </w:r>
      <w:r>
        <w:t xml:space="preserve">, </w:t>
      </w:r>
      <w:proofErr w:type="spellStart"/>
      <w:r>
        <w:t>F</w:t>
      </w:r>
      <w:r w:rsidRPr="006F6967">
        <w:rPr>
          <w:vertAlign w:val="subscript"/>
        </w:rPr>
        <w:t>st</w:t>
      </w:r>
      <w:proofErr w:type="spellEnd"/>
      <w:r>
        <w:t xml:space="preserve">, wherein the value can be interpreted as a measurement of how close two individuals from a subpopulation are from the total population </w:t>
      </w:r>
      <w:r>
        <w:fldChar w:fldCharType="begin" w:fldLock="1"/>
      </w:r>
      <w:r>
        <w:instrText>ADDIN CSL_CITATION {"citationItems":[{"id":"ITEM-1","itemData":{"DOI":"10.1038/166247a0","ISSN":"1476-4687","author":[{"dropping-particle":"","family":"Wright","given":"Sewall","non-dropping-particle":"","parse-names":false,"suffix":""}],"container-title":"Nature","id":"ITEM-1","issue":"4215","issued":{"date-parts":[["1950"]]},"page":"247-249","title":"Genetical Structure of Populations","type":"article-journal","volume":"166"},"uris":["http://www.mendeley.com/documents/?uuid=195c5a9c-cf6d-48c3-ae1d-fabb39106510"]}],"mendeley":{"formattedCitation":"(Wright 1950)","plainTextFormattedCitation":"(Wright 1950)","previouslyFormattedCitation":"(Wright 1950)"},"properties":{"noteIndex":0},"schema":"https://github.com/citation-style-language/schema/raw/master/csl-citation.json"}</w:instrText>
      </w:r>
      <w:r>
        <w:fldChar w:fldCharType="separate"/>
      </w:r>
      <w:r w:rsidRPr="00662D45">
        <w:rPr>
          <w:noProof/>
        </w:rPr>
        <w:t>(Wright 1950)</w:t>
      </w:r>
      <w:r>
        <w:fldChar w:fldCharType="end"/>
      </w:r>
      <w:r>
        <w:t xml:space="preserve">, and </w:t>
      </w:r>
      <w:proofErr w:type="spellStart"/>
      <w:r>
        <w:t>F</w:t>
      </w:r>
      <w:r w:rsidRPr="006F6967">
        <w:rPr>
          <w:vertAlign w:val="subscript"/>
        </w:rPr>
        <w:t>is</w:t>
      </w:r>
      <w:proofErr w:type="spellEnd"/>
      <w:r>
        <w:t xml:space="preserve">, the inbreeding coefficient for an individual relative to its subpopulation </w:t>
      </w:r>
      <w:r>
        <w:fldChar w:fldCharType="begin" w:fldLock="1"/>
      </w:r>
      <w:r>
        <w:instrText>ADDIN CSL_CITATION {"citationItems":[{"id":"ITEM-1","itemData":{"DOI":"10.1038/166247a0","ISSN":"1476-4687","author":[{"dropping-particle":"","family":"Wright","given":"Sewall","non-dropping-particle":"","parse-names":false,"suffix":""}],"container-title":"Nature","id":"ITEM-1","issue":"4215","issued":{"date-parts":[["1950"]]},"page":"247-249","title":"Genetical Structure of Populations","type":"article-journal","volume":"166"},"uris":["http://www.mendeley.com/documents/?uuid=195c5a9c-cf6d-48c3-ae1d-fabb39106510"]}],"mendeley":{"formattedCitation":"(Wright 1950)","plainTextFormattedCitation":"(Wright 1950)","previouslyFormattedCitation":"(Wright 1950)"},"properties":{"noteIndex":0},"schema":"https://github.com/citation-style-language/schema/raw/master/csl-citation.json"}</w:instrText>
      </w:r>
      <w:r>
        <w:fldChar w:fldCharType="separate"/>
      </w:r>
      <w:r w:rsidRPr="00D3080B">
        <w:rPr>
          <w:noProof/>
        </w:rPr>
        <w:t>(Wright 1950)</w:t>
      </w:r>
      <w:r>
        <w:fldChar w:fldCharType="end"/>
      </w:r>
      <w:r>
        <w:t xml:space="preserve">. Only biallelic SNPs were retained. </w:t>
      </w:r>
    </w:p>
    <w:p w14:paraId="66A8DCC5" w14:textId="77777777" w:rsidR="00427DEC" w:rsidRDefault="00427DEC" w:rsidP="00427DEC">
      <w:pPr>
        <w:pStyle w:val="Heading3"/>
      </w:pPr>
      <w:bookmarkStart w:id="56" w:name="_Toc57401168"/>
      <w:r>
        <w:t>Differences by marsh location</w:t>
      </w:r>
      <w:bookmarkEnd w:id="56"/>
    </w:p>
    <w:p w14:paraId="772A57EA" w14:textId="1B65946D" w:rsidR="00427DEC" w:rsidRDefault="00427DEC" w:rsidP="00427DEC">
      <w:r>
        <w:t>For all samples, there was a high rate of homozygosity across provenances (Table 2), which consistently exceed expected homozygosity. Heterozygosity was lower in resurrected populations (Blackwater, Corn, Hog, Kirkpatrick, Kirkpatrick (2002-3)) when compared to extant (Kirkpatrick, extant), and the outgroup (</w:t>
      </w:r>
      <w:r>
        <w:rPr>
          <w:i/>
          <w:iCs/>
        </w:rPr>
        <w:t xml:space="preserve">S. </w:t>
      </w:r>
      <w:proofErr w:type="spellStart"/>
      <w:r>
        <w:rPr>
          <w:i/>
          <w:iCs/>
        </w:rPr>
        <w:t>pungens</w:t>
      </w:r>
      <w:proofErr w:type="spellEnd"/>
      <w:r>
        <w:t xml:space="preserve">). Inbreeding coefficients were relatively low except for </w:t>
      </w:r>
      <w:proofErr w:type="spellStart"/>
      <w:r>
        <w:t>Sellman</w:t>
      </w:r>
      <w:proofErr w:type="spellEnd"/>
      <w:r>
        <w:t xml:space="preserve"> and Kirkpatrick (2002-3), which demonstrated higher </w:t>
      </w:r>
      <w:proofErr w:type="spellStart"/>
      <w:r>
        <w:t>F</w:t>
      </w:r>
      <w:r w:rsidRPr="006F6967">
        <w:rPr>
          <w:vertAlign w:val="subscript"/>
        </w:rPr>
        <w:t>is</w:t>
      </w:r>
      <w:proofErr w:type="spellEnd"/>
      <w:r>
        <w:t xml:space="preserve"> (Table 2). </w:t>
      </w:r>
      <w:r>
        <w:rPr>
          <w:i/>
          <w:iCs/>
        </w:rPr>
        <w:t xml:space="preserve">S. </w:t>
      </w:r>
      <w:proofErr w:type="spellStart"/>
      <w:r>
        <w:rPr>
          <w:i/>
          <w:iCs/>
        </w:rPr>
        <w:t>pungens</w:t>
      </w:r>
      <w:proofErr w:type="spellEnd"/>
      <w:r>
        <w:rPr>
          <w:i/>
          <w:iCs/>
        </w:rPr>
        <w:t xml:space="preserve"> </w:t>
      </w:r>
      <w:r>
        <w:t xml:space="preserve">samples exhibited the highest number of private alleles, as expected, and Corn Island demonstrated the second highest number of private alleles (Table 2). However, the PCA shows that Corn Island correlates most closely with PC1 (28.81% variance), and an equivalent amount of variance is explained by the difference between </w:t>
      </w:r>
      <w:r>
        <w:rPr>
          <w:i/>
          <w:iCs/>
        </w:rPr>
        <w:t>S. americanus</w:t>
      </w:r>
      <w:r>
        <w:t xml:space="preserve"> and </w:t>
      </w:r>
      <w:r>
        <w:rPr>
          <w:i/>
          <w:iCs/>
        </w:rPr>
        <w:t xml:space="preserve">S. </w:t>
      </w:r>
      <w:proofErr w:type="spellStart"/>
      <w:r>
        <w:rPr>
          <w:i/>
          <w:iCs/>
        </w:rPr>
        <w:t>pungens</w:t>
      </w:r>
      <w:proofErr w:type="spellEnd"/>
      <w:r>
        <w:rPr>
          <w:i/>
          <w:iCs/>
        </w:rPr>
        <w:t xml:space="preserve"> </w:t>
      </w:r>
      <w:r>
        <w:t xml:space="preserve">samples (PC2, 27.16%) (Figure </w:t>
      </w:r>
      <w:r w:rsidR="002E64C3">
        <w:t>4</w:t>
      </w:r>
      <w:r>
        <w:t xml:space="preserve">A). Excluding </w:t>
      </w:r>
      <w:r>
        <w:rPr>
          <w:i/>
          <w:iCs/>
        </w:rPr>
        <w:t xml:space="preserve">S. </w:t>
      </w:r>
      <w:proofErr w:type="spellStart"/>
      <w:r>
        <w:rPr>
          <w:i/>
          <w:iCs/>
        </w:rPr>
        <w:t>pungens</w:t>
      </w:r>
      <w:proofErr w:type="spellEnd"/>
      <w:r>
        <w:rPr>
          <w:i/>
          <w:iCs/>
        </w:rPr>
        <w:t xml:space="preserve"> </w:t>
      </w:r>
      <w:r>
        <w:t xml:space="preserve">from this analysis enables visual separation of </w:t>
      </w:r>
      <w:r>
        <w:lastRenderedPageBreak/>
        <w:t xml:space="preserve">variance with </w:t>
      </w:r>
      <w:r>
        <w:rPr>
          <w:i/>
          <w:iCs/>
        </w:rPr>
        <w:t xml:space="preserve">S. americanus </w:t>
      </w:r>
      <w:r>
        <w:t xml:space="preserve">samples (Figure </w:t>
      </w:r>
      <w:r w:rsidR="0051070B">
        <w:t>4</w:t>
      </w:r>
      <w:r>
        <w:t xml:space="preserve">B). Corn Island still correlates strongly with PC1 (34.82%), with some additional spread for Hog Island and Blackwater along PC1 (Figure </w:t>
      </w:r>
      <w:r w:rsidR="0051070B">
        <w:t>4</w:t>
      </w:r>
      <w:r>
        <w:t xml:space="preserve">B). Blackwater and Kirkpatrick, extant populations (SERC) variance correlates with PC2 (19.56%). The Kirkpatrick (2002-3) samples demonstrated little spread overall (Figure </w:t>
      </w:r>
      <w:r w:rsidR="00452931">
        <w:t>4</w:t>
      </w:r>
      <w:r>
        <w:t xml:space="preserve">B). The </w:t>
      </w:r>
      <w:proofErr w:type="spellStart"/>
      <w:r>
        <w:t>fastSTRUCTURE</w:t>
      </w:r>
      <w:proofErr w:type="spellEnd"/>
      <w:r>
        <w:t xml:space="preserve"> plots for the estimated optimal number of clusters (K=11, 12) with all samples demonstrate heterogeneity within populations, but some clear clusters that define populations (Figure </w:t>
      </w:r>
      <w:r w:rsidR="00452931">
        <w:t>5</w:t>
      </w:r>
      <w:r>
        <w:t>). Kirkpatrick (2002-3), Blackwater, and Corn have the most distinct defining clusters. Kirkpatrick, extant (SERC) shows the most shared ancestry with the Kirkpatrick (2002-3) samples</w:t>
      </w:r>
      <w:r w:rsidR="001932A1">
        <w:t>.</w:t>
      </w:r>
      <w:r>
        <w:t xml:space="preserve"> When considering just the resurrected samples, the values shift to uncover more fine detail across time (Table 4). The highest observed heterozygosity occurs in Blackwater and Corn populations, which is reflected by the largest variances in the PCA correlating with PC1 (Corn, 11.27% variance explained) and PC2 (Blackwater, 8.11% variance) (Figure </w:t>
      </w:r>
      <w:r w:rsidR="000273F7">
        <w:t>6</w:t>
      </w:r>
      <w:r>
        <w:t xml:space="preserve">). Kirkpatrick samples also tend to correlate with PC2, which may in part reflect having a higher level of heterozygosity (Figure </w:t>
      </w:r>
      <w:r w:rsidR="000273F7">
        <w:t>6</w:t>
      </w:r>
      <w:r>
        <w:t xml:space="preserve">, Table 4). Interestingly, the samples from 2002-3 coring in Kirkpatrick demonstrated the highest number of private alleles and the highest </w:t>
      </w:r>
      <w:proofErr w:type="spellStart"/>
      <w:r>
        <w:t>F</w:t>
      </w:r>
      <w:r w:rsidRPr="006F6967">
        <w:rPr>
          <w:vertAlign w:val="subscript"/>
        </w:rPr>
        <w:t>is</w:t>
      </w:r>
      <w:proofErr w:type="spellEnd"/>
      <w:r>
        <w:t xml:space="preserve">, highest homozygosity and lowest heterozygosity (Table 4). This pattern tracks for the PCA, as these samples (labelled “downcore”) cluster tightly (Figure </w:t>
      </w:r>
      <w:r w:rsidR="007F58CA">
        <w:t>6</w:t>
      </w:r>
      <w:r>
        <w:t xml:space="preserve">). The Mantel test for isolation by distance showed some support for IBD, though the pattern was not significant (p=0.062). </w:t>
      </w:r>
    </w:p>
    <w:p w14:paraId="2E7BB0DB" w14:textId="77777777" w:rsidR="00427DEC" w:rsidRDefault="00427DEC" w:rsidP="00427DEC">
      <w:pPr>
        <w:pStyle w:val="Heading3"/>
      </w:pPr>
      <w:bookmarkStart w:id="57" w:name="_Toc57401169"/>
      <w:r>
        <w:t>Differences across time</w:t>
      </w:r>
      <w:bookmarkEnd w:id="57"/>
    </w:p>
    <w:p w14:paraId="5A3C9D58" w14:textId="3FFA513D" w:rsidR="00427DEC" w:rsidRDefault="00427DEC" w:rsidP="00427DEC">
      <w:r>
        <w:t>Samples taken from the same soil horizons (i.e.</w:t>
      </w:r>
      <w:r w:rsidR="001932A1">
        <w:t>,</w:t>
      </w:r>
      <w:r>
        <w:t xml:space="preserve"> the same depth from different provenance) cluster based on geographic location rather than age (Figure </w:t>
      </w:r>
      <w:r w:rsidR="007F58CA">
        <w:t>7</w:t>
      </w:r>
      <w:r>
        <w:t xml:space="preserve">). </w:t>
      </w:r>
      <w:r w:rsidR="009A4487">
        <w:t xml:space="preserve">Individuals are grouped according to </w:t>
      </w:r>
      <w:r w:rsidR="00DC0C7C">
        <w:t xml:space="preserve">age es estimated from Kirkpatrick Marsh due to lack of dating in other sites. </w:t>
      </w:r>
      <w:r>
        <w:t xml:space="preserve">Figure </w:t>
      </w:r>
      <w:r w:rsidR="007F58CA">
        <w:t>7</w:t>
      </w:r>
      <w:r>
        <w:t xml:space="preserve"> depicts a range of potential optimal K values for </w:t>
      </w:r>
      <w:r w:rsidR="00560BC0">
        <w:t xml:space="preserve">only the </w:t>
      </w:r>
      <w:r>
        <w:t xml:space="preserve">resurrected samples (K=4, 5, 11, 13). For </w:t>
      </w:r>
      <w:proofErr w:type="spellStart"/>
      <w:r>
        <w:t>fastSTRUCTURE</w:t>
      </w:r>
      <w:proofErr w:type="spellEnd"/>
      <w:r>
        <w:t xml:space="preserve"> graphs, each vertical line represents an individual and the individuals are arranged from shallowest or youngest (far left) to deepest or oldest (far right). If age cohort proved to be an important factor, a fade of colors should move from left to right. There are some indications of this pattern of shifting across time for K=4. However, the Kirkpatrick (2002-3) samples (here called “dc” for downcore) disrupt this pattern due to their distinct genetic clustering. Overall genetic clustering patterns appear to adhere more to provenance. Within provenance, however, there are some strong indications of variance attributable to change through time. This pattern is not consistent across provenance, however. Namely, Corn Island comprises the strongest explanation of variance for PC1 of the PCA (Figure </w:t>
      </w:r>
      <w:r w:rsidR="007F58CA">
        <w:t>4</w:t>
      </w:r>
      <w:r>
        <w:t xml:space="preserve">), the highest number of private alleles, and the highest rate of heterozygosity (Table 4). When examining the </w:t>
      </w:r>
      <w:proofErr w:type="spellStart"/>
      <w:r>
        <w:t>fastSTRUCTURE</w:t>
      </w:r>
      <w:proofErr w:type="spellEnd"/>
      <w:r>
        <w:t xml:space="preserve"> plots, there is more of a pattern when just considering Corn samples in each of the optimal K figures. For example</w:t>
      </w:r>
      <w:r w:rsidR="00560BC0">
        <w:t>,</w:t>
      </w:r>
      <w:r>
        <w:t xml:space="preserve"> for K=13, the youngest Corn samples (“C0-3”, “C0-2.35”, etc.) form a light blue cluster with some admixture of pink that dominates older </w:t>
      </w:r>
      <w:r>
        <w:lastRenderedPageBreak/>
        <w:t xml:space="preserve">samples (“C18.75-20.75”, etc.) to the right of the graph. This pattern indicates a shift across time. There is also some indication of a similar pattern for Blackwater. Like Corn, Blackwater variance correlates strongly </w:t>
      </w:r>
      <w:r w:rsidR="006F6967">
        <w:t>with</w:t>
      </w:r>
      <w:r>
        <w:t xml:space="preserve"> PC2 (8.11%). When examining the </w:t>
      </w:r>
      <w:proofErr w:type="spellStart"/>
      <w:r>
        <w:t>fastSTRUCTURE</w:t>
      </w:r>
      <w:proofErr w:type="spellEnd"/>
      <w:r>
        <w:t xml:space="preserve"> plots (Figure </w:t>
      </w:r>
      <w:r w:rsidR="000A61DD">
        <w:t>7</w:t>
      </w:r>
      <w:r>
        <w:t xml:space="preserve">), there are similar indications of admixture from left to right when </w:t>
      </w:r>
      <w:r w:rsidR="00560BC0">
        <w:t xml:space="preserve">only </w:t>
      </w:r>
      <w:r>
        <w:t xml:space="preserve">looking at Blackwater samples (“BW0-2, “BW10-12”, etc.). For example, for K=11, the bright pink bars to the left are nearly solid and older samples towards the middle of the graph show increasing admixture with another, light pink cluster indicating shifts over time. One provenance that fails to demonstrate this pattern is Kirkpatrick (2002-3). Labelled “dc” in Figure </w:t>
      </w:r>
      <w:r w:rsidR="000A61DD">
        <w:t>7</w:t>
      </w:r>
      <w:r>
        <w:t xml:space="preserve">, for each iteration of K there are clear clusters for this group with little indication of admixture correlating with time or with other provenances. </w:t>
      </w:r>
      <w:proofErr w:type="spellStart"/>
      <w:r>
        <w:t>Sellman</w:t>
      </w:r>
      <w:proofErr w:type="spellEnd"/>
      <w:r>
        <w:t xml:space="preserve"> (labelled “S0-2”, “S4-6”, etc.) demonstrates distinct clusters with little admixture as well. For example, in K=11 dark purple bands are solid and do not appear to vary across time. </w:t>
      </w:r>
    </w:p>
    <w:p w14:paraId="10659F1F" w14:textId="3C886943" w:rsidR="00427DEC" w:rsidRDefault="00427DEC" w:rsidP="00427DEC">
      <w:r>
        <w:t>When examining population genomic statistics across time within each provenance, several patterns</w:t>
      </w:r>
      <w:r w:rsidR="00560BC0">
        <w:t xml:space="preserve"> emerge</w:t>
      </w:r>
      <w:r>
        <w:t xml:space="preserve">. Heterozygosity across time remains comparable across age cohorts in each provenance. However, there are differences between provenances in heterozygosity and homozygosity. Kirkpatrick Marsh samples from 2002-3 (dc) demonstrate relatively low heterozygosity and higher homozygosity, and these values remain comparable across time. Samples from elsewhere in Kirkpatrick Marsh demonstrate higher heterozygosity that is comparable to that seen in Blackwater and Corn Island (Table 5). Hog Island samples demonstrated higher rates of heterozygosity than Kirkpatrick samples in general. Private alleles per depth cohort are highest in the youngest group from Kirkpatrick 2002-3 (dc2-4) and for the middle depths (dc12-14, </w:t>
      </w:r>
      <w:r w:rsidRPr="00780E78">
        <w:t>1963 ± 3.0</w:t>
      </w:r>
      <w:r>
        <w:t>, Table 5). Blackwater demonstrates consistent heterozygosity across depths and higher rates of homozygosity in general. There are some private alleles per age cohort that correlate with individuals sequenced that peak for BW2-4cm and BW 8-10 (Table 5). Corn Island Marsh is comparable to Blackwater in its heterozygosity and homozygosity. One age cohort had a low overall heterozygosity and inflated homozygosity at 10.25-12.75cm (</w:t>
      </w:r>
      <w:r w:rsidRPr="00556124">
        <w:t>1976 ± 1.2</w:t>
      </w:r>
      <w:r>
        <w:t>) deep. Private alleles were highest at 18.75-20.75 cm (</w:t>
      </w:r>
      <w:r w:rsidRPr="00B11F3E">
        <w:t>1918 ± 15.6</w:t>
      </w:r>
      <w:r>
        <w:t>) and 0-3 cm (</w:t>
      </w:r>
      <w:r w:rsidRPr="00B11F3E">
        <w:t>2002 ± 0.1</w:t>
      </w:r>
      <w:r>
        <w:t xml:space="preserve">) for Corn Island (Table 5). </w:t>
      </w:r>
      <w:proofErr w:type="spellStart"/>
      <w:r>
        <w:t>Sellman</w:t>
      </w:r>
      <w:proofErr w:type="spellEnd"/>
      <w:r>
        <w:t xml:space="preserve">, which demonstrated low variance overall, had low heterozygosity compared to other provenances and higher homozygosity (Table 5). Overall, the differences seen across time differ based on provenance. </w:t>
      </w:r>
    </w:p>
    <w:p w14:paraId="259619DE" w14:textId="77777777" w:rsidR="00427DEC" w:rsidRPr="005E54E2" w:rsidRDefault="00427DEC" w:rsidP="00427DEC">
      <w:pPr>
        <w:pStyle w:val="Heading2"/>
      </w:pPr>
      <w:bookmarkStart w:id="58" w:name="_Toc57401170"/>
      <w:r>
        <w:t>Discussion</w:t>
      </w:r>
      <w:bookmarkEnd w:id="58"/>
    </w:p>
    <w:p w14:paraId="0A6B1692" w14:textId="77777777" w:rsidR="00427DEC" w:rsidRDefault="00427DEC" w:rsidP="00427DEC">
      <w:r>
        <w:t xml:space="preserve">Here I compared populations of a foundational marsh sedge across space and time to determine if and how the populations may differ in terms of evolutionary potential and change over time across a relatively small region and short period of time (~100 years). Addressing this question also contributes to a general understanding of how resurrection ecology may be extrapolated to sessile organisms like plants, particularly those that are wind pollinated. </w:t>
      </w:r>
    </w:p>
    <w:p w14:paraId="494D8600" w14:textId="77777777" w:rsidR="00427DEC" w:rsidRDefault="00427DEC" w:rsidP="00427DEC">
      <w:pPr>
        <w:pStyle w:val="Heading3"/>
      </w:pPr>
      <w:bookmarkStart w:id="59" w:name="_Toc57401171"/>
      <w:r>
        <w:lastRenderedPageBreak/>
        <w:t>Implications of differences across space and time</w:t>
      </w:r>
      <w:bookmarkEnd w:id="59"/>
    </w:p>
    <w:p w14:paraId="3E1A9939" w14:textId="214C11F2" w:rsidR="00427DEC" w:rsidRDefault="00427DEC" w:rsidP="00427DEC">
      <w:r>
        <w:t xml:space="preserve">Overall, there are higher rates of homozygosity than heterozygosity for all provenances. Heterozygosity is a proxy for diversity within a population and is generally associated with improved resilience to drift and greater diversity upon which selection may act </w:t>
      </w:r>
      <w:r>
        <w:fldChar w:fldCharType="begin" w:fldLock="1"/>
      </w:r>
      <w:r>
        <w:instrText>ADDIN CSL_CITATION {"citationItems":[{"id":"ITEM-1","itemData":{"DOI":"10.1073/pnas.76.10.5269","ISSN":"00278424","PMID":"291943","abstract":"A mathematical model for the evolutionary change of restriction sites in mitochondrial DNA is developed. Formulas based on this model are presented for estimating the number of nucleotide substitutions between two populations or species. To express the degree of polymorphism in a population at the nucleotide level, a measure called 'nucleotide diversity' is proposed.","author":[{"dropping-particle":"","family":"Nei","given":"M.","non-dropping-particle":"","parse-names":false,"suffix":""},{"dropping-particle":"","family":"Li","given":"W. H.","non-dropping-particle":"","parse-names":false,"suffix":""}],"container-title":"Proceedings of the National Academy of Sciences of the United States of America","id":"ITEM-1","issue":"10","issued":{"date-parts":[["1979"]]},"page":"5269-5273","publisher":"National Academy of Sciences","title":"Mathematical model for studying genetic variation in terms of restriction endonucleases","type":"article-journal","volume":"76"},"uris":["http://www.mendeley.com/documents/?uuid=8152b727-ab79-36c8-85fc-a57c219c49ad"]}],"mendeley":{"formattedCitation":"(Nei and Li 1979)","plainTextFormattedCitation":"(Nei and Li 1979)","previouslyFormattedCitation":"(Nei and Li 1979)"},"properties":{"noteIndex":0},"schema":"https://github.com/citation-style-language/schema/raw/master/csl-citation.json"}</w:instrText>
      </w:r>
      <w:r>
        <w:fldChar w:fldCharType="separate"/>
      </w:r>
      <w:r w:rsidRPr="009A743A">
        <w:rPr>
          <w:noProof/>
        </w:rPr>
        <w:t>(Nei and Li 1979)</w:t>
      </w:r>
      <w:r>
        <w:fldChar w:fldCharType="end"/>
      </w:r>
      <w:r>
        <w:t xml:space="preserve">. Further, this finding contrasts somewhat with the outcomes of prior work (using neutral microsatellite markers) that suggest higher rates of heterozygosity are common across time, specifically in the Kirkpatrick (2002-3) population (Summers et al. 2018). There were indications of low </w:t>
      </w:r>
      <w:proofErr w:type="spellStart"/>
      <w:r>
        <w:t>F</w:t>
      </w:r>
      <w:r w:rsidRPr="007175BE">
        <w:rPr>
          <w:vertAlign w:val="subscript"/>
        </w:rPr>
        <w:t>st</w:t>
      </w:r>
      <w:proofErr w:type="spellEnd"/>
      <w:r>
        <w:t xml:space="preserve"> across all provenances, which suggests sustained gene flow, likely via pollen transported by wind as </w:t>
      </w:r>
      <w:r>
        <w:rPr>
          <w:i/>
          <w:iCs/>
        </w:rPr>
        <w:t>S. americanus</w:t>
      </w:r>
      <w:r>
        <w:t xml:space="preserve"> is wind pollinated </w:t>
      </w:r>
      <w:r>
        <w:fldChar w:fldCharType="begin" w:fldLock="1"/>
      </w:r>
      <w:r>
        <w:instrText>ADDIN CSL_CITATION {"citationItems":[{"id":"ITEM-1","itemData":{"URL":"http://ucjeps.berkeley.edu/eflora/eflora_display.php?tid=80328","author":[{"dropping-particle":"","family":"Smith","given":"S. Galen","non-dropping-particle":"","parse-names":false,"suffix":""}],"container-title":"Jepson eFlora","id":"ITEM-1","issued":{"date-parts":[["2012"]]},"title":"Schoenoplectus americanus, from Jepson Flora Project","type":"webpage"},"uris":["http://www.mendeley.com/documents/?uuid=418528f2-ddd5-498f-9f7a-d9b727215e06"]},{"id":"ITEM-2","itemData":{"abstract":"This annotated bibliography of selected literature on Olney's three7square (Scirpus olneyi Gray )compiled basically for two reasons: 1) to assist a task force in its pursuit of an explanation for the substantial reduction in marsh acreage at the Blackwater National Wildlife Refuge in Dorchester County, Maryland, and 2) to serve as the author's foundation for the initiation of ecological research on this species as partial fulfillment of the requirements for the degree of Doctor of Philosophy in the Botany Department of the University of Maryland. Both purposes are directly related in that the Author's research will be of use to the task force, along I with its other technical information and research results, in under-standing and possibly correcting the marshland loss problem at the Refuge. (PDF contains 100 pages)","author":[{"dropping-particle":"","family":"Sipple","given":"William S.","non-dropping-particle":"","parse-names":false,"suffix":""}],"id":"ITEM-2","issued":{"date-parts":[["1978"]]},"publisher":"Maryland Department of Natural Resources, Water Resources Administration, Wetlands Permit Section","title":"A review of the biology, ecology and management of Scirpus Olneyi.  Volume 1: An annotated bibliography of selected references","type":"article-journal"},"uris":["http://www.mendeley.com/documents/?uuid=d6fe31f8-7f04-3536-bc15-848b64a54bd3"]}],"mendeley":{"formattedCitation":"(Sipple 1978; Smith 2012)","plainTextFormattedCitation":"(Sipple 1978; Smith 2012)","previouslyFormattedCitation":"(Sipple 1978; Smith 2012)"},"properties":{"noteIndex":0},"schema":"https://github.com/citation-style-language/schema/raw/master/csl-citation.json"}</w:instrText>
      </w:r>
      <w:r>
        <w:fldChar w:fldCharType="separate"/>
      </w:r>
      <w:r w:rsidRPr="00BE5F2E">
        <w:rPr>
          <w:noProof/>
        </w:rPr>
        <w:t>(Sipple 1978; Smith 2012)</w:t>
      </w:r>
      <w:r>
        <w:fldChar w:fldCharType="end"/>
      </w:r>
      <w:r>
        <w:t xml:space="preserve">. However, there are some patterns that suggest as climate change worsens, some populations will fare better than others. First, Corn Island and Blackwater tend to exhibit higher rates of heterozygosity and demonstrate greater shifts over time. In the case of Blackwater, with its high rates of subsidence and land loss </w:t>
      </w:r>
      <w:r>
        <w:fldChar w:fldCharType="begin" w:fldLock="1"/>
      </w:r>
      <w:r>
        <w:instrText>ADDIN CSL_CITATION {"citationItems":[{"id":"ITEM-1","itemData":{"URL":"http://www.friendsofblackwater.org/history.html","author":[{"dropping-particle":"","family":"FBNWR","given":"","non-dropping-particle":"","parse-names":false,"suffix":""}],"id":"ITEM-1","issued":{"date-parts":[["2020"]]},"title":"History of Blackwater National Wildlife Refuge","type":"webpage"},"uris":["http://www.mendeley.com/documents/?uuid=64a04a32-5a6a-498e-a281-1ca474d5f548"]},{"id":"ITEM-2","itemData":{"DOI":"10.1002/esp.4869","ISSN":"0197-9337","abstract":"Sea level rise (SLR) is threatening coastal marshes, leading to large-scale marsh loss in several micro-tidal systems. Early recognition of marsh vulnerability to SLR is critical in these systems to aid managers to take appropriate restoration or mitigation measures. However, it is not clear if current marsh vulnerability indicators correctly assess long-term stability of the marsh system. In this study, two indicators of marsh stress were studied: (i) the skewness of the marsh elevation distribution, and (ii) the abundance of codominant species in mixtures. We combined high-precision elevation measurements (GPS), LiDAR imagery, vegetation surveys and water level measurements to study these indicators in an organogenic micro-tidal system (Blackwater River, Maryland, USA), where large-scale historical conversion from marshes to shallow ponds resulted in a gradient of increasing marsh loss. The two indicators reveal increasingly stressed marshes along the marsh loss gradient, but suggest that the field site with the most marsh loss seems to experience less stress. For the latter site, previous research indicates that wind waves generated on interior marsh ponds contribute to lateral erosion of surrounding marsh edges and hence marsh loss. The eroded marsh sediment might temporarily provide the remaining marshes with the necessary sediment to keep up with relative SLR. However, this is only a short-term alleviation, as lateral marsh edge erosion and sediment export lead to severe marsh loss in the long term. Our findings indicate that marsh elevation skewness and the abundance of codominant species in mixtures can be used to supplement existing marsh stress indicators, but that additional indices such as fetch length and the sediment budget should be included to account for lateral marsh erosion and sediment export and to correctly assess long-term stability of micro-tidal marshes. © 2020 John Wiley &amp; Sons, Ltd.","author":[{"dropping-particle":"","family":"Schepers","given":"Lennert","non-dropping-particle":"","parse-names":false,"suffix":""},{"dropping-particle":"","family":"Kirwan","given":"Matthew L.","non-dropping-particle":"","parse-names":false,"suffix":""},{"dropping-particle":"","family":"Guntenspergen","given":"Glenn R.","non-dropping-particle":"","parse-names":false,"suffix":""},{"dropping-particle":"","family":"Temmerman","given":"Stijn","non-dropping-particle":"","parse-names":false,"suffix":""}],"container-title":"Earth Surface Processes and Landforms","id":"ITEM-2","issue":"9","issued":{"date-parts":[["2020","7","20"]]},"page":"2107-2117","publisher":"John Wiley and Sons Ltd","title":"Evaluating indicators of marsh vulnerability to sea level rise along a historical marsh loss gradient","type":"article-journal","volume":"45"},"uris":["http://www.mendeley.com/documents/?uuid=4585fb2c-bc0a-3ad2-ad62-ed3d2a5a9768"]}],"mendeley":{"formattedCitation":"(Schepers et al. 2020; FBNWR 2020)","plainTextFormattedCitation":"(Schepers et al. 2020; FBNWR 2020)","previouslyFormattedCitation":"(Schepers et al. 2020; FBNWR 2020)"},"properties":{"noteIndex":0},"schema":"https://github.com/citation-style-language/schema/raw/master/csl-citation.json"}</w:instrText>
      </w:r>
      <w:r>
        <w:fldChar w:fldCharType="separate"/>
      </w:r>
      <w:r w:rsidRPr="00BE5F2E">
        <w:rPr>
          <w:noProof/>
        </w:rPr>
        <w:t>(Schepers et al. 2020; FBNWR 2020)</w:t>
      </w:r>
      <w:r>
        <w:fldChar w:fldCharType="end"/>
      </w:r>
      <w:r>
        <w:t xml:space="preserve">, it is possible this indicates response to change in environment, namely inundation. However, it is also possible that the shifts across time seen in Blackwater correspond with other evolutionary mechanisms, including drift, mutation and gene flow alterations over time. For Corn Island, which has been preserved as part of the Smithsonian for the past several decades, there is less evidence for dramatic shifts </w:t>
      </w:r>
      <w:r w:rsidR="0072233F">
        <w:t xml:space="preserve">in </w:t>
      </w:r>
      <w:r>
        <w:t xml:space="preserve">inundation. However, the fact of the shifts across time do indicate that 100 years or so is sufficient for evolution to occur in a perennial, clonally growing species, which may imply capacity to respond to some environmental change in the future. </w:t>
      </w:r>
    </w:p>
    <w:p w14:paraId="1D74F6C7" w14:textId="77777777" w:rsidR="00427DEC" w:rsidRDefault="00427DEC" w:rsidP="00427DEC">
      <w:pPr>
        <w:pStyle w:val="Heading3"/>
      </w:pPr>
      <w:bookmarkStart w:id="60" w:name="_Toc57401172"/>
      <w:r>
        <w:t>Implications of differences across time and resurrection ecology</w:t>
      </w:r>
      <w:bookmarkEnd w:id="60"/>
    </w:p>
    <w:p w14:paraId="2B2BE651" w14:textId="448DB079" w:rsidR="00427DEC" w:rsidRPr="005951C6" w:rsidRDefault="00427DEC" w:rsidP="00427DEC">
      <w:r>
        <w:t xml:space="preserve">The fact that private alleles </w:t>
      </w:r>
      <w:r w:rsidR="00ED5EB8">
        <w:t xml:space="preserve">were discovered </w:t>
      </w:r>
      <w:r>
        <w:t xml:space="preserve">for individual depth cohorts within provenance and the patterns of some differentiation seen in </w:t>
      </w:r>
      <w:proofErr w:type="spellStart"/>
      <w:r>
        <w:t>fastSTRUCTURE</w:t>
      </w:r>
      <w:proofErr w:type="spellEnd"/>
      <w:r>
        <w:t xml:space="preserve"> plots, particularly for Blackwater and Corn Island, suggest that it is possible for evolution to have occurred across time </w:t>
      </w:r>
      <w:r w:rsidR="00ED5EB8">
        <w:t>at these sites</w:t>
      </w:r>
      <w:r>
        <w:t xml:space="preserve">. There is good reason to </w:t>
      </w:r>
      <w:r w:rsidR="00ED5EB8">
        <w:t xml:space="preserve">expect </w:t>
      </w:r>
      <w:r>
        <w:t xml:space="preserve">that evolution has occurred over the past century in </w:t>
      </w:r>
      <w:r>
        <w:rPr>
          <w:i/>
          <w:iCs/>
        </w:rPr>
        <w:t>S. americanus</w:t>
      </w:r>
      <w:r>
        <w:t xml:space="preserve">. There have been shifts in sea level rise, nutrient supply and invasive species </w:t>
      </w:r>
      <w:r>
        <w:fldChar w:fldCharType="begin" w:fldLock="1"/>
      </w:r>
      <w:r w:rsidR="005C12E0">
        <w:instrText>ADDIN CSL_CITATION {"citationItems":[{"id":"ITEM-1","itemData":{"DOI":"10.1130/G31789.1","abstract":"INTRODUCTION For more than 40 years, fl uctuations in rates of sea-level rise have been thought to control the formation and behavior of coastal marshes. The elevation of a vegetated marsh platform quickly adjusts to the rate of sea-level rise (Redfi eld, 1965), rates of vertical accretion typically mimic rates of sea-level rise (Friedrichs and Perry, 2001), and many observations of marsh sub-mergence and channel erosion today are attrib-uted to a historical acceleration in the rate of sea-level rise (e.g., Friedrichs and Perry, 2001; Donnelly et al., 2004). The age of basal peat from modern high-elevation marshes indicates that initial marsh formation is also tied to the rate of sea-level rise (Redfi eld, 1965). Marshes became widespread along the North American coast during late Holocene sea-level decelera-tion ~4 k.y. ago (Redfi eld, 1965; Rampino and Sanders, 1981). However, our analysis of the sedimentary record, combined with numerical modeling, suggests that sea-level rise rates may not be the dominant factor determining the evo-lution of some prominent marshes. Following European settlement, most for-estland along the North American coast was cleared for agriculture, which led to rapid and widespread soil erosion. In the southeastern United States, estimates of nineteenth century erosion (~1 mm/yr; Trimble, 1977) exceed long-term estimates of piedmont denudation (0.005 mm/yr; Pavich et al., 1985) by more than two orders of magnitude. Although not all the eroded sediment likely reached the coast (Trim-ble, 1977), sedimentation rates in Chesapeake Bay increased by as much as an order of magni-tude (Colman and Bratton, 2003; Saenger et al., 2008). In the northeastern United States, signifi -cant land clearance began in the late seventeenth century, the acreage of farms peaked ca. 1850, and mineral sediment input into coastal Mas-sachusetts ponds increased by approximately an order of magnitude (Hall et al., 2002; Parshall et al., 2003). The watershed of our study area (585 km 2","author":[{"dropping-particle":"","family":"ML Kirwan, AB Murray, JP Donnelly","given":"DR Corbett","non-dropping-particle":"","parse-names":false,"suffix":""}],"container-title":"GEOLOGY","id":"ITEM-1","issue":"5","issued":{"date-parts":[["2011"]]},"title":"Rapid wetland expansion during European settlement and its implication for marsh survival under modern sediment delivery rates","type":"article-journal","volume":"39"},"uris":["http://www.mendeley.com/documents/?uuid=62758243-96ef-3076-80ec-3314024688d8"]},{"id":"ITEM-2","itemData":{"author":[{"dropping-particle":"","family":"Kearney","given":"Michael S","non-dropping-particle":"","parse-names":false,"suffix":""}],"container-title":"Journal of Coastal Research","id":"ITEM-2","issue":"4","issued":{"date-parts":[["1996"]]},"page":"977-983","title":"Sea-level Change during the Last Thousand Years in Chesapeake Bay","type":"article-journal","volume":"12"},"uris":["http://www.mendeley.com/documents/?uuid=d938c1ef-112b-4c15-acac-e6021222d621"]},{"id":"ITEM-3","itemData":{"DOI":"10.1016/j.ecss.2009.09.026","ISBN":"0272-7714","ISSN":"02727714","abstract":"We review current understanding of the potential impact of climate change on the Chesapeake Bay. Scenarios for CO2 emissions indicate that by the end of the 21st century the Bay region will experience significant changes in climate forcings with respect to historical conditions, including increases in CO2 concentrations, sea level, and water temperature of 50-160%, 0.7-1.6 m, and 2-6 ??C, respectively. Also likely are increases in precipitation amount (very likely in the winter and spring), precipitation intensity, intensity of tropical and extratropical cyclones (though their frequency may decrease), and sea-level variability. The greatest uncertainty is associated with changes in annual streamflow, though it is likely that winter and spring flows will increase. Climate change alone will cause the Bay to function very differently in the future. Likely changes include: (1) an increase in coastal flooding and submergence of estuarine wetlands; (2) an increase in salinity variability on many time scales; (3) an increase in harmful algae; (4) an increase in hypoxia; (5) a reduction of eelgrass, the dominant submerged aquatic vegetation in the Bay; and (6) altered interactions among trophic levels, with subtropical fish and shellfish species ultimately being favored in the Bay. The magnitude of these changes is sensitive to the CO2 emission trajectory, so that actions taken now to reduce CO2 emissions will reduce climate impacts on the Bay. Research needs include improved precipitation and streamflow projections for the Bay watershed and whole-system monitoring, modeling, and process studies that can capture the likely non-linear responses of the Chesapeake Bay system to climate variability, climate change, and their interaction with other anthropogenic stressors. ?? 2009 Elsevier Ltd.","author":[{"dropping-particle":"","family":"Najjar","given":"Raymond G.","non-dropping-particle":"","parse-names":false,"suffix":""},{"dropping-particle":"","family":"Pyke","given":"Christopher R.","non-dropping-particle":"","parse-names":false,"suffix":""},{"dropping-particle":"","family":"Adams","given":"Mary Beth","non-dropping-particle":"","parse-names":false,"suffix":""},{"dropping-particle":"","family":"Breitburg","given":"Denise","non-dropping-particle":"","parse-names":false,"suffix":""},{"dropping-particle":"","family":"Hershner","given":"Carl","non-dropping-particle":"","parse-names":false,"suffix":""},{"dropping-particle":"","family":"Kemp","given":"Michael","non-dropping-particle":"","parse-names":false,"suffix":""},{"dropping-particle":"","family":"Howarth","given":"Robert","non-dropping-particle":"","parse-names":false,"suffix":""},{"dropping-particle":"","family":"Mulholland","given":"Margaret R.","non-dropping-particle":"","parse-names":false,"suffix":""},{"dropping-particle":"","family":"Paolisso","given":"Michael","non-dropping-particle":"","parse-names":false,"suffix":""},{"dropping-particle":"","family":"Secor","given":"David","non-dropping-particle":"","parse-names":false,"suffix":""},{"dropping-particle":"","family":"Sellner","given":"Kevin","non-dropping-particle":"","parse-names":false,"suffix":""},{"dropping-particle":"","family":"Wardrop","given":"Denice","non-dropping-particle":"","parse-names":false,"suffix":""},{"dropping-particle":"","family":"Wood","given":"Robert","non-dropping-particle":"","parse-names":false,"suffix":""}],"container-title":"Estuarine, Coastal and Shelf Science","id":"ITEM-3","issue":"1","issued":{"date-parts":[["2010"]]},"note":"NULL","page":"1-20","publisher":"Elsevier Ltd","title":"Potential climate-change impacts on the Chesapeake Bay","type":"article-journal","volume":"86"},"uris":["http://www.mendeley.com/documents/?uuid=f47b3cea-9407-4585-827a-ac9723e3fb06"]},{"id":"ITEM-4","itemData":{"DOI":"10.1016/J.AQUABOT.2018.03.003","ISSN":"0304-3770","abstract":"We investigated the relative roles of competition and environmental stressors in two wetland plants important for coastal restoration in the northern Gulf of Mexico. Phragmites australis and Schoenoplectus deltarum are ubiquitous in tidal freshwater marshes along the northern Gulf of Mexico coast. Schoenoplectus deltarum and Phragmites australis were grown in both monoculture and competition, and subjected to two levels each of nitrogen, salinity, and soil organic matter in a factorial greenhouse experiment. Productivity in both species was consistently suppressed under competition; the extent of this depended on the abiotic treatments. In monoculture, Schoenoplectus productivity responded negatively to low organic matter and reproduction responded negatively to brackish water; Phragmites productivity responded negatively to increased nitrogen. Schoenoplectus root-to-shoot ratio responded positively to brackish water when grown in soil with high organic matter, and Phragmites root-to-shoot ratio responded negatively to increased nitrogen. The sediment diversion operation strategy that has been recommended by experts familiar with Louisiana coastal wetland restoration may result in marshes characterized by increased nitrogen, periodic brackish water conditions, and increased soil organic matter. Such a strategy may therefore promote species coexistence and increased root production, which are respectively associated with increased ecosystem services and soil stability. The differential responses of the two species to the same conditions illustrates the importance of considering individual species to a restoration project.","author":[{"dropping-particle":"","family":"Ameen","given":"Alexander D.","non-dropping-particle":"","parse-names":false,"suffix":""},{"dropping-particle":"","family":"Kolker","given":"Alexander S.","non-dropping-particle":"","parse-names":false,"suffix":""},{"dropping-particle":"","family":"Taylor","given":"Caz M.","non-dropping-particle":"","parse-names":false,"suffix":""}],"container-title":"Aquatic Botany","id":"ITEM-4","issued":{"date-parts":[["2018","6","1"]]},"page":"61-67","publisher":"Elsevier","title":"Morphological responses to competition modulated by abiotic factors in two monoculture-forming wetland plants","type":"article-journal","volume":"147"},"uris":["http://www.mendeley.com/documents/?uuid=ecf613c7-d11d-3956-8525-1e2f3038c001"]},{"id":"ITEM-5","itemData":{"DOI":"10.1038/s41558-019-0582-x","ISSN":"17586798","abstract":"Coastal wetlands provide valuable ecosystem services that are increasingly threatened by anthropogenic activities1. The atmospheric carbon dioxide (CO2) concentration has increased from 280 ppm to 404 ppm since the Industrial Revolution and is projected to exceed 900 ppm by 2100 (ref. 2). In terrestrial ecosystems, elevated CO2 typically stimulates C3 plant photosynthesis and primary productivity leading to an increase in plant size3. However, compared with woody plants or crops4, the morphological responses of clonal non-woody plants to elevated CO2 have rarely been examined. We show that 30 years of experimental CO2 enrichment in a brackish marsh increased primary productivity and stem density but decreased stem diameter and height of the dominant clonal species Schoenoplectus americanus. Smaller, denser stems were associated with the expansion of roots and rhizomes to alleviate nitrogen (N) limitation as evidenced by high N immobilization in live tissue and litter, high tissue C:N ratio and low available porewater N. Changes in morphology and tissue chemistry induced by elevated CO2 were reversed by N addition. We demonstrate that morphological responses to CO2 and N supply in a clonal plant species influences the capacity of marshes to gain elevation at rates that keep pace with rising sea levels.","author":[{"dropping-particle":"","family":"Lu","given":"Meng","non-dropping-particle":"","parse-names":false,"suffix":""},{"dropping-particle":"","family":"Herbert","g</w:instrText>
      </w:r>
      <w:r w:rsidR="005C12E0" w:rsidRPr="005C12E0">
        <w:rPr>
          <w:lang w:val="fr-FR"/>
        </w:rPr>
        <w:instrText>iven":"Ellen R.","non-dropping-particle":"","parse-names":false,"suffix":""},{"dropping-particle":"","family":"Langley","given":"J. Adam","non-dropping-particle":"","parse-names":false,"suffix":""},{"dropping-particle":"","family":"Kirwan","given":"Matthew L.","non-dropping-particle":"","parse-names":false,"suffix":""},{"dropping-particle":"","family":"Megonigal","given":"J. Patrick","non-dropping-particle":"","parse-names":false,"suffix":""}],"container-title":"Nature Climate Change","id":"ITEM-5","issue":"10","issued":{"date-parts":[["2019","10","1"]]},"page":"764-768","publisher":"Nature Publishing Group","title":"Nitrogen status regulates morphological adaptation of marsh plants to elevated CO2","type":"article","volume":"9"},"uris":["http://www.mendeley.com/documents/?uuid=0777d0a4-5789-35e3-a95a-a2b3ac25cdc4"]}],"mendeley":{"formattedCitation":"(Kearney 1996; Najjar et al. 2010; ML Kirwan, AB Murray, JP Donnelly 2011; Ameen et al. 2018; Lu et al. 2019)","manualFormatting":"(Kearney 1996; Najjar et al. 2010; Kirwan, Murray, Donnelly 2011; Ameen et al. 2018; Lu et al. 2019)","plainTextFormattedCitation":"(Kearney 1996; Najjar et al. 2010; ML Kirwan, AB Murray, JP Donnelly 2011; Ameen et al. 2018; Lu et al. 2019)","previouslyFormattedCitation":"(Kearney 1996; Najjar et al. 2010; ML Kirwan, AB Murray, JP Donnelly 2011; Ameen et al. 2018; Lu et al. 2019)"},"properties":{"noteIndex":0},"schema":"https://github.com/citation-style-language/schema/raw/master/csl-citation.json"}</w:instrText>
      </w:r>
      <w:r>
        <w:fldChar w:fldCharType="separate"/>
      </w:r>
      <w:r w:rsidRPr="007E0C1D">
        <w:rPr>
          <w:noProof/>
          <w:lang w:val="fr-FR"/>
        </w:rPr>
        <w:t>(Kearney 1996; Najjar et al. 2010; Kirwan, Murray, Donnelly 2011; Ameen et al. 2018; Lu et al. 2019)</w:t>
      </w:r>
      <w:r>
        <w:fldChar w:fldCharType="end"/>
      </w:r>
      <w:r w:rsidRPr="007E0C1D">
        <w:rPr>
          <w:lang w:val="fr-FR"/>
        </w:rPr>
        <w:t xml:space="preserve">. </w:t>
      </w:r>
      <w:r>
        <w:t xml:space="preserve">Thus, there are many stressors that could act as drift events or inflict selection pressures. The maintenance of genetic diversity across time for multiple provenances is reassuring for assessing the utility of performing resurrection ecology across other marsh for </w:t>
      </w:r>
      <w:r>
        <w:rPr>
          <w:i/>
          <w:iCs/>
        </w:rPr>
        <w:t>S. americanus</w:t>
      </w:r>
      <w:r>
        <w:t xml:space="preserve">. One issue with the resurrection approach is the potential for attrition or bias in resurrected samples </w:t>
      </w:r>
      <w:r>
        <w:fldChar w:fldCharType="begin" w:fldLock="1"/>
      </w:r>
      <w:r w:rsidR="00DB3393">
        <w:instrText>ADDIN CSL_CITATION {"citationItems":[{"id":"ITEM-1","itemData":{"DOI":"10.1111/eva.12563","ISSN":"17524571","author":[{"dropping-particle":"","family":"Weider","given":"Lawrence J.","non-dropping-particle":"","parse-names":false,"suffix":""},{"dropping-particle":"","family":"Jeyasingh","given":"Punidan D.","non-dropping-particle":"","parse-names":false,"suffix":""},{"dropping-particle":"","family":"Frisch","given":"Dagmar","non-dropping-particle":"","parse-names":false,"suffix":""}],"container-title":"Evolutionary Applications","id":"ITEM-1","issue":"1","issued":{"date-parts":[["2018","1","1"]]},"page":"3-10","publisher":"Wiley/Blackwell (10.1111)","title":"Evolutionary aspects of resurrection ecology: Progress, scope, and applications-An overview","type":"article-journal","volume":"11"},"uris":["http://www.mendeley.com/documents/?uuid=5b9cce9d-a21e-397f-b884-ee129ba6ddd7"]}],"mendeley":{"formattedCitation":"(Weider et al. 2018b)","plainTextFormattedCitation":"(Weider et al. 2018b)","previouslyFormattedCitation":"(Weider et al. 2018b)"},"properties":{"noteIndex":0},"schema":"https://github.com/citation-style-language/schema/raw/master/csl-citation.json"}</w:instrText>
      </w:r>
      <w:r>
        <w:fldChar w:fldCharType="separate"/>
      </w:r>
      <w:r w:rsidR="00F837E9" w:rsidRPr="00F837E9">
        <w:rPr>
          <w:noProof/>
        </w:rPr>
        <w:t>(Weider et al. 2018b)</w:t>
      </w:r>
      <w:r>
        <w:fldChar w:fldCharType="end"/>
      </w:r>
      <w:r>
        <w:t xml:space="preserve">. The finding that genomic diversity remains consistent across multiple provenances suggests that, as described in Summers et al. (2018), </w:t>
      </w:r>
      <w:r>
        <w:rPr>
          <w:i/>
          <w:iCs/>
        </w:rPr>
        <w:t xml:space="preserve">S. americanus </w:t>
      </w:r>
      <w:r>
        <w:t xml:space="preserve">seed banks are reliable archives of genetic diversity of populations through time. </w:t>
      </w:r>
    </w:p>
    <w:p w14:paraId="4E2F89D7" w14:textId="77777777" w:rsidR="00427DEC" w:rsidRDefault="00427DEC" w:rsidP="00427DEC">
      <w:pPr>
        <w:pStyle w:val="Heading3"/>
      </w:pPr>
      <w:bookmarkStart w:id="61" w:name="_Toc57401173"/>
      <w:r>
        <w:lastRenderedPageBreak/>
        <w:t>Caveats</w:t>
      </w:r>
      <w:bookmarkEnd w:id="61"/>
    </w:p>
    <w:p w14:paraId="10C7E3D6" w14:textId="3F22FC00" w:rsidR="00427DEC" w:rsidRDefault="00427DEC" w:rsidP="00427DEC">
      <w:r>
        <w:t xml:space="preserve">Here, the cores come from parts of the Bay with potentially different accretion rates. Thus, the cores may represent different amounts of time and not be directly comparable across age cohorts </w:t>
      </w:r>
      <w:r>
        <w:fldChar w:fldCharType="begin" w:fldLock="1"/>
      </w:r>
      <w:r>
        <w:instrText>ADDIN CSL_CITATION {"citationItems":[{"id":"ITEM-1","itemData":{"author":[{"dropping-particle":"","family":"Binford","given":"M W","non-dropping-particle":"","parse-names":false,"suffix":""}],"container-title":"Journal of Paleolimnology","id":"ITEM-1","issue":"3","issued":{"date-parts":[["1990"]]},"page":"252-267","title":"Calculation and uncertainty analysis of 210Pb dates for PIRLA project lake sediment cores","type":"article-journal","volume":"3"},"uris":["http://www.mendeley.com/documents/?uuid=31b6b223-71bc-4efd-92fd-af28d28e7c13"]}],"mendeley":{"formattedCitation":"(Binford 1990)","plainTextFormattedCitation":"(Binford 1990)","previouslyFormattedCitation":"(Binford 1990)"},"properties":{"noteIndex":0},"schema":"https://github.com/citation-style-language/schema/raw/master/csl-citation.json"}</w:instrText>
      </w:r>
      <w:r>
        <w:fldChar w:fldCharType="separate"/>
      </w:r>
      <w:r w:rsidRPr="00050AF2">
        <w:rPr>
          <w:noProof/>
        </w:rPr>
        <w:t>(Binford 1990)</w:t>
      </w:r>
      <w:r>
        <w:fldChar w:fldCharType="end"/>
      </w:r>
      <w:r>
        <w:t>.  This means age estimates may also be inaccurate, particularly for Blackwater NWR</w:t>
      </w:r>
      <w:r w:rsidR="009159B2">
        <w:t>, which is the furthest from the Kirkpatrick Marsh coring site</w:t>
      </w:r>
      <w:r>
        <w:t>. Furthermore, there are relatively few SNPs called from the samples, making outlier analysis challenging (to detect selection) and</w:t>
      </w:r>
      <w:r w:rsidR="009159B2">
        <w:t xml:space="preserve"> weakening general inferences about </w:t>
      </w:r>
      <w:r w:rsidR="00912578">
        <w:t xml:space="preserve">genomic variation. </w:t>
      </w:r>
    </w:p>
    <w:p w14:paraId="3C2A6218" w14:textId="4102013E" w:rsidR="006E2635" w:rsidRDefault="006E2635" w:rsidP="00427DEC"/>
    <w:p w14:paraId="04F68F27" w14:textId="5E8F0FBA" w:rsidR="006E2635" w:rsidRDefault="006E2635" w:rsidP="00427DEC"/>
    <w:p w14:paraId="315B3986" w14:textId="4F5CF522" w:rsidR="006E2635" w:rsidRDefault="006E2635" w:rsidP="00427DEC"/>
    <w:p w14:paraId="3C350912" w14:textId="61A2BEC3" w:rsidR="006E2635" w:rsidRDefault="006E2635" w:rsidP="00427DEC"/>
    <w:p w14:paraId="3B7D3873" w14:textId="30B57CF9" w:rsidR="006E2635" w:rsidRDefault="006E2635" w:rsidP="00427DEC"/>
    <w:p w14:paraId="3D882B35" w14:textId="5CC74D13" w:rsidR="006E2635" w:rsidRDefault="006E2635" w:rsidP="00427DEC"/>
    <w:p w14:paraId="64E4B422" w14:textId="5BCE1D05" w:rsidR="006E2635" w:rsidRDefault="006E2635" w:rsidP="00427DEC"/>
    <w:p w14:paraId="0D3C3025" w14:textId="558D8D61" w:rsidR="006E2635" w:rsidRDefault="006E2635" w:rsidP="00427DEC"/>
    <w:p w14:paraId="3275A046" w14:textId="0196735A" w:rsidR="006E2635" w:rsidRDefault="006E2635" w:rsidP="00427DEC"/>
    <w:p w14:paraId="03D3E3B2" w14:textId="73E708FE" w:rsidR="006E2635" w:rsidRDefault="006E2635" w:rsidP="00427DEC"/>
    <w:p w14:paraId="0150EF1D" w14:textId="63B91BEB" w:rsidR="006E2635" w:rsidRDefault="006E2635" w:rsidP="00427DEC"/>
    <w:p w14:paraId="4F70F3BA" w14:textId="4B123488" w:rsidR="006E2635" w:rsidRDefault="006E2635" w:rsidP="00427DEC"/>
    <w:p w14:paraId="1476144F" w14:textId="584C523A" w:rsidR="006E2635" w:rsidRDefault="006E2635" w:rsidP="00427DEC"/>
    <w:p w14:paraId="02FB5643" w14:textId="62D4A6CD" w:rsidR="006E2635" w:rsidRDefault="006E2635" w:rsidP="00427DEC"/>
    <w:p w14:paraId="130FFCDD" w14:textId="273E7A6B" w:rsidR="006E2635" w:rsidRDefault="006E2635" w:rsidP="00427DEC"/>
    <w:p w14:paraId="22EB279A" w14:textId="7ECA9FAB" w:rsidR="006E2635" w:rsidRDefault="006E2635" w:rsidP="00427DEC"/>
    <w:p w14:paraId="3E5C57B6" w14:textId="7DC874F0" w:rsidR="006E2635" w:rsidRDefault="006E2635" w:rsidP="00427DEC"/>
    <w:p w14:paraId="0E3B2416" w14:textId="7B01A5F6" w:rsidR="006E2635" w:rsidRDefault="006E2635" w:rsidP="00427DEC"/>
    <w:p w14:paraId="0948CE59" w14:textId="4CC81701" w:rsidR="006E2635" w:rsidRDefault="006E2635" w:rsidP="00427DEC"/>
    <w:p w14:paraId="33276B03" w14:textId="68F4BE66" w:rsidR="006E2635" w:rsidRDefault="006E2635" w:rsidP="00427DEC"/>
    <w:p w14:paraId="10393304" w14:textId="3BAC37F5" w:rsidR="006E2635" w:rsidRDefault="006E2635" w:rsidP="00427DEC"/>
    <w:p w14:paraId="58EB75AA" w14:textId="2AD2FACD" w:rsidR="006E2635" w:rsidRDefault="006E2635" w:rsidP="00427DEC"/>
    <w:p w14:paraId="7AEC5CD1" w14:textId="0F501CA1" w:rsidR="006E2635" w:rsidRDefault="006E2635" w:rsidP="00427DEC"/>
    <w:p w14:paraId="0F6716E5" w14:textId="18F6117A" w:rsidR="006E2635" w:rsidRDefault="006E2635" w:rsidP="00427DEC"/>
    <w:p w14:paraId="330922C4" w14:textId="63DF2F43" w:rsidR="006E2635" w:rsidRDefault="006E2635" w:rsidP="00427DEC"/>
    <w:p w14:paraId="0425038C" w14:textId="4F1BB0F4" w:rsidR="006E2635" w:rsidRDefault="006E2635" w:rsidP="00427DEC"/>
    <w:p w14:paraId="74606D22" w14:textId="6F5CFA5C" w:rsidR="006E2635" w:rsidRDefault="006E2635" w:rsidP="00427DEC"/>
    <w:p w14:paraId="5CFD8EE3" w14:textId="4B2F6D25" w:rsidR="006E2635" w:rsidRDefault="006E2635" w:rsidP="00427DEC"/>
    <w:p w14:paraId="757B07CB" w14:textId="50731CA1" w:rsidR="006E2635" w:rsidRDefault="006E2635" w:rsidP="00427DEC"/>
    <w:p w14:paraId="6B1E213B" w14:textId="22B20D45" w:rsidR="006E2635" w:rsidRDefault="006E2635" w:rsidP="00427DEC"/>
    <w:p w14:paraId="23B3E3D7" w14:textId="3680ACB5" w:rsidR="006E2635" w:rsidRDefault="006E2635" w:rsidP="00427DEC"/>
    <w:p w14:paraId="016E7838" w14:textId="28EB4A2A" w:rsidR="006E2635" w:rsidRDefault="006E2635" w:rsidP="00427DEC"/>
    <w:p w14:paraId="6588F7E2" w14:textId="477D4DED" w:rsidR="006E2635" w:rsidRDefault="006E2635" w:rsidP="00427DEC"/>
    <w:p w14:paraId="2D236134" w14:textId="77777777" w:rsidR="006E2635" w:rsidRPr="00466939" w:rsidRDefault="006E2635" w:rsidP="00427DEC"/>
    <w:p w14:paraId="3C4A2014" w14:textId="020F3703" w:rsidR="00427DEC" w:rsidRDefault="00427DEC" w:rsidP="00947DAC">
      <w:pPr>
        <w:pStyle w:val="Heading2"/>
      </w:pPr>
      <w:bookmarkStart w:id="62" w:name="_Toc289175842"/>
      <w:bookmarkStart w:id="63" w:name="_Toc57401174"/>
      <w:r>
        <w:lastRenderedPageBreak/>
        <w:t>References</w:t>
      </w:r>
      <w:bookmarkEnd w:id="62"/>
      <w:bookmarkEnd w:id="63"/>
    </w:p>
    <w:p w14:paraId="6F6AFAA0" w14:textId="1BF217C0" w:rsidR="00DB3393" w:rsidRPr="00DB3393" w:rsidRDefault="00427DEC" w:rsidP="00DB3393">
      <w:pPr>
        <w:widowControl w:val="0"/>
        <w:autoSpaceDE w:val="0"/>
        <w:autoSpaceDN w:val="0"/>
        <w:adjustRightInd w:val="0"/>
        <w:rPr>
          <w:noProof/>
        </w:rPr>
      </w:pPr>
      <w:r>
        <w:fldChar w:fldCharType="begin" w:fldLock="1"/>
      </w:r>
      <w:r>
        <w:instrText xml:space="preserve">ADDIN Mendeley Bibliography CSL_BIBLIOGRAPHY </w:instrText>
      </w:r>
      <w:r>
        <w:fldChar w:fldCharType="separate"/>
      </w:r>
    </w:p>
    <w:p w14:paraId="761DCA73" w14:textId="77777777" w:rsidR="00DB3393" w:rsidRPr="00DB3393" w:rsidRDefault="00DB3393" w:rsidP="00DB3393">
      <w:pPr>
        <w:widowControl w:val="0"/>
        <w:autoSpaceDE w:val="0"/>
        <w:autoSpaceDN w:val="0"/>
        <w:adjustRightInd w:val="0"/>
        <w:rPr>
          <w:noProof/>
        </w:rPr>
      </w:pPr>
      <w:r w:rsidRPr="00DB3393">
        <w:rPr>
          <w:noProof/>
        </w:rPr>
        <w:t>Alberti M, Correa C, Marzluff JM, Hendry AP, Palkovacs EP, Gotanda KM, Hunt VM, Apgar TM, Zhou Y. 2017. Global urban signatures of phenotypic change in animal and plant populations. Proc. Natl. Acad. Sci. U. S. A. 114:8951–8956. [accessed 2020 Jul 31]. https://www.pnas.org/content/114/34/8951</w:t>
      </w:r>
    </w:p>
    <w:p w14:paraId="6FECA791" w14:textId="77777777" w:rsidR="00DB3393" w:rsidRPr="00DB3393" w:rsidRDefault="00DB3393" w:rsidP="00DB3393">
      <w:pPr>
        <w:widowControl w:val="0"/>
        <w:autoSpaceDE w:val="0"/>
        <w:autoSpaceDN w:val="0"/>
        <w:adjustRightInd w:val="0"/>
        <w:rPr>
          <w:noProof/>
        </w:rPr>
      </w:pPr>
      <w:r w:rsidRPr="00DB3393">
        <w:rPr>
          <w:noProof/>
        </w:rPr>
        <w:t>Alberto FJ, Aitken SN, Alía R, González-Martínez SC, Hänninen H, Kremer A, Lefèvre F, Lenormand T, Yeaman S, Whetten R, et al. 2013. Potential for evolutionary responses to climate change - evidence from tree populations. Glob. Chang. Biol. 19:1645–1661.</w:t>
      </w:r>
    </w:p>
    <w:p w14:paraId="64E56760" w14:textId="77777777" w:rsidR="00DB3393" w:rsidRPr="00DB3393" w:rsidRDefault="00DB3393" w:rsidP="00DB3393">
      <w:pPr>
        <w:widowControl w:val="0"/>
        <w:autoSpaceDE w:val="0"/>
        <w:autoSpaceDN w:val="0"/>
        <w:adjustRightInd w:val="0"/>
        <w:rPr>
          <w:noProof/>
        </w:rPr>
      </w:pPr>
      <w:r w:rsidRPr="00DB3393">
        <w:rPr>
          <w:noProof/>
        </w:rPr>
        <w:t>Alexander JM. 2013. Evolution under changing climates: Climatic niche stasis despite rapid evolution in a non-native plant. Proc. R. Soc. B Biol. Sci. 280:9.</w:t>
      </w:r>
    </w:p>
    <w:p w14:paraId="4FBBB7E6" w14:textId="77777777" w:rsidR="00DB3393" w:rsidRPr="00DB3393" w:rsidRDefault="00DB3393" w:rsidP="00DB3393">
      <w:pPr>
        <w:widowControl w:val="0"/>
        <w:autoSpaceDE w:val="0"/>
        <w:autoSpaceDN w:val="0"/>
        <w:adjustRightInd w:val="0"/>
        <w:rPr>
          <w:noProof/>
        </w:rPr>
      </w:pPr>
      <w:r w:rsidRPr="00DB3393">
        <w:rPr>
          <w:noProof/>
        </w:rPr>
        <w:t>Alvarez M, Schrey AW, Richards CL. 2015. Ten years of transcriptomics in wild populations: what have we learned about their ecology and evolution? Mol. Ecol. 24:710–725. [accessed 2019 Mar 25]. http://doi.wiley.com/10.1111/mec.13055</w:t>
      </w:r>
    </w:p>
    <w:p w14:paraId="6F8ACD37" w14:textId="77777777" w:rsidR="00DB3393" w:rsidRPr="00DB3393" w:rsidRDefault="00DB3393" w:rsidP="00DB3393">
      <w:pPr>
        <w:widowControl w:val="0"/>
        <w:autoSpaceDE w:val="0"/>
        <w:autoSpaceDN w:val="0"/>
        <w:adjustRightInd w:val="0"/>
        <w:rPr>
          <w:noProof/>
        </w:rPr>
      </w:pPr>
      <w:r w:rsidRPr="00DB3393">
        <w:rPr>
          <w:noProof/>
        </w:rPr>
        <w:t>Ameen AD, Kolker AS, Taylor CM. 2018. Morphological responses to competition modulated by abiotic factors in two monoculture-forming wetland plants. Aquat. Bot. 147:61–67. [accessed 2019 Feb 10]. https://www.sciencedirect.com/science/article/pii/S0304377017302371</w:t>
      </w:r>
    </w:p>
    <w:p w14:paraId="3AEFAEF1" w14:textId="77777777" w:rsidR="00DB3393" w:rsidRPr="00DB3393" w:rsidRDefault="00DB3393" w:rsidP="00DB3393">
      <w:pPr>
        <w:widowControl w:val="0"/>
        <w:autoSpaceDE w:val="0"/>
        <w:autoSpaceDN w:val="0"/>
        <w:adjustRightInd w:val="0"/>
        <w:rPr>
          <w:noProof/>
        </w:rPr>
      </w:pPr>
      <w:r w:rsidRPr="00DB3393">
        <w:rPr>
          <w:noProof/>
        </w:rPr>
        <w:t>Anderson JT, Song B. 2020. Plant adaptation to climate change—Where are we? J. Syst. Evol. 58:533–545. [accessed 2020 Nov 16]. https://onlinelibrary.wiley.com/doi/10.1111/jse.12649</w:t>
      </w:r>
    </w:p>
    <w:p w14:paraId="1817260D" w14:textId="77777777" w:rsidR="00DB3393" w:rsidRPr="00DB3393" w:rsidRDefault="00DB3393" w:rsidP="00DB3393">
      <w:pPr>
        <w:widowControl w:val="0"/>
        <w:autoSpaceDE w:val="0"/>
        <w:autoSpaceDN w:val="0"/>
        <w:adjustRightInd w:val="0"/>
        <w:rPr>
          <w:noProof/>
        </w:rPr>
      </w:pPr>
      <w:r w:rsidRPr="00DB3393">
        <w:rPr>
          <w:noProof/>
        </w:rPr>
        <w:t>Angeler DG. 2007. Resurrection ecology and global climate change research in freshwater ecosystems. Benthol. Soc 26:12–22. [accessed 2018 Feb 16]. http://www.journals.uchicago.edu.proxy.lib.utk.edu:90/doi/pdfplus/10.1899/0887-3593%282007%2926%5B12%3AREAGCC%5D2.0.CO%3B2</w:t>
      </w:r>
    </w:p>
    <w:p w14:paraId="4B1B73AC" w14:textId="77777777" w:rsidR="00DB3393" w:rsidRPr="00DB3393" w:rsidRDefault="00DB3393" w:rsidP="00DB3393">
      <w:pPr>
        <w:widowControl w:val="0"/>
        <w:autoSpaceDE w:val="0"/>
        <w:autoSpaceDN w:val="0"/>
        <w:adjustRightInd w:val="0"/>
        <w:rPr>
          <w:noProof/>
        </w:rPr>
      </w:pPr>
      <w:r w:rsidRPr="00DB3393">
        <w:rPr>
          <w:noProof/>
        </w:rPr>
        <w:t>Baustian JJ, Mendelssohn IA, Hester MW. 2012. Vegetation’s importance in regulating surface elevation in a coastal salt marsh facing elevated rates of sea level rise. Glob. Chang. Biol. 18:3377–3382. [accessed 2018 Sep 9]. http://doi.wiley.com/10.1111/j.1365-2486.2012.02792.x</w:t>
      </w:r>
    </w:p>
    <w:p w14:paraId="77317B1A" w14:textId="77777777" w:rsidR="00DB3393" w:rsidRPr="00DB3393" w:rsidRDefault="00DB3393" w:rsidP="00DB3393">
      <w:pPr>
        <w:widowControl w:val="0"/>
        <w:autoSpaceDE w:val="0"/>
        <w:autoSpaceDN w:val="0"/>
        <w:adjustRightInd w:val="0"/>
        <w:rPr>
          <w:noProof/>
        </w:rPr>
      </w:pPr>
      <w:r w:rsidRPr="00DB3393">
        <w:rPr>
          <w:noProof/>
        </w:rPr>
        <w:t>Bay RA, Harrigan RJ, Underwood V Le, Gibbs HL, Smith TB, Ruegg K. 2018. Genomic signals of selection predict climate-driven population declines in a migratory bird. Science (80-. ).</w:t>
      </w:r>
    </w:p>
    <w:p w14:paraId="404C8AAF" w14:textId="77777777" w:rsidR="00DB3393" w:rsidRPr="00DB3393" w:rsidRDefault="00DB3393" w:rsidP="00DB3393">
      <w:pPr>
        <w:widowControl w:val="0"/>
        <w:autoSpaceDE w:val="0"/>
        <w:autoSpaceDN w:val="0"/>
        <w:adjustRightInd w:val="0"/>
        <w:rPr>
          <w:noProof/>
        </w:rPr>
      </w:pPr>
      <w:r w:rsidRPr="00DB3393">
        <w:rPr>
          <w:noProof/>
        </w:rPr>
        <w:t>Becklin KM, Anderson JT, Gerhart LM, Wadgymar SM, Wessinger CA, Ward JK. 2016. Examining plant physiological responses to climate change through an evolutionary lens. Plant Physiol.</w:t>
      </w:r>
    </w:p>
    <w:p w14:paraId="53712753" w14:textId="77777777" w:rsidR="00DB3393" w:rsidRPr="00DB3393" w:rsidRDefault="00DB3393" w:rsidP="00DB3393">
      <w:pPr>
        <w:widowControl w:val="0"/>
        <w:autoSpaceDE w:val="0"/>
        <w:autoSpaceDN w:val="0"/>
        <w:adjustRightInd w:val="0"/>
        <w:rPr>
          <w:noProof/>
        </w:rPr>
      </w:pPr>
      <w:r w:rsidRPr="00DB3393">
        <w:rPr>
          <w:noProof/>
        </w:rPr>
        <w:t>Bennington C. C., McGraw J. B, Vavrek M. C. 1991. Ecological Genetic Variation in Seed Banks . II . Phenotypic and Genetic Differences Between Young and Old Subpopulations of Luzula Parviflora. Br. Ecol. Soc. S 79:627–643.</w:t>
      </w:r>
    </w:p>
    <w:p w14:paraId="36FE8D7E" w14:textId="77777777" w:rsidR="00DB3393" w:rsidRPr="00DB3393" w:rsidRDefault="00DB3393" w:rsidP="00DB3393">
      <w:pPr>
        <w:widowControl w:val="0"/>
        <w:autoSpaceDE w:val="0"/>
        <w:autoSpaceDN w:val="0"/>
        <w:adjustRightInd w:val="0"/>
        <w:rPr>
          <w:noProof/>
        </w:rPr>
      </w:pPr>
      <w:r w:rsidRPr="00DB3393">
        <w:rPr>
          <w:noProof/>
        </w:rPr>
        <w:t>Bertness MD, Ellison AM. 1987. Determinants of Pattern in a New England Salt Marsh Plant Community. Ecol. Monogr. 57:129–147. [accessed 2019 Feb 10]. http://doi.wiley.com/10.2307/1942621</w:t>
      </w:r>
    </w:p>
    <w:p w14:paraId="5E86FBA7" w14:textId="77777777" w:rsidR="00DB3393" w:rsidRPr="00DB3393" w:rsidRDefault="00DB3393" w:rsidP="00DB3393">
      <w:pPr>
        <w:widowControl w:val="0"/>
        <w:autoSpaceDE w:val="0"/>
        <w:autoSpaceDN w:val="0"/>
        <w:adjustRightInd w:val="0"/>
        <w:rPr>
          <w:noProof/>
        </w:rPr>
      </w:pPr>
      <w:r w:rsidRPr="00DB3393">
        <w:rPr>
          <w:noProof/>
        </w:rPr>
        <w:t xml:space="preserve">Bertness MD, Leonard GH, Levine JM, Schmidt PR, Ingraham AO. 2013. Testing the Relative Contribution of Positive and Negative Interactions in Rocky Intertidal </w:t>
      </w:r>
      <w:r w:rsidRPr="00DB3393">
        <w:rPr>
          <w:noProof/>
        </w:rPr>
        <w:lastRenderedPageBreak/>
        <w:t>Communities TESTING THE RELATIVE CONTRIBUTION OF POSITIVE AND NEGATIVE INTERACTIONS IN ROCKY INTERTIDAL COMMUNITIES. 80:2711–2726.</w:t>
      </w:r>
    </w:p>
    <w:p w14:paraId="7B71308C" w14:textId="77777777" w:rsidR="00DB3393" w:rsidRPr="00DB3393" w:rsidRDefault="00DB3393" w:rsidP="00DB3393">
      <w:pPr>
        <w:widowControl w:val="0"/>
        <w:autoSpaceDE w:val="0"/>
        <w:autoSpaceDN w:val="0"/>
        <w:adjustRightInd w:val="0"/>
        <w:rPr>
          <w:noProof/>
        </w:rPr>
      </w:pPr>
      <w:r w:rsidRPr="00DB3393">
        <w:rPr>
          <w:noProof/>
        </w:rPr>
        <w:t xml:space="preserve">De Biasse MB, Kawji Y, Kelly MW. 2018 Mar 6. Phenotypic and transcriptomic responses to salinity stress across genetically and geographically divergent </w:t>
      </w:r>
      <w:r w:rsidRPr="00DB3393">
        <w:rPr>
          <w:i/>
          <w:iCs/>
          <w:noProof/>
        </w:rPr>
        <w:t>Tigriopus californicus</w:t>
      </w:r>
      <w:r w:rsidRPr="00DB3393">
        <w:rPr>
          <w:noProof/>
        </w:rPr>
        <w:t xml:space="preserve"> populations. Mol. Ecol. [accessed 2018 Mar 12]. http://doi.wiley.com/10.1111/mec.14547</w:t>
      </w:r>
    </w:p>
    <w:p w14:paraId="406066DE" w14:textId="77777777" w:rsidR="00DB3393" w:rsidRPr="00DB3393" w:rsidRDefault="00DB3393" w:rsidP="00DB3393">
      <w:pPr>
        <w:widowControl w:val="0"/>
        <w:autoSpaceDE w:val="0"/>
        <w:autoSpaceDN w:val="0"/>
        <w:adjustRightInd w:val="0"/>
        <w:rPr>
          <w:noProof/>
        </w:rPr>
      </w:pPr>
      <w:r w:rsidRPr="00DB3393">
        <w:rPr>
          <w:noProof/>
        </w:rPr>
        <w:t>Binford MW. 1990. Calculation and uncertainty analysis of 210Pb dates for PIRLA project lake sediment cores. J. Paleolimnol. 3:252–267.</w:t>
      </w:r>
    </w:p>
    <w:p w14:paraId="4D571DCD" w14:textId="77777777" w:rsidR="00DB3393" w:rsidRPr="00DB3393" w:rsidRDefault="00DB3393" w:rsidP="00DB3393">
      <w:pPr>
        <w:widowControl w:val="0"/>
        <w:autoSpaceDE w:val="0"/>
        <w:autoSpaceDN w:val="0"/>
        <w:adjustRightInd w:val="0"/>
        <w:rPr>
          <w:noProof/>
        </w:rPr>
      </w:pPr>
      <w:r w:rsidRPr="00DB3393">
        <w:rPr>
          <w:noProof/>
        </w:rPr>
        <w:t>Blois JL, Williams JW, Fitzpatrick MC, Jackson ST, Ferrier S. 2013. Space can substitute for time in predicting climate-change effects on biodiversity. Proc. Natl. Acad. Sci. U. S. A. 110:9374–9379. [accessed 2021 Jan 5]. http://dx.doi.org/doi:10.5061/dryad.d5f1r.Thisarticlecontainssupportinginformationonlineatwww.pnas.org/lookup/suppl/doi:10.1073/pnas.1220228110/-/DCSupplemental.9374-9379www.pnas.org/cgi/doi/10.1073/pnas.1220228110</w:t>
      </w:r>
    </w:p>
    <w:p w14:paraId="221F226F" w14:textId="77777777" w:rsidR="00DB3393" w:rsidRPr="00DB3393" w:rsidRDefault="00DB3393" w:rsidP="00DB3393">
      <w:pPr>
        <w:widowControl w:val="0"/>
        <w:autoSpaceDE w:val="0"/>
        <w:autoSpaceDN w:val="0"/>
        <w:adjustRightInd w:val="0"/>
        <w:rPr>
          <w:noProof/>
        </w:rPr>
      </w:pPr>
      <w:r w:rsidRPr="00DB3393">
        <w:rPr>
          <w:noProof/>
        </w:rPr>
        <w:t>Boon JD, Brubaker JM, Forrest DR. 2010. Chesapeake Bay Land Subsidence and Sea Level Change An Evaluation of Past and Present Trends and Future Outlook. Virginia Institute of Marine Science Special Report No. 425 in Applied Marine Science and Ocean Engineering.</w:t>
      </w:r>
    </w:p>
    <w:p w14:paraId="1F78B173" w14:textId="77777777" w:rsidR="00DB3393" w:rsidRPr="00DB3393" w:rsidRDefault="00DB3393" w:rsidP="00DB3393">
      <w:pPr>
        <w:widowControl w:val="0"/>
        <w:autoSpaceDE w:val="0"/>
        <w:autoSpaceDN w:val="0"/>
        <w:adjustRightInd w:val="0"/>
        <w:rPr>
          <w:noProof/>
        </w:rPr>
      </w:pPr>
      <w:r w:rsidRPr="00522535">
        <w:rPr>
          <w:noProof/>
          <w:lang w:val="fr-FR"/>
        </w:rPr>
        <w:t xml:space="preserve">Brans KI, De Meester L. 2018. </w:t>
      </w:r>
      <w:r w:rsidRPr="00DB3393">
        <w:rPr>
          <w:noProof/>
        </w:rPr>
        <w:t>City life on fast lanes: Urbanization induces an evolutionary shift towards a faster lifestyle in the water flea Daphnia. Funct. Ecol. 32.</w:t>
      </w:r>
    </w:p>
    <w:p w14:paraId="743C5A4C" w14:textId="77777777" w:rsidR="00DB3393" w:rsidRPr="00DB3393" w:rsidRDefault="00DB3393" w:rsidP="00DB3393">
      <w:pPr>
        <w:widowControl w:val="0"/>
        <w:autoSpaceDE w:val="0"/>
        <w:autoSpaceDN w:val="0"/>
        <w:adjustRightInd w:val="0"/>
        <w:rPr>
          <w:noProof/>
        </w:rPr>
      </w:pPr>
      <w:r w:rsidRPr="00DB3393">
        <w:rPr>
          <w:noProof/>
        </w:rPr>
        <w:t>Brede N, Sandrock C, Straile D, Spaak P, Jankowski T, Streit B, Schwenk K. 2009. The impact of human-made ecological changes on the genetic architecture of Daphnia species. [accessed 2017 Nov 11]. http://www.pnas.org/content/106/12/4758.full.pdf</w:t>
      </w:r>
    </w:p>
    <w:p w14:paraId="4A61076D" w14:textId="77777777" w:rsidR="00DB3393" w:rsidRPr="00DB3393" w:rsidRDefault="00DB3393" w:rsidP="00DB3393">
      <w:pPr>
        <w:widowControl w:val="0"/>
        <w:autoSpaceDE w:val="0"/>
        <w:autoSpaceDN w:val="0"/>
        <w:adjustRightInd w:val="0"/>
        <w:rPr>
          <w:noProof/>
        </w:rPr>
      </w:pPr>
      <w:r w:rsidRPr="00DB3393">
        <w:rPr>
          <w:noProof/>
        </w:rPr>
        <w:t>Brendonck L, De Meester L. 2003. Egg banks in freshwater zooplankton: evolutionary and ecological archives in the sediment. Hydrobiologia 491:65–84. [accessed 2019 Feb 10]. http://link.springer.com/10.1023/A:1024454905119</w:t>
      </w:r>
    </w:p>
    <w:p w14:paraId="0766B725" w14:textId="77777777" w:rsidR="00DB3393" w:rsidRPr="00DB3393" w:rsidRDefault="00DB3393" w:rsidP="00DB3393">
      <w:pPr>
        <w:widowControl w:val="0"/>
        <w:autoSpaceDE w:val="0"/>
        <w:autoSpaceDN w:val="0"/>
        <w:adjustRightInd w:val="0"/>
        <w:rPr>
          <w:noProof/>
        </w:rPr>
      </w:pPr>
      <w:r w:rsidRPr="00DB3393">
        <w:rPr>
          <w:noProof/>
        </w:rPr>
        <w:t>Broome SW, Mendelssohn IA, Mckee KL. 1995. Relative growth of Spartina patens (Ait.) Muhl. and Scirpus olneyi Gray occurring in a mixed stand as affected by salinity and flooding depth. Wetlands 15:20–30. [accessed 2017 Oct 2]. https://utk.hosts.atlas-sys.com/illiad/illiad.dll?Action=10&amp;Form=75&amp;Value=1223193</w:t>
      </w:r>
    </w:p>
    <w:p w14:paraId="0A8CB20E" w14:textId="77777777" w:rsidR="00DB3393" w:rsidRPr="00DB3393" w:rsidRDefault="00DB3393" w:rsidP="00DB3393">
      <w:pPr>
        <w:widowControl w:val="0"/>
        <w:autoSpaceDE w:val="0"/>
        <w:autoSpaceDN w:val="0"/>
        <w:adjustRightInd w:val="0"/>
        <w:rPr>
          <w:noProof/>
        </w:rPr>
      </w:pPr>
      <w:r w:rsidRPr="00DB3393">
        <w:rPr>
          <w:noProof/>
        </w:rPr>
        <w:t>Brush GS. 2001. Natural and Anthropogenic Changes in Chesapeake Bay During the Last 1000 Years. Hum. Ecol. Risk Assess. An Int. J. 7:1283–1296.</w:t>
      </w:r>
    </w:p>
    <w:p w14:paraId="52976B9F" w14:textId="77777777" w:rsidR="00DB3393" w:rsidRPr="00DB3393" w:rsidRDefault="00DB3393" w:rsidP="00DB3393">
      <w:pPr>
        <w:widowControl w:val="0"/>
        <w:autoSpaceDE w:val="0"/>
        <w:autoSpaceDN w:val="0"/>
        <w:adjustRightInd w:val="0"/>
        <w:rPr>
          <w:noProof/>
        </w:rPr>
      </w:pPr>
      <w:r w:rsidRPr="00DB3393">
        <w:rPr>
          <w:noProof/>
        </w:rPr>
        <w:t>Bushmanova E, Antipov D, Lapidus A, Prjibelski AD. 2019. RnaSPAdes: A de novo transcriptome assembler and its application to RNA-Seq data. Gigascience 8:1–13.</w:t>
      </w:r>
    </w:p>
    <w:p w14:paraId="160896DE" w14:textId="77777777" w:rsidR="00DB3393" w:rsidRPr="00DB3393" w:rsidRDefault="00DB3393" w:rsidP="00DB3393">
      <w:pPr>
        <w:widowControl w:val="0"/>
        <w:autoSpaceDE w:val="0"/>
        <w:autoSpaceDN w:val="0"/>
        <w:adjustRightInd w:val="0"/>
        <w:rPr>
          <w:noProof/>
        </w:rPr>
      </w:pPr>
      <w:r w:rsidRPr="00DB3393">
        <w:rPr>
          <w:noProof/>
        </w:rPr>
        <w:t>Cabin RJ. 2008. Genetic Comparisons of Seed Bank and Seedling Populations of a Perennial Desert Mustard , Lesquerella fendleri Author ( s ): Robert J . Cabin Published by : Society for the Study of Evolution Stable URL : http://www.jstor.org/stable/2410740. 50:1830–1841.</w:t>
      </w:r>
    </w:p>
    <w:p w14:paraId="62908FE6" w14:textId="77777777" w:rsidR="00DB3393" w:rsidRPr="00DB3393" w:rsidRDefault="00DB3393" w:rsidP="00DB3393">
      <w:pPr>
        <w:widowControl w:val="0"/>
        <w:autoSpaceDE w:val="0"/>
        <w:autoSpaceDN w:val="0"/>
        <w:adjustRightInd w:val="0"/>
        <w:rPr>
          <w:noProof/>
        </w:rPr>
      </w:pPr>
      <w:r w:rsidRPr="00DB3393">
        <w:rPr>
          <w:noProof/>
        </w:rPr>
        <w:t xml:space="preserve">Campbell-Staton SC, Cheviron ZA, Rochette N, Catchen J, Losos JB, Edwards S </w:t>
      </w:r>
      <w:r w:rsidRPr="00DB3393">
        <w:rPr>
          <w:noProof/>
        </w:rPr>
        <w:lastRenderedPageBreak/>
        <w:t>V. 2017. Winter storms drive rapid phenotypic, regulatory, and genomic shifts in the green anole lizard. Science (80-. ). 357:495–498.</w:t>
      </w:r>
    </w:p>
    <w:p w14:paraId="5EED4ECF" w14:textId="77777777" w:rsidR="00DB3393" w:rsidRPr="00DB3393" w:rsidRDefault="00DB3393" w:rsidP="00DB3393">
      <w:pPr>
        <w:widowControl w:val="0"/>
        <w:autoSpaceDE w:val="0"/>
        <w:autoSpaceDN w:val="0"/>
        <w:adjustRightInd w:val="0"/>
        <w:rPr>
          <w:noProof/>
        </w:rPr>
      </w:pPr>
      <w:r w:rsidRPr="00DB3393">
        <w:rPr>
          <w:noProof/>
        </w:rPr>
        <w:t>Carroll SP, Hendry AP, Reznick DN, Fox CW. 2007. Evolution on ecological time-scales. Funct. Ecol. 21:387–393.</w:t>
      </w:r>
    </w:p>
    <w:p w14:paraId="50F53663" w14:textId="77777777" w:rsidR="00DB3393" w:rsidRPr="00DB3393" w:rsidRDefault="00DB3393" w:rsidP="00DB3393">
      <w:pPr>
        <w:widowControl w:val="0"/>
        <w:autoSpaceDE w:val="0"/>
        <w:autoSpaceDN w:val="0"/>
        <w:adjustRightInd w:val="0"/>
        <w:rPr>
          <w:noProof/>
        </w:rPr>
      </w:pPr>
      <w:r w:rsidRPr="00DB3393">
        <w:rPr>
          <w:noProof/>
        </w:rPr>
        <w:t>Catchen JM, Amores A, Hohenlohe P, Cresko W, Postlethwait JH, De Koning D-J. 2011. Stacks: Building and Genotyping Loci De Novo From Short-Read Sequences. G3&amp;amp;#58; Genes|Genomes|Genetics 1:171–182.</w:t>
      </w:r>
    </w:p>
    <w:p w14:paraId="6A344FF9" w14:textId="77777777" w:rsidR="00DB3393" w:rsidRPr="00DB3393" w:rsidRDefault="00DB3393" w:rsidP="00DB3393">
      <w:pPr>
        <w:widowControl w:val="0"/>
        <w:autoSpaceDE w:val="0"/>
        <w:autoSpaceDN w:val="0"/>
        <w:adjustRightInd w:val="0"/>
        <w:rPr>
          <w:noProof/>
        </w:rPr>
      </w:pPr>
      <w:r w:rsidRPr="00DB3393">
        <w:rPr>
          <w:noProof/>
        </w:rPr>
        <w:t>Cerveau N, Jackson DJ. 2016. Combining independent de novo assemblies optimizes the coding transcriptome for nonconventional model eukaryotic organisms. BMC Bioinformatics 17.</w:t>
      </w:r>
    </w:p>
    <w:p w14:paraId="73ED05C1" w14:textId="77777777" w:rsidR="00DB3393" w:rsidRPr="00DB3393" w:rsidRDefault="00DB3393" w:rsidP="00DB3393">
      <w:pPr>
        <w:widowControl w:val="0"/>
        <w:autoSpaceDE w:val="0"/>
        <w:autoSpaceDN w:val="0"/>
        <w:adjustRightInd w:val="0"/>
        <w:rPr>
          <w:noProof/>
        </w:rPr>
      </w:pPr>
      <w:r w:rsidRPr="00DB3393">
        <w:rPr>
          <w:noProof/>
        </w:rPr>
        <w:t xml:space="preserve">Cherry JA, McKee KL, Grace JB. 2009. Elevated CO </w:t>
      </w:r>
      <w:r w:rsidRPr="00DB3393">
        <w:rPr>
          <w:noProof/>
          <w:vertAlign w:val="subscript"/>
        </w:rPr>
        <w:t>2</w:t>
      </w:r>
      <w:r w:rsidRPr="00DB3393">
        <w:rPr>
          <w:noProof/>
        </w:rPr>
        <w:t xml:space="preserve"> enhances biological contributions to elevation change in coastal wetlands by offsetting stressors associated with sea-level rise. J. Ecol. 97:67–77. [accessed 2018 Aug 14]. http://doi.wiley.com/10.1111/j.1365-2745.2008.01449.x</w:t>
      </w:r>
    </w:p>
    <w:p w14:paraId="6702B871" w14:textId="77777777" w:rsidR="00DB3393" w:rsidRPr="00DB3393" w:rsidRDefault="00DB3393" w:rsidP="00DB3393">
      <w:pPr>
        <w:widowControl w:val="0"/>
        <w:autoSpaceDE w:val="0"/>
        <w:autoSpaceDN w:val="0"/>
        <w:adjustRightInd w:val="0"/>
        <w:rPr>
          <w:noProof/>
        </w:rPr>
      </w:pPr>
      <w:r w:rsidRPr="00DB3393">
        <w:rPr>
          <w:noProof/>
        </w:rPr>
        <w:t>Chhatre V. 2019. Distruct v2.3, A modified cluster membership plotting script.</w:t>
      </w:r>
    </w:p>
    <w:p w14:paraId="6E6AC6A7" w14:textId="77777777" w:rsidR="00DB3393" w:rsidRPr="00DB3393" w:rsidRDefault="00DB3393" w:rsidP="00DB3393">
      <w:pPr>
        <w:widowControl w:val="0"/>
        <w:autoSpaceDE w:val="0"/>
        <w:autoSpaceDN w:val="0"/>
        <w:adjustRightInd w:val="0"/>
        <w:rPr>
          <w:noProof/>
        </w:rPr>
      </w:pPr>
      <w:r w:rsidRPr="00DB3393">
        <w:rPr>
          <w:noProof/>
        </w:rPr>
        <w:t>Chmura GL, Anisfeld SC, Cahoon DR, Lynch JC. 2003. Global carbon sequestration in tidal, saline wetland soils. Global Biogeochem. Cycles 17:n/a-n/a. [accessed 2019 Mar 24]. http://doi.wiley.com/10.1029/2002GB001917</w:t>
      </w:r>
    </w:p>
    <w:p w14:paraId="1153DB53" w14:textId="77777777" w:rsidR="00DB3393" w:rsidRPr="00DB3393" w:rsidRDefault="00DB3393" w:rsidP="00DB3393">
      <w:pPr>
        <w:widowControl w:val="0"/>
        <w:autoSpaceDE w:val="0"/>
        <w:autoSpaceDN w:val="0"/>
        <w:adjustRightInd w:val="0"/>
        <w:rPr>
          <w:noProof/>
        </w:rPr>
      </w:pPr>
      <w:r w:rsidRPr="00DB3393">
        <w:rPr>
          <w:noProof/>
        </w:rPr>
        <w:t>Cho L-H, Yoon J, An G. 2017. The control of flowering time by environmental factors. Plant J. 90:708–719. [accessed 2018 Aug 26]. http://doi.wiley.com/10.1111/tpj.13461</w:t>
      </w:r>
    </w:p>
    <w:p w14:paraId="5911ACEF" w14:textId="77777777" w:rsidR="00DB3393" w:rsidRPr="00DB3393" w:rsidRDefault="00DB3393" w:rsidP="00DB3393">
      <w:pPr>
        <w:widowControl w:val="0"/>
        <w:autoSpaceDE w:val="0"/>
        <w:autoSpaceDN w:val="0"/>
        <w:adjustRightInd w:val="0"/>
        <w:rPr>
          <w:noProof/>
        </w:rPr>
      </w:pPr>
      <w:r w:rsidRPr="00DB3393">
        <w:rPr>
          <w:noProof/>
        </w:rPr>
        <w:t>Clark K, Karsch-Mizrachi I, Lipman DJ, Ostell J, Sayers EW. 2016. GenBank. Nucleic Acids Res. 44:D67–D72.</w:t>
      </w:r>
    </w:p>
    <w:p w14:paraId="162425FE" w14:textId="77777777" w:rsidR="00DB3393" w:rsidRPr="00DB3393" w:rsidRDefault="00DB3393" w:rsidP="00DB3393">
      <w:pPr>
        <w:widowControl w:val="0"/>
        <w:autoSpaceDE w:val="0"/>
        <w:autoSpaceDN w:val="0"/>
        <w:adjustRightInd w:val="0"/>
        <w:rPr>
          <w:noProof/>
        </w:rPr>
      </w:pPr>
      <w:r w:rsidRPr="00DB3393">
        <w:rPr>
          <w:noProof/>
        </w:rPr>
        <w:t>Courtney AJ, Xu J, Xu Y. 2016. Responses of growth, antioxidants and gene expression in smooth cordgrass (Spartina alterniflora) to various levels of salinity. Plant Physiol. Biochem. 99:162–170.</w:t>
      </w:r>
    </w:p>
    <w:p w14:paraId="03D23A99" w14:textId="77777777" w:rsidR="00DB3393" w:rsidRPr="00DB3393" w:rsidRDefault="00DB3393" w:rsidP="00DB3393">
      <w:pPr>
        <w:widowControl w:val="0"/>
        <w:autoSpaceDE w:val="0"/>
        <w:autoSpaceDN w:val="0"/>
        <w:adjustRightInd w:val="0"/>
        <w:rPr>
          <w:noProof/>
        </w:rPr>
      </w:pPr>
      <w:r w:rsidRPr="00DB3393">
        <w:rPr>
          <w:noProof/>
        </w:rPr>
        <w:t>Cousyn C, De Meester L, Colbourne JK, Brendonck L, Verschuren D, Volckaert F. 2001. Rapid, local adaptation of zooplankton behavior to changes in predation pressure in the absence of neutral genetic changes. Proc. Natl. Acad. Sci. U. S. A. 98:6256–6260.</w:t>
      </w:r>
    </w:p>
    <w:p w14:paraId="331EB156" w14:textId="77777777" w:rsidR="00DB3393" w:rsidRPr="00DB3393" w:rsidRDefault="00DB3393" w:rsidP="00DB3393">
      <w:pPr>
        <w:widowControl w:val="0"/>
        <w:autoSpaceDE w:val="0"/>
        <w:autoSpaceDN w:val="0"/>
        <w:adjustRightInd w:val="0"/>
        <w:rPr>
          <w:noProof/>
        </w:rPr>
      </w:pPr>
      <w:r w:rsidRPr="00DB3393">
        <w:rPr>
          <w:noProof/>
        </w:rPr>
        <w:t>Davis M, Shaw R, Etterson J. 2005. Evolutionary responses to changing climate. Ecology 86:1704–1714.</w:t>
      </w:r>
    </w:p>
    <w:p w14:paraId="3B85FB19" w14:textId="77777777" w:rsidR="00DB3393" w:rsidRPr="00DB3393" w:rsidRDefault="00DB3393" w:rsidP="00DB3393">
      <w:pPr>
        <w:widowControl w:val="0"/>
        <w:autoSpaceDE w:val="0"/>
        <w:autoSpaceDN w:val="0"/>
        <w:adjustRightInd w:val="0"/>
        <w:rPr>
          <w:noProof/>
        </w:rPr>
      </w:pPr>
      <w:r w:rsidRPr="00DB3393">
        <w:rPr>
          <w:noProof/>
        </w:rPr>
        <w:t>Davis MB, Shaw RG, Etterson JR. 2005. Evolutionary responses to changing climate. Ecology 86:1704–1714. [accessed 2020 Apr 14]. http://doi.wiley.com/10.1890/03-0788</w:t>
      </w:r>
    </w:p>
    <w:p w14:paraId="1DFEB32B" w14:textId="77777777" w:rsidR="00DB3393" w:rsidRPr="00DB3393" w:rsidRDefault="00DB3393" w:rsidP="00DB3393">
      <w:pPr>
        <w:widowControl w:val="0"/>
        <w:autoSpaceDE w:val="0"/>
        <w:autoSpaceDN w:val="0"/>
        <w:adjustRightInd w:val="0"/>
        <w:rPr>
          <w:noProof/>
        </w:rPr>
      </w:pPr>
      <w:r w:rsidRPr="00DB3393">
        <w:rPr>
          <w:noProof/>
        </w:rPr>
        <w:t>DeJong BD, Bierman PR, Newell WL, Rittenour TM, Mahan SA, Balco G, Rood DH. 2015 Aug 1. Pleistocene relative sea levels in the Chesapeake Bay region and their implications for the next century. GSA Today:4–10. [accessed 2019 Mar 27]. http://www.geosociety.org/gsatoday/archive/25/8/abstract/i1052-5173-25-8-4.htm</w:t>
      </w:r>
    </w:p>
    <w:p w14:paraId="4F2C3E3B" w14:textId="77777777" w:rsidR="00DB3393" w:rsidRPr="00DB3393" w:rsidRDefault="00DB3393" w:rsidP="00DB3393">
      <w:pPr>
        <w:widowControl w:val="0"/>
        <w:autoSpaceDE w:val="0"/>
        <w:autoSpaceDN w:val="0"/>
        <w:adjustRightInd w:val="0"/>
        <w:rPr>
          <w:noProof/>
        </w:rPr>
      </w:pPr>
      <w:r w:rsidRPr="00DB3393">
        <w:rPr>
          <w:noProof/>
        </w:rPr>
        <w:t>Diamond SE. 2017. Evolutionary potential of upper thermal tolerance: biogeographic patterns and expectations under climate change. Ann. N. Y. Acad. Sci. 1389.</w:t>
      </w:r>
    </w:p>
    <w:p w14:paraId="6F5C2D74" w14:textId="77777777" w:rsidR="00DB3393" w:rsidRPr="00DB3393" w:rsidRDefault="00DB3393" w:rsidP="00DB3393">
      <w:pPr>
        <w:widowControl w:val="0"/>
        <w:autoSpaceDE w:val="0"/>
        <w:autoSpaceDN w:val="0"/>
        <w:adjustRightInd w:val="0"/>
        <w:rPr>
          <w:noProof/>
        </w:rPr>
      </w:pPr>
      <w:r w:rsidRPr="00DB3393">
        <w:rPr>
          <w:noProof/>
        </w:rPr>
        <w:t xml:space="preserve">Dickman EE, Pennington LK, Franks SJ, Sexton JP. 2019. Evidence for adaptive </w:t>
      </w:r>
      <w:r w:rsidRPr="00DB3393">
        <w:rPr>
          <w:noProof/>
        </w:rPr>
        <w:lastRenderedPageBreak/>
        <w:t>responses to historic drought across a native plant species range. Evol. Appl. 12:1569–1582. [accessed 2020 Jul 4]. https://onlinelibrary.wiley.com/doi/abs/10.1111/eva.12803</w:t>
      </w:r>
    </w:p>
    <w:p w14:paraId="3E48BB0B" w14:textId="77777777" w:rsidR="00DB3393" w:rsidRPr="00DB3393" w:rsidRDefault="00DB3393" w:rsidP="00DB3393">
      <w:pPr>
        <w:widowControl w:val="0"/>
        <w:autoSpaceDE w:val="0"/>
        <w:autoSpaceDN w:val="0"/>
        <w:adjustRightInd w:val="0"/>
        <w:rPr>
          <w:noProof/>
        </w:rPr>
      </w:pPr>
      <w:r w:rsidRPr="00DB3393">
        <w:rPr>
          <w:noProof/>
        </w:rPr>
        <w:t>Didion JP, Martin M, Collins FS. 2017. Atropos: specific, sensitive, and speedy trimming of sequencing reads. PeerJ 5:e3720. [accessed 2019 Jun 19]. https://peerj.com/articles/3720</w:t>
      </w:r>
    </w:p>
    <w:p w14:paraId="073C713D" w14:textId="77777777" w:rsidR="00DB3393" w:rsidRPr="00DB3393" w:rsidRDefault="00DB3393" w:rsidP="00DB3393">
      <w:pPr>
        <w:widowControl w:val="0"/>
        <w:autoSpaceDE w:val="0"/>
        <w:autoSpaceDN w:val="0"/>
        <w:adjustRightInd w:val="0"/>
        <w:rPr>
          <w:noProof/>
        </w:rPr>
      </w:pPr>
      <w:r w:rsidRPr="00DB3393">
        <w:rPr>
          <w:noProof/>
        </w:rPr>
        <w:t>Donelson JM, Salinas S, Munday PL, Shama LNS. 2018. Transgenerational plasticity and climate change experiments: Where do we go from here? Glob. Chang. Biol. 24.</w:t>
      </w:r>
    </w:p>
    <w:p w14:paraId="34D0D547" w14:textId="77777777" w:rsidR="00DB3393" w:rsidRPr="00DB3393" w:rsidRDefault="00DB3393" w:rsidP="00DB3393">
      <w:pPr>
        <w:widowControl w:val="0"/>
        <w:autoSpaceDE w:val="0"/>
        <w:autoSpaceDN w:val="0"/>
        <w:adjustRightInd w:val="0"/>
        <w:rPr>
          <w:noProof/>
        </w:rPr>
      </w:pPr>
      <w:r w:rsidRPr="00DB3393">
        <w:rPr>
          <w:noProof/>
        </w:rPr>
        <w:t>Drake BG. 2014. Rising sea level, temperature, and precipitation impact plant and ecosystem responses to elevated CO2 on a Chesapeake Bay wetland: Review of a 28-year study. Glob. Chang. Biol. 20:3329–3343.</w:t>
      </w:r>
    </w:p>
    <w:p w14:paraId="4A92CD66" w14:textId="77777777" w:rsidR="00DB3393" w:rsidRPr="00DB3393" w:rsidRDefault="00DB3393" w:rsidP="00DB3393">
      <w:pPr>
        <w:widowControl w:val="0"/>
        <w:autoSpaceDE w:val="0"/>
        <w:autoSpaceDN w:val="0"/>
        <w:adjustRightInd w:val="0"/>
        <w:rPr>
          <w:noProof/>
        </w:rPr>
      </w:pPr>
      <w:r w:rsidRPr="00DB3393">
        <w:rPr>
          <w:noProof/>
        </w:rPr>
        <w:t>Dunton KH, Hardegree B, Whitledge TE. 2001. Response of Estuarine Marsh Vegetation to Interannual Variations in Precipitation. Estuaries 24:851. [accessed 2019 Jun 4]. http://link.springer.com/10.2307/1353176</w:t>
      </w:r>
    </w:p>
    <w:p w14:paraId="7CDE9C44" w14:textId="77777777" w:rsidR="00DB3393" w:rsidRPr="00DB3393" w:rsidRDefault="00DB3393" w:rsidP="00DB3393">
      <w:pPr>
        <w:widowControl w:val="0"/>
        <w:autoSpaceDE w:val="0"/>
        <w:autoSpaceDN w:val="0"/>
        <w:adjustRightInd w:val="0"/>
        <w:rPr>
          <w:noProof/>
        </w:rPr>
      </w:pPr>
      <w:r w:rsidRPr="00DB3393">
        <w:rPr>
          <w:noProof/>
        </w:rPr>
        <w:t>Eggleston J, Pope J. 2013. Land Subsidence and Relative Sea-Level Rise in the Southern Chesapeake Bay Region. U.S. Geol. Surv. Circ. 1392:1–30. [accessed 2020 Nov 11]. https://pubs.usgs.gov/circ/1392/</w:t>
      </w:r>
    </w:p>
    <w:p w14:paraId="031DD138" w14:textId="77777777" w:rsidR="00DB3393" w:rsidRPr="00DB3393" w:rsidRDefault="00DB3393" w:rsidP="00DB3393">
      <w:pPr>
        <w:widowControl w:val="0"/>
        <w:autoSpaceDE w:val="0"/>
        <w:autoSpaceDN w:val="0"/>
        <w:adjustRightInd w:val="0"/>
        <w:rPr>
          <w:noProof/>
        </w:rPr>
      </w:pPr>
      <w:r w:rsidRPr="00DB3393">
        <w:rPr>
          <w:noProof/>
        </w:rPr>
        <w:t>Elbers JP, Clostio RW, Taylor SS. 2017. Population genetic inferences using immune gene SNPs mirror patterns inferred by microsatellites. Mol. Ecol. Resour. 17:481–491. [accessed 2017 Oct 8]. http://doi.wiley.com/10.1111/1755-0998.12591</w:t>
      </w:r>
    </w:p>
    <w:p w14:paraId="29F01634" w14:textId="77777777" w:rsidR="00DB3393" w:rsidRPr="00DB3393" w:rsidRDefault="00DB3393" w:rsidP="00DB3393">
      <w:pPr>
        <w:widowControl w:val="0"/>
        <w:autoSpaceDE w:val="0"/>
        <w:autoSpaceDN w:val="0"/>
        <w:adjustRightInd w:val="0"/>
        <w:rPr>
          <w:noProof/>
        </w:rPr>
      </w:pPr>
      <w:r w:rsidRPr="00DB3393">
        <w:rPr>
          <w:noProof/>
        </w:rPr>
        <w:t>Elena SF, Lenski RE. 2003. Evolution experiments with microorganisms: The dynamics and genetic bases of adaptation. Nat. Rev. Genet. 4:457–469.</w:t>
      </w:r>
    </w:p>
    <w:p w14:paraId="7A909FF5" w14:textId="77777777" w:rsidR="00DB3393" w:rsidRPr="00DB3393" w:rsidRDefault="00DB3393" w:rsidP="00DB3393">
      <w:pPr>
        <w:widowControl w:val="0"/>
        <w:autoSpaceDE w:val="0"/>
        <w:autoSpaceDN w:val="0"/>
        <w:adjustRightInd w:val="0"/>
        <w:rPr>
          <w:noProof/>
        </w:rPr>
      </w:pPr>
      <w:r w:rsidRPr="00DB3393">
        <w:rPr>
          <w:noProof/>
        </w:rPr>
        <w:t>Eller F, Lambertini C, Nguyen LX, Achenbach L, Brix H. 2013. Interactive effects of elevated temperature and CO2 on two phylogeographically distinct clones of common reed (Phragmites australis). AoB Plants 5:1–13.</w:t>
      </w:r>
    </w:p>
    <w:p w14:paraId="19556D65" w14:textId="77777777" w:rsidR="00DB3393" w:rsidRPr="00DB3393" w:rsidRDefault="00DB3393" w:rsidP="00DB3393">
      <w:pPr>
        <w:widowControl w:val="0"/>
        <w:autoSpaceDE w:val="0"/>
        <w:autoSpaceDN w:val="0"/>
        <w:adjustRightInd w:val="0"/>
        <w:rPr>
          <w:noProof/>
        </w:rPr>
      </w:pPr>
      <w:r w:rsidRPr="00DB3393">
        <w:rPr>
          <w:noProof/>
        </w:rPr>
        <w:t xml:space="preserve">Eller F, Lambertini C, Nielsen MW, Radutoiu S, Brix H. 2014. Expression of major photosynthetic and salt-resistance genes in invasive reed lineages grown under elevated CO </w:t>
      </w:r>
      <w:r w:rsidRPr="00DB3393">
        <w:rPr>
          <w:noProof/>
          <w:vertAlign w:val="subscript"/>
        </w:rPr>
        <w:t>2</w:t>
      </w:r>
      <w:r w:rsidRPr="00DB3393">
        <w:rPr>
          <w:noProof/>
        </w:rPr>
        <w:t xml:space="preserve"> and temperature. Ecol. Evol. 4:4161–4172. [accessed 2019 Mar 24]. http://doi.wiley.com/10.1002/ece3.1282</w:t>
      </w:r>
    </w:p>
    <w:p w14:paraId="7D528B09" w14:textId="77777777" w:rsidR="00DB3393" w:rsidRPr="00DB3393" w:rsidRDefault="00DB3393" w:rsidP="00DB3393">
      <w:pPr>
        <w:widowControl w:val="0"/>
        <w:autoSpaceDE w:val="0"/>
        <w:autoSpaceDN w:val="0"/>
        <w:adjustRightInd w:val="0"/>
        <w:rPr>
          <w:noProof/>
        </w:rPr>
      </w:pPr>
      <w:r w:rsidRPr="00DB3393">
        <w:rPr>
          <w:noProof/>
        </w:rPr>
        <w:t>Ellner SP, Geber MA, Hairston NG. 2011. Does rapid evolution matter? Measuring the rate of contemporary evolution and its impacts on ecological dynamics. Ecol. Lett. 14:603–614. [accessed 2017 Mar 4]. http://doi.wiley.com/10.1111/j.1461-0248.2011.01616.x</w:t>
      </w:r>
    </w:p>
    <w:p w14:paraId="62ACE62F" w14:textId="77777777" w:rsidR="00DB3393" w:rsidRPr="00DB3393" w:rsidRDefault="00DB3393" w:rsidP="00DB3393">
      <w:pPr>
        <w:widowControl w:val="0"/>
        <w:autoSpaceDE w:val="0"/>
        <w:autoSpaceDN w:val="0"/>
        <w:adjustRightInd w:val="0"/>
        <w:rPr>
          <w:noProof/>
        </w:rPr>
      </w:pPr>
      <w:r w:rsidRPr="00DB3393">
        <w:rPr>
          <w:noProof/>
        </w:rPr>
        <w:t>Emery NC, Ewanchuk PJ, Bertness MD. 2001a. Competition and salt-marsh plant zonation: stress tolerators may be dominant competitors. Ecology 82:2471–2485. [accessed 2019 Jan 21]. https://esajournals.onlinelibrary.wiley.com/doi/abs/10.1890/0012-9658%282001%29082%5B2471%3ACASMPZ%5D2.0.CO%3B2</w:t>
      </w:r>
    </w:p>
    <w:p w14:paraId="1E07741D" w14:textId="77777777" w:rsidR="00DB3393" w:rsidRPr="00DB3393" w:rsidRDefault="00DB3393" w:rsidP="00DB3393">
      <w:pPr>
        <w:widowControl w:val="0"/>
        <w:autoSpaceDE w:val="0"/>
        <w:autoSpaceDN w:val="0"/>
        <w:adjustRightInd w:val="0"/>
        <w:rPr>
          <w:noProof/>
        </w:rPr>
      </w:pPr>
      <w:r w:rsidRPr="00DB3393">
        <w:rPr>
          <w:noProof/>
        </w:rPr>
        <w:t>Emery NC, Ewanchuk PJ, Bertness MD. 2001b. Competition and Salt‐Marsh Plant Zonation: Stress Tolerators May Be Dominant Competitors. Ecology 82:2471–2485.</w:t>
      </w:r>
    </w:p>
    <w:p w14:paraId="1EFE4A9D" w14:textId="77777777" w:rsidR="00DB3393" w:rsidRPr="00DB3393" w:rsidRDefault="00DB3393" w:rsidP="00DB3393">
      <w:pPr>
        <w:widowControl w:val="0"/>
        <w:autoSpaceDE w:val="0"/>
        <w:autoSpaceDN w:val="0"/>
        <w:adjustRightInd w:val="0"/>
        <w:rPr>
          <w:noProof/>
        </w:rPr>
      </w:pPr>
      <w:r w:rsidRPr="00DB3393">
        <w:rPr>
          <w:noProof/>
        </w:rPr>
        <w:t xml:space="preserve">Ezer T, Corlett WB. 2012. Is sea level rise accelerating in the Chesapeake Bay? </w:t>
      </w:r>
      <w:r w:rsidRPr="00DB3393">
        <w:rPr>
          <w:noProof/>
        </w:rPr>
        <w:lastRenderedPageBreak/>
        <w:t>A demonstration of a novel new approach for analyzing sea level data. Geophys. Res. Lett. 39. [accessed 2020 Nov 8]. https://agupubs.onlinelibrary.wiley.com/doi/full/10.1029/2012GL053435</w:t>
      </w:r>
    </w:p>
    <w:p w14:paraId="1C8126DA" w14:textId="77777777" w:rsidR="00DB3393" w:rsidRPr="00DB3393" w:rsidRDefault="00DB3393" w:rsidP="00DB3393">
      <w:pPr>
        <w:widowControl w:val="0"/>
        <w:autoSpaceDE w:val="0"/>
        <w:autoSpaceDN w:val="0"/>
        <w:adjustRightInd w:val="0"/>
        <w:rPr>
          <w:noProof/>
        </w:rPr>
      </w:pPr>
      <w:r w:rsidRPr="00DB3393">
        <w:rPr>
          <w:noProof/>
        </w:rPr>
        <w:t>Farnsworth EJ, Meyerson LA. 2003. Comparative ecophysiology of four wetland plant species along a continuum of invasiveness. Wetlands 23:750–762.</w:t>
      </w:r>
    </w:p>
    <w:p w14:paraId="21BC4D6B" w14:textId="77777777" w:rsidR="00DB3393" w:rsidRPr="00DB3393" w:rsidRDefault="00DB3393" w:rsidP="00DB3393">
      <w:pPr>
        <w:widowControl w:val="0"/>
        <w:autoSpaceDE w:val="0"/>
        <w:autoSpaceDN w:val="0"/>
        <w:adjustRightInd w:val="0"/>
        <w:rPr>
          <w:noProof/>
        </w:rPr>
      </w:pPr>
      <w:r w:rsidRPr="00DB3393">
        <w:rPr>
          <w:noProof/>
        </w:rPr>
        <w:t>FBNWR. 2020. History of Blackwater National Wildlife Refuge.</w:t>
      </w:r>
    </w:p>
    <w:p w14:paraId="4FF2BBA4" w14:textId="77777777" w:rsidR="00DB3393" w:rsidRPr="00DB3393" w:rsidRDefault="00DB3393" w:rsidP="00DB3393">
      <w:pPr>
        <w:widowControl w:val="0"/>
        <w:autoSpaceDE w:val="0"/>
        <w:autoSpaceDN w:val="0"/>
        <w:adjustRightInd w:val="0"/>
        <w:rPr>
          <w:noProof/>
        </w:rPr>
      </w:pPr>
      <w:r w:rsidRPr="00DB3393">
        <w:rPr>
          <w:noProof/>
        </w:rPr>
        <w:t>Fischer EM, Knutti R. 2016. Observed heavy precipitation increase confirms theory and early models. Nat. Clim. Chang. 6:986–991. [accessed 2018 Aug 25]. http://www.nature.com/articles/nclimate3110</w:t>
      </w:r>
    </w:p>
    <w:p w14:paraId="2E155E24" w14:textId="77777777" w:rsidR="00DB3393" w:rsidRPr="00DB3393" w:rsidRDefault="00DB3393" w:rsidP="00DB3393">
      <w:pPr>
        <w:widowControl w:val="0"/>
        <w:autoSpaceDE w:val="0"/>
        <w:autoSpaceDN w:val="0"/>
        <w:adjustRightInd w:val="0"/>
        <w:rPr>
          <w:noProof/>
        </w:rPr>
      </w:pPr>
      <w:r w:rsidRPr="00DB3393">
        <w:rPr>
          <w:noProof/>
        </w:rPr>
        <w:t>Franks SJ. 2011. Plasticity and evolution in drought avoidance and escape in the annual plant Brassica rapa. New Phytol. 190:249–257.</w:t>
      </w:r>
    </w:p>
    <w:p w14:paraId="04C96393" w14:textId="77777777" w:rsidR="00DB3393" w:rsidRPr="00DB3393" w:rsidRDefault="00DB3393" w:rsidP="00DB3393">
      <w:pPr>
        <w:widowControl w:val="0"/>
        <w:autoSpaceDE w:val="0"/>
        <w:autoSpaceDN w:val="0"/>
        <w:adjustRightInd w:val="0"/>
        <w:rPr>
          <w:noProof/>
        </w:rPr>
      </w:pPr>
      <w:r w:rsidRPr="00DB3393">
        <w:rPr>
          <w:noProof/>
        </w:rPr>
        <w:t>Franks SJ, Avise JC, Bradshaw WE, Conner JK, Julie R, Mazer SJ, Shaw RG, Weis AE, Etterson JR. 2008. The Resurrection Initiative: Storing Ancestral Genotypes to Capture Evolution in Action. Bioscience 58:870–873.</w:t>
      </w:r>
    </w:p>
    <w:p w14:paraId="3CFD9F5F" w14:textId="77777777" w:rsidR="00DB3393" w:rsidRPr="00DB3393" w:rsidRDefault="00DB3393" w:rsidP="00DB3393">
      <w:pPr>
        <w:widowControl w:val="0"/>
        <w:autoSpaceDE w:val="0"/>
        <w:autoSpaceDN w:val="0"/>
        <w:adjustRightInd w:val="0"/>
        <w:rPr>
          <w:noProof/>
        </w:rPr>
      </w:pPr>
      <w:r w:rsidRPr="00DB3393">
        <w:rPr>
          <w:noProof/>
        </w:rPr>
        <w:t>Franks SJ, Hamann E, Weis AE. 2018. Using the resurrection approach to understand contemporary evolution in changing environments. Evol. Appl.</w:t>
      </w:r>
    </w:p>
    <w:p w14:paraId="68D7D65A" w14:textId="77777777" w:rsidR="00DB3393" w:rsidRPr="00DB3393" w:rsidRDefault="00DB3393" w:rsidP="00DB3393">
      <w:pPr>
        <w:widowControl w:val="0"/>
        <w:autoSpaceDE w:val="0"/>
        <w:autoSpaceDN w:val="0"/>
        <w:adjustRightInd w:val="0"/>
        <w:rPr>
          <w:noProof/>
        </w:rPr>
      </w:pPr>
      <w:r w:rsidRPr="00DB3393">
        <w:rPr>
          <w:noProof/>
        </w:rPr>
        <w:t>Franks SJ, Hoffmann AA. 2012. Genetics of climate change adaptation. Annu. Rev. Genet. 46:185–208.</w:t>
      </w:r>
    </w:p>
    <w:p w14:paraId="3B47288A" w14:textId="77777777" w:rsidR="00DB3393" w:rsidRPr="00DB3393" w:rsidRDefault="00DB3393" w:rsidP="00DB3393">
      <w:pPr>
        <w:widowControl w:val="0"/>
        <w:autoSpaceDE w:val="0"/>
        <w:autoSpaceDN w:val="0"/>
        <w:adjustRightInd w:val="0"/>
        <w:rPr>
          <w:noProof/>
        </w:rPr>
      </w:pPr>
      <w:r w:rsidRPr="00DB3393">
        <w:rPr>
          <w:noProof/>
        </w:rPr>
        <w:t>Franks SJ, Sim S, Weis AE. 2007. Rapid evolution of flowering time by an annual plant in response to a climate fluctuation. Proc. Natl. Acad. Sci. U. S. A. 104:1278–82. [accessed 2018 Aug 27]. http://www.ncbi.nlm.nih.gov/pubmed/17220273</w:t>
      </w:r>
    </w:p>
    <w:p w14:paraId="33EB1AEA" w14:textId="77777777" w:rsidR="00DB3393" w:rsidRPr="00DB3393" w:rsidRDefault="00DB3393" w:rsidP="00DB3393">
      <w:pPr>
        <w:widowControl w:val="0"/>
        <w:autoSpaceDE w:val="0"/>
        <w:autoSpaceDN w:val="0"/>
        <w:adjustRightInd w:val="0"/>
        <w:rPr>
          <w:noProof/>
        </w:rPr>
      </w:pPr>
      <w:r w:rsidRPr="00DB3393">
        <w:rPr>
          <w:noProof/>
        </w:rPr>
        <w:t>Franks SJ, Weber JJ, Aitken SN. 2014. Evolutionary and plastic responses to climate change in terrestrial plant populations. Evol. Appl. 7:123–139.</w:t>
      </w:r>
    </w:p>
    <w:p w14:paraId="5D74423F" w14:textId="77777777" w:rsidR="00DB3393" w:rsidRPr="00DB3393" w:rsidRDefault="00DB3393" w:rsidP="00DB3393">
      <w:pPr>
        <w:widowControl w:val="0"/>
        <w:autoSpaceDE w:val="0"/>
        <w:autoSpaceDN w:val="0"/>
        <w:adjustRightInd w:val="0"/>
        <w:rPr>
          <w:noProof/>
        </w:rPr>
      </w:pPr>
      <w:r w:rsidRPr="00DB3393">
        <w:rPr>
          <w:noProof/>
        </w:rPr>
        <w:t>Franks SJ, Weis AE. 2009. Climate change alters reproductive isolation and potential gene flow in an annual plant. Evol. Appl. 2:481–488.</w:t>
      </w:r>
    </w:p>
    <w:p w14:paraId="501E506A" w14:textId="77777777" w:rsidR="00DB3393" w:rsidRPr="00DB3393" w:rsidRDefault="00DB3393" w:rsidP="00DB3393">
      <w:pPr>
        <w:widowControl w:val="0"/>
        <w:autoSpaceDE w:val="0"/>
        <w:autoSpaceDN w:val="0"/>
        <w:adjustRightInd w:val="0"/>
        <w:rPr>
          <w:noProof/>
        </w:rPr>
      </w:pPr>
      <w:r w:rsidRPr="00DB3393">
        <w:rPr>
          <w:noProof/>
        </w:rPr>
        <w:t>Franks SJ, Weiss AE. 2008. A change in climate causes rapid evolution of multiple life-history traits and their interactions in an annual plant. J. Evol. Biol. 21:1321–1334. [accessed 2019 Jul 1]. http://doi.wiley.com/10.1111/j.1420-9101.2008.01566.x</w:t>
      </w:r>
    </w:p>
    <w:p w14:paraId="35FFD111" w14:textId="77777777" w:rsidR="00DB3393" w:rsidRPr="00DB3393" w:rsidRDefault="00DB3393" w:rsidP="00DB3393">
      <w:pPr>
        <w:widowControl w:val="0"/>
        <w:autoSpaceDE w:val="0"/>
        <w:autoSpaceDN w:val="0"/>
        <w:adjustRightInd w:val="0"/>
        <w:rPr>
          <w:noProof/>
        </w:rPr>
      </w:pPr>
      <w:r w:rsidRPr="00DB3393">
        <w:rPr>
          <w:noProof/>
        </w:rPr>
        <w:t>Freedman AH, Clamp M, Sackton TB. 2019 Apr 30. Error, noise and bias in de novo transcriptome assemblies. bioRxiv:585745. [accessed 2019 Jun 29]. https://www.biorxiv.org/content/10.1101/585745v2</w:t>
      </w:r>
    </w:p>
    <w:p w14:paraId="32045BDC" w14:textId="77777777" w:rsidR="00DB3393" w:rsidRPr="00DB3393" w:rsidRDefault="00DB3393" w:rsidP="00DB3393">
      <w:pPr>
        <w:widowControl w:val="0"/>
        <w:autoSpaceDE w:val="0"/>
        <w:autoSpaceDN w:val="0"/>
        <w:adjustRightInd w:val="0"/>
        <w:rPr>
          <w:noProof/>
        </w:rPr>
      </w:pPr>
      <w:r w:rsidRPr="00DB3393">
        <w:rPr>
          <w:noProof/>
        </w:rPr>
        <w:t xml:space="preserve">Frisch D, Morton PK, Chowdhury PR, Culver BW, Colbourne JK, Weider LJ, Jeyasingh PD. 2014a. A millennial-scale chronicle of evolutionary responses to cultural eutrophication in </w:t>
      </w:r>
      <w:r w:rsidRPr="00DB3393">
        <w:rPr>
          <w:i/>
          <w:iCs/>
          <w:noProof/>
        </w:rPr>
        <w:t>Daphnia</w:t>
      </w:r>
      <w:r w:rsidRPr="00DB3393">
        <w:rPr>
          <w:noProof/>
        </w:rPr>
        <w:t>. Post D, editor. Ecol. Lett. 17:360–368. [accessed 2018 Apr 15]. http://doi.wiley.com/10.1111/ele.12237</w:t>
      </w:r>
    </w:p>
    <w:p w14:paraId="6C44C2DD" w14:textId="77777777" w:rsidR="00DB3393" w:rsidRPr="00DB3393" w:rsidRDefault="00DB3393" w:rsidP="00DB3393">
      <w:pPr>
        <w:widowControl w:val="0"/>
        <w:autoSpaceDE w:val="0"/>
        <w:autoSpaceDN w:val="0"/>
        <w:adjustRightInd w:val="0"/>
        <w:rPr>
          <w:noProof/>
        </w:rPr>
      </w:pPr>
      <w:r w:rsidRPr="00DB3393">
        <w:rPr>
          <w:noProof/>
        </w:rPr>
        <w:t>Frisch D, Morton PK, Chowdhury PR, Culver BW, Colbourne JK, Weider LJ, Jeyasingh PD. 2014b. A millennial-scale chronicle of evolutionary responses to cultural eutrophication in Daphnia. Ecol. Lett. 17:360–368.</w:t>
      </w:r>
    </w:p>
    <w:p w14:paraId="24F47E1D" w14:textId="77777777" w:rsidR="00DB3393" w:rsidRPr="00DB3393" w:rsidRDefault="00DB3393" w:rsidP="00DB3393">
      <w:pPr>
        <w:widowControl w:val="0"/>
        <w:autoSpaceDE w:val="0"/>
        <w:autoSpaceDN w:val="0"/>
        <w:adjustRightInd w:val="0"/>
        <w:rPr>
          <w:noProof/>
        </w:rPr>
      </w:pPr>
      <w:r w:rsidRPr="00DB3393">
        <w:rPr>
          <w:noProof/>
        </w:rPr>
        <w:t>Fu L, Niu B, Zhu Z, Wu S, Li W. 2012. CD-HIT: Accelerated for clustering the next-generation sequencing data. Bioinformatics 28:3150–3152.</w:t>
      </w:r>
    </w:p>
    <w:p w14:paraId="5296F2AE" w14:textId="77777777" w:rsidR="00DB3393" w:rsidRPr="00DB3393" w:rsidRDefault="00DB3393" w:rsidP="00DB3393">
      <w:pPr>
        <w:widowControl w:val="0"/>
        <w:autoSpaceDE w:val="0"/>
        <w:autoSpaceDN w:val="0"/>
        <w:adjustRightInd w:val="0"/>
        <w:rPr>
          <w:noProof/>
        </w:rPr>
      </w:pPr>
      <w:r w:rsidRPr="00DB3393">
        <w:rPr>
          <w:noProof/>
        </w:rPr>
        <w:t>Galen Smith S. 2012. Schoenoplectus americanus. Jepson Flora Proj. [accessed 2019 Feb 2]. http://ucjeps.berkeley.edu/eflora/eflora_display.php?tid=80328</w:t>
      </w:r>
    </w:p>
    <w:p w14:paraId="03E8D661" w14:textId="77777777" w:rsidR="00DB3393" w:rsidRPr="00DB3393" w:rsidRDefault="00DB3393" w:rsidP="00DB3393">
      <w:pPr>
        <w:widowControl w:val="0"/>
        <w:autoSpaceDE w:val="0"/>
        <w:autoSpaceDN w:val="0"/>
        <w:adjustRightInd w:val="0"/>
        <w:rPr>
          <w:noProof/>
        </w:rPr>
      </w:pPr>
      <w:r w:rsidRPr="00DB3393">
        <w:rPr>
          <w:noProof/>
        </w:rPr>
        <w:lastRenderedPageBreak/>
        <w:t>Gedan KB, Kirwan ML, Wolanski E, Barbier EB, Silliman BR. 2011. The present and future role of coastal wetland vegetation in protecting shorelines: Answering recent challenges to the paradigm. Clim. Change 106:7–29.</w:t>
      </w:r>
    </w:p>
    <w:p w14:paraId="16750090" w14:textId="77777777" w:rsidR="00DB3393" w:rsidRPr="00DB3393" w:rsidRDefault="00DB3393" w:rsidP="00DB3393">
      <w:pPr>
        <w:widowControl w:val="0"/>
        <w:autoSpaceDE w:val="0"/>
        <w:autoSpaceDN w:val="0"/>
        <w:adjustRightInd w:val="0"/>
        <w:rPr>
          <w:noProof/>
        </w:rPr>
      </w:pPr>
      <w:r w:rsidRPr="00DB3393">
        <w:rPr>
          <w:noProof/>
        </w:rPr>
        <w:t>Gedye K, Gonzalez-Hernandez J, Ban Y, Ge X, Thimmapuram J, Sun F, Wright C, Ali S, Boe A, Owens V. 2010. Investigation of the Transcriptome of Prairie Cord Grass, a New Cellulosic Biomass Crop. Plant Genome J. 3:69. [accessed 2017 Mar 5]. https://www.crops.org/publications/tpg/abstracts/3/2/69</w:t>
      </w:r>
    </w:p>
    <w:p w14:paraId="21A34611" w14:textId="77777777" w:rsidR="00DB3393" w:rsidRPr="00DB3393" w:rsidRDefault="00DB3393" w:rsidP="00DB3393">
      <w:pPr>
        <w:widowControl w:val="0"/>
        <w:autoSpaceDE w:val="0"/>
        <w:autoSpaceDN w:val="0"/>
        <w:adjustRightInd w:val="0"/>
        <w:rPr>
          <w:noProof/>
        </w:rPr>
      </w:pPr>
      <w:r w:rsidRPr="00DB3393">
        <w:rPr>
          <w:noProof/>
        </w:rPr>
        <w:t>Geerts AN, Vanoverbeke J, Vanschoenwinkel B, Van Doorslaer W, Feuchtmayr H, Atkinson D, Moss B, Davidson TA, Sayer CD, De Meester L. 2015. Rapid evolution of thermal tolerance in the water flea Daphnia. Nat. Clim. Chang. 5.</w:t>
      </w:r>
    </w:p>
    <w:p w14:paraId="0FC3C508" w14:textId="77777777" w:rsidR="00DB3393" w:rsidRPr="00DB3393" w:rsidRDefault="00DB3393" w:rsidP="00DB3393">
      <w:pPr>
        <w:widowControl w:val="0"/>
        <w:autoSpaceDE w:val="0"/>
        <w:autoSpaceDN w:val="0"/>
        <w:adjustRightInd w:val="0"/>
        <w:rPr>
          <w:noProof/>
        </w:rPr>
      </w:pPr>
      <w:r w:rsidRPr="00DB3393">
        <w:rPr>
          <w:noProof/>
        </w:rPr>
        <w:t>Ghalambor CK, Hoke KL, Ruell EW, Fischer EK, Reznick DN, Hughes KA. 2015. Non-adaptive plasticity potentiates rapid adaptive evolution of gene expression in nature. Nature 525.</w:t>
      </w:r>
    </w:p>
    <w:p w14:paraId="646A88FD" w14:textId="77777777" w:rsidR="00DB3393" w:rsidRPr="00DB3393" w:rsidRDefault="00DB3393" w:rsidP="00DB3393">
      <w:pPr>
        <w:widowControl w:val="0"/>
        <w:autoSpaceDE w:val="0"/>
        <w:autoSpaceDN w:val="0"/>
        <w:adjustRightInd w:val="0"/>
        <w:rPr>
          <w:noProof/>
        </w:rPr>
      </w:pPr>
      <w:r w:rsidRPr="00DB3393">
        <w:rPr>
          <w:noProof/>
        </w:rPr>
        <w:t>Goitom E, Kilsdonk LJ, Brans K, Jansen M, Lemmens P, De Meester L. 2018. Rapid evolution leads to differential population dynamics and top-down control in resurrected Daphnia populations. Evol. Appl. 11:96–111.</w:t>
      </w:r>
    </w:p>
    <w:p w14:paraId="66163DE1" w14:textId="77777777" w:rsidR="00DB3393" w:rsidRPr="00DB3393" w:rsidRDefault="00DB3393" w:rsidP="00DB3393">
      <w:pPr>
        <w:widowControl w:val="0"/>
        <w:autoSpaceDE w:val="0"/>
        <w:autoSpaceDN w:val="0"/>
        <w:adjustRightInd w:val="0"/>
        <w:rPr>
          <w:noProof/>
        </w:rPr>
      </w:pPr>
      <w:r w:rsidRPr="00DB3393">
        <w:rPr>
          <w:noProof/>
        </w:rPr>
        <w:t>Goodwin S, McPherson JD, McCombie WR. 2016. Coming of age: ten years of next-generation sequencing technologies. Nat Rev Genet 17:333–351.</w:t>
      </w:r>
    </w:p>
    <w:p w14:paraId="7E50D71F" w14:textId="77777777" w:rsidR="00DB3393" w:rsidRPr="00DB3393" w:rsidRDefault="00DB3393" w:rsidP="00DB3393">
      <w:pPr>
        <w:widowControl w:val="0"/>
        <w:autoSpaceDE w:val="0"/>
        <w:autoSpaceDN w:val="0"/>
        <w:adjustRightInd w:val="0"/>
        <w:rPr>
          <w:noProof/>
        </w:rPr>
      </w:pPr>
      <w:r w:rsidRPr="00DB3393">
        <w:rPr>
          <w:noProof/>
        </w:rPr>
        <w:t>Gossett DR, Millhollon EP, Lucas MC. 1994. Antioxidant response to NaCl stress in salt-tolerant and salt-sensitive cultivars of cotton. Crop Sci. 34:706–714.</w:t>
      </w:r>
    </w:p>
    <w:p w14:paraId="7E59C029" w14:textId="77777777" w:rsidR="00DB3393" w:rsidRPr="00DB3393" w:rsidRDefault="00DB3393" w:rsidP="00DB3393">
      <w:pPr>
        <w:widowControl w:val="0"/>
        <w:autoSpaceDE w:val="0"/>
        <w:autoSpaceDN w:val="0"/>
        <w:adjustRightInd w:val="0"/>
        <w:rPr>
          <w:noProof/>
        </w:rPr>
      </w:pPr>
      <w:r w:rsidRPr="00DB3393">
        <w:rPr>
          <w:noProof/>
        </w:rPr>
        <w:t>Grant PR, Rosemary Grant B, Huey RB, Johnson MTJ, Knoll AH, Schmitt J. 2017. Evolution caused by extreme events. Philos. Trans. R. Soc. B Biol. Sci. 372.</w:t>
      </w:r>
    </w:p>
    <w:p w14:paraId="542DE77E" w14:textId="77777777" w:rsidR="00DB3393" w:rsidRPr="00DB3393" w:rsidRDefault="00DB3393" w:rsidP="00DB3393">
      <w:pPr>
        <w:widowControl w:val="0"/>
        <w:autoSpaceDE w:val="0"/>
        <w:autoSpaceDN w:val="0"/>
        <w:adjustRightInd w:val="0"/>
        <w:rPr>
          <w:noProof/>
        </w:rPr>
      </w:pPr>
      <w:r w:rsidRPr="00DB3393">
        <w:rPr>
          <w:noProof/>
        </w:rPr>
        <w:t>Groen SC, Ćalić I, Joly-Lopez Z, Platts AE, Choi JY, Natividad M, Dorph K, Mauck WM, Bracken B, Cabral CLU, et al. 2020. The strength and pattern of natural selection on gene expression in rice. Nature 578:572–576. [accessed 2020 Jul 4]. https://www.nature.com/articles/s41586-020-1997-2</w:t>
      </w:r>
    </w:p>
    <w:p w14:paraId="0016BDB2" w14:textId="77777777" w:rsidR="00DB3393" w:rsidRPr="00DB3393" w:rsidRDefault="00DB3393" w:rsidP="00DB3393">
      <w:pPr>
        <w:widowControl w:val="0"/>
        <w:autoSpaceDE w:val="0"/>
        <w:autoSpaceDN w:val="0"/>
        <w:adjustRightInd w:val="0"/>
        <w:rPr>
          <w:noProof/>
        </w:rPr>
      </w:pPr>
      <w:r w:rsidRPr="00DB3393">
        <w:rPr>
          <w:noProof/>
        </w:rPr>
        <w:t>Haas BJ, Papanicolaou A, Yassour M, Grabherr M, Blood PD, Bowden J, Couger MB, Eccles D, Li B, Lieber M, et al. 2013. De novo transcript sequence reconstruction from RNA-seq using the Trinity platform for reference generation and analysis. Nat. Protoc. 8:1494–1512. [accessed 2018 Aug 13]. http://www.ncbi.nlm.nih.gov/pubmed/23845962</w:t>
      </w:r>
    </w:p>
    <w:p w14:paraId="0377FEE1" w14:textId="77777777" w:rsidR="00DB3393" w:rsidRPr="00DB3393" w:rsidRDefault="00DB3393" w:rsidP="00DB3393">
      <w:pPr>
        <w:widowControl w:val="0"/>
        <w:autoSpaceDE w:val="0"/>
        <w:autoSpaceDN w:val="0"/>
        <w:adjustRightInd w:val="0"/>
        <w:rPr>
          <w:noProof/>
        </w:rPr>
      </w:pPr>
      <w:r w:rsidRPr="00DB3393">
        <w:rPr>
          <w:noProof/>
        </w:rPr>
        <w:t>Hairston N., Ellner S, Kearns CM. 1996. Overlapping Generations: The Storage Effect and the Maintenance of Biotic Diversity. Popul. Dyn. Ecol. Sp. Time:109–145.</w:t>
      </w:r>
    </w:p>
    <w:p w14:paraId="2D79AD78" w14:textId="77777777" w:rsidR="00DB3393" w:rsidRPr="00DB3393" w:rsidRDefault="00DB3393" w:rsidP="00DB3393">
      <w:pPr>
        <w:widowControl w:val="0"/>
        <w:autoSpaceDE w:val="0"/>
        <w:autoSpaceDN w:val="0"/>
        <w:adjustRightInd w:val="0"/>
        <w:rPr>
          <w:noProof/>
        </w:rPr>
      </w:pPr>
      <w:r w:rsidRPr="00DB3393">
        <w:rPr>
          <w:noProof/>
        </w:rPr>
        <w:t>Hairston NG, Ellner SP, Geber MA, Yoshida T, Fox JA. 2005. Rapid evolution and the convergence of ecological and evolutionary time. Ecol. Lett. 8:1114–1127. [accessed 2017 Mar 4]. http://www.imaginiquebengals.com/evoeco.pdf</w:t>
      </w:r>
    </w:p>
    <w:p w14:paraId="3000B0C7" w14:textId="77777777" w:rsidR="00DB3393" w:rsidRPr="00DB3393" w:rsidRDefault="00DB3393" w:rsidP="00DB3393">
      <w:pPr>
        <w:widowControl w:val="0"/>
        <w:autoSpaceDE w:val="0"/>
        <w:autoSpaceDN w:val="0"/>
        <w:adjustRightInd w:val="0"/>
        <w:rPr>
          <w:noProof/>
        </w:rPr>
      </w:pPr>
      <w:r w:rsidRPr="00DB3393">
        <w:rPr>
          <w:noProof/>
        </w:rPr>
        <w:t>Hairston NG, Kearns CM. 2002. Temporal Dispersal: Ecological and Evolutionary Aspects of Zooplankton Egg Banks and the Role of Sediment Mixing. Integr. Comp. Biol. 42:481–491. [accessed 2019 Feb 10]. https://academic.oup.com/icb/article-lookup/doi/10.1093/icb/42.3.481</w:t>
      </w:r>
    </w:p>
    <w:p w14:paraId="258A7DF0" w14:textId="77777777" w:rsidR="00DB3393" w:rsidRPr="00DB3393" w:rsidRDefault="00DB3393" w:rsidP="00DB3393">
      <w:pPr>
        <w:widowControl w:val="0"/>
        <w:autoSpaceDE w:val="0"/>
        <w:autoSpaceDN w:val="0"/>
        <w:adjustRightInd w:val="0"/>
        <w:rPr>
          <w:noProof/>
        </w:rPr>
      </w:pPr>
      <w:r w:rsidRPr="00DB3393">
        <w:rPr>
          <w:noProof/>
        </w:rPr>
        <w:t>Hairston NG, Kearns CM, Ellner SP. 1996. Phenotypic variation in a zooplankton egg bank. Ecology 77:2382–2392.</w:t>
      </w:r>
    </w:p>
    <w:p w14:paraId="4D0E2A24" w14:textId="77777777" w:rsidR="00DB3393" w:rsidRPr="00DB3393" w:rsidRDefault="00DB3393" w:rsidP="00DB3393">
      <w:pPr>
        <w:widowControl w:val="0"/>
        <w:autoSpaceDE w:val="0"/>
        <w:autoSpaceDN w:val="0"/>
        <w:adjustRightInd w:val="0"/>
        <w:rPr>
          <w:noProof/>
        </w:rPr>
      </w:pPr>
      <w:r w:rsidRPr="00DB3393">
        <w:rPr>
          <w:noProof/>
        </w:rPr>
        <w:lastRenderedPageBreak/>
        <w:t>Hales NR, Schield DR, Andrew AL, Card DC, Walsh MR, Castoe TA. 2017. Contrasting gene expression programs correspond with predator-induced phenotypic plasticity within and across generations in Daphnia. Mol. Ecol. 26:5003–5015.</w:t>
      </w:r>
    </w:p>
    <w:p w14:paraId="33738BA2" w14:textId="77777777" w:rsidR="00DB3393" w:rsidRPr="00DB3393" w:rsidRDefault="00DB3393" w:rsidP="00DB3393">
      <w:pPr>
        <w:widowControl w:val="0"/>
        <w:autoSpaceDE w:val="0"/>
        <w:autoSpaceDN w:val="0"/>
        <w:adjustRightInd w:val="0"/>
        <w:rPr>
          <w:noProof/>
        </w:rPr>
      </w:pPr>
      <w:r w:rsidRPr="00DB3393">
        <w:rPr>
          <w:noProof/>
        </w:rPr>
        <w:t>Hamann E, Pauli CS, Joly‐Lopez Z, Groen SC, Rest JS, Kane NC, Purugganan MD, Franks SJ. 2020 Aug 6. Rapid evolutionary changes in gene expression in response to climate fluctuations. Mol. Ecol.:mec.15583. [accessed 2020 Aug 12]. https://onlinelibrary.wiley.com/doi/abs/10.1111/mec.15583</w:t>
      </w:r>
    </w:p>
    <w:p w14:paraId="72C0968C" w14:textId="77777777" w:rsidR="00DB3393" w:rsidRPr="00DB3393" w:rsidRDefault="00DB3393" w:rsidP="00DB3393">
      <w:pPr>
        <w:widowControl w:val="0"/>
        <w:autoSpaceDE w:val="0"/>
        <w:autoSpaceDN w:val="0"/>
        <w:adjustRightInd w:val="0"/>
        <w:rPr>
          <w:noProof/>
        </w:rPr>
      </w:pPr>
      <w:r w:rsidRPr="00DB3393">
        <w:rPr>
          <w:noProof/>
        </w:rPr>
        <w:t>Hamann E, Weis AE, Franks SJ. 2018. Two decades of evolutionary changes in Brassica rapa in response to fluctuations in precipitation and severe drought. Evolution (N. Y).</w:t>
      </w:r>
    </w:p>
    <w:p w14:paraId="615C6AC0" w14:textId="77777777" w:rsidR="00DB3393" w:rsidRPr="00DB3393" w:rsidRDefault="00DB3393" w:rsidP="00DB3393">
      <w:pPr>
        <w:widowControl w:val="0"/>
        <w:autoSpaceDE w:val="0"/>
        <w:autoSpaceDN w:val="0"/>
        <w:adjustRightInd w:val="0"/>
        <w:rPr>
          <w:noProof/>
        </w:rPr>
      </w:pPr>
      <w:r w:rsidRPr="00DB3393">
        <w:rPr>
          <w:noProof/>
        </w:rPr>
        <w:t>Harder AM, Willoughby JR, Ardren WR, Christie MR. 2020. Among‐family variation in survival and gene expression uncovers adaptive genetic variation in a threatened fish. Mol. Ecol. 29:1035–1049. [accessed 2020 Jul 4]. https://onlinelibrary.wiley.com/doi/abs/10.1111/mec.15334</w:t>
      </w:r>
    </w:p>
    <w:p w14:paraId="31782530" w14:textId="77777777" w:rsidR="00DB3393" w:rsidRPr="00DB3393" w:rsidRDefault="00DB3393" w:rsidP="00DB3393">
      <w:pPr>
        <w:widowControl w:val="0"/>
        <w:autoSpaceDE w:val="0"/>
        <w:autoSpaceDN w:val="0"/>
        <w:adjustRightInd w:val="0"/>
        <w:rPr>
          <w:noProof/>
        </w:rPr>
      </w:pPr>
      <w:r w:rsidRPr="00DB3393">
        <w:rPr>
          <w:noProof/>
        </w:rPr>
        <w:t>Hart SP, Turcotte MM, Levine JM. 2019. Effects of rapid evolution on species coexistence. Proc. Natl. Acad. Sci. U. S. A. 116:2112–2117.</w:t>
      </w:r>
    </w:p>
    <w:p w14:paraId="69376951" w14:textId="77777777" w:rsidR="00DB3393" w:rsidRPr="00DB3393" w:rsidRDefault="00DB3393" w:rsidP="00DB3393">
      <w:pPr>
        <w:widowControl w:val="0"/>
        <w:autoSpaceDE w:val="0"/>
        <w:autoSpaceDN w:val="0"/>
        <w:adjustRightInd w:val="0"/>
        <w:rPr>
          <w:noProof/>
        </w:rPr>
      </w:pPr>
      <w:r w:rsidRPr="00DB3393">
        <w:rPr>
          <w:noProof/>
        </w:rPr>
        <w:t>Hatton RS, DeLaune RD, Patrick WH. 1983. Sedimentation, accretion, and subsidence in marshes of Barataria Basin, Louisiana1. Limnol. Oceanogr. 28:494–502. [accessed 2017 Aug 25]. http://doi.wiley.com/10.4319/lo.1983.28.3.0494</w:t>
      </w:r>
    </w:p>
    <w:p w14:paraId="0DD04230" w14:textId="7D8E62C0" w:rsidR="00DB3393" w:rsidRPr="00DB3393" w:rsidRDefault="00DB3393" w:rsidP="00DB3393">
      <w:pPr>
        <w:widowControl w:val="0"/>
        <w:autoSpaceDE w:val="0"/>
        <w:autoSpaceDN w:val="0"/>
        <w:adjustRightInd w:val="0"/>
        <w:rPr>
          <w:noProof/>
        </w:rPr>
      </w:pPr>
      <w:r w:rsidRPr="00DB3393">
        <w:rPr>
          <w:noProof/>
        </w:rPr>
        <w:t>Hendry A</w:t>
      </w:r>
      <w:r w:rsidR="00BF3D51">
        <w:rPr>
          <w:noProof/>
        </w:rPr>
        <w:t>P</w:t>
      </w:r>
      <w:r w:rsidRPr="00DB3393">
        <w:rPr>
          <w:noProof/>
        </w:rPr>
        <w:t xml:space="preserve"> 2016. Eco-evolutionary dynamics. [accessed 2018 Sep 6]. https://books.google.com/books?id=QMtIDAAAQBAJ&amp;lr=&amp;source=gbs_navlinks_s</w:t>
      </w:r>
    </w:p>
    <w:p w14:paraId="0987E549" w14:textId="77777777" w:rsidR="00DB3393" w:rsidRPr="00DB3393" w:rsidRDefault="00DB3393" w:rsidP="00DB3393">
      <w:pPr>
        <w:widowControl w:val="0"/>
        <w:autoSpaceDE w:val="0"/>
        <w:autoSpaceDN w:val="0"/>
        <w:adjustRightInd w:val="0"/>
        <w:rPr>
          <w:noProof/>
        </w:rPr>
      </w:pPr>
      <w:r w:rsidRPr="00DB3393">
        <w:rPr>
          <w:noProof/>
        </w:rPr>
        <w:t>Hendry AP, Farrugia TJ, Kinnison MT. 2008. Human influences on rates of phenotypic change in wild animal populations. Mol. Ecol. 17:20–29.</w:t>
      </w:r>
    </w:p>
    <w:p w14:paraId="3D73DDB0" w14:textId="77777777" w:rsidR="00DB3393" w:rsidRPr="00DB3393" w:rsidRDefault="00DB3393" w:rsidP="00DB3393">
      <w:pPr>
        <w:widowControl w:val="0"/>
        <w:autoSpaceDE w:val="0"/>
        <w:autoSpaceDN w:val="0"/>
        <w:adjustRightInd w:val="0"/>
        <w:rPr>
          <w:noProof/>
        </w:rPr>
      </w:pPr>
      <w:r w:rsidRPr="00DB3393">
        <w:rPr>
          <w:noProof/>
        </w:rPr>
        <w:t>Hendry AP, Kinnison MT. 1999. Perspective: The Pace of Modern Life: Measuring Rates of Contemporary Microevolution. Evolution (N. Y). 53:1637. [accessed 2018 Feb 25]. http://www.jstor.org/stable/2640428?origin=crossref</w:t>
      </w:r>
    </w:p>
    <w:p w14:paraId="210C7D4F" w14:textId="77777777" w:rsidR="00DB3393" w:rsidRPr="00DB3393" w:rsidRDefault="00DB3393" w:rsidP="00DB3393">
      <w:pPr>
        <w:widowControl w:val="0"/>
        <w:autoSpaceDE w:val="0"/>
        <w:autoSpaceDN w:val="0"/>
        <w:adjustRightInd w:val="0"/>
        <w:rPr>
          <w:noProof/>
        </w:rPr>
      </w:pPr>
      <w:r w:rsidRPr="00DB3393">
        <w:rPr>
          <w:noProof/>
        </w:rPr>
        <w:t>Hernández-Nistal J, Dopico B, Labrador E. 2002. Cold and salt stress regulates the expression and activity of a chickpea cytosolic Cu/Zn superoxide dismutase. Plant Sci. 163:507–514.</w:t>
      </w:r>
    </w:p>
    <w:p w14:paraId="77300767" w14:textId="77777777" w:rsidR="00DB3393" w:rsidRPr="00DB3393" w:rsidRDefault="00DB3393" w:rsidP="00DB3393">
      <w:pPr>
        <w:widowControl w:val="0"/>
        <w:autoSpaceDE w:val="0"/>
        <w:autoSpaceDN w:val="0"/>
        <w:adjustRightInd w:val="0"/>
        <w:rPr>
          <w:noProof/>
        </w:rPr>
      </w:pPr>
      <w:r w:rsidRPr="00DB3393">
        <w:rPr>
          <w:noProof/>
        </w:rPr>
        <w:t>Hernández JA, Campillo A, Jiménez A, Alarcón JJ, Sevilla F. 1999. Response of antioxidant systems and leaf water relations to NaCl stress in pea plants. New Phytol. 141:241–251.</w:t>
      </w:r>
    </w:p>
    <w:p w14:paraId="0898F41B" w14:textId="77777777" w:rsidR="00DB3393" w:rsidRPr="00DB3393" w:rsidRDefault="00DB3393" w:rsidP="00DB3393">
      <w:pPr>
        <w:widowControl w:val="0"/>
        <w:autoSpaceDE w:val="0"/>
        <w:autoSpaceDN w:val="0"/>
        <w:adjustRightInd w:val="0"/>
        <w:rPr>
          <w:noProof/>
        </w:rPr>
      </w:pPr>
      <w:r w:rsidRPr="00DB3393">
        <w:rPr>
          <w:noProof/>
        </w:rPr>
        <w:t>Hill NM, Vander Kloet SP. 2005. Longevity of experimentally buried seed in Vaccinium: Relationship to climate, reproductive factors and natural seed banks. J. Ecol. 93:1167–1176.</w:t>
      </w:r>
    </w:p>
    <w:p w14:paraId="6ED962AF" w14:textId="77777777" w:rsidR="00DB3393" w:rsidRPr="00DB3393" w:rsidRDefault="00DB3393" w:rsidP="00DB3393">
      <w:pPr>
        <w:widowControl w:val="0"/>
        <w:autoSpaceDE w:val="0"/>
        <w:autoSpaceDN w:val="0"/>
        <w:adjustRightInd w:val="0"/>
        <w:rPr>
          <w:noProof/>
        </w:rPr>
      </w:pPr>
      <w:r w:rsidRPr="00DB3393">
        <w:rPr>
          <w:noProof/>
        </w:rPr>
        <w:t>Hilton TW, Najjar RG, Zhong L, Li M. 2008a. Is there a signal of sea-level rise in Chesapeake Bay salinity? J. Geophys. Res. Ocean. 113:1–12.</w:t>
      </w:r>
    </w:p>
    <w:p w14:paraId="24ABBA3A" w14:textId="77777777" w:rsidR="00DB3393" w:rsidRPr="00DB3393" w:rsidRDefault="00DB3393" w:rsidP="00DB3393">
      <w:pPr>
        <w:widowControl w:val="0"/>
        <w:autoSpaceDE w:val="0"/>
        <w:autoSpaceDN w:val="0"/>
        <w:adjustRightInd w:val="0"/>
        <w:rPr>
          <w:noProof/>
        </w:rPr>
      </w:pPr>
      <w:r w:rsidRPr="00DB3393">
        <w:rPr>
          <w:noProof/>
        </w:rPr>
        <w:t>Hilton TW, Najjar RG, Zhong L, Li M. 2008b. Is there a signal of sea-level rise in Chesapeake Bay salinity? J. Geophys. Res. 113:C09002. [accessed 2018 Feb 5]. http://doi.wiley.com/10.1029/2007JC004247</w:t>
      </w:r>
    </w:p>
    <w:p w14:paraId="6B141736" w14:textId="77777777" w:rsidR="00DB3393" w:rsidRPr="00DB3393" w:rsidRDefault="00DB3393" w:rsidP="00DB3393">
      <w:pPr>
        <w:widowControl w:val="0"/>
        <w:autoSpaceDE w:val="0"/>
        <w:autoSpaceDN w:val="0"/>
        <w:adjustRightInd w:val="0"/>
        <w:rPr>
          <w:noProof/>
        </w:rPr>
      </w:pPr>
      <w:r w:rsidRPr="00DB3393">
        <w:rPr>
          <w:noProof/>
        </w:rPr>
        <w:t xml:space="preserve">Hines J, Reyes M, Mozder TJ, Gessner MO. 2014. Genotypic trait variation </w:t>
      </w:r>
      <w:r w:rsidRPr="00DB3393">
        <w:rPr>
          <w:noProof/>
        </w:rPr>
        <w:lastRenderedPageBreak/>
        <w:t>modifies effects of climate warming and nitrogen deposition on litter mass loss and microbial respiration. Glob. Chang. Biol. 20:3780–3789.</w:t>
      </w:r>
    </w:p>
    <w:p w14:paraId="7CCB7224" w14:textId="77777777" w:rsidR="00DB3393" w:rsidRPr="00DB3393" w:rsidRDefault="00DB3393" w:rsidP="00DB3393">
      <w:pPr>
        <w:widowControl w:val="0"/>
        <w:autoSpaceDE w:val="0"/>
        <w:autoSpaceDN w:val="0"/>
        <w:adjustRightInd w:val="0"/>
        <w:rPr>
          <w:noProof/>
        </w:rPr>
      </w:pPr>
      <w:r w:rsidRPr="00DB3393">
        <w:rPr>
          <w:noProof/>
        </w:rPr>
        <w:t>Hoban S, Kelley JL, Lotterhos KE, Antolin MF, Bradburd G, Lowry DB, Poss ML, Reed LK, Storfer A, Whitlock MC. 2016. Finding the Genomic Basis of Local Adaptation: Pitfalls, Practical Solutions, and Future Directions. Am. Nat. 188. [accessed 2017 Oct 10]. http://www.journals.uchicago.edu/doi/pdfplus/10.1086/688018</w:t>
      </w:r>
    </w:p>
    <w:p w14:paraId="23E6D547" w14:textId="77777777" w:rsidR="00DB3393" w:rsidRPr="00DB3393" w:rsidRDefault="00DB3393" w:rsidP="00DB3393">
      <w:pPr>
        <w:widowControl w:val="0"/>
        <w:autoSpaceDE w:val="0"/>
        <w:autoSpaceDN w:val="0"/>
        <w:adjustRightInd w:val="0"/>
        <w:rPr>
          <w:noProof/>
        </w:rPr>
      </w:pPr>
      <w:r w:rsidRPr="00DB3393">
        <w:rPr>
          <w:noProof/>
        </w:rPr>
        <w:t>Hodgins-Davis A, Townsend JP. 2009. Evolving gene expression: from G to E to G × E. Trends Ecol. Evol. 24:649–658.</w:t>
      </w:r>
    </w:p>
    <w:p w14:paraId="6990C48E" w14:textId="77777777" w:rsidR="00DB3393" w:rsidRPr="00DB3393" w:rsidRDefault="00DB3393" w:rsidP="00DB3393">
      <w:pPr>
        <w:widowControl w:val="0"/>
        <w:autoSpaceDE w:val="0"/>
        <w:autoSpaceDN w:val="0"/>
        <w:adjustRightInd w:val="0"/>
        <w:rPr>
          <w:noProof/>
        </w:rPr>
      </w:pPr>
      <w:r w:rsidRPr="00DB3393">
        <w:rPr>
          <w:noProof/>
        </w:rPr>
        <w:t>Hoffman A, Sgro C. 2011. Climate change and evolutionary adaptation.: EBSCOhost. Nature. [accessed 2017 Nov 12]. http://web.a.ebscohost.com.proxy.lib.utk.edu:90/ehost/pdfviewer/pdfviewer?vid=1&amp;sid=163b7a34-1001-43d0-b237-869f03c4f1ef%40sessionmgr4008</w:t>
      </w:r>
    </w:p>
    <w:p w14:paraId="71D16B87" w14:textId="77777777" w:rsidR="00DB3393" w:rsidRPr="00DB3393" w:rsidRDefault="00DB3393" w:rsidP="00DB3393">
      <w:pPr>
        <w:widowControl w:val="0"/>
        <w:autoSpaceDE w:val="0"/>
        <w:autoSpaceDN w:val="0"/>
        <w:adjustRightInd w:val="0"/>
        <w:rPr>
          <w:noProof/>
        </w:rPr>
      </w:pPr>
      <w:r w:rsidRPr="00DB3393">
        <w:rPr>
          <w:noProof/>
        </w:rPr>
        <w:t>Holmes GD, Hall NE, Gendall AR, Boon PI, James EA. 2016. Using Transcriptomics to Identify Differential Gene Expression in Response to Salinity among Australian Phragmites australis Clones. Front. Plant Sci. 7:1–12.</w:t>
      </w:r>
    </w:p>
    <w:p w14:paraId="0A17021F" w14:textId="77777777" w:rsidR="00DB3393" w:rsidRPr="00DB3393" w:rsidRDefault="00DB3393" w:rsidP="00DB3393">
      <w:pPr>
        <w:widowControl w:val="0"/>
        <w:autoSpaceDE w:val="0"/>
        <w:autoSpaceDN w:val="0"/>
        <w:adjustRightInd w:val="0"/>
        <w:rPr>
          <w:noProof/>
        </w:rPr>
      </w:pPr>
      <w:r w:rsidRPr="00DB3393">
        <w:rPr>
          <w:noProof/>
        </w:rPr>
        <w:t>Hölzer M, Marz M. 2019. De novo transcriptome assembly: A comprehensive cross-species comparison of short-read RNA-Seq assemblers. Gigascience 8:1–16.</w:t>
      </w:r>
    </w:p>
    <w:p w14:paraId="2FB91E47" w14:textId="77777777" w:rsidR="00DB3393" w:rsidRPr="00DB3393" w:rsidRDefault="00DB3393" w:rsidP="00DB3393">
      <w:pPr>
        <w:widowControl w:val="0"/>
        <w:autoSpaceDE w:val="0"/>
        <w:autoSpaceDN w:val="0"/>
        <w:adjustRightInd w:val="0"/>
        <w:rPr>
          <w:noProof/>
        </w:rPr>
      </w:pPr>
      <w:r w:rsidRPr="00DB3393">
        <w:rPr>
          <w:noProof/>
        </w:rPr>
        <w:t>Hong B, Shen J. 2012. Responses of estuarine salinity and transport processes to potential future sea-level rise in the Chesapeake Bay. Estuar. Coast. Shelf Sci. 104–105:33–45. [accessed 2019 Feb 28]. https://www.sciencedirect.com/science/article/pii/S027277141200087X</w:t>
      </w:r>
    </w:p>
    <w:p w14:paraId="6BCB5A6A" w14:textId="77777777" w:rsidR="00DB3393" w:rsidRPr="00DB3393" w:rsidRDefault="00DB3393" w:rsidP="00DB3393">
      <w:pPr>
        <w:widowControl w:val="0"/>
        <w:autoSpaceDE w:val="0"/>
        <w:autoSpaceDN w:val="0"/>
        <w:adjustRightInd w:val="0"/>
        <w:rPr>
          <w:noProof/>
        </w:rPr>
      </w:pPr>
      <w:r w:rsidRPr="00DB3393">
        <w:rPr>
          <w:noProof/>
        </w:rPr>
        <w:t>Ikegami M, Whigham DF, Werger MJA. 2009. Ramet phenology and clonal architectures of the clonal sedge Schoenoplectus americanus (Pers.) Volk. ex Schinz &amp;amp; R. Keller. Plant Ecol. 200:287–301. [accessed 2019 Feb 21]. http://link.springer.com/10.1007/s11258-008-9453-7</w:t>
      </w:r>
    </w:p>
    <w:p w14:paraId="73587F6D" w14:textId="77777777" w:rsidR="00DB3393" w:rsidRPr="00DB3393" w:rsidRDefault="00DB3393" w:rsidP="00DB3393">
      <w:pPr>
        <w:widowControl w:val="0"/>
        <w:autoSpaceDE w:val="0"/>
        <w:autoSpaceDN w:val="0"/>
        <w:adjustRightInd w:val="0"/>
        <w:rPr>
          <w:noProof/>
        </w:rPr>
      </w:pPr>
      <w:r w:rsidRPr="00522535">
        <w:rPr>
          <w:noProof/>
          <w:lang w:val="fr-FR"/>
        </w:rPr>
        <w:t xml:space="preserve">Jankowski KL, Törnqvist TE, Fernandes AM. 2017. </w:t>
      </w:r>
      <w:r w:rsidRPr="00DB3393">
        <w:rPr>
          <w:noProof/>
        </w:rPr>
        <w:t>Vulnerability of Louisiana’s coastal wetlands to present-day rates of relative sea-level rise. Nat. Commun. 8.</w:t>
      </w:r>
    </w:p>
    <w:p w14:paraId="251D8098" w14:textId="77777777" w:rsidR="00DB3393" w:rsidRPr="00DB3393" w:rsidRDefault="00DB3393" w:rsidP="00DB3393">
      <w:pPr>
        <w:widowControl w:val="0"/>
        <w:autoSpaceDE w:val="0"/>
        <w:autoSpaceDN w:val="0"/>
        <w:adjustRightInd w:val="0"/>
        <w:rPr>
          <w:noProof/>
        </w:rPr>
      </w:pPr>
      <w:r w:rsidRPr="00DB3393">
        <w:rPr>
          <w:noProof/>
        </w:rPr>
        <w:t>Jannesar M, Seyedi SM, Moazzam Jazi M, Niknam V, Ebrahimzadeh H, Botanga C. 2020. A genome-wide identification, characterization and functional analysis of salt-related long non-coding RNAs in non-model plant Pistacia vera L. using transcriptome high throughput sequencing. Sci. Rep. 10:1–23.</w:t>
      </w:r>
    </w:p>
    <w:p w14:paraId="77DB14C4" w14:textId="77777777" w:rsidR="00DB3393" w:rsidRPr="00DB3393" w:rsidRDefault="00DB3393" w:rsidP="00DB3393">
      <w:pPr>
        <w:widowControl w:val="0"/>
        <w:autoSpaceDE w:val="0"/>
        <w:autoSpaceDN w:val="0"/>
        <w:adjustRightInd w:val="0"/>
        <w:rPr>
          <w:noProof/>
        </w:rPr>
      </w:pPr>
      <w:r w:rsidRPr="00DB3393">
        <w:rPr>
          <w:noProof/>
        </w:rPr>
        <w:t>Jarrell ER, Kolker AS, Campbell C, Blum MJ. 2016. Brackish Marsh Plant Community Responses to Regional Precipitation and Relative sea-Level Rise. Wetlands 36:607–619. [accessed 2017 Aug 27]. http://link.springer.com/10.1007/s13157-016-0769-0</w:t>
      </w:r>
    </w:p>
    <w:p w14:paraId="2AB8A355" w14:textId="77777777" w:rsidR="00DB3393" w:rsidRPr="00DB3393" w:rsidRDefault="00DB3393" w:rsidP="00DB3393">
      <w:pPr>
        <w:widowControl w:val="0"/>
        <w:autoSpaceDE w:val="0"/>
        <w:autoSpaceDN w:val="0"/>
        <w:adjustRightInd w:val="0"/>
        <w:rPr>
          <w:noProof/>
        </w:rPr>
      </w:pPr>
      <w:r w:rsidRPr="00DB3393">
        <w:rPr>
          <w:noProof/>
        </w:rPr>
        <w:t>Karan R, Subudhi PK. 2012. Overexpression of a nascent polypeptide associated complex gene (SaβNAC) of Spartina alterniflora improves tolerance to salinity and drought in transgenic Arabidopsis. Biochem. Biophys. Res. Commun. 424:747–752. [accessed 2019 Mar 25]. https://www.sciencedirect.com/science/article/pii/S0006291X1201306X</w:t>
      </w:r>
    </w:p>
    <w:p w14:paraId="085EBEBC" w14:textId="77777777" w:rsidR="00DB3393" w:rsidRPr="00DB3393" w:rsidRDefault="00DB3393" w:rsidP="00DB3393">
      <w:pPr>
        <w:widowControl w:val="0"/>
        <w:autoSpaceDE w:val="0"/>
        <w:autoSpaceDN w:val="0"/>
        <w:adjustRightInd w:val="0"/>
        <w:rPr>
          <w:noProof/>
        </w:rPr>
      </w:pPr>
      <w:r w:rsidRPr="00DB3393">
        <w:rPr>
          <w:noProof/>
        </w:rPr>
        <w:t xml:space="preserve">Karan R, Subudhi PK. 2014. Overexpression of an adenosine diphosphate-ribosylation factor gene from the halophytic grass Spartina alterniflora confers </w:t>
      </w:r>
      <w:r w:rsidRPr="00DB3393">
        <w:rPr>
          <w:noProof/>
        </w:rPr>
        <w:lastRenderedPageBreak/>
        <w:t>salinity and drought tolerance in transgenic Arabidopsis. Plant Cell Rep. 33:373–384.</w:t>
      </w:r>
    </w:p>
    <w:p w14:paraId="35C7F762" w14:textId="77777777" w:rsidR="00DB3393" w:rsidRPr="00DB3393" w:rsidRDefault="00DB3393" w:rsidP="00DB3393">
      <w:pPr>
        <w:widowControl w:val="0"/>
        <w:autoSpaceDE w:val="0"/>
        <w:autoSpaceDN w:val="0"/>
        <w:adjustRightInd w:val="0"/>
        <w:rPr>
          <w:noProof/>
        </w:rPr>
      </w:pPr>
      <w:r w:rsidRPr="00DB3393">
        <w:rPr>
          <w:noProof/>
        </w:rPr>
        <w:t>Kawecki TJ, Lenski RE, Ebert D, Hollis B, Olivieri I, Whitlock MC. 2012. Experimental evolution. Trends Ecol. Evol. 27:547–560.</w:t>
      </w:r>
    </w:p>
    <w:p w14:paraId="536A3036" w14:textId="77777777" w:rsidR="00DB3393" w:rsidRPr="00DB3393" w:rsidRDefault="00DB3393" w:rsidP="00DB3393">
      <w:pPr>
        <w:widowControl w:val="0"/>
        <w:autoSpaceDE w:val="0"/>
        <w:autoSpaceDN w:val="0"/>
        <w:adjustRightInd w:val="0"/>
        <w:rPr>
          <w:noProof/>
        </w:rPr>
      </w:pPr>
      <w:r w:rsidRPr="00DB3393">
        <w:rPr>
          <w:noProof/>
        </w:rPr>
        <w:t>Kearney MS. 1996. Sea-level Change during the Last Thousand Years in Chesapeake Bay. J. Coast. Res. 12:977–983.</w:t>
      </w:r>
    </w:p>
    <w:p w14:paraId="2BC857A4" w14:textId="77777777" w:rsidR="00DB3393" w:rsidRPr="00DB3393" w:rsidRDefault="00DB3393" w:rsidP="00DB3393">
      <w:pPr>
        <w:widowControl w:val="0"/>
        <w:autoSpaceDE w:val="0"/>
        <w:autoSpaceDN w:val="0"/>
        <w:adjustRightInd w:val="0"/>
        <w:rPr>
          <w:noProof/>
        </w:rPr>
      </w:pPr>
      <w:r w:rsidRPr="00DB3393">
        <w:rPr>
          <w:noProof/>
        </w:rPr>
        <w:t>Kearney MS, Stevenson JC, Kearneyt MS, Stevensont JC. 1991. Island Land Loss and Marsh Vertical Accretion Rate Evidence for Historical Sea-Level Changes in Chesapeake Bay Evidence for Historical Sea-Level Changes in Chesapeake Bay1 Rate Evidence for Historical Sea-Level Changes in Chesapeake Bay. Journal of Coastal. Source J. Coast. Res. J. Coast. Res. 7:403–415. [accessed 2017 Aug 25]. http://www.jstor.org/stable/4297845</w:t>
      </w:r>
    </w:p>
    <w:p w14:paraId="3FD7081E" w14:textId="77777777" w:rsidR="00DB3393" w:rsidRPr="00DB3393" w:rsidRDefault="00DB3393" w:rsidP="00DB3393">
      <w:pPr>
        <w:widowControl w:val="0"/>
        <w:autoSpaceDE w:val="0"/>
        <w:autoSpaceDN w:val="0"/>
        <w:adjustRightInd w:val="0"/>
        <w:rPr>
          <w:noProof/>
        </w:rPr>
      </w:pPr>
      <w:r w:rsidRPr="00DB3393">
        <w:rPr>
          <w:noProof/>
        </w:rPr>
        <w:t>Kelleway JJ, Saintilan N, Macreadie PI, Baldock JA, Ralph PJ. 2017. Sediment and carbon deposition vary among vegetation assemblages in a coastal salt marsh. Biogeosciences 145194:3763–3779. [accessed 2017 Aug 22]. https://www.biogeosciences.net/14/3763/2017/bg-14-3763-2017.pdf</w:t>
      </w:r>
    </w:p>
    <w:p w14:paraId="375F4310" w14:textId="77777777" w:rsidR="00DB3393" w:rsidRPr="00DB3393" w:rsidRDefault="00DB3393" w:rsidP="00DB3393">
      <w:pPr>
        <w:widowControl w:val="0"/>
        <w:autoSpaceDE w:val="0"/>
        <w:autoSpaceDN w:val="0"/>
        <w:adjustRightInd w:val="0"/>
        <w:rPr>
          <w:noProof/>
        </w:rPr>
      </w:pPr>
      <w:r w:rsidRPr="00DB3393">
        <w:rPr>
          <w:noProof/>
        </w:rPr>
        <w:t>Kelley JL, Desvignes T, McGowan KL, Perez M, Arias Rodriguez L, Brown AP, Culumber Z, Tobler M. 2020. microRNA expression variation in a natural system as a potential molecular mechanism contributing to adaptation to hydrogen sulfide.</w:t>
      </w:r>
    </w:p>
    <w:p w14:paraId="5C9C8052" w14:textId="77777777" w:rsidR="00DB3393" w:rsidRPr="00DB3393" w:rsidRDefault="00DB3393" w:rsidP="00DB3393">
      <w:pPr>
        <w:widowControl w:val="0"/>
        <w:autoSpaceDE w:val="0"/>
        <w:autoSpaceDN w:val="0"/>
        <w:adjustRightInd w:val="0"/>
        <w:rPr>
          <w:noProof/>
        </w:rPr>
      </w:pPr>
      <w:r w:rsidRPr="00DB3393">
        <w:rPr>
          <w:noProof/>
        </w:rPr>
        <w:t>Kerfoot WC, Robbins J a., Weider LJ. 1999. A new approach to historical reconstruction: Combining descriptive and experimental paleolimnology. Limnol. Oceanogr. 44:1232–1247.</w:t>
      </w:r>
    </w:p>
    <w:p w14:paraId="7AF3BCE0" w14:textId="77777777" w:rsidR="00DB3393" w:rsidRPr="00DB3393" w:rsidRDefault="00DB3393" w:rsidP="00DB3393">
      <w:pPr>
        <w:widowControl w:val="0"/>
        <w:autoSpaceDE w:val="0"/>
        <w:autoSpaceDN w:val="0"/>
        <w:adjustRightInd w:val="0"/>
        <w:rPr>
          <w:noProof/>
        </w:rPr>
      </w:pPr>
      <w:r w:rsidRPr="00DB3393">
        <w:rPr>
          <w:noProof/>
        </w:rPr>
        <w:t>Kerfoot WC, Weider LJ. 2004. Experimental paleoecology (resurrection ecology): Chasing Van Valen’s Red Queen hypothesis. Limnol. Oceanogr. 49:1300–1316. [accessed 2018 Sep 8]. http://doi.wiley.com/10.4319/lo.2004.49.4_part_2.1300</w:t>
      </w:r>
    </w:p>
    <w:p w14:paraId="73A1DD93" w14:textId="77777777" w:rsidR="00DB3393" w:rsidRPr="00DB3393" w:rsidRDefault="00DB3393" w:rsidP="00DB3393">
      <w:pPr>
        <w:widowControl w:val="0"/>
        <w:autoSpaceDE w:val="0"/>
        <w:autoSpaceDN w:val="0"/>
        <w:adjustRightInd w:val="0"/>
        <w:rPr>
          <w:noProof/>
        </w:rPr>
      </w:pPr>
      <w:r w:rsidRPr="00DB3393">
        <w:rPr>
          <w:noProof/>
        </w:rPr>
        <w:t>King M-C, Wilson AC. 1975. Evolution at Two Levels in Humans and Chimpanzees on JSTOR. Science (80-. ). 188:107–116. [accessed 2020 Nov 23]. https://www.jstor.org/stable/1739875?casa_token=LUjXETJslTsAAAAA%3A9fEAz6MSnXYad9ttORRZlxvk7tF9lbBNy-cLuS0_68O-7klNLDVhXQwzyrH0WZo3Lae6b4KhZ6oScC0p1ZeXvF6uSotKwd8gfSBbbtuzVGIppXUcNkA&amp;seq=1#metadata_info_tab_contents</w:t>
      </w:r>
    </w:p>
    <w:p w14:paraId="23BE4884" w14:textId="77777777" w:rsidR="00DB3393" w:rsidRPr="00DB3393" w:rsidRDefault="00DB3393" w:rsidP="00DB3393">
      <w:pPr>
        <w:widowControl w:val="0"/>
        <w:autoSpaceDE w:val="0"/>
        <w:autoSpaceDN w:val="0"/>
        <w:adjustRightInd w:val="0"/>
        <w:rPr>
          <w:noProof/>
        </w:rPr>
      </w:pPr>
      <w:r w:rsidRPr="00DB3393">
        <w:rPr>
          <w:noProof/>
        </w:rPr>
        <w:t>Kirwan ML, Guntenspergen GR. 2012. Feedbacks between inundation, root production, and shoot growth in a rapidly submerging brackish marsh. J. Ecol. 100:764–770.</w:t>
      </w:r>
    </w:p>
    <w:p w14:paraId="55F0AA06" w14:textId="77777777" w:rsidR="00DB3393" w:rsidRPr="00DB3393" w:rsidRDefault="00DB3393" w:rsidP="00DB3393">
      <w:pPr>
        <w:widowControl w:val="0"/>
        <w:autoSpaceDE w:val="0"/>
        <w:autoSpaceDN w:val="0"/>
        <w:adjustRightInd w:val="0"/>
        <w:rPr>
          <w:noProof/>
        </w:rPr>
      </w:pPr>
      <w:r w:rsidRPr="00DB3393">
        <w:rPr>
          <w:noProof/>
        </w:rPr>
        <w:t>Kirwan ML, Megonigal JP. 2013. Tidal wetland stability in the face of human impacts and sea-level rise. Nature 504:53–60. [accessed 2018 Jan 16]. http://www.nature.com/articles/nature12856</w:t>
      </w:r>
    </w:p>
    <w:p w14:paraId="0CB77941" w14:textId="77777777" w:rsidR="00DB3393" w:rsidRPr="00DB3393" w:rsidRDefault="00DB3393" w:rsidP="00DB3393">
      <w:pPr>
        <w:widowControl w:val="0"/>
        <w:autoSpaceDE w:val="0"/>
        <w:autoSpaceDN w:val="0"/>
        <w:adjustRightInd w:val="0"/>
        <w:rPr>
          <w:noProof/>
        </w:rPr>
      </w:pPr>
      <w:r w:rsidRPr="00DB3393">
        <w:rPr>
          <w:noProof/>
        </w:rPr>
        <w:t>Kirwan ML, Murray AB. 2007. A coupled geomorphic and ecological model of tidal marsh evolution. [accessed 2018 Apr 22]. http://www.pnas.org/content/pnas/104/15/6118.full.pdf</w:t>
      </w:r>
    </w:p>
    <w:p w14:paraId="75B37A9E" w14:textId="77777777" w:rsidR="00DB3393" w:rsidRPr="00DB3393" w:rsidRDefault="00DB3393" w:rsidP="00DB3393">
      <w:pPr>
        <w:widowControl w:val="0"/>
        <w:autoSpaceDE w:val="0"/>
        <w:autoSpaceDN w:val="0"/>
        <w:adjustRightInd w:val="0"/>
        <w:rPr>
          <w:noProof/>
        </w:rPr>
      </w:pPr>
      <w:r w:rsidRPr="00DB3393">
        <w:rPr>
          <w:noProof/>
        </w:rPr>
        <w:t xml:space="preserve">Kirwan ML, Murray AB, Boyd WS. 2008. Temporary vegetation disturbance as an explanation for permanent loss of tidal wetlands. Geophys. Res. Lett. 35:L05403. </w:t>
      </w:r>
      <w:r w:rsidRPr="00DB3393">
        <w:rPr>
          <w:noProof/>
        </w:rPr>
        <w:lastRenderedPageBreak/>
        <w:t>[accessed 2018 Apr 23]. http://doi.wiley.com/10.1029/2007GL032681</w:t>
      </w:r>
    </w:p>
    <w:p w14:paraId="0173EE99" w14:textId="77777777" w:rsidR="00DB3393" w:rsidRPr="00DB3393" w:rsidRDefault="00DB3393" w:rsidP="00DB3393">
      <w:pPr>
        <w:widowControl w:val="0"/>
        <w:autoSpaceDE w:val="0"/>
        <w:autoSpaceDN w:val="0"/>
        <w:adjustRightInd w:val="0"/>
        <w:rPr>
          <w:noProof/>
        </w:rPr>
      </w:pPr>
      <w:r w:rsidRPr="00DB3393">
        <w:rPr>
          <w:noProof/>
        </w:rPr>
        <w:t>Kolde R. 2019. pheatmap: Pretty Heatmaps. R Packag. version 1.0.12.</w:t>
      </w:r>
    </w:p>
    <w:p w14:paraId="579505F9" w14:textId="77777777" w:rsidR="00DB3393" w:rsidRPr="00DB3393" w:rsidRDefault="00DB3393" w:rsidP="00DB3393">
      <w:pPr>
        <w:widowControl w:val="0"/>
        <w:autoSpaceDE w:val="0"/>
        <w:autoSpaceDN w:val="0"/>
        <w:adjustRightInd w:val="0"/>
        <w:rPr>
          <w:noProof/>
        </w:rPr>
      </w:pPr>
      <w:r w:rsidRPr="00DB3393">
        <w:rPr>
          <w:noProof/>
        </w:rPr>
        <w:t xml:space="preserve">Kuester A, Chang S-M, Baucom RS. 2015. The geographic mosaic of herbicide resistance evolution in the common morning glory, </w:t>
      </w:r>
      <w:r w:rsidRPr="00DB3393">
        <w:rPr>
          <w:i/>
          <w:iCs/>
          <w:noProof/>
        </w:rPr>
        <w:t>Ipomoea purpurea</w:t>
      </w:r>
      <w:r w:rsidRPr="00DB3393">
        <w:rPr>
          <w:noProof/>
        </w:rPr>
        <w:t> : Evidence for resistance hotspots and low genetic differentiation across the landscape. Evol. Appl. 8:821–833. [accessed 2018 Apr 30]. http://doi.wiley.com/10.1111/eva.12290</w:t>
      </w:r>
    </w:p>
    <w:p w14:paraId="0B13099D" w14:textId="77777777" w:rsidR="00DB3393" w:rsidRPr="00DB3393" w:rsidRDefault="00DB3393" w:rsidP="00DB3393">
      <w:pPr>
        <w:widowControl w:val="0"/>
        <w:autoSpaceDE w:val="0"/>
        <w:autoSpaceDN w:val="0"/>
        <w:adjustRightInd w:val="0"/>
        <w:rPr>
          <w:noProof/>
        </w:rPr>
      </w:pPr>
      <w:r w:rsidRPr="00DB3393">
        <w:rPr>
          <w:noProof/>
        </w:rPr>
        <w:t>Kukurba KR, Montgomery SB. 2015. RNA sequencing and analysis. Cold Spring Harb. Protoc. 2015:951–969.</w:t>
      </w:r>
    </w:p>
    <w:p w14:paraId="7464770B" w14:textId="77777777" w:rsidR="00DB3393" w:rsidRPr="00DB3393" w:rsidRDefault="00DB3393" w:rsidP="00DB3393">
      <w:pPr>
        <w:widowControl w:val="0"/>
        <w:autoSpaceDE w:val="0"/>
        <w:autoSpaceDN w:val="0"/>
        <w:adjustRightInd w:val="0"/>
        <w:rPr>
          <w:noProof/>
        </w:rPr>
      </w:pPr>
      <w:r w:rsidRPr="00DB3393">
        <w:rPr>
          <w:noProof/>
        </w:rPr>
        <w:t>Lande R. 2015. Evolution of phenotypic plasticity in colonizing species. Mol. Ecol. 24.</w:t>
      </w:r>
    </w:p>
    <w:p w14:paraId="4D37C4E0" w14:textId="77777777" w:rsidR="00DB3393" w:rsidRPr="00DB3393" w:rsidRDefault="00DB3393" w:rsidP="00DB3393">
      <w:pPr>
        <w:widowControl w:val="0"/>
        <w:autoSpaceDE w:val="0"/>
        <w:autoSpaceDN w:val="0"/>
        <w:adjustRightInd w:val="0"/>
        <w:rPr>
          <w:noProof/>
        </w:rPr>
      </w:pPr>
      <w:r w:rsidRPr="00DB3393">
        <w:rPr>
          <w:noProof/>
        </w:rPr>
        <w:t>Langley JA, Chapman SK, La Pierre KJ, Avolio M, Bowman WD, Johnson DS, Isbell F, Wilcox KR, Foster BL, Hovenden MJ, et al. 2018 Oct 18. Ambient changes exceed treatment effects on plant species abundance in global change experiments. Glob. Chang. Biol. [accessed 2018 Nov 10]. http://doi.wiley.com/10.1111/gcb.14442</w:t>
      </w:r>
    </w:p>
    <w:p w14:paraId="6F88A428" w14:textId="77777777" w:rsidR="00DB3393" w:rsidRPr="00DB3393" w:rsidRDefault="00DB3393" w:rsidP="00DB3393">
      <w:pPr>
        <w:widowControl w:val="0"/>
        <w:autoSpaceDE w:val="0"/>
        <w:autoSpaceDN w:val="0"/>
        <w:adjustRightInd w:val="0"/>
        <w:rPr>
          <w:noProof/>
        </w:rPr>
      </w:pPr>
      <w:r w:rsidRPr="00DB3393">
        <w:rPr>
          <w:noProof/>
        </w:rPr>
        <w:t>Langley JA, McKee KL, Cahoon DR, Cherry JA, Megonigal JP. 2009. Elevated CO2 stimulates marsh elevation gain, counterbalancing sea-level rise. Proc. Natl. Acad. Sci. 106:6182–6186.</w:t>
      </w:r>
    </w:p>
    <w:p w14:paraId="3D739EF5" w14:textId="17A5E58A" w:rsidR="00890A6E" w:rsidRDefault="00890A6E" w:rsidP="00DB3393">
      <w:pPr>
        <w:widowControl w:val="0"/>
        <w:autoSpaceDE w:val="0"/>
        <w:autoSpaceDN w:val="0"/>
        <w:adjustRightInd w:val="0"/>
        <w:rPr>
          <w:noProof/>
        </w:rPr>
      </w:pPr>
      <w:r w:rsidRPr="00DB3393">
        <w:rPr>
          <w:noProof/>
        </w:rPr>
        <w:t>Langley J, Mozdzer TJ, Shepard KA, Hagerty SB, Patrick Megonigal J. 2013. Tidal marsh plant responses to elevated CO2, nitrogen fertilization, and sea level rise. Glob. Chang. Biol. 19:1495–1503</w:t>
      </w:r>
    </w:p>
    <w:p w14:paraId="680E8A1D" w14:textId="5BE6B9D2" w:rsidR="00DB3393" w:rsidRPr="00DB3393" w:rsidRDefault="00DB3393" w:rsidP="00DB3393">
      <w:pPr>
        <w:widowControl w:val="0"/>
        <w:autoSpaceDE w:val="0"/>
        <w:autoSpaceDN w:val="0"/>
        <w:adjustRightInd w:val="0"/>
        <w:rPr>
          <w:noProof/>
        </w:rPr>
      </w:pPr>
      <w:r w:rsidRPr="00DB3393">
        <w:rPr>
          <w:noProof/>
        </w:rPr>
        <w:t>Lässig M, Mustonen V, Walczak AM. 2017. Predicting evolution. Nat. Ecol. Evol. 1:1–9.</w:t>
      </w:r>
    </w:p>
    <w:p w14:paraId="10D576D8" w14:textId="77777777" w:rsidR="00DB3393" w:rsidRPr="00DB3393" w:rsidRDefault="00DB3393" w:rsidP="00DB3393">
      <w:pPr>
        <w:widowControl w:val="0"/>
        <w:autoSpaceDE w:val="0"/>
        <w:autoSpaceDN w:val="0"/>
        <w:adjustRightInd w:val="0"/>
        <w:rPr>
          <w:noProof/>
        </w:rPr>
      </w:pPr>
      <w:r w:rsidRPr="00DB3393">
        <w:rPr>
          <w:noProof/>
        </w:rPr>
        <w:t>Lavretsky P, DaCosta JM, Sorenson MD, McCracken KG, Peters JL. 2019. ddRAD-seq data reveal significant genome-wide population structure and divergent genomic regions that distinguish the mallard and close relatives in North America. Mol. Ecol. 28:2594–2609. [accessed 2020 Mar 18]. https://onlinelibrary.wiley.com/doi/abs/10.1111/mec.15091</w:t>
      </w:r>
    </w:p>
    <w:p w14:paraId="683CFD0E" w14:textId="77777777" w:rsidR="00DB3393" w:rsidRPr="00DB3393" w:rsidRDefault="00DB3393" w:rsidP="00DB3393">
      <w:pPr>
        <w:widowControl w:val="0"/>
        <w:autoSpaceDE w:val="0"/>
        <w:autoSpaceDN w:val="0"/>
        <w:adjustRightInd w:val="0"/>
        <w:rPr>
          <w:noProof/>
        </w:rPr>
      </w:pPr>
      <w:r w:rsidRPr="00522535">
        <w:rPr>
          <w:noProof/>
          <w:lang w:val="fr-FR"/>
        </w:rPr>
        <w:t xml:space="preserve">Lenormand T, Nougué O, Jabbour-Zahab R, Arnaud F, Dezileau L, Chevin L-M, Sánchez MI. 2018. </w:t>
      </w:r>
      <w:r w:rsidRPr="00DB3393">
        <w:rPr>
          <w:noProof/>
        </w:rPr>
        <w:t>Resurrection ecology in Artemia. Evol. Appl. 11:76–87. [accessed 2018 Feb 16]. http://doi.wiley.com/10.1111/eva.12522</w:t>
      </w:r>
    </w:p>
    <w:p w14:paraId="06C4F1F5" w14:textId="77777777" w:rsidR="00DB3393" w:rsidRPr="00DB3393" w:rsidRDefault="00DB3393" w:rsidP="00DB3393">
      <w:pPr>
        <w:widowControl w:val="0"/>
        <w:autoSpaceDE w:val="0"/>
        <w:autoSpaceDN w:val="0"/>
        <w:adjustRightInd w:val="0"/>
        <w:rPr>
          <w:noProof/>
        </w:rPr>
      </w:pPr>
      <w:r w:rsidRPr="00DB3393">
        <w:rPr>
          <w:noProof/>
        </w:rPr>
        <w:t>Levine J, Brewer S, Bertness MD, Jonathan M. 1998. Nutrients, competition and plant zonation in a New England salt marsh competitive reversal, Distichlis, Juncus, nutrients, Spartina, stress gradient. J. Ecol. 86:285–292.</w:t>
      </w:r>
    </w:p>
    <w:p w14:paraId="4C82FEBF" w14:textId="77777777" w:rsidR="00DB3393" w:rsidRPr="00DB3393" w:rsidRDefault="00DB3393" w:rsidP="00DB3393">
      <w:pPr>
        <w:widowControl w:val="0"/>
        <w:autoSpaceDE w:val="0"/>
        <w:autoSpaceDN w:val="0"/>
        <w:adjustRightInd w:val="0"/>
        <w:rPr>
          <w:noProof/>
        </w:rPr>
      </w:pPr>
      <w:r w:rsidRPr="00DB3393">
        <w:rPr>
          <w:noProof/>
        </w:rPr>
        <w:t>Li H, Durbin R. 2010. Fast and accurate long-read alignment with Burrows-Wheeler transform. Bioinformatics 26:589–595.</w:t>
      </w:r>
    </w:p>
    <w:p w14:paraId="5873CECF" w14:textId="77777777" w:rsidR="00DB3393" w:rsidRPr="00DB3393" w:rsidRDefault="00DB3393" w:rsidP="00DB3393">
      <w:pPr>
        <w:widowControl w:val="0"/>
        <w:autoSpaceDE w:val="0"/>
        <w:autoSpaceDN w:val="0"/>
        <w:adjustRightInd w:val="0"/>
        <w:rPr>
          <w:noProof/>
        </w:rPr>
      </w:pPr>
      <w:r w:rsidRPr="00DB3393">
        <w:rPr>
          <w:noProof/>
        </w:rPr>
        <w:t>Liao Y, Smyth GK, Shi W. 2013. The Subread aligner: Fast, accurate and scalable read mapping by seed-and-vote. Nucleic Acids Res. 41.</w:t>
      </w:r>
    </w:p>
    <w:p w14:paraId="6DD1CAD7" w14:textId="77777777" w:rsidR="00DB3393" w:rsidRPr="00DB3393" w:rsidRDefault="00DB3393" w:rsidP="00DB3393">
      <w:pPr>
        <w:widowControl w:val="0"/>
        <w:autoSpaceDE w:val="0"/>
        <w:autoSpaceDN w:val="0"/>
        <w:adjustRightInd w:val="0"/>
        <w:rPr>
          <w:noProof/>
        </w:rPr>
      </w:pPr>
      <w:r w:rsidRPr="00DB3393">
        <w:rPr>
          <w:noProof/>
        </w:rPr>
        <w:t>Lohse M, Nagel A, Herter T, May P, Schroda M, Zrenner R, Tohge T, Fernie AR, Stitt M, Usadel B. 2014. Mercator: A fast and simple web server for genome scale functional annotation of plant sequence data. Plant, Cell Environ. 37:1250–1258.</w:t>
      </w:r>
    </w:p>
    <w:p w14:paraId="245F8CAC" w14:textId="77777777" w:rsidR="00DB3393" w:rsidRPr="00DB3393" w:rsidRDefault="00DB3393" w:rsidP="00DB3393">
      <w:pPr>
        <w:widowControl w:val="0"/>
        <w:autoSpaceDE w:val="0"/>
        <w:autoSpaceDN w:val="0"/>
        <w:adjustRightInd w:val="0"/>
        <w:rPr>
          <w:noProof/>
        </w:rPr>
      </w:pPr>
      <w:r w:rsidRPr="00DB3393">
        <w:rPr>
          <w:noProof/>
        </w:rPr>
        <w:t xml:space="preserve">Love MI, Huber W, Anders S. 2014. DESeq2 Manual. [accessed 2020 Aug 3]. </w:t>
      </w:r>
      <w:r w:rsidRPr="00DB3393">
        <w:rPr>
          <w:noProof/>
        </w:rPr>
        <w:lastRenderedPageBreak/>
        <w:t>http://biorxiv.org/lookup/doi/10.1101/002832</w:t>
      </w:r>
    </w:p>
    <w:p w14:paraId="00A471FD" w14:textId="77777777" w:rsidR="00DB3393" w:rsidRPr="00DB3393" w:rsidRDefault="00DB3393" w:rsidP="00DB3393">
      <w:pPr>
        <w:widowControl w:val="0"/>
        <w:autoSpaceDE w:val="0"/>
        <w:autoSpaceDN w:val="0"/>
        <w:adjustRightInd w:val="0"/>
        <w:rPr>
          <w:noProof/>
        </w:rPr>
      </w:pPr>
      <w:r w:rsidRPr="00DB3393">
        <w:rPr>
          <w:noProof/>
        </w:rPr>
        <w:t>Lu IF, Sung MS, Lee TM. 2006. Salinity stress and hydrogen peroxide regulation of antioxidant defense system in Ulva fasciata. Mar. Biol. 150:1–15.</w:t>
      </w:r>
    </w:p>
    <w:p w14:paraId="3FB59FAC" w14:textId="77777777" w:rsidR="00DB3393" w:rsidRPr="00DB3393" w:rsidRDefault="00DB3393" w:rsidP="00DB3393">
      <w:pPr>
        <w:widowControl w:val="0"/>
        <w:autoSpaceDE w:val="0"/>
        <w:autoSpaceDN w:val="0"/>
        <w:adjustRightInd w:val="0"/>
        <w:rPr>
          <w:noProof/>
        </w:rPr>
      </w:pPr>
      <w:r w:rsidRPr="00DB3393">
        <w:rPr>
          <w:noProof/>
        </w:rPr>
        <w:t>Lu M, Herbert ER, Langley JA, Kirwan ML, Megonigal JP. 2019. Nitrogen status regulates morphological adaptation of marsh plants to elevated CO2. Nat. Clim. Chang. 9:764–768. [accessed 2020 Jul 18]. https://doi.org/10.1038/s41558-019-0582-x</w:t>
      </w:r>
    </w:p>
    <w:p w14:paraId="35BB5C22" w14:textId="77777777" w:rsidR="00DB3393" w:rsidRPr="00DB3393" w:rsidRDefault="00DB3393" w:rsidP="00DB3393">
      <w:pPr>
        <w:widowControl w:val="0"/>
        <w:autoSpaceDE w:val="0"/>
        <w:autoSpaceDN w:val="0"/>
        <w:adjustRightInd w:val="0"/>
        <w:rPr>
          <w:noProof/>
        </w:rPr>
      </w:pPr>
      <w:r w:rsidRPr="00DB3393">
        <w:rPr>
          <w:noProof/>
        </w:rPr>
        <w:t>Macaya-Sanz D, Heuertz M, Lindtke D, Vendramin GG, Lexer C, González-Martínez SC. 2016. Causes and consequences of large clonal assemblies in a poplar hybrid zone. Mol. Ecol. 25:5330–5344.</w:t>
      </w:r>
    </w:p>
    <w:p w14:paraId="6FCA50B3" w14:textId="77777777" w:rsidR="00DB3393" w:rsidRPr="00DB3393" w:rsidRDefault="00DB3393" w:rsidP="00DB3393">
      <w:pPr>
        <w:widowControl w:val="0"/>
        <w:autoSpaceDE w:val="0"/>
        <w:autoSpaceDN w:val="0"/>
        <w:adjustRightInd w:val="0"/>
        <w:rPr>
          <w:noProof/>
        </w:rPr>
      </w:pPr>
      <w:r w:rsidRPr="00DB3393">
        <w:rPr>
          <w:noProof/>
        </w:rPr>
        <w:t>Mandák B, Bimova K, Mahelka V, Plackova I. 2006. How much genetic variation is stored in the seed bank? A study of Atriplex tatarica (Chenopodiaceae). Mol. Ecol. 15:2653–2663. [accessed 2019 Feb 10]. http://doi.wiley.com/10.1111/j.1365-294X.2006.02953.x</w:t>
      </w:r>
    </w:p>
    <w:p w14:paraId="3F86E6C0" w14:textId="77777777" w:rsidR="00DB3393" w:rsidRPr="00DB3393" w:rsidRDefault="00DB3393" w:rsidP="00DB3393">
      <w:pPr>
        <w:widowControl w:val="0"/>
        <w:autoSpaceDE w:val="0"/>
        <w:autoSpaceDN w:val="0"/>
        <w:adjustRightInd w:val="0"/>
        <w:rPr>
          <w:noProof/>
        </w:rPr>
      </w:pPr>
      <w:r w:rsidRPr="00DB3393">
        <w:rPr>
          <w:noProof/>
        </w:rPr>
        <w:t xml:space="preserve">McGowan KL, Passow CN, Arias-Rodriguez L, Tobler M, Kelley JL. 2019. Expression analyses of cave mollies ( </w:t>
      </w:r>
      <w:r w:rsidRPr="00DB3393">
        <w:rPr>
          <w:i/>
          <w:iCs/>
          <w:noProof/>
        </w:rPr>
        <w:t>Poecilia mexicana</w:t>
      </w:r>
      <w:r w:rsidRPr="00DB3393">
        <w:rPr>
          <w:noProof/>
        </w:rPr>
        <w:t xml:space="preserve"> ) reveal key genes involved in the early evolution of eye regression. Biol. Lett. 15:20190554. [accessed 2020 Jul 4]. https://royalsocietypublishing.org/doi/10.1098/rsbl.2019.0554</w:t>
      </w:r>
    </w:p>
    <w:p w14:paraId="354F3A2E" w14:textId="77777777" w:rsidR="00DB3393" w:rsidRPr="00DB3393" w:rsidRDefault="00DB3393" w:rsidP="00DB3393">
      <w:pPr>
        <w:widowControl w:val="0"/>
        <w:autoSpaceDE w:val="0"/>
        <w:autoSpaceDN w:val="0"/>
        <w:adjustRightInd w:val="0"/>
        <w:rPr>
          <w:noProof/>
        </w:rPr>
      </w:pPr>
      <w:r w:rsidRPr="00DB3393">
        <w:rPr>
          <w:noProof/>
        </w:rPr>
        <w:t>McGraw JB, Vavrek MC, Bennington CC. 1991. Ecological Genetic Variation in Seed Banks I. Establishment of a Time Transect. J. Ecol. 79:617. [accessed 2018 Sep 9]. https://www.jstor.org/stable/2260657?origin=crossref</w:t>
      </w:r>
    </w:p>
    <w:p w14:paraId="3B77B5CD" w14:textId="77777777" w:rsidR="00DB3393" w:rsidRPr="00DB3393" w:rsidRDefault="00DB3393" w:rsidP="00DB3393">
      <w:pPr>
        <w:widowControl w:val="0"/>
        <w:autoSpaceDE w:val="0"/>
        <w:autoSpaceDN w:val="0"/>
        <w:adjustRightInd w:val="0"/>
        <w:rPr>
          <w:noProof/>
        </w:rPr>
      </w:pPr>
      <w:r w:rsidRPr="00DB3393">
        <w:rPr>
          <w:noProof/>
        </w:rPr>
        <w:t xml:space="preserve">Mcleod E, Chmura GL, Bouillon S, Salm R, Björk M, Duarte CM, Lovelock CE, Schlesinger WH, Silliman BR. 2011. A blueprint for blue carbon: toward an improved understanding of the role of vegetated coastal habitats in sequestering CO </w:t>
      </w:r>
      <w:r w:rsidRPr="00DB3393">
        <w:rPr>
          <w:noProof/>
          <w:vertAlign w:val="subscript"/>
        </w:rPr>
        <w:t>2</w:t>
      </w:r>
      <w:r w:rsidRPr="00DB3393">
        <w:rPr>
          <w:noProof/>
        </w:rPr>
        <w:t>. Front. Ecol. Environ. 9:552–560. [accessed 2019 Mar 24]. http://doi.wiley.com/10.1890/110004</w:t>
      </w:r>
    </w:p>
    <w:p w14:paraId="7A865110" w14:textId="77777777" w:rsidR="00DB3393" w:rsidRPr="00DB3393" w:rsidRDefault="00DB3393" w:rsidP="00DB3393">
      <w:pPr>
        <w:widowControl w:val="0"/>
        <w:autoSpaceDE w:val="0"/>
        <w:autoSpaceDN w:val="0"/>
        <w:adjustRightInd w:val="0"/>
        <w:rPr>
          <w:noProof/>
        </w:rPr>
      </w:pPr>
      <w:r w:rsidRPr="00DB3393">
        <w:rPr>
          <w:noProof/>
        </w:rPr>
        <w:t>Mergeay J, Vanoverbeke J, Verschuren D, De Meester L. 2007. Extinction, recolonization, and dispersal through time in a planktonic crustacean. Ecology 88:3032–3043. [accessed 2017 Nov 11]. https://perswww.kuleuven.be/~u0037361/JMergeay_pdf/Ecology_2007_88_3032-3043_Mergeay.pdf</w:t>
      </w:r>
    </w:p>
    <w:p w14:paraId="0DE0B99E" w14:textId="77777777" w:rsidR="00DB3393" w:rsidRPr="00DB3393" w:rsidRDefault="00DB3393" w:rsidP="00DB3393">
      <w:pPr>
        <w:widowControl w:val="0"/>
        <w:autoSpaceDE w:val="0"/>
        <w:autoSpaceDN w:val="0"/>
        <w:adjustRightInd w:val="0"/>
        <w:rPr>
          <w:noProof/>
        </w:rPr>
      </w:pPr>
      <w:r w:rsidRPr="00DB3393">
        <w:rPr>
          <w:noProof/>
        </w:rPr>
        <w:t>Merilä J, Hendry AP. 2014. Climate change, adaptation, and phenotypic plasticity: The problem and the evidence. Evol. Appl. 7.</w:t>
      </w:r>
    </w:p>
    <w:p w14:paraId="013D9DF8" w14:textId="77777777" w:rsidR="00DB3393" w:rsidRPr="00DB3393" w:rsidRDefault="00DB3393" w:rsidP="00DB3393">
      <w:pPr>
        <w:widowControl w:val="0"/>
        <w:autoSpaceDE w:val="0"/>
        <w:autoSpaceDN w:val="0"/>
        <w:adjustRightInd w:val="0"/>
        <w:rPr>
          <w:noProof/>
        </w:rPr>
      </w:pPr>
      <w:r w:rsidRPr="00DB3393">
        <w:rPr>
          <w:noProof/>
        </w:rPr>
        <w:t>Messer PW, Ellner SP, Hairston NG. 2016. Can Population Genetics Adapt to Rapid Evolution? Trends Genet. 32:408–418.</w:t>
      </w:r>
    </w:p>
    <w:p w14:paraId="33E1F615" w14:textId="77777777" w:rsidR="00DB3393" w:rsidRPr="00DB3393" w:rsidRDefault="00DB3393" w:rsidP="00DB3393">
      <w:pPr>
        <w:widowControl w:val="0"/>
        <w:autoSpaceDE w:val="0"/>
        <w:autoSpaceDN w:val="0"/>
        <w:adjustRightInd w:val="0"/>
        <w:rPr>
          <w:noProof/>
        </w:rPr>
      </w:pPr>
      <w:r w:rsidRPr="00DB3393">
        <w:rPr>
          <w:noProof/>
        </w:rPr>
        <w:t>Metz J, Lampei C, Bäumler L, Bocherens H, Dittberner H, Henneberg L, Meaux J, Tielbörger K. 2020. Rapid adaptive evolution to drought in a subset of plant traits in a large‐scale climate change experiment. Salguero‐Gomez R, editor. Ecol. Lett. 23:1643–1653. [accessed 2020 Nov 10]. https://onlinelibrary.wiley.com/doi/10.1111/ele.13596</w:t>
      </w:r>
    </w:p>
    <w:p w14:paraId="7EAA45F0" w14:textId="77777777" w:rsidR="00DB3393" w:rsidRPr="00DB3393" w:rsidRDefault="00DB3393" w:rsidP="00DB3393">
      <w:pPr>
        <w:widowControl w:val="0"/>
        <w:autoSpaceDE w:val="0"/>
        <w:autoSpaceDN w:val="0"/>
        <w:adjustRightInd w:val="0"/>
        <w:rPr>
          <w:noProof/>
        </w:rPr>
      </w:pPr>
      <w:r w:rsidRPr="00522535">
        <w:rPr>
          <w:noProof/>
          <w:lang w:val="fr-FR"/>
        </w:rPr>
        <w:t xml:space="preserve">De Meyer J, Maes GE, Dirks RP, Adriaens D. 2017. </w:t>
      </w:r>
      <w:r w:rsidRPr="00DB3393">
        <w:rPr>
          <w:noProof/>
        </w:rPr>
        <w:t xml:space="preserve">Differential gene expression in narrow- and broad-headed European glass eels ( </w:t>
      </w:r>
      <w:r w:rsidRPr="00DB3393">
        <w:rPr>
          <w:i/>
          <w:iCs/>
          <w:noProof/>
        </w:rPr>
        <w:t>Anguilla anguilla</w:t>
      </w:r>
      <w:r w:rsidRPr="00DB3393">
        <w:rPr>
          <w:noProof/>
        </w:rPr>
        <w:t xml:space="preserve"> ) points to a transcriptomic link of head shape dimorphism with growth rate and chemotaxis. </w:t>
      </w:r>
      <w:r w:rsidRPr="00DB3393">
        <w:rPr>
          <w:noProof/>
        </w:rPr>
        <w:lastRenderedPageBreak/>
        <w:t>Mol. Ecol. 26:3943–3953. [accessed 2018 Apr 20]. http://doi.wiley.com/10.1111/mec.14155</w:t>
      </w:r>
    </w:p>
    <w:p w14:paraId="654A0A60" w14:textId="77777777" w:rsidR="00DB3393" w:rsidRPr="00DB3393" w:rsidRDefault="00DB3393" w:rsidP="00DB3393">
      <w:pPr>
        <w:widowControl w:val="0"/>
        <w:autoSpaceDE w:val="0"/>
        <w:autoSpaceDN w:val="0"/>
        <w:adjustRightInd w:val="0"/>
        <w:rPr>
          <w:noProof/>
        </w:rPr>
      </w:pPr>
      <w:r w:rsidRPr="00DB3393">
        <w:rPr>
          <w:noProof/>
        </w:rPr>
        <w:t xml:space="preserve">Mitchell N, Carlson JE, Holsinger KE. 2018. Correlated evolution between climate and suites of traits along a fast-slow continuum in the radiation of </w:t>
      </w:r>
      <w:r w:rsidRPr="00DB3393">
        <w:rPr>
          <w:i/>
          <w:iCs/>
          <w:noProof/>
        </w:rPr>
        <w:t>Protea</w:t>
      </w:r>
      <w:r w:rsidRPr="00DB3393">
        <w:rPr>
          <w:noProof/>
        </w:rPr>
        <w:t>. Ecol. Evol. 8:1853–1866. [accessed 2020 Aug 4]. http://doi.wiley.com/10.1002/ece3.3773</w:t>
      </w:r>
    </w:p>
    <w:p w14:paraId="647CE29C" w14:textId="77777777" w:rsidR="00DB3393" w:rsidRPr="00DB3393" w:rsidRDefault="00DB3393" w:rsidP="00DB3393">
      <w:pPr>
        <w:widowControl w:val="0"/>
        <w:autoSpaceDE w:val="0"/>
        <w:autoSpaceDN w:val="0"/>
        <w:adjustRightInd w:val="0"/>
        <w:rPr>
          <w:noProof/>
        </w:rPr>
      </w:pPr>
      <w:r w:rsidRPr="00DB3393">
        <w:rPr>
          <w:noProof/>
        </w:rPr>
        <w:t>Mitchell N, Owens GL, Hovick SM, Rieseberg LH, Whitney KD. 2019. Hybridization speeds adaptive evolution in an eight-year field experiment. Sci. Rep. 9:1–12. [accessed 2020 Aug 4]. https://doi.org/10.1038/s41598-019-43119-4</w:t>
      </w:r>
    </w:p>
    <w:p w14:paraId="260E5D6E" w14:textId="77777777" w:rsidR="00DB3393" w:rsidRPr="00DB3393" w:rsidRDefault="00DB3393" w:rsidP="00DB3393">
      <w:pPr>
        <w:widowControl w:val="0"/>
        <w:autoSpaceDE w:val="0"/>
        <w:autoSpaceDN w:val="0"/>
        <w:adjustRightInd w:val="0"/>
        <w:rPr>
          <w:noProof/>
        </w:rPr>
      </w:pPr>
      <w:r w:rsidRPr="00DB3393">
        <w:rPr>
          <w:noProof/>
        </w:rPr>
        <w:t>ML Kirwan, AB Murray, JP Donnelly DC. 2011. Rapid wetland expansion during European settlement and its implication for marsh survival under modern sediment delivery rates. Geology 39. [accessed 2017 Aug 24]. http://geology.geoscienceworld.org.proxy.lib.utk.edu:90/content/geology/39/5/507.full.pdf</w:t>
      </w:r>
    </w:p>
    <w:p w14:paraId="102307E0" w14:textId="77777777" w:rsidR="00DB3393" w:rsidRPr="00DB3393" w:rsidRDefault="00DB3393" w:rsidP="00DB3393">
      <w:pPr>
        <w:widowControl w:val="0"/>
        <w:autoSpaceDE w:val="0"/>
        <w:autoSpaceDN w:val="0"/>
        <w:adjustRightInd w:val="0"/>
        <w:rPr>
          <w:noProof/>
        </w:rPr>
      </w:pPr>
      <w:r w:rsidRPr="00DB3393">
        <w:rPr>
          <w:noProof/>
        </w:rPr>
        <w:t>Morris J, Sundareshwar P, Nietch C. 2002. Responses of coastal wetlands to rising sea level. Ecology 83:2869–2877.</w:t>
      </w:r>
    </w:p>
    <w:p w14:paraId="2AF1D7B8" w14:textId="77777777" w:rsidR="00DB3393" w:rsidRPr="00DB3393" w:rsidRDefault="00DB3393" w:rsidP="00DB3393">
      <w:pPr>
        <w:widowControl w:val="0"/>
        <w:autoSpaceDE w:val="0"/>
        <w:autoSpaceDN w:val="0"/>
        <w:adjustRightInd w:val="0"/>
        <w:rPr>
          <w:noProof/>
        </w:rPr>
      </w:pPr>
      <w:r w:rsidRPr="00DB3393">
        <w:rPr>
          <w:noProof/>
        </w:rPr>
        <w:t>Mudd SM, D’Alpaos A, Morris JT. 2010. How does vegetation affect sedimentation on tidal marshes? Investigating particle capture and hydrodynamic controls on biologically mediated sedimentation. J. Geophys. Res. Earth Surf. 115. [accessed 2020 Nov 8]. https://agupubs.pericles-prod.literatumonline.com/doi/full/10.1029/2009JF001566</w:t>
      </w:r>
    </w:p>
    <w:p w14:paraId="1AED824A" w14:textId="77777777" w:rsidR="00DB3393" w:rsidRPr="00DB3393" w:rsidRDefault="00DB3393" w:rsidP="00DB3393">
      <w:pPr>
        <w:widowControl w:val="0"/>
        <w:autoSpaceDE w:val="0"/>
        <w:autoSpaceDN w:val="0"/>
        <w:adjustRightInd w:val="0"/>
        <w:rPr>
          <w:noProof/>
        </w:rPr>
      </w:pPr>
      <w:r w:rsidRPr="00DB3393">
        <w:rPr>
          <w:noProof/>
        </w:rPr>
        <w:t>Mueller P, Jensen K, Megonigal JP. 2016. Plants mediate soil organic matter decomposition in response to sea level rise. Glob. Chang. Biol. 22:404–414.</w:t>
      </w:r>
    </w:p>
    <w:p w14:paraId="24AC1F8F" w14:textId="77777777" w:rsidR="00DB3393" w:rsidRPr="00DB3393" w:rsidRDefault="00DB3393" w:rsidP="00DB3393">
      <w:pPr>
        <w:widowControl w:val="0"/>
        <w:autoSpaceDE w:val="0"/>
        <w:autoSpaceDN w:val="0"/>
        <w:adjustRightInd w:val="0"/>
        <w:rPr>
          <w:noProof/>
        </w:rPr>
      </w:pPr>
      <w:r w:rsidRPr="00DB3393">
        <w:rPr>
          <w:noProof/>
        </w:rPr>
        <w:t>Munns R, Termaat A. 1986. Whole-Plant Responses to Salinity. Funct. Plant Biol. 13:143. [accessed 2019 Apr 15]. http://www.publish.csiro.au/?paper=PP9860143</w:t>
      </w:r>
    </w:p>
    <w:p w14:paraId="7A438025" w14:textId="77777777" w:rsidR="00DB3393" w:rsidRPr="00DB3393" w:rsidRDefault="00DB3393" w:rsidP="00DB3393">
      <w:pPr>
        <w:widowControl w:val="0"/>
        <w:autoSpaceDE w:val="0"/>
        <w:autoSpaceDN w:val="0"/>
        <w:adjustRightInd w:val="0"/>
        <w:rPr>
          <w:noProof/>
        </w:rPr>
      </w:pPr>
      <w:r w:rsidRPr="00DB3393">
        <w:rPr>
          <w:noProof/>
        </w:rPr>
        <w:t>Najjar RG, Pyke CR, Adams MB, Breitburg D, Hershner C, Kemp M, Howarth R, Mulholland MR, Paolisso M, Secor D, et al. 2010. Potential climate-change impacts on the Chesapeake Bay. Estuar. Coast. Shelf Sci. 86:1–20.</w:t>
      </w:r>
    </w:p>
    <w:p w14:paraId="0A980B6C" w14:textId="77777777" w:rsidR="00DB3393" w:rsidRPr="00DB3393" w:rsidRDefault="00DB3393" w:rsidP="00DB3393">
      <w:pPr>
        <w:widowControl w:val="0"/>
        <w:autoSpaceDE w:val="0"/>
        <w:autoSpaceDN w:val="0"/>
        <w:adjustRightInd w:val="0"/>
        <w:rPr>
          <w:noProof/>
        </w:rPr>
      </w:pPr>
      <w:r w:rsidRPr="00DB3393">
        <w:rPr>
          <w:noProof/>
        </w:rPr>
        <w:t>Nayak SS, Pradhan S, Sahoo D, Parida A. 2020. De novo transcriptome assembly and analysis of Phragmites karka, an invasive halophyte, to study the mechanism of salinity stress tolerance. Sci. Rep. 10:1–12.</w:t>
      </w:r>
    </w:p>
    <w:p w14:paraId="05FAEB01" w14:textId="77777777" w:rsidR="00DB3393" w:rsidRPr="00DB3393" w:rsidRDefault="00DB3393" w:rsidP="00DB3393">
      <w:pPr>
        <w:widowControl w:val="0"/>
        <w:autoSpaceDE w:val="0"/>
        <w:autoSpaceDN w:val="0"/>
        <w:adjustRightInd w:val="0"/>
        <w:rPr>
          <w:noProof/>
        </w:rPr>
      </w:pPr>
      <w:r w:rsidRPr="00DB3393">
        <w:rPr>
          <w:noProof/>
        </w:rPr>
        <w:t>Nei M, Li WH. 1979. Mathematical model for studying genetic variation in terms of restriction endonucleases. Proc. Natl. Acad. Sci. U. S. A. 76:5269–5273. [accessed 2020 Nov 18]. /pmc/articles/PMC413122/?report=abstract</w:t>
      </w:r>
    </w:p>
    <w:p w14:paraId="061644C2" w14:textId="77777777" w:rsidR="00DB3393" w:rsidRPr="00DB3393" w:rsidRDefault="00DB3393" w:rsidP="00DB3393">
      <w:pPr>
        <w:widowControl w:val="0"/>
        <w:autoSpaceDE w:val="0"/>
        <w:autoSpaceDN w:val="0"/>
        <w:adjustRightInd w:val="0"/>
        <w:rPr>
          <w:noProof/>
        </w:rPr>
      </w:pPr>
      <w:r w:rsidRPr="00DB3393">
        <w:rPr>
          <w:noProof/>
        </w:rPr>
        <w:t>Noble DWA, Radersma R, Uller T. 2019. Plastic responses to novel environments are biased towards phenotype dimensions with high additive genetic variation. Proc. Natl. Acad. Sci. U. S. A. 116:13452–13461.</w:t>
      </w:r>
    </w:p>
    <w:p w14:paraId="1F586D38" w14:textId="77777777" w:rsidR="00DB3393" w:rsidRPr="00DB3393" w:rsidRDefault="00DB3393" w:rsidP="00DB3393">
      <w:pPr>
        <w:widowControl w:val="0"/>
        <w:autoSpaceDE w:val="0"/>
        <w:autoSpaceDN w:val="0"/>
        <w:adjustRightInd w:val="0"/>
        <w:rPr>
          <w:noProof/>
        </w:rPr>
      </w:pPr>
      <w:r w:rsidRPr="00DB3393">
        <w:rPr>
          <w:noProof/>
        </w:rPr>
        <w:t>Nyman JA, Walters RJ, Delaune RD, Patrick WH. 2006. Marsh vertical accretion via vegetative growth. Estuar. Coast. Shelf Sci. 69:370–380. [accessed 2018 Sep 9]. https://www.sciencedirect.com/science/article/pii/S0272771406001843</w:t>
      </w:r>
    </w:p>
    <w:p w14:paraId="1E62AD4D" w14:textId="77777777" w:rsidR="00DB3393" w:rsidRPr="00DB3393" w:rsidRDefault="00DB3393" w:rsidP="00DB3393">
      <w:pPr>
        <w:widowControl w:val="0"/>
        <w:autoSpaceDE w:val="0"/>
        <w:autoSpaceDN w:val="0"/>
        <w:adjustRightInd w:val="0"/>
        <w:rPr>
          <w:noProof/>
        </w:rPr>
      </w:pPr>
      <w:r w:rsidRPr="00DB3393">
        <w:rPr>
          <w:noProof/>
        </w:rPr>
        <w:t xml:space="preserve">Oleksiak MF, Roach JL, Crawford DL. 2005. Natural variation in cardiac metabolism and gene expression in Fundulus heteroclitus. Nat. Genet. 37:67–72. </w:t>
      </w:r>
      <w:r w:rsidRPr="00DB3393">
        <w:rPr>
          <w:noProof/>
        </w:rPr>
        <w:lastRenderedPageBreak/>
        <w:t>[accessed 2019 Mar 25]. http://www.nature.com/articles/ng1483</w:t>
      </w:r>
    </w:p>
    <w:p w14:paraId="4A9F200A" w14:textId="77777777" w:rsidR="00DB3393" w:rsidRPr="00DB3393" w:rsidRDefault="00DB3393" w:rsidP="00DB3393">
      <w:pPr>
        <w:widowControl w:val="0"/>
        <w:autoSpaceDE w:val="0"/>
        <w:autoSpaceDN w:val="0"/>
        <w:adjustRightInd w:val="0"/>
        <w:rPr>
          <w:noProof/>
        </w:rPr>
      </w:pPr>
      <w:r w:rsidRPr="00DB3393">
        <w:rPr>
          <w:noProof/>
        </w:rPr>
        <w:t>Osland MJ, Enwright NM, Day RH, Gabler CA, Stagg CL, Grace JB. 2016. Beyond just sea-level rise: considering macroclimatic drivers within coastal wetland vulnerability assessments to climate change. Glob. Chang. Biol. 22:1–11. [accessed 2019 Jun 9]. http://doi.wiley.com/10.1111/gcb.13084</w:t>
      </w:r>
    </w:p>
    <w:p w14:paraId="559CFAE5" w14:textId="77777777" w:rsidR="00DB3393" w:rsidRPr="00DB3393" w:rsidRDefault="00DB3393" w:rsidP="00DB3393">
      <w:pPr>
        <w:widowControl w:val="0"/>
        <w:autoSpaceDE w:val="0"/>
        <w:autoSpaceDN w:val="0"/>
        <w:adjustRightInd w:val="0"/>
        <w:rPr>
          <w:noProof/>
        </w:rPr>
      </w:pPr>
      <w:r w:rsidRPr="00522535">
        <w:rPr>
          <w:noProof/>
          <w:lang w:val="fr-FR"/>
        </w:rPr>
        <w:t xml:space="preserve">Pantel JH, Duvivier C, Meester L De. 2015. </w:t>
      </w:r>
      <w:r w:rsidRPr="00DB3393">
        <w:rPr>
          <w:noProof/>
        </w:rPr>
        <w:t>Rapid local adaptation mediates zooplankton community assembly in experimental mesocosms. Vellend M, editor. Ecol. Lett. 18:992–1000. [accessed 2019 Feb 4]. http://doi.wiley.com/10.1111/ele.12480</w:t>
      </w:r>
    </w:p>
    <w:p w14:paraId="0252062D" w14:textId="77777777" w:rsidR="00DB3393" w:rsidRPr="00DB3393" w:rsidRDefault="00DB3393" w:rsidP="00DB3393">
      <w:pPr>
        <w:widowControl w:val="0"/>
        <w:autoSpaceDE w:val="0"/>
        <w:autoSpaceDN w:val="0"/>
        <w:adjustRightInd w:val="0"/>
        <w:rPr>
          <w:noProof/>
        </w:rPr>
      </w:pPr>
      <w:r w:rsidRPr="00DB3393">
        <w:rPr>
          <w:noProof/>
        </w:rPr>
        <w:t>Pennings SC, Selig ER, Houser LT, Bertness MD. 2003. GEOGRAPHIC VARIATION IN POSITIVE AND NEGATIVE INTERACTIONS AMONG SALT MARSH PLANTS. Ecology 84:1527–1538. [accessed 2019 Jun 10]. https://esajournals.onlinelibrary.wiley.com/doi/abs/10.1890/0012-9658(2003)084%5B1527:GVIPAN%5D2.0.CO%3B2</w:t>
      </w:r>
    </w:p>
    <w:p w14:paraId="1FC39DCD" w14:textId="77777777" w:rsidR="00DB3393" w:rsidRPr="00DB3393" w:rsidRDefault="00DB3393" w:rsidP="00DB3393">
      <w:pPr>
        <w:widowControl w:val="0"/>
        <w:autoSpaceDE w:val="0"/>
        <w:autoSpaceDN w:val="0"/>
        <w:adjustRightInd w:val="0"/>
        <w:rPr>
          <w:noProof/>
        </w:rPr>
      </w:pPr>
      <w:r w:rsidRPr="00522535">
        <w:rPr>
          <w:noProof/>
          <w:lang w:val="fr-FR"/>
        </w:rPr>
        <w:t xml:space="preserve">Pérez-Portela R, Riesgo A, Wangensteen OS, Palacín C, Turon X. 2020. </w:t>
      </w:r>
      <w:r w:rsidRPr="00DB3393">
        <w:rPr>
          <w:noProof/>
        </w:rPr>
        <w:t>Enjoying the warming Mediterranean: Transcriptomic responses to temperature changes of a thermophilous keystone species in benthic communities. Mol. Ecol. 29:3299–3315.</w:t>
      </w:r>
    </w:p>
    <w:p w14:paraId="2E8996D2" w14:textId="77777777" w:rsidR="00DB3393" w:rsidRPr="00DB3393" w:rsidRDefault="00DB3393" w:rsidP="00DB3393">
      <w:pPr>
        <w:widowControl w:val="0"/>
        <w:autoSpaceDE w:val="0"/>
        <w:autoSpaceDN w:val="0"/>
        <w:adjustRightInd w:val="0"/>
        <w:rPr>
          <w:noProof/>
        </w:rPr>
      </w:pPr>
      <w:r w:rsidRPr="00DB3393">
        <w:rPr>
          <w:noProof/>
        </w:rPr>
        <w:t>Perrier C, Lozano del Campo A, Szulkin M, Demeyrier V, Gregoire A, Charmantier A. 2018. Great tits and the city: Distribution of genomic diversity and gene-environment associations along an urbanization gradient. Evol. Appl. 11:593–613. [accessed 2020 Apr 19]. http://doi.wiley.com/10.1111/eva.12580</w:t>
      </w:r>
    </w:p>
    <w:p w14:paraId="6F6BBC7F" w14:textId="77777777" w:rsidR="00DB3393" w:rsidRPr="00DB3393" w:rsidRDefault="00DB3393" w:rsidP="00DB3393">
      <w:pPr>
        <w:widowControl w:val="0"/>
        <w:autoSpaceDE w:val="0"/>
        <w:autoSpaceDN w:val="0"/>
        <w:adjustRightInd w:val="0"/>
        <w:rPr>
          <w:noProof/>
        </w:rPr>
      </w:pPr>
      <w:r w:rsidRPr="00DB3393">
        <w:rPr>
          <w:noProof/>
        </w:rPr>
        <w:t>Pickett STA. 1989. Space-for-Time Substitution as an Alternative to Long-Term Studies. In: Long-Term Studies in Ecology. New York, NY: Springer New York. p. 110–135. [accessed 2019 Jun 12]. http://link.springer.com/10.1007/978-1-4615-7358-6_5</w:t>
      </w:r>
    </w:p>
    <w:p w14:paraId="132B358C" w14:textId="77777777" w:rsidR="00DB3393" w:rsidRPr="00DB3393" w:rsidRDefault="00DB3393" w:rsidP="00DB3393">
      <w:pPr>
        <w:widowControl w:val="0"/>
        <w:autoSpaceDE w:val="0"/>
        <w:autoSpaceDN w:val="0"/>
        <w:adjustRightInd w:val="0"/>
        <w:rPr>
          <w:noProof/>
        </w:rPr>
      </w:pPr>
      <w:r w:rsidRPr="00DB3393">
        <w:rPr>
          <w:noProof/>
        </w:rPr>
        <w:t>Pollard HG, Colbourne JK, Keller W (Bill). 2003. Reconstruction of Centuries-old Daphnia Communities in a Lake Recovering from Acidification and Metal Contamination. AMBIO A J. Hum. Environ. 32:214–218.</w:t>
      </w:r>
    </w:p>
    <w:p w14:paraId="7BB1F46D" w14:textId="77777777" w:rsidR="00DB3393" w:rsidRPr="00DB3393" w:rsidRDefault="00DB3393" w:rsidP="00DB3393">
      <w:pPr>
        <w:widowControl w:val="0"/>
        <w:autoSpaceDE w:val="0"/>
        <w:autoSpaceDN w:val="0"/>
        <w:adjustRightInd w:val="0"/>
        <w:rPr>
          <w:noProof/>
        </w:rPr>
      </w:pPr>
      <w:r w:rsidRPr="00DB3393">
        <w:rPr>
          <w:noProof/>
        </w:rPr>
        <w:t>Purcell KM, Hitch AT, Klerks PL, Leberg PL. 2008. Adaptation as a potential response to sea-level rise: a genetic basis for salinity tolerance in populations of a coastal marsh fish. Evol. Appl. 1:155–160. [accessed 2020 Jul 4]. http://doi.wiley.com/10.1111/j.1752-4571.2007.00001.x</w:t>
      </w:r>
    </w:p>
    <w:p w14:paraId="74FAFF1E" w14:textId="77777777" w:rsidR="00DB3393" w:rsidRPr="00DB3393" w:rsidRDefault="00DB3393" w:rsidP="00DB3393">
      <w:pPr>
        <w:widowControl w:val="0"/>
        <w:autoSpaceDE w:val="0"/>
        <w:autoSpaceDN w:val="0"/>
        <w:adjustRightInd w:val="0"/>
        <w:rPr>
          <w:noProof/>
        </w:rPr>
      </w:pPr>
      <w:r w:rsidRPr="00DB3393">
        <w:rPr>
          <w:noProof/>
        </w:rPr>
        <w:t>Repoila F, Majdalani N, Gottesman S. 2003. Small non-coding RNAs, co-ordinators of adaptation processes in Escherichia coli: The RpoS paradigm. Mol. Microbiol. 48:855–861.</w:t>
      </w:r>
    </w:p>
    <w:p w14:paraId="5C1A161C" w14:textId="77777777" w:rsidR="00DB3393" w:rsidRPr="00DB3393" w:rsidRDefault="00DB3393" w:rsidP="00DB3393">
      <w:pPr>
        <w:widowControl w:val="0"/>
        <w:autoSpaceDE w:val="0"/>
        <w:autoSpaceDN w:val="0"/>
        <w:adjustRightInd w:val="0"/>
        <w:rPr>
          <w:noProof/>
        </w:rPr>
      </w:pPr>
      <w:r w:rsidRPr="00DB3393">
        <w:rPr>
          <w:noProof/>
        </w:rPr>
        <w:t>Reusch TBH. 2014. Climate change in the oceans: evolutionary versus phenotypically plastic responses of marine animals and plants. Evol. Appl. 7:104–122. [accessed 2018 Nov 12]. http://doi.wiley.com/10.1111/eva.12109</w:t>
      </w:r>
    </w:p>
    <w:p w14:paraId="6FCF25E2" w14:textId="77777777" w:rsidR="00DB3393" w:rsidRPr="00DB3393" w:rsidRDefault="00DB3393" w:rsidP="00DB3393">
      <w:pPr>
        <w:widowControl w:val="0"/>
        <w:autoSpaceDE w:val="0"/>
        <w:autoSpaceDN w:val="0"/>
        <w:adjustRightInd w:val="0"/>
        <w:rPr>
          <w:noProof/>
        </w:rPr>
      </w:pPr>
      <w:r w:rsidRPr="00DB3393">
        <w:rPr>
          <w:noProof/>
        </w:rPr>
        <w:t>Rice KC, Hong B, Shen J. 2012. Assessment of salinity intrusion in the James and Chickahominy Rivers as a result of simulated sea-level rise in Chesapeake Bay, East Coast, USA. J. Environ. Manage. 111:61–69.</w:t>
      </w:r>
    </w:p>
    <w:p w14:paraId="78ED36A6" w14:textId="77777777" w:rsidR="00DB3393" w:rsidRPr="00DB3393" w:rsidRDefault="00DB3393" w:rsidP="00DB3393">
      <w:pPr>
        <w:widowControl w:val="0"/>
        <w:autoSpaceDE w:val="0"/>
        <w:autoSpaceDN w:val="0"/>
        <w:adjustRightInd w:val="0"/>
        <w:rPr>
          <w:noProof/>
        </w:rPr>
      </w:pPr>
      <w:r w:rsidRPr="00DB3393">
        <w:rPr>
          <w:noProof/>
        </w:rPr>
        <w:t xml:space="preserve">Robben M, Thibault E, Tran M, Wu Y, Boe A, Gonzalez-Hernandez JL. 2018. Transcriptome Analysis of the Heritable Salt Tolerance of Prairie Cordgrass </w:t>
      </w:r>
      <w:r w:rsidRPr="00DB3393">
        <w:rPr>
          <w:noProof/>
        </w:rPr>
        <w:lastRenderedPageBreak/>
        <w:t>(Spartina pectinata Link). Bioenergy Res. 11:106–114.</w:t>
      </w:r>
    </w:p>
    <w:p w14:paraId="3F567FB5" w14:textId="77777777" w:rsidR="00DB3393" w:rsidRPr="00DB3393" w:rsidRDefault="00DB3393" w:rsidP="00DB3393">
      <w:pPr>
        <w:widowControl w:val="0"/>
        <w:autoSpaceDE w:val="0"/>
        <w:autoSpaceDN w:val="0"/>
        <w:adjustRightInd w:val="0"/>
        <w:rPr>
          <w:noProof/>
        </w:rPr>
      </w:pPr>
      <w:r w:rsidRPr="00DB3393">
        <w:rPr>
          <w:noProof/>
        </w:rPr>
        <w:t>Rochette NC, Rivera-Colón AG, Catchen JM. 2019. Stacks 2: Analytical methods for paired-end sequencing improve RADseq-based population genomics. Mol. Ecol. 28:4737–4754. [accessed 2020 Mar 10]. https://onlinelibrary.wiley.com/doi/abs/10.1111/mec.15253</w:t>
      </w:r>
    </w:p>
    <w:p w14:paraId="746E10E7" w14:textId="77777777" w:rsidR="00DB3393" w:rsidRPr="00DB3393" w:rsidRDefault="00DB3393" w:rsidP="00DB3393">
      <w:pPr>
        <w:widowControl w:val="0"/>
        <w:autoSpaceDE w:val="0"/>
        <w:autoSpaceDN w:val="0"/>
        <w:adjustRightInd w:val="0"/>
        <w:rPr>
          <w:noProof/>
        </w:rPr>
      </w:pPr>
      <w:r w:rsidRPr="00522535">
        <w:rPr>
          <w:noProof/>
          <w:lang w:val="fr-FR"/>
        </w:rPr>
        <w:t xml:space="preserve">Román-Palacios C, Wiens JJ. 2020. </w:t>
      </w:r>
      <w:r w:rsidRPr="00DB3393">
        <w:rPr>
          <w:noProof/>
        </w:rPr>
        <w:t>Recent responses to climate change reveal the drivers of species extinction and survival. Proc. Natl. Acad. Sci. U. S. A. 117:4211–4217.</w:t>
      </w:r>
    </w:p>
    <w:p w14:paraId="3D8B5911" w14:textId="77777777" w:rsidR="00DB3393" w:rsidRPr="00DB3393" w:rsidRDefault="00DB3393" w:rsidP="00DB3393">
      <w:pPr>
        <w:widowControl w:val="0"/>
        <w:autoSpaceDE w:val="0"/>
        <w:autoSpaceDN w:val="0"/>
        <w:adjustRightInd w:val="0"/>
        <w:rPr>
          <w:noProof/>
        </w:rPr>
      </w:pPr>
      <w:r w:rsidRPr="00DB3393">
        <w:rPr>
          <w:noProof/>
        </w:rPr>
        <w:t>Rus A, Baxter I, Muthukumar B, Gustin J, Lahner B, Yakubova E, Salt DE. 2006. Natural Variants of AtHKT1 Enhance Na þ Accumulation in Two Wild Populations of Arabidopsis. PLoS Genet. 2. [accessed 2018 Apr 9]. http://journals.plos.org/plosgenetics/article/file?id=10.1371/journal.pgen.0020210&amp;type=printable</w:t>
      </w:r>
    </w:p>
    <w:p w14:paraId="25E4B16D" w14:textId="77777777" w:rsidR="00DB3393" w:rsidRPr="00DB3393" w:rsidRDefault="00DB3393" w:rsidP="00DB3393">
      <w:pPr>
        <w:widowControl w:val="0"/>
        <w:autoSpaceDE w:val="0"/>
        <w:autoSpaceDN w:val="0"/>
        <w:adjustRightInd w:val="0"/>
        <w:rPr>
          <w:noProof/>
        </w:rPr>
      </w:pPr>
      <w:r w:rsidRPr="00522535">
        <w:rPr>
          <w:noProof/>
          <w:lang w:val="fr-FR"/>
        </w:rPr>
        <w:t xml:space="preserve">Saban JM, Chapman MA, Taylor G. 2019. </w:t>
      </w:r>
      <w:r w:rsidRPr="00DB3393">
        <w:rPr>
          <w:noProof/>
        </w:rPr>
        <w:t xml:space="preserve">FACE facts hold for multiple generations; Evidence from natural CO </w:t>
      </w:r>
      <w:r w:rsidRPr="00DB3393">
        <w:rPr>
          <w:noProof/>
          <w:vertAlign w:val="subscript"/>
        </w:rPr>
        <w:t>2</w:t>
      </w:r>
      <w:r w:rsidRPr="00DB3393">
        <w:rPr>
          <w:noProof/>
        </w:rPr>
        <w:t xml:space="preserve"> springs. Glob. Chang. Biol. 25:1–11. [accessed 2019 Jan 8]. https://onlinelibrary.wiley.com/doi/abs/10.1111/gcb.14437</w:t>
      </w:r>
    </w:p>
    <w:p w14:paraId="51776AAE" w14:textId="77777777" w:rsidR="00DB3393" w:rsidRPr="00DB3393" w:rsidRDefault="00DB3393" w:rsidP="00DB3393">
      <w:pPr>
        <w:widowControl w:val="0"/>
        <w:autoSpaceDE w:val="0"/>
        <w:autoSpaceDN w:val="0"/>
        <w:adjustRightInd w:val="0"/>
        <w:rPr>
          <w:noProof/>
        </w:rPr>
      </w:pPr>
      <w:r w:rsidRPr="00DB3393">
        <w:rPr>
          <w:noProof/>
        </w:rPr>
        <w:t>Schepers L, Kirwan ML, Guntenspergen GR, Temmerman S. 2020. Evaluating indicators of marsh vulnerability to sea level rise along a historical marsh loss gradient. Earth Surf. Process. Landforms 45:2107–2117. [accessed 2020 Nov 16]. https://onlinelibrary.wiley.com/doi/abs/10.1002/esp.4869</w:t>
      </w:r>
    </w:p>
    <w:p w14:paraId="6D446502" w14:textId="77777777" w:rsidR="00DB3393" w:rsidRPr="00DB3393" w:rsidRDefault="00DB3393" w:rsidP="00DB3393">
      <w:pPr>
        <w:widowControl w:val="0"/>
        <w:autoSpaceDE w:val="0"/>
        <w:autoSpaceDN w:val="0"/>
        <w:adjustRightInd w:val="0"/>
        <w:rPr>
          <w:noProof/>
        </w:rPr>
      </w:pPr>
      <w:r w:rsidRPr="00DB3393">
        <w:rPr>
          <w:noProof/>
        </w:rPr>
        <w:t>Schile LM, Callaway JC, Morris JT, Stralberg D, Parker VT, Kelly M. 2014. Modeling Tidal Marsh Distribution with Sea-Level Rise: Evaluating the Role of Vegetation, Sediment, and Upland Habitat in Marsh Resiliency. Cebrian J, editor. PLoS One 9:e88760. [accessed 2018 Aug 14]. http://dx.plos.org/10.1371/journal.pone.0088760</w:t>
      </w:r>
    </w:p>
    <w:p w14:paraId="73E3E8B9" w14:textId="77777777" w:rsidR="00DB3393" w:rsidRPr="00DB3393" w:rsidRDefault="00DB3393" w:rsidP="00DB3393">
      <w:pPr>
        <w:widowControl w:val="0"/>
        <w:autoSpaceDE w:val="0"/>
        <w:autoSpaceDN w:val="0"/>
        <w:adjustRightInd w:val="0"/>
        <w:rPr>
          <w:noProof/>
        </w:rPr>
      </w:pPr>
      <w:r w:rsidRPr="00DB3393">
        <w:rPr>
          <w:noProof/>
        </w:rPr>
        <w:t>Schile LM, Callaway JC, Morris JT, Stralberg D, Thomas Parker V, Kelly M. 2014. Modeling tidal marsh distribution with sea-level rise: Evaluating the role of vegetation, sediment, and upland habitat in marsh resiliency. PLoS One 9.</w:t>
      </w:r>
    </w:p>
    <w:p w14:paraId="0963E9BC" w14:textId="77777777" w:rsidR="00DB3393" w:rsidRPr="00DB3393" w:rsidRDefault="00DB3393" w:rsidP="00DB3393">
      <w:pPr>
        <w:widowControl w:val="0"/>
        <w:autoSpaceDE w:val="0"/>
        <w:autoSpaceDN w:val="0"/>
        <w:adjustRightInd w:val="0"/>
        <w:rPr>
          <w:noProof/>
        </w:rPr>
      </w:pPr>
      <w:r w:rsidRPr="00DB3393">
        <w:rPr>
          <w:noProof/>
        </w:rPr>
        <w:t>Schile LM, Callaway JC, Suding KN, Kelly NM. 2017. Can community structure track sea-level rise? Stress and competitive controls in tidal wetlands. Ecol. Evol. 7.</w:t>
      </w:r>
    </w:p>
    <w:p w14:paraId="590A93C2" w14:textId="77777777" w:rsidR="00DB3393" w:rsidRPr="00DB3393" w:rsidRDefault="00DB3393" w:rsidP="00DB3393">
      <w:pPr>
        <w:widowControl w:val="0"/>
        <w:autoSpaceDE w:val="0"/>
        <w:autoSpaceDN w:val="0"/>
        <w:adjustRightInd w:val="0"/>
        <w:rPr>
          <w:noProof/>
        </w:rPr>
      </w:pPr>
      <w:r w:rsidRPr="00DB3393">
        <w:rPr>
          <w:noProof/>
        </w:rPr>
        <w:t>Schuerch M, Spencer T, Temmerman S, Kirwan ML, Wolff C, Lincke D, McOwen CJ, Pickering MD, Reef R, Vafeidis AT, et al. 2018. Future response of global coastal wetlands to sea-level rise. Nature 561:231–234. [accessed 2018 Nov 16]. http://www.nature.com/articles/s41586-018-0476-5</w:t>
      </w:r>
    </w:p>
    <w:p w14:paraId="05D357BD" w14:textId="77777777" w:rsidR="00DB3393" w:rsidRPr="00DB3393" w:rsidRDefault="00DB3393" w:rsidP="00DB3393">
      <w:pPr>
        <w:widowControl w:val="0"/>
        <w:autoSpaceDE w:val="0"/>
        <w:autoSpaceDN w:val="0"/>
        <w:adjustRightInd w:val="0"/>
        <w:rPr>
          <w:noProof/>
        </w:rPr>
      </w:pPr>
      <w:r w:rsidRPr="00DB3393">
        <w:rPr>
          <w:noProof/>
        </w:rPr>
        <w:t>Schwacke R, Ponce-Soto GY, Krause K, Bolger AM, Arsova B, Hallab A, Gruden K, Stitt M, Bolger ME, Usadel B. 2019. MapMan4: A Refined Protein Classification and Annotation Framework Applicable to Multi-Omics Data Analysis. Mol. Plant 12:879–892.</w:t>
      </w:r>
    </w:p>
    <w:p w14:paraId="17D9B478" w14:textId="77777777" w:rsidR="00DB3393" w:rsidRPr="00DB3393" w:rsidRDefault="00DB3393" w:rsidP="00DB3393">
      <w:pPr>
        <w:widowControl w:val="0"/>
        <w:autoSpaceDE w:val="0"/>
        <w:autoSpaceDN w:val="0"/>
        <w:adjustRightInd w:val="0"/>
        <w:rPr>
          <w:noProof/>
        </w:rPr>
      </w:pPr>
      <w:r w:rsidRPr="00DB3393">
        <w:rPr>
          <w:noProof/>
        </w:rPr>
        <w:t>Shefferson RP, Salguero-Gómez R. 2015. Eco-evolutionary dynamics in plants: interactive processes at overlapping time-scales and their implications. Rees M, editor. J. Ecol. 103:789–797. [accessed 2018 Aug 20]. http://doi.wiley.com/10.1111/1365-2745.12432</w:t>
      </w:r>
    </w:p>
    <w:p w14:paraId="15ED2C06" w14:textId="77777777" w:rsidR="00DB3393" w:rsidRPr="00DB3393" w:rsidRDefault="00DB3393" w:rsidP="00DB3393">
      <w:pPr>
        <w:widowControl w:val="0"/>
        <w:autoSpaceDE w:val="0"/>
        <w:autoSpaceDN w:val="0"/>
        <w:adjustRightInd w:val="0"/>
        <w:rPr>
          <w:noProof/>
        </w:rPr>
      </w:pPr>
      <w:r w:rsidRPr="00DB3393">
        <w:rPr>
          <w:noProof/>
        </w:rPr>
        <w:t xml:space="preserve">Silvestri S, Defina A, Marani M. 2005. Tidal regime, salinity and salt marsh plant </w:t>
      </w:r>
      <w:r w:rsidRPr="00DB3393">
        <w:rPr>
          <w:noProof/>
        </w:rPr>
        <w:lastRenderedPageBreak/>
        <w:t>zonation. Estuar. Coast. Shelf Sci. 62:119–130.</w:t>
      </w:r>
    </w:p>
    <w:p w14:paraId="46BEA025" w14:textId="77777777" w:rsidR="00DB3393" w:rsidRPr="00DB3393" w:rsidRDefault="00DB3393" w:rsidP="00DB3393">
      <w:pPr>
        <w:widowControl w:val="0"/>
        <w:autoSpaceDE w:val="0"/>
        <w:autoSpaceDN w:val="0"/>
        <w:adjustRightInd w:val="0"/>
        <w:rPr>
          <w:noProof/>
        </w:rPr>
      </w:pPr>
      <w:r w:rsidRPr="00DB3393">
        <w:rPr>
          <w:noProof/>
        </w:rPr>
        <w:t>Sipple WS. 1978. A review of the biology, ecology and management of Scirpus Olneyi.  Volume 1: An annotated bibliography of selected references. [accessed 2019 Feb 13]. http://aquaticcommons.org/3736/</w:t>
      </w:r>
    </w:p>
    <w:p w14:paraId="1A128D9A" w14:textId="77777777" w:rsidR="00DB3393" w:rsidRPr="00DB3393" w:rsidRDefault="00DB3393" w:rsidP="00DB3393">
      <w:pPr>
        <w:widowControl w:val="0"/>
        <w:autoSpaceDE w:val="0"/>
        <w:autoSpaceDN w:val="0"/>
        <w:adjustRightInd w:val="0"/>
        <w:rPr>
          <w:noProof/>
        </w:rPr>
      </w:pPr>
      <w:r w:rsidRPr="00DB3393">
        <w:rPr>
          <w:noProof/>
        </w:rPr>
        <w:t>Smith SG. 2012. Schoenoplectus americanus, from Jepson Flora Project. Jepson eFlora.</w:t>
      </w:r>
    </w:p>
    <w:p w14:paraId="54CEFE79" w14:textId="77777777" w:rsidR="00DB3393" w:rsidRPr="00DB3393" w:rsidRDefault="00DB3393" w:rsidP="00DB3393">
      <w:pPr>
        <w:widowControl w:val="0"/>
        <w:autoSpaceDE w:val="0"/>
        <w:autoSpaceDN w:val="0"/>
        <w:adjustRightInd w:val="0"/>
        <w:rPr>
          <w:noProof/>
        </w:rPr>
      </w:pPr>
      <w:r w:rsidRPr="00DB3393">
        <w:rPr>
          <w:noProof/>
        </w:rPr>
        <w:t>Stevenson JC, Kearney MS, Pendleton EC. 1985. Sedimentation and erosion in a Chesapeake Bay brackish marsh system. Mar. Geol. 67:213–235. [accessed 2017 Apr 7]. http://linkinghub.elsevier.com/retrieve/pii/0025322785900933</w:t>
      </w:r>
    </w:p>
    <w:p w14:paraId="24054445" w14:textId="77777777" w:rsidR="00DB3393" w:rsidRPr="00DB3393" w:rsidRDefault="00DB3393" w:rsidP="00DB3393">
      <w:pPr>
        <w:widowControl w:val="0"/>
        <w:autoSpaceDE w:val="0"/>
        <w:autoSpaceDN w:val="0"/>
        <w:adjustRightInd w:val="0"/>
        <w:rPr>
          <w:noProof/>
        </w:rPr>
      </w:pPr>
      <w:r w:rsidRPr="00DB3393">
        <w:rPr>
          <w:noProof/>
        </w:rPr>
        <w:t>Stockwell CA, Hendry AP, Kinnison MT. 2003. Contemporary evolution meets conservation biology. Trends Ecol. Evol. 18:94–101.</w:t>
      </w:r>
    </w:p>
    <w:p w14:paraId="7918DC83" w14:textId="77777777" w:rsidR="00DB3393" w:rsidRPr="00DB3393" w:rsidRDefault="00DB3393" w:rsidP="00DB3393">
      <w:pPr>
        <w:widowControl w:val="0"/>
        <w:autoSpaceDE w:val="0"/>
        <w:autoSpaceDN w:val="0"/>
        <w:adjustRightInd w:val="0"/>
        <w:rPr>
          <w:noProof/>
        </w:rPr>
      </w:pPr>
      <w:r w:rsidRPr="00DB3393">
        <w:rPr>
          <w:noProof/>
        </w:rPr>
        <w:t>Stoks R, Govaert L, Pauwels K, Jansen B, De Meester L. 2016. Resurrecting complexity: The interplay of plasticity and rapid evolution in the multiple trait response to strong changes in predation pressure in the water flea Daphnia magna. Ecol. Lett. 19.</w:t>
      </w:r>
    </w:p>
    <w:p w14:paraId="49D07870" w14:textId="77777777" w:rsidR="00DB3393" w:rsidRPr="00DB3393" w:rsidRDefault="00DB3393" w:rsidP="00DB3393">
      <w:pPr>
        <w:widowControl w:val="0"/>
        <w:autoSpaceDE w:val="0"/>
        <w:autoSpaceDN w:val="0"/>
        <w:adjustRightInd w:val="0"/>
        <w:rPr>
          <w:noProof/>
        </w:rPr>
      </w:pPr>
      <w:r w:rsidRPr="00DB3393">
        <w:rPr>
          <w:noProof/>
        </w:rPr>
        <w:t>Summers JL, Bernik B, Saunders CJ, McLachlan JS, Blum MJ. 2018 Jul 29. A century of genetic variation inferred from a persistent soil-stored seed bank. Evol. Appl. [accessed 2018 Sep 9]. http://doi.wiley.com/10.1111/eva.12675</w:t>
      </w:r>
    </w:p>
    <w:p w14:paraId="5DA93B6D" w14:textId="77777777" w:rsidR="00DB3393" w:rsidRPr="00DB3393" w:rsidRDefault="00DB3393" w:rsidP="00DB3393">
      <w:pPr>
        <w:widowControl w:val="0"/>
        <w:autoSpaceDE w:val="0"/>
        <w:autoSpaceDN w:val="0"/>
        <w:adjustRightInd w:val="0"/>
        <w:rPr>
          <w:noProof/>
        </w:rPr>
      </w:pPr>
      <w:r w:rsidRPr="00DB3393">
        <w:rPr>
          <w:noProof/>
        </w:rPr>
        <w:t>Szövényi P, Hock Z, Korpelainen H, Shaw AJ. 2009. Spatial pattern of nucleotide polymorphism indicates molecular adaptation in the bryophyte Sphagnum fimbriatum. Mol. Phylogenet. Evol. 53:277–286. [accessed 2019 Jun 12]. https://www.sciencedirect.com/science/article/pii/S1055790309002309</w:t>
      </w:r>
    </w:p>
    <w:p w14:paraId="40599D2A" w14:textId="77777777" w:rsidR="00DB3393" w:rsidRPr="00DB3393" w:rsidRDefault="00DB3393" w:rsidP="00DB3393">
      <w:pPr>
        <w:widowControl w:val="0"/>
        <w:autoSpaceDE w:val="0"/>
        <w:autoSpaceDN w:val="0"/>
        <w:adjustRightInd w:val="0"/>
        <w:rPr>
          <w:noProof/>
        </w:rPr>
      </w:pPr>
      <w:r w:rsidRPr="00DB3393">
        <w:rPr>
          <w:noProof/>
        </w:rPr>
        <w:t>Tahmasebi A, Aram F, Pakniyat H, Niazi A, Tavakol E, Ebrahimie E. 2018. Global Analysis of Gene Expression and Identification of Modules in Echinacea purpurea Using Systems Biology Approach. 10:18–26.</w:t>
      </w:r>
    </w:p>
    <w:p w14:paraId="48EF228F" w14:textId="77777777" w:rsidR="00DB3393" w:rsidRPr="00DB3393" w:rsidRDefault="00DB3393" w:rsidP="00DB3393">
      <w:pPr>
        <w:widowControl w:val="0"/>
        <w:autoSpaceDE w:val="0"/>
        <w:autoSpaceDN w:val="0"/>
        <w:adjustRightInd w:val="0"/>
        <w:rPr>
          <w:noProof/>
        </w:rPr>
      </w:pPr>
      <w:r w:rsidRPr="00DB3393">
        <w:rPr>
          <w:noProof/>
        </w:rPr>
        <w:t>Thompson JN. 1998. Rapid evolution as an ecological process. Trends Ecol. Evol. 13:329–332. [accessed 2018 Sep 8]. https://www-sciencedirect-com.proxy.lib.utk.edu/science/article/pii/S0169534798013780</w:t>
      </w:r>
    </w:p>
    <w:p w14:paraId="190D9AAC" w14:textId="77777777" w:rsidR="00DB3393" w:rsidRPr="00DB3393" w:rsidRDefault="00DB3393" w:rsidP="00DB3393">
      <w:pPr>
        <w:widowControl w:val="0"/>
        <w:autoSpaceDE w:val="0"/>
        <w:autoSpaceDN w:val="0"/>
        <w:adjustRightInd w:val="0"/>
        <w:rPr>
          <w:noProof/>
        </w:rPr>
      </w:pPr>
      <w:r w:rsidRPr="00DB3393">
        <w:rPr>
          <w:noProof/>
        </w:rPr>
        <w:t>Thompson KA, Renaudin M, Johnson MTJ. 2016. Urbanization drives the evolution of parallel clines in plant populations. Proc. R. Soc. B Biol. Sci. 283:20162180. [accessed 2019 Jan 21]. http://rspb.royalsocietypublishing.org/lookup/doi/10.1098/rspb.2016.2180</w:t>
      </w:r>
    </w:p>
    <w:p w14:paraId="39F38057" w14:textId="77777777" w:rsidR="00DB3393" w:rsidRPr="00DB3393" w:rsidRDefault="00DB3393" w:rsidP="00DB3393">
      <w:pPr>
        <w:widowControl w:val="0"/>
        <w:autoSpaceDE w:val="0"/>
        <w:autoSpaceDN w:val="0"/>
        <w:adjustRightInd w:val="0"/>
        <w:rPr>
          <w:noProof/>
        </w:rPr>
      </w:pPr>
      <w:r w:rsidRPr="00DB3393">
        <w:rPr>
          <w:noProof/>
        </w:rPr>
        <w:t>Thorne K, MacDonald G, Guntenspergen G, Ambrose R, Buffington K, Dugger B, Freeman C, Janousek C, Brown L, Rosencranz J, et al. 2018. U.S. Pacific coastal wetland resilience and vulnerability to sea-level rise. Sci. Adv. 4:eaao3270. [accessed 2019 Mar 28]. http://advances.sciencemag.org/lookup/doi/10.1126/sciadv.aao3270</w:t>
      </w:r>
    </w:p>
    <w:p w14:paraId="4D8F6ADD" w14:textId="77777777" w:rsidR="00DB3393" w:rsidRPr="00DB3393" w:rsidRDefault="00DB3393" w:rsidP="00DB3393">
      <w:pPr>
        <w:widowControl w:val="0"/>
        <w:autoSpaceDE w:val="0"/>
        <w:autoSpaceDN w:val="0"/>
        <w:adjustRightInd w:val="0"/>
        <w:rPr>
          <w:noProof/>
        </w:rPr>
      </w:pPr>
      <w:r w:rsidRPr="00DB3393">
        <w:rPr>
          <w:noProof/>
        </w:rPr>
        <w:t>Travis SE, Hester MW. 2005. A space-for-time substitution reveals the long-term decline in genotypic diversity of a widespread salt marsh plant, Spartina alterniflora, over a span of 1500 years. J. Ecol. 93:417–430. [accessed 2019 Feb 10]. http://doi.wiley.com/10.1111/j.0022-0477.2005.00985.x</w:t>
      </w:r>
    </w:p>
    <w:p w14:paraId="12037149" w14:textId="77777777" w:rsidR="00DB3393" w:rsidRPr="00DB3393" w:rsidRDefault="00DB3393" w:rsidP="00DB3393">
      <w:pPr>
        <w:widowControl w:val="0"/>
        <w:autoSpaceDE w:val="0"/>
        <w:autoSpaceDN w:val="0"/>
        <w:adjustRightInd w:val="0"/>
        <w:rPr>
          <w:noProof/>
        </w:rPr>
      </w:pPr>
      <w:r w:rsidRPr="00DB3393">
        <w:rPr>
          <w:noProof/>
        </w:rPr>
        <w:t>Travis SE, Proffitt CE, Ritland K. 2004. Population structure and inbreeding vary with successful stage in created Spartina alterniflora marshes. Ecol. Appl. 14:1189–1202. [accessed 2019 Feb 11]. http://doi.wiley.com/10.1890/03-5135</w:t>
      </w:r>
    </w:p>
    <w:p w14:paraId="291DBE8F" w14:textId="77777777" w:rsidR="00DB3393" w:rsidRPr="00DB3393" w:rsidRDefault="00DB3393" w:rsidP="00DB3393">
      <w:pPr>
        <w:widowControl w:val="0"/>
        <w:autoSpaceDE w:val="0"/>
        <w:autoSpaceDN w:val="0"/>
        <w:adjustRightInd w:val="0"/>
        <w:rPr>
          <w:noProof/>
        </w:rPr>
      </w:pPr>
      <w:r w:rsidRPr="00DB3393">
        <w:rPr>
          <w:noProof/>
        </w:rPr>
        <w:lastRenderedPageBreak/>
        <w:t>Trinder S, Askew AP, Whitlock R. 2020. Climate-driven evolutionary change in reproductive and early-acting life-history traits in the perennial grass Festuca ovina. J. Ecol. 108:1398–1410. [accessed 2020 Jul 4]. https://besjournals.onlinelibrary.wiley.com/doi/full/10.1111/1365-2745.13304</w:t>
      </w:r>
    </w:p>
    <w:p w14:paraId="752440E6" w14:textId="77777777" w:rsidR="00DB3393" w:rsidRPr="00DB3393" w:rsidRDefault="00DB3393" w:rsidP="00DB3393">
      <w:pPr>
        <w:widowControl w:val="0"/>
        <w:autoSpaceDE w:val="0"/>
        <w:autoSpaceDN w:val="0"/>
        <w:adjustRightInd w:val="0"/>
        <w:rPr>
          <w:noProof/>
        </w:rPr>
      </w:pPr>
      <w:r w:rsidRPr="00DB3393">
        <w:rPr>
          <w:noProof/>
        </w:rPr>
        <w:t>Valiela I, Teal JM, Deuser WG. 1978. The Nature of Growth Forms in the Salt Marsh Grass Spartina alterniflora. Am. Nat. 112:461–470. [accessed 2020 Nov 8]. https://www.journals.uchicago.edu/doi/abs/10.1086/283290</w:t>
      </w:r>
    </w:p>
    <w:p w14:paraId="0ADAA64D" w14:textId="77777777" w:rsidR="00DB3393" w:rsidRPr="00DB3393" w:rsidRDefault="00DB3393" w:rsidP="00DB3393">
      <w:pPr>
        <w:widowControl w:val="0"/>
        <w:autoSpaceDE w:val="0"/>
        <w:autoSpaceDN w:val="0"/>
        <w:adjustRightInd w:val="0"/>
        <w:rPr>
          <w:noProof/>
        </w:rPr>
      </w:pPr>
      <w:r w:rsidRPr="00DB3393">
        <w:rPr>
          <w:noProof/>
        </w:rPr>
        <w:t>Vavrek M. C., MccGraw J. B., Bennington C. C. 1991. Ecological Genetic Variation in Seed Banks . III . Phenotypic and Genetic Differences Between Young and Old Seed Populations of Carex Bigelowii. Br. Ecol. Soc. 79:645–662.</w:t>
      </w:r>
    </w:p>
    <w:p w14:paraId="012A9D6F" w14:textId="77777777" w:rsidR="00DB3393" w:rsidRPr="00DB3393" w:rsidRDefault="00DB3393" w:rsidP="00DB3393">
      <w:pPr>
        <w:widowControl w:val="0"/>
        <w:autoSpaceDE w:val="0"/>
        <w:autoSpaceDN w:val="0"/>
        <w:adjustRightInd w:val="0"/>
        <w:rPr>
          <w:noProof/>
        </w:rPr>
      </w:pPr>
      <w:r w:rsidRPr="00DB3393">
        <w:rPr>
          <w:noProof/>
        </w:rPr>
        <w:t>van der Wal D, Pye K. 2004. Patterns, rates and possible causes of saltmarsh erosion in the Greater Thames area (UK). Geomorphology 61:373–391.</w:t>
      </w:r>
    </w:p>
    <w:p w14:paraId="5AE66D69" w14:textId="77777777" w:rsidR="00DB3393" w:rsidRPr="00DB3393" w:rsidRDefault="00DB3393" w:rsidP="00DB3393">
      <w:pPr>
        <w:widowControl w:val="0"/>
        <w:autoSpaceDE w:val="0"/>
        <w:autoSpaceDN w:val="0"/>
        <w:adjustRightInd w:val="0"/>
        <w:rPr>
          <w:noProof/>
        </w:rPr>
      </w:pPr>
      <w:r w:rsidRPr="00DB3393">
        <w:rPr>
          <w:noProof/>
        </w:rPr>
        <w:t>Waldvogel A, Feldmeyer B, Rolshausen G, Exposito‐Alonso M, Rellstab C, Kofler R, Mock T, Schmid K, Schmitt I, Bataillon T, et al. 2020. Evolutionary genomics can improve prediction of species’ responses to climate change. Evol. Lett. 4:4–18. [accessed 2020 Nov 16]. https://onlinelibrary.wiley.com/doi/10.1002/evl3.154</w:t>
      </w:r>
    </w:p>
    <w:p w14:paraId="550036ED" w14:textId="77777777" w:rsidR="00DB3393" w:rsidRPr="00DB3393" w:rsidRDefault="00DB3393" w:rsidP="00DB3393">
      <w:pPr>
        <w:widowControl w:val="0"/>
        <w:autoSpaceDE w:val="0"/>
        <w:autoSpaceDN w:val="0"/>
        <w:adjustRightInd w:val="0"/>
        <w:rPr>
          <w:noProof/>
        </w:rPr>
      </w:pPr>
      <w:r w:rsidRPr="00DB3393">
        <w:rPr>
          <w:noProof/>
        </w:rPr>
        <w:t>Walker TWN, Weckwerth W, Bragazza L, Fragner L, Forde BG, Ostle NJ, Signarbieux C, Sun X, Ward SE, Bardgett RD. 2019. Plastic and genetic responses of a common sedge to warming have contrasting effects on carbon cycle processes. Penuelas J, editor. Ecol. Lett. 22:159–169. [accessed 2020 Jul 4]. https://onlinelibrary.wiley.com/doi/abs/10.1111/ele.13178</w:t>
      </w:r>
    </w:p>
    <w:p w14:paraId="044808FA" w14:textId="77777777" w:rsidR="00DB3393" w:rsidRPr="00DB3393" w:rsidRDefault="00DB3393" w:rsidP="00DB3393">
      <w:pPr>
        <w:widowControl w:val="0"/>
        <w:autoSpaceDE w:val="0"/>
        <w:autoSpaceDN w:val="0"/>
        <w:adjustRightInd w:val="0"/>
        <w:rPr>
          <w:noProof/>
        </w:rPr>
      </w:pPr>
      <w:r w:rsidRPr="00522535">
        <w:rPr>
          <w:noProof/>
          <w:lang w:val="fr-FR"/>
        </w:rPr>
        <w:t xml:space="preserve">Wang D, Liu D, Shi X, Yang Y, Zhang N, Shang Z. 2020. </w:t>
      </w:r>
      <w:r w:rsidRPr="00DB3393">
        <w:rPr>
          <w:noProof/>
        </w:rPr>
        <w:t>Transcriptome profiling revealed potentially important roles of defensive gene expression in the divergence of insect biotypes: A case study with the cereal aphid Sitobion avenae. BMC Genomics 21:1–15.</w:t>
      </w:r>
    </w:p>
    <w:p w14:paraId="5A8D215B" w14:textId="77777777" w:rsidR="00DB3393" w:rsidRPr="00DB3393" w:rsidRDefault="00DB3393" w:rsidP="00DB3393">
      <w:pPr>
        <w:widowControl w:val="0"/>
        <w:autoSpaceDE w:val="0"/>
        <w:autoSpaceDN w:val="0"/>
        <w:adjustRightInd w:val="0"/>
        <w:rPr>
          <w:noProof/>
        </w:rPr>
      </w:pPr>
      <w:r w:rsidRPr="00DB3393">
        <w:rPr>
          <w:noProof/>
        </w:rPr>
        <w:t>Ware IM, Fitzpatrick CR, Senthilnathan A, Bayliss SLJ, Beals KK, Mueller LO, Summers JL, Wooliver RC, Van Nuland ME, Kinnison MT, et al. 2019. Feedbacks link ecosystem ecology and evolution across spatial and temporal scales: Empirical evidence and future directions. Brunner F, editor. Funct. Ecol. 33:31–42. [accessed 2020 Mar 15]. https://onlinelibrary.wiley.com/doi/abs/10.1111/1365-2435.13267</w:t>
      </w:r>
    </w:p>
    <w:p w14:paraId="73458549" w14:textId="77777777" w:rsidR="00DB3393" w:rsidRPr="00DB3393" w:rsidRDefault="00DB3393" w:rsidP="00DB3393">
      <w:pPr>
        <w:widowControl w:val="0"/>
        <w:autoSpaceDE w:val="0"/>
        <w:autoSpaceDN w:val="0"/>
        <w:adjustRightInd w:val="0"/>
        <w:rPr>
          <w:noProof/>
        </w:rPr>
      </w:pPr>
      <w:r w:rsidRPr="00DB3393">
        <w:rPr>
          <w:noProof/>
        </w:rPr>
        <w:t>Weider LJ, Jeyasingh PD, Frisch D. 2018a. Evolutionary aspects of resurrection ecology: Progress, scope, and applications-An overview. Evol. Appl. 11:3–10. [accessed 2020 Apr 2]. http://doi.wiley.com/10.1111/eva.12563</w:t>
      </w:r>
    </w:p>
    <w:p w14:paraId="4D172A92" w14:textId="77777777" w:rsidR="00DB3393" w:rsidRPr="00DB3393" w:rsidRDefault="00DB3393" w:rsidP="00DB3393">
      <w:pPr>
        <w:widowControl w:val="0"/>
        <w:autoSpaceDE w:val="0"/>
        <w:autoSpaceDN w:val="0"/>
        <w:adjustRightInd w:val="0"/>
        <w:rPr>
          <w:noProof/>
        </w:rPr>
      </w:pPr>
      <w:r w:rsidRPr="00DB3393">
        <w:rPr>
          <w:noProof/>
        </w:rPr>
        <w:t>Weider LJ, Jeyasingh PD, Frisch D. 2018b. Evolutionary aspects of resurrection ecology: Progress, scope, and applications-An overview. Evol. Appl. 11:3–10. [accessed 2018 Sep 9]. http://doi.wiley.com/10.1111/eva.12563</w:t>
      </w:r>
    </w:p>
    <w:p w14:paraId="0CC8EFFE" w14:textId="77777777" w:rsidR="00DB3393" w:rsidRPr="00DB3393" w:rsidRDefault="00DB3393" w:rsidP="00DB3393">
      <w:pPr>
        <w:widowControl w:val="0"/>
        <w:autoSpaceDE w:val="0"/>
        <w:autoSpaceDN w:val="0"/>
        <w:adjustRightInd w:val="0"/>
        <w:rPr>
          <w:noProof/>
        </w:rPr>
      </w:pPr>
      <w:r w:rsidRPr="00DB3393">
        <w:rPr>
          <w:noProof/>
        </w:rPr>
        <w:t>Weider LJ, Lampert W, Wessels M, Colbourne JK, Limburg P. 1997. Long-term genetic shifts in a microcrustacean egg bank associated with anthropogenic changes in the Lake Constance ecosystem. Proc. R. Soc. B Biol. Sci. 264:1613–1618.</w:t>
      </w:r>
    </w:p>
    <w:p w14:paraId="13ABABA8" w14:textId="77777777" w:rsidR="00DB3393" w:rsidRPr="00DB3393" w:rsidRDefault="00DB3393" w:rsidP="00DB3393">
      <w:pPr>
        <w:widowControl w:val="0"/>
        <w:autoSpaceDE w:val="0"/>
        <w:autoSpaceDN w:val="0"/>
        <w:adjustRightInd w:val="0"/>
        <w:rPr>
          <w:noProof/>
        </w:rPr>
      </w:pPr>
      <w:r w:rsidRPr="00DB3393">
        <w:rPr>
          <w:noProof/>
        </w:rPr>
        <w:t>Wiens JJ. 2016. Climate-Related Local Extinctions Are Already Widespread among Plant and Animal Species. Barnosky A, editor. PLOS Biol. 14:e2001104. [accessed 2018 Aug 26]. http://dx.plos.org/10.1371/journal.pbio.2001104</w:t>
      </w:r>
    </w:p>
    <w:p w14:paraId="3BE51157" w14:textId="77777777" w:rsidR="00DB3393" w:rsidRPr="00DB3393" w:rsidRDefault="00DB3393" w:rsidP="00DB3393">
      <w:pPr>
        <w:widowControl w:val="0"/>
        <w:autoSpaceDE w:val="0"/>
        <w:autoSpaceDN w:val="0"/>
        <w:adjustRightInd w:val="0"/>
        <w:rPr>
          <w:noProof/>
        </w:rPr>
      </w:pPr>
      <w:r w:rsidRPr="00DB3393">
        <w:rPr>
          <w:noProof/>
        </w:rPr>
        <w:lastRenderedPageBreak/>
        <w:t>Wills SA, Needelman BA, Weil RR. 2017. Archives of Agronomy and Soil Science Carbon distribution in restored and reference marshes at Blackwater National Wildlife Refuge Carbon distribution in restored and reference marshes at Blackwater National Wildlife Refuge. [accessed 2017 Apr 7]. http://www.tandfonline.com/action/journalInformation?journalCode=gags20</w:t>
      </w:r>
    </w:p>
    <w:p w14:paraId="5DD7111E" w14:textId="77777777" w:rsidR="00DB3393" w:rsidRPr="00DB3393" w:rsidRDefault="00DB3393" w:rsidP="00DB3393">
      <w:pPr>
        <w:widowControl w:val="0"/>
        <w:autoSpaceDE w:val="0"/>
        <w:autoSpaceDN w:val="0"/>
        <w:adjustRightInd w:val="0"/>
        <w:rPr>
          <w:noProof/>
        </w:rPr>
      </w:pPr>
      <w:r w:rsidRPr="00DB3393">
        <w:rPr>
          <w:noProof/>
        </w:rPr>
        <w:t>Wooliver R, Tittes SB, Sheth SN. 2020 Feb 14. A resurrection study reveals limited evolution of thermal performance in response to recent climate change across the geographic range of the scarlet monkeyflower. bioRxiv:2020.02.14.934166.</w:t>
      </w:r>
    </w:p>
    <w:p w14:paraId="1EB895ED" w14:textId="77777777" w:rsidR="00DB3393" w:rsidRPr="00DB3393" w:rsidRDefault="00DB3393" w:rsidP="00DB3393">
      <w:pPr>
        <w:widowControl w:val="0"/>
        <w:autoSpaceDE w:val="0"/>
        <w:autoSpaceDN w:val="0"/>
        <w:adjustRightInd w:val="0"/>
        <w:rPr>
          <w:noProof/>
        </w:rPr>
      </w:pPr>
      <w:r w:rsidRPr="00DB3393">
        <w:rPr>
          <w:noProof/>
        </w:rPr>
        <w:t>Wright S. 1950. Genetical Structure of Populations. Nature 166:247–249.</w:t>
      </w:r>
    </w:p>
    <w:p w14:paraId="2A5C5966" w14:textId="77777777" w:rsidR="00DB3393" w:rsidRPr="00DB3393" w:rsidRDefault="00DB3393" w:rsidP="00DB3393">
      <w:pPr>
        <w:widowControl w:val="0"/>
        <w:autoSpaceDE w:val="0"/>
        <w:autoSpaceDN w:val="0"/>
        <w:adjustRightInd w:val="0"/>
        <w:rPr>
          <w:noProof/>
        </w:rPr>
      </w:pPr>
      <w:r w:rsidRPr="00DB3393">
        <w:rPr>
          <w:noProof/>
        </w:rPr>
        <w:t>Yin J. 2012. Century to multi-century sea level rise projections from CMIP5 models. Geophys. Res. Lett. 39:n/a-n/a. [accessed 2018 Aug 25]. http://doi.wiley.com/10.1029/2012GL052947</w:t>
      </w:r>
    </w:p>
    <w:p w14:paraId="33DE6FA7" w14:textId="77777777" w:rsidR="00DB3393" w:rsidRPr="00DB3393" w:rsidRDefault="00DB3393" w:rsidP="00DB3393">
      <w:pPr>
        <w:widowControl w:val="0"/>
        <w:autoSpaceDE w:val="0"/>
        <w:autoSpaceDN w:val="0"/>
        <w:adjustRightInd w:val="0"/>
        <w:rPr>
          <w:noProof/>
        </w:rPr>
      </w:pPr>
      <w:r w:rsidRPr="00DB3393">
        <w:rPr>
          <w:noProof/>
        </w:rPr>
        <w:t xml:space="preserve">Yousey AM, Chowdhury PR, Biddinger N, Shaw JH, Jeyasingh PD, Weider LJ. 2018. Resurrected ‘ancient’ </w:t>
      </w:r>
      <w:r w:rsidRPr="00DB3393">
        <w:rPr>
          <w:i/>
          <w:iCs/>
          <w:noProof/>
        </w:rPr>
        <w:t>Daphnia</w:t>
      </w:r>
      <w:r w:rsidRPr="00DB3393">
        <w:rPr>
          <w:noProof/>
        </w:rPr>
        <w:t xml:space="preserve"> genotypes show reduced thermal stress tolerance compared to modern descendants. R. Soc. Open Sci. 5:172193. [accessed 2019 Jun 30]. http://rsos.royalsocietypublishing.org/lookup/doi/10.1098/rsos.172193</w:t>
      </w:r>
    </w:p>
    <w:p w14:paraId="776E2C16" w14:textId="77777777" w:rsidR="00DB3393" w:rsidRPr="00DB3393" w:rsidRDefault="00DB3393" w:rsidP="00DB3393">
      <w:pPr>
        <w:widowControl w:val="0"/>
        <w:autoSpaceDE w:val="0"/>
        <w:autoSpaceDN w:val="0"/>
        <w:adjustRightInd w:val="0"/>
        <w:rPr>
          <w:noProof/>
        </w:rPr>
      </w:pPr>
      <w:r w:rsidRPr="00DB3393">
        <w:rPr>
          <w:noProof/>
        </w:rPr>
        <w:t xml:space="preserve">Zhang C, Jansen M, De Meester L, Stoks R. 2018. Thermal evolution offsets the elevated toxicity of a contaminant under warming: A resurrection study in </w:t>
      </w:r>
      <w:r w:rsidRPr="00DB3393">
        <w:rPr>
          <w:i/>
          <w:iCs/>
          <w:noProof/>
        </w:rPr>
        <w:t>Daphnia magna</w:t>
      </w:r>
      <w:r w:rsidRPr="00DB3393">
        <w:rPr>
          <w:noProof/>
        </w:rPr>
        <w:t>. Evol. Appl. 11:1425–1436. [accessed 2020 Apr 7]. http://doi.wiley.com/10.1111/eva.12637</w:t>
      </w:r>
    </w:p>
    <w:p w14:paraId="6DCF129E" w14:textId="77777777" w:rsidR="00427DEC" w:rsidRDefault="00427DEC" w:rsidP="00427DEC">
      <w:r>
        <w:fldChar w:fldCharType="end"/>
      </w:r>
    </w:p>
    <w:p w14:paraId="3C0A2B6D" w14:textId="77777777" w:rsidR="00427DEC" w:rsidRDefault="00427DEC" w:rsidP="00427DEC"/>
    <w:p w14:paraId="6D30C5BE" w14:textId="77777777" w:rsidR="00427DEC" w:rsidRDefault="00427DEC" w:rsidP="00427DEC"/>
    <w:p w14:paraId="031EFF5D" w14:textId="77777777" w:rsidR="00427DEC" w:rsidRDefault="00427DEC" w:rsidP="00427DEC"/>
    <w:p w14:paraId="573757A5" w14:textId="77777777" w:rsidR="00427DEC" w:rsidRDefault="00427DEC" w:rsidP="00427DEC"/>
    <w:p w14:paraId="012A2C04" w14:textId="77777777" w:rsidR="00427DEC" w:rsidRDefault="00427DEC" w:rsidP="00427DEC"/>
    <w:p w14:paraId="49E73C1E" w14:textId="77777777" w:rsidR="00427DEC" w:rsidRDefault="00427DEC" w:rsidP="00427DEC"/>
    <w:p w14:paraId="46FA1A40" w14:textId="77777777" w:rsidR="00427DEC" w:rsidRDefault="00427DEC" w:rsidP="00427DEC"/>
    <w:p w14:paraId="03CDD5E8" w14:textId="77777777" w:rsidR="00427DEC" w:rsidRDefault="00427DEC" w:rsidP="00427DEC"/>
    <w:p w14:paraId="0A93D1CB" w14:textId="77777777" w:rsidR="00427DEC" w:rsidRDefault="00427DEC" w:rsidP="00427DEC"/>
    <w:p w14:paraId="63E4082D" w14:textId="77777777" w:rsidR="00427DEC" w:rsidRDefault="00427DEC" w:rsidP="00427DEC"/>
    <w:p w14:paraId="3E1A7F5D" w14:textId="77777777" w:rsidR="00427DEC" w:rsidRDefault="00427DEC" w:rsidP="00427DEC"/>
    <w:p w14:paraId="1994E489" w14:textId="77777777" w:rsidR="00427DEC" w:rsidRDefault="00427DEC" w:rsidP="00427DEC"/>
    <w:p w14:paraId="001015C5" w14:textId="77777777" w:rsidR="00427DEC" w:rsidRDefault="00427DEC" w:rsidP="00427DEC"/>
    <w:p w14:paraId="041FCA50" w14:textId="77777777" w:rsidR="00427DEC" w:rsidRDefault="00427DEC" w:rsidP="00427DEC"/>
    <w:p w14:paraId="52A104D4" w14:textId="77777777" w:rsidR="00427DEC" w:rsidRDefault="00427DEC" w:rsidP="00427DEC"/>
    <w:p w14:paraId="06430F21" w14:textId="77777777" w:rsidR="00427DEC" w:rsidRDefault="00427DEC" w:rsidP="00427DEC"/>
    <w:p w14:paraId="55A82BA5" w14:textId="77777777" w:rsidR="00427DEC" w:rsidRDefault="00427DEC" w:rsidP="00427DEC"/>
    <w:p w14:paraId="2F9F3DCC" w14:textId="5DBB4BBC" w:rsidR="00427DEC" w:rsidRDefault="00427DEC" w:rsidP="00427DEC"/>
    <w:p w14:paraId="79B3A70B" w14:textId="1CBE1162" w:rsidR="006E2635" w:rsidRDefault="006E2635" w:rsidP="00427DEC"/>
    <w:p w14:paraId="02A2C2AD" w14:textId="77777777" w:rsidR="006A4873" w:rsidRDefault="006A4873" w:rsidP="00145661">
      <w:pPr>
        <w:jc w:val="center"/>
        <w:rPr>
          <w:rStyle w:val="Heading2Char"/>
        </w:rPr>
      </w:pPr>
      <w:bookmarkStart w:id="64" w:name="_Toc57401175"/>
    </w:p>
    <w:p w14:paraId="48D62CCD" w14:textId="3A55A4DF" w:rsidR="00145661" w:rsidRDefault="00145661" w:rsidP="00145661">
      <w:pPr>
        <w:jc w:val="center"/>
        <w:rPr>
          <w:rStyle w:val="Heading2Char"/>
        </w:rPr>
      </w:pPr>
      <w:r>
        <w:rPr>
          <w:rStyle w:val="Heading2Char"/>
        </w:rPr>
        <w:t>A</w:t>
      </w:r>
      <w:r w:rsidRPr="00C86A41">
        <w:rPr>
          <w:rStyle w:val="Heading2Char"/>
        </w:rPr>
        <w:t>ppendix</w:t>
      </w:r>
      <w:bookmarkEnd w:id="64"/>
    </w:p>
    <w:p w14:paraId="5B818B8A" w14:textId="174696C2" w:rsidR="00145661" w:rsidRDefault="00145661" w:rsidP="000B1603">
      <w:pPr>
        <w:pStyle w:val="Caption"/>
      </w:pPr>
      <w:bookmarkStart w:id="65" w:name="_Toc61470687"/>
      <w:r>
        <w:lastRenderedPageBreak/>
        <w:t xml:space="preserve">Table </w:t>
      </w:r>
      <w:r w:rsidR="0019385D">
        <w:t>1</w:t>
      </w:r>
      <w:r>
        <w:t>: Provenance of seeds / seed depth cohorts represented in this study.</w:t>
      </w:r>
      <w:bookmarkEnd w:id="65"/>
      <w:r>
        <w:t xml:space="preserve"> </w:t>
      </w:r>
    </w:p>
    <w:tbl>
      <w:tblPr>
        <w:tblStyle w:val="TableGrid"/>
        <w:tblW w:w="8545" w:type="dxa"/>
        <w:tblLook w:val="04A0" w:firstRow="1" w:lastRow="0" w:firstColumn="1" w:lastColumn="0" w:noHBand="0" w:noVBand="1"/>
      </w:tblPr>
      <w:tblGrid>
        <w:gridCol w:w="1766"/>
        <w:gridCol w:w="1116"/>
        <w:gridCol w:w="1273"/>
        <w:gridCol w:w="1295"/>
        <w:gridCol w:w="937"/>
        <w:gridCol w:w="1078"/>
        <w:gridCol w:w="1080"/>
      </w:tblGrid>
      <w:tr w:rsidR="00DD707B" w:rsidRPr="00145661" w14:paraId="5D41F81B" w14:textId="77777777" w:rsidTr="00237455">
        <w:trPr>
          <w:trHeight w:val="427"/>
        </w:trPr>
        <w:tc>
          <w:tcPr>
            <w:tcW w:w="1766" w:type="dxa"/>
          </w:tcPr>
          <w:p w14:paraId="13D30986" w14:textId="77777777" w:rsidR="00145661" w:rsidRPr="00BD3A94" w:rsidRDefault="00145661" w:rsidP="00E836DC">
            <w:pPr>
              <w:rPr>
                <w:b/>
                <w:bCs/>
                <w:sz w:val="16"/>
                <w:szCs w:val="16"/>
              </w:rPr>
            </w:pPr>
            <w:r w:rsidRPr="00BD3A94">
              <w:rPr>
                <w:b/>
                <w:bCs/>
                <w:sz w:val="16"/>
                <w:szCs w:val="16"/>
              </w:rPr>
              <w:t>Marsh Name</w:t>
            </w:r>
          </w:p>
        </w:tc>
        <w:tc>
          <w:tcPr>
            <w:tcW w:w="1116" w:type="dxa"/>
          </w:tcPr>
          <w:p w14:paraId="22210BBC" w14:textId="77777777" w:rsidR="00145661" w:rsidRPr="00BD3A94" w:rsidRDefault="00145661" w:rsidP="00E836DC">
            <w:pPr>
              <w:rPr>
                <w:b/>
                <w:bCs/>
                <w:sz w:val="16"/>
                <w:szCs w:val="16"/>
              </w:rPr>
            </w:pPr>
            <w:r w:rsidRPr="00BD3A94">
              <w:rPr>
                <w:b/>
                <w:bCs/>
                <w:sz w:val="16"/>
                <w:szCs w:val="16"/>
              </w:rPr>
              <w:t>Shorthand core name</w:t>
            </w:r>
          </w:p>
        </w:tc>
        <w:tc>
          <w:tcPr>
            <w:tcW w:w="1273" w:type="dxa"/>
          </w:tcPr>
          <w:p w14:paraId="68CBEBA8" w14:textId="77777777" w:rsidR="00145661" w:rsidRPr="00BD3A94" w:rsidRDefault="00145661" w:rsidP="00E836DC">
            <w:pPr>
              <w:rPr>
                <w:b/>
                <w:bCs/>
                <w:sz w:val="16"/>
                <w:szCs w:val="16"/>
              </w:rPr>
            </w:pPr>
            <w:r w:rsidRPr="00BD3A94">
              <w:rPr>
                <w:b/>
                <w:bCs/>
                <w:sz w:val="16"/>
                <w:szCs w:val="16"/>
              </w:rPr>
              <w:t>Latitude</w:t>
            </w:r>
          </w:p>
        </w:tc>
        <w:tc>
          <w:tcPr>
            <w:tcW w:w="1295" w:type="dxa"/>
          </w:tcPr>
          <w:p w14:paraId="721C8D5B" w14:textId="77777777" w:rsidR="00145661" w:rsidRPr="00BD3A94" w:rsidRDefault="00145661" w:rsidP="00E836DC">
            <w:pPr>
              <w:rPr>
                <w:b/>
                <w:bCs/>
                <w:sz w:val="16"/>
                <w:szCs w:val="16"/>
              </w:rPr>
            </w:pPr>
            <w:r w:rsidRPr="00BD3A94">
              <w:rPr>
                <w:b/>
                <w:bCs/>
                <w:sz w:val="16"/>
                <w:szCs w:val="16"/>
              </w:rPr>
              <w:t>Longitude</w:t>
            </w:r>
          </w:p>
        </w:tc>
        <w:tc>
          <w:tcPr>
            <w:tcW w:w="937" w:type="dxa"/>
          </w:tcPr>
          <w:p w14:paraId="4C67C987" w14:textId="77777777" w:rsidR="00145661" w:rsidRPr="00BD3A94" w:rsidRDefault="00145661" w:rsidP="00E836DC">
            <w:pPr>
              <w:rPr>
                <w:b/>
                <w:bCs/>
                <w:sz w:val="16"/>
                <w:szCs w:val="16"/>
              </w:rPr>
            </w:pPr>
            <w:r w:rsidRPr="00BD3A94">
              <w:rPr>
                <w:b/>
                <w:bCs/>
                <w:sz w:val="16"/>
                <w:szCs w:val="16"/>
              </w:rPr>
              <w:t>No of samples</w:t>
            </w:r>
          </w:p>
        </w:tc>
        <w:tc>
          <w:tcPr>
            <w:tcW w:w="1078" w:type="dxa"/>
          </w:tcPr>
          <w:p w14:paraId="44AB286B" w14:textId="77777777" w:rsidR="00145661" w:rsidRPr="00BD3A94" w:rsidRDefault="00145661" w:rsidP="00E836DC">
            <w:pPr>
              <w:rPr>
                <w:b/>
                <w:bCs/>
                <w:sz w:val="16"/>
                <w:szCs w:val="16"/>
              </w:rPr>
            </w:pPr>
            <w:r w:rsidRPr="00BD3A94">
              <w:rPr>
                <w:b/>
                <w:bCs/>
                <w:sz w:val="16"/>
                <w:szCs w:val="16"/>
              </w:rPr>
              <w:t>Depth cohorts (cm)</w:t>
            </w:r>
          </w:p>
        </w:tc>
        <w:tc>
          <w:tcPr>
            <w:tcW w:w="1080" w:type="dxa"/>
          </w:tcPr>
          <w:p w14:paraId="753A6BAE" w14:textId="77777777" w:rsidR="00145661" w:rsidRPr="00BD3A94" w:rsidRDefault="00145661" w:rsidP="00E836DC">
            <w:pPr>
              <w:rPr>
                <w:b/>
                <w:bCs/>
                <w:sz w:val="16"/>
                <w:szCs w:val="16"/>
              </w:rPr>
            </w:pPr>
            <w:r w:rsidRPr="00BD3A94">
              <w:rPr>
                <w:b/>
                <w:bCs/>
                <w:sz w:val="16"/>
                <w:szCs w:val="16"/>
              </w:rPr>
              <w:t>Estimated Age</w:t>
            </w:r>
          </w:p>
        </w:tc>
      </w:tr>
      <w:tr w:rsidR="00DD707B" w:rsidRPr="00145661" w14:paraId="723C949A" w14:textId="77777777" w:rsidTr="00237455">
        <w:trPr>
          <w:trHeight w:val="291"/>
        </w:trPr>
        <w:tc>
          <w:tcPr>
            <w:tcW w:w="1766" w:type="dxa"/>
            <w:vMerge w:val="restart"/>
          </w:tcPr>
          <w:p w14:paraId="46D8146D" w14:textId="77777777" w:rsidR="00145661" w:rsidRPr="00BD3A94" w:rsidRDefault="00145661" w:rsidP="00E836DC">
            <w:pPr>
              <w:rPr>
                <w:sz w:val="16"/>
                <w:szCs w:val="16"/>
              </w:rPr>
            </w:pPr>
            <w:r w:rsidRPr="00BD3A94">
              <w:rPr>
                <w:sz w:val="16"/>
                <w:szCs w:val="16"/>
              </w:rPr>
              <w:t>Kirkpatrick Marsh</w:t>
            </w:r>
          </w:p>
          <w:p w14:paraId="6A9473A9" w14:textId="77777777" w:rsidR="00145661" w:rsidRPr="00BD3A94" w:rsidRDefault="00145661" w:rsidP="00E836DC">
            <w:pPr>
              <w:rPr>
                <w:sz w:val="16"/>
                <w:szCs w:val="16"/>
              </w:rPr>
            </w:pPr>
            <w:r w:rsidRPr="00BD3A94">
              <w:rPr>
                <w:sz w:val="16"/>
                <w:szCs w:val="16"/>
              </w:rPr>
              <w:t>SERC (Smithsonian Environmental Research Center)</w:t>
            </w:r>
          </w:p>
          <w:p w14:paraId="5C2600F8" w14:textId="77777777" w:rsidR="00145661" w:rsidRPr="00BD3A94" w:rsidRDefault="00145661" w:rsidP="00E836DC">
            <w:pPr>
              <w:rPr>
                <w:sz w:val="16"/>
                <w:szCs w:val="16"/>
              </w:rPr>
            </w:pPr>
            <w:r w:rsidRPr="00BD3A94">
              <w:rPr>
                <w:sz w:val="16"/>
                <w:szCs w:val="16"/>
              </w:rPr>
              <w:t>“downcore”</w:t>
            </w:r>
          </w:p>
        </w:tc>
        <w:tc>
          <w:tcPr>
            <w:tcW w:w="1116" w:type="dxa"/>
            <w:vMerge w:val="restart"/>
          </w:tcPr>
          <w:p w14:paraId="39001D7C" w14:textId="77777777" w:rsidR="00145661" w:rsidRPr="00BD3A94" w:rsidRDefault="00145661" w:rsidP="00E836DC">
            <w:pPr>
              <w:rPr>
                <w:sz w:val="16"/>
                <w:szCs w:val="16"/>
              </w:rPr>
            </w:pPr>
            <w:r w:rsidRPr="00BD3A94">
              <w:rPr>
                <w:sz w:val="16"/>
                <w:szCs w:val="16"/>
              </w:rPr>
              <w:t>KM1B1</w:t>
            </w:r>
          </w:p>
          <w:p w14:paraId="5477ED65" w14:textId="77777777" w:rsidR="00145661" w:rsidRPr="00BD3A94" w:rsidRDefault="00145661" w:rsidP="00E836DC">
            <w:pPr>
              <w:rPr>
                <w:sz w:val="16"/>
                <w:szCs w:val="16"/>
              </w:rPr>
            </w:pPr>
            <w:r w:rsidRPr="00BD3A94">
              <w:rPr>
                <w:sz w:val="16"/>
                <w:szCs w:val="16"/>
              </w:rPr>
              <w:t>SERC</w:t>
            </w:r>
          </w:p>
          <w:p w14:paraId="17DB233F" w14:textId="77777777" w:rsidR="00145661" w:rsidRPr="00BD3A94" w:rsidRDefault="00145661" w:rsidP="00E836DC">
            <w:pPr>
              <w:rPr>
                <w:sz w:val="16"/>
                <w:szCs w:val="16"/>
              </w:rPr>
            </w:pPr>
          </w:p>
          <w:p w14:paraId="4CE3DC69" w14:textId="77777777" w:rsidR="00145661" w:rsidRPr="00BD3A94" w:rsidRDefault="00145661" w:rsidP="00E836DC">
            <w:pPr>
              <w:rPr>
                <w:sz w:val="16"/>
                <w:szCs w:val="16"/>
              </w:rPr>
            </w:pPr>
          </w:p>
          <w:p w14:paraId="5C8B8EA5" w14:textId="77777777" w:rsidR="00145661" w:rsidRPr="00BD3A94" w:rsidRDefault="00145661" w:rsidP="00E836DC">
            <w:pPr>
              <w:rPr>
                <w:sz w:val="16"/>
                <w:szCs w:val="16"/>
              </w:rPr>
            </w:pPr>
          </w:p>
          <w:p w14:paraId="70EC3C5C" w14:textId="77777777" w:rsidR="00145661" w:rsidRPr="00BD3A94" w:rsidRDefault="00145661" w:rsidP="00E836DC">
            <w:pPr>
              <w:rPr>
                <w:sz w:val="16"/>
                <w:szCs w:val="16"/>
              </w:rPr>
            </w:pPr>
            <w:r w:rsidRPr="00BD3A94">
              <w:rPr>
                <w:sz w:val="16"/>
                <w:szCs w:val="16"/>
              </w:rPr>
              <w:t>dc</w:t>
            </w:r>
          </w:p>
        </w:tc>
        <w:tc>
          <w:tcPr>
            <w:tcW w:w="1273" w:type="dxa"/>
            <w:vMerge w:val="restart"/>
          </w:tcPr>
          <w:p w14:paraId="31D48F42" w14:textId="77777777" w:rsidR="00145661" w:rsidRPr="00BD3A94" w:rsidRDefault="00145661" w:rsidP="00E836DC">
            <w:pPr>
              <w:rPr>
                <w:sz w:val="16"/>
                <w:szCs w:val="16"/>
              </w:rPr>
            </w:pPr>
            <w:r w:rsidRPr="00BD3A94">
              <w:rPr>
                <w:sz w:val="16"/>
                <w:szCs w:val="16"/>
              </w:rPr>
              <w:t>N 38.876008</w:t>
            </w:r>
          </w:p>
          <w:p w14:paraId="428897F1" w14:textId="77777777" w:rsidR="00145661" w:rsidRPr="00BD3A94" w:rsidRDefault="00145661" w:rsidP="00E836DC">
            <w:pPr>
              <w:rPr>
                <w:sz w:val="16"/>
                <w:szCs w:val="16"/>
              </w:rPr>
            </w:pPr>
          </w:p>
          <w:p w14:paraId="0D39BE8A" w14:textId="77777777" w:rsidR="00145661" w:rsidRPr="00BD3A94" w:rsidRDefault="00145661" w:rsidP="00E836DC">
            <w:pPr>
              <w:rPr>
                <w:sz w:val="16"/>
                <w:szCs w:val="16"/>
              </w:rPr>
            </w:pPr>
          </w:p>
          <w:p w14:paraId="7B4F5A45" w14:textId="77777777" w:rsidR="00145661" w:rsidRPr="00BD3A94" w:rsidRDefault="00145661" w:rsidP="00E836DC">
            <w:pPr>
              <w:rPr>
                <w:sz w:val="16"/>
                <w:szCs w:val="16"/>
              </w:rPr>
            </w:pPr>
          </w:p>
          <w:p w14:paraId="2E46F45D" w14:textId="77777777" w:rsidR="00145661" w:rsidRPr="00BD3A94" w:rsidRDefault="00145661" w:rsidP="00E836DC">
            <w:pPr>
              <w:rPr>
                <w:sz w:val="16"/>
                <w:szCs w:val="16"/>
              </w:rPr>
            </w:pPr>
          </w:p>
          <w:p w14:paraId="731971D1" w14:textId="77777777" w:rsidR="00145661" w:rsidRPr="00BD3A94" w:rsidRDefault="00145661" w:rsidP="00E836DC">
            <w:pPr>
              <w:rPr>
                <w:sz w:val="16"/>
                <w:szCs w:val="16"/>
              </w:rPr>
            </w:pPr>
            <w:r w:rsidRPr="00BD3A94">
              <w:rPr>
                <w:sz w:val="16"/>
                <w:szCs w:val="16"/>
              </w:rPr>
              <w:t>N 38.874417</w:t>
            </w:r>
          </w:p>
        </w:tc>
        <w:tc>
          <w:tcPr>
            <w:tcW w:w="1295" w:type="dxa"/>
            <w:vMerge w:val="restart"/>
          </w:tcPr>
          <w:p w14:paraId="32305D8E" w14:textId="77777777" w:rsidR="00145661" w:rsidRPr="00BD3A94" w:rsidRDefault="00145661" w:rsidP="00E836DC">
            <w:pPr>
              <w:rPr>
                <w:sz w:val="16"/>
                <w:szCs w:val="16"/>
              </w:rPr>
            </w:pPr>
            <w:r w:rsidRPr="00BD3A94">
              <w:rPr>
                <w:sz w:val="16"/>
                <w:szCs w:val="16"/>
              </w:rPr>
              <w:t>W 76.549451</w:t>
            </w:r>
          </w:p>
          <w:p w14:paraId="0481E988" w14:textId="77777777" w:rsidR="00145661" w:rsidRPr="00BD3A94" w:rsidRDefault="00145661" w:rsidP="00E836DC">
            <w:pPr>
              <w:rPr>
                <w:sz w:val="16"/>
                <w:szCs w:val="16"/>
              </w:rPr>
            </w:pPr>
          </w:p>
          <w:p w14:paraId="06E8AAD3" w14:textId="77777777" w:rsidR="00145661" w:rsidRPr="00BD3A94" w:rsidRDefault="00145661" w:rsidP="00E836DC">
            <w:pPr>
              <w:rPr>
                <w:sz w:val="16"/>
                <w:szCs w:val="16"/>
              </w:rPr>
            </w:pPr>
          </w:p>
          <w:p w14:paraId="26EE1EC5" w14:textId="77777777" w:rsidR="00145661" w:rsidRPr="00BD3A94" w:rsidRDefault="00145661" w:rsidP="00E836DC">
            <w:pPr>
              <w:rPr>
                <w:sz w:val="16"/>
                <w:szCs w:val="16"/>
              </w:rPr>
            </w:pPr>
          </w:p>
          <w:p w14:paraId="181F354C" w14:textId="77777777" w:rsidR="00145661" w:rsidRPr="00BD3A94" w:rsidRDefault="00145661" w:rsidP="00E836DC">
            <w:pPr>
              <w:rPr>
                <w:sz w:val="16"/>
                <w:szCs w:val="16"/>
              </w:rPr>
            </w:pPr>
          </w:p>
          <w:p w14:paraId="004C7443" w14:textId="77777777" w:rsidR="00145661" w:rsidRPr="00BD3A94" w:rsidRDefault="00145661" w:rsidP="00E836DC">
            <w:pPr>
              <w:rPr>
                <w:sz w:val="16"/>
                <w:szCs w:val="16"/>
              </w:rPr>
            </w:pPr>
            <w:r w:rsidRPr="00BD3A94">
              <w:rPr>
                <w:sz w:val="16"/>
                <w:szCs w:val="16"/>
              </w:rPr>
              <w:t>W 76.548711</w:t>
            </w:r>
          </w:p>
        </w:tc>
        <w:tc>
          <w:tcPr>
            <w:tcW w:w="937" w:type="dxa"/>
          </w:tcPr>
          <w:p w14:paraId="1014E50A" w14:textId="77777777" w:rsidR="00145661" w:rsidRPr="00BD3A94" w:rsidRDefault="00145661" w:rsidP="00E836DC">
            <w:pPr>
              <w:rPr>
                <w:sz w:val="16"/>
                <w:szCs w:val="16"/>
              </w:rPr>
            </w:pPr>
            <w:r w:rsidRPr="00BD3A94">
              <w:rPr>
                <w:sz w:val="16"/>
                <w:szCs w:val="16"/>
              </w:rPr>
              <w:t>138</w:t>
            </w:r>
          </w:p>
        </w:tc>
        <w:tc>
          <w:tcPr>
            <w:tcW w:w="1078" w:type="dxa"/>
          </w:tcPr>
          <w:p w14:paraId="0CA37B0B" w14:textId="77777777" w:rsidR="00145661" w:rsidRPr="00BD3A94" w:rsidRDefault="00145661" w:rsidP="00E836DC">
            <w:pPr>
              <w:rPr>
                <w:sz w:val="16"/>
                <w:szCs w:val="16"/>
              </w:rPr>
            </w:pPr>
            <w:proofErr w:type="spellStart"/>
            <w:proofErr w:type="gramStart"/>
            <w:r w:rsidRPr="00BD3A94">
              <w:rPr>
                <w:sz w:val="16"/>
                <w:szCs w:val="16"/>
                <w:lang w:val="fr-FR"/>
              </w:rPr>
              <w:t>extant</w:t>
            </w:r>
            <w:proofErr w:type="spellEnd"/>
            <w:proofErr w:type="gramEnd"/>
          </w:p>
        </w:tc>
        <w:tc>
          <w:tcPr>
            <w:tcW w:w="1080" w:type="dxa"/>
          </w:tcPr>
          <w:p w14:paraId="76B3FEA2" w14:textId="77777777" w:rsidR="00145661" w:rsidRPr="00BD3A94" w:rsidRDefault="00145661" w:rsidP="00E836DC">
            <w:pPr>
              <w:rPr>
                <w:sz w:val="16"/>
                <w:szCs w:val="16"/>
                <w:lang w:val="fr-FR"/>
              </w:rPr>
            </w:pPr>
            <w:r w:rsidRPr="00BD3A94">
              <w:rPr>
                <w:sz w:val="16"/>
                <w:szCs w:val="16"/>
                <w:lang w:val="fr-FR"/>
              </w:rPr>
              <w:t xml:space="preserve"> --</w:t>
            </w:r>
          </w:p>
        </w:tc>
      </w:tr>
      <w:tr w:rsidR="00DD707B" w:rsidRPr="00145661" w14:paraId="5D487DAD" w14:textId="77777777" w:rsidTr="00237455">
        <w:trPr>
          <w:trHeight w:val="291"/>
        </w:trPr>
        <w:tc>
          <w:tcPr>
            <w:tcW w:w="1766" w:type="dxa"/>
            <w:vMerge/>
          </w:tcPr>
          <w:p w14:paraId="191DBED3" w14:textId="77777777" w:rsidR="00145661" w:rsidRPr="00BD3A94" w:rsidRDefault="00145661" w:rsidP="00E836DC">
            <w:pPr>
              <w:rPr>
                <w:sz w:val="16"/>
                <w:szCs w:val="16"/>
              </w:rPr>
            </w:pPr>
          </w:p>
        </w:tc>
        <w:tc>
          <w:tcPr>
            <w:tcW w:w="1116" w:type="dxa"/>
            <w:vMerge/>
          </w:tcPr>
          <w:p w14:paraId="252E6744" w14:textId="77777777" w:rsidR="00145661" w:rsidRPr="00BD3A94" w:rsidRDefault="00145661" w:rsidP="00E836DC">
            <w:pPr>
              <w:rPr>
                <w:sz w:val="16"/>
                <w:szCs w:val="16"/>
              </w:rPr>
            </w:pPr>
          </w:p>
        </w:tc>
        <w:tc>
          <w:tcPr>
            <w:tcW w:w="1273" w:type="dxa"/>
            <w:vMerge/>
          </w:tcPr>
          <w:p w14:paraId="003C618A" w14:textId="77777777" w:rsidR="00145661" w:rsidRPr="00BD3A94" w:rsidRDefault="00145661" w:rsidP="00E836DC">
            <w:pPr>
              <w:rPr>
                <w:sz w:val="16"/>
                <w:szCs w:val="16"/>
              </w:rPr>
            </w:pPr>
          </w:p>
        </w:tc>
        <w:tc>
          <w:tcPr>
            <w:tcW w:w="1295" w:type="dxa"/>
            <w:vMerge/>
          </w:tcPr>
          <w:p w14:paraId="2776A9B3" w14:textId="77777777" w:rsidR="00145661" w:rsidRPr="00BD3A94" w:rsidRDefault="00145661" w:rsidP="00E836DC">
            <w:pPr>
              <w:rPr>
                <w:sz w:val="16"/>
                <w:szCs w:val="16"/>
              </w:rPr>
            </w:pPr>
          </w:p>
        </w:tc>
        <w:tc>
          <w:tcPr>
            <w:tcW w:w="937" w:type="dxa"/>
          </w:tcPr>
          <w:p w14:paraId="0E590535" w14:textId="77777777" w:rsidR="00145661" w:rsidRPr="00BD3A94" w:rsidRDefault="00145661" w:rsidP="00E836DC">
            <w:pPr>
              <w:rPr>
                <w:sz w:val="16"/>
                <w:szCs w:val="16"/>
              </w:rPr>
            </w:pPr>
            <w:r w:rsidRPr="00BD3A94">
              <w:rPr>
                <w:sz w:val="16"/>
                <w:szCs w:val="16"/>
              </w:rPr>
              <w:t>20</w:t>
            </w:r>
          </w:p>
        </w:tc>
        <w:tc>
          <w:tcPr>
            <w:tcW w:w="1078" w:type="dxa"/>
          </w:tcPr>
          <w:p w14:paraId="08298791" w14:textId="77777777" w:rsidR="00145661" w:rsidRPr="00BD3A94" w:rsidRDefault="00145661" w:rsidP="00E836DC">
            <w:pPr>
              <w:rPr>
                <w:sz w:val="16"/>
                <w:szCs w:val="16"/>
                <w:lang w:val="fr-FR"/>
              </w:rPr>
            </w:pPr>
            <w:r w:rsidRPr="00BD3A94">
              <w:rPr>
                <w:sz w:val="16"/>
                <w:szCs w:val="16"/>
                <w:lang w:val="fr-FR"/>
              </w:rPr>
              <w:t>0-2</w:t>
            </w:r>
          </w:p>
        </w:tc>
        <w:tc>
          <w:tcPr>
            <w:tcW w:w="1080" w:type="dxa"/>
          </w:tcPr>
          <w:p w14:paraId="3C4279D4" w14:textId="77777777" w:rsidR="00145661" w:rsidRPr="00BD3A94" w:rsidRDefault="00145661" w:rsidP="00E836DC">
            <w:pPr>
              <w:rPr>
                <w:sz w:val="16"/>
                <w:szCs w:val="16"/>
                <w:lang w:val="fr-FR"/>
              </w:rPr>
            </w:pPr>
            <w:r w:rsidRPr="00BD3A94">
              <w:rPr>
                <w:sz w:val="16"/>
                <w:szCs w:val="16"/>
                <w:lang w:val="fr-FR"/>
              </w:rPr>
              <w:t>2002 ± 0.1</w:t>
            </w:r>
          </w:p>
        </w:tc>
      </w:tr>
      <w:tr w:rsidR="00DD707B" w:rsidRPr="00145661" w14:paraId="1629D500" w14:textId="77777777" w:rsidTr="00237455">
        <w:trPr>
          <w:trHeight w:val="291"/>
        </w:trPr>
        <w:tc>
          <w:tcPr>
            <w:tcW w:w="1766" w:type="dxa"/>
            <w:vMerge/>
          </w:tcPr>
          <w:p w14:paraId="410A3083" w14:textId="77777777" w:rsidR="00145661" w:rsidRPr="00BD3A94" w:rsidRDefault="00145661" w:rsidP="00E836DC">
            <w:pPr>
              <w:rPr>
                <w:sz w:val="16"/>
                <w:szCs w:val="16"/>
              </w:rPr>
            </w:pPr>
          </w:p>
        </w:tc>
        <w:tc>
          <w:tcPr>
            <w:tcW w:w="1116" w:type="dxa"/>
            <w:vMerge/>
          </w:tcPr>
          <w:p w14:paraId="3EF3E330" w14:textId="77777777" w:rsidR="00145661" w:rsidRPr="00BD3A94" w:rsidRDefault="00145661" w:rsidP="00E836DC">
            <w:pPr>
              <w:rPr>
                <w:sz w:val="16"/>
                <w:szCs w:val="16"/>
              </w:rPr>
            </w:pPr>
          </w:p>
        </w:tc>
        <w:tc>
          <w:tcPr>
            <w:tcW w:w="1273" w:type="dxa"/>
            <w:vMerge/>
          </w:tcPr>
          <w:p w14:paraId="2D5F7ADC" w14:textId="77777777" w:rsidR="00145661" w:rsidRPr="00BD3A94" w:rsidRDefault="00145661" w:rsidP="00E836DC">
            <w:pPr>
              <w:rPr>
                <w:sz w:val="16"/>
                <w:szCs w:val="16"/>
              </w:rPr>
            </w:pPr>
          </w:p>
        </w:tc>
        <w:tc>
          <w:tcPr>
            <w:tcW w:w="1295" w:type="dxa"/>
            <w:vMerge/>
          </w:tcPr>
          <w:p w14:paraId="42F91C45" w14:textId="77777777" w:rsidR="00145661" w:rsidRPr="00BD3A94" w:rsidRDefault="00145661" w:rsidP="00E836DC">
            <w:pPr>
              <w:rPr>
                <w:sz w:val="16"/>
                <w:szCs w:val="16"/>
              </w:rPr>
            </w:pPr>
          </w:p>
        </w:tc>
        <w:tc>
          <w:tcPr>
            <w:tcW w:w="937" w:type="dxa"/>
          </w:tcPr>
          <w:p w14:paraId="69BE4E71" w14:textId="77777777" w:rsidR="00145661" w:rsidRPr="00BD3A94" w:rsidRDefault="00145661" w:rsidP="00E836DC">
            <w:pPr>
              <w:rPr>
                <w:sz w:val="16"/>
                <w:szCs w:val="16"/>
              </w:rPr>
            </w:pPr>
            <w:r w:rsidRPr="00BD3A94">
              <w:rPr>
                <w:sz w:val="16"/>
                <w:szCs w:val="16"/>
              </w:rPr>
              <w:t>1</w:t>
            </w:r>
          </w:p>
        </w:tc>
        <w:tc>
          <w:tcPr>
            <w:tcW w:w="1078" w:type="dxa"/>
          </w:tcPr>
          <w:p w14:paraId="44D43AEA" w14:textId="77777777" w:rsidR="00145661" w:rsidRPr="00BD3A94" w:rsidRDefault="00145661" w:rsidP="00E836DC">
            <w:pPr>
              <w:rPr>
                <w:sz w:val="16"/>
                <w:szCs w:val="16"/>
                <w:lang w:val="fr-FR"/>
              </w:rPr>
            </w:pPr>
            <w:r w:rsidRPr="00BD3A94">
              <w:rPr>
                <w:sz w:val="16"/>
                <w:szCs w:val="16"/>
                <w:lang w:val="fr-FR"/>
              </w:rPr>
              <w:t>0-3.5</w:t>
            </w:r>
          </w:p>
        </w:tc>
        <w:tc>
          <w:tcPr>
            <w:tcW w:w="1080" w:type="dxa"/>
          </w:tcPr>
          <w:p w14:paraId="1CE4F222" w14:textId="77777777" w:rsidR="00145661" w:rsidRPr="00BD3A94" w:rsidRDefault="00145661" w:rsidP="00E836DC">
            <w:pPr>
              <w:rPr>
                <w:sz w:val="16"/>
                <w:szCs w:val="16"/>
                <w:lang w:val="fr-FR"/>
              </w:rPr>
            </w:pPr>
            <w:r w:rsidRPr="00BD3A94">
              <w:rPr>
                <w:sz w:val="16"/>
                <w:szCs w:val="16"/>
                <w:lang w:val="fr-FR"/>
              </w:rPr>
              <w:t>2002 ± 0.1</w:t>
            </w:r>
          </w:p>
        </w:tc>
      </w:tr>
      <w:tr w:rsidR="00DD707B" w:rsidRPr="00145661" w14:paraId="095A6AA7" w14:textId="77777777" w:rsidTr="00237455">
        <w:trPr>
          <w:trHeight w:val="291"/>
        </w:trPr>
        <w:tc>
          <w:tcPr>
            <w:tcW w:w="1766" w:type="dxa"/>
            <w:vMerge/>
          </w:tcPr>
          <w:p w14:paraId="5DDD21E3" w14:textId="77777777" w:rsidR="00145661" w:rsidRPr="00BD3A94" w:rsidRDefault="00145661" w:rsidP="00E836DC">
            <w:pPr>
              <w:rPr>
                <w:sz w:val="16"/>
                <w:szCs w:val="16"/>
              </w:rPr>
            </w:pPr>
          </w:p>
        </w:tc>
        <w:tc>
          <w:tcPr>
            <w:tcW w:w="1116" w:type="dxa"/>
            <w:vMerge/>
          </w:tcPr>
          <w:p w14:paraId="0769E6D9" w14:textId="77777777" w:rsidR="00145661" w:rsidRPr="00BD3A94" w:rsidRDefault="00145661" w:rsidP="00E836DC">
            <w:pPr>
              <w:rPr>
                <w:sz w:val="16"/>
                <w:szCs w:val="16"/>
              </w:rPr>
            </w:pPr>
          </w:p>
        </w:tc>
        <w:tc>
          <w:tcPr>
            <w:tcW w:w="1273" w:type="dxa"/>
            <w:vMerge/>
          </w:tcPr>
          <w:p w14:paraId="04C9BD18" w14:textId="77777777" w:rsidR="00145661" w:rsidRPr="00BD3A94" w:rsidRDefault="00145661" w:rsidP="00E836DC">
            <w:pPr>
              <w:rPr>
                <w:sz w:val="16"/>
                <w:szCs w:val="16"/>
              </w:rPr>
            </w:pPr>
          </w:p>
        </w:tc>
        <w:tc>
          <w:tcPr>
            <w:tcW w:w="1295" w:type="dxa"/>
            <w:vMerge/>
          </w:tcPr>
          <w:p w14:paraId="4A680647" w14:textId="77777777" w:rsidR="00145661" w:rsidRPr="00BD3A94" w:rsidRDefault="00145661" w:rsidP="00E836DC">
            <w:pPr>
              <w:rPr>
                <w:sz w:val="16"/>
                <w:szCs w:val="16"/>
              </w:rPr>
            </w:pPr>
          </w:p>
        </w:tc>
        <w:tc>
          <w:tcPr>
            <w:tcW w:w="937" w:type="dxa"/>
          </w:tcPr>
          <w:p w14:paraId="13C5B35A" w14:textId="77777777" w:rsidR="00145661" w:rsidRPr="00BD3A94" w:rsidRDefault="00145661" w:rsidP="00E836DC">
            <w:pPr>
              <w:rPr>
                <w:sz w:val="16"/>
                <w:szCs w:val="16"/>
              </w:rPr>
            </w:pPr>
            <w:r w:rsidRPr="00BD3A94">
              <w:rPr>
                <w:sz w:val="16"/>
                <w:szCs w:val="16"/>
              </w:rPr>
              <w:t>7</w:t>
            </w:r>
          </w:p>
        </w:tc>
        <w:tc>
          <w:tcPr>
            <w:tcW w:w="1078" w:type="dxa"/>
          </w:tcPr>
          <w:p w14:paraId="227E4A34" w14:textId="77777777" w:rsidR="00145661" w:rsidRPr="00BD3A94" w:rsidRDefault="00145661" w:rsidP="00E836DC">
            <w:pPr>
              <w:rPr>
                <w:sz w:val="16"/>
                <w:szCs w:val="16"/>
                <w:lang w:val="fr-FR"/>
              </w:rPr>
            </w:pPr>
            <w:r w:rsidRPr="00BD3A94">
              <w:rPr>
                <w:sz w:val="16"/>
                <w:szCs w:val="16"/>
                <w:lang w:val="fr-FR"/>
              </w:rPr>
              <w:t>2-4</w:t>
            </w:r>
          </w:p>
        </w:tc>
        <w:tc>
          <w:tcPr>
            <w:tcW w:w="1080" w:type="dxa"/>
          </w:tcPr>
          <w:p w14:paraId="61F183CE" w14:textId="77777777" w:rsidR="00145661" w:rsidRPr="00BD3A94" w:rsidRDefault="00145661" w:rsidP="00E836DC">
            <w:pPr>
              <w:rPr>
                <w:sz w:val="16"/>
                <w:szCs w:val="16"/>
                <w:lang w:val="fr-FR"/>
              </w:rPr>
            </w:pPr>
            <w:r w:rsidRPr="00BD3A94">
              <w:rPr>
                <w:sz w:val="16"/>
                <w:szCs w:val="16"/>
                <w:lang w:val="fr-FR"/>
              </w:rPr>
              <w:t>1998 ± 0.4</w:t>
            </w:r>
          </w:p>
        </w:tc>
      </w:tr>
      <w:tr w:rsidR="00DD707B" w:rsidRPr="00145661" w14:paraId="2285AC3E" w14:textId="77777777" w:rsidTr="00237455">
        <w:trPr>
          <w:trHeight w:val="291"/>
        </w:trPr>
        <w:tc>
          <w:tcPr>
            <w:tcW w:w="1766" w:type="dxa"/>
            <w:vMerge/>
          </w:tcPr>
          <w:p w14:paraId="6CBA42F6" w14:textId="77777777" w:rsidR="00145661" w:rsidRPr="00BD3A94" w:rsidRDefault="00145661" w:rsidP="00E836DC">
            <w:pPr>
              <w:rPr>
                <w:sz w:val="16"/>
                <w:szCs w:val="16"/>
              </w:rPr>
            </w:pPr>
          </w:p>
        </w:tc>
        <w:tc>
          <w:tcPr>
            <w:tcW w:w="1116" w:type="dxa"/>
            <w:vMerge/>
          </w:tcPr>
          <w:p w14:paraId="40A7BD58" w14:textId="77777777" w:rsidR="00145661" w:rsidRPr="00BD3A94" w:rsidRDefault="00145661" w:rsidP="00E836DC">
            <w:pPr>
              <w:rPr>
                <w:sz w:val="16"/>
                <w:szCs w:val="16"/>
              </w:rPr>
            </w:pPr>
          </w:p>
        </w:tc>
        <w:tc>
          <w:tcPr>
            <w:tcW w:w="1273" w:type="dxa"/>
            <w:vMerge/>
          </w:tcPr>
          <w:p w14:paraId="7E17BB0C" w14:textId="77777777" w:rsidR="00145661" w:rsidRPr="00BD3A94" w:rsidRDefault="00145661" w:rsidP="00E836DC">
            <w:pPr>
              <w:rPr>
                <w:sz w:val="16"/>
                <w:szCs w:val="16"/>
              </w:rPr>
            </w:pPr>
          </w:p>
        </w:tc>
        <w:tc>
          <w:tcPr>
            <w:tcW w:w="1295" w:type="dxa"/>
            <w:vMerge/>
          </w:tcPr>
          <w:p w14:paraId="6F6FB2A5" w14:textId="77777777" w:rsidR="00145661" w:rsidRPr="00BD3A94" w:rsidRDefault="00145661" w:rsidP="00E836DC">
            <w:pPr>
              <w:rPr>
                <w:sz w:val="16"/>
                <w:szCs w:val="16"/>
              </w:rPr>
            </w:pPr>
          </w:p>
        </w:tc>
        <w:tc>
          <w:tcPr>
            <w:tcW w:w="937" w:type="dxa"/>
          </w:tcPr>
          <w:p w14:paraId="2B254460" w14:textId="77777777" w:rsidR="00145661" w:rsidRPr="00BD3A94" w:rsidRDefault="00145661" w:rsidP="00E836DC">
            <w:pPr>
              <w:rPr>
                <w:sz w:val="16"/>
                <w:szCs w:val="16"/>
              </w:rPr>
            </w:pPr>
            <w:r w:rsidRPr="00BD3A94">
              <w:rPr>
                <w:sz w:val="16"/>
                <w:szCs w:val="16"/>
              </w:rPr>
              <w:t>5</w:t>
            </w:r>
          </w:p>
        </w:tc>
        <w:tc>
          <w:tcPr>
            <w:tcW w:w="1078" w:type="dxa"/>
          </w:tcPr>
          <w:p w14:paraId="4FBCE806" w14:textId="77777777" w:rsidR="00145661" w:rsidRPr="00BD3A94" w:rsidRDefault="00145661" w:rsidP="00E836DC">
            <w:pPr>
              <w:rPr>
                <w:sz w:val="16"/>
                <w:szCs w:val="16"/>
                <w:lang w:val="fr-FR"/>
              </w:rPr>
            </w:pPr>
            <w:r w:rsidRPr="00BD3A94">
              <w:rPr>
                <w:sz w:val="16"/>
                <w:szCs w:val="16"/>
                <w:lang w:val="fr-FR"/>
              </w:rPr>
              <w:t>8-10</w:t>
            </w:r>
          </w:p>
        </w:tc>
        <w:tc>
          <w:tcPr>
            <w:tcW w:w="1080" w:type="dxa"/>
          </w:tcPr>
          <w:p w14:paraId="1D1DFD28" w14:textId="77777777" w:rsidR="00145661" w:rsidRPr="00BD3A94" w:rsidRDefault="00145661" w:rsidP="00E836DC">
            <w:pPr>
              <w:rPr>
                <w:sz w:val="16"/>
                <w:szCs w:val="16"/>
                <w:lang w:val="fr-FR"/>
              </w:rPr>
            </w:pPr>
            <w:r w:rsidRPr="00BD3A94">
              <w:rPr>
                <w:sz w:val="16"/>
                <w:szCs w:val="16"/>
                <w:lang w:val="fr-FR"/>
              </w:rPr>
              <w:t>1984 ± 1.2</w:t>
            </w:r>
          </w:p>
        </w:tc>
      </w:tr>
      <w:tr w:rsidR="00DD707B" w:rsidRPr="00145661" w14:paraId="2C69A917" w14:textId="77777777" w:rsidTr="00237455">
        <w:trPr>
          <w:trHeight w:val="291"/>
        </w:trPr>
        <w:tc>
          <w:tcPr>
            <w:tcW w:w="1766" w:type="dxa"/>
            <w:vMerge/>
          </w:tcPr>
          <w:p w14:paraId="7D2D8FA6" w14:textId="77777777" w:rsidR="00145661" w:rsidRPr="00BD3A94" w:rsidRDefault="00145661" w:rsidP="00E836DC">
            <w:pPr>
              <w:rPr>
                <w:sz w:val="16"/>
                <w:szCs w:val="16"/>
              </w:rPr>
            </w:pPr>
          </w:p>
        </w:tc>
        <w:tc>
          <w:tcPr>
            <w:tcW w:w="1116" w:type="dxa"/>
            <w:vMerge/>
          </w:tcPr>
          <w:p w14:paraId="57ECDE4C" w14:textId="77777777" w:rsidR="00145661" w:rsidRPr="00BD3A94" w:rsidRDefault="00145661" w:rsidP="00E836DC">
            <w:pPr>
              <w:rPr>
                <w:sz w:val="16"/>
                <w:szCs w:val="16"/>
              </w:rPr>
            </w:pPr>
          </w:p>
        </w:tc>
        <w:tc>
          <w:tcPr>
            <w:tcW w:w="1273" w:type="dxa"/>
            <w:vMerge/>
          </w:tcPr>
          <w:p w14:paraId="3518E15A" w14:textId="77777777" w:rsidR="00145661" w:rsidRPr="00BD3A94" w:rsidRDefault="00145661" w:rsidP="00E836DC">
            <w:pPr>
              <w:rPr>
                <w:sz w:val="16"/>
                <w:szCs w:val="16"/>
              </w:rPr>
            </w:pPr>
          </w:p>
        </w:tc>
        <w:tc>
          <w:tcPr>
            <w:tcW w:w="1295" w:type="dxa"/>
            <w:vMerge/>
          </w:tcPr>
          <w:p w14:paraId="168A0813" w14:textId="77777777" w:rsidR="00145661" w:rsidRPr="00BD3A94" w:rsidRDefault="00145661" w:rsidP="00E836DC">
            <w:pPr>
              <w:rPr>
                <w:sz w:val="16"/>
                <w:szCs w:val="16"/>
              </w:rPr>
            </w:pPr>
          </w:p>
        </w:tc>
        <w:tc>
          <w:tcPr>
            <w:tcW w:w="937" w:type="dxa"/>
          </w:tcPr>
          <w:p w14:paraId="4864743A" w14:textId="77777777" w:rsidR="00145661" w:rsidRPr="00BD3A94" w:rsidRDefault="00145661" w:rsidP="00E836DC">
            <w:pPr>
              <w:rPr>
                <w:sz w:val="16"/>
                <w:szCs w:val="16"/>
              </w:rPr>
            </w:pPr>
            <w:r w:rsidRPr="00BD3A94">
              <w:rPr>
                <w:sz w:val="16"/>
                <w:szCs w:val="16"/>
              </w:rPr>
              <w:t>31</w:t>
            </w:r>
          </w:p>
        </w:tc>
        <w:tc>
          <w:tcPr>
            <w:tcW w:w="1078" w:type="dxa"/>
          </w:tcPr>
          <w:p w14:paraId="50CBBF2B" w14:textId="77777777" w:rsidR="00145661" w:rsidRPr="00BD3A94" w:rsidRDefault="00145661" w:rsidP="00E836DC">
            <w:pPr>
              <w:rPr>
                <w:sz w:val="16"/>
                <w:szCs w:val="16"/>
                <w:lang w:val="fr-FR"/>
              </w:rPr>
            </w:pPr>
            <w:r w:rsidRPr="00BD3A94">
              <w:rPr>
                <w:sz w:val="16"/>
                <w:szCs w:val="16"/>
                <w:lang w:val="fr-FR"/>
              </w:rPr>
              <w:t>12-14</w:t>
            </w:r>
          </w:p>
        </w:tc>
        <w:tc>
          <w:tcPr>
            <w:tcW w:w="1080" w:type="dxa"/>
          </w:tcPr>
          <w:p w14:paraId="3371B641" w14:textId="77777777" w:rsidR="00145661" w:rsidRPr="00BD3A94" w:rsidRDefault="00145661" w:rsidP="00E836DC">
            <w:pPr>
              <w:rPr>
                <w:sz w:val="16"/>
                <w:szCs w:val="16"/>
                <w:lang w:val="fr-FR"/>
              </w:rPr>
            </w:pPr>
            <w:r w:rsidRPr="00BD3A94">
              <w:rPr>
                <w:sz w:val="16"/>
                <w:szCs w:val="16"/>
                <w:lang w:val="fr-FR"/>
              </w:rPr>
              <w:t>1963 ± 3.0</w:t>
            </w:r>
          </w:p>
        </w:tc>
      </w:tr>
      <w:tr w:rsidR="00DD707B" w:rsidRPr="00145661" w14:paraId="695A0FA0" w14:textId="77777777" w:rsidTr="00237455">
        <w:trPr>
          <w:trHeight w:val="291"/>
        </w:trPr>
        <w:tc>
          <w:tcPr>
            <w:tcW w:w="1766" w:type="dxa"/>
            <w:vMerge/>
          </w:tcPr>
          <w:p w14:paraId="6C88AA26" w14:textId="77777777" w:rsidR="00145661" w:rsidRPr="00BD3A94" w:rsidRDefault="00145661" w:rsidP="00E836DC">
            <w:pPr>
              <w:rPr>
                <w:sz w:val="16"/>
                <w:szCs w:val="16"/>
              </w:rPr>
            </w:pPr>
          </w:p>
        </w:tc>
        <w:tc>
          <w:tcPr>
            <w:tcW w:w="1116" w:type="dxa"/>
            <w:vMerge/>
          </w:tcPr>
          <w:p w14:paraId="51F468FE" w14:textId="77777777" w:rsidR="00145661" w:rsidRPr="00BD3A94" w:rsidRDefault="00145661" w:rsidP="00E836DC">
            <w:pPr>
              <w:rPr>
                <w:sz w:val="16"/>
                <w:szCs w:val="16"/>
              </w:rPr>
            </w:pPr>
          </w:p>
        </w:tc>
        <w:tc>
          <w:tcPr>
            <w:tcW w:w="1273" w:type="dxa"/>
            <w:vMerge/>
          </w:tcPr>
          <w:p w14:paraId="286CB569" w14:textId="77777777" w:rsidR="00145661" w:rsidRPr="00BD3A94" w:rsidRDefault="00145661" w:rsidP="00E836DC">
            <w:pPr>
              <w:rPr>
                <w:sz w:val="16"/>
                <w:szCs w:val="16"/>
              </w:rPr>
            </w:pPr>
          </w:p>
        </w:tc>
        <w:tc>
          <w:tcPr>
            <w:tcW w:w="1295" w:type="dxa"/>
            <w:vMerge/>
          </w:tcPr>
          <w:p w14:paraId="6D784E84" w14:textId="77777777" w:rsidR="00145661" w:rsidRPr="00BD3A94" w:rsidRDefault="00145661" w:rsidP="00E836DC">
            <w:pPr>
              <w:rPr>
                <w:sz w:val="16"/>
                <w:szCs w:val="16"/>
              </w:rPr>
            </w:pPr>
          </w:p>
        </w:tc>
        <w:tc>
          <w:tcPr>
            <w:tcW w:w="937" w:type="dxa"/>
          </w:tcPr>
          <w:p w14:paraId="3B6901D5" w14:textId="77777777" w:rsidR="00145661" w:rsidRPr="00BD3A94" w:rsidRDefault="00145661" w:rsidP="00E836DC">
            <w:pPr>
              <w:rPr>
                <w:sz w:val="16"/>
                <w:szCs w:val="16"/>
              </w:rPr>
            </w:pPr>
            <w:r w:rsidRPr="00BD3A94">
              <w:rPr>
                <w:sz w:val="16"/>
                <w:szCs w:val="16"/>
              </w:rPr>
              <w:t>7</w:t>
            </w:r>
          </w:p>
        </w:tc>
        <w:tc>
          <w:tcPr>
            <w:tcW w:w="1078" w:type="dxa"/>
          </w:tcPr>
          <w:p w14:paraId="4678272A" w14:textId="77777777" w:rsidR="00145661" w:rsidRPr="00BD3A94" w:rsidRDefault="00145661" w:rsidP="00E836DC">
            <w:pPr>
              <w:rPr>
                <w:sz w:val="16"/>
                <w:szCs w:val="16"/>
                <w:lang w:val="fr-FR"/>
              </w:rPr>
            </w:pPr>
            <w:r w:rsidRPr="00BD3A94">
              <w:rPr>
                <w:sz w:val="16"/>
                <w:szCs w:val="16"/>
                <w:lang w:val="fr-FR"/>
              </w:rPr>
              <w:t>14-16</w:t>
            </w:r>
          </w:p>
        </w:tc>
        <w:tc>
          <w:tcPr>
            <w:tcW w:w="1080" w:type="dxa"/>
          </w:tcPr>
          <w:p w14:paraId="0A83477C" w14:textId="77777777" w:rsidR="00145661" w:rsidRPr="00BD3A94" w:rsidRDefault="00145661" w:rsidP="00E836DC">
            <w:pPr>
              <w:rPr>
                <w:sz w:val="16"/>
                <w:szCs w:val="16"/>
                <w:lang w:val="fr-FR"/>
              </w:rPr>
            </w:pPr>
            <w:r w:rsidRPr="00BD3A94">
              <w:rPr>
                <w:sz w:val="16"/>
                <w:szCs w:val="16"/>
                <w:lang w:val="fr-FR"/>
              </w:rPr>
              <w:t>1947 ± 4.2</w:t>
            </w:r>
          </w:p>
        </w:tc>
      </w:tr>
      <w:tr w:rsidR="00DD707B" w:rsidRPr="00145661" w14:paraId="442DBE6A" w14:textId="77777777" w:rsidTr="00237455">
        <w:trPr>
          <w:trHeight w:val="291"/>
        </w:trPr>
        <w:tc>
          <w:tcPr>
            <w:tcW w:w="1766" w:type="dxa"/>
            <w:vMerge/>
          </w:tcPr>
          <w:p w14:paraId="3F165414" w14:textId="77777777" w:rsidR="00145661" w:rsidRPr="00BD3A94" w:rsidRDefault="00145661" w:rsidP="00E836DC">
            <w:pPr>
              <w:rPr>
                <w:sz w:val="16"/>
                <w:szCs w:val="16"/>
              </w:rPr>
            </w:pPr>
          </w:p>
        </w:tc>
        <w:tc>
          <w:tcPr>
            <w:tcW w:w="1116" w:type="dxa"/>
            <w:vMerge/>
          </w:tcPr>
          <w:p w14:paraId="56A44CC5" w14:textId="77777777" w:rsidR="00145661" w:rsidRPr="00BD3A94" w:rsidRDefault="00145661" w:rsidP="00E836DC">
            <w:pPr>
              <w:rPr>
                <w:sz w:val="16"/>
                <w:szCs w:val="16"/>
              </w:rPr>
            </w:pPr>
          </w:p>
        </w:tc>
        <w:tc>
          <w:tcPr>
            <w:tcW w:w="1273" w:type="dxa"/>
            <w:vMerge/>
          </w:tcPr>
          <w:p w14:paraId="782202AC" w14:textId="77777777" w:rsidR="00145661" w:rsidRPr="00BD3A94" w:rsidRDefault="00145661" w:rsidP="00E836DC">
            <w:pPr>
              <w:rPr>
                <w:sz w:val="16"/>
                <w:szCs w:val="16"/>
              </w:rPr>
            </w:pPr>
          </w:p>
        </w:tc>
        <w:tc>
          <w:tcPr>
            <w:tcW w:w="1295" w:type="dxa"/>
            <w:vMerge/>
          </w:tcPr>
          <w:p w14:paraId="4BCD69E8" w14:textId="77777777" w:rsidR="00145661" w:rsidRPr="00BD3A94" w:rsidRDefault="00145661" w:rsidP="00E836DC">
            <w:pPr>
              <w:rPr>
                <w:sz w:val="16"/>
                <w:szCs w:val="16"/>
              </w:rPr>
            </w:pPr>
          </w:p>
        </w:tc>
        <w:tc>
          <w:tcPr>
            <w:tcW w:w="937" w:type="dxa"/>
          </w:tcPr>
          <w:p w14:paraId="2264D900" w14:textId="77777777" w:rsidR="00145661" w:rsidRPr="00BD3A94" w:rsidRDefault="00145661" w:rsidP="00E836DC">
            <w:pPr>
              <w:rPr>
                <w:sz w:val="16"/>
                <w:szCs w:val="16"/>
              </w:rPr>
            </w:pPr>
            <w:r w:rsidRPr="00BD3A94">
              <w:rPr>
                <w:sz w:val="16"/>
                <w:szCs w:val="16"/>
              </w:rPr>
              <w:t>5</w:t>
            </w:r>
          </w:p>
        </w:tc>
        <w:tc>
          <w:tcPr>
            <w:tcW w:w="1078" w:type="dxa"/>
          </w:tcPr>
          <w:p w14:paraId="11E5A82C" w14:textId="77777777" w:rsidR="00145661" w:rsidRPr="00BD3A94" w:rsidRDefault="00145661" w:rsidP="00E836DC">
            <w:pPr>
              <w:rPr>
                <w:sz w:val="16"/>
                <w:szCs w:val="16"/>
              </w:rPr>
            </w:pPr>
            <w:r w:rsidRPr="00BD3A94">
              <w:rPr>
                <w:sz w:val="16"/>
                <w:szCs w:val="16"/>
              </w:rPr>
              <w:t xml:space="preserve">20-22 </w:t>
            </w:r>
          </w:p>
        </w:tc>
        <w:tc>
          <w:tcPr>
            <w:tcW w:w="1080" w:type="dxa"/>
          </w:tcPr>
          <w:p w14:paraId="32716B4A" w14:textId="77777777" w:rsidR="00145661" w:rsidRPr="00BD3A94" w:rsidRDefault="00145661" w:rsidP="00E836DC">
            <w:pPr>
              <w:rPr>
                <w:sz w:val="16"/>
                <w:szCs w:val="16"/>
              </w:rPr>
            </w:pPr>
            <w:r w:rsidRPr="00BD3A94">
              <w:rPr>
                <w:sz w:val="16"/>
                <w:szCs w:val="16"/>
              </w:rPr>
              <w:t>1908</w:t>
            </w:r>
            <w:r w:rsidRPr="00BD3A94">
              <w:rPr>
                <w:sz w:val="16"/>
                <w:szCs w:val="16"/>
                <w:lang w:val="fr-FR"/>
              </w:rPr>
              <w:t>±</w:t>
            </w:r>
            <w:r w:rsidRPr="00BD3A94">
              <w:rPr>
                <w:sz w:val="16"/>
                <w:szCs w:val="16"/>
              </w:rPr>
              <w:t>25.0</w:t>
            </w:r>
          </w:p>
        </w:tc>
      </w:tr>
      <w:tr w:rsidR="00DD707B" w:rsidRPr="00145661" w14:paraId="18A1E438" w14:textId="77777777" w:rsidTr="00237455">
        <w:trPr>
          <w:trHeight w:val="291"/>
        </w:trPr>
        <w:tc>
          <w:tcPr>
            <w:tcW w:w="1766" w:type="dxa"/>
            <w:vMerge/>
          </w:tcPr>
          <w:p w14:paraId="29EEBBC1" w14:textId="77777777" w:rsidR="00145661" w:rsidRPr="00BD3A94" w:rsidRDefault="00145661" w:rsidP="00E836DC">
            <w:pPr>
              <w:rPr>
                <w:sz w:val="16"/>
                <w:szCs w:val="16"/>
              </w:rPr>
            </w:pPr>
          </w:p>
        </w:tc>
        <w:tc>
          <w:tcPr>
            <w:tcW w:w="1116" w:type="dxa"/>
            <w:vMerge/>
          </w:tcPr>
          <w:p w14:paraId="46A5AD62" w14:textId="77777777" w:rsidR="00145661" w:rsidRPr="00BD3A94" w:rsidRDefault="00145661" w:rsidP="00E836DC">
            <w:pPr>
              <w:rPr>
                <w:sz w:val="16"/>
                <w:szCs w:val="16"/>
              </w:rPr>
            </w:pPr>
          </w:p>
        </w:tc>
        <w:tc>
          <w:tcPr>
            <w:tcW w:w="1273" w:type="dxa"/>
            <w:vMerge/>
          </w:tcPr>
          <w:p w14:paraId="5CF9735F" w14:textId="77777777" w:rsidR="00145661" w:rsidRPr="00BD3A94" w:rsidRDefault="00145661" w:rsidP="00E836DC">
            <w:pPr>
              <w:rPr>
                <w:sz w:val="16"/>
                <w:szCs w:val="16"/>
              </w:rPr>
            </w:pPr>
          </w:p>
        </w:tc>
        <w:tc>
          <w:tcPr>
            <w:tcW w:w="1295" w:type="dxa"/>
            <w:vMerge/>
          </w:tcPr>
          <w:p w14:paraId="68CBFD7E" w14:textId="77777777" w:rsidR="00145661" w:rsidRPr="00BD3A94" w:rsidRDefault="00145661" w:rsidP="00E836DC">
            <w:pPr>
              <w:rPr>
                <w:sz w:val="16"/>
                <w:szCs w:val="16"/>
              </w:rPr>
            </w:pPr>
          </w:p>
        </w:tc>
        <w:tc>
          <w:tcPr>
            <w:tcW w:w="937" w:type="dxa"/>
          </w:tcPr>
          <w:p w14:paraId="74C8BFE2" w14:textId="77777777" w:rsidR="00145661" w:rsidRPr="00BD3A94" w:rsidRDefault="00145661" w:rsidP="00E836DC">
            <w:pPr>
              <w:rPr>
                <w:sz w:val="16"/>
                <w:szCs w:val="16"/>
              </w:rPr>
            </w:pPr>
            <w:r w:rsidRPr="00BD3A94">
              <w:rPr>
                <w:sz w:val="16"/>
                <w:szCs w:val="16"/>
              </w:rPr>
              <w:t>2</w:t>
            </w:r>
          </w:p>
        </w:tc>
        <w:tc>
          <w:tcPr>
            <w:tcW w:w="1078" w:type="dxa"/>
          </w:tcPr>
          <w:p w14:paraId="54763DA2" w14:textId="77777777" w:rsidR="00145661" w:rsidRPr="00BD3A94" w:rsidRDefault="00145661" w:rsidP="00E836DC">
            <w:pPr>
              <w:rPr>
                <w:sz w:val="16"/>
                <w:szCs w:val="16"/>
                <w:lang w:val="fr-FR"/>
              </w:rPr>
            </w:pPr>
            <w:r w:rsidRPr="00BD3A94">
              <w:rPr>
                <w:sz w:val="16"/>
                <w:szCs w:val="16"/>
              </w:rPr>
              <w:t>22-24</w:t>
            </w:r>
          </w:p>
        </w:tc>
        <w:tc>
          <w:tcPr>
            <w:tcW w:w="1080" w:type="dxa"/>
          </w:tcPr>
          <w:p w14:paraId="5727457E" w14:textId="77777777" w:rsidR="00145661" w:rsidRPr="00BD3A94" w:rsidRDefault="00145661" w:rsidP="00E836DC">
            <w:pPr>
              <w:rPr>
                <w:sz w:val="16"/>
                <w:szCs w:val="16"/>
              </w:rPr>
            </w:pPr>
            <w:r w:rsidRPr="00BD3A94">
              <w:rPr>
                <w:sz w:val="16"/>
                <w:szCs w:val="16"/>
              </w:rPr>
              <w:t>1900±32.8</w:t>
            </w:r>
          </w:p>
        </w:tc>
      </w:tr>
      <w:tr w:rsidR="00DD707B" w:rsidRPr="00145661" w14:paraId="1054C47C" w14:textId="77777777" w:rsidTr="00237455">
        <w:trPr>
          <w:trHeight w:val="291"/>
        </w:trPr>
        <w:tc>
          <w:tcPr>
            <w:tcW w:w="1766" w:type="dxa"/>
            <w:vMerge w:val="restart"/>
          </w:tcPr>
          <w:p w14:paraId="15BCEBF9" w14:textId="77777777" w:rsidR="00145661" w:rsidRPr="00BD3A94" w:rsidRDefault="00145661" w:rsidP="00E836DC">
            <w:pPr>
              <w:rPr>
                <w:sz w:val="16"/>
                <w:szCs w:val="16"/>
              </w:rPr>
            </w:pPr>
            <w:r w:rsidRPr="00BD3A94">
              <w:rPr>
                <w:sz w:val="16"/>
                <w:szCs w:val="16"/>
              </w:rPr>
              <w:t>Blackwater National Wildlife Refuge</w:t>
            </w:r>
          </w:p>
        </w:tc>
        <w:tc>
          <w:tcPr>
            <w:tcW w:w="1116" w:type="dxa"/>
            <w:vMerge w:val="restart"/>
          </w:tcPr>
          <w:p w14:paraId="0BB568B5" w14:textId="77777777" w:rsidR="00145661" w:rsidRPr="00BD3A94" w:rsidRDefault="00145661" w:rsidP="00E836DC">
            <w:pPr>
              <w:rPr>
                <w:sz w:val="16"/>
                <w:szCs w:val="16"/>
              </w:rPr>
            </w:pPr>
            <w:r w:rsidRPr="00BD3A94">
              <w:rPr>
                <w:sz w:val="16"/>
                <w:szCs w:val="16"/>
              </w:rPr>
              <w:t>BW10A</w:t>
            </w:r>
          </w:p>
        </w:tc>
        <w:tc>
          <w:tcPr>
            <w:tcW w:w="1273" w:type="dxa"/>
            <w:vMerge w:val="restart"/>
          </w:tcPr>
          <w:p w14:paraId="497E928A" w14:textId="77777777" w:rsidR="00145661" w:rsidRPr="00BD3A94" w:rsidRDefault="00145661" w:rsidP="00E836DC">
            <w:pPr>
              <w:rPr>
                <w:sz w:val="16"/>
                <w:szCs w:val="16"/>
              </w:rPr>
            </w:pPr>
            <w:r w:rsidRPr="00BD3A94">
              <w:rPr>
                <w:sz w:val="16"/>
                <w:szCs w:val="16"/>
              </w:rPr>
              <w:t>N 38 22.886</w:t>
            </w:r>
          </w:p>
        </w:tc>
        <w:tc>
          <w:tcPr>
            <w:tcW w:w="1295" w:type="dxa"/>
            <w:vMerge w:val="restart"/>
          </w:tcPr>
          <w:p w14:paraId="17C8871C" w14:textId="77777777" w:rsidR="00145661" w:rsidRPr="00BD3A94" w:rsidRDefault="00145661" w:rsidP="00E836DC">
            <w:pPr>
              <w:rPr>
                <w:sz w:val="16"/>
                <w:szCs w:val="16"/>
              </w:rPr>
            </w:pPr>
            <w:r w:rsidRPr="00BD3A94">
              <w:rPr>
                <w:sz w:val="16"/>
                <w:szCs w:val="16"/>
              </w:rPr>
              <w:t>W 76 04.112</w:t>
            </w:r>
          </w:p>
        </w:tc>
        <w:tc>
          <w:tcPr>
            <w:tcW w:w="937" w:type="dxa"/>
          </w:tcPr>
          <w:p w14:paraId="02F401E3" w14:textId="77777777" w:rsidR="00145661" w:rsidRPr="00BD3A94" w:rsidRDefault="00145661" w:rsidP="00E836DC">
            <w:pPr>
              <w:rPr>
                <w:sz w:val="16"/>
                <w:szCs w:val="16"/>
              </w:rPr>
            </w:pPr>
            <w:r w:rsidRPr="00BD3A94">
              <w:rPr>
                <w:sz w:val="16"/>
                <w:szCs w:val="16"/>
              </w:rPr>
              <w:t>8</w:t>
            </w:r>
          </w:p>
        </w:tc>
        <w:tc>
          <w:tcPr>
            <w:tcW w:w="1078" w:type="dxa"/>
          </w:tcPr>
          <w:p w14:paraId="65F9043B" w14:textId="77777777" w:rsidR="00145661" w:rsidRPr="00BD3A94" w:rsidRDefault="00145661" w:rsidP="00E836DC">
            <w:pPr>
              <w:rPr>
                <w:sz w:val="16"/>
                <w:szCs w:val="16"/>
              </w:rPr>
            </w:pPr>
            <w:r w:rsidRPr="00BD3A94">
              <w:rPr>
                <w:sz w:val="16"/>
                <w:szCs w:val="16"/>
              </w:rPr>
              <w:t>0-2</w:t>
            </w:r>
          </w:p>
        </w:tc>
        <w:tc>
          <w:tcPr>
            <w:tcW w:w="1080" w:type="dxa"/>
          </w:tcPr>
          <w:p w14:paraId="1D243011" w14:textId="77777777" w:rsidR="00145661" w:rsidRPr="00BD3A94" w:rsidRDefault="00145661" w:rsidP="00E836DC">
            <w:pPr>
              <w:rPr>
                <w:sz w:val="16"/>
                <w:szCs w:val="16"/>
              </w:rPr>
            </w:pPr>
            <w:r w:rsidRPr="00BD3A94">
              <w:rPr>
                <w:sz w:val="16"/>
                <w:szCs w:val="16"/>
                <w:lang w:val="fr-FR"/>
              </w:rPr>
              <w:t>2002 ± 0.1</w:t>
            </w:r>
          </w:p>
        </w:tc>
      </w:tr>
      <w:tr w:rsidR="00DD707B" w:rsidRPr="00145661" w14:paraId="05AB2E78" w14:textId="77777777" w:rsidTr="00237455">
        <w:trPr>
          <w:trHeight w:val="291"/>
        </w:trPr>
        <w:tc>
          <w:tcPr>
            <w:tcW w:w="1766" w:type="dxa"/>
            <w:vMerge/>
          </w:tcPr>
          <w:p w14:paraId="1F028764" w14:textId="77777777" w:rsidR="00145661" w:rsidRPr="00BD3A94" w:rsidRDefault="00145661" w:rsidP="00E836DC">
            <w:pPr>
              <w:rPr>
                <w:sz w:val="16"/>
                <w:szCs w:val="16"/>
              </w:rPr>
            </w:pPr>
          </w:p>
        </w:tc>
        <w:tc>
          <w:tcPr>
            <w:tcW w:w="1116" w:type="dxa"/>
            <w:vMerge/>
          </w:tcPr>
          <w:p w14:paraId="3F10BF9A" w14:textId="77777777" w:rsidR="00145661" w:rsidRPr="00BD3A94" w:rsidRDefault="00145661" w:rsidP="00E836DC">
            <w:pPr>
              <w:rPr>
                <w:sz w:val="16"/>
                <w:szCs w:val="16"/>
              </w:rPr>
            </w:pPr>
          </w:p>
        </w:tc>
        <w:tc>
          <w:tcPr>
            <w:tcW w:w="1273" w:type="dxa"/>
            <w:vMerge/>
          </w:tcPr>
          <w:p w14:paraId="00933A3C" w14:textId="77777777" w:rsidR="00145661" w:rsidRPr="00BD3A94" w:rsidRDefault="00145661" w:rsidP="00E836DC">
            <w:pPr>
              <w:rPr>
                <w:sz w:val="16"/>
                <w:szCs w:val="16"/>
              </w:rPr>
            </w:pPr>
          </w:p>
        </w:tc>
        <w:tc>
          <w:tcPr>
            <w:tcW w:w="1295" w:type="dxa"/>
            <w:vMerge/>
          </w:tcPr>
          <w:p w14:paraId="2B2DC79F" w14:textId="77777777" w:rsidR="00145661" w:rsidRPr="00BD3A94" w:rsidRDefault="00145661" w:rsidP="00E836DC">
            <w:pPr>
              <w:rPr>
                <w:sz w:val="16"/>
                <w:szCs w:val="16"/>
              </w:rPr>
            </w:pPr>
          </w:p>
        </w:tc>
        <w:tc>
          <w:tcPr>
            <w:tcW w:w="937" w:type="dxa"/>
          </w:tcPr>
          <w:p w14:paraId="164FDE9B" w14:textId="77777777" w:rsidR="00145661" w:rsidRPr="00BD3A94" w:rsidRDefault="00145661" w:rsidP="00E836DC">
            <w:pPr>
              <w:rPr>
                <w:sz w:val="16"/>
                <w:szCs w:val="16"/>
              </w:rPr>
            </w:pPr>
            <w:r w:rsidRPr="00BD3A94">
              <w:rPr>
                <w:sz w:val="16"/>
                <w:szCs w:val="16"/>
              </w:rPr>
              <w:t>10</w:t>
            </w:r>
          </w:p>
        </w:tc>
        <w:tc>
          <w:tcPr>
            <w:tcW w:w="1078" w:type="dxa"/>
          </w:tcPr>
          <w:p w14:paraId="111B95FF" w14:textId="77777777" w:rsidR="00145661" w:rsidRPr="00BD3A94" w:rsidRDefault="00145661" w:rsidP="00E836DC">
            <w:pPr>
              <w:rPr>
                <w:sz w:val="16"/>
                <w:szCs w:val="16"/>
              </w:rPr>
            </w:pPr>
            <w:r w:rsidRPr="00BD3A94">
              <w:rPr>
                <w:sz w:val="16"/>
                <w:szCs w:val="16"/>
              </w:rPr>
              <w:t>2-4</w:t>
            </w:r>
          </w:p>
        </w:tc>
        <w:tc>
          <w:tcPr>
            <w:tcW w:w="1080" w:type="dxa"/>
          </w:tcPr>
          <w:p w14:paraId="6A5623E0" w14:textId="77777777" w:rsidR="00145661" w:rsidRPr="00BD3A94" w:rsidRDefault="00145661" w:rsidP="00E836DC">
            <w:pPr>
              <w:rPr>
                <w:sz w:val="16"/>
                <w:szCs w:val="16"/>
              </w:rPr>
            </w:pPr>
            <w:r w:rsidRPr="00BD3A94">
              <w:rPr>
                <w:sz w:val="16"/>
                <w:szCs w:val="16"/>
                <w:lang w:val="fr-FR"/>
              </w:rPr>
              <w:t>1998 ± 0.4</w:t>
            </w:r>
          </w:p>
        </w:tc>
      </w:tr>
      <w:tr w:rsidR="00DD707B" w:rsidRPr="00145661" w14:paraId="69D19B9F" w14:textId="77777777" w:rsidTr="00237455">
        <w:trPr>
          <w:trHeight w:val="291"/>
        </w:trPr>
        <w:tc>
          <w:tcPr>
            <w:tcW w:w="1766" w:type="dxa"/>
            <w:vMerge/>
          </w:tcPr>
          <w:p w14:paraId="1322648C" w14:textId="77777777" w:rsidR="00145661" w:rsidRPr="00BD3A94" w:rsidRDefault="00145661" w:rsidP="00E836DC">
            <w:pPr>
              <w:rPr>
                <w:sz w:val="16"/>
                <w:szCs w:val="16"/>
              </w:rPr>
            </w:pPr>
          </w:p>
        </w:tc>
        <w:tc>
          <w:tcPr>
            <w:tcW w:w="1116" w:type="dxa"/>
            <w:vMerge/>
          </w:tcPr>
          <w:p w14:paraId="2978161E" w14:textId="77777777" w:rsidR="00145661" w:rsidRPr="00BD3A94" w:rsidRDefault="00145661" w:rsidP="00E836DC">
            <w:pPr>
              <w:rPr>
                <w:sz w:val="16"/>
                <w:szCs w:val="16"/>
              </w:rPr>
            </w:pPr>
          </w:p>
        </w:tc>
        <w:tc>
          <w:tcPr>
            <w:tcW w:w="1273" w:type="dxa"/>
            <w:vMerge/>
          </w:tcPr>
          <w:p w14:paraId="7EF54CC5" w14:textId="77777777" w:rsidR="00145661" w:rsidRPr="00BD3A94" w:rsidRDefault="00145661" w:rsidP="00E836DC">
            <w:pPr>
              <w:rPr>
                <w:sz w:val="16"/>
                <w:szCs w:val="16"/>
              </w:rPr>
            </w:pPr>
          </w:p>
        </w:tc>
        <w:tc>
          <w:tcPr>
            <w:tcW w:w="1295" w:type="dxa"/>
            <w:vMerge/>
          </w:tcPr>
          <w:p w14:paraId="238F1389" w14:textId="77777777" w:rsidR="00145661" w:rsidRPr="00BD3A94" w:rsidRDefault="00145661" w:rsidP="00E836DC">
            <w:pPr>
              <w:rPr>
                <w:sz w:val="16"/>
                <w:szCs w:val="16"/>
              </w:rPr>
            </w:pPr>
          </w:p>
        </w:tc>
        <w:tc>
          <w:tcPr>
            <w:tcW w:w="937" w:type="dxa"/>
          </w:tcPr>
          <w:p w14:paraId="42ED2CE3" w14:textId="77777777" w:rsidR="00145661" w:rsidRPr="00BD3A94" w:rsidRDefault="00145661" w:rsidP="00E836DC">
            <w:pPr>
              <w:rPr>
                <w:sz w:val="16"/>
                <w:szCs w:val="16"/>
              </w:rPr>
            </w:pPr>
            <w:r w:rsidRPr="00BD3A94">
              <w:rPr>
                <w:sz w:val="16"/>
                <w:szCs w:val="16"/>
              </w:rPr>
              <w:t>12</w:t>
            </w:r>
          </w:p>
        </w:tc>
        <w:tc>
          <w:tcPr>
            <w:tcW w:w="1078" w:type="dxa"/>
          </w:tcPr>
          <w:p w14:paraId="1FDFCA32" w14:textId="77777777" w:rsidR="00145661" w:rsidRPr="00BD3A94" w:rsidRDefault="00145661" w:rsidP="00E836DC">
            <w:pPr>
              <w:rPr>
                <w:sz w:val="16"/>
                <w:szCs w:val="16"/>
              </w:rPr>
            </w:pPr>
            <w:r w:rsidRPr="00BD3A94">
              <w:rPr>
                <w:sz w:val="16"/>
                <w:szCs w:val="16"/>
              </w:rPr>
              <w:t>4-6</w:t>
            </w:r>
          </w:p>
        </w:tc>
        <w:tc>
          <w:tcPr>
            <w:tcW w:w="1080" w:type="dxa"/>
          </w:tcPr>
          <w:p w14:paraId="675CAFD0" w14:textId="77777777" w:rsidR="00145661" w:rsidRPr="00BD3A94" w:rsidRDefault="00145661" w:rsidP="00E836DC">
            <w:pPr>
              <w:rPr>
                <w:sz w:val="16"/>
                <w:szCs w:val="16"/>
              </w:rPr>
            </w:pPr>
            <w:r w:rsidRPr="00BD3A94">
              <w:rPr>
                <w:sz w:val="16"/>
                <w:szCs w:val="16"/>
              </w:rPr>
              <w:t>1993 ± 0.6</w:t>
            </w:r>
          </w:p>
        </w:tc>
      </w:tr>
      <w:tr w:rsidR="00DD707B" w:rsidRPr="00145661" w14:paraId="5FDC1E82" w14:textId="77777777" w:rsidTr="00237455">
        <w:trPr>
          <w:trHeight w:val="291"/>
        </w:trPr>
        <w:tc>
          <w:tcPr>
            <w:tcW w:w="1766" w:type="dxa"/>
            <w:vMerge/>
          </w:tcPr>
          <w:p w14:paraId="294C1388" w14:textId="77777777" w:rsidR="00145661" w:rsidRPr="00BD3A94" w:rsidRDefault="00145661" w:rsidP="00E836DC">
            <w:pPr>
              <w:rPr>
                <w:sz w:val="16"/>
                <w:szCs w:val="16"/>
              </w:rPr>
            </w:pPr>
          </w:p>
        </w:tc>
        <w:tc>
          <w:tcPr>
            <w:tcW w:w="1116" w:type="dxa"/>
            <w:vMerge/>
          </w:tcPr>
          <w:p w14:paraId="66960A0B" w14:textId="77777777" w:rsidR="00145661" w:rsidRPr="00BD3A94" w:rsidRDefault="00145661" w:rsidP="00E836DC">
            <w:pPr>
              <w:rPr>
                <w:sz w:val="16"/>
                <w:szCs w:val="16"/>
              </w:rPr>
            </w:pPr>
          </w:p>
        </w:tc>
        <w:tc>
          <w:tcPr>
            <w:tcW w:w="1273" w:type="dxa"/>
            <w:vMerge/>
          </w:tcPr>
          <w:p w14:paraId="250C2655" w14:textId="77777777" w:rsidR="00145661" w:rsidRPr="00BD3A94" w:rsidRDefault="00145661" w:rsidP="00E836DC">
            <w:pPr>
              <w:rPr>
                <w:sz w:val="16"/>
                <w:szCs w:val="16"/>
              </w:rPr>
            </w:pPr>
          </w:p>
        </w:tc>
        <w:tc>
          <w:tcPr>
            <w:tcW w:w="1295" w:type="dxa"/>
            <w:vMerge/>
          </w:tcPr>
          <w:p w14:paraId="5E2758A7" w14:textId="77777777" w:rsidR="00145661" w:rsidRPr="00BD3A94" w:rsidRDefault="00145661" w:rsidP="00E836DC">
            <w:pPr>
              <w:rPr>
                <w:sz w:val="16"/>
                <w:szCs w:val="16"/>
              </w:rPr>
            </w:pPr>
          </w:p>
        </w:tc>
        <w:tc>
          <w:tcPr>
            <w:tcW w:w="937" w:type="dxa"/>
          </w:tcPr>
          <w:p w14:paraId="2680ED57" w14:textId="77777777" w:rsidR="00145661" w:rsidRPr="00BD3A94" w:rsidRDefault="00145661" w:rsidP="00E836DC">
            <w:pPr>
              <w:rPr>
                <w:sz w:val="16"/>
                <w:szCs w:val="16"/>
              </w:rPr>
            </w:pPr>
            <w:r w:rsidRPr="00BD3A94">
              <w:rPr>
                <w:sz w:val="16"/>
                <w:szCs w:val="16"/>
              </w:rPr>
              <w:t>4</w:t>
            </w:r>
          </w:p>
        </w:tc>
        <w:tc>
          <w:tcPr>
            <w:tcW w:w="1078" w:type="dxa"/>
          </w:tcPr>
          <w:p w14:paraId="3B1DE0F2" w14:textId="77777777" w:rsidR="00145661" w:rsidRPr="00BD3A94" w:rsidRDefault="00145661" w:rsidP="00E836DC">
            <w:pPr>
              <w:rPr>
                <w:sz w:val="16"/>
                <w:szCs w:val="16"/>
              </w:rPr>
            </w:pPr>
            <w:r w:rsidRPr="00BD3A94">
              <w:rPr>
                <w:sz w:val="16"/>
                <w:szCs w:val="16"/>
              </w:rPr>
              <w:t>6-8</w:t>
            </w:r>
          </w:p>
        </w:tc>
        <w:tc>
          <w:tcPr>
            <w:tcW w:w="1080" w:type="dxa"/>
          </w:tcPr>
          <w:p w14:paraId="044B828D" w14:textId="77777777" w:rsidR="00145661" w:rsidRPr="00BD3A94" w:rsidRDefault="00145661" w:rsidP="00E836DC">
            <w:pPr>
              <w:rPr>
                <w:sz w:val="16"/>
                <w:szCs w:val="16"/>
              </w:rPr>
            </w:pPr>
            <w:r w:rsidRPr="00BD3A94">
              <w:rPr>
                <w:sz w:val="16"/>
                <w:szCs w:val="16"/>
              </w:rPr>
              <w:t>1990 ± 1.3</w:t>
            </w:r>
          </w:p>
        </w:tc>
      </w:tr>
      <w:tr w:rsidR="00DD707B" w:rsidRPr="00145661" w14:paraId="484449B6" w14:textId="77777777" w:rsidTr="00237455">
        <w:trPr>
          <w:trHeight w:val="291"/>
        </w:trPr>
        <w:tc>
          <w:tcPr>
            <w:tcW w:w="1766" w:type="dxa"/>
            <w:vMerge/>
          </w:tcPr>
          <w:p w14:paraId="1A8B3F6A" w14:textId="77777777" w:rsidR="00145661" w:rsidRPr="00BD3A94" w:rsidRDefault="00145661" w:rsidP="00E836DC">
            <w:pPr>
              <w:rPr>
                <w:sz w:val="16"/>
                <w:szCs w:val="16"/>
              </w:rPr>
            </w:pPr>
          </w:p>
        </w:tc>
        <w:tc>
          <w:tcPr>
            <w:tcW w:w="1116" w:type="dxa"/>
            <w:vMerge/>
          </w:tcPr>
          <w:p w14:paraId="6B0C8558" w14:textId="77777777" w:rsidR="00145661" w:rsidRPr="00BD3A94" w:rsidRDefault="00145661" w:rsidP="00E836DC">
            <w:pPr>
              <w:rPr>
                <w:sz w:val="16"/>
                <w:szCs w:val="16"/>
              </w:rPr>
            </w:pPr>
          </w:p>
        </w:tc>
        <w:tc>
          <w:tcPr>
            <w:tcW w:w="1273" w:type="dxa"/>
            <w:vMerge/>
          </w:tcPr>
          <w:p w14:paraId="5A6477E1" w14:textId="77777777" w:rsidR="00145661" w:rsidRPr="00BD3A94" w:rsidRDefault="00145661" w:rsidP="00E836DC">
            <w:pPr>
              <w:rPr>
                <w:sz w:val="16"/>
                <w:szCs w:val="16"/>
              </w:rPr>
            </w:pPr>
          </w:p>
        </w:tc>
        <w:tc>
          <w:tcPr>
            <w:tcW w:w="1295" w:type="dxa"/>
            <w:vMerge/>
          </w:tcPr>
          <w:p w14:paraId="5B57D6C4" w14:textId="77777777" w:rsidR="00145661" w:rsidRPr="00BD3A94" w:rsidRDefault="00145661" w:rsidP="00E836DC">
            <w:pPr>
              <w:rPr>
                <w:sz w:val="16"/>
                <w:szCs w:val="16"/>
              </w:rPr>
            </w:pPr>
          </w:p>
        </w:tc>
        <w:tc>
          <w:tcPr>
            <w:tcW w:w="937" w:type="dxa"/>
          </w:tcPr>
          <w:p w14:paraId="53D709D9" w14:textId="77777777" w:rsidR="00145661" w:rsidRPr="00BD3A94" w:rsidRDefault="00145661" w:rsidP="00E836DC">
            <w:pPr>
              <w:rPr>
                <w:sz w:val="16"/>
                <w:szCs w:val="16"/>
              </w:rPr>
            </w:pPr>
            <w:r w:rsidRPr="00BD3A94">
              <w:rPr>
                <w:sz w:val="16"/>
                <w:szCs w:val="16"/>
              </w:rPr>
              <w:t>18</w:t>
            </w:r>
          </w:p>
        </w:tc>
        <w:tc>
          <w:tcPr>
            <w:tcW w:w="1078" w:type="dxa"/>
          </w:tcPr>
          <w:p w14:paraId="7BA1B234" w14:textId="77777777" w:rsidR="00145661" w:rsidRPr="00BD3A94" w:rsidRDefault="00145661" w:rsidP="00E836DC">
            <w:pPr>
              <w:rPr>
                <w:sz w:val="16"/>
                <w:szCs w:val="16"/>
              </w:rPr>
            </w:pPr>
            <w:r w:rsidRPr="00BD3A94">
              <w:rPr>
                <w:sz w:val="16"/>
                <w:szCs w:val="16"/>
              </w:rPr>
              <w:t>8-10</w:t>
            </w:r>
          </w:p>
        </w:tc>
        <w:tc>
          <w:tcPr>
            <w:tcW w:w="1080" w:type="dxa"/>
          </w:tcPr>
          <w:p w14:paraId="053E7612" w14:textId="77777777" w:rsidR="00145661" w:rsidRPr="00BD3A94" w:rsidRDefault="00145661" w:rsidP="00E836DC">
            <w:pPr>
              <w:rPr>
                <w:sz w:val="16"/>
                <w:szCs w:val="16"/>
              </w:rPr>
            </w:pPr>
            <w:r w:rsidRPr="00BD3A94">
              <w:rPr>
                <w:sz w:val="16"/>
                <w:szCs w:val="16"/>
                <w:lang w:val="fr-FR"/>
              </w:rPr>
              <w:t>1984 ± 1.2</w:t>
            </w:r>
          </w:p>
        </w:tc>
      </w:tr>
      <w:tr w:rsidR="00DD707B" w:rsidRPr="00145661" w14:paraId="0E01D060" w14:textId="77777777" w:rsidTr="00237455">
        <w:trPr>
          <w:trHeight w:val="291"/>
        </w:trPr>
        <w:tc>
          <w:tcPr>
            <w:tcW w:w="1766" w:type="dxa"/>
            <w:vMerge/>
          </w:tcPr>
          <w:p w14:paraId="7ECC954B" w14:textId="77777777" w:rsidR="00145661" w:rsidRPr="00BD3A94" w:rsidRDefault="00145661" w:rsidP="00E836DC">
            <w:pPr>
              <w:rPr>
                <w:sz w:val="16"/>
                <w:szCs w:val="16"/>
              </w:rPr>
            </w:pPr>
          </w:p>
        </w:tc>
        <w:tc>
          <w:tcPr>
            <w:tcW w:w="1116" w:type="dxa"/>
            <w:vMerge/>
          </w:tcPr>
          <w:p w14:paraId="098857B5" w14:textId="77777777" w:rsidR="00145661" w:rsidRPr="00BD3A94" w:rsidRDefault="00145661" w:rsidP="00E836DC">
            <w:pPr>
              <w:rPr>
                <w:sz w:val="16"/>
                <w:szCs w:val="16"/>
              </w:rPr>
            </w:pPr>
          </w:p>
        </w:tc>
        <w:tc>
          <w:tcPr>
            <w:tcW w:w="1273" w:type="dxa"/>
            <w:vMerge/>
          </w:tcPr>
          <w:p w14:paraId="4E997F2A" w14:textId="77777777" w:rsidR="00145661" w:rsidRPr="00BD3A94" w:rsidRDefault="00145661" w:rsidP="00E836DC">
            <w:pPr>
              <w:rPr>
                <w:sz w:val="16"/>
                <w:szCs w:val="16"/>
              </w:rPr>
            </w:pPr>
          </w:p>
        </w:tc>
        <w:tc>
          <w:tcPr>
            <w:tcW w:w="1295" w:type="dxa"/>
            <w:vMerge/>
          </w:tcPr>
          <w:p w14:paraId="71B041E0" w14:textId="77777777" w:rsidR="00145661" w:rsidRPr="00BD3A94" w:rsidRDefault="00145661" w:rsidP="00E836DC">
            <w:pPr>
              <w:rPr>
                <w:sz w:val="16"/>
                <w:szCs w:val="16"/>
              </w:rPr>
            </w:pPr>
          </w:p>
        </w:tc>
        <w:tc>
          <w:tcPr>
            <w:tcW w:w="937" w:type="dxa"/>
          </w:tcPr>
          <w:p w14:paraId="11DC237E" w14:textId="77777777" w:rsidR="00145661" w:rsidRPr="00BD3A94" w:rsidRDefault="00145661" w:rsidP="00E836DC">
            <w:pPr>
              <w:rPr>
                <w:sz w:val="16"/>
                <w:szCs w:val="16"/>
              </w:rPr>
            </w:pPr>
            <w:r w:rsidRPr="00BD3A94">
              <w:rPr>
                <w:sz w:val="16"/>
                <w:szCs w:val="16"/>
              </w:rPr>
              <w:t>15</w:t>
            </w:r>
          </w:p>
        </w:tc>
        <w:tc>
          <w:tcPr>
            <w:tcW w:w="1078" w:type="dxa"/>
          </w:tcPr>
          <w:p w14:paraId="454A48A7" w14:textId="77777777" w:rsidR="00145661" w:rsidRPr="00BD3A94" w:rsidRDefault="00145661" w:rsidP="00E836DC">
            <w:pPr>
              <w:rPr>
                <w:sz w:val="16"/>
                <w:szCs w:val="16"/>
              </w:rPr>
            </w:pPr>
            <w:r w:rsidRPr="00BD3A94">
              <w:rPr>
                <w:sz w:val="16"/>
                <w:szCs w:val="16"/>
              </w:rPr>
              <w:t>10-12</w:t>
            </w:r>
          </w:p>
        </w:tc>
        <w:tc>
          <w:tcPr>
            <w:tcW w:w="1080" w:type="dxa"/>
          </w:tcPr>
          <w:p w14:paraId="4DD20B21" w14:textId="77777777" w:rsidR="00145661" w:rsidRPr="00BD3A94" w:rsidRDefault="00145661" w:rsidP="00E836DC">
            <w:pPr>
              <w:rPr>
                <w:sz w:val="16"/>
                <w:szCs w:val="16"/>
              </w:rPr>
            </w:pPr>
            <w:r w:rsidRPr="00BD3A94">
              <w:rPr>
                <w:sz w:val="16"/>
                <w:szCs w:val="16"/>
              </w:rPr>
              <w:t>1976 ± 1.2</w:t>
            </w:r>
          </w:p>
        </w:tc>
      </w:tr>
      <w:tr w:rsidR="00DD707B" w:rsidRPr="00145661" w14:paraId="34A82FC5" w14:textId="77777777" w:rsidTr="00237455">
        <w:trPr>
          <w:trHeight w:val="291"/>
        </w:trPr>
        <w:tc>
          <w:tcPr>
            <w:tcW w:w="1766" w:type="dxa"/>
            <w:vMerge/>
          </w:tcPr>
          <w:p w14:paraId="76A3AF1D" w14:textId="77777777" w:rsidR="00145661" w:rsidRPr="00BD3A94" w:rsidRDefault="00145661" w:rsidP="00E836DC">
            <w:pPr>
              <w:rPr>
                <w:sz w:val="16"/>
                <w:szCs w:val="16"/>
              </w:rPr>
            </w:pPr>
          </w:p>
        </w:tc>
        <w:tc>
          <w:tcPr>
            <w:tcW w:w="1116" w:type="dxa"/>
            <w:vMerge/>
          </w:tcPr>
          <w:p w14:paraId="0081ED3D" w14:textId="77777777" w:rsidR="00145661" w:rsidRPr="00BD3A94" w:rsidRDefault="00145661" w:rsidP="00E836DC">
            <w:pPr>
              <w:rPr>
                <w:sz w:val="16"/>
                <w:szCs w:val="16"/>
              </w:rPr>
            </w:pPr>
          </w:p>
        </w:tc>
        <w:tc>
          <w:tcPr>
            <w:tcW w:w="1273" w:type="dxa"/>
            <w:vMerge/>
          </w:tcPr>
          <w:p w14:paraId="137700D3" w14:textId="77777777" w:rsidR="00145661" w:rsidRPr="00BD3A94" w:rsidRDefault="00145661" w:rsidP="00E836DC">
            <w:pPr>
              <w:rPr>
                <w:sz w:val="16"/>
                <w:szCs w:val="16"/>
              </w:rPr>
            </w:pPr>
          </w:p>
        </w:tc>
        <w:tc>
          <w:tcPr>
            <w:tcW w:w="1295" w:type="dxa"/>
            <w:vMerge/>
          </w:tcPr>
          <w:p w14:paraId="576752F4" w14:textId="77777777" w:rsidR="00145661" w:rsidRPr="00BD3A94" w:rsidRDefault="00145661" w:rsidP="00E836DC">
            <w:pPr>
              <w:rPr>
                <w:sz w:val="16"/>
                <w:szCs w:val="16"/>
              </w:rPr>
            </w:pPr>
          </w:p>
        </w:tc>
        <w:tc>
          <w:tcPr>
            <w:tcW w:w="937" w:type="dxa"/>
          </w:tcPr>
          <w:p w14:paraId="31E637BD" w14:textId="77777777" w:rsidR="00145661" w:rsidRPr="00BD3A94" w:rsidRDefault="00145661" w:rsidP="00E836DC">
            <w:pPr>
              <w:rPr>
                <w:sz w:val="16"/>
                <w:szCs w:val="16"/>
              </w:rPr>
            </w:pPr>
            <w:r w:rsidRPr="00BD3A94">
              <w:rPr>
                <w:sz w:val="16"/>
                <w:szCs w:val="16"/>
              </w:rPr>
              <w:t>2</w:t>
            </w:r>
          </w:p>
        </w:tc>
        <w:tc>
          <w:tcPr>
            <w:tcW w:w="1078" w:type="dxa"/>
          </w:tcPr>
          <w:p w14:paraId="67F52EC4" w14:textId="77777777" w:rsidR="00145661" w:rsidRPr="00BD3A94" w:rsidRDefault="00145661" w:rsidP="00E836DC">
            <w:pPr>
              <w:rPr>
                <w:sz w:val="16"/>
                <w:szCs w:val="16"/>
              </w:rPr>
            </w:pPr>
            <w:r w:rsidRPr="00BD3A94">
              <w:rPr>
                <w:sz w:val="16"/>
                <w:szCs w:val="16"/>
              </w:rPr>
              <w:t>12-14</w:t>
            </w:r>
          </w:p>
        </w:tc>
        <w:tc>
          <w:tcPr>
            <w:tcW w:w="1080" w:type="dxa"/>
          </w:tcPr>
          <w:p w14:paraId="440FFEA1" w14:textId="77777777" w:rsidR="00145661" w:rsidRPr="00BD3A94" w:rsidRDefault="00145661" w:rsidP="00E836DC">
            <w:pPr>
              <w:rPr>
                <w:sz w:val="16"/>
                <w:szCs w:val="16"/>
              </w:rPr>
            </w:pPr>
            <w:r w:rsidRPr="00BD3A94">
              <w:rPr>
                <w:sz w:val="16"/>
                <w:szCs w:val="16"/>
                <w:lang w:val="fr-FR"/>
              </w:rPr>
              <w:t>1963 ± 3.0</w:t>
            </w:r>
          </w:p>
        </w:tc>
      </w:tr>
      <w:tr w:rsidR="00DD707B" w:rsidRPr="00145661" w14:paraId="09BC5857" w14:textId="77777777" w:rsidTr="00237455">
        <w:trPr>
          <w:trHeight w:val="291"/>
        </w:trPr>
        <w:tc>
          <w:tcPr>
            <w:tcW w:w="1766" w:type="dxa"/>
            <w:vMerge/>
          </w:tcPr>
          <w:p w14:paraId="333D64C5" w14:textId="77777777" w:rsidR="00145661" w:rsidRPr="00BD3A94" w:rsidRDefault="00145661" w:rsidP="00E836DC">
            <w:pPr>
              <w:rPr>
                <w:sz w:val="16"/>
                <w:szCs w:val="16"/>
              </w:rPr>
            </w:pPr>
          </w:p>
        </w:tc>
        <w:tc>
          <w:tcPr>
            <w:tcW w:w="1116" w:type="dxa"/>
            <w:vMerge/>
          </w:tcPr>
          <w:p w14:paraId="554FA8FD" w14:textId="77777777" w:rsidR="00145661" w:rsidRPr="00BD3A94" w:rsidRDefault="00145661" w:rsidP="00E836DC">
            <w:pPr>
              <w:rPr>
                <w:sz w:val="16"/>
                <w:szCs w:val="16"/>
              </w:rPr>
            </w:pPr>
          </w:p>
        </w:tc>
        <w:tc>
          <w:tcPr>
            <w:tcW w:w="1273" w:type="dxa"/>
            <w:vMerge/>
          </w:tcPr>
          <w:p w14:paraId="6C12E06D" w14:textId="77777777" w:rsidR="00145661" w:rsidRPr="00BD3A94" w:rsidRDefault="00145661" w:rsidP="00E836DC">
            <w:pPr>
              <w:rPr>
                <w:sz w:val="16"/>
                <w:szCs w:val="16"/>
              </w:rPr>
            </w:pPr>
          </w:p>
        </w:tc>
        <w:tc>
          <w:tcPr>
            <w:tcW w:w="1295" w:type="dxa"/>
            <w:vMerge/>
          </w:tcPr>
          <w:p w14:paraId="2B38B2BB" w14:textId="77777777" w:rsidR="00145661" w:rsidRPr="00BD3A94" w:rsidRDefault="00145661" w:rsidP="00E836DC">
            <w:pPr>
              <w:rPr>
                <w:sz w:val="16"/>
                <w:szCs w:val="16"/>
              </w:rPr>
            </w:pPr>
          </w:p>
        </w:tc>
        <w:tc>
          <w:tcPr>
            <w:tcW w:w="937" w:type="dxa"/>
          </w:tcPr>
          <w:p w14:paraId="392D7099" w14:textId="77777777" w:rsidR="00145661" w:rsidRPr="00BD3A94" w:rsidRDefault="00145661" w:rsidP="00E836DC">
            <w:pPr>
              <w:rPr>
                <w:sz w:val="16"/>
                <w:szCs w:val="16"/>
              </w:rPr>
            </w:pPr>
            <w:r w:rsidRPr="00BD3A94">
              <w:rPr>
                <w:sz w:val="16"/>
                <w:szCs w:val="16"/>
              </w:rPr>
              <w:t>1</w:t>
            </w:r>
          </w:p>
        </w:tc>
        <w:tc>
          <w:tcPr>
            <w:tcW w:w="1078" w:type="dxa"/>
          </w:tcPr>
          <w:p w14:paraId="1F456E0F" w14:textId="77777777" w:rsidR="00145661" w:rsidRPr="00BD3A94" w:rsidRDefault="00145661" w:rsidP="00E836DC">
            <w:pPr>
              <w:rPr>
                <w:sz w:val="16"/>
                <w:szCs w:val="16"/>
              </w:rPr>
            </w:pPr>
            <w:r w:rsidRPr="00BD3A94">
              <w:rPr>
                <w:sz w:val="16"/>
                <w:szCs w:val="16"/>
              </w:rPr>
              <w:t>16-18</w:t>
            </w:r>
          </w:p>
        </w:tc>
        <w:tc>
          <w:tcPr>
            <w:tcW w:w="1080" w:type="dxa"/>
          </w:tcPr>
          <w:p w14:paraId="459BEC12" w14:textId="77777777" w:rsidR="00145661" w:rsidRPr="00BD3A94" w:rsidRDefault="00145661" w:rsidP="00E836DC">
            <w:pPr>
              <w:rPr>
                <w:sz w:val="16"/>
                <w:szCs w:val="16"/>
              </w:rPr>
            </w:pPr>
            <w:r w:rsidRPr="00BD3A94">
              <w:rPr>
                <w:sz w:val="16"/>
                <w:szCs w:val="16"/>
              </w:rPr>
              <w:t>1933 ± 7.2</w:t>
            </w:r>
          </w:p>
        </w:tc>
      </w:tr>
      <w:tr w:rsidR="00DD707B" w:rsidRPr="00145661" w14:paraId="4B9B8472" w14:textId="77777777" w:rsidTr="00237455">
        <w:trPr>
          <w:trHeight w:val="291"/>
        </w:trPr>
        <w:tc>
          <w:tcPr>
            <w:tcW w:w="1766" w:type="dxa"/>
            <w:vMerge w:val="restart"/>
          </w:tcPr>
          <w:p w14:paraId="1995C75E" w14:textId="77777777" w:rsidR="00145661" w:rsidRPr="00BD3A94" w:rsidRDefault="00145661" w:rsidP="00E836DC">
            <w:pPr>
              <w:rPr>
                <w:sz w:val="16"/>
                <w:szCs w:val="16"/>
              </w:rPr>
            </w:pPr>
            <w:r w:rsidRPr="00BD3A94">
              <w:rPr>
                <w:sz w:val="16"/>
                <w:szCs w:val="16"/>
              </w:rPr>
              <w:t>Corn Island</w:t>
            </w:r>
          </w:p>
        </w:tc>
        <w:tc>
          <w:tcPr>
            <w:tcW w:w="1116" w:type="dxa"/>
            <w:vMerge w:val="restart"/>
          </w:tcPr>
          <w:p w14:paraId="220E18BF" w14:textId="77777777" w:rsidR="00145661" w:rsidRPr="00BD3A94" w:rsidRDefault="00145661" w:rsidP="00E836DC">
            <w:pPr>
              <w:rPr>
                <w:sz w:val="16"/>
                <w:szCs w:val="16"/>
              </w:rPr>
            </w:pPr>
            <w:r w:rsidRPr="00BD3A94">
              <w:rPr>
                <w:sz w:val="16"/>
                <w:szCs w:val="16"/>
              </w:rPr>
              <w:t>C1B</w:t>
            </w:r>
          </w:p>
          <w:p w14:paraId="11D828B0" w14:textId="77777777" w:rsidR="00145661" w:rsidRPr="00BD3A94" w:rsidRDefault="00145661" w:rsidP="00E836DC">
            <w:pPr>
              <w:rPr>
                <w:sz w:val="16"/>
                <w:szCs w:val="16"/>
              </w:rPr>
            </w:pPr>
            <w:r w:rsidRPr="00BD3A94">
              <w:rPr>
                <w:sz w:val="16"/>
                <w:szCs w:val="16"/>
              </w:rPr>
              <w:t>C2A</w:t>
            </w:r>
          </w:p>
          <w:p w14:paraId="2C9D9E7D" w14:textId="77777777" w:rsidR="00145661" w:rsidRPr="00BD3A94" w:rsidRDefault="00145661" w:rsidP="00E836DC">
            <w:pPr>
              <w:rPr>
                <w:sz w:val="16"/>
                <w:szCs w:val="16"/>
              </w:rPr>
            </w:pPr>
            <w:r w:rsidRPr="00BD3A94">
              <w:rPr>
                <w:sz w:val="16"/>
                <w:szCs w:val="16"/>
              </w:rPr>
              <w:t>C3B</w:t>
            </w:r>
          </w:p>
          <w:p w14:paraId="35D5DDE1" w14:textId="77777777" w:rsidR="00145661" w:rsidRPr="00BD3A94" w:rsidRDefault="00145661" w:rsidP="00E836DC">
            <w:pPr>
              <w:rPr>
                <w:sz w:val="16"/>
                <w:szCs w:val="16"/>
              </w:rPr>
            </w:pPr>
            <w:r w:rsidRPr="00BD3A94">
              <w:rPr>
                <w:sz w:val="16"/>
                <w:szCs w:val="16"/>
              </w:rPr>
              <w:t>C4A</w:t>
            </w:r>
          </w:p>
        </w:tc>
        <w:tc>
          <w:tcPr>
            <w:tcW w:w="1273" w:type="dxa"/>
            <w:vMerge w:val="restart"/>
          </w:tcPr>
          <w:p w14:paraId="68ADCA9E" w14:textId="77777777" w:rsidR="00145661" w:rsidRPr="00BD3A94" w:rsidRDefault="00145661" w:rsidP="00E836DC">
            <w:pPr>
              <w:rPr>
                <w:sz w:val="16"/>
                <w:szCs w:val="16"/>
              </w:rPr>
            </w:pPr>
            <w:r w:rsidRPr="00BD3A94">
              <w:rPr>
                <w:sz w:val="16"/>
                <w:szCs w:val="16"/>
              </w:rPr>
              <w:t>N 38.875369</w:t>
            </w:r>
          </w:p>
          <w:p w14:paraId="6E42ECFB" w14:textId="77777777" w:rsidR="00145661" w:rsidRPr="00BD3A94" w:rsidRDefault="00145661" w:rsidP="00E836DC">
            <w:pPr>
              <w:rPr>
                <w:sz w:val="16"/>
                <w:szCs w:val="16"/>
              </w:rPr>
            </w:pPr>
            <w:r w:rsidRPr="00BD3A94">
              <w:rPr>
                <w:sz w:val="16"/>
                <w:szCs w:val="16"/>
              </w:rPr>
              <w:t>N 38.875662</w:t>
            </w:r>
          </w:p>
          <w:p w14:paraId="188A545E" w14:textId="77777777" w:rsidR="00145661" w:rsidRPr="00BD3A94" w:rsidRDefault="00145661" w:rsidP="00E836DC">
            <w:pPr>
              <w:rPr>
                <w:sz w:val="16"/>
                <w:szCs w:val="16"/>
              </w:rPr>
            </w:pPr>
            <w:r w:rsidRPr="00BD3A94">
              <w:rPr>
                <w:sz w:val="16"/>
                <w:szCs w:val="16"/>
              </w:rPr>
              <w:t>N 38.875910</w:t>
            </w:r>
          </w:p>
          <w:p w14:paraId="0DD3654E" w14:textId="77777777" w:rsidR="00145661" w:rsidRPr="00BD3A94" w:rsidRDefault="00145661" w:rsidP="00E836DC">
            <w:pPr>
              <w:rPr>
                <w:sz w:val="16"/>
                <w:szCs w:val="16"/>
              </w:rPr>
            </w:pPr>
            <w:r w:rsidRPr="00BD3A94">
              <w:rPr>
                <w:sz w:val="16"/>
                <w:szCs w:val="16"/>
              </w:rPr>
              <w:t>N 38.876527</w:t>
            </w:r>
          </w:p>
        </w:tc>
        <w:tc>
          <w:tcPr>
            <w:tcW w:w="1295" w:type="dxa"/>
            <w:vMerge w:val="restart"/>
          </w:tcPr>
          <w:p w14:paraId="01E21BEF" w14:textId="77777777" w:rsidR="00145661" w:rsidRPr="00BD3A94" w:rsidRDefault="00145661" w:rsidP="00E836DC">
            <w:pPr>
              <w:rPr>
                <w:sz w:val="16"/>
                <w:szCs w:val="16"/>
              </w:rPr>
            </w:pPr>
            <w:r w:rsidRPr="00BD3A94">
              <w:rPr>
                <w:sz w:val="16"/>
                <w:szCs w:val="16"/>
              </w:rPr>
              <w:t>W 76.543292</w:t>
            </w:r>
          </w:p>
          <w:p w14:paraId="5A5654F2" w14:textId="77777777" w:rsidR="00145661" w:rsidRPr="00BD3A94" w:rsidRDefault="00145661" w:rsidP="00E836DC">
            <w:pPr>
              <w:rPr>
                <w:sz w:val="16"/>
                <w:szCs w:val="16"/>
              </w:rPr>
            </w:pPr>
            <w:r w:rsidRPr="00BD3A94">
              <w:rPr>
                <w:sz w:val="16"/>
                <w:szCs w:val="16"/>
              </w:rPr>
              <w:t>W 76.543610</w:t>
            </w:r>
          </w:p>
          <w:p w14:paraId="3D05BFCD" w14:textId="77777777" w:rsidR="00145661" w:rsidRPr="00BD3A94" w:rsidRDefault="00145661" w:rsidP="00E836DC">
            <w:pPr>
              <w:rPr>
                <w:sz w:val="16"/>
                <w:szCs w:val="16"/>
              </w:rPr>
            </w:pPr>
            <w:r w:rsidRPr="00BD3A94">
              <w:rPr>
                <w:sz w:val="16"/>
                <w:szCs w:val="16"/>
              </w:rPr>
              <w:t>W 76.543235</w:t>
            </w:r>
          </w:p>
          <w:p w14:paraId="209BFDEE" w14:textId="77777777" w:rsidR="00145661" w:rsidRPr="00BD3A94" w:rsidRDefault="00145661" w:rsidP="00E836DC">
            <w:pPr>
              <w:rPr>
                <w:sz w:val="16"/>
                <w:szCs w:val="16"/>
              </w:rPr>
            </w:pPr>
            <w:r w:rsidRPr="00BD3A94">
              <w:rPr>
                <w:sz w:val="16"/>
                <w:szCs w:val="16"/>
              </w:rPr>
              <w:t>W 76.543571</w:t>
            </w:r>
          </w:p>
        </w:tc>
        <w:tc>
          <w:tcPr>
            <w:tcW w:w="937" w:type="dxa"/>
          </w:tcPr>
          <w:p w14:paraId="1B6960DD" w14:textId="77777777" w:rsidR="00145661" w:rsidRPr="00BD3A94" w:rsidRDefault="00145661" w:rsidP="00E836DC">
            <w:pPr>
              <w:rPr>
                <w:sz w:val="16"/>
                <w:szCs w:val="16"/>
              </w:rPr>
            </w:pPr>
            <w:r w:rsidRPr="00BD3A94">
              <w:rPr>
                <w:sz w:val="16"/>
                <w:szCs w:val="16"/>
              </w:rPr>
              <w:t>31</w:t>
            </w:r>
          </w:p>
        </w:tc>
        <w:tc>
          <w:tcPr>
            <w:tcW w:w="1078" w:type="dxa"/>
          </w:tcPr>
          <w:p w14:paraId="34B5CA1D" w14:textId="77777777" w:rsidR="00145661" w:rsidRPr="00BD3A94" w:rsidRDefault="00145661" w:rsidP="00E836DC">
            <w:pPr>
              <w:rPr>
                <w:sz w:val="16"/>
                <w:szCs w:val="16"/>
              </w:rPr>
            </w:pPr>
            <w:r w:rsidRPr="00BD3A94">
              <w:rPr>
                <w:sz w:val="16"/>
                <w:szCs w:val="16"/>
              </w:rPr>
              <w:t>0-3</w:t>
            </w:r>
          </w:p>
        </w:tc>
        <w:tc>
          <w:tcPr>
            <w:tcW w:w="1080" w:type="dxa"/>
          </w:tcPr>
          <w:p w14:paraId="3D178D7B" w14:textId="77777777" w:rsidR="00145661" w:rsidRPr="00BD3A94" w:rsidRDefault="00145661" w:rsidP="00E836DC">
            <w:pPr>
              <w:rPr>
                <w:sz w:val="16"/>
                <w:szCs w:val="16"/>
              </w:rPr>
            </w:pPr>
            <w:r w:rsidRPr="00BD3A94">
              <w:rPr>
                <w:sz w:val="16"/>
                <w:szCs w:val="16"/>
                <w:lang w:val="fr-FR"/>
              </w:rPr>
              <w:t>2002 ± 0.1</w:t>
            </w:r>
          </w:p>
        </w:tc>
      </w:tr>
      <w:tr w:rsidR="00DD707B" w:rsidRPr="00145661" w14:paraId="1623B5B5" w14:textId="77777777" w:rsidTr="00237455">
        <w:trPr>
          <w:trHeight w:val="291"/>
        </w:trPr>
        <w:tc>
          <w:tcPr>
            <w:tcW w:w="1766" w:type="dxa"/>
            <w:vMerge/>
          </w:tcPr>
          <w:p w14:paraId="2834DE4F" w14:textId="77777777" w:rsidR="00145661" w:rsidRPr="00BD3A94" w:rsidRDefault="00145661" w:rsidP="00E836DC">
            <w:pPr>
              <w:rPr>
                <w:sz w:val="16"/>
                <w:szCs w:val="16"/>
              </w:rPr>
            </w:pPr>
          </w:p>
        </w:tc>
        <w:tc>
          <w:tcPr>
            <w:tcW w:w="1116" w:type="dxa"/>
            <w:vMerge/>
          </w:tcPr>
          <w:p w14:paraId="0F414ED3" w14:textId="77777777" w:rsidR="00145661" w:rsidRPr="00BD3A94" w:rsidRDefault="00145661" w:rsidP="00E836DC">
            <w:pPr>
              <w:rPr>
                <w:sz w:val="16"/>
                <w:szCs w:val="16"/>
              </w:rPr>
            </w:pPr>
          </w:p>
        </w:tc>
        <w:tc>
          <w:tcPr>
            <w:tcW w:w="1273" w:type="dxa"/>
            <w:vMerge/>
          </w:tcPr>
          <w:p w14:paraId="5779AB20" w14:textId="77777777" w:rsidR="00145661" w:rsidRPr="00BD3A94" w:rsidRDefault="00145661" w:rsidP="00E836DC">
            <w:pPr>
              <w:rPr>
                <w:sz w:val="16"/>
                <w:szCs w:val="16"/>
              </w:rPr>
            </w:pPr>
          </w:p>
        </w:tc>
        <w:tc>
          <w:tcPr>
            <w:tcW w:w="1295" w:type="dxa"/>
            <w:vMerge/>
          </w:tcPr>
          <w:p w14:paraId="71A6C67C" w14:textId="77777777" w:rsidR="00145661" w:rsidRPr="00BD3A94" w:rsidRDefault="00145661" w:rsidP="00E836DC">
            <w:pPr>
              <w:rPr>
                <w:sz w:val="16"/>
                <w:szCs w:val="16"/>
              </w:rPr>
            </w:pPr>
          </w:p>
        </w:tc>
        <w:tc>
          <w:tcPr>
            <w:tcW w:w="937" w:type="dxa"/>
          </w:tcPr>
          <w:p w14:paraId="2619776A" w14:textId="77777777" w:rsidR="00145661" w:rsidRPr="00BD3A94" w:rsidRDefault="00145661" w:rsidP="00E836DC">
            <w:pPr>
              <w:rPr>
                <w:sz w:val="16"/>
                <w:szCs w:val="16"/>
              </w:rPr>
            </w:pPr>
            <w:r w:rsidRPr="00BD3A94">
              <w:rPr>
                <w:sz w:val="16"/>
                <w:szCs w:val="16"/>
              </w:rPr>
              <w:t>10</w:t>
            </w:r>
          </w:p>
        </w:tc>
        <w:tc>
          <w:tcPr>
            <w:tcW w:w="1078" w:type="dxa"/>
          </w:tcPr>
          <w:p w14:paraId="3A06D46E" w14:textId="77777777" w:rsidR="00145661" w:rsidRPr="00BD3A94" w:rsidRDefault="00145661" w:rsidP="00E836DC">
            <w:pPr>
              <w:rPr>
                <w:sz w:val="16"/>
                <w:szCs w:val="16"/>
              </w:rPr>
            </w:pPr>
            <w:r w:rsidRPr="00BD3A94">
              <w:rPr>
                <w:sz w:val="16"/>
                <w:szCs w:val="16"/>
              </w:rPr>
              <w:t>3.25-4.75</w:t>
            </w:r>
          </w:p>
        </w:tc>
        <w:tc>
          <w:tcPr>
            <w:tcW w:w="1080" w:type="dxa"/>
          </w:tcPr>
          <w:p w14:paraId="33105F45" w14:textId="77777777" w:rsidR="00145661" w:rsidRPr="00BD3A94" w:rsidRDefault="00145661" w:rsidP="00E836DC">
            <w:pPr>
              <w:rPr>
                <w:sz w:val="16"/>
                <w:szCs w:val="16"/>
              </w:rPr>
            </w:pPr>
            <w:r w:rsidRPr="00BD3A94">
              <w:rPr>
                <w:sz w:val="16"/>
                <w:szCs w:val="16"/>
                <w:lang w:val="fr-FR"/>
              </w:rPr>
              <w:t>1998 ± 0.4</w:t>
            </w:r>
          </w:p>
        </w:tc>
      </w:tr>
      <w:tr w:rsidR="00DD707B" w:rsidRPr="00145661" w14:paraId="2F143721" w14:textId="77777777" w:rsidTr="00237455">
        <w:trPr>
          <w:trHeight w:val="291"/>
        </w:trPr>
        <w:tc>
          <w:tcPr>
            <w:tcW w:w="1766" w:type="dxa"/>
            <w:vMerge/>
          </w:tcPr>
          <w:p w14:paraId="72FE99D9" w14:textId="77777777" w:rsidR="00145661" w:rsidRPr="00BD3A94" w:rsidRDefault="00145661" w:rsidP="00E836DC">
            <w:pPr>
              <w:rPr>
                <w:sz w:val="16"/>
                <w:szCs w:val="16"/>
              </w:rPr>
            </w:pPr>
          </w:p>
        </w:tc>
        <w:tc>
          <w:tcPr>
            <w:tcW w:w="1116" w:type="dxa"/>
            <w:vMerge/>
          </w:tcPr>
          <w:p w14:paraId="2C610368" w14:textId="77777777" w:rsidR="00145661" w:rsidRPr="00BD3A94" w:rsidRDefault="00145661" w:rsidP="00E836DC">
            <w:pPr>
              <w:rPr>
                <w:sz w:val="16"/>
                <w:szCs w:val="16"/>
              </w:rPr>
            </w:pPr>
          </w:p>
        </w:tc>
        <w:tc>
          <w:tcPr>
            <w:tcW w:w="1273" w:type="dxa"/>
            <w:vMerge/>
          </w:tcPr>
          <w:p w14:paraId="20CC8413" w14:textId="77777777" w:rsidR="00145661" w:rsidRPr="00BD3A94" w:rsidRDefault="00145661" w:rsidP="00E836DC">
            <w:pPr>
              <w:rPr>
                <w:sz w:val="16"/>
                <w:szCs w:val="16"/>
              </w:rPr>
            </w:pPr>
          </w:p>
        </w:tc>
        <w:tc>
          <w:tcPr>
            <w:tcW w:w="1295" w:type="dxa"/>
            <w:vMerge/>
          </w:tcPr>
          <w:p w14:paraId="60F397D4" w14:textId="77777777" w:rsidR="00145661" w:rsidRPr="00BD3A94" w:rsidRDefault="00145661" w:rsidP="00E836DC">
            <w:pPr>
              <w:rPr>
                <w:sz w:val="16"/>
                <w:szCs w:val="16"/>
              </w:rPr>
            </w:pPr>
          </w:p>
        </w:tc>
        <w:tc>
          <w:tcPr>
            <w:tcW w:w="937" w:type="dxa"/>
          </w:tcPr>
          <w:p w14:paraId="7C14926E" w14:textId="77777777" w:rsidR="00145661" w:rsidRPr="00BD3A94" w:rsidRDefault="00145661" w:rsidP="00E836DC">
            <w:pPr>
              <w:rPr>
                <w:sz w:val="16"/>
                <w:szCs w:val="16"/>
              </w:rPr>
            </w:pPr>
            <w:r w:rsidRPr="00BD3A94">
              <w:rPr>
                <w:sz w:val="16"/>
                <w:szCs w:val="16"/>
              </w:rPr>
              <w:t>15</w:t>
            </w:r>
          </w:p>
        </w:tc>
        <w:tc>
          <w:tcPr>
            <w:tcW w:w="1078" w:type="dxa"/>
          </w:tcPr>
          <w:p w14:paraId="3C426DD0" w14:textId="77777777" w:rsidR="00145661" w:rsidRPr="00BD3A94" w:rsidRDefault="00145661" w:rsidP="00E836DC">
            <w:pPr>
              <w:rPr>
                <w:sz w:val="16"/>
                <w:szCs w:val="16"/>
              </w:rPr>
            </w:pPr>
            <w:r w:rsidRPr="00BD3A94">
              <w:rPr>
                <w:sz w:val="16"/>
                <w:szCs w:val="16"/>
              </w:rPr>
              <w:t>4.75-6.75</w:t>
            </w:r>
          </w:p>
        </w:tc>
        <w:tc>
          <w:tcPr>
            <w:tcW w:w="1080" w:type="dxa"/>
          </w:tcPr>
          <w:p w14:paraId="5B7B951C" w14:textId="77777777" w:rsidR="00145661" w:rsidRPr="00BD3A94" w:rsidRDefault="00145661" w:rsidP="00E836DC">
            <w:pPr>
              <w:rPr>
                <w:sz w:val="16"/>
                <w:szCs w:val="16"/>
              </w:rPr>
            </w:pPr>
            <w:r w:rsidRPr="00BD3A94">
              <w:rPr>
                <w:sz w:val="16"/>
                <w:szCs w:val="16"/>
              </w:rPr>
              <w:t>1993 ± 0.6</w:t>
            </w:r>
          </w:p>
        </w:tc>
      </w:tr>
      <w:tr w:rsidR="00DD707B" w:rsidRPr="00145661" w14:paraId="75AAF196" w14:textId="77777777" w:rsidTr="00237455">
        <w:trPr>
          <w:trHeight w:val="291"/>
        </w:trPr>
        <w:tc>
          <w:tcPr>
            <w:tcW w:w="1766" w:type="dxa"/>
            <w:vMerge/>
          </w:tcPr>
          <w:p w14:paraId="3593AC4E" w14:textId="77777777" w:rsidR="00145661" w:rsidRPr="00BD3A94" w:rsidRDefault="00145661" w:rsidP="00E836DC">
            <w:pPr>
              <w:rPr>
                <w:sz w:val="16"/>
                <w:szCs w:val="16"/>
              </w:rPr>
            </w:pPr>
          </w:p>
        </w:tc>
        <w:tc>
          <w:tcPr>
            <w:tcW w:w="1116" w:type="dxa"/>
            <w:vMerge/>
          </w:tcPr>
          <w:p w14:paraId="7D45F277" w14:textId="77777777" w:rsidR="00145661" w:rsidRPr="00BD3A94" w:rsidRDefault="00145661" w:rsidP="00E836DC">
            <w:pPr>
              <w:rPr>
                <w:sz w:val="16"/>
                <w:szCs w:val="16"/>
              </w:rPr>
            </w:pPr>
          </w:p>
        </w:tc>
        <w:tc>
          <w:tcPr>
            <w:tcW w:w="1273" w:type="dxa"/>
            <w:vMerge/>
          </w:tcPr>
          <w:p w14:paraId="7F73C007" w14:textId="77777777" w:rsidR="00145661" w:rsidRPr="00BD3A94" w:rsidRDefault="00145661" w:rsidP="00E836DC">
            <w:pPr>
              <w:rPr>
                <w:sz w:val="16"/>
                <w:szCs w:val="16"/>
              </w:rPr>
            </w:pPr>
          </w:p>
        </w:tc>
        <w:tc>
          <w:tcPr>
            <w:tcW w:w="1295" w:type="dxa"/>
            <w:vMerge/>
          </w:tcPr>
          <w:p w14:paraId="169AD60A" w14:textId="77777777" w:rsidR="00145661" w:rsidRPr="00BD3A94" w:rsidRDefault="00145661" w:rsidP="00E836DC">
            <w:pPr>
              <w:rPr>
                <w:sz w:val="16"/>
                <w:szCs w:val="16"/>
              </w:rPr>
            </w:pPr>
          </w:p>
        </w:tc>
        <w:tc>
          <w:tcPr>
            <w:tcW w:w="937" w:type="dxa"/>
          </w:tcPr>
          <w:p w14:paraId="4D11FD19" w14:textId="77777777" w:rsidR="00145661" w:rsidRPr="00BD3A94" w:rsidRDefault="00145661" w:rsidP="00E836DC">
            <w:pPr>
              <w:rPr>
                <w:sz w:val="16"/>
                <w:szCs w:val="16"/>
              </w:rPr>
            </w:pPr>
            <w:r w:rsidRPr="00BD3A94">
              <w:rPr>
                <w:sz w:val="16"/>
                <w:szCs w:val="16"/>
              </w:rPr>
              <w:t>1</w:t>
            </w:r>
          </w:p>
        </w:tc>
        <w:tc>
          <w:tcPr>
            <w:tcW w:w="1078" w:type="dxa"/>
          </w:tcPr>
          <w:p w14:paraId="46277C27" w14:textId="77777777" w:rsidR="00145661" w:rsidRPr="00BD3A94" w:rsidRDefault="00145661" w:rsidP="00E836DC">
            <w:pPr>
              <w:rPr>
                <w:sz w:val="16"/>
                <w:szCs w:val="16"/>
              </w:rPr>
            </w:pPr>
            <w:r w:rsidRPr="00BD3A94">
              <w:rPr>
                <w:sz w:val="16"/>
                <w:szCs w:val="16"/>
              </w:rPr>
              <w:t>9.5-11.75</w:t>
            </w:r>
          </w:p>
        </w:tc>
        <w:tc>
          <w:tcPr>
            <w:tcW w:w="1080" w:type="dxa"/>
          </w:tcPr>
          <w:p w14:paraId="73D2B65D" w14:textId="77777777" w:rsidR="00145661" w:rsidRPr="00BD3A94" w:rsidRDefault="00145661" w:rsidP="00E836DC">
            <w:pPr>
              <w:rPr>
                <w:sz w:val="16"/>
                <w:szCs w:val="16"/>
              </w:rPr>
            </w:pPr>
            <w:r w:rsidRPr="00BD3A94">
              <w:rPr>
                <w:sz w:val="16"/>
                <w:szCs w:val="16"/>
              </w:rPr>
              <w:t>1976 ± 1.2</w:t>
            </w:r>
          </w:p>
        </w:tc>
      </w:tr>
      <w:tr w:rsidR="00DD707B" w:rsidRPr="00145661" w14:paraId="2BF07330" w14:textId="77777777" w:rsidTr="00237455">
        <w:trPr>
          <w:trHeight w:val="291"/>
        </w:trPr>
        <w:tc>
          <w:tcPr>
            <w:tcW w:w="1766" w:type="dxa"/>
            <w:vMerge/>
          </w:tcPr>
          <w:p w14:paraId="3A030599" w14:textId="77777777" w:rsidR="00145661" w:rsidRPr="00BD3A94" w:rsidRDefault="00145661" w:rsidP="00E836DC">
            <w:pPr>
              <w:rPr>
                <w:sz w:val="16"/>
                <w:szCs w:val="16"/>
              </w:rPr>
            </w:pPr>
          </w:p>
        </w:tc>
        <w:tc>
          <w:tcPr>
            <w:tcW w:w="1116" w:type="dxa"/>
            <w:vMerge/>
          </w:tcPr>
          <w:p w14:paraId="20FA8D09" w14:textId="77777777" w:rsidR="00145661" w:rsidRPr="00BD3A94" w:rsidRDefault="00145661" w:rsidP="00E836DC">
            <w:pPr>
              <w:rPr>
                <w:sz w:val="16"/>
                <w:szCs w:val="16"/>
              </w:rPr>
            </w:pPr>
          </w:p>
        </w:tc>
        <w:tc>
          <w:tcPr>
            <w:tcW w:w="1273" w:type="dxa"/>
            <w:vMerge/>
          </w:tcPr>
          <w:p w14:paraId="47014C90" w14:textId="77777777" w:rsidR="00145661" w:rsidRPr="00BD3A94" w:rsidRDefault="00145661" w:rsidP="00E836DC">
            <w:pPr>
              <w:rPr>
                <w:sz w:val="16"/>
                <w:szCs w:val="16"/>
              </w:rPr>
            </w:pPr>
          </w:p>
        </w:tc>
        <w:tc>
          <w:tcPr>
            <w:tcW w:w="1295" w:type="dxa"/>
            <w:vMerge/>
          </w:tcPr>
          <w:p w14:paraId="17E3164B" w14:textId="77777777" w:rsidR="00145661" w:rsidRPr="00BD3A94" w:rsidRDefault="00145661" w:rsidP="00E836DC">
            <w:pPr>
              <w:rPr>
                <w:sz w:val="16"/>
                <w:szCs w:val="16"/>
              </w:rPr>
            </w:pPr>
          </w:p>
        </w:tc>
        <w:tc>
          <w:tcPr>
            <w:tcW w:w="937" w:type="dxa"/>
          </w:tcPr>
          <w:p w14:paraId="7DDAF6E3" w14:textId="77777777" w:rsidR="00145661" w:rsidRPr="00BD3A94" w:rsidRDefault="00145661" w:rsidP="00E836DC">
            <w:pPr>
              <w:rPr>
                <w:sz w:val="16"/>
                <w:szCs w:val="16"/>
              </w:rPr>
            </w:pPr>
            <w:r w:rsidRPr="00BD3A94">
              <w:rPr>
                <w:sz w:val="16"/>
                <w:szCs w:val="16"/>
              </w:rPr>
              <w:t>1</w:t>
            </w:r>
          </w:p>
        </w:tc>
        <w:tc>
          <w:tcPr>
            <w:tcW w:w="1078" w:type="dxa"/>
          </w:tcPr>
          <w:p w14:paraId="543E52C8" w14:textId="77777777" w:rsidR="00145661" w:rsidRPr="00BD3A94" w:rsidRDefault="00145661" w:rsidP="00E836DC">
            <w:pPr>
              <w:rPr>
                <w:sz w:val="16"/>
                <w:szCs w:val="16"/>
              </w:rPr>
            </w:pPr>
            <w:r w:rsidRPr="00BD3A94">
              <w:rPr>
                <w:sz w:val="16"/>
                <w:szCs w:val="16"/>
              </w:rPr>
              <w:t>10.25-12.75</w:t>
            </w:r>
          </w:p>
        </w:tc>
        <w:tc>
          <w:tcPr>
            <w:tcW w:w="1080" w:type="dxa"/>
          </w:tcPr>
          <w:p w14:paraId="75FAA748" w14:textId="77777777" w:rsidR="00145661" w:rsidRPr="00BD3A94" w:rsidRDefault="00145661" w:rsidP="00E836DC">
            <w:pPr>
              <w:rPr>
                <w:sz w:val="16"/>
                <w:szCs w:val="16"/>
              </w:rPr>
            </w:pPr>
            <w:r w:rsidRPr="00BD3A94">
              <w:rPr>
                <w:sz w:val="16"/>
                <w:szCs w:val="16"/>
              </w:rPr>
              <w:t>1976 ± 1.2</w:t>
            </w:r>
          </w:p>
        </w:tc>
      </w:tr>
      <w:tr w:rsidR="00DD707B" w:rsidRPr="00145661" w14:paraId="2625EEE3" w14:textId="77777777" w:rsidTr="00237455">
        <w:trPr>
          <w:trHeight w:val="291"/>
        </w:trPr>
        <w:tc>
          <w:tcPr>
            <w:tcW w:w="1766" w:type="dxa"/>
            <w:vMerge/>
          </w:tcPr>
          <w:p w14:paraId="427FBFFF" w14:textId="77777777" w:rsidR="00145661" w:rsidRPr="00BD3A94" w:rsidRDefault="00145661" w:rsidP="00E836DC">
            <w:pPr>
              <w:rPr>
                <w:sz w:val="16"/>
                <w:szCs w:val="16"/>
              </w:rPr>
            </w:pPr>
          </w:p>
        </w:tc>
        <w:tc>
          <w:tcPr>
            <w:tcW w:w="1116" w:type="dxa"/>
            <w:vMerge/>
          </w:tcPr>
          <w:p w14:paraId="39F55F05" w14:textId="77777777" w:rsidR="00145661" w:rsidRPr="00BD3A94" w:rsidRDefault="00145661" w:rsidP="00E836DC">
            <w:pPr>
              <w:rPr>
                <w:sz w:val="16"/>
                <w:szCs w:val="16"/>
              </w:rPr>
            </w:pPr>
          </w:p>
        </w:tc>
        <w:tc>
          <w:tcPr>
            <w:tcW w:w="1273" w:type="dxa"/>
            <w:vMerge/>
          </w:tcPr>
          <w:p w14:paraId="154B244D" w14:textId="77777777" w:rsidR="00145661" w:rsidRPr="00BD3A94" w:rsidRDefault="00145661" w:rsidP="00E836DC">
            <w:pPr>
              <w:rPr>
                <w:sz w:val="16"/>
                <w:szCs w:val="16"/>
              </w:rPr>
            </w:pPr>
          </w:p>
        </w:tc>
        <w:tc>
          <w:tcPr>
            <w:tcW w:w="1295" w:type="dxa"/>
            <w:vMerge/>
          </w:tcPr>
          <w:p w14:paraId="7EBC5D82" w14:textId="77777777" w:rsidR="00145661" w:rsidRPr="00BD3A94" w:rsidRDefault="00145661" w:rsidP="00E836DC">
            <w:pPr>
              <w:rPr>
                <w:sz w:val="16"/>
                <w:szCs w:val="16"/>
              </w:rPr>
            </w:pPr>
          </w:p>
        </w:tc>
        <w:tc>
          <w:tcPr>
            <w:tcW w:w="937" w:type="dxa"/>
          </w:tcPr>
          <w:p w14:paraId="1B5C45A1" w14:textId="77777777" w:rsidR="00145661" w:rsidRPr="00BD3A94" w:rsidRDefault="00145661" w:rsidP="00E836DC">
            <w:pPr>
              <w:rPr>
                <w:sz w:val="16"/>
                <w:szCs w:val="16"/>
              </w:rPr>
            </w:pPr>
            <w:r w:rsidRPr="00BD3A94">
              <w:rPr>
                <w:sz w:val="16"/>
                <w:szCs w:val="16"/>
              </w:rPr>
              <w:t>1</w:t>
            </w:r>
          </w:p>
        </w:tc>
        <w:tc>
          <w:tcPr>
            <w:tcW w:w="1078" w:type="dxa"/>
          </w:tcPr>
          <w:p w14:paraId="3DE7FFA4" w14:textId="77777777" w:rsidR="00145661" w:rsidRPr="00BD3A94" w:rsidRDefault="00145661" w:rsidP="00E836DC">
            <w:pPr>
              <w:rPr>
                <w:sz w:val="16"/>
                <w:szCs w:val="16"/>
              </w:rPr>
            </w:pPr>
            <w:r w:rsidRPr="00BD3A94">
              <w:rPr>
                <w:sz w:val="16"/>
                <w:szCs w:val="16"/>
              </w:rPr>
              <w:t>15-16</w:t>
            </w:r>
          </w:p>
        </w:tc>
        <w:tc>
          <w:tcPr>
            <w:tcW w:w="1080" w:type="dxa"/>
          </w:tcPr>
          <w:p w14:paraId="0846FB5E" w14:textId="77777777" w:rsidR="00145661" w:rsidRPr="00BD3A94" w:rsidRDefault="00145661" w:rsidP="00E836DC">
            <w:pPr>
              <w:rPr>
                <w:sz w:val="16"/>
                <w:szCs w:val="16"/>
              </w:rPr>
            </w:pPr>
            <w:r w:rsidRPr="00BD3A94">
              <w:rPr>
                <w:sz w:val="16"/>
                <w:szCs w:val="16"/>
              </w:rPr>
              <w:t>1947 ± 4.2</w:t>
            </w:r>
          </w:p>
        </w:tc>
      </w:tr>
      <w:tr w:rsidR="00DD707B" w:rsidRPr="00145661" w14:paraId="76B46E45" w14:textId="77777777" w:rsidTr="00237455">
        <w:trPr>
          <w:trHeight w:val="291"/>
        </w:trPr>
        <w:tc>
          <w:tcPr>
            <w:tcW w:w="1766" w:type="dxa"/>
            <w:vMerge/>
          </w:tcPr>
          <w:p w14:paraId="184A349D" w14:textId="77777777" w:rsidR="00145661" w:rsidRPr="00BD3A94" w:rsidRDefault="00145661" w:rsidP="00E836DC">
            <w:pPr>
              <w:rPr>
                <w:sz w:val="16"/>
                <w:szCs w:val="16"/>
              </w:rPr>
            </w:pPr>
          </w:p>
        </w:tc>
        <w:tc>
          <w:tcPr>
            <w:tcW w:w="1116" w:type="dxa"/>
            <w:vMerge/>
          </w:tcPr>
          <w:p w14:paraId="71D11CB6" w14:textId="77777777" w:rsidR="00145661" w:rsidRPr="00BD3A94" w:rsidRDefault="00145661" w:rsidP="00E836DC">
            <w:pPr>
              <w:rPr>
                <w:sz w:val="16"/>
                <w:szCs w:val="16"/>
              </w:rPr>
            </w:pPr>
          </w:p>
        </w:tc>
        <w:tc>
          <w:tcPr>
            <w:tcW w:w="1273" w:type="dxa"/>
            <w:vMerge/>
          </w:tcPr>
          <w:p w14:paraId="7E475C5D" w14:textId="77777777" w:rsidR="00145661" w:rsidRPr="00BD3A94" w:rsidRDefault="00145661" w:rsidP="00E836DC">
            <w:pPr>
              <w:rPr>
                <w:sz w:val="16"/>
                <w:szCs w:val="16"/>
              </w:rPr>
            </w:pPr>
          </w:p>
        </w:tc>
        <w:tc>
          <w:tcPr>
            <w:tcW w:w="1295" w:type="dxa"/>
            <w:vMerge/>
          </w:tcPr>
          <w:p w14:paraId="12AF4B82" w14:textId="77777777" w:rsidR="00145661" w:rsidRPr="00BD3A94" w:rsidRDefault="00145661" w:rsidP="00E836DC">
            <w:pPr>
              <w:rPr>
                <w:sz w:val="16"/>
                <w:szCs w:val="16"/>
              </w:rPr>
            </w:pPr>
          </w:p>
        </w:tc>
        <w:tc>
          <w:tcPr>
            <w:tcW w:w="937" w:type="dxa"/>
          </w:tcPr>
          <w:p w14:paraId="69F0671B" w14:textId="77777777" w:rsidR="00145661" w:rsidRPr="00BD3A94" w:rsidRDefault="00145661" w:rsidP="00E836DC">
            <w:pPr>
              <w:rPr>
                <w:sz w:val="16"/>
                <w:szCs w:val="16"/>
              </w:rPr>
            </w:pPr>
            <w:r w:rsidRPr="00BD3A94">
              <w:rPr>
                <w:sz w:val="16"/>
                <w:szCs w:val="16"/>
              </w:rPr>
              <w:t>3</w:t>
            </w:r>
          </w:p>
        </w:tc>
        <w:tc>
          <w:tcPr>
            <w:tcW w:w="1078" w:type="dxa"/>
          </w:tcPr>
          <w:p w14:paraId="46B06F71" w14:textId="77777777" w:rsidR="00145661" w:rsidRPr="00BD3A94" w:rsidRDefault="00145661" w:rsidP="00E836DC">
            <w:pPr>
              <w:rPr>
                <w:sz w:val="16"/>
                <w:szCs w:val="16"/>
              </w:rPr>
            </w:pPr>
            <w:r w:rsidRPr="00BD3A94">
              <w:rPr>
                <w:sz w:val="16"/>
                <w:szCs w:val="16"/>
              </w:rPr>
              <w:t>16.5-18.75</w:t>
            </w:r>
          </w:p>
        </w:tc>
        <w:tc>
          <w:tcPr>
            <w:tcW w:w="1080" w:type="dxa"/>
          </w:tcPr>
          <w:p w14:paraId="79B02CD2" w14:textId="77777777" w:rsidR="00145661" w:rsidRPr="00BD3A94" w:rsidRDefault="00145661" w:rsidP="00E836DC">
            <w:pPr>
              <w:rPr>
                <w:sz w:val="16"/>
                <w:szCs w:val="16"/>
              </w:rPr>
            </w:pPr>
            <w:r w:rsidRPr="00BD3A94">
              <w:rPr>
                <w:sz w:val="16"/>
                <w:szCs w:val="16"/>
              </w:rPr>
              <w:t>1933 ± 7.2</w:t>
            </w:r>
          </w:p>
        </w:tc>
      </w:tr>
      <w:tr w:rsidR="00DD707B" w:rsidRPr="00145661" w14:paraId="2178E863" w14:textId="77777777" w:rsidTr="00237455">
        <w:trPr>
          <w:trHeight w:val="291"/>
        </w:trPr>
        <w:tc>
          <w:tcPr>
            <w:tcW w:w="1766" w:type="dxa"/>
            <w:vMerge/>
          </w:tcPr>
          <w:p w14:paraId="02F7422F" w14:textId="77777777" w:rsidR="00145661" w:rsidRPr="00BD3A94" w:rsidRDefault="00145661" w:rsidP="00E836DC">
            <w:pPr>
              <w:rPr>
                <w:sz w:val="16"/>
                <w:szCs w:val="16"/>
              </w:rPr>
            </w:pPr>
          </w:p>
        </w:tc>
        <w:tc>
          <w:tcPr>
            <w:tcW w:w="1116" w:type="dxa"/>
            <w:vMerge/>
          </w:tcPr>
          <w:p w14:paraId="62B2B4F4" w14:textId="77777777" w:rsidR="00145661" w:rsidRPr="00BD3A94" w:rsidRDefault="00145661" w:rsidP="00E836DC">
            <w:pPr>
              <w:rPr>
                <w:sz w:val="16"/>
                <w:szCs w:val="16"/>
              </w:rPr>
            </w:pPr>
          </w:p>
        </w:tc>
        <w:tc>
          <w:tcPr>
            <w:tcW w:w="1273" w:type="dxa"/>
            <w:vMerge/>
          </w:tcPr>
          <w:p w14:paraId="7CD4D11A" w14:textId="77777777" w:rsidR="00145661" w:rsidRPr="00BD3A94" w:rsidRDefault="00145661" w:rsidP="00E836DC">
            <w:pPr>
              <w:rPr>
                <w:sz w:val="16"/>
                <w:szCs w:val="16"/>
              </w:rPr>
            </w:pPr>
          </w:p>
        </w:tc>
        <w:tc>
          <w:tcPr>
            <w:tcW w:w="1295" w:type="dxa"/>
            <w:vMerge/>
          </w:tcPr>
          <w:p w14:paraId="0B66C8D6" w14:textId="77777777" w:rsidR="00145661" w:rsidRPr="00BD3A94" w:rsidRDefault="00145661" w:rsidP="00E836DC">
            <w:pPr>
              <w:rPr>
                <w:sz w:val="16"/>
                <w:szCs w:val="16"/>
              </w:rPr>
            </w:pPr>
          </w:p>
        </w:tc>
        <w:tc>
          <w:tcPr>
            <w:tcW w:w="937" w:type="dxa"/>
          </w:tcPr>
          <w:p w14:paraId="01336CEC" w14:textId="77777777" w:rsidR="00145661" w:rsidRPr="00BD3A94" w:rsidRDefault="00145661" w:rsidP="00E836DC">
            <w:pPr>
              <w:rPr>
                <w:sz w:val="16"/>
                <w:szCs w:val="16"/>
              </w:rPr>
            </w:pPr>
            <w:r w:rsidRPr="00BD3A94">
              <w:rPr>
                <w:sz w:val="16"/>
                <w:szCs w:val="16"/>
              </w:rPr>
              <w:t>12</w:t>
            </w:r>
          </w:p>
        </w:tc>
        <w:tc>
          <w:tcPr>
            <w:tcW w:w="1078" w:type="dxa"/>
          </w:tcPr>
          <w:p w14:paraId="2CE64F89" w14:textId="77777777" w:rsidR="00145661" w:rsidRPr="00BD3A94" w:rsidRDefault="00145661" w:rsidP="00E836DC">
            <w:pPr>
              <w:rPr>
                <w:sz w:val="16"/>
                <w:szCs w:val="16"/>
              </w:rPr>
            </w:pPr>
            <w:r w:rsidRPr="00BD3A94">
              <w:rPr>
                <w:sz w:val="16"/>
                <w:szCs w:val="16"/>
              </w:rPr>
              <w:t>18.75-20.75</w:t>
            </w:r>
          </w:p>
        </w:tc>
        <w:tc>
          <w:tcPr>
            <w:tcW w:w="1080" w:type="dxa"/>
          </w:tcPr>
          <w:p w14:paraId="1A85FE49" w14:textId="77777777" w:rsidR="00145661" w:rsidRPr="00BD3A94" w:rsidRDefault="00145661" w:rsidP="00E836DC">
            <w:pPr>
              <w:rPr>
                <w:sz w:val="16"/>
                <w:szCs w:val="16"/>
              </w:rPr>
            </w:pPr>
            <w:r w:rsidRPr="00BD3A94">
              <w:rPr>
                <w:sz w:val="16"/>
                <w:szCs w:val="16"/>
              </w:rPr>
              <w:t>1918 ±15.6</w:t>
            </w:r>
          </w:p>
        </w:tc>
      </w:tr>
      <w:tr w:rsidR="00DD707B" w:rsidRPr="00145661" w14:paraId="0B2BA7B1" w14:textId="77777777" w:rsidTr="00237455">
        <w:trPr>
          <w:trHeight w:val="291"/>
        </w:trPr>
        <w:tc>
          <w:tcPr>
            <w:tcW w:w="1766" w:type="dxa"/>
            <w:vMerge/>
          </w:tcPr>
          <w:p w14:paraId="3677E017" w14:textId="77777777" w:rsidR="00145661" w:rsidRPr="00BD3A94" w:rsidRDefault="00145661" w:rsidP="00E836DC">
            <w:pPr>
              <w:rPr>
                <w:sz w:val="16"/>
                <w:szCs w:val="16"/>
              </w:rPr>
            </w:pPr>
          </w:p>
        </w:tc>
        <w:tc>
          <w:tcPr>
            <w:tcW w:w="1116" w:type="dxa"/>
            <w:vMerge/>
          </w:tcPr>
          <w:p w14:paraId="2FDCA471" w14:textId="77777777" w:rsidR="00145661" w:rsidRPr="00BD3A94" w:rsidRDefault="00145661" w:rsidP="00E836DC">
            <w:pPr>
              <w:rPr>
                <w:sz w:val="16"/>
                <w:szCs w:val="16"/>
              </w:rPr>
            </w:pPr>
          </w:p>
        </w:tc>
        <w:tc>
          <w:tcPr>
            <w:tcW w:w="1273" w:type="dxa"/>
            <w:vMerge/>
          </w:tcPr>
          <w:p w14:paraId="3E9D492F" w14:textId="77777777" w:rsidR="00145661" w:rsidRPr="00BD3A94" w:rsidRDefault="00145661" w:rsidP="00E836DC">
            <w:pPr>
              <w:rPr>
                <w:sz w:val="16"/>
                <w:szCs w:val="16"/>
              </w:rPr>
            </w:pPr>
          </w:p>
        </w:tc>
        <w:tc>
          <w:tcPr>
            <w:tcW w:w="1295" w:type="dxa"/>
            <w:vMerge/>
          </w:tcPr>
          <w:p w14:paraId="330D6A84" w14:textId="77777777" w:rsidR="00145661" w:rsidRPr="00BD3A94" w:rsidRDefault="00145661" w:rsidP="00E836DC">
            <w:pPr>
              <w:rPr>
                <w:sz w:val="16"/>
                <w:szCs w:val="16"/>
              </w:rPr>
            </w:pPr>
          </w:p>
        </w:tc>
        <w:tc>
          <w:tcPr>
            <w:tcW w:w="937" w:type="dxa"/>
          </w:tcPr>
          <w:p w14:paraId="24BC06A6" w14:textId="77777777" w:rsidR="00145661" w:rsidRPr="00BD3A94" w:rsidRDefault="00145661" w:rsidP="00E836DC">
            <w:pPr>
              <w:rPr>
                <w:sz w:val="16"/>
                <w:szCs w:val="16"/>
              </w:rPr>
            </w:pPr>
            <w:r w:rsidRPr="00BD3A94">
              <w:rPr>
                <w:sz w:val="16"/>
                <w:szCs w:val="16"/>
              </w:rPr>
              <w:t>13</w:t>
            </w:r>
          </w:p>
        </w:tc>
        <w:tc>
          <w:tcPr>
            <w:tcW w:w="1078" w:type="dxa"/>
          </w:tcPr>
          <w:p w14:paraId="5C57C6B9" w14:textId="77777777" w:rsidR="00145661" w:rsidRPr="00BD3A94" w:rsidRDefault="00145661" w:rsidP="00E836DC">
            <w:pPr>
              <w:rPr>
                <w:sz w:val="16"/>
                <w:szCs w:val="16"/>
              </w:rPr>
            </w:pPr>
            <w:r w:rsidRPr="00BD3A94">
              <w:rPr>
                <w:sz w:val="16"/>
                <w:szCs w:val="16"/>
              </w:rPr>
              <w:t xml:space="preserve">20.75-22.75 </w:t>
            </w:r>
          </w:p>
        </w:tc>
        <w:tc>
          <w:tcPr>
            <w:tcW w:w="1080" w:type="dxa"/>
          </w:tcPr>
          <w:p w14:paraId="2E6F9ECB" w14:textId="77777777" w:rsidR="00145661" w:rsidRPr="00BD3A94" w:rsidRDefault="00145661" w:rsidP="00E836DC">
            <w:pPr>
              <w:rPr>
                <w:sz w:val="16"/>
                <w:szCs w:val="16"/>
              </w:rPr>
            </w:pPr>
            <w:r w:rsidRPr="00BD3A94">
              <w:rPr>
                <w:sz w:val="16"/>
                <w:szCs w:val="16"/>
              </w:rPr>
              <w:t>1908± 25.0</w:t>
            </w:r>
          </w:p>
        </w:tc>
      </w:tr>
      <w:tr w:rsidR="00DD707B" w:rsidRPr="00145661" w14:paraId="6AFC0679" w14:textId="77777777" w:rsidTr="00237455">
        <w:trPr>
          <w:trHeight w:val="298"/>
        </w:trPr>
        <w:tc>
          <w:tcPr>
            <w:tcW w:w="1766" w:type="dxa"/>
            <w:vMerge w:val="restart"/>
          </w:tcPr>
          <w:p w14:paraId="24CCF1E4" w14:textId="77777777" w:rsidR="00145661" w:rsidRPr="00BD3A94" w:rsidRDefault="00145661" w:rsidP="00E836DC">
            <w:pPr>
              <w:rPr>
                <w:sz w:val="16"/>
                <w:szCs w:val="16"/>
              </w:rPr>
            </w:pPr>
            <w:proofErr w:type="spellStart"/>
            <w:r w:rsidRPr="00BD3A94">
              <w:rPr>
                <w:sz w:val="16"/>
                <w:szCs w:val="16"/>
              </w:rPr>
              <w:t>Sellman</w:t>
            </w:r>
            <w:proofErr w:type="spellEnd"/>
            <w:r w:rsidRPr="00BD3A94">
              <w:rPr>
                <w:sz w:val="16"/>
                <w:szCs w:val="16"/>
              </w:rPr>
              <w:t xml:space="preserve"> Marsh</w:t>
            </w:r>
          </w:p>
        </w:tc>
        <w:tc>
          <w:tcPr>
            <w:tcW w:w="1116" w:type="dxa"/>
            <w:vMerge w:val="restart"/>
          </w:tcPr>
          <w:p w14:paraId="65688155" w14:textId="77777777" w:rsidR="00145661" w:rsidRPr="00BD3A94" w:rsidRDefault="00145661" w:rsidP="00E836DC">
            <w:pPr>
              <w:rPr>
                <w:sz w:val="16"/>
                <w:szCs w:val="16"/>
              </w:rPr>
            </w:pPr>
            <w:r w:rsidRPr="00BD3A94">
              <w:rPr>
                <w:sz w:val="16"/>
                <w:szCs w:val="16"/>
              </w:rPr>
              <w:t>S1A</w:t>
            </w:r>
          </w:p>
          <w:p w14:paraId="75367AFC" w14:textId="77777777" w:rsidR="00145661" w:rsidRPr="00BD3A94" w:rsidRDefault="00145661" w:rsidP="00E836DC">
            <w:pPr>
              <w:rPr>
                <w:sz w:val="16"/>
                <w:szCs w:val="16"/>
              </w:rPr>
            </w:pPr>
            <w:r w:rsidRPr="00BD3A94">
              <w:rPr>
                <w:sz w:val="16"/>
                <w:szCs w:val="16"/>
              </w:rPr>
              <w:t>S1B</w:t>
            </w:r>
          </w:p>
          <w:p w14:paraId="4618FEF9" w14:textId="77777777" w:rsidR="00145661" w:rsidRPr="00BD3A94" w:rsidRDefault="00145661" w:rsidP="00E836DC">
            <w:pPr>
              <w:rPr>
                <w:sz w:val="16"/>
                <w:szCs w:val="16"/>
              </w:rPr>
            </w:pPr>
            <w:r w:rsidRPr="00BD3A94">
              <w:rPr>
                <w:sz w:val="16"/>
                <w:szCs w:val="16"/>
              </w:rPr>
              <w:t>S1C</w:t>
            </w:r>
          </w:p>
          <w:p w14:paraId="47FA5FD0" w14:textId="77777777" w:rsidR="00145661" w:rsidRPr="00BD3A94" w:rsidRDefault="00145661" w:rsidP="00E836DC">
            <w:pPr>
              <w:rPr>
                <w:sz w:val="16"/>
                <w:szCs w:val="16"/>
              </w:rPr>
            </w:pPr>
            <w:r w:rsidRPr="00BD3A94">
              <w:rPr>
                <w:sz w:val="16"/>
                <w:szCs w:val="16"/>
              </w:rPr>
              <w:t>S1D</w:t>
            </w:r>
          </w:p>
        </w:tc>
        <w:tc>
          <w:tcPr>
            <w:tcW w:w="1273" w:type="dxa"/>
            <w:vMerge w:val="restart"/>
          </w:tcPr>
          <w:p w14:paraId="6B3A81BB" w14:textId="77777777" w:rsidR="00145661" w:rsidRPr="00BD3A94" w:rsidRDefault="00145661" w:rsidP="00E836DC">
            <w:pPr>
              <w:rPr>
                <w:sz w:val="16"/>
                <w:szCs w:val="16"/>
              </w:rPr>
            </w:pPr>
            <w:r w:rsidRPr="00BD3A94">
              <w:rPr>
                <w:sz w:val="16"/>
                <w:szCs w:val="16"/>
              </w:rPr>
              <w:t>N 38.895960</w:t>
            </w:r>
          </w:p>
          <w:p w14:paraId="3E8FD49A" w14:textId="77777777" w:rsidR="00145661" w:rsidRPr="00BD3A94" w:rsidRDefault="00145661" w:rsidP="00E836DC">
            <w:pPr>
              <w:rPr>
                <w:sz w:val="16"/>
                <w:szCs w:val="16"/>
              </w:rPr>
            </w:pPr>
            <w:r w:rsidRPr="00BD3A94">
              <w:rPr>
                <w:sz w:val="16"/>
                <w:szCs w:val="16"/>
              </w:rPr>
              <w:t>N 38.895778</w:t>
            </w:r>
          </w:p>
          <w:p w14:paraId="2EDBE08D" w14:textId="77777777" w:rsidR="00145661" w:rsidRPr="00BD3A94" w:rsidRDefault="00145661" w:rsidP="00E836DC">
            <w:pPr>
              <w:rPr>
                <w:sz w:val="16"/>
                <w:szCs w:val="16"/>
              </w:rPr>
            </w:pPr>
            <w:r w:rsidRPr="00BD3A94">
              <w:rPr>
                <w:sz w:val="16"/>
                <w:szCs w:val="16"/>
              </w:rPr>
              <w:t>N 38.895719</w:t>
            </w:r>
          </w:p>
          <w:p w14:paraId="44425B70" w14:textId="77777777" w:rsidR="00145661" w:rsidRPr="00BD3A94" w:rsidRDefault="00145661" w:rsidP="00E836DC">
            <w:pPr>
              <w:rPr>
                <w:sz w:val="16"/>
                <w:szCs w:val="16"/>
              </w:rPr>
            </w:pPr>
            <w:r w:rsidRPr="00BD3A94">
              <w:rPr>
                <w:sz w:val="16"/>
                <w:szCs w:val="16"/>
              </w:rPr>
              <w:t>N 38.895493</w:t>
            </w:r>
          </w:p>
        </w:tc>
        <w:tc>
          <w:tcPr>
            <w:tcW w:w="1295" w:type="dxa"/>
            <w:vMerge w:val="restart"/>
          </w:tcPr>
          <w:p w14:paraId="40BAA5D7" w14:textId="77777777" w:rsidR="00145661" w:rsidRPr="00BD3A94" w:rsidRDefault="00145661" w:rsidP="00E836DC">
            <w:pPr>
              <w:rPr>
                <w:sz w:val="16"/>
                <w:szCs w:val="16"/>
              </w:rPr>
            </w:pPr>
            <w:r w:rsidRPr="00BD3A94">
              <w:rPr>
                <w:sz w:val="16"/>
                <w:szCs w:val="16"/>
              </w:rPr>
              <w:t>W 76.538376</w:t>
            </w:r>
          </w:p>
          <w:p w14:paraId="5378EDE4" w14:textId="77777777" w:rsidR="00145661" w:rsidRPr="00BD3A94" w:rsidRDefault="00145661" w:rsidP="00E836DC">
            <w:pPr>
              <w:rPr>
                <w:sz w:val="16"/>
                <w:szCs w:val="16"/>
              </w:rPr>
            </w:pPr>
            <w:r w:rsidRPr="00BD3A94">
              <w:rPr>
                <w:sz w:val="16"/>
                <w:szCs w:val="16"/>
              </w:rPr>
              <w:t>W 76.538488</w:t>
            </w:r>
          </w:p>
          <w:p w14:paraId="614B13ED" w14:textId="77777777" w:rsidR="00145661" w:rsidRPr="00BD3A94" w:rsidRDefault="00145661" w:rsidP="00E836DC">
            <w:pPr>
              <w:rPr>
                <w:sz w:val="16"/>
                <w:szCs w:val="16"/>
              </w:rPr>
            </w:pPr>
            <w:r w:rsidRPr="00BD3A94">
              <w:rPr>
                <w:sz w:val="16"/>
                <w:szCs w:val="16"/>
              </w:rPr>
              <w:t>W 76.538187</w:t>
            </w:r>
          </w:p>
          <w:p w14:paraId="18484B9C" w14:textId="77777777" w:rsidR="00145661" w:rsidRPr="00BD3A94" w:rsidRDefault="00145661" w:rsidP="00E836DC">
            <w:pPr>
              <w:rPr>
                <w:sz w:val="16"/>
                <w:szCs w:val="16"/>
              </w:rPr>
            </w:pPr>
            <w:r w:rsidRPr="00BD3A94">
              <w:rPr>
                <w:sz w:val="16"/>
                <w:szCs w:val="16"/>
              </w:rPr>
              <w:t>W 76.538240</w:t>
            </w:r>
          </w:p>
        </w:tc>
        <w:tc>
          <w:tcPr>
            <w:tcW w:w="937" w:type="dxa"/>
          </w:tcPr>
          <w:p w14:paraId="2889515A" w14:textId="77777777" w:rsidR="00145661" w:rsidRPr="00BD3A94" w:rsidRDefault="00145661" w:rsidP="00E836DC">
            <w:pPr>
              <w:rPr>
                <w:sz w:val="16"/>
                <w:szCs w:val="16"/>
              </w:rPr>
            </w:pPr>
            <w:r w:rsidRPr="00BD3A94">
              <w:rPr>
                <w:sz w:val="16"/>
                <w:szCs w:val="16"/>
              </w:rPr>
              <w:t>8</w:t>
            </w:r>
          </w:p>
        </w:tc>
        <w:tc>
          <w:tcPr>
            <w:tcW w:w="1078" w:type="dxa"/>
          </w:tcPr>
          <w:p w14:paraId="3702AD95" w14:textId="77777777" w:rsidR="00145661" w:rsidRPr="00BD3A94" w:rsidRDefault="00145661" w:rsidP="00E836DC">
            <w:pPr>
              <w:rPr>
                <w:sz w:val="16"/>
                <w:szCs w:val="16"/>
              </w:rPr>
            </w:pPr>
            <w:r w:rsidRPr="00BD3A94">
              <w:rPr>
                <w:sz w:val="16"/>
                <w:szCs w:val="16"/>
              </w:rPr>
              <w:t>2-4</w:t>
            </w:r>
          </w:p>
        </w:tc>
        <w:tc>
          <w:tcPr>
            <w:tcW w:w="1080" w:type="dxa"/>
          </w:tcPr>
          <w:p w14:paraId="7CC9F655" w14:textId="77777777" w:rsidR="00145661" w:rsidRPr="00BD3A94" w:rsidRDefault="00145661" w:rsidP="00E836DC">
            <w:pPr>
              <w:rPr>
                <w:b/>
                <w:bCs/>
                <w:sz w:val="16"/>
                <w:szCs w:val="16"/>
              </w:rPr>
            </w:pPr>
            <w:r w:rsidRPr="00BD3A94">
              <w:rPr>
                <w:sz w:val="16"/>
                <w:szCs w:val="16"/>
                <w:lang w:val="fr-FR"/>
              </w:rPr>
              <w:t>1998 ± 0.4</w:t>
            </w:r>
          </w:p>
        </w:tc>
      </w:tr>
      <w:tr w:rsidR="00DD707B" w:rsidRPr="00145661" w14:paraId="32086A62" w14:textId="77777777" w:rsidTr="00237455">
        <w:trPr>
          <w:trHeight w:val="290"/>
        </w:trPr>
        <w:tc>
          <w:tcPr>
            <w:tcW w:w="1766" w:type="dxa"/>
            <w:vMerge/>
          </w:tcPr>
          <w:p w14:paraId="619149DD" w14:textId="77777777" w:rsidR="00145661" w:rsidRPr="00BD3A94" w:rsidRDefault="00145661" w:rsidP="00E836DC">
            <w:pPr>
              <w:rPr>
                <w:sz w:val="16"/>
                <w:szCs w:val="16"/>
              </w:rPr>
            </w:pPr>
          </w:p>
        </w:tc>
        <w:tc>
          <w:tcPr>
            <w:tcW w:w="1116" w:type="dxa"/>
            <w:vMerge/>
          </w:tcPr>
          <w:p w14:paraId="1DCB9182" w14:textId="77777777" w:rsidR="00145661" w:rsidRPr="00BD3A94" w:rsidRDefault="00145661" w:rsidP="00E836DC">
            <w:pPr>
              <w:rPr>
                <w:sz w:val="16"/>
                <w:szCs w:val="16"/>
              </w:rPr>
            </w:pPr>
          </w:p>
        </w:tc>
        <w:tc>
          <w:tcPr>
            <w:tcW w:w="1273" w:type="dxa"/>
            <w:vMerge/>
          </w:tcPr>
          <w:p w14:paraId="2599E31F" w14:textId="77777777" w:rsidR="00145661" w:rsidRPr="00BD3A94" w:rsidRDefault="00145661" w:rsidP="00E836DC">
            <w:pPr>
              <w:rPr>
                <w:sz w:val="16"/>
                <w:szCs w:val="16"/>
              </w:rPr>
            </w:pPr>
          </w:p>
        </w:tc>
        <w:tc>
          <w:tcPr>
            <w:tcW w:w="1295" w:type="dxa"/>
            <w:vMerge/>
          </w:tcPr>
          <w:p w14:paraId="1BAAED43" w14:textId="77777777" w:rsidR="00145661" w:rsidRPr="00BD3A94" w:rsidRDefault="00145661" w:rsidP="00E836DC">
            <w:pPr>
              <w:rPr>
                <w:sz w:val="16"/>
                <w:szCs w:val="16"/>
              </w:rPr>
            </w:pPr>
          </w:p>
        </w:tc>
        <w:tc>
          <w:tcPr>
            <w:tcW w:w="937" w:type="dxa"/>
          </w:tcPr>
          <w:p w14:paraId="075CE462" w14:textId="77777777" w:rsidR="00145661" w:rsidRPr="00BD3A94" w:rsidRDefault="00145661" w:rsidP="00E836DC">
            <w:pPr>
              <w:rPr>
                <w:sz w:val="16"/>
                <w:szCs w:val="16"/>
              </w:rPr>
            </w:pPr>
            <w:r w:rsidRPr="00BD3A94">
              <w:rPr>
                <w:sz w:val="16"/>
                <w:szCs w:val="16"/>
              </w:rPr>
              <w:t>13</w:t>
            </w:r>
          </w:p>
        </w:tc>
        <w:tc>
          <w:tcPr>
            <w:tcW w:w="1078" w:type="dxa"/>
          </w:tcPr>
          <w:p w14:paraId="11B22A31" w14:textId="77777777" w:rsidR="00145661" w:rsidRPr="00BD3A94" w:rsidRDefault="00145661" w:rsidP="00E836DC">
            <w:pPr>
              <w:rPr>
                <w:sz w:val="16"/>
                <w:szCs w:val="16"/>
              </w:rPr>
            </w:pPr>
            <w:r w:rsidRPr="00BD3A94">
              <w:rPr>
                <w:sz w:val="16"/>
                <w:szCs w:val="16"/>
              </w:rPr>
              <w:t>4-6</w:t>
            </w:r>
          </w:p>
        </w:tc>
        <w:tc>
          <w:tcPr>
            <w:tcW w:w="1080" w:type="dxa"/>
          </w:tcPr>
          <w:p w14:paraId="7B09622E" w14:textId="77777777" w:rsidR="00145661" w:rsidRPr="00BD3A94" w:rsidRDefault="00145661" w:rsidP="00E836DC">
            <w:pPr>
              <w:rPr>
                <w:sz w:val="16"/>
                <w:szCs w:val="16"/>
              </w:rPr>
            </w:pPr>
            <w:r w:rsidRPr="00BD3A94">
              <w:rPr>
                <w:sz w:val="16"/>
                <w:szCs w:val="16"/>
              </w:rPr>
              <w:t>1993 ± 0.6</w:t>
            </w:r>
          </w:p>
        </w:tc>
      </w:tr>
      <w:tr w:rsidR="00DD707B" w:rsidRPr="00145661" w14:paraId="440C5E50" w14:textId="77777777" w:rsidTr="00237455">
        <w:trPr>
          <w:trHeight w:val="290"/>
        </w:trPr>
        <w:tc>
          <w:tcPr>
            <w:tcW w:w="1766" w:type="dxa"/>
            <w:vMerge/>
          </w:tcPr>
          <w:p w14:paraId="07E60C32" w14:textId="77777777" w:rsidR="00145661" w:rsidRPr="00BD3A94" w:rsidRDefault="00145661" w:rsidP="00E836DC">
            <w:pPr>
              <w:rPr>
                <w:sz w:val="16"/>
                <w:szCs w:val="16"/>
              </w:rPr>
            </w:pPr>
          </w:p>
        </w:tc>
        <w:tc>
          <w:tcPr>
            <w:tcW w:w="1116" w:type="dxa"/>
            <w:vMerge/>
          </w:tcPr>
          <w:p w14:paraId="1F6E7E6F" w14:textId="77777777" w:rsidR="00145661" w:rsidRPr="00BD3A94" w:rsidRDefault="00145661" w:rsidP="00E836DC">
            <w:pPr>
              <w:rPr>
                <w:sz w:val="16"/>
                <w:szCs w:val="16"/>
              </w:rPr>
            </w:pPr>
          </w:p>
        </w:tc>
        <w:tc>
          <w:tcPr>
            <w:tcW w:w="1273" w:type="dxa"/>
            <w:vMerge/>
          </w:tcPr>
          <w:p w14:paraId="6CF51880" w14:textId="77777777" w:rsidR="00145661" w:rsidRPr="00BD3A94" w:rsidRDefault="00145661" w:rsidP="00E836DC">
            <w:pPr>
              <w:rPr>
                <w:sz w:val="16"/>
                <w:szCs w:val="16"/>
              </w:rPr>
            </w:pPr>
          </w:p>
        </w:tc>
        <w:tc>
          <w:tcPr>
            <w:tcW w:w="1295" w:type="dxa"/>
            <w:vMerge/>
          </w:tcPr>
          <w:p w14:paraId="11B9DED7" w14:textId="77777777" w:rsidR="00145661" w:rsidRPr="00BD3A94" w:rsidRDefault="00145661" w:rsidP="00E836DC">
            <w:pPr>
              <w:rPr>
                <w:sz w:val="16"/>
                <w:szCs w:val="16"/>
              </w:rPr>
            </w:pPr>
          </w:p>
        </w:tc>
        <w:tc>
          <w:tcPr>
            <w:tcW w:w="937" w:type="dxa"/>
          </w:tcPr>
          <w:p w14:paraId="22A686CB" w14:textId="77777777" w:rsidR="00145661" w:rsidRPr="00BD3A94" w:rsidRDefault="00145661" w:rsidP="00E836DC">
            <w:pPr>
              <w:rPr>
                <w:sz w:val="16"/>
                <w:szCs w:val="16"/>
              </w:rPr>
            </w:pPr>
            <w:r w:rsidRPr="00BD3A94">
              <w:rPr>
                <w:sz w:val="16"/>
                <w:szCs w:val="16"/>
              </w:rPr>
              <w:t>6</w:t>
            </w:r>
          </w:p>
        </w:tc>
        <w:tc>
          <w:tcPr>
            <w:tcW w:w="1078" w:type="dxa"/>
          </w:tcPr>
          <w:p w14:paraId="698DE56C" w14:textId="77777777" w:rsidR="00145661" w:rsidRPr="00BD3A94" w:rsidRDefault="00145661" w:rsidP="00E836DC">
            <w:pPr>
              <w:rPr>
                <w:sz w:val="16"/>
                <w:szCs w:val="16"/>
              </w:rPr>
            </w:pPr>
            <w:r w:rsidRPr="00BD3A94">
              <w:rPr>
                <w:sz w:val="16"/>
                <w:szCs w:val="16"/>
              </w:rPr>
              <w:t>6-8</w:t>
            </w:r>
          </w:p>
        </w:tc>
        <w:tc>
          <w:tcPr>
            <w:tcW w:w="1080" w:type="dxa"/>
          </w:tcPr>
          <w:p w14:paraId="03A74B9C" w14:textId="77777777" w:rsidR="00145661" w:rsidRPr="00BD3A94" w:rsidRDefault="00145661" w:rsidP="00E836DC">
            <w:pPr>
              <w:rPr>
                <w:sz w:val="16"/>
                <w:szCs w:val="16"/>
              </w:rPr>
            </w:pPr>
            <w:r w:rsidRPr="00BD3A94">
              <w:rPr>
                <w:sz w:val="16"/>
                <w:szCs w:val="16"/>
              </w:rPr>
              <w:t>1990 ± 1.3</w:t>
            </w:r>
          </w:p>
        </w:tc>
      </w:tr>
      <w:tr w:rsidR="00DD707B" w:rsidRPr="00145661" w14:paraId="503ADF46" w14:textId="77777777" w:rsidTr="00237455">
        <w:trPr>
          <w:trHeight w:val="290"/>
        </w:trPr>
        <w:tc>
          <w:tcPr>
            <w:tcW w:w="1766" w:type="dxa"/>
            <w:vMerge/>
          </w:tcPr>
          <w:p w14:paraId="298AF735" w14:textId="77777777" w:rsidR="00145661" w:rsidRPr="00BD3A94" w:rsidRDefault="00145661" w:rsidP="00E836DC">
            <w:pPr>
              <w:rPr>
                <w:sz w:val="16"/>
                <w:szCs w:val="16"/>
              </w:rPr>
            </w:pPr>
          </w:p>
        </w:tc>
        <w:tc>
          <w:tcPr>
            <w:tcW w:w="1116" w:type="dxa"/>
            <w:vMerge/>
          </w:tcPr>
          <w:p w14:paraId="533A856B" w14:textId="77777777" w:rsidR="00145661" w:rsidRPr="00BD3A94" w:rsidRDefault="00145661" w:rsidP="00E836DC">
            <w:pPr>
              <w:rPr>
                <w:sz w:val="16"/>
                <w:szCs w:val="16"/>
              </w:rPr>
            </w:pPr>
          </w:p>
        </w:tc>
        <w:tc>
          <w:tcPr>
            <w:tcW w:w="1273" w:type="dxa"/>
            <w:vMerge/>
          </w:tcPr>
          <w:p w14:paraId="071D398F" w14:textId="77777777" w:rsidR="00145661" w:rsidRPr="00BD3A94" w:rsidRDefault="00145661" w:rsidP="00E836DC">
            <w:pPr>
              <w:rPr>
                <w:sz w:val="16"/>
                <w:szCs w:val="16"/>
              </w:rPr>
            </w:pPr>
          </w:p>
        </w:tc>
        <w:tc>
          <w:tcPr>
            <w:tcW w:w="1295" w:type="dxa"/>
            <w:vMerge/>
          </w:tcPr>
          <w:p w14:paraId="0735D4B5" w14:textId="77777777" w:rsidR="00145661" w:rsidRPr="00BD3A94" w:rsidRDefault="00145661" w:rsidP="00E836DC">
            <w:pPr>
              <w:rPr>
                <w:sz w:val="16"/>
                <w:szCs w:val="16"/>
              </w:rPr>
            </w:pPr>
          </w:p>
        </w:tc>
        <w:tc>
          <w:tcPr>
            <w:tcW w:w="937" w:type="dxa"/>
          </w:tcPr>
          <w:p w14:paraId="372DC83F" w14:textId="77777777" w:rsidR="00145661" w:rsidRPr="00BD3A94" w:rsidRDefault="00145661" w:rsidP="00E836DC">
            <w:pPr>
              <w:rPr>
                <w:sz w:val="16"/>
                <w:szCs w:val="16"/>
              </w:rPr>
            </w:pPr>
            <w:r w:rsidRPr="00BD3A94">
              <w:rPr>
                <w:sz w:val="16"/>
                <w:szCs w:val="16"/>
              </w:rPr>
              <w:t>3</w:t>
            </w:r>
          </w:p>
        </w:tc>
        <w:tc>
          <w:tcPr>
            <w:tcW w:w="1078" w:type="dxa"/>
          </w:tcPr>
          <w:p w14:paraId="7267DDF8" w14:textId="77777777" w:rsidR="00145661" w:rsidRPr="00BD3A94" w:rsidRDefault="00145661" w:rsidP="00E836DC">
            <w:pPr>
              <w:rPr>
                <w:sz w:val="16"/>
                <w:szCs w:val="16"/>
              </w:rPr>
            </w:pPr>
            <w:r w:rsidRPr="00BD3A94">
              <w:rPr>
                <w:sz w:val="16"/>
                <w:szCs w:val="16"/>
              </w:rPr>
              <w:t>8-10</w:t>
            </w:r>
          </w:p>
        </w:tc>
        <w:tc>
          <w:tcPr>
            <w:tcW w:w="1080" w:type="dxa"/>
          </w:tcPr>
          <w:p w14:paraId="15BB5F11" w14:textId="77777777" w:rsidR="00145661" w:rsidRPr="00BD3A94" w:rsidRDefault="00145661" w:rsidP="00E836DC">
            <w:pPr>
              <w:rPr>
                <w:sz w:val="16"/>
                <w:szCs w:val="16"/>
              </w:rPr>
            </w:pPr>
            <w:r w:rsidRPr="00BD3A94">
              <w:rPr>
                <w:sz w:val="16"/>
                <w:szCs w:val="16"/>
              </w:rPr>
              <w:t>1984 ± 1.2</w:t>
            </w:r>
          </w:p>
        </w:tc>
      </w:tr>
      <w:tr w:rsidR="00DD707B" w:rsidRPr="00145661" w14:paraId="74322B4B" w14:textId="77777777" w:rsidTr="00237455">
        <w:trPr>
          <w:trHeight w:val="290"/>
        </w:trPr>
        <w:tc>
          <w:tcPr>
            <w:tcW w:w="1766" w:type="dxa"/>
            <w:vMerge/>
          </w:tcPr>
          <w:p w14:paraId="7D9460EF" w14:textId="77777777" w:rsidR="00145661" w:rsidRPr="00BD3A94" w:rsidRDefault="00145661" w:rsidP="00E836DC">
            <w:pPr>
              <w:rPr>
                <w:sz w:val="16"/>
                <w:szCs w:val="16"/>
              </w:rPr>
            </w:pPr>
          </w:p>
        </w:tc>
        <w:tc>
          <w:tcPr>
            <w:tcW w:w="1116" w:type="dxa"/>
            <w:vMerge/>
          </w:tcPr>
          <w:p w14:paraId="4057AF3B" w14:textId="77777777" w:rsidR="00145661" w:rsidRPr="00BD3A94" w:rsidRDefault="00145661" w:rsidP="00E836DC">
            <w:pPr>
              <w:rPr>
                <w:sz w:val="16"/>
                <w:szCs w:val="16"/>
              </w:rPr>
            </w:pPr>
          </w:p>
        </w:tc>
        <w:tc>
          <w:tcPr>
            <w:tcW w:w="1273" w:type="dxa"/>
            <w:vMerge/>
          </w:tcPr>
          <w:p w14:paraId="7EEA2E64" w14:textId="77777777" w:rsidR="00145661" w:rsidRPr="00BD3A94" w:rsidRDefault="00145661" w:rsidP="00E836DC">
            <w:pPr>
              <w:rPr>
                <w:sz w:val="16"/>
                <w:szCs w:val="16"/>
              </w:rPr>
            </w:pPr>
          </w:p>
        </w:tc>
        <w:tc>
          <w:tcPr>
            <w:tcW w:w="1295" w:type="dxa"/>
            <w:vMerge/>
          </w:tcPr>
          <w:p w14:paraId="7902A8DD" w14:textId="77777777" w:rsidR="00145661" w:rsidRPr="00BD3A94" w:rsidRDefault="00145661" w:rsidP="00E836DC">
            <w:pPr>
              <w:rPr>
                <w:sz w:val="16"/>
                <w:szCs w:val="16"/>
              </w:rPr>
            </w:pPr>
          </w:p>
        </w:tc>
        <w:tc>
          <w:tcPr>
            <w:tcW w:w="937" w:type="dxa"/>
          </w:tcPr>
          <w:p w14:paraId="76150DE8" w14:textId="77777777" w:rsidR="00145661" w:rsidRPr="00BD3A94" w:rsidRDefault="00145661" w:rsidP="00E836DC">
            <w:pPr>
              <w:rPr>
                <w:sz w:val="16"/>
                <w:szCs w:val="16"/>
              </w:rPr>
            </w:pPr>
            <w:r w:rsidRPr="00BD3A94">
              <w:rPr>
                <w:sz w:val="16"/>
                <w:szCs w:val="16"/>
              </w:rPr>
              <w:t>2</w:t>
            </w:r>
          </w:p>
        </w:tc>
        <w:tc>
          <w:tcPr>
            <w:tcW w:w="1078" w:type="dxa"/>
          </w:tcPr>
          <w:p w14:paraId="20C38594" w14:textId="77777777" w:rsidR="00145661" w:rsidRPr="00BD3A94" w:rsidRDefault="00145661" w:rsidP="00E836DC">
            <w:pPr>
              <w:rPr>
                <w:sz w:val="16"/>
                <w:szCs w:val="16"/>
              </w:rPr>
            </w:pPr>
            <w:r w:rsidRPr="00BD3A94">
              <w:rPr>
                <w:sz w:val="16"/>
                <w:szCs w:val="16"/>
              </w:rPr>
              <w:t>10-12</w:t>
            </w:r>
          </w:p>
        </w:tc>
        <w:tc>
          <w:tcPr>
            <w:tcW w:w="1080" w:type="dxa"/>
          </w:tcPr>
          <w:p w14:paraId="07E841D5" w14:textId="77777777" w:rsidR="00145661" w:rsidRPr="00BD3A94" w:rsidRDefault="00145661" w:rsidP="00E836DC">
            <w:pPr>
              <w:rPr>
                <w:sz w:val="16"/>
                <w:szCs w:val="16"/>
              </w:rPr>
            </w:pPr>
            <w:r w:rsidRPr="00BD3A94">
              <w:rPr>
                <w:sz w:val="16"/>
                <w:szCs w:val="16"/>
              </w:rPr>
              <w:t>1976 ± 1.2</w:t>
            </w:r>
          </w:p>
        </w:tc>
      </w:tr>
      <w:tr w:rsidR="00DD707B" w:rsidRPr="00145661" w14:paraId="2B288FFE" w14:textId="77777777" w:rsidTr="00237455">
        <w:trPr>
          <w:trHeight w:val="290"/>
        </w:trPr>
        <w:tc>
          <w:tcPr>
            <w:tcW w:w="1766" w:type="dxa"/>
            <w:vMerge/>
          </w:tcPr>
          <w:p w14:paraId="43B3CED0" w14:textId="77777777" w:rsidR="00145661" w:rsidRPr="00BD3A94" w:rsidRDefault="00145661" w:rsidP="00E836DC">
            <w:pPr>
              <w:rPr>
                <w:sz w:val="16"/>
                <w:szCs w:val="16"/>
              </w:rPr>
            </w:pPr>
          </w:p>
        </w:tc>
        <w:tc>
          <w:tcPr>
            <w:tcW w:w="1116" w:type="dxa"/>
            <w:vMerge/>
          </w:tcPr>
          <w:p w14:paraId="6411D10F" w14:textId="77777777" w:rsidR="00145661" w:rsidRPr="00BD3A94" w:rsidRDefault="00145661" w:rsidP="00E836DC">
            <w:pPr>
              <w:rPr>
                <w:sz w:val="16"/>
                <w:szCs w:val="16"/>
              </w:rPr>
            </w:pPr>
          </w:p>
        </w:tc>
        <w:tc>
          <w:tcPr>
            <w:tcW w:w="1273" w:type="dxa"/>
            <w:vMerge/>
          </w:tcPr>
          <w:p w14:paraId="1A8E21F0" w14:textId="77777777" w:rsidR="00145661" w:rsidRPr="00BD3A94" w:rsidRDefault="00145661" w:rsidP="00E836DC">
            <w:pPr>
              <w:rPr>
                <w:sz w:val="16"/>
                <w:szCs w:val="16"/>
              </w:rPr>
            </w:pPr>
          </w:p>
        </w:tc>
        <w:tc>
          <w:tcPr>
            <w:tcW w:w="1295" w:type="dxa"/>
            <w:vMerge/>
          </w:tcPr>
          <w:p w14:paraId="59B8C6D5" w14:textId="77777777" w:rsidR="00145661" w:rsidRPr="00BD3A94" w:rsidRDefault="00145661" w:rsidP="00E836DC">
            <w:pPr>
              <w:rPr>
                <w:sz w:val="16"/>
                <w:szCs w:val="16"/>
              </w:rPr>
            </w:pPr>
          </w:p>
        </w:tc>
        <w:tc>
          <w:tcPr>
            <w:tcW w:w="937" w:type="dxa"/>
          </w:tcPr>
          <w:p w14:paraId="20B0C0A2" w14:textId="77777777" w:rsidR="00145661" w:rsidRPr="00BD3A94" w:rsidRDefault="00145661" w:rsidP="00E836DC">
            <w:pPr>
              <w:rPr>
                <w:sz w:val="16"/>
                <w:szCs w:val="16"/>
              </w:rPr>
            </w:pPr>
            <w:r w:rsidRPr="00BD3A94">
              <w:rPr>
                <w:sz w:val="16"/>
                <w:szCs w:val="16"/>
              </w:rPr>
              <w:t>1</w:t>
            </w:r>
          </w:p>
        </w:tc>
        <w:tc>
          <w:tcPr>
            <w:tcW w:w="1078" w:type="dxa"/>
          </w:tcPr>
          <w:p w14:paraId="37DAC5DE" w14:textId="77777777" w:rsidR="00145661" w:rsidRPr="00BD3A94" w:rsidRDefault="00145661" w:rsidP="00E836DC">
            <w:pPr>
              <w:rPr>
                <w:sz w:val="16"/>
                <w:szCs w:val="16"/>
              </w:rPr>
            </w:pPr>
            <w:r w:rsidRPr="00BD3A94">
              <w:rPr>
                <w:sz w:val="16"/>
                <w:szCs w:val="16"/>
              </w:rPr>
              <w:t>15.25-17.25</w:t>
            </w:r>
          </w:p>
        </w:tc>
        <w:tc>
          <w:tcPr>
            <w:tcW w:w="1080" w:type="dxa"/>
          </w:tcPr>
          <w:p w14:paraId="5EE5A645" w14:textId="77777777" w:rsidR="00145661" w:rsidRPr="00BD3A94" w:rsidRDefault="00145661" w:rsidP="00E836DC">
            <w:pPr>
              <w:rPr>
                <w:sz w:val="16"/>
                <w:szCs w:val="16"/>
              </w:rPr>
            </w:pPr>
            <w:r w:rsidRPr="00BD3A94">
              <w:rPr>
                <w:sz w:val="16"/>
                <w:szCs w:val="16"/>
              </w:rPr>
              <w:t>1947 ± 4.2</w:t>
            </w:r>
          </w:p>
        </w:tc>
      </w:tr>
      <w:tr w:rsidR="00DD707B" w:rsidRPr="00145661" w14:paraId="118AE44C" w14:textId="77777777" w:rsidTr="00237455">
        <w:trPr>
          <w:trHeight w:val="213"/>
        </w:trPr>
        <w:tc>
          <w:tcPr>
            <w:tcW w:w="1766" w:type="dxa"/>
          </w:tcPr>
          <w:p w14:paraId="36E9470E" w14:textId="77777777" w:rsidR="00145661" w:rsidRPr="00BD3A94" w:rsidRDefault="00145661" w:rsidP="00E836DC">
            <w:pPr>
              <w:rPr>
                <w:sz w:val="16"/>
                <w:szCs w:val="16"/>
              </w:rPr>
            </w:pPr>
            <w:r w:rsidRPr="00BD3A94">
              <w:rPr>
                <w:sz w:val="16"/>
                <w:szCs w:val="16"/>
              </w:rPr>
              <w:t>Hog Island</w:t>
            </w:r>
          </w:p>
        </w:tc>
        <w:tc>
          <w:tcPr>
            <w:tcW w:w="1116" w:type="dxa"/>
          </w:tcPr>
          <w:p w14:paraId="2E57B5FC" w14:textId="77777777" w:rsidR="00145661" w:rsidRPr="00BD3A94" w:rsidRDefault="00145661" w:rsidP="00E836DC">
            <w:pPr>
              <w:rPr>
                <w:sz w:val="16"/>
                <w:szCs w:val="16"/>
              </w:rPr>
            </w:pPr>
            <w:r w:rsidRPr="00BD3A94">
              <w:rPr>
                <w:sz w:val="16"/>
                <w:szCs w:val="16"/>
              </w:rPr>
              <w:t>H2A</w:t>
            </w:r>
          </w:p>
        </w:tc>
        <w:tc>
          <w:tcPr>
            <w:tcW w:w="1273" w:type="dxa"/>
          </w:tcPr>
          <w:p w14:paraId="75ED4C7A" w14:textId="77777777" w:rsidR="00145661" w:rsidRPr="00BD3A94" w:rsidRDefault="00145661" w:rsidP="00E836DC">
            <w:pPr>
              <w:rPr>
                <w:sz w:val="16"/>
                <w:szCs w:val="16"/>
              </w:rPr>
            </w:pPr>
            <w:r w:rsidRPr="00BD3A94">
              <w:rPr>
                <w:sz w:val="16"/>
                <w:szCs w:val="16"/>
              </w:rPr>
              <w:t>N 38.879583</w:t>
            </w:r>
          </w:p>
        </w:tc>
        <w:tc>
          <w:tcPr>
            <w:tcW w:w="1295" w:type="dxa"/>
          </w:tcPr>
          <w:p w14:paraId="2B9BCC8C" w14:textId="77777777" w:rsidR="00145661" w:rsidRPr="00BD3A94" w:rsidRDefault="00145661" w:rsidP="00E836DC">
            <w:pPr>
              <w:rPr>
                <w:sz w:val="16"/>
                <w:szCs w:val="16"/>
              </w:rPr>
            </w:pPr>
            <w:r w:rsidRPr="00BD3A94">
              <w:rPr>
                <w:sz w:val="16"/>
                <w:szCs w:val="16"/>
              </w:rPr>
              <w:t>W 76.551638</w:t>
            </w:r>
          </w:p>
        </w:tc>
        <w:tc>
          <w:tcPr>
            <w:tcW w:w="937" w:type="dxa"/>
          </w:tcPr>
          <w:p w14:paraId="1302E3D0" w14:textId="77777777" w:rsidR="00145661" w:rsidRPr="00BD3A94" w:rsidRDefault="00145661" w:rsidP="00E836DC">
            <w:pPr>
              <w:rPr>
                <w:sz w:val="16"/>
                <w:szCs w:val="16"/>
              </w:rPr>
            </w:pPr>
            <w:r w:rsidRPr="00BD3A94">
              <w:rPr>
                <w:sz w:val="16"/>
                <w:szCs w:val="16"/>
              </w:rPr>
              <w:t>1</w:t>
            </w:r>
          </w:p>
        </w:tc>
        <w:tc>
          <w:tcPr>
            <w:tcW w:w="1078" w:type="dxa"/>
          </w:tcPr>
          <w:p w14:paraId="70EA6AF1" w14:textId="77777777" w:rsidR="00145661" w:rsidRPr="00BD3A94" w:rsidRDefault="00145661" w:rsidP="00E836DC">
            <w:pPr>
              <w:rPr>
                <w:sz w:val="16"/>
                <w:szCs w:val="16"/>
              </w:rPr>
            </w:pPr>
            <w:r w:rsidRPr="00BD3A94">
              <w:rPr>
                <w:sz w:val="16"/>
                <w:szCs w:val="16"/>
              </w:rPr>
              <w:t>8-10</w:t>
            </w:r>
          </w:p>
        </w:tc>
        <w:tc>
          <w:tcPr>
            <w:tcW w:w="1080" w:type="dxa"/>
          </w:tcPr>
          <w:p w14:paraId="6C158B38" w14:textId="77777777" w:rsidR="00145661" w:rsidRPr="00BD3A94" w:rsidRDefault="00145661" w:rsidP="00E836DC">
            <w:pPr>
              <w:rPr>
                <w:sz w:val="16"/>
                <w:szCs w:val="16"/>
              </w:rPr>
            </w:pPr>
            <w:r w:rsidRPr="00BD3A94">
              <w:rPr>
                <w:sz w:val="16"/>
                <w:szCs w:val="16"/>
              </w:rPr>
              <w:t>1984 ± 1.2</w:t>
            </w:r>
          </w:p>
        </w:tc>
      </w:tr>
      <w:tr w:rsidR="00DD707B" w:rsidRPr="00145661" w14:paraId="57EC5186" w14:textId="77777777" w:rsidTr="00237455">
        <w:trPr>
          <w:trHeight w:val="213"/>
        </w:trPr>
        <w:tc>
          <w:tcPr>
            <w:tcW w:w="1766" w:type="dxa"/>
          </w:tcPr>
          <w:p w14:paraId="18650251" w14:textId="77777777" w:rsidR="00145661" w:rsidRPr="00BD3A94" w:rsidRDefault="00145661" w:rsidP="00E836DC">
            <w:pPr>
              <w:rPr>
                <w:sz w:val="16"/>
                <w:szCs w:val="16"/>
              </w:rPr>
            </w:pPr>
          </w:p>
        </w:tc>
        <w:tc>
          <w:tcPr>
            <w:tcW w:w="1116" w:type="dxa"/>
          </w:tcPr>
          <w:p w14:paraId="76169492" w14:textId="77777777" w:rsidR="00145661" w:rsidRPr="00BD3A94" w:rsidRDefault="00145661" w:rsidP="00E836DC">
            <w:pPr>
              <w:rPr>
                <w:sz w:val="16"/>
                <w:szCs w:val="16"/>
              </w:rPr>
            </w:pPr>
          </w:p>
        </w:tc>
        <w:tc>
          <w:tcPr>
            <w:tcW w:w="1273" w:type="dxa"/>
          </w:tcPr>
          <w:p w14:paraId="5B4E9940" w14:textId="77777777" w:rsidR="00145661" w:rsidRPr="00BD3A94" w:rsidRDefault="00145661" w:rsidP="00E836DC">
            <w:pPr>
              <w:rPr>
                <w:sz w:val="16"/>
                <w:szCs w:val="16"/>
              </w:rPr>
            </w:pPr>
          </w:p>
        </w:tc>
        <w:tc>
          <w:tcPr>
            <w:tcW w:w="1295" w:type="dxa"/>
          </w:tcPr>
          <w:p w14:paraId="715A21F6" w14:textId="77777777" w:rsidR="00145661" w:rsidRPr="00BD3A94" w:rsidRDefault="00145661" w:rsidP="00E836DC">
            <w:pPr>
              <w:rPr>
                <w:sz w:val="16"/>
                <w:szCs w:val="16"/>
              </w:rPr>
            </w:pPr>
          </w:p>
        </w:tc>
        <w:tc>
          <w:tcPr>
            <w:tcW w:w="937" w:type="dxa"/>
          </w:tcPr>
          <w:p w14:paraId="29D5C1EB" w14:textId="77777777" w:rsidR="00145661" w:rsidRPr="00BD3A94" w:rsidRDefault="00145661" w:rsidP="00E836DC">
            <w:pPr>
              <w:rPr>
                <w:sz w:val="16"/>
                <w:szCs w:val="16"/>
              </w:rPr>
            </w:pPr>
            <w:r w:rsidRPr="00BD3A94">
              <w:rPr>
                <w:sz w:val="16"/>
                <w:szCs w:val="16"/>
              </w:rPr>
              <w:t>1</w:t>
            </w:r>
          </w:p>
        </w:tc>
        <w:tc>
          <w:tcPr>
            <w:tcW w:w="1078" w:type="dxa"/>
          </w:tcPr>
          <w:p w14:paraId="087D2F6A" w14:textId="77777777" w:rsidR="00145661" w:rsidRPr="00BD3A94" w:rsidRDefault="00145661" w:rsidP="00E836DC">
            <w:pPr>
              <w:rPr>
                <w:sz w:val="16"/>
                <w:szCs w:val="16"/>
              </w:rPr>
            </w:pPr>
            <w:r w:rsidRPr="00BD3A94">
              <w:rPr>
                <w:sz w:val="16"/>
                <w:szCs w:val="16"/>
              </w:rPr>
              <w:t>0-3</w:t>
            </w:r>
          </w:p>
        </w:tc>
        <w:tc>
          <w:tcPr>
            <w:tcW w:w="1080" w:type="dxa"/>
          </w:tcPr>
          <w:p w14:paraId="45909D38" w14:textId="77777777" w:rsidR="00145661" w:rsidRPr="00BD3A94" w:rsidRDefault="00145661" w:rsidP="00E836DC">
            <w:pPr>
              <w:rPr>
                <w:sz w:val="16"/>
                <w:szCs w:val="16"/>
              </w:rPr>
            </w:pPr>
            <w:r w:rsidRPr="00BD3A94">
              <w:rPr>
                <w:sz w:val="16"/>
                <w:szCs w:val="16"/>
                <w:lang w:val="fr-FR"/>
              </w:rPr>
              <w:t>2002 ± 0.1</w:t>
            </w:r>
          </w:p>
        </w:tc>
      </w:tr>
      <w:tr w:rsidR="00DD707B" w:rsidRPr="00145661" w14:paraId="281E1116" w14:textId="77777777" w:rsidTr="00237455">
        <w:trPr>
          <w:trHeight w:val="213"/>
        </w:trPr>
        <w:tc>
          <w:tcPr>
            <w:tcW w:w="1766" w:type="dxa"/>
          </w:tcPr>
          <w:p w14:paraId="200055E7" w14:textId="77777777" w:rsidR="00145661" w:rsidRPr="00BD3A94" w:rsidRDefault="00145661" w:rsidP="00E836DC">
            <w:pPr>
              <w:rPr>
                <w:sz w:val="16"/>
                <w:szCs w:val="16"/>
              </w:rPr>
            </w:pPr>
            <w:r w:rsidRPr="00BD3A94">
              <w:rPr>
                <w:i/>
                <w:iCs/>
                <w:sz w:val="16"/>
                <w:szCs w:val="16"/>
              </w:rPr>
              <w:t xml:space="preserve">S. </w:t>
            </w:r>
            <w:proofErr w:type="spellStart"/>
            <w:r w:rsidRPr="00BD3A94">
              <w:rPr>
                <w:i/>
                <w:iCs/>
                <w:sz w:val="16"/>
                <w:szCs w:val="16"/>
              </w:rPr>
              <w:t>pungens</w:t>
            </w:r>
            <w:proofErr w:type="spellEnd"/>
          </w:p>
        </w:tc>
        <w:tc>
          <w:tcPr>
            <w:tcW w:w="1116" w:type="dxa"/>
          </w:tcPr>
          <w:p w14:paraId="47EC38B0" w14:textId="77777777" w:rsidR="00145661" w:rsidRPr="00BD3A94" w:rsidRDefault="00145661" w:rsidP="00E836DC">
            <w:pPr>
              <w:rPr>
                <w:sz w:val="16"/>
                <w:szCs w:val="16"/>
              </w:rPr>
            </w:pPr>
            <w:r w:rsidRPr="00BD3A94">
              <w:rPr>
                <w:sz w:val="16"/>
                <w:szCs w:val="16"/>
              </w:rPr>
              <w:t>n/a</w:t>
            </w:r>
          </w:p>
        </w:tc>
        <w:tc>
          <w:tcPr>
            <w:tcW w:w="1273" w:type="dxa"/>
          </w:tcPr>
          <w:p w14:paraId="4C479380" w14:textId="77777777" w:rsidR="00145661" w:rsidRPr="00BD3A94" w:rsidRDefault="00145661" w:rsidP="00E836DC">
            <w:pPr>
              <w:rPr>
                <w:sz w:val="16"/>
                <w:szCs w:val="16"/>
              </w:rPr>
            </w:pPr>
            <w:r w:rsidRPr="00BD3A94">
              <w:rPr>
                <w:sz w:val="16"/>
                <w:szCs w:val="16"/>
              </w:rPr>
              <w:t>N 38.875681</w:t>
            </w:r>
          </w:p>
        </w:tc>
        <w:tc>
          <w:tcPr>
            <w:tcW w:w="1295" w:type="dxa"/>
          </w:tcPr>
          <w:p w14:paraId="70F26DFD" w14:textId="77777777" w:rsidR="00145661" w:rsidRPr="00BD3A94" w:rsidRDefault="00145661" w:rsidP="00E836DC">
            <w:pPr>
              <w:rPr>
                <w:sz w:val="16"/>
                <w:szCs w:val="16"/>
              </w:rPr>
            </w:pPr>
            <w:r w:rsidRPr="00BD3A94">
              <w:rPr>
                <w:sz w:val="16"/>
                <w:szCs w:val="16"/>
              </w:rPr>
              <w:t>W 76.543557</w:t>
            </w:r>
          </w:p>
        </w:tc>
        <w:tc>
          <w:tcPr>
            <w:tcW w:w="937" w:type="dxa"/>
          </w:tcPr>
          <w:p w14:paraId="1F72709C" w14:textId="77777777" w:rsidR="00145661" w:rsidRPr="00BD3A94" w:rsidRDefault="00145661" w:rsidP="00E836DC">
            <w:pPr>
              <w:rPr>
                <w:sz w:val="16"/>
                <w:szCs w:val="16"/>
              </w:rPr>
            </w:pPr>
            <w:r w:rsidRPr="00BD3A94">
              <w:rPr>
                <w:sz w:val="16"/>
                <w:szCs w:val="16"/>
              </w:rPr>
              <w:t>5</w:t>
            </w:r>
          </w:p>
        </w:tc>
        <w:tc>
          <w:tcPr>
            <w:tcW w:w="1078" w:type="dxa"/>
          </w:tcPr>
          <w:p w14:paraId="0456C128" w14:textId="77777777" w:rsidR="00145661" w:rsidRPr="00BD3A94" w:rsidRDefault="00145661" w:rsidP="00E836DC">
            <w:pPr>
              <w:rPr>
                <w:sz w:val="16"/>
                <w:szCs w:val="16"/>
              </w:rPr>
            </w:pPr>
            <w:r w:rsidRPr="00BD3A94">
              <w:rPr>
                <w:sz w:val="16"/>
                <w:szCs w:val="16"/>
              </w:rPr>
              <w:t>Extant</w:t>
            </w:r>
          </w:p>
        </w:tc>
        <w:tc>
          <w:tcPr>
            <w:tcW w:w="1080" w:type="dxa"/>
          </w:tcPr>
          <w:p w14:paraId="0F3CBCA7" w14:textId="77777777" w:rsidR="00145661" w:rsidRPr="00BD3A94" w:rsidRDefault="00145661" w:rsidP="00E836DC">
            <w:pPr>
              <w:rPr>
                <w:sz w:val="16"/>
                <w:szCs w:val="16"/>
              </w:rPr>
            </w:pPr>
            <w:r w:rsidRPr="00BD3A94">
              <w:rPr>
                <w:sz w:val="16"/>
                <w:szCs w:val="16"/>
              </w:rPr>
              <w:t>--</w:t>
            </w:r>
          </w:p>
        </w:tc>
      </w:tr>
      <w:tr w:rsidR="00DD707B" w:rsidRPr="00145661" w14:paraId="00F3E82E" w14:textId="77777777" w:rsidTr="00237455">
        <w:trPr>
          <w:trHeight w:val="213"/>
        </w:trPr>
        <w:tc>
          <w:tcPr>
            <w:tcW w:w="1766" w:type="dxa"/>
          </w:tcPr>
          <w:p w14:paraId="2482383C" w14:textId="77777777" w:rsidR="00145661" w:rsidRPr="00BD3A94" w:rsidRDefault="00145661" w:rsidP="00E836DC">
            <w:pPr>
              <w:rPr>
                <w:sz w:val="16"/>
                <w:szCs w:val="16"/>
              </w:rPr>
            </w:pPr>
            <w:r w:rsidRPr="00BD3A94">
              <w:rPr>
                <w:b/>
                <w:bCs/>
                <w:sz w:val="16"/>
                <w:szCs w:val="16"/>
              </w:rPr>
              <w:t>Total</w:t>
            </w:r>
          </w:p>
        </w:tc>
        <w:tc>
          <w:tcPr>
            <w:tcW w:w="1116" w:type="dxa"/>
          </w:tcPr>
          <w:p w14:paraId="32B414F6" w14:textId="77777777" w:rsidR="00145661" w:rsidRPr="00BD3A94" w:rsidRDefault="00145661" w:rsidP="00E836DC">
            <w:pPr>
              <w:rPr>
                <w:sz w:val="16"/>
                <w:szCs w:val="16"/>
              </w:rPr>
            </w:pPr>
          </w:p>
        </w:tc>
        <w:tc>
          <w:tcPr>
            <w:tcW w:w="1273" w:type="dxa"/>
          </w:tcPr>
          <w:p w14:paraId="4194FFED" w14:textId="77777777" w:rsidR="00145661" w:rsidRPr="00BD3A94" w:rsidRDefault="00145661" w:rsidP="00E836DC">
            <w:pPr>
              <w:rPr>
                <w:sz w:val="16"/>
                <w:szCs w:val="16"/>
              </w:rPr>
            </w:pPr>
          </w:p>
        </w:tc>
        <w:tc>
          <w:tcPr>
            <w:tcW w:w="1295" w:type="dxa"/>
          </w:tcPr>
          <w:p w14:paraId="0C2B09C8" w14:textId="77777777" w:rsidR="00145661" w:rsidRPr="00BD3A94" w:rsidRDefault="00145661" w:rsidP="00E836DC">
            <w:pPr>
              <w:rPr>
                <w:sz w:val="16"/>
                <w:szCs w:val="16"/>
              </w:rPr>
            </w:pPr>
          </w:p>
        </w:tc>
        <w:tc>
          <w:tcPr>
            <w:tcW w:w="937" w:type="dxa"/>
          </w:tcPr>
          <w:p w14:paraId="6A22F999" w14:textId="77777777" w:rsidR="00145661" w:rsidRPr="00BD3A94" w:rsidRDefault="00145661" w:rsidP="00E836DC">
            <w:pPr>
              <w:rPr>
                <w:b/>
                <w:bCs/>
                <w:sz w:val="16"/>
                <w:szCs w:val="16"/>
              </w:rPr>
            </w:pPr>
            <w:r w:rsidRPr="00BD3A94">
              <w:rPr>
                <w:b/>
                <w:bCs/>
                <w:sz w:val="16"/>
                <w:szCs w:val="16"/>
              </w:rPr>
              <w:t>413</w:t>
            </w:r>
          </w:p>
        </w:tc>
        <w:tc>
          <w:tcPr>
            <w:tcW w:w="1078" w:type="dxa"/>
          </w:tcPr>
          <w:p w14:paraId="5ACE4869" w14:textId="77777777" w:rsidR="00145661" w:rsidRPr="00BD3A94" w:rsidRDefault="00145661" w:rsidP="00E836DC">
            <w:pPr>
              <w:rPr>
                <w:sz w:val="16"/>
                <w:szCs w:val="16"/>
              </w:rPr>
            </w:pPr>
          </w:p>
        </w:tc>
        <w:tc>
          <w:tcPr>
            <w:tcW w:w="1080" w:type="dxa"/>
          </w:tcPr>
          <w:p w14:paraId="36BCB837" w14:textId="77777777" w:rsidR="00145661" w:rsidRPr="00BD3A94" w:rsidRDefault="00145661" w:rsidP="00E836DC">
            <w:pPr>
              <w:rPr>
                <w:sz w:val="16"/>
                <w:szCs w:val="16"/>
              </w:rPr>
            </w:pPr>
          </w:p>
        </w:tc>
      </w:tr>
    </w:tbl>
    <w:p w14:paraId="4FB3F21B" w14:textId="7DB53BFB" w:rsidR="00145661" w:rsidRDefault="00145661" w:rsidP="00BD3A94">
      <w:pPr>
        <w:pStyle w:val="Caption"/>
      </w:pPr>
      <w:bookmarkStart w:id="66" w:name="_Toc61470688"/>
      <w:r>
        <w:lastRenderedPageBreak/>
        <w:t xml:space="preserve">Table </w:t>
      </w:r>
      <w:r w:rsidR="0019385D">
        <w:t>2</w:t>
      </w:r>
      <w:r>
        <w:t xml:space="preserve"> Population genomics statistics summarized for all provenances</w:t>
      </w:r>
      <w:bookmarkEnd w:id="66"/>
    </w:p>
    <w:tbl>
      <w:tblPr>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900"/>
        <w:gridCol w:w="720"/>
        <w:gridCol w:w="720"/>
        <w:gridCol w:w="810"/>
        <w:gridCol w:w="810"/>
        <w:gridCol w:w="810"/>
        <w:gridCol w:w="720"/>
        <w:gridCol w:w="810"/>
        <w:gridCol w:w="810"/>
      </w:tblGrid>
      <w:tr w:rsidR="00145661" w:rsidRPr="007E2E40" w14:paraId="619C2201" w14:textId="77777777" w:rsidTr="00345526">
        <w:trPr>
          <w:trHeight w:val="288"/>
        </w:trPr>
        <w:tc>
          <w:tcPr>
            <w:tcW w:w="1345" w:type="dxa"/>
            <w:shd w:val="clear" w:color="auto" w:fill="auto"/>
            <w:noWrap/>
            <w:vAlign w:val="bottom"/>
            <w:hideMark/>
          </w:tcPr>
          <w:p w14:paraId="455BC382" w14:textId="77777777" w:rsidR="00145661" w:rsidRPr="007E2E40" w:rsidRDefault="00145661" w:rsidP="00E836DC">
            <w:pPr>
              <w:rPr>
                <w:sz w:val="20"/>
                <w:szCs w:val="20"/>
              </w:rPr>
            </w:pPr>
            <w:r w:rsidRPr="007E2E40">
              <w:rPr>
                <w:sz w:val="20"/>
                <w:szCs w:val="20"/>
              </w:rPr>
              <w:t># Pop ID</w:t>
            </w:r>
          </w:p>
        </w:tc>
        <w:tc>
          <w:tcPr>
            <w:tcW w:w="900" w:type="dxa"/>
            <w:shd w:val="clear" w:color="auto" w:fill="auto"/>
            <w:noWrap/>
            <w:vAlign w:val="bottom"/>
            <w:hideMark/>
          </w:tcPr>
          <w:p w14:paraId="6C6839ED" w14:textId="77777777" w:rsidR="00145661" w:rsidRPr="007E2E40" w:rsidRDefault="00145661" w:rsidP="00E836DC">
            <w:pPr>
              <w:rPr>
                <w:sz w:val="20"/>
                <w:szCs w:val="20"/>
              </w:rPr>
            </w:pPr>
            <w:r w:rsidRPr="007E2E40">
              <w:rPr>
                <w:sz w:val="20"/>
                <w:szCs w:val="20"/>
              </w:rPr>
              <w:t>Private</w:t>
            </w:r>
          </w:p>
        </w:tc>
        <w:tc>
          <w:tcPr>
            <w:tcW w:w="720" w:type="dxa"/>
            <w:shd w:val="clear" w:color="auto" w:fill="auto"/>
            <w:noWrap/>
            <w:vAlign w:val="bottom"/>
            <w:hideMark/>
          </w:tcPr>
          <w:p w14:paraId="758321EB" w14:textId="77777777" w:rsidR="00145661" w:rsidRPr="007E2E40" w:rsidRDefault="00145661" w:rsidP="00E836DC">
            <w:pPr>
              <w:rPr>
                <w:sz w:val="20"/>
                <w:szCs w:val="20"/>
              </w:rPr>
            </w:pPr>
            <w:proofErr w:type="spellStart"/>
            <w:r w:rsidRPr="007E2E40">
              <w:rPr>
                <w:sz w:val="20"/>
                <w:szCs w:val="20"/>
              </w:rPr>
              <w:t>Num_Indv</w:t>
            </w:r>
            <w:proofErr w:type="spellEnd"/>
          </w:p>
        </w:tc>
        <w:tc>
          <w:tcPr>
            <w:tcW w:w="720" w:type="dxa"/>
            <w:shd w:val="clear" w:color="auto" w:fill="auto"/>
            <w:noWrap/>
            <w:vAlign w:val="bottom"/>
            <w:hideMark/>
          </w:tcPr>
          <w:p w14:paraId="42B93912" w14:textId="77777777" w:rsidR="00145661" w:rsidRPr="007E2E40" w:rsidRDefault="00145661" w:rsidP="00E836DC">
            <w:pPr>
              <w:rPr>
                <w:sz w:val="20"/>
                <w:szCs w:val="20"/>
              </w:rPr>
            </w:pPr>
            <w:r w:rsidRPr="007E2E40">
              <w:rPr>
                <w:sz w:val="20"/>
                <w:szCs w:val="20"/>
              </w:rPr>
              <w:t>P</w:t>
            </w:r>
          </w:p>
        </w:tc>
        <w:tc>
          <w:tcPr>
            <w:tcW w:w="810" w:type="dxa"/>
            <w:shd w:val="clear" w:color="auto" w:fill="auto"/>
            <w:noWrap/>
            <w:vAlign w:val="bottom"/>
            <w:hideMark/>
          </w:tcPr>
          <w:p w14:paraId="56CF3563" w14:textId="77777777" w:rsidR="00145661" w:rsidRPr="007E2E40" w:rsidRDefault="00145661" w:rsidP="00E836DC">
            <w:pPr>
              <w:rPr>
                <w:sz w:val="20"/>
                <w:szCs w:val="20"/>
              </w:rPr>
            </w:pPr>
            <w:proofErr w:type="spellStart"/>
            <w:r w:rsidRPr="007E2E40">
              <w:rPr>
                <w:sz w:val="20"/>
                <w:szCs w:val="20"/>
              </w:rPr>
              <w:t>Obs_Het</w:t>
            </w:r>
            <w:proofErr w:type="spellEnd"/>
          </w:p>
        </w:tc>
        <w:tc>
          <w:tcPr>
            <w:tcW w:w="810" w:type="dxa"/>
            <w:shd w:val="clear" w:color="auto" w:fill="auto"/>
            <w:noWrap/>
            <w:vAlign w:val="bottom"/>
            <w:hideMark/>
          </w:tcPr>
          <w:p w14:paraId="66400C9A" w14:textId="77777777" w:rsidR="00145661" w:rsidRPr="007E2E40" w:rsidRDefault="00145661" w:rsidP="00E836DC">
            <w:pPr>
              <w:rPr>
                <w:sz w:val="20"/>
                <w:szCs w:val="20"/>
              </w:rPr>
            </w:pPr>
            <w:proofErr w:type="spellStart"/>
            <w:r w:rsidRPr="007E2E40">
              <w:rPr>
                <w:sz w:val="20"/>
                <w:szCs w:val="20"/>
              </w:rPr>
              <w:t>Obs_Hom</w:t>
            </w:r>
            <w:proofErr w:type="spellEnd"/>
          </w:p>
        </w:tc>
        <w:tc>
          <w:tcPr>
            <w:tcW w:w="810" w:type="dxa"/>
            <w:shd w:val="clear" w:color="auto" w:fill="auto"/>
            <w:noWrap/>
            <w:vAlign w:val="bottom"/>
            <w:hideMark/>
          </w:tcPr>
          <w:p w14:paraId="42305087" w14:textId="77777777" w:rsidR="00145661" w:rsidRPr="007E2E40" w:rsidRDefault="00145661" w:rsidP="00E836DC">
            <w:pPr>
              <w:rPr>
                <w:sz w:val="20"/>
                <w:szCs w:val="20"/>
              </w:rPr>
            </w:pPr>
            <w:proofErr w:type="spellStart"/>
            <w:r w:rsidRPr="007E2E40">
              <w:rPr>
                <w:sz w:val="20"/>
                <w:szCs w:val="20"/>
              </w:rPr>
              <w:t>Exp_Het</w:t>
            </w:r>
            <w:proofErr w:type="spellEnd"/>
          </w:p>
        </w:tc>
        <w:tc>
          <w:tcPr>
            <w:tcW w:w="720" w:type="dxa"/>
            <w:shd w:val="clear" w:color="auto" w:fill="auto"/>
            <w:noWrap/>
            <w:vAlign w:val="bottom"/>
            <w:hideMark/>
          </w:tcPr>
          <w:p w14:paraId="528E2A0D" w14:textId="77777777" w:rsidR="00145661" w:rsidRPr="007E2E40" w:rsidRDefault="00145661" w:rsidP="00E836DC">
            <w:pPr>
              <w:rPr>
                <w:sz w:val="20"/>
                <w:szCs w:val="20"/>
              </w:rPr>
            </w:pPr>
            <w:proofErr w:type="spellStart"/>
            <w:r w:rsidRPr="007E2E40">
              <w:rPr>
                <w:sz w:val="20"/>
                <w:szCs w:val="20"/>
              </w:rPr>
              <w:t>Exp_Hom</w:t>
            </w:r>
            <w:proofErr w:type="spellEnd"/>
          </w:p>
        </w:tc>
        <w:tc>
          <w:tcPr>
            <w:tcW w:w="810" w:type="dxa"/>
            <w:shd w:val="clear" w:color="auto" w:fill="auto"/>
            <w:noWrap/>
            <w:vAlign w:val="bottom"/>
            <w:hideMark/>
          </w:tcPr>
          <w:p w14:paraId="32F01ADA" w14:textId="77777777" w:rsidR="00145661" w:rsidRPr="007E2E40" w:rsidRDefault="00145661" w:rsidP="00E836DC">
            <w:pPr>
              <w:rPr>
                <w:sz w:val="20"/>
                <w:szCs w:val="20"/>
              </w:rPr>
            </w:pPr>
            <w:r w:rsidRPr="007E2E40">
              <w:rPr>
                <w:sz w:val="20"/>
                <w:szCs w:val="20"/>
              </w:rPr>
              <w:t>Pi</w:t>
            </w:r>
          </w:p>
        </w:tc>
        <w:tc>
          <w:tcPr>
            <w:tcW w:w="810" w:type="dxa"/>
            <w:shd w:val="clear" w:color="auto" w:fill="auto"/>
            <w:noWrap/>
            <w:vAlign w:val="bottom"/>
            <w:hideMark/>
          </w:tcPr>
          <w:p w14:paraId="4042E6C6" w14:textId="77777777" w:rsidR="00145661" w:rsidRPr="007E2E40" w:rsidRDefault="00145661" w:rsidP="00E836DC">
            <w:pPr>
              <w:rPr>
                <w:sz w:val="20"/>
                <w:szCs w:val="20"/>
              </w:rPr>
            </w:pPr>
            <w:proofErr w:type="spellStart"/>
            <w:r w:rsidRPr="007E2E40">
              <w:rPr>
                <w:sz w:val="20"/>
                <w:szCs w:val="20"/>
              </w:rPr>
              <w:t>F</w:t>
            </w:r>
            <w:r w:rsidRPr="00D10E4F">
              <w:rPr>
                <w:sz w:val="20"/>
                <w:szCs w:val="20"/>
                <w:vertAlign w:val="subscript"/>
              </w:rPr>
              <w:t>is</w:t>
            </w:r>
            <w:proofErr w:type="spellEnd"/>
          </w:p>
        </w:tc>
      </w:tr>
      <w:tr w:rsidR="00145661" w:rsidRPr="007E2E40" w14:paraId="18B0D81B" w14:textId="77777777" w:rsidTr="00345526">
        <w:trPr>
          <w:trHeight w:val="288"/>
        </w:trPr>
        <w:tc>
          <w:tcPr>
            <w:tcW w:w="1345" w:type="dxa"/>
            <w:shd w:val="clear" w:color="auto" w:fill="auto"/>
            <w:noWrap/>
            <w:vAlign w:val="bottom"/>
            <w:hideMark/>
          </w:tcPr>
          <w:p w14:paraId="3DD165AB" w14:textId="77777777" w:rsidR="00145661" w:rsidRPr="007E2E40" w:rsidRDefault="00145661" w:rsidP="00E836DC">
            <w:pPr>
              <w:rPr>
                <w:sz w:val="20"/>
                <w:szCs w:val="20"/>
              </w:rPr>
            </w:pPr>
            <w:r w:rsidRPr="007E2E40">
              <w:rPr>
                <w:sz w:val="20"/>
                <w:szCs w:val="20"/>
              </w:rPr>
              <w:t>Kirkpatrick, extant</w:t>
            </w:r>
          </w:p>
        </w:tc>
        <w:tc>
          <w:tcPr>
            <w:tcW w:w="900" w:type="dxa"/>
            <w:shd w:val="clear" w:color="auto" w:fill="auto"/>
            <w:noWrap/>
            <w:vAlign w:val="bottom"/>
            <w:hideMark/>
          </w:tcPr>
          <w:p w14:paraId="25361AC7" w14:textId="77777777" w:rsidR="00145661" w:rsidRPr="007E2E40" w:rsidRDefault="00145661" w:rsidP="00E836DC">
            <w:pPr>
              <w:jc w:val="right"/>
              <w:rPr>
                <w:sz w:val="20"/>
                <w:szCs w:val="20"/>
              </w:rPr>
            </w:pPr>
            <w:r w:rsidRPr="007E2E40">
              <w:rPr>
                <w:sz w:val="20"/>
                <w:szCs w:val="20"/>
              </w:rPr>
              <w:t>24</w:t>
            </w:r>
          </w:p>
        </w:tc>
        <w:tc>
          <w:tcPr>
            <w:tcW w:w="720" w:type="dxa"/>
            <w:shd w:val="clear" w:color="auto" w:fill="auto"/>
            <w:noWrap/>
            <w:vAlign w:val="bottom"/>
            <w:hideMark/>
          </w:tcPr>
          <w:p w14:paraId="27AE0CFA" w14:textId="77777777" w:rsidR="00145661" w:rsidRPr="007E2E40" w:rsidRDefault="00145661" w:rsidP="00E836DC">
            <w:pPr>
              <w:jc w:val="right"/>
              <w:rPr>
                <w:sz w:val="20"/>
                <w:szCs w:val="20"/>
              </w:rPr>
            </w:pPr>
            <w:r w:rsidRPr="007E2E40">
              <w:rPr>
                <w:sz w:val="20"/>
                <w:szCs w:val="20"/>
              </w:rPr>
              <w:t>115.06</w:t>
            </w:r>
          </w:p>
        </w:tc>
        <w:tc>
          <w:tcPr>
            <w:tcW w:w="720" w:type="dxa"/>
            <w:shd w:val="clear" w:color="auto" w:fill="auto"/>
            <w:noWrap/>
            <w:vAlign w:val="bottom"/>
            <w:hideMark/>
          </w:tcPr>
          <w:p w14:paraId="5B348DA3" w14:textId="3A0521DD" w:rsidR="00145661" w:rsidRPr="007E2E40" w:rsidRDefault="00145661" w:rsidP="00E836DC">
            <w:pPr>
              <w:jc w:val="right"/>
              <w:rPr>
                <w:sz w:val="20"/>
                <w:szCs w:val="20"/>
              </w:rPr>
            </w:pPr>
            <w:r w:rsidRPr="007E2E40">
              <w:rPr>
                <w:sz w:val="20"/>
                <w:szCs w:val="20"/>
              </w:rPr>
              <w:t>0.874</w:t>
            </w:r>
          </w:p>
        </w:tc>
        <w:tc>
          <w:tcPr>
            <w:tcW w:w="810" w:type="dxa"/>
            <w:shd w:val="clear" w:color="auto" w:fill="auto"/>
            <w:noWrap/>
            <w:vAlign w:val="bottom"/>
            <w:hideMark/>
          </w:tcPr>
          <w:p w14:paraId="0A2A969C" w14:textId="77777777" w:rsidR="00145661" w:rsidRPr="007E2E40" w:rsidRDefault="00145661" w:rsidP="00E836DC">
            <w:pPr>
              <w:jc w:val="right"/>
              <w:rPr>
                <w:sz w:val="20"/>
                <w:szCs w:val="20"/>
              </w:rPr>
            </w:pPr>
            <w:r w:rsidRPr="007E2E40">
              <w:rPr>
                <w:sz w:val="20"/>
                <w:szCs w:val="20"/>
              </w:rPr>
              <w:t>0.169</w:t>
            </w:r>
          </w:p>
        </w:tc>
        <w:tc>
          <w:tcPr>
            <w:tcW w:w="810" w:type="dxa"/>
            <w:shd w:val="clear" w:color="auto" w:fill="auto"/>
            <w:noWrap/>
            <w:vAlign w:val="bottom"/>
            <w:hideMark/>
          </w:tcPr>
          <w:p w14:paraId="1EE0A3D5" w14:textId="77777777" w:rsidR="00145661" w:rsidRPr="007E2E40" w:rsidRDefault="00145661" w:rsidP="00E836DC">
            <w:pPr>
              <w:jc w:val="right"/>
              <w:rPr>
                <w:sz w:val="20"/>
                <w:szCs w:val="20"/>
              </w:rPr>
            </w:pPr>
            <w:r w:rsidRPr="007E2E40">
              <w:rPr>
                <w:sz w:val="20"/>
                <w:szCs w:val="20"/>
              </w:rPr>
              <w:t>0.830</w:t>
            </w:r>
          </w:p>
        </w:tc>
        <w:tc>
          <w:tcPr>
            <w:tcW w:w="810" w:type="dxa"/>
            <w:shd w:val="clear" w:color="auto" w:fill="auto"/>
            <w:noWrap/>
            <w:vAlign w:val="bottom"/>
            <w:hideMark/>
          </w:tcPr>
          <w:p w14:paraId="2AF9EEF5" w14:textId="77777777" w:rsidR="00145661" w:rsidRPr="007E2E40" w:rsidRDefault="00145661" w:rsidP="00E836DC">
            <w:pPr>
              <w:jc w:val="right"/>
              <w:rPr>
                <w:sz w:val="20"/>
                <w:szCs w:val="20"/>
              </w:rPr>
            </w:pPr>
            <w:r w:rsidRPr="007E2E40">
              <w:rPr>
                <w:sz w:val="20"/>
                <w:szCs w:val="20"/>
              </w:rPr>
              <w:t>0.172</w:t>
            </w:r>
          </w:p>
        </w:tc>
        <w:tc>
          <w:tcPr>
            <w:tcW w:w="720" w:type="dxa"/>
            <w:shd w:val="clear" w:color="auto" w:fill="auto"/>
            <w:noWrap/>
            <w:vAlign w:val="bottom"/>
            <w:hideMark/>
          </w:tcPr>
          <w:p w14:paraId="5150F8E8" w14:textId="77777777" w:rsidR="00145661" w:rsidRPr="007E2E40" w:rsidRDefault="00145661" w:rsidP="00E836DC">
            <w:pPr>
              <w:jc w:val="right"/>
              <w:rPr>
                <w:sz w:val="20"/>
                <w:szCs w:val="20"/>
              </w:rPr>
            </w:pPr>
            <w:r w:rsidRPr="007E2E40">
              <w:rPr>
                <w:sz w:val="20"/>
                <w:szCs w:val="20"/>
              </w:rPr>
              <w:t>0.827</w:t>
            </w:r>
          </w:p>
        </w:tc>
        <w:tc>
          <w:tcPr>
            <w:tcW w:w="810" w:type="dxa"/>
            <w:shd w:val="clear" w:color="auto" w:fill="auto"/>
            <w:noWrap/>
            <w:vAlign w:val="bottom"/>
            <w:hideMark/>
          </w:tcPr>
          <w:p w14:paraId="2A69B632" w14:textId="77777777" w:rsidR="00145661" w:rsidRPr="007E2E40" w:rsidRDefault="00145661" w:rsidP="00E836DC">
            <w:pPr>
              <w:jc w:val="right"/>
              <w:rPr>
                <w:sz w:val="20"/>
                <w:szCs w:val="20"/>
              </w:rPr>
            </w:pPr>
            <w:r w:rsidRPr="007E2E40">
              <w:rPr>
                <w:sz w:val="20"/>
                <w:szCs w:val="20"/>
              </w:rPr>
              <w:t>0.173</w:t>
            </w:r>
          </w:p>
        </w:tc>
        <w:tc>
          <w:tcPr>
            <w:tcW w:w="810" w:type="dxa"/>
            <w:shd w:val="clear" w:color="auto" w:fill="auto"/>
            <w:noWrap/>
            <w:vAlign w:val="bottom"/>
            <w:hideMark/>
          </w:tcPr>
          <w:p w14:paraId="347F74CE" w14:textId="77777777" w:rsidR="00145661" w:rsidRPr="007E2E40" w:rsidRDefault="00145661" w:rsidP="00E836DC">
            <w:pPr>
              <w:jc w:val="right"/>
              <w:rPr>
                <w:sz w:val="20"/>
                <w:szCs w:val="20"/>
              </w:rPr>
            </w:pPr>
            <w:r w:rsidRPr="007E2E40">
              <w:rPr>
                <w:sz w:val="20"/>
                <w:szCs w:val="20"/>
              </w:rPr>
              <w:t>0.066</w:t>
            </w:r>
          </w:p>
        </w:tc>
      </w:tr>
      <w:tr w:rsidR="00145661" w:rsidRPr="007E2E40" w14:paraId="573FD675" w14:textId="77777777" w:rsidTr="00345526">
        <w:trPr>
          <w:trHeight w:val="288"/>
        </w:trPr>
        <w:tc>
          <w:tcPr>
            <w:tcW w:w="1345" w:type="dxa"/>
            <w:shd w:val="clear" w:color="auto" w:fill="auto"/>
            <w:noWrap/>
            <w:vAlign w:val="bottom"/>
            <w:hideMark/>
          </w:tcPr>
          <w:p w14:paraId="535F5268" w14:textId="77777777" w:rsidR="00145661" w:rsidRPr="00860495" w:rsidRDefault="00145661" w:rsidP="00E836DC">
            <w:pPr>
              <w:rPr>
                <w:i/>
                <w:iCs/>
                <w:sz w:val="20"/>
                <w:szCs w:val="20"/>
              </w:rPr>
            </w:pPr>
            <w:r w:rsidRPr="00860495">
              <w:rPr>
                <w:i/>
                <w:iCs/>
                <w:sz w:val="20"/>
                <w:szCs w:val="20"/>
              </w:rPr>
              <w:t xml:space="preserve">S. </w:t>
            </w:r>
            <w:proofErr w:type="spellStart"/>
            <w:r w:rsidRPr="00860495">
              <w:rPr>
                <w:i/>
                <w:iCs/>
                <w:sz w:val="20"/>
                <w:szCs w:val="20"/>
              </w:rPr>
              <w:t>pungens</w:t>
            </w:r>
            <w:proofErr w:type="spellEnd"/>
          </w:p>
        </w:tc>
        <w:tc>
          <w:tcPr>
            <w:tcW w:w="900" w:type="dxa"/>
            <w:shd w:val="clear" w:color="auto" w:fill="auto"/>
            <w:noWrap/>
            <w:vAlign w:val="bottom"/>
            <w:hideMark/>
          </w:tcPr>
          <w:p w14:paraId="0AE94E61" w14:textId="77777777" w:rsidR="00145661" w:rsidRPr="007E2E40" w:rsidRDefault="00145661" w:rsidP="00E836DC">
            <w:pPr>
              <w:jc w:val="right"/>
              <w:rPr>
                <w:sz w:val="20"/>
                <w:szCs w:val="20"/>
              </w:rPr>
            </w:pPr>
            <w:r w:rsidRPr="007E2E40">
              <w:rPr>
                <w:sz w:val="20"/>
                <w:szCs w:val="20"/>
              </w:rPr>
              <w:t>380</w:t>
            </w:r>
          </w:p>
        </w:tc>
        <w:tc>
          <w:tcPr>
            <w:tcW w:w="720" w:type="dxa"/>
            <w:shd w:val="clear" w:color="auto" w:fill="auto"/>
            <w:noWrap/>
            <w:vAlign w:val="bottom"/>
            <w:hideMark/>
          </w:tcPr>
          <w:p w14:paraId="3370969D" w14:textId="77777777" w:rsidR="00145661" w:rsidRPr="007E2E40" w:rsidRDefault="00145661" w:rsidP="00E836DC">
            <w:pPr>
              <w:jc w:val="right"/>
              <w:rPr>
                <w:sz w:val="20"/>
                <w:szCs w:val="20"/>
              </w:rPr>
            </w:pPr>
            <w:r w:rsidRPr="007E2E40">
              <w:rPr>
                <w:sz w:val="20"/>
                <w:szCs w:val="20"/>
              </w:rPr>
              <w:t>4.41</w:t>
            </w:r>
          </w:p>
        </w:tc>
        <w:tc>
          <w:tcPr>
            <w:tcW w:w="720" w:type="dxa"/>
            <w:shd w:val="clear" w:color="auto" w:fill="auto"/>
            <w:noWrap/>
            <w:vAlign w:val="bottom"/>
            <w:hideMark/>
          </w:tcPr>
          <w:p w14:paraId="014EC16E" w14:textId="77777777" w:rsidR="00145661" w:rsidRPr="007E2E40" w:rsidRDefault="00145661" w:rsidP="00E836DC">
            <w:pPr>
              <w:jc w:val="right"/>
              <w:rPr>
                <w:sz w:val="20"/>
                <w:szCs w:val="20"/>
              </w:rPr>
            </w:pPr>
            <w:r w:rsidRPr="007E2E40">
              <w:rPr>
                <w:sz w:val="20"/>
                <w:szCs w:val="20"/>
              </w:rPr>
              <w:t>0.704</w:t>
            </w:r>
          </w:p>
        </w:tc>
        <w:tc>
          <w:tcPr>
            <w:tcW w:w="810" w:type="dxa"/>
            <w:shd w:val="clear" w:color="auto" w:fill="auto"/>
            <w:noWrap/>
            <w:vAlign w:val="bottom"/>
            <w:hideMark/>
          </w:tcPr>
          <w:p w14:paraId="455F5BDF" w14:textId="77777777" w:rsidR="00145661" w:rsidRPr="007E2E40" w:rsidRDefault="00145661" w:rsidP="00E836DC">
            <w:pPr>
              <w:jc w:val="right"/>
              <w:rPr>
                <w:sz w:val="20"/>
                <w:szCs w:val="20"/>
              </w:rPr>
            </w:pPr>
            <w:r w:rsidRPr="007E2E40">
              <w:rPr>
                <w:sz w:val="20"/>
                <w:szCs w:val="20"/>
              </w:rPr>
              <w:t>0.553</w:t>
            </w:r>
          </w:p>
        </w:tc>
        <w:tc>
          <w:tcPr>
            <w:tcW w:w="810" w:type="dxa"/>
            <w:shd w:val="clear" w:color="auto" w:fill="auto"/>
            <w:noWrap/>
            <w:vAlign w:val="bottom"/>
            <w:hideMark/>
          </w:tcPr>
          <w:p w14:paraId="76545BB7" w14:textId="77777777" w:rsidR="00145661" w:rsidRPr="007E2E40" w:rsidRDefault="00145661" w:rsidP="00E836DC">
            <w:pPr>
              <w:jc w:val="right"/>
              <w:rPr>
                <w:sz w:val="20"/>
                <w:szCs w:val="20"/>
              </w:rPr>
            </w:pPr>
            <w:r w:rsidRPr="007E2E40">
              <w:rPr>
                <w:sz w:val="20"/>
                <w:szCs w:val="20"/>
              </w:rPr>
              <w:t>0.446</w:t>
            </w:r>
          </w:p>
        </w:tc>
        <w:tc>
          <w:tcPr>
            <w:tcW w:w="810" w:type="dxa"/>
            <w:shd w:val="clear" w:color="auto" w:fill="auto"/>
            <w:noWrap/>
            <w:vAlign w:val="bottom"/>
            <w:hideMark/>
          </w:tcPr>
          <w:p w14:paraId="1D4F81C1" w14:textId="77777777" w:rsidR="00145661" w:rsidRPr="007E2E40" w:rsidRDefault="00145661" w:rsidP="00E836DC">
            <w:pPr>
              <w:jc w:val="right"/>
              <w:rPr>
                <w:sz w:val="20"/>
                <w:szCs w:val="20"/>
              </w:rPr>
            </w:pPr>
            <w:r w:rsidRPr="007E2E40">
              <w:rPr>
                <w:sz w:val="20"/>
                <w:szCs w:val="20"/>
              </w:rPr>
              <w:t>0.338</w:t>
            </w:r>
          </w:p>
        </w:tc>
        <w:tc>
          <w:tcPr>
            <w:tcW w:w="720" w:type="dxa"/>
            <w:shd w:val="clear" w:color="auto" w:fill="auto"/>
            <w:noWrap/>
            <w:vAlign w:val="bottom"/>
            <w:hideMark/>
          </w:tcPr>
          <w:p w14:paraId="0E318FC6" w14:textId="77777777" w:rsidR="00145661" w:rsidRPr="007E2E40" w:rsidRDefault="00145661" w:rsidP="00E836DC">
            <w:pPr>
              <w:jc w:val="right"/>
              <w:rPr>
                <w:sz w:val="20"/>
                <w:szCs w:val="20"/>
              </w:rPr>
            </w:pPr>
            <w:r w:rsidRPr="007E2E40">
              <w:rPr>
                <w:sz w:val="20"/>
                <w:szCs w:val="20"/>
              </w:rPr>
              <w:t>0.661</w:t>
            </w:r>
          </w:p>
        </w:tc>
        <w:tc>
          <w:tcPr>
            <w:tcW w:w="810" w:type="dxa"/>
            <w:shd w:val="clear" w:color="auto" w:fill="auto"/>
            <w:noWrap/>
            <w:vAlign w:val="bottom"/>
            <w:hideMark/>
          </w:tcPr>
          <w:p w14:paraId="1E655D6C" w14:textId="77777777" w:rsidR="00145661" w:rsidRPr="007E2E40" w:rsidRDefault="00145661" w:rsidP="00E836DC">
            <w:pPr>
              <w:jc w:val="right"/>
              <w:rPr>
                <w:sz w:val="20"/>
                <w:szCs w:val="20"/>
              </w:rPr>
            </w:pPr>
            <w:r w:rsidRPr="007E2E40">
              <w:rPr>
                <w:sz w:val="20"/>
                <w:szCs w:val="20"/>
              </w:rPr>
              <w:t>0.382</w:t>
            </w:r>
          </w:p>
        </w:tc>
        <w:tc>
          <w:tcPr>
            <w:tcW w:w="810" w:type="dxa"/>
            <w:shd w:val="clear" w:color="auto" w:fill="auto"/>
            <w:noWrap/>
            <w:vAlign w:val="bottom"/>
            <w:hideMark/>
          </w:tcPr>
          <w:p w14:paraId="31BDBE72" w14:textId="77777777" w:rsidR="00145661" w:rsidRPr="007E2E40" w:rsidRDefault="00145661" w:rsidP="00E836DC">
            <w:pPr>
              <w:jc w:val="right"/>
              <w:rPr>
                <w:sz w:val="20"/>
                <w:szCs w:val="20"/>
              </w:rPr>
            </w:pPr>
            <w:r w:rsidRPr="007E2E40">
              <w:rPr>
                <w:sz w:val="20"/>
                <w:szCs w:val="20"/>
              </w:rPr>
              <w:t>-0.288</w:t>
            </w:r>
          </w:p>
        </w:tc>
      </w:tr>
      <w:tr w:rsidR="00145661" w:rsidRPr="007E2E40" w14:paraId="3112BB59" w14:textId="77777777" w:rsidTr="00345526">
        <w:trPr>
          <w:trHeight w:val="288"/>
        </w:trPr>
        <w:tc>
          <w:tcPr>
            <w:tcW w:w="1345" w:type="dxa"/>
            <w:shd w:val="clear" w:color="auto" w:fill="auto"/>
            <w:noWrap/>
            <w:vAlign w:val="bottom"/>
            <w:hideMark/>
          </w:tcPr>
          <w:p w14:paraId="47132570" w14:textId="77777777" w:rsidR="00145661" w:rsidRPr="007E2E40" w:rsidRDefault="00145661" w:rsidP="00E836DC">
            <w:pPr>
              <w:rPr>
                <w:sz w:val="20"/>
                <w:szCs w:val="20"/>
              </w:rPr>
            </w:pPr>
            <w:r w:rsidRPr="007E2E40">
              <w:rPr>
                <w:sz w:val="20"/>
                <w:szCs w:val="20"/>
              </w:rPr>
              <w:t>Blackwater</w:t>
            </w:r>
          </w:p>
        </w:tc>
        <w:tc>
          <w:tcPr>
            <w:tcW w:w="900" w:type="dxa"/>
            <w:shd w:val="clear" w:color="auto" w:fill="auto"/>
            <w:noWrap/>
            <w:vAlign w:val="bottom"/>
            <w:hideMark/>
          </w:tcPr>
          <w:p w14:paraId="449018D9" w14:textId="77777777" w:rsidR="00145661" w:rsidRPr="007E2E40" w:rsidRDefault="00145661" w:rsidP="00E836DC">
            <w:pPr>
              <w:jc w:val="right"/>
              <w:rPr>
                <w:sz w:val="20"/>
                <w:szCs w:val="20"/>
              </w:rPr>
            </w:pPr>
            <w:r w:rsidRPr="007E2E40">
              <w:rPr>
                <w:sz w:val="20"/>
                <w:szCs w:val="20"/>
              </w:rPr>
              <w:t>71</w:t>
            </w:r>
          </w:p>
        </w:tc>
        <w:tc>
          <w:tcPr>
            <w:tcW w:w="720" w:type="dxa"/>
            <w:shd w:val="clear" w:color="auto" w:fill="auto"/>
            <w:noWrap/>
            <w:vAlign w:val="bottom"/>
            <w:hideMark/>
          </w:tcPr>
          <w:p w14:paraId="67160A88" w14:textId="77777777" w:rsidR="00145661" w:rsidRPr="007E2E40" w:rsidRDefault="00145661" w:rsidP="00E836DC">
            <w:pPr>
              <w:jc w:val="right"/>
              <w:rPr>
                <w:sz w:val="20"/>
                <w:szCs w:val="20"/>
              </w:rPr>
            </w:pPr>
            <w:r w:rsidRPr="007E2E40">
              <w:rPr>
                <w:sz w:val="20"/>
                <w:szCs w:val="20"/>
              </w:rPr>
              <w:t>62.32</w:t>
            </w:r>
          </w:p>
        </w:tc>
        <w:tc>
          <w:tcPr>
            <w:tcW w:w="720" w:type="dxa"/>
            <w:shd w:val="clear" w:color="auto" w:fill="auto"/>
            <w:noWrap/>
            <w:vAlign w:val="bottom"/>
            <w:hideMark/>
          </w:tcPr>
          <w:p w14:paraId="539EEB1B" w14:textId="77777777" w:rsidR="00145661" w:rsidRPr="007E2E40" w:rsidRDefault="00145661" w:rsidP="00E836DC">
            <w:pPr>
              <w:jc w:val="right"/>
              <w:rPr>
                <w:sz w:val="20"/>
                <w:szCs w:val="20"/>
              </w:rPr>
            </w:pPr>
            <w:r w:rsidRPr="007E2E40">
              <w:rPr>
                <w:sz w:val="20"/>
                <w:szCs w:val="20"/>
              </w:rPr>
              <w:t>0.888</w:t>
            </w:r>
          </w:p>
        </w:tc>
        <w:tc>
          <w:tcPr>
            <w:tcW w:w="810" w:type="dxa"/>
            <w:shd w:val="clear" w:color="auto" w:fill="auto"/>
            <w:noWrap/>
            <w:vAlign w:val="bottom"/>
            <w:hideMark/>
          </w:tcPr>
          <w:p w14:paraId="12AE53A3" w14:textId="77777777" w:rsidR="00145661" w:rsidRPr="007E2E40" w:rsidRDefault="00145661" w:rsidP="00E836DC">
            <w:pPr>
              <w:jc w:val="right"/>
              <w:rPr>
                <w:sz w:val="20"/>
                <w:szCs w:val="20"/>
              </w:rPr>
            </w:pPr>
            <w:r w:rsidRPr="007E2E40">
              <w:rPr>
                <w:sz w:val="20"/>
                <w:szCs w:val="20"/>
              </w:rPr>
              <w:t>0.140</w:t>
            </w:r>
          </w:p>
        </w:tc>
        <w:tc>
          <w:tcPr>
            <w:tcW w:w="810" w:type="dxa"/>
            <w:shd w:val="clear" w:color="auto" w:fill="auto"/>
            <w:noWrap/>
            <w:vAlign w:val="bottom"/>
            <w:hideMark/>
          </w:tcPr>
          <w:p w14:paraId="44CB4C1D" w14:textId="77777777" w:rsidR="00145661" w:rsidRPr="007E2E40" w:rsidRDefault="00145661" w:rsidP="00E836DC">
            <w:pPr>
              <w:jc w:val="right"/>
              <w:rPr>
                <w:sz w:val="20"/>
                <w:szCs w:val="20"/>
              </w:rPr>
            </w:pPr>
            <w:r w:rsidRPr="007E2E40">
              <w:rPr>
                <w:sz w:val="20"/>
                <w:szCs w:val="20"/>
              </w:rPr>
              <w:t>0.859</w:t>
            </w:r>
          </w:p>
        </w:tc>
        <w:tc>
          <w:tcPr>
            <w:tcW w:w="810" w:type="dxa"/>
            <w:shd w:val="clear" w:color="auto" w:fill="auto"/>
            <w:noWrap/>
            <w:vAlign w:val="bottom"/>
            <w:hideMark/>
          </w:tcPr>
          <w:p w14:paraId="4633BB58" w14:textId="77777777" w:rsidR="00145661" w:rsidRPr="007E2E40" w:rsidRDefault="00145661" w:rsidP="00E836DC">
            <w:pPr>
              <w:jc w:val="right"/>
              <w:rPr>
                <w:sz w:val="20"/>
                <w:szCs w:val="20"/>
              </w:rPr>
            </w:pPr>
            <w:r w:rsidRPr="007E2E40">
              <w:rPr>
                <w:sz w:val="20"/>
                <w:szCs w:val="20"/>
              </w:rPr>
              <w:t>0.153</w:t>
            </w:r>
          </w:p>
        </w:tc>
        <w:tc>
          <w:tcPr>
            <w:tcW w:w="720" w:type="dxa"/>
            <w:shd w:val="clear" w:color="auto" w:fill="auto"/>
            <w:noWrap/>
            <w:vAlign w:val="bottom"/>
            <w:hideMark/>
          </w:tcPr>
          <w:p w14:paraId="49A6EB65" w14:textId="77777777" w:rsidR="00145661" w:rsidRPr="007E2E40" w:rsidRDefault="00145661" w:rsidP="00E836DC">
            <w:pPr>
              <w:jc w:val="right"/>
              <w:rPr>
                <w:sz w:val="20"/>
                <w:szCs w:val="20"/>
              </w:rPr>
            </w:pPr>
            <w:r w:rsidRPr="007E2E40">
              <w:rPr>
                <w:sz w:val="20"/>
                <w:szCs w:val="20"/>
              </w:rPr>
              <w:t>0.846</w:t>
            </w:r>
          </w:p>
        </w:tc>
        <w:tc>
          <w:tcPr>
            <w:tcW w:w="810" w:type="dxa"/>
            <w:shd w:val="clear" w:color="auto" w:fill="auto"/>
            <w:noWrap/>
            <w:vAlign w:val="bottom"/>
            <w:hideMark/>
          </w:tcPr>
          <w:p w14:paraId="23A16606" w14:textId="77777777" w:rsidR="00145661" w:rsidRPr="007E2E40" w:rsidRDefault="00145661" w:rsidP="00E836DC">
            <w:pPr>
              <w:jc w:val="right"/>
              <w:rPr>
                <w:sz w:val="20"/>
                <w:szCs w:val="20"/>
              </w:rPr>
            </w:pPr>
            <w:r w:rsidRPr="007E2E40">
              <w:rPr>
                <w:sz w:val="20"/>
                <w:szCs w:val="20"/>
              </w:rPr>
              <w:t>0.154</w:t>
            </w:r>
          </w:p>
        </w:tc>
        <w:tc>
          <w:tcPr>
            <w:tcW w:w="810" w:type="dxa"/>
            <w:shd w:val="clear" w:color="auto" w:fill="auto"/>
            <w:noWrap/>
            <w:vAlign w:val="bottom"/>
            <w:hideMark/>
          </w:tcPr>
          <w:p w14:paraId="01D3AFFA" w14:textId="77777777" w:rsidR="00145661" w:rsidRPr="007E2E40" w:rsidRDefault="00145661" w:rsidP="00E836DC">
            <w:pPr>
              <w:jc w:val="right"/>
              <w:rPr>
                <w:sz w:val="20"/>
                <w:szCs w:val="20"/>
              </w:rPr>
            </w:pPr>
            <w:r w:rsidRPr="007E2E40">
              <w:rPr>
                <w:sz w:val="20"/>
                <w:szCs w:val="20"/>
              </w:rPr>
              <w:t>0.109</w:t>
            </w:r>
          </w:p>
        </w:tc>
      </w:tr>
      <w:tr w:rsidR="00145661" w:rsidRPr="007E2E40" w14:paraId="48558709" w14:textId="77777777" w:rsidTr="00345526">
        <w:trPr>
          <w:trHeight w:val="288"/>
        </w:trPr>
        <w:tc>
          <w:tcPr>
            <w:tcW w:w="1345" w:type="dxa"/>
            <w:shd w:val="clear" w:color="auto" w:fill="auto"/>
            <w:noWrap/>
            <w:vAlign w:val="bottom"/>
            <w:hideMark/>
          </w:tcPr>
          <w:p w14:paraId="36AA21A6" w14:textId="77777777" w:rsidR="00145661" w:rsidRPr="007E2E40" w:rsidRDefault="00145661" w:rsidP="00E836DC">
            <w:pPr>
              <w:rPr>
                <w:sz w:val="20"/>
                <w:szCs w:val="20"/>
              </w:rPr>
            </w:pPr>
            <w:r w:rsidRPr="007E2E40">
              <w:rPr>
                <w:sz w:val="20"/>
                <w:szCs w:val="20"/>
              </w:rPr>
              <w:t>Corn</w:t>
            </w:r>
          </w:p>
        </w:tc>
        <w:tc>
          <w:tcPr>
            <w:tcW w:w="900" w:type="dxa"/>
            <w:shd w:val="clear" w:color="auto" w:fill="auto"/>
            <w:noWrap/>
            <w:vAlign w:val="bottom"/>
            <w:hideMark/>
          </w:tcPr>
          <w:p w14:paraId="37D99F64" w14:textId="77777777" w:rsidR="00145661" w:rsidRPr="007E2E40" w:rsidRDefault="00145661" w:rsidP="00E836DC">
            <w:pPr>
              <w:jc w:val="right"/>
              <w:rPr>
                <w:sz w:val="20"/>
                <w:szCs w:val="20"/>
              </w:rPr>
            </w:pPr>
            <w:r w:rsidRPr="007E2E40">
              <w:rPr>
                <w:sz w:val="20"/>
                <w:szCs w:val="20"/>
              </w:rPr>
              <w:t>112</w:t>
            </w:r>
          </w:p>
        </w:tc>
        <w:tc>
          <w:tcPr>
            <w:tcW w:w="720" w:type="dxa"/>
            <w:shd w:val="clear" w:color="auto" w:fill="auto"/>
            <w:noWrap/>
            <w:vAlign w:val="bottom"/>
            <w:hideMark/>
          </w:tcPr>
          <w:p w14:paraId="32C4A11C" w14:textId="77777777" w:rsidR="00145661" w:rsidRPr="007E2E40" w:rsidRDefault="00145661" w:rsidP="00E836DC">
            <w:pPr>
              <w:jc w:val="right"/>
              <w:rPr>
                <w:sz w:val="20"/>
                <w:szCs w:val="20"/>
              </w:rPr>
            </w:pPr>
            <w:r w:rsidRPr="007E2E40">
              <w:rPr>
                <w:sz w:val="20"/>
                <w:szCs w:val="20"/>
              </w:rPr>
              <w:t>95.24</w:t>
            </w:r>
          </w:p>
        </w:tc>
        <w:tc>
          <w:tcPr>
            <w:tcW w:w="720" w:type="dxa"/>
            <w:shd w:val="clear" w:color="auto" w:fill="auto"/>
            <w:noWrap/>
            <w:vAlign w:val="bottom"/>
            <w:hideMark/>
          </w:tcPr>
          <w:p w14:paraId="3C658A96" w14:textId="77777777" w:rsidR="00145661" w:rsidRPr="007E2E40" w:rsidRDefault="00145661" w:rsidP="00E836DC">
            <w:pPr>
              <w:jc w:val="right"/>
              <w:rPr>
                <w:sz w:val="20"/>
                <w:szCs w:val="20"/>
              </w:rPr>
            </w:pPr>
            <w:r w:rsidRPr="007E2E40">
              <w:rPr>
                <w:sz w:val="20"/>
                <w:szCs w:val="20"/>
              </w:rPr>
              <w:t>0.859</w:t>
            </w:r>
          </w:p>
        </w:tc>
        <w:tc>
          <w:tcPr>
            <w:tcW w:w="810" w:type="dxa"/>
            <w:shd w:val="clear" w:color="auto" w:fill="auto"/>
            <w:noWrap/>
            <w:vAlign w:val="bottom"/>
            <w:hideMark/>
          </w:tcPr>
          <w:p w14:paraId="1E82670C" w14:textId="77777777" w:rsidR="00145661" w:rsidRPr="007E2E40" w:rsidRDefault="00145661" w:rsidP="00E836DC">
            <w:pPr>
              <w:jc w:val="right"/>
              <w:rPr>
                <w:sz w:val="20"/>
                <w:szCs w:val="20"/>
              </w:rPr>
            </w:pPr>
            <w:r w:rsidRPr="007E2E40">
              <w:rPr>
                <w:sz w:val="20"/>
                <w:szCs w:val="20"/>
              </w:rPr>
              <w:t>0.156</w:t>
            </w:r>
          </w:p>
        </w:tc>
        <w:tc>
          <w:tcPr>
            <w:tcW w:w="810" w:type="dxa"/>
            <w:shd w:val="clear" w:color="auto" w:fill="auto"/>
            <w:noWrap/>
            <w:vAlign w:val="bottom"/>
            <w:hideMark/>
          </w:tcPr>
          <w:p w14:paraId="0BB806F0" w14:textId="77777777" w:rsidR="00145661" w:rsidRPr="007E2E40" w:rsidRDefault="00145661" w:rsidP="00E836DC">
            <w:pPr>
              <w:jc w:val="right"/>
              <w:rPr>
                <w:sz w:val="20"/>
                <w:szCs w:val="20"/>
              </w:rPr>
            </w:pPr>
            <w:r w:rsidRPr="007E2E40">
              <w:rPr>
                <w:sz w:val="20"/>
                <w:szCs w:val="20"/>
              </w:rPr>
              <w:t>0.843</w:t>
            </w:r>
          </w:p>
        </w:tc>
        <w:tc>
          <w:tcPr>
            <w:tcW w:w="810" w:type="dxa"/>
            <w:shd w:val="clear" w:color="auto" w:fill="auto"/>
            <w:noWrap/>
            <w:vAlign w:val="bottom"/>
            <w:hideMark/>
          </w:tcPr>
          <w:p w14:paraId="2DEED4EB" w14:textId="77777777" w:rsidR="00145661" w:rsidRPr="007E2E40" w:rsidRDefault="00145661" w:rsidP="00E836DC">
            <w:pPr>
              <w:jc w:val="right"/>
              <w:rPr>
                <w:sz w:val="20"/>
                <w:szCs w:val="20"/>
              </w:rPr>
            </w:pPr>
            <w:r w:rsidRPr="007E2E40">
              <w:rPr>
                <w:sz w:val="20"/>
                <w:szCs w:val="20"/>
              </w:rPr>
              <w:t>0.189</w:t>
            </w:r>
          </w:p>
        </w:tc>
        <w:tc>
          <w:tcPr>
            <w:tcW w:w="720" w:type="dxa"/>
            <w:shd w:val="clear" w:color="auto" w:fill="auto"/>
            <w:noWrap/>
            <w:vAlign w:val="bottom"/>
            <w:hideMark/>
          </w:tcPr>
          <w:p w14:paraId="3E6B09E5" w14:textId="77777777" w:rsidR="00145661" w:rsidRPr="007E2E40" w:rsidRDefault="00145661" w:rsidP="00E836DC">
            <w:pPr>
              <w:jc w:val="right"/>
              <w:rPr>
                <w:sz w:val="20"/>
                <w:szCs w:val="20"/>
              </w:rPr>
            </w:pPr>
            <w:r w:rsidRPr="007E2E40">
              <w:rPr>
                <w:sz w:val="20"/>
                <w:szCs w:val="20"/>
              </w:rPr>
              <w:t>0.810</w:t>
            </w:r>
          </w:p>
        </w:tc>
        <w:tc>
          <w:tcPr>
            <w:tcW w:w="810" w:type="dxa"/>
            <w:shd w:val="clear" w:color="auto" w:fill="auto"/>
            <w:noWrap/>
            <w:vAlign w:val="bottom"/>
            <w:hideMark/>
          </w:tcPr>
          <w:p w14:paraId="2B677DD2" w14:textId="77777777" w:rsidR="00145661" w:rsidRPr="007E2E40" w:rsidRDefault="00145661" w:rsidP="00E836DC">
            <w:pPr>
              <w:jc w:val="right"/>
              <w:rPr>
                <w:sz w:val="20"/>
                <w:szCs w:val="20"/>
              </w:rPr>
            </w:pPr>
            <w:r w:rsidRPr="007E2E40">
              <w:rPr>
                <w:sz w:val="20"/>
                <w:szCs w:val="20"/>
              </w:rPr>
              <w:t>0.190</w:t>
            </w:r>
          </w:p>
        </w:tc>
        <w:tc>
          <w:tcPr>
            <w:tcW w:w="810" w:type="dxa"/>
            <w:shd w:val="clear" w:color="auto" w:fill="auto"/>
            <w:noWrap/>
            <w:vAlign w:val="bottom"/>
            <w:hideMark/>
          </w:tcPr>
          <w:p w14:paraId="3C529CC8" w14:textId="77777777" w:rsidR="00145661" w:rsidRPr="007E2E40" w:rsidRDefault="00145661" w:rsidP="00E836DC">
            <w:pPr>
              <w:jc w:val="right"/>
              <w:rPr>
                <w:sz w:val="20"/>
                <w:szCs w:val="20"/>
              </w:rPr>
            </w:pPr>
            <w:r w:rsidRPr="007E2E40">
              <w:rPr>
                <w:sz w:val="20"/>
                <w:szCs w:val="20"/>
              </w:rPr>
              <w:t>0.149</w:t>
            </w:r>
          </w:p>
        </w:tc>
      </w:tr>
      <w:tr w:rsidR="00145661" w:rsidRPr="007E2E40" w14:paraId="63E2EF47" w14:textId="77777777" w:rsidTr="00345526">
        <w:trPr>
          <w:trHeight w:val="288"/>
        </w:trPr>
        <w:tc>
          <w:tcPr>
            <w:tcW w:w="1345" w:type="dxa"/>
            <w:shd w:val="clear" w:color="auto" w:fill="auto"/>
            <w:noWrap/>
            <w:vAlign w:val="bottom"/>
            <w:hideMark/>
          </w:tcPr>
          <w:p w14:paraId="142A5112" w14:textId="77777777" w:rsidR="00145661" w:rsidRPr="007E2E40" w:rsidRDefault="00145661" w:rsidP="00E836DC">
            <w:pPr>
              <w:rPr>
                <w:sz w:val="20"/>
                <w:szCs w:val="20"/>
              </w:rPr>
            </w:pPr>
            <w:r w:rsidRPr="007E2E40">
              <w:rPr>
                <w:sz w:val="20"/>
                <w:szCs w:val="20"/>
              </w:rPr>
              <w:t>Hog</w:t>
            </w:r>
          </w:p>
        </w:tc>
        <w:tc>
          <w:tcPr>
            <w:tcW w:w="900" w:type="dxa"/>
            <w:shd w:val="clear" w:color="auto" w:fill="auto"/>
            <w:noWrap/>
            <w:vAlign w:val="bottom"/>
            <w:hideMark/>
          </w:tcPr>
          <w:p w14:paraId="3674C920" w14:textId="77777777" w:rsidR="00145661" w:rsidRPr="007E2E40" w:rsidRDefault="00145661" w:rsidP="00E836DC">
            <w:pPr>
              <w:jc w:val="right"/>
              <w:rPr>
                <w:sz w:val="20"/>
                <w:szCs w:val="20"/>
              </w:rPr>
            </w:pPr>
            <w:r w:rsidRPr="007E2E40">
              <w:rPr>
                <w:sz w:val="20"/>
                <w:szCs w:val="20"/>
              </w:rPr>
              <w:t>53</w:t>
            </w:r>
          </w:p>
        </w:tc>
        <w:tc>
          <w:tcPr>
            <w:tcW w:w="720" w:type="dxa"/>
            <w:shd w:val="clear" w:color="auto" w:fill="auto"/>
            <w:noWrap/>
            <w:vAlign w:val="bottom"/>
            <w:hideMark/>
          </w:tcPr>
          <w:p w14:paraId="3954A332" w14:textId="77777777" w:rsidR="00145661" w:rsidRPr="007E2E40" w:rsidRDefault="00145661" w:rsidP="00E836DC">
            <w:pPr>
              <w:jc w:val="right"/>
              <w:rPr>
                <w:sz w:val="20"/>
                <w:szCs w:val="20"/>
              </w:rPr>
            </w:pPr>
            <w:r w:rsidRPr="007E2E40">
              <w:rPr>
                <w:sz w:val="20"/>
                <w:szCs w:val="20"/>
              </w:rPr>
              <w:t>11.60</w:t>
            </w:r>
          </w:p>
        </w:tc>
        <w:tc>
          <w:tcPr>
            <w:tcW w:w="720" w:type="dxa"/>
            <w:shd w:val="clear" w:color="auto" w:fill="auto"/>
            <w:noWrap/>
            <w:vAlign w:val="bottom"/>
            <w:hideMark/>
          </w:tcPr>
          <w:p w14:paraId="7F059572" w14:textId="1EC386E4" w:rsidR="00145661" w:rsidRPr="007E2E40" w:rsidRDefault="00145661" w:rsidP="00E836DC">
            <w:pPr>
              <w:jc w:val="right"/>
              <w:rPr>
                <w:sz w:val="20"/>
                <w:szCs w:val="20"/>
              </w:rPr>
            </w:pPr>
            <w:r w:rsidRPr="007E2E40">
              <w:rPr>
                <w:sz w:val="20"/>
                <w:szCs w:val="20"/>
              </w:rPr>
              <w:t>0.864</w:t>
            </w:r>
          </w:p>
        </w:tc>
        <w:tc>
          <w:tcPr>
            <w:tcW w:w="810" w:type="dxa"/>
            <w:shd w:val="clear" w:color="auto" w:fill="auto"/>
            <w:noWrap/>
            <w:vAlign w:val="bottom"/>
            <w:hideMark/>
          </w:tcPr>
          <w:p w14:paraId="14431FEB" w14:textId="77777777" w:rsidR="00145661" w:rsidRPr="007E2E40" w:rsidRDefault="00145661" w:rsidP="00E836DC">
            <w:pPr>
              <w:jc w:val="right"/>
              <w:rPr>
                <w:sz w:val="20"/>
                <w:szCs w:val="20"/>
              </w:rPr>
            </w:pPr>
            <w:r w:rsidRPr="007E2E40">
              <w:rPr>
                <w:sz w:val="20"/>
                <w:szCs w:val="20"/>
              </w:rPr>
              <w:t>0.191</w:t>
            </w:r>
          </w:p>
        </w:tc>
        <w:tc>
          <w:tcPr>
            <w:tcW w:w="810" w:type="dxa"/>
            <w:shd w:val="clear" w:color="auto" w:fill="auto"/>
            <w:noWrap/>
            <w:vAlign w:val="bottom"/>
            <w:hideMark/>
          </w:tcPr>
          <w:p w14:paraId="6E2C2441" w14:textId="77777777" w:rsidR="00145661" w:rsidRPr="007E2E40" w:rsidRDefault="00145661" w:rsidP="00E836DC">
            <w:pPr>
              <w:jc w:val="right"/>
              <w:rPr>
                <w:sz w:val="20"/>
                <w:szCs w:val="20"/>
              </w:rPr>
            </w:pPr>
            <w:r w:rsidRPr="007E2E40">
              <w:rPr>
                <w:sz w:val="20"/>
                <w:szCs w:val="20"/>
              </w:rPr>
              <w:t>0.808</w:t>
            </w:r>
          </w:p>
        </w:tc>
        <w:tc>
          <w:tcPr>
            <w:tcW w:w="810" w:type="dxa"/>
            <w:shd w:val="clear" w:color="auto" w:fill="auto"/>
            <w:noWrap/>
            <w:vAlign w:val="bottom"/>
            <w:hideMark/>
          </w:tcPr>
          <w:p w14:paraId="2E77C00F" w14:textId="77777777" w:rsidR="00145661" w:rsidRPr="007E2E40" w:rsidRDefault="00145661" w:rsidP="00E836DC">
            <w:pPr>
              <w:jc w:val="right"/>
              <w:rPr>
                <w:sz w:val="20"/>
                <w:szCs w:val="20"/>
              </w:rPr>
            </w:pPr>
            <w:r w:rsidRPr="007E2E40">
              <w:rPr>
                <w:sz w:val="20"/>
                <w:szCs w:val="20"/>
              </w:rPr>
              <w:t>0.185</w:t>
            </w:r>
          </w:p>
        </w:tc>
        <w:tc>
          <w:tcPr>
            <w:tcW w:w="720" w:type="dxa"/>
            <w:shd w:val="clear" w:color="auto" w:fill="auto"/>
            <w:noWrap/>
            <w:vAlign w:val="bottom"/>
            <w:hideMark/>
          </w:tcPr>
          <w:p w14:paraId="430FCF66" w14:textId="77777777" w:rsidR="00145661" w:rsidRPr="007E2E40" w:rsidRDefault="00145661" w:rsidP="00E836DC">
            <w:pPr>
              <w:jc w:val="right"/>
              <w:rPr>
                <w:sz w:val="20"/>
                <w:szCs w:val="20"/>
              </w:rPr>
            </w:pPr>
            <w:r w:rsidRPr="007E2E40">
              <w:rPr>
                <w:sz w:val="20"/>
                <w:szCs w:val="20"/>
              </w:rPr>
              <w:t>0.814</w:t>
            </w:r>
          </w:p>
        </w:tc>
        <w:tc>
          <w:tcPr>
            <w:tcW w:w="810" w:type="dxa"/>
            <w:shd w:val="clear" w:color="auto" w:fill="auto"/>
            <w:noWrap/>
            <w:vAlign w:val="bottom"/>
            <w:hideMark/>
          </w:tcPr>
          <w:p w14:paraId="50944EA0" w14:textId="77777777" w:rsidR="00145661" w:rsidRPr="007E2E40" w:rsidRDefault="00145661" w:rsidP="00E836DC">
            <w:pPr>
              <w:jc w:val="right"/>
              <w:rPr>
                <w:sz w:val="20"/>
                <w:szCs w:val="20"/>
              </w:rPr>
            </w:pPr>
            <w:r w:rsidRPr="007E2E40">
              <w:rPr>
                <w:sz w:val="20"/>
                <w:szCs w:val="20"/>
              </w:rPr>
              <w:t>0.194</w:t>
            </w:r>
          </w:p>
        </w:tc>
        <w:tc>
          <w:tcPr>
            <w:tcW w:w="810" w:type="dxa"/>
            <w:shd w:val="clear" w:color="auto" w:fill="auto"/>
            <w:noWrap/>
            <w:vAlign w:val="bottom"/>
            <w:hideMark/>
          </w:tcPr>
          <w:p w14:paraId="64993068" w14:textId="77777777" w:rsidR="00145661" w:rsidRPr="007E2E40" w:rsidRDefault="00145661" w:rsidP="00E836DC">
            <w:pPr>
              <w:jc w:val="right"/>
              <w:rPr>
                <w:sz w:val="20"/>
                <w:szCs w:val="20"/>
              </w:rPr>
            </w:pPr>
            <w:r w:rsidRPr="007E2E40">
              <w:rPr>
                <w:sz w:val="20"/>
                <w:szCs w:val="20"/>
              </w:rPr>
              <w:t>0.039</w:t>
            </w:r>
          </w:p>
        </w:tc>
      </w:tr>
      <w:tr w:rsidR="00145661" w:rsidRPr="007E2E40" w14:paraId="4C975461" w14:textId="77777777" w:rsidTr="00345526">
        <w:trPr>
          <w:trHeight w:val="288"/>
        </w:trPr>
        <w:tc>
          <w:tcPr>
            <w:tcW w:w="1345" w:type="dxa"/>
            <w:shd w:val="clear" w:color="auto" w:fill="auto"/>
            <w:noWrap/>
            <w:vAlign w:val="bottom"/>
            <w:hideMark/>
          </w:tcPr>
          <w:p w14:paraId="14026D68" w14:textId="77777777" w:rsidR="00145661" w:rsidRPr="007E2E40" w:rsidRDefault="00145661" w:rsidP="00E836DC">
            <w:pPr>
              <w:rPr>
                <w:sz w:val="20"/>
                <w:szCs w:val="20"/>
              </w:rPr>
            </w:pPr>
            <w:r w:rsidRPr="007E2E40">
              <w:rPr>
                <w:sz w:val="20"/>
                <w:szCs w:val="20"/>
              </w:rPr>
              <w:t>Kirkpatrick</w:t>
            </w:r>
          </w:p>
        </w:tc>
        <w:tc>
          <w:tcPr>
            <w:tcW w:w="900" w:type="dxa"/>
            <w:shd w:val="clear" w:color="auto" w:fill="auto"/>
            <w:noWrap/>
            <w:vAlign w:val="bottom"/>
            <w:hideMark/>
          </w:tcPr>
          <w:p w14:paraId="3C2BF6DD" w14:textId="77777777" w:rsidR="00145661" w:rsidRPr="007E2E40" w:rsidRDefault="00145661" w:rsidP="00E836DC">
            <w:pPr>
              <w:jc w:val="right"/>
              <w:rPr>
                <w:sz w:val="20"/>
                <w:szCs w:val="20"/>
              </w:rPr>
            </w:pPr>
            <w:r w:rsidRPr="007E2E40">
              <w:rPr>
                <w:sz w:val="20"/>
                <w:szCs w:val="20"/>
              </w:rPr>
              <w:t>0</w:t>
            </w:r>
          </w:p>
        </w:tc>
        <w:tc>
          <w:tcPr>
            <w:tcW w:w="720" w:type="dxa"/>
            <w:shd w:val="clear" w:color="auto" w:fill="auto"/>
            <w:noWrap/>
            <w:vAlign w:val="bottom"/>
            <w:hideMark/>
          </w:tcPr>
          <w:p w14:paraId="7DAA4C15" w14:textId="77777777" w:rsidR="00145661" w:rsidRPr="007E2E40" w:rsidRDefault="00145661" w:rsidP="00E836DC">
            <w:pPr>
              <w:jc w:val="right"/>
              <w:rPr>
                <w:sz w:val="20"/>
                <w:szCs w:val="20"/>
              </w:rPr>
            </w:pPr>
            <w:r w:rsidRPr="007E2E40">
              <w:rPr>
                <w:sz w:val="20"/>
                <w:szCs w:val="20"/>
              </w:rPr>
              <w:t>37.79</w:t>
            </w:r>
          </w:p>
        </w:tc>
        <w:tc>
          <w:tcPr>
            <w:tcW w:w="720" w:type="dxa"/>
            <w:shd w:val="clear" w:color="auto" w:fill="auto"/>
            <w:noWrap/>
            <w:vAlign w:val="bottom"/>
            <w:hideMark/>
          </w:tcPr>
          <w:p w14:paraId="0935ACA1" w14:textId="77777777" w:rsidR="00145661" w:rsidRPr="007E2E40" w:rsidRDefault="00145661" w:rsidP="00E836DC">
            <w:pPr>
              <w:jc w:val="right"/>
              <w:rPr>
                <w:sz w:val="20"/>
                <w:szCs w:val="20"/>
              </w:rPr>
            </w:pPr>
            <w:r w:rsidRPr="007E2E40">
              <w:rPr>
                <w:sz w:val="20"/>
                <w:szCs w:val="20"/>
              </w:rPr>
              <w:t>0.913</w:t>
            </w:r>
          </w:p>
        </w:tc>
        <w:tc>
          <w:tcPr>
            <w:tcW w:w="810" w:type="dxa"/>
            <w:shd w:val="clear" w:color="auto" w:fill="auto"/>
            <w:noWrap/>
            <w:vAlign w:val="bottom"/>
            <w:hideMark/>
          </w:tcPr>
          <w:p w14:paraId="6B2C5EA6" w14:textId="77777777" w:rsidR="00145661" w:rsidRPr="007E2E40" w:rsidRDefault="00145661" w:rsidP="00E836DC">
            <w:pPr>
              <w:jc w:val="right"/>
              <w:rPr>
                <w:sz w:val="20"/>
                <w:szCs w:val="20"/>
              </w:rPr>
            </w:pPr>
            <w:r w:rsidRPr="007E2E40">
              <w:rPr>
                <w:sz w:val="20"/>
                <w:szCs w:val="20"/>
              </w:rPr>
              <w:t>0.127</w:t>
            </w:r>
          </w:p>
        </w:tc>
        <w:tc>
          <w:tcPr>
            <w:tcW w:w="810" w:type="dxa"/>
            <w:shd w:val="clear" w:color="auto" w:fill="auto"/>
            <w:noWrap/>
            <w:vAlign w:val="bottom"/>
            <w:hideMark/>
          </w:tcPr>
          <w:p w14:paraId="2037EF0F" w14:textId="77777777" w:rsidR="00145661" w:rsidRPr="007E2E40" w:rsidRDefault="00145661" w:rsidP="00E836DC">
            <w:pPr>
              <w:jc w:val="right"/>
              <w:rPr>
                <w:sz w:val="20"/>
                <w:szCs w:val="20"/>
              </w:rPr>
            </w:pPr>
            <w:r w:rsidRPr="007E2E40">
              <w:rPr>
                <w:sz w:val="20"/>
                <w:szCs w:val="20"/>
              </w:rPr>
              <w:t>0.872</w:t>
            </w:r>
          </w:p>
        </w:tc>
        <w:tc>
          <w:tcPr>
            <w:tcW w:w="810" w:type="dxa"/>
            <w:shd w:val="clear" w:color="auto" w:fill="auto"/>
            <w:noWrap/>
            <w:vAlign w:val="bottom"/>
            <w:hideMark/>
          </w:tcPr>
          <w:p w14:paraId="1CDAC388" w14:textId="77777777" w:rsidR="00145661" w:rsidRPr="007E2E40" w:rsidRDefault="00145661" w:rsidP="00E836DC">
            <w:pPr>
              <w:jc w:val="right"/>
              <w:rPr>
                <w:sz w:val="20"/>
                <w:szCs w:val="20"/>
              </w:rPr>
            </w:pPr>
            <w:r w:rsidRPr="007E2E40">
              <w:rPr>
                <w:sz w:val="20"/>
                <w:szCs w:val="20"/>
              </w:rPr>
              <w:t>0.120</w:t>
            </w:r>
          </w:p>
        </w:tc>
        <w:tc>
          <w:tcPr>
            <w:tcW w:w="720" w:type="dxa"/>
            <w:shd w:val="clear" w:color="auto" w:fill="auto"/>
            <w:noWrap/>
            <w:vAlign w:val="bottom"/>
            <w:hideMark/>
          </w:tcPr>
          <w:p w14:paraId="0F8BEAE9" w14:textId="77777777" w:rsidR="00145661" w:rsidRPr="007E2E40" w:rsidRDefault="00145661" w:rsidP="00E836DC">
            <w:pPr>
              <w:jc w:val="right"/>
              <w:rPr>
                <w:sz w:val="20"/>
                <w:szCs w:val="20"/>
              </w:rPr>
            </w:pPr>
            <w:r w:rsidRPr="007E2E40">
              <w:rPr>
                <w:sz w:val="20"/>
                <w:szCs w:val="20"/>
              </w:rPr>
              <w:t>0.879</w:t>
            </w:r>
          </w:p>
        </w:tc>
        <w:tc>
          <w:tcPr>
            <w:tcW w:w="810" w:type="dxa"/>
            <w:shd w:val="clear" w:color="auto" w:fill="auto"/>
            <w:noWrap/>
            <w:vAlign w:val="bottom"/>
            <w:hideMark/>
          </w:tcPr>
          <w:p w14:paraId="05BFB075" w14:textId="77777777" w:rsidR="00145661" w:rsidRPr="007E2E40" w:rsidRDefault="00145661" w:rsidP="00E836DC">
            <w:pPr>
              <w:jc w:val="right"/>
              <w:rPr>
                <w:sz w:val="20"/>
                <w:szCs w:val="20"/>
              </w:rPr>
            </w:pPr>
            <w:r w:rsidRPr="007E2E40">
              <w:rPr>
                <w:sz w:val="20"/>
                <w:szCs w:val="20"/>
              </w:rPr>
              <w:t>0.122</w:t>
            </w:r>
          </w:p>
        </w:tc>
        <w:tc>
          <w:tcPr>
            <w:tcW w:w="810" w:type="dxa"/>
            <w:shd w:val="clear" w:color="auto" w:fill="auto"/>
            <w:noWrap/>
            <w:vAlign w:val="bottom"/>
            <w:hideMark/>
          </w:tcPr>
          <w:p w14:paraId="25E13ABE" w14:textId="77777777" w:rsidR="00145661" w:rsidRPr="007E2E40" w:rsidRDefault="00145661" w:rsidP="00E836DC">
            <w:pPr>
              <w:jc w:val="right"/>
              <w:rPr>
                <w:sz w:val="20"/>
                <w:szCs w:val="20"/>
              </w:rPr>
            </w:pPr>
            <w:r w:rsidRPr="007E2E40">
              <w:rPr>
                <w:sz w:val="20"/>
                <w:szCs w:val="20"/>
              </w:rPr>
              <w:t>0.061</w:t>
            </w:r>
          </w:p>
        </w:tc>
      </w:tr>
      <w:tr w:rsidR="00145661" w:rsidRPr="007E2E40" w14:paraId="38CC1C7E" w14:textId="77777777" w:rsidTr="00345526">
        <w:trPr>
          <w:trHeight w:val="288"/>
        </w:trPr>
        <w:tc>
          <w:tcPr>
            <w:tcW w:w="1345" w:type="dxa"/>
            <w:shd w:val="clear" w:color="auto" w:fill="auto"/>
            <w:noWrap/>
            <w:vAlign w:val="bottom"/>
            <w:hideMark/>
          </w:tcPr>
          <w:p w14:paraId="648CE068" w14:textId="77777777" w:rsidR="00145661" w:rsidRPr="007E2E40" w:rsidRDefault="00145661" w:rsidP="00E836DC">
            <w:pPr>
              <w:rPr>
                <w:sz w:val="20"/>
                <w:szCs w:val="20"/>
              </w:rPr>
            </w:pPr>
            <w:proofErr w:type="spellStart"/>
            <w:r w:rsidRPr="007E2E40">
              <w:rPr>
                <w:sz w:val="20"/>
                <w:szCs w:val="20"/>
              </w:rPr>
              <w:t>Sellman</w:t>
            </w:r>
            <w:proofErr w:type="spellEnd"/>
          </w:p>
        </w:tc>
        <w:tc>
          <w:tcPr>
            <w:tcW w:w="900" w:type="dxa"/>
            <w:shd w:val="clear" w:color="auto" w:fill="auto"/>
            <w:noWrap/>
            <w:vAlign w:val="bottom"/>
            <w:hideMark/>
          </w:tcPr>
          <w:p w14:paraId="0B89E773" w14:textId="77777777" w:rsidR="00145661" w:rsidRPr="007E2E40" w:rsidRDefault="00145661" w:rsidP="00E836DC">
            <w:pPr>
              <w:jc w:val="right"/>
              <w:rPr>
                <w:sz w:val="20"/>
                <w:szCs w:val="20"/>
              </w:rPr>
            </w:pPr>
            <w:r w:rsidRPr="007E2E40">
              <w:rPr>
                <w:sz w:val="20"/>
                <w:szCs w:val="20"/>
              </w:rPr>
              <w:t>11</w:t>
            </w:r>
          </w:p>
        </w:tc>
        <w:tc>
          <w:tcPr>
            <w:tcW w:w="720" w:type="dxa"/>
            <w:shd w:val="clear" w:color="auto" w:fill="auto"/>
            <w:noWrap/>
            <w:vAlign w:val="bottom"/>
            <w:hideMark/>
          </w:tcPr>
          <w:p w14:paraId="4480EF4F" w14:textId="77777777" w:rsidR="00145661" w:rsidRPr="007E2E40" w:rsidRDefault="00145661" w:rsidP="00E836DC">
            <w:pPr>
              <w:jc w:val="right"/>
              <w:rPr>
                <w:sz w:val="20"/>
                <w:szCs w:val="20"/>
              </w:rPr>
            </w:pPr>
            <w:r w:rsidRPr="007E2E40">
              <w:rPr>
                <w:sz w:val="20"/>
                <w:szCs w:val="20"/>
              </w:rPr>
              <w:t>47.82</w:t>
            </w:r>
          </w:p>
        </w:tc>
        <w:tc>
          <w:tcPr>
            <w:tcW w:w="720" w:type="dxa"/>
            <w:shd w:val="clear" w:color="auto" w:fill="auto"/>
            <w:noWrap/>
            <w:vAlign w:val="bottom"/>
            <w:hideMark/>
          </w:tcPr>
          <w:p w14:paraId="21697CF2" w14:textId="77777777" w:rsidR="00145661" w:rsidRPr="007E2E40" w:rsidRDefault="00145661" w:rsidP="00E836DC">
            <w:pPr>
              <w:jc w:val="right"/>
              <w:rPr>
                <w:sz w:val="20"/>
                <w:szCs w:val="20"/>
              </w:rPr>
            </w:pPr>
            <w:r w:rsidRPr="007E2E40">
              <w:rPr>
                <w:sz w:val="20"/>
                <w:szCs w:val="20"/>
              </w:rPr>
              <w:t>0.829</w:t>
            </w:r>
          </w:p>
        </w:tc>
        <w:tc>
          <w:tcPr>
            <w:tcW w:w="810" w:type="dxa"/>
            <w:shd w:val="clear" w:color="auto" w:fill="auto"/>
            <w:noWrap/>
            <w:vAlign w:val="bottom"/>
            <w:hideMark/>
          </w:tcPr>
          <w:p w14:paraId="66EB222F" w14:textId="77777777" w:rsidR="00145661" w:rsidRPr="007E2E40" w:rsidRDefault="00145661" w:rsidP="00E836DC">
            <w:pPr>
              <w:jc w:val="right"/>
              <w:rPr>
                <w:sz w:val="20"/>
                <w:szCs w:val="20"/>
              </w:rPr>
            </w:pPr>
            <w:r w:rsidRPr="007E2E40">
              <w:rPr>
                <w:sz w:val="20"/>
                <w:szCs w:val="20"/>
              </w:rPr>
              <w:t>0.023</w:t>
            </w:r>
          </w:p>
        </w:tc>
        <w:tc>
          <w:tcPr>
            <w:tcW w:w="810" w:type="dxa"/>
            <w:shd w:val="clear" w:color="auto" w:fill="auto"/>
            <w:noWrap/>
            <w:vAlign w:val="bottom"/>
            <w:hideMark/>
          </w:tcPr>
          <w:p w14:paraId="658B4FD8" w14:textId="77777777" w:rsidR="00145661" w:rsidRPr="007E2E40" w:rsidRDefault="00145661" w:rsidP="00E836DC">
            <w:pPr>
              <w:jc w:val="right"/>
              <w:rPr>
                <w:sz w:val="20"/>
                <w:szCs w:val="20"/>
              </w:rPr>
            </w:pPr>
            <w:r w:rsidRPr="007E2E40">
              <w:rPr>
                <w:sz w:val="20"/>
                <w:szCs w:val="20"/>
              </w:rPr>
              <w:t>0.976</w:t>
            </w:r>
          </w:p>
        </w:tc>
        <w:tc>
          <w:tcPr>
            <w:tcW w:w="810" w:type="dxa"/>
            <w:shd w:val="clear" w:color="auto" w:fill="auto"/>
            <w:noWrap/>
            <w:vAlign w:val="bottom"/>
            <w:hideMark/>
          </w:tcPr>
          <w:p w14:paraId="2C830B74" w14:textId="77777777" w:rsidR="00145661" w:rsidRPr="007E2E40" w:rsidRDefault="00145661" w:rsidP="00E836DC">
            <w:pPr>
              <w:jc w:val="right"/>
              <w:rPr>
                <w:sz w:val="20"/>
                <w:szCs w:val="20"/>
              </w:rPr>
            </w:pPr>
            <w:r w:rsidRPr="007E2E40">
              <w:rPr>
                <w:sz w:val="20"/>
                <w:szCs w:val="20"/>
              </w:rPr>
              <w:t>0.273</w:t>
            </w:r>
          </w:p>
        </w:tc>
        <w:tc>
          <w:tcPr>
            <w:tcW w:w="720" w:type="dxa"/>
            <w:shd w:val="clear" w:color="auto" w:fill="auto"/>
            <w:noWrap/>
            <w:vAlign w:val="bottom"/>
            <w:hideMark/>
          </w:tcPr>
          <w:p w14:paraId="3A5B2FE4" w14:textId="77777777" w:rsidR="00145661" w:rsidRPr="007E2E40" w:rsidRDefault="00145661" w:rsidP="00E836DC">
            <w:pPr>
              <w:jc w:val="right"/>
              <w:rPr>
                <w:sz w:val="20"/>
                <w:szCs w:val="20"/>
              </w:rPr>
            </w:pPr>
            <w:r w:rsidRPr="007E2E40">
              <w:rPr>
                <w:sz w:val="20"/>
                <w:szCs w:val="20"/>
              </w:rPr>
              <w:t>0.726</w:t>
            </w:r>
          </w:p>
        </w:tc>
        <w:tc>
          <w:tcPr>
            <w:tcW w:w="810" w:type="dxa"/>
            <w:shd w:val="clear" w:color="auto" w:fill="auto"/>
            <w:noWrap/>
            <w:vAlign w:val="bottom"/>
            <w:hideMark/>
          </w:tcPr>
          <w:p w14:paraId="574913FF" w14:textId="77777777" w:rsidR="00145661" w:rsidRPr="007E2E40" w:rsidRDefault="00145661" w:rsidP="00E836DC">
            <w:pPr>
              <w:jc w:val="right"/>
              <w:rPr>
                <w:sz w:val="20"/>
                <w:szCs w:val="20"/>
              </w:rPr>
            </w:pPr>
            <w:r w:rsidRPr="007E2E40">
              <w:rPr>
                <w:sz w:val="20"/>
                <w:szCs w:val="20"/>
              </w:rPr>
              <w:t>0.276</w:t>
            </w:r>
          </w:p>
        </w:tc>
        <w:tc>
          <w:tcPr>
            <w:tcW w:w="810" w:type="dxa"/>
            <w:shd w:val="clear" w:color="auto" w:fill="auto"/>
            <w:noWrap/>
            <w:vAlign w:val="bottom"/>
            <w:hideMark/>
          </w:tcPr>
          <w:p w14:paraId="2990F322" w14:textId="77777777" w:rsidR="00145661" w:rsidRPr="007E2E40" w:rsidRDefault="00145661" w:rsidP="00E836DC">
            <w:pPr>
              <w:jc w:val="right"/>
              <w:rPr>
                <w:sz w:val="20"/>
                <w:szCs w:val="20"/>
              </w:rPr>
            </w:pPr>
            <w:r w:rsidRPr="007E2E40">
              <w:rPr>
                <w:sz w:val="20"/>
                <w:szCs w:val="20"/>
              </w:rPr>
              <w:t>0.844</w:t>
            </w:r>
          </w:p>
        </w:tc>
      </w:tr>
      <w:tr w:rsidR="00145661" w:rsidRPr="007E2E40" w14:paraId="0181F0A9" w14:textId="77777777" w:rsidTr="00345526">
        <w:trPr>
          <w:trHeight w:val="288"/>
        </w:trPr>
        <w:tc>
          <w:tcPr>
            <w:tcW w:w="1345" w:type="dxa"/>
            <w:shd w:val="clear" w:color="auto" w:fill="auto"/>
            <w:noWrap/>
            <w:vAlign w:val="bottom"/>
            <w:hideMark/>
          </w:tcPr>
          <w:p w14:paraId="096DF002" w14:textId="77777777" w:rsidR="00145661" w:rsidRPr="007E2E40" w:rsidRDefault="00145661" w:rsidP="00E836DC">
            <w:pPr>
              <w:rPr>
                <w:sz w:val="20"/>
                <w:szCs w:val="20"/>
              </w:rPr>
            </w:pPr>
            <w:r w:rsidRPr="007E2E40">
              <w:rPr>
                <w:sz w:val="20"/>
                <w:szCs w:val="20"/>
              </w:rPr>
              <w:t>Kirkpatrick (2002-3)</w:t>
            </w:r>
          </w:p>
        </w:tc>
        <w:tc>
          <w:tcPr>
            <w:tcW w:w="900" w:type="dxa"/>
            <w:shd w:val="clear" w:color="auto" w:fill="auto"/>
            <w:noWrap/>
            <w:vAlign w:val="bottom"/>
            <w:hideMark/>
          </w:tcPr>
          <w:p w14:paraId="599D3539" w14:textId="77777777" w:rsidR="00145661" w:rsidRPr="007E2E40" w:rsidRDefault="00145661" w:rsidP="00E836DC">
            <w:pPr>
              <w:jc w:val="right"/>
              <w:rPr>
                <w:sz w:val="20"/>
                <w:szCs w:val="20"/>
              </w:rPr>
            </w:pPr>
            <w:r w:rsidRPr="007E2E40">
              <w:rPr>
                <w:sz w:val="20"/>
                <w:szCs w:val="20"/>
              </w:rPr>
              <w:t>37</w:t>
            </w:r>
          </w:p>
        </w:tc>
        <w:tc>
          <w:tcPr>
            <w:tcW w:w="720" w:type="dxa"/>
            <w:shd w:val="clear" w:color="auto" w:fill="auto"/>
            <w:noWrap/>
            <w:vAlign w:val="bottom"/>
            <w:hideMark/>
          </w:tcPr>
          <w:p w14:paraId="7F0FA3E5" w14:textId="77777777" w:rsidR="00145661" w:rsidRPr="007E2E40" w:rsidRDefault="00145661" w:rsidP="00E836DC">
            <w:pPr>
              <w:jc w:val="right"/>
              <w:rPr>
                <w:sz w:val="20"/>
                <w:szCs w:val="20"/>
              </w:rPr>
            </w:pPr>
            <w:r w:rsidRPr="007E2E40">
              <w:rPr>
                <w:sz w:val="20"/>
                <w:szCs w:val="20"/>
              </w:rPr>
              <w:t>62.55</w:t>
            </w:r>
          </w:p>
        </w:tc>
        <w:tc>
          <w:tcPr>
            <w:tcW w:w="720" w:type="dxa"/>
            <w:shd w:val="clear" w:color="auto" w:fill="auto"/>
            <w:noWrap/>
            <w:vAlign w:val="bottom"/>
            <w:hideMark/>
          </w:tcPr>
          <w:p w14:paraId="160F8061" w14:textId="77777777" w:rsidR="00145661" w:rsidRPr="007E2E40" w:rsidRDefault="00145661" w:rsidP="00E836DC">
            <w:pPr>
              <w:jc w:val="right"/>
              <w:rPr>
                <w:sz w:val="20"/>
                <w:szCs w:val="20"/>
              </w:rPr>
            </w:pPr>
            <w:r w:rsidRPr="007E2E40">
              <w:rPr>
                <w:sz w:val="20"/>
                <w:szCs w:val="20"/>
              </w:rPr>
              <w:t>0.946</w:t>
            </w:r>
          </w:p>
        </w:tc>
        <w:tc>
          <w:tcPr>
            <w:tcW w:w="810" w:type="dxa"/>
            <w:shd w:val="clear" w:color="auto" w:fill="auto"/>
            <w:noWrap/>
            <w:vAlign w:val="bottom"/>
            <w:hideMark/>
          </w:tcPr>
          <w:p w14:paraId="6BBCCA33" w14:textId="77777777" w:rsidR="00145661" w:rsidRPr="007E2E40" w:rsidRDefault="00145661" w:rsidP="00E836DC">
            <w:pPr>
              <w:jc w:val="right"/>
              <w:rPr>
                <w:sz w:val="20"/>
                <w:szCs w:val="20"/>
              </w:rPr>
            </w:pPr>
            <w:r w:rsidRPr="007E2E40">
              <w:rPr>
                <w:sz w:val="20"/>
                <w:szCs w:val="20"/>
              </w:rPr>
              <w:t>0.062</w:t>
            </w:r>
          </w:p>
        </w:tc>
        <w:tc>
          <w:tcPr>
            <w:tcW w:w="810" w:type="dxa"/>
            <w:shd w:val="clear" w:color="auto" w:fill="auto"/>
            <w:noWrap/>
            <w:vAlign w:val="bottom"/>
            <w:hideMark/>
          </w:tcPr>
          <w:p w14:paraId="44A5F2E0" w14:textId="77777777" w:rsidR="00145661" w:rsidRPr="007E2E40" w:rsidRDefault="00145661" w:rsidP="00E836DC">
            <w:pPr>
              <w:jc w:val="right"/>
              <w:rPr>
                <w:sz w:val="20"/>
                <w:szCs w:val="20"/>
              </w:rPr>
            </w:pPr>
            <w:r w:rsidRPr="007E2E40">
              <w:rPr>
                <w:sz w:val="20"/>
                <w:szCs w:val="20"/>
              </w:rPr>
              <w:t>0.937</w:t>
            </w:r>
          </w:p>
        </w:tc>
        <w:tc>
          <w:tcPr>
            <w:tcW w:w="810" w:type="dxa"/>
            <w:shd w:val="clear" w:color="auto" w:fill="auto"/>
            <w:noWrap/>
            <w:vAlign w:val="bottom"/>
            <w:hideMark/>
          </w:tcPr>
          <w:p w14:paraId="2D634807" w14:textId="77777777" w:rsidR="00145661" w:rsidRPr="007E2E40" w:rsidRDefault="00145661" w:rsidP="00E836DC">
            <w:pPr>
              <w:jc w:val="right"/>
              <w:rPr>
                <w:sz w:val="20"/>
                <w:szCs w:val="20"/>
              </w:rPr>
            </w:pPr>
            <w:r w:rsidRPr="007E2E40">
              <w:rPr>
                <w:sz w:val="20"/>
                <w:szCs w:val="20"/>
              </w:rPr>
              <w:t>0.083</w:t>
            </w:r>
          </w:p>
        </w:tc>
        <w:tc>
          <w:tcPr>
            <w:tcW w:w="720" w:type="dxa"/>
            <w:shd w:val="clear" w:color="auto" w:fill="auto"/>
            <w:noWrap/>
            <w:vAlign w:val="bottom"/>
            <w:hideMark/>
          </w:tcPr>
          <w:p w14:paraId="54CF076A" w14:textId="77777777" w:rsidR="00145661" w:rsidRPr="007E2E40" w:rsidRDefault="00145661" w:rsidP="00E836DC">
            <w:pPr>
              <w:jc w:val="right"/>
              <w:rPr>
                <w:sz w:val="20"/>
                <w:szCs w:val="20"/>
              </w:rPr>
            </w:pPr>
            <w:r w:rsidRPr="007E2E40">
              <w:rPr>
                <w:sz w:val="20"/>
                <w:szCs w:val="20"/>
              </w:rPr>
              <w:t>0.916</w:t>
            </w:r>
          </w:p>
        </w:tc>
        <w:tc>
          <w:tcPr>
            <w:tcW w:w="810" w:type="dxa"/>
            <w:shd w:val="clear" w:color="auto" w:fill="auto"/>
            <w:noWrap/>
            <w:vAlign w:val="bottom"/>
            <w:hideMark/>
          </w:tcPr>
          <w:p w14:paraId="255C434D" w14:textId="77777777" w:rsidR="00145661" w:rsidRPr="007E2E40" w:rsidRDefault="00145661" w:rsidP="00E836DC">
            <w:pPr>
              <w:jc w:val="right"/>
              <w:rPr>
                <w:sz w:val="20"/>
                <w:szCs w:val="20"/>
              </w:rPr>
            </w:pPr>
            <w:r w:rsidRPr="007E2E40">
              <w:rPr>
                <w:sz w:val="20"/>
                <w:szCs w:val="20"/>
              </w:rPr>
              <w:t>0.083</w:t>
            </w:r>
          </w:p>
        </w:tc>
        <w:tc>
          <w:tcPr>
            <w:tcW w:w="810" w:type="dxa"/>
            <w:shd w:val="clear" w:color="auto" w:fill="auto"/>
            <w:noWrap/>
            <w:vAlign w:val="bottom"/>
            <w:hideMark/>
          </w:tcPr>
          <w:p w14:paraId="5F8EB9FC" w14:textId="77777777" w:rsidR="00145661" w:rsidRPr="007E2E40" w:rsidRDefault="00145661" w:rsidP="00E836DC">
            <w:pPr>
              <w:jc w:val="right"/>
              <w:rPr>
                <w:sz w:val="20"/>
                <w:szCs w:val="20"/>
              </w:rPr>
            </w:pPr>
            <w:r w:rsidRPr="007E2E40">
              <w:rPr>
                <w:sz w:val="20"/>
                <w:szCs w:val="20"/>
              </w:rPr>
              <w:t>0.388</w:t>
            </w:r>
          </w:p>
        </w:tc>
      </w:tr>
    </w:tbl>
    <w:p w14:paraId="70FA3D63" w14:textId="196A4149" w:rsidR="00145661" w:rsidRDefault="00145661" w:rsidP="00145661">
      <w:r>
        <w:t>Population name (Pop ID), Private alleles (Private), Mean number of individuals per locus in this population (</w:t>
      </w:r>
      <w:proofErr w:type="spellStart"/>
      <w:r>
        <w:t>Num_Indv</w:t>
      </w:r>
      <w:proofErr w:type="spellEnd"/>
      <w:r>
        <w:t>), Mean frequency of the most frequent allele at each locus in this population (P), Observed heterozygosity (</w:t>
      </w:r>
      <w:proofErr w:type="spellStart"/>
      <w:r>
        <w:t>Obs_Het</w:t>
      </w:r>
      <w:proofErr w:type="spellEnd"/>
      <w:r>
        <w:t>), Observed homozygosity (</w:t>
      </w:r>
      <w:proofErr w:type="spellStart"/>
      <w:r>
        <w:t>Obs_Hom</w:t>
      </w:r>
      <w:proofErr w:type="spellEnd"/>
      <w:r>
        <w:t>), Mean expected heterozygosity in this population (</w:t>
      </w:r>
      <w:proofErr w:type="spellStart"/>
      <w:r>
        <w:t>Exp_Het</w:t>
      </w:r>
      <w:proofErr w:type="spellEnd"/>
      <w:r>
        <w:t>), Mean expected homozygosity (</w:t>
      </w:r>
      <w:proofErr w:type="spellStart"/>
      <w:r>
        <w:t>Exp_Hom</w:t>
      </w:r>
      <w:proofErr w:type="spellEnd"/>
      <w:r>
        <w:t xml:space="preserve">), Mean value of pi in this population (Pi), Mean measure of </w:t>
      </w:r>
      <w:proofErr w:type="spellStart"/>
      <w:r>
        <w:t>F</w:t>
      </w:r>
      <w:r w:rsidRPr="00D10E4F">
        <w:rPr>
          <w:vertAlign w:val="subscript"/>
        </w:rPr>
        <w:t>is</w:t>
      </w:r>
      <w:proofErr w:type="spellEnd"/>
      <w:r>
        <w:t xml:space="preserve"> in this population (</w:t>
      </w:r>
      <w:proofErr w:type="spellStart"/>
      <w:r>
        <w:t>F</w:t>
      </w:r>
      <w:r w:rsidRPr="00D10E4F">
        <w:rPr>
          <w:vertAlign w:val="subscript"/>
        </w:rPr>
        <w:t>is</w:t>
      </w:r>
      <w:proofErr w:type="spellEnd"/>
      <w:r>
        <w:t>)</w:t>
      </w:r>
    </w:p>
    <w:p w14:paraId="4B11EF6F" w14:textId="77777777" w:rsidR="00145661" w:rsidRDefault="00145661" w:rsidP="00145661"/>
    <w:p w14:paraId="0A1B4D12" w14:textId="77777777" w:rsidR="00145661" w:rsidRDefault="00145661" w:rsidP="00145661"/>
    <w:p w14:paraId="5468538D" w14:textId="77777777" w:rsidR="00145661" w:rsidRDefault="00145661" w:rsidP="00145661"/>
    <w:p w14:paraId="08408D7E" w14:textId="362124DD" w:rsidR="00427DEC" w:rsidRDefault="00427DEC" w:rsidP="00427DEC"/>
    <w:p w14:paraId="6C6F950E" w14:textId="0A3D9676" w:rsidR="00427DEC" w:rsidRDefault="00427DEC" w:rsidP="00427DEC"/>
    <w:p w14:paraId="77C1D6E6" w14:textId="625E31EF" w:rsidR="00145661" w:rsidRDefault="00145661" w:rsidP="00427DEC"/>
    <w:p w14:paraId="52AE8BBE" w14:textId="0D33E3C6" w:rsidR="00145661" w:rsidRDefault="00145661" w:rsidP="00427DEC"/>
    <w:p w14:paraId="1AB5DE0D" w14:textId="4B716642" w:rsidR="00145661" w:rsidRDefault="00145661" w:rsidP="00427DEC"/>
    <w:p w14:paraId="7D8ADD60" w14:textId="535BA050" w:rsidR="00145661" w:rsidRDefault="00145661" w:rsidP="00427DEC"/>
    <w:p w14:paraId="7D220163" w14:textId="0AE08D36" w:rsidR="00145661" w:rsidRDefault="00145661" w:rsidP="00427DEC"/>
    <w:p w14:paraId="30A2DC17" w14:textId="72E2223D" w:rsidR="00145661" w:rsidRDefault="00145661" w:rsidP="00427DEC"/>
    <w:p w14:paraId="68486DBA" w14:textId="42E9A559" w:rsidR="00145661" w:rsidRDefault="00145661" w:rsidP="00427DEC"/>
    <w:p w14:paraId="3360790A" w14:textId="1710384C" w:rsidR="00145661" w:rsidRDefault="00145661" w:rsidP="00427DEC"/>
    <w:p w14:paraId="644C6FE8" w14:textId="636E0F3D" w:rsidR="00145661" w:rsidRDefault="00145661" w:rsidP="00427DEC"/>
    <w:p w14:paraId="104B8FF3" w14:textId="3DDE0943" w:rsidR="00145661" w:rsidRDefault="00145661" w:rsidP="00427DEC"/>
    <w:p w14:paraId="0A161AB9" w14:textId="0D0BD459" w:rsidR="00145661" w:rsidRDefault="00145661" w:rsidP="00427DEC"/>
    <w:p w14:paraId="19DE0318" w14:textId="7529825D" w:rsidR="00145661" w:rsidRDefault="00145661" w:rsidP="00427DEC"/>
    <w:p w14:paraId="547B1109" w14:textId="10496BCD" w:rsidR="00145661" w:rsidRDefault="00145661" w:rsidP="00427DEC"/>
    <w:p w14:paraId="6BB94FAB" w14:textId="3F3235CD" w:rsidR="00145661" w:rsidRDefault="00145661" w:rsidP="00427DEC"/>
    <w:p w14:paraId="0446DBDC" w14:textId="4A67A474" w:rsidR="00145661" w:rsidRDefault="00145661" w:rsidP="00427DEC"/>
    <w:p w14:paraId="4F7DAE39" w14:textId="23919348" w:rsidR="00145661" w:rsidRDefault="00145661" w:rsidP="00427DEC"/>
    <w:p w14:paraId="22CBEB14" w14:textId="04062168" w:rsidR="00145661" w:rsidRDefault="00145661" w:rsidP="00427DEC"/>
    <w:p w14:paraId="7A3C3CAA" w14:textId="73F03433" w:rsidR="00145661" w:rsidRDefault="00145661" w:rsidP="00427DEC"/>
    <w:p w14:paraId="610F7ED6" w14:textId="2A81D0C1" w:rsidR="00145661" w:rsidRDefault="00145661" w:rsidP="00427DEC"/>
    <w:p w14:paraId="3F1C0705" w14:textId="2A73C09F" w:rsidR="00427DEC" w:rsidRDefault="00D10E4F" w:rsidP="00427DEC">
      <w:r>
        <w:rPr>
          <w:noProof/>
        </w:rPr>
        <w:lastRenderedPageBreak/>
        <mc:AlternateContent>
          <mc:Choice Requires="wps">
            <w:drawing>
              <wp:anchor distT="45720" distB="45720" distL="114300" distR="114300" simplePos="0" relativeHeight="251634688" behindDoc="0" locked="0" layoutInCell="1" allowOverlap="1" wp14:anchorId="617FFB69" wp14:editId="7365E55C">
                <wp:simplePos x="0" y="0"/>
                <wp:positionH relativeFrom="column">
                  <wp:posOffset>275428</wp:posOffset>
                </wp:positionH>
                <wp:positionV relativeFrom="paragraph">
                  <wp:posOffset>30746</wp:posOffset>
                </wp:positionV>
                <wp:extent cx="343263" cy="356507"/>
                <wp:effectExtent l="0" t="0" r="0"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63" cy="356507"/>
                        </a:xfrm>
                        <a:prstGeom prst="rect">
                          <a:avLst/>
                        </a:prstGeom>
                        <a:solidFill>
                          <a:srgbClr val="FFFFFF"/>
                        </a:solidFill>
                        <a:ln w="9525">
                          <a:noFill/>
                          <a:miter lim="800000"/>
                          <a:headEnd/>
                          <a:tailEnd/>
                        </a:ln>
                      </wps:spPr>
                      <wps:txbx>
                        <w:txbxContent>
                          <w:p w14:paraId="67FF6B48" w14:textId="77777777" w:rsidR="00DB3393" w:rsidRPr="009932EF" w:rsidRDefault="00DB3393" w:rsidP="00427DEC">
                            <w:pPr>
                              <w:rPr>
                                <w:b/>
                                <w:bCs/>
                                <w:sz w:val="36"/>
                                <w:szCs w:val="36"/>
                              </w:rPr>
                            </w:pPr>
                            <w:r w:rsidRPr="009932EF">
                              <w:rPr>
                                <w:b/>
                                <w:bCs/>
                                <w:sz w:val="36"/>
                                <w:szCs w:val="3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617FFB69" id="_x0000_t202" coordsize="21600,21600" o:spt="202" path="m,l,21600r21600,l21600,xe">
                <v:stroke joinstyle="miter"/>
                <v:path gradientshapeok="t" o:connecttype="rect"/>
              </v:shapetype>
              <v:shape id="Text Box 2" o:spid="_x0000_s1026" type="#_x0000_t202" style="position:absolute;margin-left:21.7pt;margin-top:2.4pt;width:27.05pt;height:28.05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" stroked="f">
                <v:textbox>
                  <w:txbxContent>
                    <w:p w14:paraId="67FF6B48" w14:textId="77777777" w:rsidR="00DB3393" w:rsidRPr="009932EF" w:rsidRDefault="00DB3393" w:rsidP="00427DEC">
                      <w:pPr>
                        <w:rPr>
                          <w:b/>
                          <w:bCs/>
                          <w:sz w:val="36"/>
                          <w:szCs w:val="36"/>
                        </w:rPr>
                      </w:pPr>
                      <w:r w:rsidRPr="009932EF">
                        <w:rPr>
                          <w:b/>
                          <w:bCs/>
                          <w:sz w:val="36"/>
                          <w:szCs w:val="36"/>
                        </w:rPr>
                        <w:t>A</w:t>
                      </w:r>
                    </w:p>
                  </w:txbxContent>
                </v:textbox>
              </v:shape>
            </w:pict>
          </mc:Fallback>
        </mc:AlternateContent>
      </w:r>
      <w:r w:rsidR="00427DEC">
        <w:rPr>
          <w:noProof/>
        </w:rPr>
        <w:drawing>
          <wp:inline distT="0" distB="0" distL="0" distR="0" wp14:anchorId="053AFE28" wp14:editId="6D86CEEC">
            <wp:extent cx="5553075" cy="5576998"/>
            <wp:effectExtent l="0" t="0" r="0" b="5080"/>
            <wp:docPr id="14" name="Picture 14"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diagram&#10;&#10;Description automatically generated"/>
                    <pic:cNvPicPr/>
                  </pic:nvPicPr>
                  <pic:blipFill rotWithShape="1">
                    <a:blip r:embed="rId17">
                      <a:extLst>
                        <a:ext uri="{28A0092B-C50C-407E-A947-70E740481C1C}">
                          <a14:useLocalDpi xmlns:a14="http://schemas.microsoft.com/office/drawing/2010/main" val="0"/>
                        </a:ext>
                      </a:extLst>
                    </a:blip>
                    <a:srcRect t="5411"/>
                    <a:stretch/>
                  </pic:blipFill>
                  <pic:spPr bwMode="auto">
                    <a:xfrm>
                      <a:off x="0" y="0"/>
                      <a:ext cx="5553075" cy="5576998"/>
                    </a:xfrm>
                    <a:prstGeom prst="rect">
                      <a:avLst/>
                    </a:prstGeom>
                    <a:ln>
                      <a:noFill/>
                    </a:ln>
                    <a:extLst>
                      <a:ext uri="{53640926-AAD7-44D8-BBD7-CCE9431645EC}">
                        <a14:shadowObscured xmlns:a14="http://schemas.microsoft.com/office/drawing/2010/main"/>
                      </a:ext>
                    </a:extLst>
                  </pic:spPr>
                </pic:pic>
              </a:graphicData>
            </a:graphic>
          </wp:inline>
        </w:drawing>
      </w:r>
    </w:p>
    <w:p w14:paraId="3E07FBF1" w14:textId="77777777" w:rsidR="00D10E4F" w:rsidRDefault="00D10E4F" w:rsidP="0050746E">
      <w:pPr>
        <w:pStyle w:val="Caption"/>
        <w:rPr>
          <w:noProof/>
        </w:rPr>
      </w:pPr>
      <w:bookmarkStart w:id="67" w:name="_Toc61470689"/>
      <w:r>
        <w:t xml:space="preserve">Figure 4: PCAs for all samples with the </w:t>
      </w:r>
      <w:r>
        <w:rPr>
          <w:i/>
          <w:iCs/>
        </w:rPr>
        <w:t xml:space="preserve">S. </w:t>
      </w:r>
      <w:proofErr w:type="spellStart"/>
      <w:r>
        <w:rPr>
          <w:i/>
          <w:iCs/>
        </w:rPr>
        <w:t>pungens</w:t>
      </w:r>
      <w:proofErr w:type="spellEnd"/>
      <w:r>
        <w:t xml:space="preserve"> outgroup (A) and without (B)</w:t>
      </w:r>
      <w:bookmarkEnd w:id="67"/>
    </w:p>
    <w:p w14:paraId="31461A3E" w14:textId="77777777" w:rsidR="00427DEC" w:rsidRDefault="00427DEC" w:rsidP="00427DEC"/>
    <w:p w14:paraId="696984AD" w14:textId="77777777" w:rsidR="00427DEC" w:rsidRDefault="00427DEC" w:rsidP="00427DEC"/>
    <w:p w14:paraId="1013DDFB" w14:textId="77777777" w:rsidR="00427DEC" w:rsidRDefault="00427DEC" w:rsidP="00427DEC"/>
    <w:p w14:paraId="6537A6B2" w14:textId="77777777" w:rsidR="00427DEC" w:rsidRDefault="00427DEC" w:rsidP="00427DEC"/>
    <w:p w14:paraId="2302E391" w14:textId="77777777" w:rsidR="00427DEC" w:rsidRDefault="00427DEC" w:rsidP="00427DEC"/>
    <w:p w14:paraId="40E0F08A" w14:textId="77777777" w:rsidR="00427DEC" w:rsidRDefault="00427DEC" w:rsidP="00427DEC">
      <w:r>
        <w:rPr>
          <w:noProof/>
        </w:rPr>
        <w:lastRenderedPageBreak/>
        <mc:AlternateContent>
          <mc:Choice Requires="wps">
            <w:drawing>
              <wp:anchor distT="45720" distB="45720" distL="114300" distR="114300" simplePos="0" relativeHeight="251636736" behindDoc="0" locked="0" layoutInCell="1" allowOverlap="1" wp14:anchorId="635A480B" wp14:editId="198AAA4F">
                <wp:simplePos x="0" y="0"/>
                <wp:positionH relativeFrom="column">
                  <wp:posOffset>185057</wp:posOffset>
                </wp:positionH>
                <wp:positionV relativeFrom="paragraph">
                  <wp:posOffset>0</wp:posOffset>
                </wp:positionV>
                <wp:extent cx="381000" cy="315686"/>
                <wp:effectExtent l="0" t="0" r="0" b="825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15686"/>
                        </a:xfrm>
                        <a:prstGeom prst="rect">
                          <a:avLst/>
                        </a:prstGeom>
                        <a:solidFill>
                          <a:srgbClr val="FFFFFF"/>
                        </a:solidFill>
                        <a:ln w="9525">
                          <a:noFill/>
                          <a:miter lim="800000"/>
                          <a:headEnd/>
                          <a:tailEnd/>
                        </a:ln>
                      </wps:spPr>
                      <wps:txbx>
                        <w:txbxContent>
                          <w:p w14:paraId="09591F31" w14:textId="77777777" w:rsidR="00DB3393" w:rsidRPr="009932EF" w:rsidRDefault="00DB3393" w:rsidP="00427DEC">
                            <w:pPr>
                              <w:rPr>
                                <w:b/>
                                <w:bCs/>
                                <w:sz w:val="36"/>
                                <w:szCs w:val="36"/>
                              </w:rPr>
                            </w:pPr>
                            <w:r>
                              <w:rPr>
                                <w:b/>
                                <w:bCs/>
                                <w:sz w:val="36"/>
                                <w:szCs w:val="3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635A480B" id="_x0000_s1027" type="#_x0000_t202" style="position:absolute;margin-left:14.55pt;margin-top:0;width:30pt;height:24.85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" stroked="f">
                <v:textbox>
                  <w:txbxContent>
                    <w:p w14:paraId="09591F31" w14:textId="77777777" w:rsidR="00DB3393" w:rsidRPr="009932EF" w:rsidRDefault="00DB3393" w:rsidP="00427DEC">
                      <w:pPr>
                        <w:rPr>
                          <w:b/>
                          <w:bCs/>
                          <w:sz w:val="36"/>
                          <w:szCs w:val="36"/>
                        </w:rPr>
                      </w:pPr>
                      <w:r>
                        <w:rPr>
                          <w:b/>
                          <w:bCs/>
                          <w:sz w:val="36"/>
                          <w:szCs w:val="36"/>
                        </w:rPr>
                        <w:t>B</w:t>
                      </w:r>
                    </w:p>
                  </w:txbxContent>
                </v:textbox>
              </v:shape>
            </w:pict>
          </mc:Fallback>
        </mc:AlternateContent>
      </w:r>
      <w:r>
        <w:rPr>
          <w:noProof/>
        </w:rPr>
        <w:drawing>
          <wp:inline distT="0" distB="0" distL="0" distR="0" wp14:anchorId="77B46A25" wp14:editId="5F58F84A">
            <wp:extent cx="5553075" cy="5895975"/>
            <wp:effectExtent l="0" t="0" r="9525" b="9525"/>
            <wp:docPr id="18" name="Picture 1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553075" cy="5895975"/>
                    </a:xfrm>
                    <a:prstGeom prst="rect">
                      <a:avLst/>
                    </a:prstGeom>
                  </pic:spPr>
                </pic:pic>
              </a:graphicData>
            </a:graphic>
          </wp:inline>
        </w:drawing>
      </w:r>
    </w:p>
    <w:p w14:paraId="1078C72F" w14:textId="77777777" w:rsidR="00427DEC" w:rsidRDefault="00427DEC" w:rsidP="00427DEC"/>
    <w:p w14:paraId="5359306E" w14:textId="3C529C51" w:rsidR="00D10E4F" w:rsidRPr="006E2635" w:rsidRDefault="00D10E4F" w:rsidP="00D10E4F">
      <w:pPr>
        <w:rPr>
          <w:b/>
          <w:bCs/>
          <w:noProof/>
        </w:rPr>
      </w:pPr>
      <w:r w:rsidRPr="006E2635">
        <w:rPr>
          <w:b/>
          <w:bCs/>
        </w:rPr>
        <w:t>Figure 4 continued</w:t>
      </w:r>
    </w:p>
    <w:p w14:paraId="047E22E1" w14:textId="77777777" w:rsidR="00427DEC" w:rsidRDefault="00427DEC" w:rsidP="00427DEC"/>
    <w:p w14:paraId="760CCC2E" w14:textId="77777777" w:rsidR="00427DEC" w:rsidRDefault="00427DEC" w:rsidP="00427DEC"/>
    <w:p w14:paraId="6401F4A0" w14:textId="77777777" w:rsidR="00427DEC" w:rsidRDefault="00427DEC" w:rsidP="00427DEC"/>
    <w:p w14:paraId="3A1277F7" w14:textId="77777777" w:rsidR="00427DEC" w:rsidRDefault="00427DEC" w:rsidP="00427DEC"/>
    <w:p w14:paraId="71911066" w14:textId="77777777" w:rsidR="00427DEC" w:rsidRDefault="00427DEC" w:rsidP="00427DEC"/>
    <w:p w14:paraId="652F18CE" w14:textId="77777777" w:rsidR="00427DEC" w:rsidRDefault="00427DEC" w:rsidP="00427DEC"/>
    <w:p w14:paraId="5AD78B7F" w14:textId="77777777" w:rsidR="00427DEC" w:rsidRDefault="00427DEC" w:rsidP="00427DEC"/>
    <w:p w14:paraId="1A0F8039" w14:textId="77777777" w:rsidR="00427DEC" w:rsidRDefault="00427DEC" w:rsidP="00427DEC"/>
    <w:p w14:paraId="5FB6D290" w14:textId="77777777" w:rsidR="00427DEC" w:rsidRDefault="00427DEC" w:rsidP="00427DEC"/>
    <w:p w14:paraId="619A1509" w14:textId="31B95B72" w:rsidR="00427DEC" w:rsidRDefault="00464B49" w:rsidP="00427DEC">
      <w:r>
        <w:rPr>
          <w:noProof/>
        </w:rPr>
        <w:lastRenderedPageBreak/>
        <mc:AlternateContent>
          <mc:Choice Requires="wps">
            <w:drawing>
              <wp:anchor distT="45720" distB="45720" distL="114300" distR="114300" simplePos="0" relativeHeight="251675648" behindDoc="0" locked="0" layoutInCell="1" allowOverlap="1" wp14:anchorId="3D34220E" wp14:editId="03061BB0">
                <wp:simplePos x="0" y="0"/>
                <wp:positionH relativeFrom="column">
                  <wp:posOffset>2636875</wp:posOffset>
                </wp:positionH>
                <wp:positionV relativeFrom="paragraph">
                  <wp:posOffset>77618</wp:posOffset>
                </wp:positionV>
                <wp:extent cx="594995" cy="14046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1404620"/>
                        </a:xfrm>
                        <a:prstGeom prst="rect">
                          <a:avLst/>
                        </a:prstGeom>
                        <a:solidFill>
                          <a:srgbClr val="FFFFFF"/>
                        </a:solidFill>
                        <a:ln w="9525">
                          <a:noFill/>
                          <a:miter lim="800000"/>
                          <a:headEnd/>
                          <a:tailEnd/>
                        </a:ln>
                      </wps:spPr>
                      <wps:txbx>
                        <w:txbxContent>
                          <w:p w14:paraId="5289AA75" w14:textId="77777777" w:rsidR="00DB3393" w:rsidRDefault="00DB3393" w:rsidP="00464B49">
                            <w:r>
                              <w:t>K=12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
            <w:pict>
              <v:shape w14:anchorId="3D34220E" id="_x0000_s1028" type="#_x0000_t202" style="position:absolute;margin-left:207.65pt;margin-top:6.1pt;width:46.85pt;height:110.6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" stroked="f">
                <v:textbox style="mso-fit-shape-to-text:t">
                  <w:txbxContent>
                    <w:p w14:paraId="5289AA75" w14:textId="77777777" w:rsidR="00DB3393" w:rsidRDefault="00DB3393" w:rsidP="00464B49">
                      <w:r>
                        <w:t>K=12</w:t>
                      </w:r>
                    </w:p>
                  </w:txbxContent>
                </v:textbox>
              </v:shape>
            </w:pict>
          </mc:Fallback>
        </mc:AlternateContent>
      </w:r>
    </w:p>
    <w:p w14:paraId="07ABD4B9" w14:textId="2EF5EDC5" w:rsidR="00427DEC" w:rsidRDefault="00464B49" w:rsidP="00427DEC">
      <w:r>
        <w:rPr>
          <w:noProof/>
        </w:rPr>
        <mc:AlternateContent>
          <mc:Choice Requires="wps">
            <w:drawing>
              <wp:anchor distT="45720" distB="45720" distL="114300" distR="114300" simplePos="0" relativeHeight="251677696" behindDoc="0" locked="0" layoutInCell="1" allowOverlap="1" wp14:anchorId="639165DC" wp14:editId="69984BC9">
                <wp:simplePos x="0" y="0"/>
                <wp:positionH relativeFrom="column">
                  <wp:posOffset>2704893</wp:posOffset>
                </wp:positionH>
                <wp:positionV relativeFrom="paragraph">
                  <wp:posOffset>1769745</wp:posOffset>
                </wp:positionV>
                <wp:extent cx="594995" cy="140462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1404620"/>
                        </a:xfrm>
                        <a:prstGeom prst="rect">
                          <a:avLst/>
                        </a:prstGeom>
                        <a:solidFill>
                          <a:srgbClr val="FFFFFF"/>
                        </a:solidFill>
                        <a:ln w="9525">
                          <a:noFill/>
                          <a:miter lim="800000"/>
                          <a:headEnd/>
                          <a:tailEnd/>
                        </a:ln>
                      </wps:spPr>
                      <wps:txbx>
                        <w:txbxContent>
                          <w:p w14:paraId="48616223" w14:textId="04AB2AF8" w:rsidR="00DB3393" w:rsidRDefault="00DB3393" w:rsidP="00464B49">
                            <w:r>
                              <w:t>K=13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
            <w:pict>
              <v:shape w14:anchorId="639165DC" id="_x0000_s1029" type="#_x0000_t202" style="position:absolute;margin-left:213pt;margin-top:139.35pt;width:46.85pt;height:110.6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" stroked="f">
                <v:textbox style="mso-fit-shape-to-text:t">
                  <w:txbxContent>
                    <w:p w14:paraId="48616223" w14:textId="04AB2AF8" w:rsidR="00DB3393" w:rsidRDefault="00DB3393" w:rsidP="00464B49">
                      <w:r>
                        <w:t>K=13</w:t>
                      </w:r>
                    </w:p>
                  </w:txbxContent>
                </v:textbox>
              </v:shape>
            </w:pict>
          </mc:Fallback>
        </mc:AlternateContent>
      </w:r>
      <w:r w:rsidR="00427DEC">
        <w:rPr>
          <w:noProof/>
        </w:rPr>
        <w:drawing>
          <wp:inline distT="0" distB="0" distL="0" distR="0" wp14:anchorId="733A099E" wp14:editId="148FF154">
            <wp:extent cx="5943600" cy="3905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905250"/>
                    </a:xfrm>
                    <a:prstGeom prst="rect">
                      <a:avLst/>
                    </a:prstGeom>
                  </pic:spPr>
                </pic:pic>
              </a:graphicData>
            </a:graphic>
          </wp:inline>
        </w:drawing>
      </w:r>
    </w:p>
    <w:p w14:paraId="660C6D3C" w14:textId="77777777" w:rsidR="00427DEC" w:rsidRDefault="00427DEC" w:rsidP="00427DEC"/>
    <w:p w14:paraId="05C78133" w14:textId="77777777" w:rsidR="00427DEC" w:rsidRPr="004A468C" w:rsidRDefault="00427DEC" w:rsidP="00427DEC"/>
    <w:p w14:paraId="51B4324E" w14:textId="668CB8B4" w:rsidR="00427DEC" w:rsidRPr="0050746E" w:rsidRDefault="00D10E4F" w:rsidP="0050746E">
      <w:pPr>
        <w:pStyle w:val="Caption"/>
        <w:rPr>
          <w:b w:val="0"/>
          <w:bCs w:val="0"/>
        </w:rPr>
      </w:pPr>
      <w:bookmarkStart w:id="68" w:name="_Toc61470690"/>
      <w:r>
        <w:t xml:space="preserve">Figure 5: </w:t>
      </w:r>
      <w:proofErr w:type="spellStart"/>
      <w:r w:rsidR="00427DEC">
        <w:t>fastSTRUCTURE</w:t>
      </w:r>
      <w:proofErr w:type="spellEnd"/>
      <w:r w:rsidR="00427DEC">
        <w:t xml:space="preserve"> plots for the five populations (all populations included in the total sample set) </w:t>
      </w:r>
      <w:r w:rsidR="00427DEC" w:rsidRPr="0050746E">
        <w:rPr>
          <w:b w:val="0"/>
          <w:bCs w:val="0"/>
        </w:rPr>
        <w:t>and the optimal K values (K=12, top; K=13, bottom). There are distinct clusters by geographic location and within geographic locations. The fewest genetic clusters within geographic locations occur with Blackwater NWR samples and those from “downcore” or the Kirkpatrick Marsh samples from the 2002/2003 sampling period (Summers et al. 2018).</w:t>
      </w:r>
      <w:bookmarkEnd w:id="68"/>
      <w:r w:rsidR="00427DEC" w:rsidRPr="0050746E">
        <w:rPr>
          <w:b w:val="0"/>
          <w:bCs w:val="0"/>
        </w:rPr>
        <w:t xml:space="preserve"> </w:t>
      </w:r>
    </w:p>
    <w:p w14:paraId="08FABDB2" w14:textId="77777777" w:rsidR="00427DEC" w:rsidRDefault="00427DEC" w:rsidP="00427DEC"/>
    <w:p w14:paraId="164C0399" w14:textId="77777777" w:rsidR="00427DEC" w:rsidRDefault="00427DEC" w:rsidP="00427DEC"/>
    <w:p w14:paraId="7D32C551" w14:textId="77777777" w:rsidR="00427DEC" w:rsidRDefault="00427DEC" w:rsidP="00427DEC"/>
    <w:p w14:paraId="1FC8B23C" w14:textId="77777777" w:rsidR="00427DEC" w:rsidRDefault="00427DEC" w:rsidP="00427DEC"/>
    <w:p w14:paraId="716A5A5F" w14:textId="77777777" w:rsidR="00427DEC" w:rsidRDefault="00427DEC" w:rsidP="00427DEC"/>
    <w:p w14:paraId="1819DFA8" w14:textId="77777777" w:rsidR="00427DEC" w:rsidRDefault="00427DEC" w:rsidP="00427DEC"/>
    <w:p w14:paraId="33A5EE4C" w14:textId="77777777" w:rsidR="00427DEC" w:rsidRDefault="00427DEC" w:rsidP="00427DEC"/>
    <w:p w14:paraId="7FB3B146" w14:textId="77777777" w:rsidR="00427DEC" w:rsidRDefault="00427DEC" w:rsidP="00427DEC"/>
    <w:p w14:paraId="2BA4B834" w14:textId="77777777" w:rsidR="00427DEC" w:rsidRDefault="00427DEC" w:rsidP="00427DEC"/>
    <w:p w14:paraId="693B5A69" w14:textId="79166059" w:rsidR="00427DEC" w:rsidRDefault="00427DEC" w:rsidP="00427DEC"/>
    <w:p w14:paraId="6A7B333C" w14:textId="6943F53E" w:rsidR="00145661" w:rsidRDefault="00145661" w:rsidP="00427DEC"/>
    <w:p w14:paraId="0D4C5208" w14:textId="77777777" w:rsidR="00E32534" w:rsidRDefault="00E32534" w:rsidP="00427DEC"/>
    <w:p w14:paraId="342E0EFA" w14:textId="541F82A2" w:rsidR="00427DEC" w:rsidRDefault="00427DEC" w:rsidP="0050746E">
      <w:pPr>
        <w:pStyle w:val="Caption"/>
      </w:pPr>
      <w:bookmarkStart w:id="69" w:name="_Toc61470691"/>
      <w:r>
        <w:lastRenderedPageBreak/>
        <w:t xml:space="preserve">Table </w:t>
      </w:r>
      <w:r w:rsidR="00985063">
        <w:t>3</w:t>
      </w:r>
      <w:r>
        <w:t xml:space="preserve">: Pairwise </w:t>
      </w:r>
      <w:proofErr w:type="spellStart"/>
      <w:r>
        <w:t>F</w:t>
      </w:r>
      <w:r w:rsidRPr="00A40109">
        <w:rPr>
          <w:vertAlign w:val="subscript"/>
        </w:rPr>
        <w:t>st</w:t>
      </w:r>
      <w:proofErr w:type="spellEnd"/>
      <w:r>
        <w:t xml:space="preserve"> table for </w:t>
      </w:r>
      <w:r w:rsidR="000C6AFE">
        <w:t xml:space="preserve">only </w:t>
      </w:r>
      <w:r>
        <w:t>resurrected samples</w:t>
      </w:r>
      <w:bookmarkEnd w:id="69"/>
    </w:p>
    <w:tbl>
      <w:tblPr>
        <w:tblW w:w="8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897"/>
        <w:gridCol w:w="1084"/>
        <w:gridCol w:w="1337"/>
        <w:gridCol w:w="1218"/>
        <w:gridCol w:w="2348"/>
      </w:tblGrid>
      <w:tr w:rsidR="00427DEC" w:rsidRPr="00C94F7C" w14:paraId="0BB7508B" w14:textId="77777777" w:rsidTr="00427DEC">
        <w:trPr>
          <w:trHeight w:val="288"/>
        </w:trPr>
        <w:tc>
          <w:tcPr>
            <w:tcW w:w="1391" w:type="dxa"/>
            <w:shd w:val="clear" w:color="auto" w:fill="auto"/>
            <w:noWrap/>
            <w:vAlign w:val="bottom"/>
            <w:hideMark/>
          </w:tcPr>
          <w:p w14:paraId="66015FC4" w14:textId="77777777" w:rsidR="00427DEC" w:rsidRPr="00C94F7C" w:rsidRDefault="00427DEC" w:rsidP="00427DEC"/>
        </w:tc>
        <w:tc>
          <w:tcPr>
            <w:tcW w:w="897" w:type="dxa"/>
          </w:tcPr>
          <w:p w14:paraId="5DC3BEF6" w14:textId="77777777" w:rsidR="00427DEC" w:rsidRPr="00C94F7C" w:rsidRDefault="00427DEC" w:rsidP="00427DEC"/>
        </w:tc>
        <w:tc>
          <w:tcPr>
            <w:tcW w:w="1084" w:type="dxa"/>
            <w:shd w:val="clear" w:color="auto" w:fill="auto"/>
            <w:noWrap/>
            <w:vAlign w:val="bottom"/>
            <w:hideMark/>
          </w:tcPr>
          <w:p w14:paraId="3981DEA0" w14:textId="77777777" w:rsidR="00427DEC" w:rsidRPr="00C94F7C" w:rsidRDefault="00427DEC" w:rsidP="00427DEC">
            <w:r w:rsidRPr="00C94F7C">
              <w:t>Corn</w:t>
            </w:r>
          </w:p>
        </w:tc>
        <w:tc>
          <w:tcPr>
            <w:tcW w:w="1337" w:type="dxa"/>
            <w:shd w:val="clear" w:color="auto" w:fill="auto"/>
            <w:noWrap/>
            <w:vAlign w:val="bottom"/>
            <w:hideMark/>
          </w:tcPr>
          <w:p w14:paraId="4646723F" w14:textId="77777777" w:rsidR="00427DEC" w:rsidRPr="00C94F7C" w:rsidRDefault="00427DEC" w:rsidP="00427DEC">
            <w:r w:rsidRPr="00C94F7C">
              <w:t>Kirkpatrick</w:t>
            </w:r>
          </w:p>
        </w:tc>
        <w:tc>
          <w:tcPr>
            <w:tcW w:w="1218" w:type="dxa"/>
            <w:shd w:val="clear" w:color="auto" w:fill="auto"/>
            <w:noWrap/>
            <w:vAlign w:val="bottom"/>
            <w:hideMark/>
          </w:tcPr>
          <w:p w14:paraId="1799B7BA" w14:textId="77777777" w:rsidR="00427DEC" w:rsidRPr="00C94F7C" w:rsidRDefault="00427DEC" w:rsidP="00427DEC">
            <w:proofErr w:type="spellStart"/>
            <w:r w:rsidRPr="00C94F7C">
              <w:t>Sellman</w:t>
            </w:r>
            <w:proofErr w:type="spellEnd"/>
          </w:p>
        </w:tc>
        <w:tc>
          <w:tcPr>
            <w:tcW w:w="2348" w:type="dxa"/>
            <w:shd w:val="clear" w:color="auto" w:fill="auto"/>
            <w:noWrap/>
            <w:vAlign w:val="bottom"/>
            <w:hideMark/>
          </w:tcPr>
          <w:p w14:paraId="7F2A1011" w14:textId="3A1995DF" w:rsidR="00427DEC" w:rsidRPr="00C94F7C" w:rsidRDefault="00427DEC" w:rsidP="00427DEC">
            <w:r w:rsidRPr="007C274B">
              <w:t>Kirkpatrick</w:t>
            </w:r>
            <w:r w:rsidR="000C6AFE">
              <w:t xml:space="preserve"> </w:t>
            </w:r>
            <w:r w:rsidRPr="007C274B">
              <w:t>(2002-3)</w:t>
            </w:r>
          </w:p>
        </w:tc>
      </w:tr>
      <w:tr w:rsidR="00427DEC" w:rsidRPr="00C94F7C" w14:paraId="4664B6AB" w14:textId="77777777" w:rsidTr="00427DEC">
        <w:trPr>
          <w:trHeight w:val="288"/>
        </w:trPr>
        <w:tc>
          <w:tcPr>
            <w:tcW w:w="1391" w:type="dxa"/>
            <w:shd w:val="clear" w:color="auto" w:fill="auto"/>
            <w:noWrap/>
            <w:vAlign w:val="bottom"/>
            <w:hideMark/>
          </w:tcPr>
          <w:p w14:paraId="12999B6C" w14:textId="77777777" w:rsidR="00427DEC" w:rsidRPr="00C94F7C" w:rsidRDefault="00427DEC" w:rsidP="00427DEC">
            <w:r w:rsidRPr="00C94F7C">
              <w:t>Blackwater</w:t>
            </w:r>
          </w:p>
        </w:tc>
        <w:tc>
          <w:tcPr>
            <w:tcW w:w="897" w:type="dxa"/>
          </w:tcPr>
          <w:p w14:paraId="29EC372E" w14:textId="77777777" w:rsidR="00427DEC" w:rsidRPr="00C94F7C" w:rsidRDefault="00427DEC" w:rsidP="00427DEC">
            <w:pPr>
              <w:jc w:val="right"/>
            </w:pPr>
          </w:p>
        </w:tc>
        <w:tc>
          <w:tcPr>
            <w:tcW w:w="1084" w:type="dxa"/>
            <w:shd w:val="clear" w:color="auto" w:fill="auto"/>
            <w:noWrap/>
            <w:vAlign w:val="bottom"/>
            <w:hideMark/>
          </w:tcPr>
          <w:p w14:paraId="660DBB59" w14:textId="7A6DCF15" w:rsidR="00427DEC" w:rsidRPr="00C94F7C" w:rsidRDefault="00427DEC" w:rsidP="00427DEC">
            <w:pPr>
              <w:jc w:val="right"/>
            </w:pPr>
            <w:r w:rsidRPr="00C94F7C">
              <w:t>0.067</w:t>
            </w:r>
          </w:p>
        </w:tc>
        <w:tc>
          <w:tcPr>
            <w:tcW w:w="1337" w:type="dxa"/>
            <w:shd w:val="clear" w:color="auto" w:fill="auto"/>
            <w:noWrap/>
            <w:vAlign w:val="bottom"/>
            <w:hideMark/>
          </w:tcPr>
          <w:p w14:paraId="37D924CB" w14:textId="77C0DEA3" w:rsidR="00427DEC" w:rsidRPr="00C94F7C" w:rsidRDefault="00427DEC" w:rsidP="001518D9">
            <w:pPr>
              <w:jc w:val="right"/>
            </w:pPr>
            <w:r w:rsidRPr="00C94F7C">
              <w:t>0.079</w:t>
            </w:r>
          </w:p>
        </w:tc>
        <w:tc>
          <w:tcPr>
            <w:tcW w:w="1218" w:type="dxa"/>
            <w:shd w:val="clear" w:color="auto" w:fill="auto"/>
            <w:noWrap/>
            <w:vAlign w:val="bottom"/>
            <w:hideMark/>
          </w:tcPr>
          <w:p w14:paraId="206542F6" w14:textId="4E1A118A" w:rsidR="00427DEC" w:rsidRPr="00C94F7C" w:rsidRDefault="00427DEC" w:rsidP="001518D9">
            <w:pPr>
              <w:jc w:val="right"/>
            </w:pPr>
            <w:r w:rsidRPr="00C94F7C">
              <w:t>0.064</w:t>
            </w:r>
          </w:p>
        </w:tc>
        <w:tc>
          <w:tcPr>
            <w:tcW w:w="2348" w:type="dxa"/>
            <w:shd w:val="clear" w:color="auto" w:fill="auto"/>
            <w:noWrap/>
            <w:vAlign w:val="bottom"/>
            <w:hideMark/>
          </w:tcPr>
          <w:p w14:paraId="67C68838" w14:textId="22F94016" w:rsidR="00427DEC" w:rsidRPr="00C94F7C" w:rsidRDefault="00427DEC" w:rsidP="00F53A51">
            <w:pPr>
              <w:jc w:val="center"/>
            </w:pPr>
            <w:r w:rsidRPr="00C94F7C">
              <w:t>0.064</w:t>
            </w:r>
            <w:r w:rsidR="001518D9">
              <w:t>2</w:t>
            </w:r>
          </w:p>
        </w:tc>
      </w:tr>
      <w:tr w:rsidR="00427DEC" w:rsidRPr="00C94F7C" w14:paraId="4F72EB58" w14:textId="77777777" w:rsidTr="00427DEC">
        <w:trPr>
          <w:trHeight w:val="288"/>
        </w:trPr>
        <w:tc>
          <w:tcPr>
            <w:tcW w:w="1391" w:type="dxa"/>
            <w:shd w:val="clear" w:color="auto" w:fill="auto"/>
            <w:noWrap/>
            <w:vAlign w:val="bottom"/>
            <w:hideMark/>
          </w:tcPr>
          <w:p w14:paraId="20C08E4C" w14:textId="77777777" w:rsidR="00427DEC" w:rsidRPr="00C94F7C" w:rsidRDefault="00427DEC" w:rsidP="00427DEC">
            <w:r w:rsidRPr="00C94F7C">
              <w:t>Corn</w:t>
            </w:r>
          </w:p>
        </w:tc>
        <w:tc>
          <w:tcPr>
            <w:tcW w:w="897" w:type="dxa"/>
          </w:tcPr>
          <w:p w14:paraId="161FBABA" w14:textId="77777777" w:rsidR="00427DEC" w:rsidRPr="00C94F7C" w:rsidRDefault="00427DEC" w:rsidP="00427DEC"/>
        </w:tc>
        <w:tc>
          <w:tcPr>
            <w:tcW w:w="1084" w:type="dxa"/>
            <w:shd w:val="clear" w:color="auto" w:fill="auto"/>
            <w:noWrap/>
            <w:vAlign w:val="bottom"/>
            <w:hideMark/>
          </w:tcPr>
          <w:p w14:paraId="5A4B1F20" w14:textId="77777777" w:rsidR="00427DEC" w:rsidRPr="00C94F7C" w:rsidRDefault="00427DEC" w:rsidP="00F53A51">
            <w:pPr>
              <w:jc w:val="center"/>
            </w:pPr>
          </w:p>
        </w:tc>
        <w:tc>
          <w:tcPr>
            <w:tcW w:w="1337" w:type="dxa"/>
            <w:shd w:val="clear" w:color="auto" w:fill="auto"/>
            <w:noWrap/>
            <w:vAlign w:val="bottom"/>
            <w:hideMark/>
          </w:tcPr>
          <w:p w14:paraId="0EF5F940" w14:textId="25497DCE" w:rsidR="00427DEC" w:rsidRPr="00C94F7C" w:rsidRDefault="00427DEC" w:rsidP="001518D9">
            <w:pPr>
              <w:jc w:val="right"/>
            </w:pPr>
            <w:r w:rsidRPr="00C94F7C">
              <w:t>0.026</w:t>
            </w:r>
          </w:p>
        </w:tc>
        <w:tc>
          <w:tcPr>
            <w:tcW w:w="1218" w:type="dxa"/>
            <w:shd w:val="clear" w:color="auto" w:fill="auto"/>
            <w:noWrap/>
            <w:vAlign w:val="bottom"/>
            <w:hideMark/>
          </w:tcPr>
          <w:p w14:paraId="0D67D1F0" w14:textId="301B29E1" w:rsidR="00427DEC" w:rsidRPr="00C94F7C" w:rsidRDefault="00427DEC" w:rsidP="001518D9">
            <w:pPr>
              <w:jc w:val="right"/>
            </w:pPr>
            <w:r w:rsidRPr="00C94F7C">
              <w:t>0.03</w:t>
            </w:r>
            <w:r w:rsidR="001518D9">
              <w:t>4</w:t>
            </w:r>
          </w:p>
        </w:tc>
        <w:tc>
          <w:tcPr>
            <w:tcW w:w="2348" w:type="dxa"/>
            <w:shd w:val="clear" w:color="auto" w:fill="auto"/>
            <w:noWrap/>
            <w:vAlign w:val="bottom"/>
            <w:hideMark/>
          </w:tcPr>
          <w:p w14:paraId="62ED94D0" w14:textId="689A6078" w:rsidR="00427DEC" w:rsidRPr="00C94F7C" w:rsidRDefault="00427DEC" w:rsidP="00F53A51">
            <w:pPr>
              <w:jc w:val="center"/>
            </w:pPr>
            <w:r w:rsidRPr="00C94F7C">
              <w:t>0.028</w:t>
            </w:r>
          </w:p>
        </w:tc>
      </w:tr>
      <w:tr w:rsidR="00427DEC" w:rsidRPr="00C94F7C" w14:paraId="4FC159E4" w14:textId="77777777" w:rsidTr="00427DEC">
        <w:trPr>
          <w:trHeight w:val="288"/>
        </w:trPr>
        <w:tc>
          <w:tcPr>
            <w:tcW w:w="1391" w:type="dxa"/>
            <w:shd w:val="clear" w:color="auto" w:fill="auto"/>
            <w:noWrap/>
            <w:vAlign w:val="bottom"/>
            <w:hideMark/>
          </w:tcPr>
          <w:p w14:paraId="06BB6B82" w14:textId="77777777" w:rsidR="00427DEC" w:rsidRPr="00C94F7C" w:rsidRDefault="00427DEC" w:rsidP="00427DEC">
            <w:r w:rsidRPr="00C94F7C">
              <w:t>Kirkpatrick</w:t>
            </w:r>
          </w:p>
        </w:tc>
        <w:tc>
          <w:tcPr>
            <w:tcW w:w="897" w:type="dxa"/>
          </w:tcPr>
          <w:p w14:paraId="5F181A37" w14:textId="77777777" w:rsidR="00427DEC" w:rsidRPr="00C94F7C" w:rsidRDefault="00427DEC" w:rsidP="00427DEC"/>
        </w:tc>
        <w:tc>
          <w:tcPr>
            <w:tcW w:w="1084" w:type="dxa"/>
            <w:shd w:val="clear" w:color="auto" w:fill="auto"/>
            <w:noWrap/>
            <w:vAlign w:val="bottom"/>
            <w:hideMark/>
          </w:tcPr>
          <w:p w14:paraId="3AB28E77" w14:textId="77777777" w:rsidR="00427DEC" w:rsidRPr="00C94F7C" w:rsidRDefault="00427DEC" w:rsidP="00F53A51">
            <w:pPr>
              <w:jc w:val="center"/>
            </w:pPr>
          </w:p>
        </w:tc>
        <w:tc>
          <w:tcPr>
            <w:tcW w:w="1337" w:type="dxa"/>
            <w:shd w:val="clear" w:color="auto" w:fill="auto"/>
            <w:noWrap/>
            <w:vAlign w:val="bottom"/>
            <w:hideMark/>
          </w:tcPr>
          <w:p w14:paraId="6F1046F1" w14:textId="77777777" w:rsidR="00427DEC" w:rsidRPr="00C94F7C" w:rsidRDefault="00427DEC" w:rsidP="00F53A51">
            <w:pPr>
              <w:jc w:val="center"/>
            </w:pPr>
          </w:p>
        </w:tc>
        <w:tc>
          <w:tcPr>
            <w:tcW w:w="1218" w:type="dxa"/>
            <w:shd w:val="clear" w:color="auto" w:fill="auto"/>
            <w:noWrap/>
            <w:vAlign w:val="bottom"/>
            <w:hideMark/>
          </w:tcPr>
          <w:p w14:paraId="5E7E71FA" w14:textId="1D227A8D" w:rsidR="00427DEC" w:rsidRPr="00C94F7C" w:rsidRDefault="00427DEC" w:rsidP="001518D9">
            <w:pPr>
              <w:jc w:val="right"/>
            </w:pPr>
            <w:r w:rsidRPr="00C94F7C">
              <w:t>0.042</w:t>
            </w:r>
          </w:p>
        </w:tc>
        <w:tc>
          <w:tcPr>
            <w:tcW w:w="2348" w:type="dxa"/>
            <w:shd w:val="clear" w:color="auto" w:fill="auto"/>
            <w:noWrap/>
            <w:vAlign w:val="bottom"/>
            <w:hideMark/>
          </w:tcPr>
          <w:p w14:paraId="33E76959" w14:textId="57D5D6DD" w:rsidR="00427DEC" w:rsidRPr="00C94F7C" w:rsidRDefault="00427DEC" w:rsidP="00F53A51">
            <w:pPr>
              <w:jc w:val="center"/>
            </w:pPr>
            <w:r w:rsidRPr="00C94F7C">
              <w:t>0.027</w:t>
            </w:r>
          </w:p>
        </w:tc>
      </w:tr>
      <w:tr w:rsidR="00427DEC" w:rsidRPr="00C94F7C" w14:paraId="2C62687F" w14:textId="77777777" w:rsidTr="00427DEC">
        <w:trPr>
          <w:trHeight w:val="288"/>
        </w:trPr>
        <w:tc>
          <w:tcPr>
            <w:tcW w:w="1391" w:type="dxa"/>
            <w:shd w:val="clear" w:color="auto" w:fill="auto"/>
            <w:noWrap/>
            <w:vAlign w:val="bottom"/>
            <w:hideMark/>
          </w:tcPr>
          <w:p w14:paraId="47A26282" w14:textId="77777777" w:rsidR="00427DEC" w:rsidRPr="00C94F7C" w:rsidRDefault="00427DEC" w:rsidP="00427DEC">
            <w:proofErr w:type="spellStart"/>
            <w:r w:rsidRPr="00C94F7C">
              <w:t>Sellman</w:t>
            </w:r>
            <w:proofErr w:type="spellEnd"/>
          </w:p>
        </w:tc>
        <w:tc>
          <w:tcPr>
            <w:tcW w:w="897" w:type="dxa"/>
          </w:tcPr>
          <w:p w14:paraId="3BA9F788" w14:textId="77777777" w:rsidR="00427DEC" w:rsidRPr="00C94F7C" w:rsidRDefault="00427DEC" w:rsidP="00427DEC"/>
        </w:tc>
        <w:tc>
          <w:tcPr>
            <w:tcW w:w="1084" w:type="dxa"/>
            <w:shd w:val="clear" w:color="auto" w:fill="auto"/>
            <w:noWrap/>
            <w:vAlign w:val="bottom"/>
            <w:hideMark/>
          </w:tcPr>
          <w:p w14:paraId="028A023D" w14:textId="77777777" w:rsidR="00427DEC" w:rsidRPr="00C94F7C" w:rsidRDefault="00427DEC" w:rsidP="00F53A51">
            <w:pPr>
              <w:jc w:val="center"/>
            </w:pPr>
          </w:p>
        </w:tc>
        <w:tc>
          <w:tcPr>
            <w:tcW w:w="1337" w:type="dxa"/>
            <w:shd w:val="clear" w:color="auto" w:fill="auto"/>
            <w:noWrap/>
            <w:vAlign w:val="bottom"/>
            <w:hideMark/>
          </w:tcPr>
          <w:p w14:paraId="03848BDF" w14:textId="77777777" w:rsidR="00427DEC" w:rsidRPr="00C94F7C" w:rsidRDefault="00427DEC" w:rsidP="00F53A51">
            <w:pPr>
              <w:jc w:val="center"/>
            </w:pPr>
          </w:p>
        </w:tc>
        <w:tc>
          <w:tcPr>
            <w:tcW w:w="1218" w:type="dxa"/>
            <w:shd w:val="clear" w:color="auto" w:fill="auto"/>
            <w:noWrap/>
            <w:vAlign w:val="bottom"/>
            <w:hideMark/>
          </w:tcPr>
          <w:p w14:paraId="0EF695DA" w14:textId="77777777" w:rsidR="00427DEC" w:rsidRPr="00C94F7C" w:rsidRDefault="00427DEC" w:rsidP="00F53A51">
            <w:pPr>
              <w:jc w:val="center"/>
            </w:pPr>
          </w:p>
        </w:tc>
        <w:tc>
          <w:tcPr>
            <w:tcW w:w="2348" w:type="dxa"/>
            <w:shd w:val="clear" w:color="auto" w:fill="auto"/>
            <w:noWrap/>
            <w:vAlign w:val="bottom"/>
            <w:hideMark/>
          </w:tcPr>
          <w:p w14:paraId="24DF7A45" w14:textId="7D02ED19" w:rsidR="00427DEC" w:rsidRPr="00C94F7C" w:rsidRDefault="00427DEC" w:rsidP="00F53A51">
            <w:pPr>
              <w:jc w:val="center"/>
            </w:pPr>
            <w:r w:rsidRPr="00C94F7C">
              <w:t>0.045</w:t>
            </w:r>
          </w:p>
        </w:tc>
      </w:tr>
    </w:tbl>
    <w:p w14:paraId="564F8D8A" w14:textId="41205CA5" w:rsidR="00427DEC" w:rsidRPr="00F70C2B" w:rsidRDefault="00427DEC" w:rsidP="00427DEC">
      <w:r>
        <w:t xml:space="preserve">Table of </w:t>
      </w:r>
      <w:proofErr w:type="spellStart"/>
      <w:r>
        <w:t>F</w:t>
      </w:r>
      <w:r w:rsidRPr="001518D9">
        <w:rPr>
          <w:vertAlign w:val="subscript"/>
        </w:rPr>
        <w:t>st</w:t>
      </w:r>
      <w:proofErr w:type="spellEnd"/>
      <w:r>
        <w:t xml:space="preserve"> values by population for </w:t>
      </w:r>
      <w:r w:rsidR="000C6AFE">
        <w:t xml:space="preserve">only </w:t>
      </w:r>
      <w:r>
        <w:t xml:space="preserve">the resurrected samples with Hog Island and </w:t>
      </w:r>
      <w:r>
        <w:rPr>
          <w:i/>
          <w:iCs/>
        </w:rPr>
        <w:t xml:space="preserve">S. </w:t>
      </w:r>
      <w:proofErr w:type="spellStart"/>
      <w:r>
        <w:rPr>
          <w:i/>
          <w:iCs/>
        </w:rPr>
        <w:t>pungens</w:t>
      </w:r>
      <w:proofErr w:type="spellEnd"/>
      <w:r>
        <w:t xml:space="preserve"> samples excluded. </w:t>
      </w:r>
      <w:proofErr w:type="spellStart"/>
      <w:r>
        <w:t>F</w:t>
      </w:r>
      <w:r w:rsidRPr="001518D9">
        <w:rPr>
          <w:vertAlign w:val="subscript"/>
        </w:rPr>
        <w:t>st</w:t>
      </w:r>
      <w:proofErr w:type="spellEnd"/>
      <w:r>
        <w:t xml:space="preserve"> values were consistently low between populations. </w:t>
      </w:r>
    </w:p>
    <w:p w14:paraId="44F5CE92" w14:textId="77777777" w:rsidR="00427DEC" w:rsidRDefault="00427DEC" w:rsidP="00427DEC"/>
    <w:p w14:paraId="25029AB2" w14:textId="77777777" w:rsidR="00427DEC" w:rsidRDefault="00427DEC" w:rsidP="00427DEC"/>
    <w:p w14:paraId="6FF56877" w14:textId="77777777" w:rsidR="00427DEC" w:rsidRDefault="00427DEC" w:rsidP="00427DEC"/>
    <w:p w14:paraId="34B59A36" w14:textId="77777777" w:rsidR="00427DEC" w:rsidRDefault="00427DEC" w:rsidP="00427DEC"/>
    <w:p w14:paraId="35E9E28F" w14:textId="77777777" w:rsidR="00427DEC" w:rsidRDefault="00427DEC" w:rsidP="00427DEC"/>
    <w:p w14:paraId="68A552BA" w14:textId="77777777" w:rsidR="00427DEC" w:rsidRDefault="00427DEC" w:rsidP="00427DEC"/>
    <w:p w14:paraId="29638E0D" w14:textId="77777777" w:rsidR="00427DEC" w:rsidRDefault="00427DEC" w:rsidP="00427DEC"/>
    <w:p w14:paraId="6B4D5273" w14:textId="77777777" w:rsidR="00427DEC" w:rsidRDefault="00427DEC" w:rsidP="00427DEC"/>
    <w:p w14:paraId="1060FBCB" w14:textId="77777777" w:rsidR="00427DEC" w:rsidRDefault="00427DEC" w:rsidP="00427DEC"/>
    <w:p w14:paraId="73A85184" w14:textId="77777777" w:rsidR="00427DEC" w:rsidRDefault="00427DEC" w:rsidP="00427DEC"/>
    <w:p w14:paraId="1B4C2CB1" w14:textId="77777777" w:rsidR="00427DEC" w:rsidRDefault="00427DEC" w:rsidP="00427DEC"/>
    <w:p w14:paraId="545B3FF7" w14:textId="77777777" w:rsidR="00427DEC" w:rsidRDefault="00427DEC" w:rsidP="00427DEC"/>
    <w:p w14:paraId="4BB1D360" w14:textId="77777777" w:rsidR="00427DEC" w:rsidRDefault="00427DEC" w:rsidP="00427DEC"/>
    <w:p w14:paraId="0006F241" w14:textId="77777777" w:rsidR="00427DEC" w:rsidRDefault="00427DEC" w:rsidP="00427DEC"/>
    <w:p w14:paraId="25885C11" w14:textId="77777777" w:rsidR="00427DEC" w:rsidRDefault="00427DEC" w:rsidP="00427DEC"/>
    <w:p w14:paraId="7B40B158" w14:textId="77777777" w:rsidR="00427DEC" w:rsidRDefault="00427DEC" w:rsidP="00427DEC"/>
    <w:p w14:paraId="7BE07B25" w14:textId="77777777" w:rsidR="00427DEC" w:rsidRDefault="00427DEC" w:rsidP="00427DEC"/>
    <w:p w14:paraId="6DE13625" w14:textId="77777777" w:rsidR="00427DEC" w:rsidRDefault="00427DEC" w:rsidP="00427DEC"/>
    <w:p w14:paraId="73E72572" w14:textId="77777777" w:rsidR="00427DEC" w:rsidRDefault="00427DEC" w:rsidP="00427DEC"/>
    <w:p w14:paraId="059477EF" w14:textId="77777777" w:rsidR="00427DEC" w:rsidRDefault="00427DEC" w:rsidP="00427DEC"/>
    <w:p w14:paraId="2BC9C67F" w14:textId="77777777" w:rsidR="00427DEC" w:rsidRDefault="00427DEC" w:rsidP="00427DEC"/>
    <w:p w14:paraId="76D0B23A" w14:textId="77777777" w:rsidR="00427DEC" w:rsidRDefault="00427DEC" w:rsidP="00427DEC"/>
    <w:p w14:paraId="3F524ED6" w14:textId="41B51F55" w:rsidR="00427DEC" w:rsidRDefault="00427DEC" w:rsidP="00427DEC"/>
    <w:p w14:paraId="5C7FC81C" w14:textId="2D2CB7E9" w:rsidR="00522535" w:rsidRDefault="00522535" w:rsidP="00427DEC"/>
    <w:p w14:paraId="2798220A" w14:textId="125E9C8C" w:rsidR="00522535" w:rsidRDefault="00522535" w:rsidP="00427DEC"/>
    <w:p w14:paraId="52A86234" w14:textId="20CC3956" w:rsidR="00522535" w:rsidRDefault="00522535" w:rsidP="00427DEC"/>
    <w:p w14:paraId="55C066EA" w14:textId="51391492" w:rsidR="00522535" w:rsidRDefault="00522535" w:rsidP="00427DEC"/>
    <w:p w14:paraId="15D6FEA8" w14:textId="73F42FCC" w:rsidR="00522535" w:rsidRDefault="00522535" w:rsidP="00427DEC"/>
    <w:p w14:paraId="79DA8ADC" w14:textId="500E0D89" w:rsidR="00522535" w:rsidRDefault="00522535" w:rsidP="00427DEC"/>
    <w:p w14:paraId="462A2519" w14:textId="59DE123D" w:rsidR="00522535" w:rsidRDefault="00522535" w:rsidP="00427DEC"/>
    <w:p w14:paraId="2DF3771B" w14:textId="01CA6236" w:rsidR="00522535" w:rsidRDefault="00522535" w:rsidP="00427DEC"/>
    <w:p w14:paraId="4C2658E1" w14:textId="77777777" w:rsidR="00522535" w:rsidRDefault="00522535" w:rsidP="00427DEC"/>
    <w:p w14:paraId="53A733A5" w14:textId="77777777" w:rsidR="00427DEC" w:rsidRDefault="00427DEC" w:rsidP="00427DEC"/>
    <w:p w14:paraId="5960F5F3" w14:textId="47D04D56" w:rsidR="00427DEC" w:rsidRDefault="00427DEC" w:rsidP="0050746E">
      <w:pPr>
        <w:pStyle w:val="Caption"/>
      </w:pPr>
      <w:bookmarkStart w:id="70" w:name="_Toc61470692"/>
      <w:r>
        <w:lastRenderedPageBreak/>
        <w:t xml:space="preserve">Table </w:t>
      </w:r>
      <w:r w:rsidR="00985063">
        <w:t>4</w:t>
      </w:r>
      <w:r w:rsidR="000C6AFE">
        <w:t>.</w:t>
      </w:r>
      <w:r>
        <w:t xml:space="preserve"> Population genomic statistics for </w:t>
      </w:r>
      <w:r w:rsidR="000C6AFE">
        <w:t xml:space="preserve">only </w:t>
      </w:r>
      <w:r>
        <w:t>resurrected provenances</w:t>
      </w:r>
      <w:bookmarkEnd w:id="70"/>
    </w:p>
    <w:tbl>
      <w:tblPr>
        <w:tblW w:w="8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969"/>
        <w:gridCol w:w="1128"/>
        <w:gridCol w:w="717"/>
        <w:gridCol w:w="717"/>
        <w:gridCol w:w="717"/>
        <w:gridCol w:w="984"/>
        <w:gridCol w:w="1095"/>
        <w:gridCol w:w="717"/>
        <w:gridCol w:w="717"/>
      </w:tblGrid>
      <w:tr w:rsidR="00427DEC" w:rsidRPr="009B3B50" w14:paraId="097877CA" w14:textId="77777777" w:rsidTr="00F53A51">
        <w:trPr>
          <w:trHeight w:val="302"/>
        </w:trPr>
        <w:tc>
          <w:tcPr>
            <w:tcW w:w="1214" w:type="dxa"/>
            <w:shd w:val="clear" w:color="auto" w:fill="auto"/>
            <w:noWrap/>
            <w:vAlign w:val="bottom"/>
            <w:hideMark/>
          </w:tcPr>
          <w:p w14:paraId="77C863FC" w14:textId="77777777" w:rsidR="00427DEC" w:rsidRPr="009B3B50" w:rsidRDefault="00427DEC" w:rsidP="00427DEC">
            <w:pPr>
              <w:rPr>
                <w:sz w:val="20"/>
                <w:szCs w:val="20"/>
              </w:rPr>
            </w:pPr>
            <w:r w:rsidRPr="009B3B50">
              <w:rPr>
                <w:sz w:val="20"/>
                <w:szCs w:val="20"/>
              </w:rPr>
              <w:t># Pop ID</w:t>
            </w:r>
          </w:p>
        </w:tc>
        <w:tc>
          <w:tcPr>
            <w:tcW w:w="969" w:type="dxa"/>
            <w:shd w:val="clear" w:color="auto" w:fill="auto"/>
            <w:noWrap/>
            <w:vAlign w:val="bottom"/>
            <w:hideMark/>
          </w:tcPr>
          <w:p w14:paraId="5DB0AC49" w14:textId="77777777" w:rsidR="00427DEC" w:rsidRPr="009B3B50" w:rsidRDefault="00427DEC" w:rsidP="00427DEC">
            <w:pPr>
              <w:rPr>
                <w:sz w:val="20"/>
                <w:szCs w:val="20"/>
              </w:rPr>
            </w:pPr>
            <w:r w:rsidRPr="009B3B50">
              <w:rPr>
                <w:sz w:val="20"/>
                <w:szCs w:val="20"/>
              </w:rPr>
              <w:t>Private</w:t>
            </w:r>
          </w:p>
        </w:tc>
        <w:tc>
          <w:tcPr>
            <w:tcW w:w="1124" w:type="dxa"/>
            <w:shd w:val="clear" w:color="auto" w:fill="auto"/>
            <w:noWrap/>
            <w:vAlign w:val="bottom"/>
            <w:hideMark/>
          </w:tcPr>
          <w:p w14:paraId="5DCE6288" w14:textId="77777777" w:rsidR="00427DEC" w:rsidRPr="009B3B50" w:rsidRDefault="00427DEC" w:rsidP="00427DEC">
            <w:pPr>
              <w:rPr>
                <w:sz w:val="20"/>
                <w:szCs w:val="20"/>
              </w:rPr>
            </w:pPr>
            <w:proofErr w:type="spellStart"/>
            <w:r w:rsidRPr="009B3B50">
              <w:rPr>
                <w:sz w:val="20"/>
                <w:szCs w:val="20"/>
              </w:rPr>
              <w:t>Num_Indv</w:t>
            </w:r>
            <w:proofErr w:type="spellEnd"/>
          </w:p>
        </w:tc>
        <w:tc>
          <w:tcPr>
            <w:tcW w:w="0" w:type="auto"/>
            <w:shd w:val="clear" w:color="auto" w:fill="auto"/>
            <w:noWrap/>
            <w:vAlign w:val="bottom"/>
            <w:hideMark/>
          </w:tcPr>
          <w:p w14:paraId="51A6D877" w14:textId="77777777" w:rsidR="00427DEC" w:rsidRPr="009B3B50" w:rsidRDefault="00427DEC" w:rsidP="00427DEC">
            <w:pPr>
              <w:rPr>
                <w:sz w:val="20"/>
                <w:szCs w:val="20"/>
              </w:rPr>
            </w:pPr>
            <w:r w:rsidRPr="009B3B50">
              <w:rPr>
                <w:sz w:val="20"/>
                <w:szCs w:val="20"/>
              </w:rPr>
              <w:t>P</w:t>
            </w:r>
          </w:p>
        </w:tc>
        <w:tc>
          <w:tcPr>
            <w:tcW w:w="0" w:type="auto"/>
            <w:shd w:val="clear" w:color="auto" w:fill="auto"/>
            <w:noWrap/>
            <w:vAlign w:val="bottom"/>
            <w:hideMark/>
          </w:tcPr>
          <w:p w14:paraId="08CB3E00" w14:textId="77777777" w:rsidR="00427DEC" w:rsidRDefault="00427DEC" w:rsidP="00427DEC">
            <w:pPr>
              <w:rPr>
                <w:sz w:val="20"/>
                <w:szCs w:val="20"/>
              </w:rPr>
            </w:pPr>
            <w:proofErr w:type="spellStart"/>
            <w:r w:rsidRPr="009B3B50">
              <w:rPr>
                <w:sz w:val="20"/>
                <w:szCs w:val="20"/>
              </w:rPr>
              <w:t>Obs</w:t>
            </w:r>
            <w:proofErr w:type="spellEnd"/>
            <w:r w:rsidRPr="009B3B50">
              <w:rPr>
                <w:sz w:val="20"/>
                <w:szCs w:val="20"/>
              </w:rPr>
              <w:t>_</w:t>
            </w:r>
          </w:p>
          <w:p w14:paraId="781647A2" w14:textId="77777777" w:rsidR="00427DEC" w:rsidRPr="009B3B50" w:rsidRDefault="00427DEC" w:rsidP="00427DEC">
            <w:pPr>
              <w:rPr>
                <w:sz w:val="20"/>
                <w:szCs w:val="20"/>
              </w:rPr>
            </w:pPr>
            <w:r w:rsidRPr="009B3B50">
              <w:rPr>
                <w:sz w:val="20"/>
                <w:szCs w:val="20"/>
              </w:rPr>
              <w:t>Het</w:t>
            </w:r>
          </w:p>
        </w:tc>
        <w:tc>
          <w:tcPr>
            <w:tcW w:w="0" w:type="auto"/>
            <w:shd w:val="clear" w:color="auto" w:fill="auto"/>
            <w:noWrap/>
            <w:vAlign w:val="bottom"/>
            <w:hideMark/>
          </w:tcPr>
          <w:p w14:paraId="09C7168E" w14:textId="77777777" w:rsidR="00427DEC" w:rsidRDefault="00427DEC" w:rsidP="00427DEC">
            <w:pPr>
              <w:rPr>
                <w:sz w:val="20"/>
                <w:szCs w:val="20"/>
              </w:rPr>
            </w:pPr>
            <w:proofErr w:type="spellStart"/>
            <w:r w:rsidRPr="009B3B50">
              <w:rPr>
                <w:sz w:val="20"/>
                <w:szCs w:val="20"/>
              </w:rPr>
              <w:t>Obs</w:t>
            </w:r>
            <w:proofErr w:type="spellEnd"/>
            <w:r w:rsidRPr="009B3B50">
              <w:rPr>
                <w:sz w:val="20"/>
                <w:szCs w:val="20"/>
              </w:rPr>
              <w:t>_</w:t>
            </w:r>
          </w:p>
          <w:p w14:paraId="35B8ED13" w14:textId="77777777" w:rsidR="00427DEC" w:rsidRPr="009B3B50" w:rsidRDefault="00427DEC" w:rsidP="00427DEC">
            <w:pPr>
              <w:rPr>
                <w:sz w:val="20"/>
                <w:szCs w:val="20"/>
              </w:rPr>
            </w:pPr>
            <w:proofErr w:type="spellStart"/>
            <w:r w:rsidRPr="009B3B50">
              <w:rPr>
                <w:sz w:val="20"/>
                <w:szCs w:val="20"/>
              </w:rPr>
              <w:t>Hom</w:t>
            </w:r>
            <w:proofErr w:type="spellEnd"/>
          </w:p>
        </w:tc>
        <w:tc>
          <w:tcPr>
            <w:tcW w:w="0" w:type="auto"/>
            <w:shd w:val="clear" w:color="auto" w:fill="auto"/>
            <w:noWrap/>
            <w:vAlign w:val="bottom"/>
            <w:hideMark/>
          </w:tcPr>
          <w:p w14:paraId="126BC12E" w14:textId="77777777" w:rsidR="00427DEC" w:rsidRPr="009B3B50" w:rsidRDefault="00427DEC" w:rsidP="00427DEC">
            <w:pPr>
              <w:rPr>
                <w:sz w:val="20"/>
                <w:szCs w:val="20"/>
              </w:rPr>
            </w:pPr>
            <w:proofErr w:type="spellStart"/>
            <w:r w:rsidRPr="009B3B50">
              <w:rPr>
                <w:sz w:val="20"/>
                <w:szCs w:val="20"/>
              </w:rPr>
              <w:t>Exp_Het</w:t>
            </w:r>
            <w:proofErr w:type="spellEnd"/>
          </w:p>
        </w:tc>
        <w:tc>
          <w:tcPr>
            <w:tcW w:w="0" w:type="auto"/>
            <w:shd w:val="clear" w:color="auto" w:fill="auto"/>
            <w:noWrap/>
            <w:vAlign w:val="bottom"/>
            <w:hideMark/>
          </w:tcPr>
          <w:p w14:paraId="4ADEBBEE" w14:textId="77777777" w:rsidR="00427DEC" w:rsidRPr="009B3B50" w:rsidRDefault="00427DEC" w:rsidP="00427DEC">
            <w:pPr>
              <w:rPr>
                <w:sz w:val="20"/>
                <w:szCs w:val="20"/>
              </w:rPr>
            </w:pPr>
            <w:proofErr w:type="spellStart"/>
            <w:r w:rsidRPr="009B3B50">
              <w:rPr>
                <w:sz w:val="20"/>
                <w:szCs w:val="20"/>
              </w:rPr>
              <w:t>Exp_Hom</w:t>
            </w:r>
            <w:proofErr w:type="spellEnd"/>
          </w:p>
        </w:tc>
        <w:tc>
          <w:tcPr>
            <w:tcW w:w="0" w:type="auto"/>
            <w:shd w:val="clear" w:color="auto" w:fill="auto"/>
            <w:noWrap/>
            <w:vAlign w:val="bottom"/>
            <w:hideMark/>
          </w:tcPr>
          <w:p w14:paraId="5DDC7878" w14:textId="77777777" w:rsidR="00427DEC" w:rsidRPr="009B3B50" w:rsidRDefault="00427DEC" w:rsidP="00427DEC">
            <w:pPr>
              <w:rPr>
                <w:sz w:val="20"/>
                <w:szCs w:val="20"/>
              </w:rPr>
            </w:pPr>
            <w:r w:rsidRPr="009B3B50">
              <w:rPr>
                <w:sz w:val="20"/>
                <w:szCs w:val="20"/>
              </w:rPr>
              <w:t>Pi</w:t>
            </w:r>
          </w:p>
        </w:tc>
        <w:tc>
          <w:tcPr>
            <w:tcW w:w="0" w:type="auto"/>
            <w:shd w:val="clear" w:color="auto" w:fill="auto"/>
            <w:noWrap/>
            <w:vAlign w:val="bottom"/>
            <w:hideMark/>
          </w:tcPr>
          <w:p w14:paraId="6E0679B8" w14:textId="77777777" w:rsidR="00427DEC" w:rsidRPr="009B3B50" w:rsidRDefault="00427DEC" w:rsidP="00427DEC">
            <w:pPr>
              <w:rPr>
                <w:sz w:val="20"/>
                <w:szCs w:val="20"/>
              </w:rPr>
            </w:pPr>
            <w:proofErr w:type="spellStart"/>
            <w:r w:rsidRPr="009B3B50">
              <w:rPr>
                <w:sz w:val="20"/>
                <w:szCs w:val="20"/>
              </w:rPr>
              <w:t>Fis</w:t>
            </w:r>
            <w:proofErr w:type="spellEnd"/>
          </w:p>
        </w:tc>
      </w:tr>
      <w:tr w:rsidR="00427DEC" w:rsidRPr="009B3B50" w14:paraId="65507127" w14:textId="77777777" w:rsidTr="00F53A51">
        <w:trPr>
          <w:trHeight w:val="302"/>
        </w:trPr>
        <w:tc>
          <w:tcPr>
            <w:tcW w:w="1214" w:type="dxa"/>
            <w:shd w:val="clear" w:color="auto" w:fill="auto"/>
            <w:noWrap/>
            <w:vAlign w:val="bottom"/>
            <w:hideMark/>
          </w:tcPr>
          <w:p w14:paraId="6D98423E" w14:textId="77777777" w:rsidR="00427DEC" w:rsidRPr="009B3B50" w:rsidRDefault="00427DEC" w:rsidP="00427DEC">
            <w:pPr>
              <w:rPr>
                <w:sz w:val="20"/>
                <w:szCs w:val="20"/>
              </w:rPr>
            </w:pPr>
            <w:r w:rsidRPr="009B3B50">
              <w:rPr>
                <w:sz w:val="20"/>
                <w:szCs w:val="20"/>
              </w:rPr>
              <w:t>Blackwater</w:t>
            </w:r>
          </w:p>
        </w:tc>
        <w:tc>
          <w:tcPr>
            <w:tcW w:w="969" w:type="dxa"/>
            <w:shd w:val="clear" w:color="auto" w:fill="auto"/>
            <w:noWrap/>
            <w:vAlign w:val="bottom"/>
            <w:hideMark/>
          </w:tcPr>
          <w:p w14:paraId="053237C4" w14:textId="77777777" w:rsidR="00427DEC" w:rsidRPr="009B3B50" w:rsidRDefault="00427DEC" w:rsidP="00427DEC">
            <w:pPr>
              <w:jc w:val="right"/>
              <w:rPr>
                <w:sz w:val="20"/>
                <w:szCs w:val="20"/>
              </w:rPr>
            </w:pPr>
            <w:r w:rsidRPr="009B3B50">
              <w:rPr>
                <w:sz w:val="20"/>
                <w:szCs w:val="20"/>
              </w:rPr>
              <w:t>95</w:t>
            </w:r>
          </w:p>
        </w:tc>
        <w:tc>
          <w:tcPr>
            <w:tcW w:w="1124" w:type="dxa"/>
            <w:shd w:val="clear" w:color="auto" w:fill="auto"/>
            <w:noWrap/>
            <w:vAlign w:val="bottom"/>
            <w:hideMark/>
          </w:tcPr>
          <w:p w14:paraId="72921BC3" w14:textId="77777777" w:rsidR="00427DEC" w:rsidRPr="009B3B50" w:rsidRDefault="00427DEC" w:rsidP="00427DEC">
            <w:pPr>
              <w:jc w:val="right"/>
              <w:rPr>
                <w:sz w:val="20"/>
                <w:szCs w:val="20"/>
              </w:rPr>
            </w:pPr>
            <w:r w:rsidRPr="009B3B50">
              <w:rPr>
                <w:sz w:val="20"/>
                <w:szCs w:val="20"/>
              </w:rPr>
              <w:t>57.08</w:t>
            </w:r>
          </w:p>
        </w:tc>
        <w:tc>
          <w:tcPr>
            <w:tcW w:w="0" w:type="auto"/>
            <w:shd w:val="clear" w:color="auto" w:fill="auto"/>
            <w:noWrap/>
            <w:vAlign w:val="bottom"/>
            <w:hideMark/>
          </w:tcPr>
          <w:p w14:paraId="6A400591" w14:textId="77777777" w:rsidR="00427DEC" w:rsidRPr="009B3B50" w:rsidRDefault="00427DEC" w:rsidP="00427DEC">
            <w:pPr>
              <w:jc w:val="right"/>
              <w:rPr>
                <w:sz w:val="20"/>
                <w:szCs w:val="20"/>
              </w:rPr>
            </w:pPr>
            <w:r w:rsidRPr="009B3B50">
              <w:rPr>
                <w:sz w:val="20"/>
                <w:szCs w:val="20"/>
              </w:rPr>
              <w:t>0.856</w:t>
            </w:r>
          </w:p>
        </w:tc>
        <w:tc>
          <w:tcPr>
            <w:tcW w:w="0" w:type="auto"/>
            <w:shd w:val="clear" w:color="auto" w:fill="auto"/>
            <w:noWrap/>
            <w:vAlign w:val="bottom"/>
            <w:hideMark/>
          </w:tcPr>
          <w:p w14:paraId="35228416" w14:textId="77777777" w:rsidR="00427DEC" w:rsidRPr="009B3B50" w:rsidRDefault="00427DEC" w:rsidP="00427DEC">
            <w:pPr>
              <w:jc w:val="right"/>
              <w:rPr>
                <w:sz w:val="20"/>
                <w:szCs w:val="20"/>
              </w:rPr>
            </w:pPr>
            <w:r w:rsidRPr="009B3B50">
              <w:rPr>
                <w:sz w:val="20"/>
                <w:szCs w:val="20"/>
              </w:rPr>
              <w:t>0.192</w:t>
            </w:r>
          </w:p>
        </w:tc>
        <w:tc>
          <w:tcPr>
            <w:tcW w:w="0" w:type="auto"/>
            <w:shd w:val="clear" w:color="auto" w:fill="auto"/>
            <w:noWrap/>
            <w:vAlign w:val="bottom"/>
            <w:hideMark/>
          </w:tcPr>
          <w:p w14:paraId="083215DD" w14:textId="77777777" w:rsidR="00427DEC" w:rsidRPr="009B3B50" w:rsidRDefault="00427DEC" w:rsidP="00427DEC">
            <w:pPr>
              <w:jc w:val="right"/>
              <w:rPr>
                <w:sz w:val="20"/>
                <w:szCs w:val="20"/>
              </w:rPr>
            </w:pPr>
            <w:r w:rsidRPr="009B3B50">
              <w:rPr>
                <w:sz w:val="20"/>
                <w:szCs w:val="20"/>
              </w:rPr>
              <w:t>0.807</w:t>
            </w:r>
          </w:p>
        </w:tc>
        <w:tc>
          <w:tcPr>
            <w:tcW w:w="0" w:type="auto"/>
            <w:shd w:val="clear" w:color="auto" w:fill="auto"/>
            <w:noWrap/>
            <w:vAlign w:val="bottom"/>
            <w:hideMark/>
          </w:tcPr>
          <w:p w14:paraId="047D78E9" w14:textId="77777777" w:rsidR="00427DEC" w:rsidRPr="009B3B50" w:rsidRDefault="00427DEC" w:rsidP="00427DEC">
            <w:pPr>
              <w:jc w:val="right"/>
              <w:rPr>
                <w:sz w:val="20"/>
                <w:szCs w:val="20"/>
              </w:rPr>
            </w:pPr>
            <w:r w:rsidRPr="009B3B50">
              <w:rPr>
                <w:sz w:val="20"/>
                <w:szCs w:val="20"/>
              </w:rPr>
              <w:t>0.198</w:t>
            </w:r>
          </w:p>
        </w:tc>
        <w:tc>
          <w:tcPr>
            <w:tcW w:w="0" w:type="auto"/>
            <w:shd w:val="clear" w:color="auto" w:fill="auto"/>
            <w:noWrap/>
            <w:vAlign w:val="bottom"/>
            <w:hideMark/>
          </w:tcPr>
          <w:p w14:paraId="5C9429E8" w14:textId="77777777" w:rsidR="00427DEC" w:rsidRPr="009B3B50" w:rsidRDefault="00427DEC" w:rsidP="00427DEC">
            <w:pPr>
              <w:jc w:val="right"/>
              <w:rPr>
                <w:sz w:val="20"/>
                <w:szCs w:val="20"/>
              </w:rPr>
            </w:pPr>
            <w:r w:rsidRPr="009B3B50">
              <w:rPr>
                <w:sz w:val="20"/>
                <w:szCs w:val="20"/>
              </w:rPr>
              <w:t>0.801</w:t>
            </w:r>
          </w:p>
        </w:tc>
        <w:tc>
          <w:tcPr>
            <w:tcW w:w="0" w:type="auto"/>
            <w:shd w:val="clear" w:color="auto" w:fill="auto"/>
            <w:noWrap/>
            <w:vAlign w:val="bottom"/>
            <w:hideMark/>
          </w:tcPr>
          <w:p w14:paraId="3B188A04" w14:textId="77777777" w:rsidR="00427DEC" w:rsidRPr="009B3B50" w:rsidRDefault="00427DEC" w:rsidP="00427DEC">
            <w:pPr>
              <w:jc w:val="right"/>
              <w:rPr>
                <w:sz w:val="20"/>
                <w:szCs w:val="20"/>
              </w:rPr>
            </w:pPr>
            <w:r w:rsidRPr="009B3B50">
              <w:rPr>
                <w:sz w:val="20"/>
                <w:szCs w:val="20"/>
              </w:rPr>
              <w:t>0.199</w:t>
            </w:r>
          </w:p>
        </w:tc>
        <w:tc>
          <w:tcPr>
            <w:tcW w:w="0" w:type="auto"/>
            <w:shd w:val="clear" w:color="auto" w:fill="auto"/>
            <w:noWrap/>
            <w:vAlign w:val="bottom"/>
            <w:hideMark/>
          </w:tcPr>
          <w:p w14:paraId="37738209" w14:textId="77777777" w:rsidR="00427DEC" w:rsidRPr="009B3B50" w:rsidRDefault="00427DEC" w:rsidP="00427DEC">
            <w:pPr>
              <w:jc w:val="right"/>
              <w:rPr>
                <w:sz w:val="20"/>
                <w:szCs w:val="20"/>
              </w:rPr>
            </w:pPr>
            <w:r w:rsidRPr="009B3B50">
              <w:rPr>
                <w:sz w:val="20"/>
                <w:szCs w:val="20"/>
              </w:rPr>
              <w:t>0.104</w:t>
            </w:r>
          </w:p>
        </w:tc>
      </w:tr>
      <w:tr w:rsidR="00427DEC" w:rsidRPr="009B3B50" w14:paraId="47B5ED60" w14:textId="77777777" w:rsidTr="00F53A51">
        <w:trPr>
          <w:trHeight w:val="302"/>
        </w:trPr>
        <w:tc>
          <w:tcPr>
            <w:tcW w:w="1214" w:type="dxa"/>
            <w:shd w:val="clear" w:color="auto" w:fill="auto"/>
            <w:noWrap/>
            <w:vAlign w:val="bottom"/>
            <w:hideMark/>
          </w:tcPr>
          <w:p w14:paraId="5A11D5DC" w14:textId="77777777" w:rsidR="00427DEC" w:rsidRPr="009B3B50" w:rsidRDefault="00427DEC" w:rsidP="00427DEC">
            <w:pPr>
              <w:rPr>
                <w:sz w:val="20"/>
                <w:szCs w:val="20"/>
              </w:rPr>
            </w:pPr>
            <w:r w:rsidRPr="009B3B50">
              <w:rPr>
                <w:sz w:val="20"/>
                <w:szCs w:val="20"/>
              </w:rPr>
              <w:t>Corn</w:t>
            </w:r>
          </w:p>
        </w:tc>
        <w:tc>
          <w:tcPr>
            <w:tcW w:w="969" w:type="dxa"/>
            <w:shd w:val="clear" w:color="auto" w:fill="auto"/>
            <w:noWrap/>
            <w:vAlign w:val="bottom"/>
            <w:hideMark/>
          </w:tcPr>
          <w:p w14:paraId="794639F3" w14:textId="77777777" w:rsidR="00427DEC" w:rsidRPr="009B3B50" w:rsidRDefault="00427DEC" w:rsidP="00427DEC">
            <w:pPr>
              <w:jc w:val="right"/>
              <w:rPr>
                <w:sz w:val="20"/>
                <w:szCs w:val="20"/>
              </w:rPr>
            </w:pPr>
            <w:r w:rsidRPr="009B3B50">
              <w:rPr>
                <w:sz w:val="20"/>
                <w:szCs w:val="20"/>
              </w:rPr>
              <w:t>173</w:t>
            </w:r>
          </w:p>
        </w:tc>
        <w:tc>
          <w:tcPr>
            <w:tcW w:w="1124" w:type="dxa"/>
            <w:shd w:val="clear" w:color="auto" w:fill="auto"/>
            <w:noWrap/>
            <w:vAlign w:val="bottom"/>
            <w:hideMark/>
          </w:tcPr>
          <w:p w14:paraId="162A2819" w14:textId="77777777" w:rsidR="00427DEC" w:rsidRPr="009B3B50" w:rsidRDefault="00427DEC" w:rsidP="00427DEC">
            <w:pPr>
              <w:jc w:val="right"/>
              <w:rPr>
                <w:sz w:val="20"/>
                <w:szCs w:val="20"/>
              </w:rPr>
            </w:pPr>
            <w:r w:rsidRPr="009B3B50">
              <w:rPr>
                <w:sz w:val="20"/>
                <w:szCs w:val="20"/>
              </w:rPr>
              <w:t>82.87</w:t>
            </w:r>
          </w:p>
        </w:tc>
        <w:tc>
          <w:tcPr>
            <w:tcW w:w="0" w:type="auto"/>
            <w:shd w:val="clear" w:color="auto" w:fill="auto"/>
            <w:noWrap/>
            <w:vAlign w:val="bottom"/>
            <w:hideMark/>
          </w:tcPr>
          <w:p w14:paraId="6A5114A1" w14:textId="77777777" w:rsidR="00427DEC" w:rsidRPr="009B3B50" w:rsidRDefault="00427DEC" w:rsidP="00427DEC">
            <w:pPr>
              <w:jc w:val="right"/>
              <w:rPr>
                <w:sz w:val="20"/>
                <w:szCs w:val="20"/>
              </w:rPr>
            </w:pPr>
            <w:r w:rsidRPr="009B3B50">
              <w:rPr>
                <w:sz w:val="20"/>
                <w:szCs w:val="20"/>
              </w:rPr>
              <w:t>0.817</w:t>
            </w:r>
          </w:p>
        </w:tc>
        <w:tc>
          <w:tcPr>
            <w:tcW w:w="0" w:type="auto"/>
            <w:shd w:val="clear" w:color="auto" w:fill="auto"/>
            <w:noWrap/>
            <w:vAlign w:val="bottom"/>
            <w:hideMark/>
          </w:tcPr>
          <w:p w14:paraId="4391649E" w14:textId="77777777" w:rsidR="00427DEC" w:rsidRPr="009B3B50" w:rsidRDefault="00427DEC" w:rsidP="00427DEC">
            <w:pPr>
              <w:jc w:val="right"/>
              <w:rPr>
                <w:sz w:val="20"/>
                <w:szCs w:val="20"/>
              </w:rPr>
            </w:pPr>
            <w:r w:rsidRPr="009B3B50">
              <w:rPr>
                <w:sz w:val="20"/>
                <w:szCs w:val="20"/>
              </w:rPr>
              <w:t>0.194</w:t>
            </w:r>
          </w:p>
        </w:tc>
        <w:tc>
          <w:tcPr>
            <w:tcW w:w="0" w:type="auto"/>
            <w:shd w:val="clear" w:color="auto" w:fill="auto"/>
            <w:noWrap/>
            <w:vAlign w:val="bottom"/>
            <w:hideMark/>
          </w:tcPr>
          <w:p w14:paraId="3BCDCC1A" w14:textId="77777777" w:rsidR="00427DEC" w:rsidRPr="009B3B50" w:rsidRDefault="00427DEC" w:rsidP="00427DEC">
            <w:pPr>
              <w:jc w:val="right"/>
              <w:rPr>
                <w:sz w:val="20"/>
                <w:szCs w:val="20"/>
              </w:rPr>
            </w:pPr>
            <w:r w:rsidRPr="009B3B50">
              <w:rPr>
                <w:sz w:val="20"/>
                <w:szCs w:val="20"/>
              </w:rPr>
              <w:t>0.805</w:t>
            </w:r>
          </w:p>
        </w:tc>
        <w:tc>
          <w:tcPr>
            <w:tcW w:w="0" w:type="auto"/>
            <w:shd w:val="clear" w:color="auto" w:fill="auto"/>
            <w:noWrap/>
            <w:vAlign w:val="bottom"/>
            <w:hideMark/>
          </w:tcPr>
          <w:p w14:paraId="611BDEF4" w14:textId="77777777" w:rsidR="00427DEC" w:rsidRPr="009B3B50" w:rsidRDefault="00427DEC" w:rsidP="00427DEC">
            <w:pPr>
              <w:jc w:val="right"/>
              <w:rPr>
                <w:sz w:val="20"/>
                <w:szCs w:val="20"/>
              </w:rPr>
            </w:pPr>
            <w:r w:rsidRPr="009B3B50">
              <w:rPr>
                <w:sz w:val="20"/>
                <w:szCs w:val="20"/>
              </w:rPr>
              <w:t>0.246</w:t>
            </w:r>
          </w:p>
        </w:tc>
        <w:tc>
          <w:tcPr>
            <w:tcW w:w="0" w:type="auto"/>
            <w:shd w:val="clear" w:color="auto" w:fill="auto"/>
            <w:noWrap/>
            <w:vAlign w:val="bottom"/>
            <w:hideMark/>
          </w:tcPr>
          <w:p w14:paraId="05452ADC" w14:textId="77777777" w:rsidR="00427DEC" w:rsidRPr="009B3B50" w:rsidRDefault="00427DEC" w:rsidP="00427DEC">
            <w:pPr>
              <w:jc w:val="right"/>
              <w:rPr>
                <w:sz w:val="20"/>
                <w:szCs w:val="20"/>
              </w:rPr>
            </w:pPr>
            <w:r w:rsidRPr="009B3B50">
              <w:rPr>
                <w:sz w:val="20"/>
                <w:szCs w:val="20"/>
              </w:rPr>
              <w:t>0.753</w:t>
            </w:r>
          </w:p>
        </w:tc>
        <w:tc>
          <w:tcPr>
            <w:tcW w:w="0" w:type="auto"/>
            <w:shd w:val="clear" w:color="auto" w:fill="auto"/>
            <w:noWrap/>
            <w:vAlign w:val="bottom"/>
            <w:hideMark/>
          </w:tcPr>
          <w:p w14:paraId="4989E2D5" w14:textId="77777777" w:rsidR="00427DEC" w:rsidRPr="009B3B50" w:rsidRDefault="00427DEC" w:rsidP="00427DEC">
            <w:pPr>
              <w:jc w:val="right"/>
              <w:rPr>
                <w:sz w:val="20"/>
                <w:szCs w:val="20"/>
              </w:rPr>
            </w:pPr>
            <w:r w:rsidRPr="009B3B50">
              <w:rPr>
                <w:sz w:val="20"/>
                <w:szCs w:val="20"/>
              </w:rPr>
              <w:t>0.247</w:t>
            </w:r>
          </w:p>
        </w:tc>
        <w:tc>
          <w:tcPr>
            <w:tcW w:w="0" w:type="auto"/>
            <w:shd w:val="clear" w:color="auto" w:fill="auto"/>
            <w:noWrap/>
            <w:vAlign w:val="bottom"/>
            <w:hideMark/>
          </w:tcPr>
          <w:p w14:paraId="49CFE5F6" w14:textId="77777777" w:rsidR="00427DEC" w:rsidRPr="009B3B50" w:rsidRDefault="00427DEC" w:rsidP="00427DEC">
            <w:pPr>
              <w:jc w:val="right"/>
              <w:rPr>
                <w:sz w:val="20"/>
                <w:szCs w:val="20"/>
              </w:rPr>
            </w:pPr>
            <w:r w:rsidRPr="009B3B50">
              <w:rPr>
                <w:sz w:val="20"/>
                <w:szCs w:val="20"/>
              </w:rPr>
              <w:t>0.230</w:t>
            </w:r>
          </w:p>
        </w:tc>
      </w:tr>
      <w:tr w:rsidR="00427DEC" w:rsidRPr="009B3B50" w14:paraId="6AB87A3B" w14:textId="77777777" w:rsidTr="00F53A51">
        <w:trPr>
          <w:trHeight w:val="302"/>
        </w:trPr>
        <w:tc>
          <w:tcPr>
            <w:tcW w:w="1214" w:type="dxa"/>
            <w:shd w:val="clear" w:color="auto" w:fill="auto"/>
            <w:noWrap/>
            <w:vAlign w:val="bottom"/>
            <w:hideMark/>
          </w:tcPr>
          <w:p w14:paraId="29606201" w14:textId="77777777" w:rsidR="00427DEC" w:rsidRPr="009B3B50" w:rsidRDefault="00427DEC" w:rsidP="00427DEC">
            <w:pPr>
              <w:rPr>
                <w:sz w:val="20"/>
                <w:szCs w:val="20"/>
              </w:rPr>
            </w:pPr>
            <w:r w:rsidRPr="009B3B50">
              <w:rPr>
                <w:sz w:val="20"/>
                <w:szCs w:val="20"/>
              </w:rPr>
              <w:t>Kirkpatrick</w:t>
            </w:r>
          </w:p>
        </w:tc>
        <w:tc>
          <w:tcPr>
            <w:tcW w:w="969" w:type="dxa"/>
            <w:shd w:val="clear" w:color="auto" w:fill="auto"/>
            <w:noWrap/>
            <w:vAlign w:val="bottom"/>
            <w:hideMark/>
          </w:tcPr>
          <w:p w14:paraId="719C89F1" w14:textId="77777777" w:rsidR="00427DEC" w:rsidRPr="009B3B50" w:rsidRDefault="00427DEC" w:rsidP="00427DEC">
            <w:pPr>
              <w:jc w:val="right"/>
              <w:rPr>
                <w:sz w:val="20"/>
                <w:szCs w:val="20"/>
              </w:rPr>
            </w:pPr>
            <w:r w:rsidRPr="009B3B50">
              <w:rPr>
                <w:sz w:val="20"/>
                <w:szCs w:val="20"/>
              </w:rPr>
              <w:t>42</w:t>
            </w:r>
          </w:p>
        </w:tc>
        <w:tc>
          <w:tcPr>
            <w:tcW w:w="1124" w:type="dxa"/>
            <w:shd w:val="clear" w:color="auto" w:fill="auto"/>
            <w:noWrap/>
            <w:vAlign w:val="bottom"/>
            <w:hideMark/>
          </w:tcPr>
          <w:p w14:paraId="1D64CAA1" w14:textId="77777777" w:rsidR="00427DEC" w:rsidRPr="009B3B50" w:rsidRDefault="00427DEC" w:rsidP="00427DEC">
            <w:pPr>
              <w:jc w:val="right"/>
              <w:rPr>
                <w:sz w:val="20"/>
                <w:szCs w:val="20"/>
              </w:rPr>
            </w:pPr>
            <w:r w:rsidRPr="009B3B50">
              <w:rPr>
                <w:sz w:val="20"/>
                <w:szCs w:val="20"/>
              </w:rPr>
              <w:t>16.71</w:t>
            </w:r>
          </w:p>
        </w:tc>
        <w:tc>
          <w:tcPr>
            <w:tcW w:w="0" w:type="auto"/>
            <w:shd w:val="clear" w:color="auto" w:fill="auto"/>
            <w:noWrap/>
            <w:vAlign w:val="bottom"/>
            <w:hideMark/>
          </w:tcPr>
          <w:p w14:paraId="3EBE4181" w14:textId="77777777" w:rsidR="00427DEC" w:rsidRPr="009B3B50" w:rsidRDefault="00427DEC" w:rsidP="00427DEC">
            <w:pPr>
              <w:jc w:val="right"/>
              <w:rPr>
                <w:sz w:val="20"/>
                <w:szCs w:val="20"/>
              </w:rPr>
            </w:pPr>
            <w:r w:rsidRPr="009B3B50">
              <w:rPr>
                <w:sz w:val="20"/>
                <w:szCs w:val="20"/>
              </w:rPr>
              <w:t>0.856</w:t>
            </w:r>
          </w:p>
        </w:tc>
        <w:tc>
          <w:tcPr>
            <w:tcW w:w="0" w:type="auto"/>
            <w:shd w:val="clear" w:color="auto" w:fill="auto"/>
            <w:noWrap/>
            <w:vAlign w:val="bottom"/>
            <w:hideMark/>
          </w:tcPr>
          <w:p w14:paraId="23E3C27D" w14:textId="77777777" w:rsidR="00427DEC" w:rsidRPr="009B3B50" w:rsidRDefault="00427DEC" w:rsidP="00427DEC">
            <w:pPr>
              <w:jc w:val="right"/>
              <w:rPr>
                <w:sz w:val="20"/>
                <w:szCs w:val="20"/>
              </w:rPr>
            </w:pPr>
            <w:r w:rsidRPr="009B3B50">
              <w:rPr>
                <w:sz w:val="20"/>
                <w:szCs w:val="20"/>
              </w:rPr>
              <w:t>0.174</w:t>
            </w:r>
          </w:p>
        </w:tc>
        <w:tc>
          <w:tcPr>
            <w:tcW w:w="0" w:type="auto"/>
            <w:shd w:val="clear" w:color="auto" w:fill="auto"/>
            <w:noWrap/>
            <w:vAlign w:val="bottom"/>
            <w:hideMark/>
          </w:tcPr>
          <w:p w14:paraId="73A8F9F7" w14:textId="77777777" w:rsidR="00427DEC" w:rsidRPr="009B3B50" w:rsidRDefault="00427DEC" w:rsidP="00427DEC">
            <w:pPr>
              <w:jc w:val="right"/>
              <w:rPr>
                <w:sz w:val="20"/>
                <w:szCs w:val="20"/>
              </w:rPr>
            </w:pPr>
            <w:r w:rsidRPr="009B3B50">
              <w:rPr>
                <w:sz w:val="20"/>
                <w:szCs w:val="20"/>
              </w:rPr>
              <w:t>0.825</w:t>
            </w:r>
          </w:p>
        </w:tc>
        <w:tc>
          <w:tcPr>
            <w:tcW w:w="0" w:type="auto"/>
            <w:shd w:val="clear" w:color="auto" w:fill="auto"/>
            <w:noWrap/>
            <w:vAlign w:val="bottom"/>
            <w:hideMark/>
          </w:tcPr>
          <w:p w14:paraId="348A80A7" w14:textId="77777777" w:rsidR="00427DEC" w:rsidRPr="009B3B50" w:rsidRDefault="00427DEC" w:rsidP="00427DEC">
            <w:pPr>
              <w:jc w:val="right"/>
              <w:rPr>
                <w:sz w:val="20"/>
                <w:szCs w:val="20"/>
              </w:rPr>
            </w:pPr>
            <w:r w:rsidRPr="009B3B50">
              <w:rPr>
                <w:sz w:val="20"/>
                <w:szCs w:val="20"/>
              </w:rPr>
              <w:t>0.197</w:t>
            </w:r>
          </w:p>
        </w:tc>
        <w:tc>
          <w:tcPr>
            <w:tcW w:w="0" w:type="auto"/>
            <w:shd w:val="clear" w:color="auto" w:fill="auto"/>
            <w:noWrap/>
            <w:vAlign w:val="bottom"/>
            <w:hideMark/>
          </w:tcPr>
          <w:p w14:paraId="40764D53" w14:textId="77777777" w:rsidR="00427DEC" w:rsidRPr="009B3B50" w:rsidRDefault="00427DEC" w:rsidP="00427DEC">
            <w:pPr>
              <w:jc w:val="right"/>
              <w:rPr>
                <w:sz w:val="20"/>
                <w:szCs w:val="20"/>
              </w:rPr>
            </w:pPr>
            <w:r w:rsidRPr="009B3B50">
              <w:rPr>
                <w:sz w:val="20"/>
                <w:szCs w:val="20"/>
              </w:rPr>
              <w:t>0.802</w:t>
            </w:r>
          </w:p>
        </w:tc>
        <w:tc>
          <w:tcPr>
            <w:tcW w:w="0" w:type="auto"/>
            <w:shd w:val="clear" w:color="auto" w:fill="auto"/>
            <w:noWrap/>
            <w:vAlign w:val="bottom"/>
            <w:hideMark/>
          </w:tcPr>
          <w:p w14:paraId="15814E02" w14:textId="77777777" w:rsidR="00427DEC" w:rsidRPr="009B3B50" w:rsidRDefault="00427DEC" w:rsidP="00427DEC">
            <w:pPr>
              <w:jc w:val="right"/>
              <w:rPr>
                <w:sz w:val="20"/>
                <w:szCs w:val="20"/>
              </w:rPr>
            </w:pPr>
            <w:r w:rsidRPr="009B3B50">
              <w:rPr>
                <w:sz w:val="20"/>
                <w:szCs w:val="20"/>
              </w:rPr>
              <w:t>0.204</w:t>
            </w:r>
          </w:p>
        </w:tc>
        <w:tc>
          <w:tcPr>
            <w:tcW w:w="0" w:type="auto"/>
            <w:shd w:val="clear" w:color="auto" w:fill="auto"/>
            <w:noWrap/>
            <w:vAlign w:val="bottom"/>
            <w:hideMark/>
          </w:tcPr>
          <w:p w14:paraId="1C9A68F0" w14:textId="77777777" w:rsidR="00427DEC" w:rsidRPr="009B3B50" w:rsidRDefault="00427DEC" w:rsidP="00427DEC">
            <w:pPr>
              <w:jc w:val="right"/>
              <w:rPr>
                <w:sz w:val="20"/>
                <w:szCs w:val="20"/>
              </w:rPr>
            </w:pPr>
            <w:r w:rsidRPr="009B3B50">
              <w:rPr>
                <w:sz w:val="20"/>
                <w:szCs w:val="20"/>
              </w:rPr>
              <w:t>0.114</w:t>
            </w:r>
          </w:p>
        </w:tc>
      </w:tr>
      <w:tr w:rsidR="00427DEC" w:rsidRPr="009B3B50" w14:paraId="2F19B8F7" w14:textId="77777777" w:rsidTr="00F53A51">
        <w:trPr>
          <w:trHeight w:val="302"/>
        </w:trPr>
        <w:tc>
          <w:tcPr>
            <w:tcW w:w="1214" w:type="dxa"/>
            <w:shd w:val="clear" w:color="auto" w:fill="auto"/>
            <w:noWrap/>
            <w:vAlign w:val="bottom"/>
            <w:hideMark/>
          </w:tcPr>
          <w:p w14:paraId="4236085E" w14:textId="77777777" w:rsidR="00427DEC" w:rsidRPr="009B3B50" w:rsidRDefault="00427DEC" w:rsidP="00427DEC">
            <w:pPr>
              <w:rPr>
                <w:sz w:val="20"/>
                <w:szCs w:val="20"/>
              </w:rPr>
            </w:pPr>
            <w:proofErr w:type="spellStart"/>
            <w:r w:rsidRPr="009B3B50">
              <w:rPr>
                <w:sz w:val="20"/>
                <w:szCs w:val="20"/>
              </w:rPr>
              <w:t>Sellman</w:t>
            </w:r>
            <w:proofErr w:type="spellEnd"/>
          </w:p>
        </w:tc>
        <w:tc>
          <w:tcPr>
            <w:tcW w:w="969" w:type="dxa"/>
            <w:shd w:val="clear" w:color="auto" w:fill="auto"/>
            <w:noWrap/>
            <w:vAlign w:val="bottom"/>
            <w:hideMark/>
          </w:tcPr>
          <w:p w14:paraId="2DEBDD4F" w14:textId="77777777" w:rsidR="00427DEC" w:rsidRPr="009B3B50" w:rsidRDefault="00427DEC" w:rsidP="00427DEC">
            <w:pPr>
              <w:jc w:val="right"/>
              <w:rPr>
                <w:sz w:val="20"/>
                <w:szCs w:val="20"/>
              </w:rPr>
            </w:pPr>
            <w:r w:rsidRPr="009B3B50">
              <w:rPr>
                <w:sz w:val="20"/>
                <w:szCs w:val="20"/>
              </w:rPr>
              <w:t>4</w:t>
            </w:r>
          </w:p>
        </w:tc>
        <w:tc>
          <w:tcPr>
            <w:tcW w:w="1124" w:type="dxa"/>
            <w:shd w:val="clear" w:color="auto" w:fill="auto"/>
            <w:noWrap/>
            <w:vAlign w:val="bottom"/>
            <w:hideMark/>
          </w:tcPr>
          <w:p w14:paraId="4C95ED66" w14:textId="77777777" w:rsidR="00427DEC" w:rsidRPr="009B3B50" w:rsidRDefault="00427DEC" w:rsidP="00427DEC">
            <w:pPr>
              <w:jc w:val="right"/>
              <w:rPr>
                <w:sz w:val="20"/>
                <w:szCs w:val="20"/>
              </w:rPr>
            </w:pPr>
            <w:r w:rsidRPr="009B3B50">
              <w:rPr>
                <w:sz w:val="20"/>
                <w:szCs w:val="20"/>
              </w:rPr>
              <w:t>37.54</w:t>
            </w:r>
          </w:p>
        </w:tc>
        <w:tc>
          <w:tcPr>
            <w:tcW w:w="0" w:type="auto"/>
            <w:shd w:val="clear" w:color="auto" w:fill="auto"/>
            <w:noWrap/>
            <w:vAlign w:val="bottom"/>
            <w:hideMark/>
          </w:tcPr>
          <w:p w14:paraId="2EC149C2" w14:textId="77777777" w:rsidR="00427DEC" w:rsidRPr="009B3B50" w:rsidRDefault="00427DEC" w:rsidP="00427DEC">
            <w:pPr>
              <w:jc w:val="right"/>
              <w:rPr>
                <w:sz w:val="20"/>
                <w:szCs w:val="20"/>
              </w:rPr>
            </w:pPr>
            <w:r w:rsidRPr="009B3B50">
              <w:rPr>
                <w:sz w:val="20"/>
                <w:szCs w:val="20"/>
              </w:rPr>
              <w:t>0.878</w:t>
            </w:r>
          </w:p>
        </w:tc>
        <w:tc>
          <w:tcPr>
            <w:tcW w:w="0" w:type="auto"/>
            <w:shd w:val="clear" w:color="auto" w:fill="auto"/>
            <w:noWrap/>
            <w:vAlign w:val="bottom"/>
            <w:hideMark/>
          </w:tcPr>
          <w:p w14:paraId="483759F0" w14:textId="77777777" w:rsidR="00427DEC" w:rsidRPr="009B3B50" w:rsidRDefault="00427DEC" w:rsidP="00427DEC">
            <w:pPr>
              <w:jc w:val="right"/>
              <w:rPr>
                <w:sz w:val="20"/>
                <w:szCs w:val="20"/>
              </w:rPr>
            </w:pPr>
            <w:r w:rsidRPr="009B3B50">
              <w:rPr>
                <w:sz w:val="20"/>
                <w:szCs w:val="20"/>
              </w:rPr>
              <w:t>0.148</w:t>
            </w:r>
          </w:p>
        </w:tc>
        <w:tc>
          <w:tcPr>
            <w:tcW w:w="0" w:type="auto"/>
            <w:shd w:val="clear" w:color="auto" w:fill="auto"/>
            <w:noWrap/>
            <w:vAlign w:val="bottom"/>
            <w:hideMark/>
          </w:tcPr>
          <w:p w14:paraId="0E822A73" w14:textId="77777777" w:rsidR="00427DEC" w:rsidRPr="009B3B50" w:rsidRDefault="00427DEC" w:rsidP="00427DEC">
            <w:pPr>
              <w:jc w:val="right"/>
              <w:rPr>
                <w:sz w:val="20"/>
                <w:szCs w:val="20"/>
              </w:rPr>
            </w:pPr>
            <w:r w:rsidRPr="009B3B50">
              <w:rPr>
                <w:sz w:val="20"/>
                <w:szCs w:val="20"/>
              </w:rPr>
              <w:t>0.851</w:t>
            </w:r>
          </w:p>
        </w:tc>
        <w:tc>
          <w:tcPr>
            <w:tcW w:w="0" w:type="auto"/>
            <w:shd w:val="clear" w:color="auto" w:fill="auto"/>
            <w:noWrap/>
            <w:vAlign w:val="bottom"/>
            <w:hideMark/>
          </w:tcPr>
          <w:p w14:paraId="32A34496" w14:textId="77777777" w:rsidR="00427DEC" w:rsidRPr="009B3B50" w:rsidRDefault="00427DEC" w:rsidP="00427DEC">
            <w:pPr>
              <w:jc w:val="right"/>
              <w:rPr>
                <w:sz w:val="20"/>
                <w:szCs w:val="20"/>
              </w:rPr>
            </w:pPr>
            <w:r w:rsidRPr="009B3B50">
              <w:rPr>
                <w:sz w:val="20"/>
                <w:szCs w:val="20"/>
              </w:rPr>
              <w:t>0.168</w:t>
            </w:r>
          </w:p>
        </w:tc>
        <w:tc>
          <w:tcPr>
            <w:tcW w:w="0" w:type="auto"/>
            <w:shd w:val="clear" w:color="auto" w:fill="auto"/>
            <w:noWrap/>
            <w:vAlign w:val="bottom"/>
            <w:hideMark/>
          </w:tcPr>
          <w:p w14:paraId="3C8AFAEB" w14:textId="77777777" w:rsidR="00427DEC" w:rsidRPr="009B3B50" w:rsidRDefault="00427DEC" w:rsidP="00427DEC">
            <w:pPr>
              <w:jc w:val="right"/>
              <w:rPr>
                <w:sz w:val="20"/>
                <w:szCs w:val="20"/>
              </w:rPr>
            </w:pPr>
            <w:r w:rsidRPr="009B3B50">
              <w:rPr>
                <w:sz w:val="20"/>
                <w:szCs w:val="20"/>
              </w:rPr>
              <w:t>0.831</w:t>
            </w:r>
          </w:p>
        </w:tc>
        <w:tc>
          <w:tcPr>
            <w:tcW w:w="0" w:type="auto"/>
            <w:shd w:val="clear" w:color="auto" w:fill="auto"/>
            <w:noWrap/>
            <w:vAlign w:val="bottom"/>
            <w:hideMark/>
          </w:tcPr>
          <w:p w14:paraId="3AC8EDB3" w14:textId="77777777" w:rsidR="00427DEC" w:rsidRPr="009B3B50" w:rsidRDefault="00427DEC" w:rsidP="00427DEC">
            <w:pPr>
              <w:jc w:val="right"/>
              <w:rPr>
                <w:sz w:val="20"/>
                <w:szCs w:val="20"/>
              </w:rPr>
            </w:pPr>
            <w:r w:rsidRPr="009B3B50">
              <w:rPr>
                <w:sz w:val="20"/>
                <w:szCs w:val="20"/>
              </w:rPr>
              <w:t>0.171</w:t>
            </w:r>
          </w:p>
        </w:tc>
        <w:tc>
          <w:tcPr>
            <w:tcW w:w="0" w:type="auto"/>
            <w:shd w:val="clear" w:color="auto" w:fill="auto"/>
            <w:noWrap/>
            <w:vAlign w:val="bottom"/>
            <w:hideMark/>
          </w:tcPr>
          <w:p w14:paraId="4953CE2F" w14:textId="77777777" w:rsidR="00427DEC" w:rsidRPr="009B3B50" w:rsidRDefault="00427DEC" w:rsidP="00427DEC">
            <w:pPr>
              <w:jc w:val="right"/>
              <w:rPr>
                <w:sz w:val="20"/>
                <w:szCs w:val="20"/>
              </w:rPr>
            </w:pPr>
            <w:r w:rsidRPr="009B3B50">
              <w:rPr>
                <w:sz w:val="20"/>
                <w:szCs w:val="20"/>
              </w:rPr>
              <w:t>0.282</w:t>
            </w:r>
          </w:p>
        </w:tc>
      </w:tr>
      <w:tr w:rsidR="00427DEC" w:rsidRPr="009B3B50" w14:paraId="42C47E13" w14:textId="77777777" w:rsidTr="00F53A51">
        <w:trPr>
          <w:trHeight w:val="302"/>
        </w:trPr>
        <w:tc>
          <w:tcPr>
            <w:tcW w:w="1214" w:type="dxa"/>
            <w:shd w:val="clear" w:color="auto" w:fill="auto"/>
            <w:noWrap/>
            <w:vAlign w:val="bottom"/>
            <w:hideMark/>
          </w:tcPr>
          <w:p w14:paraId="08D9B80C" w14:textId="77777777" w:rsidR="00427DEC" w:rsidRPr="009B3B50" w:rsidRDefault="00427DEC" w:rsidP="00427DEC">
            <w:pPr>
              <w:rPr>
                <w:sz w:val="20"/>
                <w:szCs w:val="20"/>
              </w:rPr>
            </w:pPr>
            <w:r w:rsidRPr="009B3B50">
              <w:rPr>
                <w:sz w:val="20"/>
                <w:szCs w:val="20"/>
              </w:rPr>
              <w:t>Kirkpatrick (2002-3)</w:t>
            </w:r>
          </w:p>
        </w:tc>
        <w:tc>
          <w:tcPr>
            <w:tcW w:w="969" w:type="dxa"/>
            <w:shd w:val="clear" w:color="auto" w:fill="auto"/>
            <w:noWrap/>
            <w:vAlign w:val="bottom"/>
            <w:hideMark/>
          </w:tcPr>
          <w:p w14:paraId="23764F72" w14:textId="77777777" w:rsidR="00427DEC" w:rsidRPr="009B3B50" w:rsidRDefault="00427DEC" w:rsidP="00427DEC">
            <w:pPr>
              <w:jc w:val="right"/>
              <w:rPr>
                <w:sz w:val="20"/>
                <w:szCs w:val="20"/>
              </w:rPr>
            </w:pPr>
            <w:r w:rsidRPr="009B3B50">
              <w:rPr>
                <w:sz w:val="20"/>
                <w:szCs w:val="20"/>
              </w:rPr>
              <w:t>177</w:t>
            </w:r>
          </w:p>
        </w:tc>
        <w:tc>
          <w:tcPr>
            <w:tcW w:w="1124" w:type="dxa"/>
            <w:shd w:val="clear" w:color="auto" w:fill="auto"/>
            <w:noWrap/>
            <w:vAlign w:val="bottom"/>
            <w:hideMark/>
          </w:tcPr>
          <w:p w14:paraId="0CD28CE7" w14:textId="77777777" w:rsidR="00427DEC" w:rsidRPr="009B3B50" w:rsidRDefault="00427DEC" w:rsidP="00427DEC">
            <w:pPr>
              <w:jc w:val="right"/>
              <w:rPr>
                <w:sz w:val="20"/>
                <w:szCs w:val="20"/>
              </w:rPr>
            </w:pPr>
            <w:r w:rsidRPr="009B3B50">
              <w:rPr>
                <w:sz w:val="20"/>
                <w:szCs w:val="20"/>
              </w:rPr>
              <w:t>62.58</w:t>
            </w:r>
          </w:p>
        </w:tc>
        <w:tc>
          <w:tcPr>
            <w:tcW w:w="0" w:type="auto"/>
            <w:shd w:val="clear" w:color="auto" w:fill="auto"/>
            <w:noWrap/>
            <w:vAlign w:val="bottom"/>
            <w:hideMark/>
          </w:tcPr>
          <w:p w14:paraId="04742E26" w14:textId="77777777" w:rsidR="00427DEC" w:rsidRPr="009B3B50" w:rsidRDefault="00427DEC" w:rsidP="00427DEC">
            <w:pPr>
              <w:jc w:val="right"/>
              <w:rPr>
                <w:sz w:val="20"/>
                <w:szCs w:val="20"/>
              </w:rPr>
            </w:pPr>
            <w:r w:rsidRPr="009B3B50">
              <w:rPr>
                <w:sz w:val="20"/>
                <w:szCs w:val="20"/>
              </w:rPr>
              <w:t>0.945</w:t>
            </w:r>
          </w:p>
        </w:tc>
        <w:tc>
          <w:tcPr>
            <w:tcW w:w="0" w:type="auto"/>
            <w:shd w:val="clear" w:color="auto" w:fill="auto"/>
            <w:noWrap/>
            <w:vAlign w:val="bottom"/>
            <w:hideMark/>
          </w:tcPr>
          <w:p w14:paraId="781B0C11" w14:textId="77777777" w:rsidR="00427DEC" w:rsidRPr="009B3B50" w:rsidRDefault="00427DEC" w:rsidP="00427DEC">
            <w:pPr>
              <w:jc w:val="right"/>
              <w:rPr>
                <w:sz w:val="20"/>
                <w:szCs w:val="20"/>
              </w:rPr>
            </w:pPr>
            <w:r w:rsidRPr="009B3B50">
              <w:rPr>
                <w:sz w:val="20"/>
                <w:szCs w:val="20"/>
              </w:rPr>
              <w:t>0.064</w:t>
            </w:r>
          </w:p>
        </w:tc>
        <w:tc>
          <w:tcPr>
            <w:tcW w:w="0" w:type="auto"/>
            <w:shd w:val="clear" w:color="auto" w:fill="auto"/>
            <w:noWrap/>
            <w:vAlign w:val="bottom"/>
            <w:hideMark/>
          </w:tcPr>
          <w:p w14:paraId="40AAE515" w14:textId="77777777" w:rsidR="00427DEC" w:rsidRPr="009B3B50" w:rsidRDefault="00427DEC" w:rsidP="00427DEC">
            <w:pPr>
              <w:jc w:val="right"/>
              <w:rPr>
                <w:sz w:val="20"/>
                <w:szCs w:val="20"/>
              </w:rPr>
            </w:pPr>
            <w:r w:rsidRPr="009B3B50">
              <w:rPr>
                <w:sz w:val="20"/>
                <w:szCs w:val="20"/>
              </w:rPr>
              <w:t>0.935</w:t>
            </w:r>
          </w:p>
        </w:tc>
        <w:tc>
          <w:tcPr>
            <w:tcW w:w="0" w:type="auto"/>
            <w:shd w:val="clear" w:color="auto" w:fill="auto"/>
            <w:noWrap/>
            <w:vAlign w:val="bottom"/>
            <w:hideMark/>
          </w:tcPr>
          <w:p w14:paraId="772328AC" w14:textId="77777777" w:rsidR="00427DEC" w:rsidRPr="009B3B50" w:rsidRDefault="00427DEC" w:rsidP="00427DEC">
            <w:pPr>
              <w:jc w:val="right"/>
              <w:rPr>
                <w:sz w:val="20"/>
                <w:szCs w:val="20"/>
              </w:rPr>
            </w:pPr>
            <w:r w:rsidRPr="009B3B50">
              <w:rPr>
                <w:sz w:val="20"/>
                <w:szCs w:val="20"/>
              </w:rPr>
              <w:t>0.083</w:t>
            </w:r>
          </w:p>
        </w:tc>
        <w:tc>
          <w:tcPr>
            <w:tcW w:w="0" w:type="auto"/>
            <w:shd w:val="clear" w:color="auto" w:fill="auto"/>
            <w:noWrap/>
            <w:vAlign w:val="bottom"/>
            <w:hideMark/>
          </w:tcPr>
          <w:p w14:paraId="1ADC4AB8" w14:textId="77777777" w:rsidR="00427DEC" w:rsidRPr="009B3B50" w:rsidRDefault="00427DEC" w:rsidP="00427DEC">
            <w:pPr>
              <w:jc w:val="right"/>
              <w:rPr>
                <w:sz w:val="20"/>
                <w:szCs w:val="20"/>
              </w:rPr>
            </w:pPr>
            <w:r w:rsidRPr="009B3B50">
              <w:rPr>
                <w:sz w:val="20"/>
                <w:szCs w:val="20"/>
              </w:rPr>
              <w:t>0.916</w:t>
            </w:r>
          </w:p>
        </w:tc>
        <w:tc>
          <w:tcPr>
            <w:tcW w:w="0" w:type="auto"/>
            <w:shd w:val="clear" w:color="auto" w:fill="auto"/>
            <w:noWrap/>
            <w:vAlign w:val="bottom"/>
            <w:hideMark/>
          </w:tcPr>
          <w:p w14:paraId="102B2E9E" w14:textId="77777777" w:rsidR="00427DEC" w:rsidRPr="009B3B50" w:rsidRDefault="00427DEC" w:rsidP="00427DEC">
            <w:pPr>
              <w:jc w:val="right"/>
              <w:rPr>
                <w:sz w:val="20"/>
                <w:szCs w:val="20"/>
              </w:rPr>
            </w:pPr>
            <w:r w:rsidRPr="009B3B50">
              <w:rPr>
                <w:sz w:val="20"/>
                <w:szCs w:val="20"/>
              </w:rPr>
              <w:t>0.084</w:t>
            </w:r>
          </w:p>
        </w:tc>
        <w:tc>
          <w:tcPr>
            <w:tcW w:w="0" w:type="auto"/>
            <w:shd w:val="clear" w:color="auto" w:fill="auto"/>
            <w:noWrap/>
            <w:vAlign w:val="bottom"/>
            <w:hideMark/>
          </w:tcPr>
          <w:p w14:paraId="63A81898" w14:textId="77777777" w:rsidR="00427DEC" w:rsidRPr="009B3B50" w:rsidRDefault="00427DEC" w:rsidP="00427DEC">
            <w:pPr>
              <w:jc w:val="right"/>
              <w:rPr>
                <w:sz w:val="20"/>
                <w:szCs w:val="20"/>
              </w:rPr>
            </w:pPr>
            <w:r w:rsidRPr="009B3B50">
              <w:rPr>
                <w:sz w:val="20"/>
                <w:szCs w:val="20"/>
              </w:rPr>
              <w:t>0.368</w:t>
            </w:r>
          </w:p>
        </w:tc>
      </w:tr>
    </w:tbl>
    <w:p w14:paraId="0725663D" w14:textId="77777777" w:rsidR="00427DEC" w:rsidRDefault="00427DEC" w:rsidP="00427DEC">
      <w:r w:rsidRPr="00DF45F2">
        <w:t>Population name (Pop ID), Private alleles (Private), Mean number of individuals</w:t>
      </w:r>
      <w:r w:rsidRPr="00DF45F2">
        <w:rPr>
          <w:rFonts w:ascii="Calibri" w:hAnsi="Calibri" w:cs="Calibri"/>
          <w:color w:val="000000"/>
          <w:sz w:val="22"/>
          <w:szCs w:val="22"/>
        </w:rPr>
        <w:t xml:space="preserve"> </w:t>
      </w:r>
      <w:r w:rsidRPr="00F53A51">
        <w:rPr>
          <w:color w:val="000000"/>
        </w:rPr>
        <w:t>per locus in this population</w:t>
      </w:r>
      <w:r>
        <w:t xml:space="preserve"> (</w:t>
      </w:r>
      <w:proofErr w:type="spellStart"/>
      <w:r>
        <w:t>Num_Indv</w:t>
      </w:r>
      <w:proofErr w:type="spellEnd"/>
      <w:r>
        <w:t>), Mean frequency of the most frequent allele at each locus in this population (P), Observed heterozygosity (</w:t>
      </w:r>
      <w:proofErr w:type="spellStart"/>
      <w:r>
        <w:t>Obs_Het</w:t>
      </w:r>
      <w:proofErr w:type="spellEnd"/>
      <w:r>
        <w:t>), Observed homozygosity (</w:t>
      </w:r>
      <w:proofErr w:type="spellStart"/>
      <w:r>
        <w:t>Obs_Hom</w:t>
      </w:r>
      <w:proofErr w:type="spellEnd"/>
      <w:r>
        <w:t>), Mean expected heterozygosity in this population (</w:t>
      </w:r>
      <w:proofErr w:type="spellStart"/>
      <w:r>
        <w:t>Exp_Het</w:t>
      </w:r>
      <w:proofErr w:type="spellEnd"/>
      <w:r>
        <w:t>), Mean expected homozygosity (</w:t>
      </w:r>
      <w:proofErr w:type="spellStart"/>
      <w:r>
        <w:t>Exp_Hom</w:t>
      </w:r>
      <w:proofErr w:type="spellEnd"/>
      <w:r>
        <w:t xml:space="preserve">), Mean value of pi in this population (Pi), Mean measure of </w:t>
      </w:r>
      <w:proofErr w:type="spellStart"/>
      <w:r>
        <w:t>Fis</w:t>
      </w:r>
      <w:proofErr w:type="spellEnd"/>
      <w:r>
        <w:t xml:space="preserve"> in this population (</w:t>
      </w:r>
      <w:proofErr w:type="spellStart"/>
      <w:r>
        <w:t>Fis</w:t>
      </w:r>
      <w:proofErr w:type="spellEnd"/>
      <w:r>
        <w:t>).</w:t>
      </w:r>
    </w:p>
    <w:p w14:paraId="40CFE2A4" w14:textId="77777777" w:rsidR="00427DEC" w:rsidRDefault="00427DEC" w:rsidP="00427DEC"/>
    <w:p w14:paraId="02367510" w14:textId="77777777" w:rsidR="00427DEC" w:rsidRDefault="00427DEC" w:rsidP="00427DEC"/>
    <w:p w14:paraId="7E35A539" w14:textId="77777777" w:rsidR="00427DEC" w:rsidRDefault="00427DEC" w:rsidP="00427DEC"/>
    <w:p w14:paraId="6B1087AC" w14:textId="77777777" w:rsidR="00427DEC" w:rsidRDefault="00427DEC" w:rsidP="00427DEC"/>
    <w:p w14:paraId="7431CE16" w14:textId="77777777" w:rsidR="00427DEC" w:rsidRDefault="00427DEC" w:rsidP="00427DEC"/>
    <w:p w14:paraId="35BC24E5" w14:textId="77777777" w:rsidR="00427DEC" w:rsidRDefault="00427DEC" w:rsidP="00427DEC"/>
    <w:p w14:paraId="0DE02542" w14:textId="77777777" w:rsidR="00427DEC" w:rsidRDefault="00427DEC" w:rsidP="00427DEC"/>
    <w:p w14:paraId="6B021410" w14:textId="77777777" w:rsidR="00427DEC" w:rsidRDefault="00427DEC" w:rsidP="00427DEC"/>
    <w:p w14:paraId="49C8A7C4" w14:textId="77777777" w:rsidR="00427DEC" w:rsidRDefault="00427DEC" w:rsidP="00427DEC"/>
    <w:p w14:paraId="31D8F115" w14:textId="77777777" w:rsidR="00427DEC" w:rsidRDefault="00427DEC" w:rsidP="00427DEC"/>
    <w:p w14:paraId="6AA5752A" w14:textId="77777777" w:rsidR="00427DEC" w:rsidRDefault="00427DEC" w:rsidP="00427DEC"/>
    <w:p w14:paraId="688CB17C" w14:textId="77777777" w:rsidR="00427DEC" w:rsidRDefault="00427DEC" w:rsidP="00427DEC"/>
    <w:p w14:paraId="7881CB18" w14:textId="77777777" w:rsidR="00427DEC" w:rsidRDefault="00427DEC" w:rsidP="00427DEC"/>
    <w:p w14:paraId="26594AE3" w14:textId="77777777" w:rsidR="00427DEC" w:rsidRDefault="00427DEC" w:rsidP="00427DEC"/>
    <w:p w14:paraId="4A9AA0FC" w14:textId="77777777" w:rsidR="00427DEC" w:rsidRDefault="00427DEC" w:rsidP="00427DEC"/>
    <w:p w14:paraId="291EB811" w14:textId="77777777" w:rsidR="00427DEC" w:rsidRDefault="00427DEC" w:rsidP="00427DEC"/>
    <w:p w14:paraId="1A8839D2" w14:textId="77777777" w:rsidR="00427DEC" w:rsidRDefault="00427DEC" w:rsidP="00427DEC"/>
    <w:p w14:paraId="771EF85D" w14:textId="77777777" w:rsidR="00427DEC" w:rsidRDefault="00427DEC" w:rsidP="00427DEC"/>
    <w:p w14:paraId="7A2B0822" w14:textId="77777777" w:rsidR="00427DEC" w:rsidRDefault="00427DEC" w:rsidP="00427DEC"/>
    <w:p w14:paraId="791B9BD7" w14:textId="77777777" w:rsidR="00784591" w:rsidRDefault="00784591" w:rsidP="00427DEC"/>
    <w:p w14:paraId="53551969" w14:textId="77777777" w:rsidR="00784591" w:rsidRDefault="00784591" w:rsidP="00427DEC"/>
    <w:p w14:paraId="4283D15C" w14:textId="77777777" w:rsidR="00784591" w:rsidRDefault="00784591" w:rsidP="00427DEC"/>
    <w:p w14:paraId="60F33552" w14:textId="77777777" w:rsidR="00784591" w:rsidRDefault="00784591" w:rsidP="00427DEC"/>
    <w:p w14:paraId="75237984" w14:textId="77777777" w:rsidR="00784591" w:rsidRDefault="00784591" w:rsidP="00427DEC"/>
    <w:p w14:paraId="448F9135" w14:textId="77777777" w:rsidR="00784591" w:rsidRDefault="00784591" w:rsidP="00427DEC"/>
    <w:p w14:paraId="4D6F2A3B" w14:textId="499FB94E" w:rsidR="00784591" w:rsidRDefault="00784591" w:rsidP="00427DEC"/>
    <w:p w14:paraId="0F94B1B1" w14:textId="77777777" w:rsidR="003301E0" w:rsidRDefault="003301E0" w:rsidP="00427DEC"/>
    <w:p w14:paraId="760C6C55" w14:textId="77777777" w:rsidR="00784591" w:rsidRDefault="00784591" w:rsidP="00427DEC"/>
    <w:p w14:paraId="69199754" w14:textId="77777777" w:rsidR="00784591" w:rsidRDefault="00784591" w:rsidP="00427DEC"/>
    <w:p w14:paraId="0AB172CF" w14:textId="629B23C9" w:rsidR="00427DEC" w:rsidRDefault="00427DEC" w:rsidP="00F945B6">
      <w:pPr>
        <w:pStyle w:val="Caption"/>
      </w:pPr>
      <w:bookmarkStart w:id="71" w:name="_Toc61470693"/>
      <w:r>
        <w:lastRenderedPageBreak/>
        <w:t>Table</w:t>
      </w:r>
      <w:r w:rsidR="005D5D15">
        <w:t xml:space="preserve"> </w:t>
      </w:r>
      <w:r w:rsidR="00985063">
        <w:t>5</w:t>
      </w:r>
      <w:r w:rsidR="005D5D15">
        <w:t>:</w:t>
      </w:r>
      <w:r>
        <w:t xml:space="preserve">  Population genomic statistics across downcore samples</w:t>
      </w:r>
      <w:bookmarkEnd w:id="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630"/>
        <w:gridCol w:w="965"/>
        <w:gridCol w:w="835"/>
        <w:gridCol w:w="720"/>
        <w:gridCol w:w="810"/>
        <w:gridCol w:w="730"/>
        <w:gridCol w:w="800"/>
        <w:gridCol w:w="720"/>
        <w:gridCol w:w="805"/>
      </w:tblGrid>
      <w:tr w:rsidR="00427DEC" w:rsidRPr="00881992" w14:paraId="6B5281F7" w14:textId="77777777" w:rsidTr="005D5D15">
        <w:trPr>
          <w:trHeight w:val="288"/>
        </w:trPr>
        <w:tc>
          <w:tcPr>
            <w:tcW w:w="1615" w:type="dxa"/>
            <w:shd w:val="clear" w:color="auto" w:fill="auto"/>
            <w:noWrap/>
            <w:vAlign w:val="bottom"/>
            <w:hideMark/>
          </w:tcPr>
          <w:p w14:paraId="548E26A5" w14:textId="77777777" w:rsidR="00427DEC" w:rsidRPr="005171AA" w:rsidRDefault="00427DEC" w:rsidP="00427DEC">
            <w:pPr>
              <w:rPr>
                <w:sz w:val="16"/>
                <w:szCs w:val="16"/>
              </w:rPr>
            </w:pPr>
            <w:r w:rsidRPr="005171AA">
              <w:rPr>
                <w:sz w:val="16"/>
                <w:szCs w:val="16"/>
              </w:rPr>
              <w:t># Pop ID</w:t>
            </w:r>
          </w:p>
        </w:tc>
        <w:tc>
          <w:tcPr>
            <w:tcW w:w="630" w:type="dxa"/>
            <w:shd w:val="clear" w:color="auto" w:fill="auto"/>
            <w:noWrap/>
            <w:vAlign w:val="bottom"/>
            <w:hideMark/>
          </w:tcPr>
          <w:p w14:paraId="6C6D71AA" w14:textId="77777777" w:rsidR="00427DEC" w:rsidRPr="005171AA" w:rsidRDefault="00427DEC" w:rsidP="00427DEC">
            <w:pPr>
              <w:rPr>
                <w:sz w:val="16"/>
                <w:szCs w:val="16"/>
              </w:rPr>
            </w:pPr>
            <w:r w:rsidRPr="005171AA">
              <w:rPr>
                <w:sz w:val="16"/>
                <w:szCs w:val="16"/>
              </w:rPr>
              <w:t>Private</w:t>
            </w:r>
          </w:p>
        </w:tc>
        <w:tc>
          <w:tcPr>
            <w:tcW w:w="965" w:type="dxa"/>
            <w:shd w:val="clear" w:color="auto" w:fill="auto"/>
            <w:noWrap/>
            <w:vAlign w:val="bottom"/>
            <w:hideMark/>
          </w:tcPr>
          <w:p w14:paraId="3DAE6BE9" w14:textId="77777777" w:rsidR="00427DEC" w:rsidRPr="005171AA" w:rsidRDefault="00427DEC" w:rsidP="00427DEC">
            <w:pPr>
              <w:rPr>
                <w:sz w:val="16"/>
                <w:szCs w:val="16"/>
              </w:rPr>
            </w:pPr>
            <w:proofErr w:type="spellStart"/>
            <w:r w:rsidRPr="005171AA">
              <w:rPr>
                <w:sz w:val="16"/>
                <w:szCs w:val="16"/>
              </w:rPr>
              <w:t>Num_Indv</w:t>
            </w:r>
            <w:proofErr w:type="spellEnd"/>
          </w:p>
        </w:tc>
        <w:tc>
          <w:tcPr>
            <w:tcW w:w="835" w:type="dxa"/>
            <w:shd w:val="clear" w:color="auto" w:fill="auto"/>
            <w:noWrap/>
            <w:vAlign w:val="bottom"/>
            <w:hideMark/>
          </w:tcPr>
          <w:p w14:paraId="676EABE0" w14:textId="77777777" w:rsidR="00427DEC" w:rsidRPr="005171AA" w:rsidRDefault="00427DEC" w:rsidP="00427DEC">
            <w:pPr>
              <w:rPr>
                <w:sz w:val="16"/>
                <w:szCs w:val="16"/>
              </w:rPr>
            </w:pPr>
            <w:r w:rsidRPr="005171AA">
              <w:rPr>
                <w:sz w:val="16"/>
                <w:szCs w:val="16"/>
              </w:rPr>
              <w:t>P</w:t>
            </w:r>
          </w:p>
        </w:tc>
        <w:tc>
          <w:tcPr>
            <w:tcW w:w="720" w:type="dxa"/>
            <w:shd w:val="clear" w:color="auto" w:fill="auto"/>
            <w:noWrap/>
            <w:vAlign w:val="bottom"/>
            <w:hideMark/>
          </w:tcPr>
          <w:p w14:paraId="1BC48F3D" w14:textId="77777777" w:rsidR="00427DEC" w:rsidRPr="005171AA" w:rsidRDefault="00427DEC" w:rsidP="00427DEC">
            <w:pPr>
              <w:rPr>
                <w:sz w:val="16"/>
                <w:szCs w:val="16"/>
              </w:rPr>
            </w:pPr>
            <w:proofErr w:type="spellStart"/>
            <w:r w:rsidRPr="005171AA">
              <w:rPr>
                <w:sz w:val="16"/>
                <w:szCs w:val="16"/>
              </w:rPr>
              <w:t>Obs_Het</w:t>
            </w:r>
            <w:proofErr w:type="spellEnd"/>
          </w:p>
        </w:tc>
        <w:tc>
          <w:tcPr>
            <w:tcW w:w="810" w:type="dxa"/>
            <w:shd w:val="clear" w:color="auto" w:fill="auto"/>
            <w:noWrap/>
            <w:vAlign w:val="bottom"/>
            <w:hideMark/>
          </w:tcPr>
          <w:p w14:paraId="5EB7C8FC" w14:textId="77777777" w:rsidR="00427DEC" w:rsidRPr="005171AA" w:rsidRDefault="00427DEC" w:rsidP="00427DEC">
            <w:pPr>
              <w:rPr>
                <w:sz w:val="16"/>
                <w:szCs w:val="16"/>
              </w:rPr>
            </w:pPr>
            <w:proofErr w:type="spellStart"/>
            <w:r w:rsidRPr="005171AA">
              <w:rPr>
                <w:sz w:val="16"/>
                <w:szCs w:val="16"/>
              </w:rPr>
              <w:t>Obs_Hom</w:t>
            </w:r>
            <w:proofErr w:type="spellEnd"/>
          </w:p>
        </w:tc>
        <w:tc>
          <w:tcPr>
            <w:tcW w:w="730" w:type="dxa"/>
            <w:shd w:val="clear" w:color="auto" w:fill="auto"/>
            <w:noWrap/>
            <w:vAlign w:val="bottom"/>
            <w:hideMark/>
          </w:tcPr>
          <w:p w14:paraId="4BA663BB" w14:textId="77777777" w:rsidR="00427DEC" w:rsidRPr="005171AA" w:rsidRDefault="00427DEC" w:rsidP="00427DEC">
            <w:pPr>
              <w:rPr>
                <w:sz w:val="16"/>
                <w:szCs w:val="16"/>
              </w:rPr>
            </w:pPr>
            <w:proofErr w:type="spellStart"/>
            <w:r w:rsidRPr="005171AA">
              <w:rPr>
                <w:sz w:val="16"/>
                <w:szCs w:val="16"/>
              </w:rPr>
              <w:t>Exp_Het</w:t>
            </w:r>
            <w:proofErr w:type="spellEnd"/>
          </w:p>
        </w:tc>
        <w:tc>
          <w:tcPr>
            <w:tcW w:w="800" w:type="dxa"/>
            <w:shd w:val="clear" w:color="auto" w:fill="auto"/>
            <w:noWrap/>
            <w:vAlign w:val="bottom"/>
            <w:hideMark/>
          </w:tcPr>
          <w:p w14:paraId="494CE442" w14:textId="77777777" w:rsidR="00427DEC" w:rsidRPr="005171AA" w:rsidRDefault="00427DEC" w:rsidP="00427DEC">
            <w:pPr>
              <w:rPr>
                <w:sz w:val="16"/>
                <w:szCs w:val="16"/>
              </w:rPr>
            </w:pPr>
            <w:proofErr w:type="spellStart"/>
            <w:r w:rsidRPr="005171AA">
              <w:rPr>
                <w:sz w:val="16"/>
                <w:szCs w:val="16"/>
              </w:rPr>
              <w:t>Exp_Hom</w:t>
            </w:r>
            <w:proofErr w:type="spellEnd"/>
          </w:p>
        </w:tc>
        <w:tc>
          <w:tcPr>
            <w:tcW w:w="720" w:type="dxa"/>
            <w:shd w:val="clear" w:color="auto" w:fill="auto"/>
            <w:noWrap/>
            <w:vAlign w:val="bottom"/>
            <w:hideMark/>
          </w:tcPr>
          <w:p w14:paraId="25DDA453" w14:textId="77777777" w:rsidR="00427DEC" w:rsidRPr="005171AA" w:rsidRDefault="00427DEC" w:rsidP="00427DEC">
            <w:pPr>
              <w:rPr>
                <w:sz w:val="16"/>
                <w:szCs w:val="16"/>
              </w:rPr>
            </w:pPr>
            <w:r w:rsidRPr="005171AA">
              <w:rPr>
                <w:sz w:val="16"/>
                <w:szCs w:val="16"/>
              </w:rPr>
              <w:t>Pi</w:t>
            </w:r>
          </w:p>
        </w:tc>
        <w:tc>
          <w:tcPr>
            <w:tcW w:w="805" w:type="dxa"/>
            <w:shd w:val="clear" w:color="auto" w:fill="auto"/>
            <w:noWrap/>
            <w:vAlign w:val="bottom"/>
            <w:hideMark/>
          </w:tcPr>
          <w:p w14:paraId="42F5D0A7" w14:textId="77777777" w:rsidR="00427DEC" w:rsidRPr="005171AA" w:rsidRDefault="00427DEC" w:rsidP="00427DEC">
            <w:pPr>
              <w:rPr>
                <w:sz w:val="16"/>
                <w:szCs w:val="16"/>
              </w:rPr>
            </w:pPr>
            <w:proofErr w:type="spellStart"/>
            <w:r w:rsidRPr="005171AA">
              <w:rPr>
                <w:sz w:val="16"/>
                <w:szCs w:val="16"/>
              </w:rPr>
              <w:t>Fis</w:t>
            </w:r>
            <w:proofErr w:type="spellEnd"/>
          </w:p>
        </w:tc>
      </w:tr>
      <w:tr w:rsidR="005D5D15" w:rsidRPr="00881992" w14:paraId="299FAB8A" w14:textId="77777777" w:rsidTr="005D5D15">
        <w:trPr>
          <w:trHeight w:val="288"/>
        </w:trPr>
        <w:tc>
          <w:tcPr>
            <w:tcW w:w="1615" w:type="dxa"/>
            <w:shd w:val="clear" w:color="auto" w:fill="auto"/>
            <w:noWrap/>
            <w:vAlign w:val="bottom"/>
          </w:tcPr>
          <w:p w14:paraId="5750BEC4" w14:textId="77777777" w:rsidR="005D5D15" w:rsidRPr="005171AA" w:rsidRDefault="005D5D15" w:rsidP="005D5D15">
            <w:pPr>
              <w:rPr>
                <w:sz w:val="16"/>
                <w:szCs w:val="16"/>
              </w:rPr>
            </w:pPr>
            <w:r>
              <w:rPr>
                <w:sz w:val="16"/>
                <w:szCs w:val="16"/>
              </w:rPr>
              <w:t>Kirkpatrick + Hog Island</w:t>
            </w:r>
          </w:p>
        </w:tc>
        <w:tc>
          <w:tcPr>
            <w:tcW w:w="630" w:type="dxa"/>
            <w:shd w:val="clear" w:color="auto" w:fill="auto"/>
            <w:noWrap/>
            <w:vAlign w:val="bottom"/>
          </w:tcPr>
          <w:p w14:paraId="4FB33D8B" w14:textId="77777777" w:rsidR="005D5D15" w:rsidRPr="005171AA" w:rsidRDefault="005D5D15" w:rsidP="005D5D15">
            <w:pPr>
              <w:jc w:val="right"/>
              <w:rPr>
                <w:sz w:val="16"/>
                <w:szCs w:val="16"/>
              </w:rPr>
            </w:pPr>
          </w:p>
        </w:tc>
        <w:tc>
          <w:tcPr>
            <w:tcW w:w="965" w:type="dxa"/>
            <w:shd w:val="clear" w:color="auto" w:fill="auto"/>
            <w:noWrap/>
            <w:vAlign w:val="bottom"/>
          </w:tcPr>
          <w:p w14:paraId="2A4CDD42" w14:textId="77777777" w:rsidR="005D5D15" w:rsidRPr="005171AA" w:rsidRDefault="005D5D15" w:rsidP="005D5D15">
            <w:pPr>
              <w:jc w:val="right"/>
              <w:rPr>
                <w:sz w:val="16"/>
                <w:szCs w:val="16"/>
              </w:rPr>
            </w:pPr>
          </w:p>
        </w:tc>
        <w:tc>
          <w:tcPr>
            <w:tcW w:w="835" w:type="dxa"/>
            <w:shd w:val="clear" w:color="auto" w:fill="auto"/>
            <w:noWrap/>
            <w:vAlign w:val="bottom"/>
          </w:tcPr>
          <w:p w14:paraId="61D0E5B2" w14:textId="77777777" w:rsidR="005D5D15" w:rsidRPr="005171AA" w:rsidRDefault="005D5D15" w:rsidP="005D5D15">
            <w:pPr>
              <w:jc w:val="right"/>
              <w:rPr>
                <w:sz w:val="16"/>
                <w:szCs w:val="16"/>
              </w:rPr>
            </w:pPr>
          </w:p>
        </w:tc>
        <w:tc>
          <w:tcPr>
            <w:tcW w:w="720" w:type="dxa"/>
            <w:shd w:val="clear" w:color="auto" w:fill="auto"/>
            <w:noWrap/>
            <w:vAlign w:val="bottom"/>
          </w:tcPr>
          <w:p w14:paraId="2608CAC3" w14:textId="77777777" w:rsidR="005D5D15" w:rsidRPr="005171AA" w:rsidRDefault="005D5D15" w:rsidP="005D5D15">
            <w:pPr>
              <w:jc w:val="right"/>
              <w:rPr>
                <w:sz w:val="16"/>
                <w:szCs w:val="16"/>
              </w:rPr>
            </w:pPr>
          </w:p>
        </w:tc>
        <w:tc>
          <w:tcPr>
            <w:tcW w:w="810" w:type="dxa"/>
            <w:shd w:val="clear" w:color="auto" w:fill="auto"/>
            <w:noWrap/>
            <w:vAlign w:val="bottom"/>
          </w:tcPr>
          <w:p w14:paraId="3A57604D" w14:textId="77777777" w:rsidR="005D5D15" w:rsidRPr="005171AA" w:rsidRDefault="005D5D15" w:rsidP="005D5D15">
            <w:pPr>
              <w:jc w:val="right"/>
              <w:rPr>
                <w:sz w:val="16"/>
                <w:szCs w:val="16"/>
              </w:rPr>
            </w:pPr>
          </w:p>
        </w:tc>
        <w:tc>
          <w:tcPr>
            <w:tcW w:w="730" w:type="dxa"/>
            <w:shd w:val="clear" w:color="auto" w:fill="auto"/>
            <w:noWrap/>
            <w:vAlign w:val="bottom"/>
          </w:tcPr>
          <w:p w14:paraId="45162C0F" w14:textId="77777777" w:rsidR="005D5D15" w:rsidRPr="005171AA" w:rsidRDefault="005D5D15" w:rsidP="005D5D15">
            <w:pPr>
              <w:jc w:val="right"/>
              <w:rPr>
                <w:sz w:val="16"/>
                <w:szCs w:val="16"/>
              </w:rPr>
            </w:pPr>
          </w:p>
        </w:tc>
        <w:tc>
          <w:tcPr>
            <w:tcW w:w="800" w:type="dxa"/>
            <w:shd w:val="clear" w:color="auto" w:fill="auto"/>
            <w:noWrap/>
            <w:vAlign w:val="bottom"/>
          </w:tcPr>
          <w:p w14:paraId="7EA51D3A" w14:textId="77777777" w:rsidR="005D5D15" w:rsidRPr="005171AA" w:rsidRDefault="005D5D15" w:rsidP="005D5D15">
            <w:pPr>
              <w:jc w:val="right"/>
              <w:rPr>
                <w:sz w:val="16"/>
                <w:szCs w:val="16"/>
              </w:rPr>
            </w:pPr>
          </w:p>
        </w:tc>
        <w:tc>
          <w:tcPr>
            <w:tcW w:w="720" w:type="dxa"/>
            <w:shd w:val="clear" w:color="auto" w:fill="auto"/>
            <w:noWrap/>
            <w:vAlign w:val="bottom"/>
          </w:tcPr>
          <w:p w14:paraId="1F5F3BD9" w14:textId="77777777" w:rsidR="005D5D15" w:rsidRPr="005171AA" w:rsidRDefault="005D5D15" w:rsidP="005D5D15">
            <w:pPr>
              <w:jc w:val="right"/>
              <w:rPr>
                <w:sz w:val="16"/>
                <w:szCs w:val="16"/>
              </w:rPr>
            </w:pPr>
          </w:p>
        </w:tc>
        <w:tc>
          <w:tcPr>
            <w:tcW w:w="805" w:type="dxa"/>
            <w:shd w:val="clear" w:color="auto" w:fill="auto"/>
            <w:noWrap/>
            <w:vAlign w:val="bottom"/>
          </w:tcPr>
          <w:p w14:paraId="2387BE63" w14:textId="77777777" w:rsidR="005D5D15" w:rsidRPr="005171AA" w:rsidRDefault="005D5D15" w:rsidP="005D5D15">
            <w:pPr>
              <w:jc w:val="right"/>
              <w:rPr>
                <w:sz w:val="16"/>
                <w:szCs w:val="16"/>
              </w:rPr>
            </w:pPr>
          </w:p>
        </w:tc>
      </w:tr>
      <w:tr w:rsidR="005D5D15" w:rsidRPr="00881992" w14:paraId="2D5D9F88" w14:textId="77777777" w:rsidTr="005D5D15">
        <w:trPr>
          <w:trHeight w:val="288"/>
        </w:trPr>
        <w:tc>
          <w:tcPr>
            <w:tcW w:w="1615" w:type="dxa"/>
            <w:shd w:val="clear" w:color="auto" w:fill="auto"/>
            <w:noWrap/>
            <w:vAlign w:val="bottom"/>
            <w:hideMark/>
          </w:tcPr>
          <w:p w14:paraId="6D84A339" w14:textId="77777777" w:rsidR="005D5D15" w:rsidRPr="005171AA" w:rsidRDefault="005D5D15" w:rsidP="005D5D15">
            <w:pPr>
              <w:rPr>
                <w:sz w:val="16"/>
                <w:szCs w:val="16"/>
              </w:rPr>
            </w:pPr>
            <w:r w:rsidRPr="005171AA">
              <w:rPr>
                <w:sz w:val="16"/>
                <w:szCs w:val="16"/>
              </w:rPr>
              <w:t>KM0-2</w:t>
            </w:r>
          </w:p>
        </w:tc>
        <w:tc>
          <w:tcPr>
            <w:tcW w:w="630" w:type="dxa"/>
            <w:shd w:val="clear" w:color="auto" w:fill="auto"/>
            <w:noWrap/>
            <w:vAlign w:val="bottom"/>
            <w:hideMark/>
          </w:tcPr>
          <w:p w14:paraId="1476B699" w14:textId="77777777" w:rsidR="005D5D15" w:rsidRPr="005171AA" w:rsidRDefault="005D5D15" w:rsidP="005D5D15">
            <w:pPr>
              <w:jc w:val="right"/>
              <w:rPr>
                <w:sz w:val="16"/>
                <w:szCs w:val="16"/>
              </w:rPr>
            </w:pPr>
            <w:r w:rsidRPr="005171AA">
              <w:rPr>
                <w:sz w:val="16"/>
                <w:szCs w:val="16"/>
              </w:rPr>
              <w:t>8</w:t>
            </w:r>
          </w:p>
        </w:tc>
        <w:tc>
          <w:tcPr>
            <w:tcW w:w="965" w:type="dxa"/>
            <w:shd w:val="clear" w:color="auto" w:fill="auto"/>
            <w:noWrap/>
            <w:vAlign w:val="bottom"/>
            <w:hideMark/>
          </w:tcPr>
          <w:p w14:paraId="2947CCD9" w14:textId="00124E9B" w:rsidR="005D5D15" w:rsidRPr="005171AA" w:rsidRDefault="005D5D15" w:rsidP="005D5D15">
            <w:pPr>
              <w:jc w:val="right"/>
              <w:rPr>
                <w:sz w:val="16"/>
                <w:szCs w:val="16"/>
              </w:rPr>
            </w:pPr>
            <w:r>
              <w:rPr>
                <w:rFonts w:ascii="Calibri" w:hAnsi="Calibri" w:cs="Calibri"/>
                <w:color w:val="000000"/>
                <w:sz w:val="22"/>
                <w:szCs w:val="22"/>
              </w:rPr>
              <w:t>17.565</w:t>
            </w:r>
          </w:p>
        </w:tc>
        <w:tc>
          <w:tcPr>
            <w:tcW w:w="835" w:type="dxa"/>
            <w:shd w:val="clear" w:color="auto" w:fill="auto"/>
            <w:noWrap/>
            <w:vAlign w:val="bottom"/>
            <w:hideMark/>
          </w:tcPr>
          <w:p w14:paraId="428A5C53" w14:textId="0E3EE002" w:rsidR="005D5D15" w:rsidRPr="005171AA" w:rsidRDefault="005D5D15" w:rsidP="005D5D15">
            <w:pPr>
              <w:jc w:val="right"/>
              <w:rPr>
                <w:sz w:val="16"/>
                <w:szCs w:val="16"/>
              </w:rPr>
            </w:pPr>
            <w:r>
              <w:rPr>
                <w:rFonts w:ascii="Calibri" w:hAnsi="Calibri" w:cs="Calibri"/>
                <w:color w:val="000000"/>
                <w:sz w:val="22"/>
                <w:szCs w:val="22"/>
              </w:rPr>
              <w:t>0.839</w:t>
            </w:r>
          </w:p>
        </w:tc>
        <w:tc>
          <w:tcPr>
            <w:tcW w:w="720" w:type="dxa"/>
            <w:shd w:val="clear" w:color="auto" w:fill="auto"/>
            <w:noWrap/>
            <w:vAlign w:val="bottom"/>
            <w:hideMark/>
          </w:tcPr>
          <w:p w14:paraId="5104BE88" w14:textId="1AA4D8DF" w:rsidR="005D5D15" w:rsidRPr="005171AA" w:rsidRDefault="005D5D15" w:rsidP="005D5D15">
            <w:pPr>
              <w:jc w:val="right"/>
              <w:rPr>
                <w:sz w:val="16"/>
                <w:szCs w:val="16"/>
              </w:rPr>
            </w:pPr>
            <w:r>
              <w:rPr>
                <w:rFonts w:ascii="Calibri" w:hAnsi="Calibri" w:cs="Calibri"/>
                <w:color w:val="000000"/>
                <w:sz w:val="22"/>
                <w:szCs w:val="22"/>
              </w:rPr>
              <w:t>0.278</w:t>
            </w:r>
          </w:p>
        </w:tc>
        <w:tc>
          <w:tcPr>
            <w:tcW w:w="810" w:type="dxa"/>
            <w:shd w:val="clear" w:color="auto" w:fill="auto"/>
            <w:noWrap/>
            <w:vAlign w:val="bottom"/>
            <w:hideMark/>
          </w:tcPr>
          <w:p w14:paraId="3E0E5434" w14:textId="1C2E3495" w:rsidR="005D5D15" w:rsidRPr="005171AA" w:rsidRDefault="005D5D15" w:rsidP="005D5D15">
            <w:pPr>
              <w:jc w:val="right"/>
              <w:rPr>
                <w:sz w:val="16"/>
                <w:szCs w:val="16"/>
              </w:rPr>
            </w:pPr>
            <w:r>
              <w:rPr>
                <w:rFonts w:ascii="Calibri" w:hAnsi="Calibri" w:cs="Calibri"/>
                <w:color w:val="000000"/>
                <w:sz w:val="22"/>
                <w:szCs w:val="22"/>
              </w:rPr>
              <w:t>0.722</w:t>
            </w:r>
          </w:p>
        </w:tc>
        <w:tc>
          <w:tcPr>
            <w:tcW w:w="730" w:type="dxa"/>
            <w:shd w:val="clear" w:color="auto" w:fill="auto"/>
            <w:noWrap/>
            <w:vAlign w:val="bottom"/>
            <w:hideMark/>
          </w:tcPr>
          <w:p w14:paraId="46C11ED7" w14:textId="34475753" w:rsidR="005D5D15" w:rsidRPr="005171AA" w:rsidRDefault="005D5D15" w:rsidP="005D5D15">
            <w:pPr>
              <w:jc w:val="right"/>
              <w:rPr>
                <w:sz w:val="16"/>
                <w:szCs w:val="16"/>
              </w:rPr>
            </w:pPr>
            <w:r>
              <w:rPr>
                <w:rFonts w:ascii="Calibri" w:hAnsi="Calibri" w:cs="Calibri"/>
                <w:color w:val="000000"/>
                <w:sz w:val="22"/>
                <w:szCs w:val="22"/>
              </w:rPr>
              <w:t>0.216</w:t>
            </w:r>
          </w:p>
        </w:tc>
        <w:tc>
          <w:tcPr>
            <w:tcW w:w="800" w:type="dxa"/>
            <w:shd w:val="clear" w:color="auto" w:fill="auto"/>
            <w:noWrap/>
            <w:vAlign w:val="bottom"/>
            <w:hideMark/>
          </w:tcPr>
          <w:p w14:paraId="79C8F0AC" w14:textId="52828C72" w:rsidR="005D5D15" w:rsidRPr="005171AA" w:rsidRDefault="005D5D15" w:rsidP="005D5D15">
            <w:pPr>
              <w:jc w:val="right"/>
              <w:rPr>
                <w:sz w:val="16"/>
                <w:szCs w:val="16"/>
              </w:rPr>
            </w:pPr>
            <w:r>
              <w:rPr>
                <w:rFonts w:ascii="Calibri" w:hAnsi="Calibri" w:cs="Calibri"/>
                <w:color w:val="000000"/>
                <w:sz w:val="22"/>
                <w:szCs w:val="22"/>
              </w:rPr>
              <w:t>0.784</w:t>
            </w:r>
          </w:p>
        </w:tc>
        <w:tc>
          <w:tcPr>
            <w:tcW w:w="720" w:type="dxa"/>
            <w:shd w:val="clear" w:color="auto" w:fill="auto"/>
            <w:noWrap/>
            <w:vAlign w:val="bottom"/>
            <w:hideMark/>
          </w:tcPr>
          <w:p w14:paraId="2CC5FD22" w14:textId="0834A149" w:rsidR="005D5D15" w:rsidRPr="005171AA" w:rsidRDefault="005D5D15" w:rsidP="005D5D15">
            <w:pPr>
              <w:jc w:val="right"/>
              <w:rPr>
                <w:sz w:val="16"/>
                <w:szCs w:val="16"/>
              </w:rPr>
            </w:pPr>
            <w:r>
              <w:rPr>
                <w:rFonts w:ascii="Calibri" w:hAnsi="Calibri" w:cs="Calibri"/>
                <w:color w:val="000000"/>
                <w:sz w:val="22"/>
                <w:szCs w:val="22"/>
              </w:rPr>
              <w:t>0.222</w:t>
            </w:r>
          </w:p>
        </w:tc>
        <w:tc>
          <w:tcPr>
            <w:tcW w:w="805" w:type="dxa"/>
            <w:shd w:val="clear" w:color="auto" w:fill="auto"/>
            <w:noWrap/>
            <w:vAlign w:val="bottom"/>
            <w:hideMark/>
          </w:tcPr>
          <w:p w14:paraId="428CC490" w14:textId="5DEBC22C" w:rsidR="005D5D15" w:rsidRPr="005171AA" w:rsidRDefault="005D5D15" w:rsidP="005D5D15">
            <w:pPr>
              <w:jc w:val="right"/>
              <w:rPr>
                <w:sz w:val="16"/>
                <w:szCs w:val="16"/>
              </w:rPr>
            </w:pPr>
            <w:r>
              <w:rPr>
                <w:rFonts w:ascii="Calibri" w:hAnsi="Calibri" w:cs="Calibri"/>
                <w:color w:val="000000"/>
                <w:sz w:val="22"/>
                <w:szCs w:val="22"/>
              </w:rPr>
              <w:t>-0.115</w:t>
            </w:r>
          </w:p>
        </w:tc>
      </w:tr>
      <w:tr w:rsidR="005D5D15" w:rsidRPr="00881992" w14:paraId="36DCE863" w14:textId="77777777" w:rsidTr="005D5D15">
        <w:trPr>
          <w:trHeight w:val="288"/>
        </w:trPr>
        <w:tc>
          <w:tcPr>
            <w:tcW w:w="1615" w:type="dxa"/>
            <w:shd w:val="clear" w:color="auto" w:fill="auto"/>
            <w:noWrap/>
            <w:vAlign w:val="bottom"/>
            <w:hideMark/>
          </w:tcPr>
          <w:p w14:paraId="7BBDE85D" w14:textId="77777777" w:rsidR="005D5D15" w:rsidRPr="005171AA" w:rsidRDefault="005D5D15" w:rsidP="005D5D15">
            <w:pPr>
              <w:rPr>
                <w:sz w:val="16"/>
                <w:szCs w:val="16"/>
              </w:rPr>
            </w:pPr>
            <w:r w:rsidRPr="005171AA">
              <w:rPr>
                <w:sz w:val="16"/>
                <w:szCs w:val="16"/>
              </w:rPr>
              <w:t>KM0-3.5</w:t>
            </w:r>
          </w:p>
        </w:tc>
        <w:tc>
          <w:tcPr>
            <w:tcW w:w="630" w:type="dxa"/>
            <w:shd w:val="clear" w:color="auto" w:fill="auto"/>
            <w:noWrap/>
            <w:vAlign w:val="bottom"/>
            <w:hideMark/>
          </w:tcPr>
          <w:p w14:paraId="3F882E52" w14:textId="77777777" w:rsidR="005D5D15" w:rsidRPr="005171AA" w:rsidRDefault="005D5D15" w:rsidP="005D5D15">
            <w:pPr>
              <w:jc w:val="right"/>
              <w:rPr>
                <w:sz w:val="16"/>
                <w:szCs w:val="16"/>
              </w:rPr>
            </w:pPr>
            <w:r w:rsidRPr="005171AA">
              <w:rPr>
                <w:sz w:val="16"/>
                <w:szCs w:val="16"/>
              </w:rPr>
              <w:t>3</w:t>
            </w:r>
          </w:p>
        </w:tc>
        <w:tc>
          <w:tcPr>
            <w:tcW w:w="965" w:type="dxa"/>
            <w:shd w:val="clear" w:color="auto" w:fill="auto"/>
            <w:noWrap/>
            <w:vAlign w:val="bottom"/>
            <w:hideMark/>
          </w:tcPr>
          <w:p w14:paraId="6665E76A" w14:textId="610F7007" w:rsidR="005D5D15" w:rsidRPr="005171AA" w:rsidRDefault="005D5D15" w:rsidP="005D5D15">
            <w:pPr>
              <w:jc w:val="right"/>
              <w:rPr>
                <w:sz w:val="16"/>
                <w:szCs w:val="16"/>
              </w:rPr>
            </w:pPr>
            <w:r>
              <w:rPr>
                <w:rFonts w:ascii="Calibri" w:hAnsi="Calibri" w:cs="Calibri"/>
                <w:color w:val="000000"/>
                <w:sz w:val="22"/>
                <w:szCs w:val="22"/>
              </w:rPr>
              <w:t>1.000</w:t>
            </w:r>
          </w:p>
        </w:tc>
        <w:tc>
          <w:tcPr>
            <w:tcW w:w="835" w:type="dxa"/>
            <w:shd w:val="clear" w:color="auto" w:fill="auto"/>
            <w:noWrap/>
            <w:vAlign w:val="bottom"/>
            <w:hideMark/>
          </w:tcPr>
          <w:p w14:paraId="6E6BAF5D" w14:textId="2A0F7FCB" w:rsidR="005D5D15" w:rsidRPr="005171AA" w:rsidRDefault="005D5D15" w:rsidP="005D5D15">
            <w:pPr>
              <w:jc w:val="right"/>
              <w:rPr>
                <w:sz w:val="16"/>
                <w:szCs w:val="16"/>
              </w:rPr>
            </w:pPr>
            <w:r>
              <w:rPr>
                <w:rFonts w:ascii="Calibri" w:hAnsi="Calibri" w:cs="Calibri"/>
                <w:color w:val="000000"/>
                <w:sz w:val="22"/>
                <w:szCs w:val="22"/>
              </w:rPr>
              <w:t>0.864</w:t>
            </w:r>
          </w:p>
        </w:tc>
        <w:tc>
          <w:tcPr>
            <w:tcW w:w="720" w:type="dxa"/>
            <w:shd w:val="clear" w:color="auto" w:fill="auto"/>
            <w:noWrap/>
            <w:vAlign w:val="bottom"/>
            <w:hideMark/>
          </w:tcPr>
          <w:p w14:paraId="3433652B" w14:textId="1AAE7AB5" w:rsidR="005D5D15" w:rsidRPr="005171AA" w:rsidRDefault="005D5D15" w:rsidP="005D5D15">
            <w:pPr>
              <w:jc w:val="right"/>
              <w:rPr>
                <w:sz w:val="16"/>
                <w:szCs w:val="16"/>
              </w:rPr>
            </w:pPr>
            <w:r>
              <w:rPr>
                <w:rFonts w:ascii="Calibri" w:hAnsi="Calibri" w:cs="Calibri"/>
                <w:color w:val="000000"/>
                <w:sz w:val="22"/>
                <w:szCs w:val="22"/>
              </w:rPr>
              <w:t>0.273</w:t>
            </w:r>
          </w:p>
        </w:tc>
        <w:tc>
          <w:tcPr>
            <w:tcW w:w="810" w:type="dxa"/>
            <w:shd w:val="clear" w:color="auto" w:fill="auto"/>
            <w:noWrap/>
            <w:vAlign w:val="bottom"/>
            <w:hideMark/>
          </w:tcPr>
          <w:p w14:paraId="32BCE921" w14:textId="2AEF1A1B" w:rsidR="005D5D15" w:rsidRPr="005171AA" w:rsidRDefault="005D5D15" w:rsidP="005D5D15">
            <w:pPr>
              <w:jc w:val="right"/>
              <w:rPr>
                <w:sz w:val="16"/>
                <w:szCs w:val="16"/>
              </w:rPr>
            </w:pPr>
            <w:r>
              <w:rPr>
                <w:rFonts w:ascii="Calibri" w:hAnsi="Calibri" w:cs="Calibri"/>
                <w:color w:val="000000"/>
                <w:sz w:val="22"/>
                <w:szCs w:val="22"/>
              </w:rPr>
              <w:t>0.727</w:t>
            </w:r>
          </w:p>
        </w:tc>
        <w:tc>
          <w:tcPr>
            <w:tcW w:w="730" w:type="dxa"/>
            <w:shd w:val="clear" w:color="auto" w:fill="auto"/>
            <w:noWrap/>
            <w:vAlign w:val="bottom"/>
            <w:hideMark/>
          </w:tcPr>
          <w:p w14:paraId="14486DE8" w14:textId="14230DC1" w:rsidR="005D5D15" w:rsidRPr="005171AA" w:rsidRDefault="005D5D15" w:rsidP="005D5D15">
            <w:pPr>
              <w:jc w:val="right"/>
              <w:rPr>
                <w:sz w:val="16"/>
                <w:szCs w:val="16"/>
              </w:rPr>
            </w:pPr>
            <w:r>
              <w:rPr>
                <w:rFonts w:ascii="Calibri" w:hAnsi="Calibri" w:cs="Calibri"/>
                <w:color w:val="000000"/>
                <w:sz w:val="22"/>
                <w:szCs w:val="22"/>
              </w:rPr>
              <w:t>0.136</w:t>
            </w:r>
          </w:p>
        </w:tc>
        <w:tc>
          <w:tcPr>
            <w:tcW w:w="800" w:type="dxa"/>
            <w:shd w:val="clear" w:color="auto" w:fill="auto"/>
            <w:noWrap/>
            <w:vAlign w:val="bottom"/>
            <w:hideMark/>
          </w:tcPr>
          <w:p w14:paraId="39AD2BBB" w14:textId="0D9DC0A1" w:rsidR="005D5D15" w:rsidRPr="005171AA" w:rsidRDefault="005D5D15" w:rsidP="005D5D15">
            <w:pPr>
              <w:jc w:val="right"/>
              <w:rPr>
                <w:sz w:val="16"/>
                <w:szCs w:val="16"/>
              </w:rPr>
            </w:pPr>
            <w:r>
              <w:rPr>
                <w:rFonts w:ascii="Calibri" w:hAnsi="Calibri" w:cs="Calibri"/>
                <w:color w:val="000000"/>
                <w:sz w:val="22"/>
                <w:szCs w:val="22"/>
              </w:rPr>
              <w:t>0.864</w:t>
            </w:r>
          </w:p>
        </w:tc>
        <w:tc>
          <w:tcPr>
            <w:tcW w:w="720" w:type="dxa"/>
            <w:shd w:val="clear" w:color="auto" w:fill="auto"/>
            <w:noWrap/>
            <w:vAlign w:val="bottom"/>
            <w:hideMark/>
          </w:tcPr>
          <w:p w14:paraId="43738597" w14:textId="578E703F" w:rsidR="005D5D15" w:rsidRPr="005171AA" w:rsidRDefault="005D5D15" w:rsidP="005D5D15">
            <w:pPr>
              <w:jc w:val="right"/>
              <w:rPr>
                <w:sz w:val="16"/>
                <w:szCs w:val="16"/>
              </w:rPr>
            </w:pPr>
            <w:r>
              <w:rPr>
                <w:rFonts w:ascii="Calibri" w:hAnsi="Calibri" w:cs="Calibri"/>
                <w:color w:val="000000"/>
                <w:sz w:val="22"/>
                <w:szCs w:val="22"/>
              </w:rPr>
              <w:t>0.273</w:t>
            </w:r>
          </w:p>
        </w:tc>
        <w:tc>
          <w:tcPr>
            <w:tcW w:w="805" w:type="dxa"/>
            <w:shd w:val="clear" w:color="auto" w:fill="auto"/>
            <w:noWrap/>
            <w:vAlign w:val="bottom"/>
            <w:hideMark/>
          </w:tcPr>
          <w:p w14:paraId="41D8D7D5" w14:textId="38228A7C" w:rsidR="005D5D15" w:rsidRPr="005171AA" w:rsidRDefault="005D5D15" w:rsidP="005D5D15">
            <w:pPr>
              <w:jc w:val="right"/>
              <w:rPr>
                <w:sz w:val="16"/>
                <w:szCs w:val="16"/>
              </w:rPr>
            </w:pPr>
            <w:r>
              <w:rPr>
                <w:rFonts w:ascii="Calibri" w:hAnsi="Calibri" w:cs="Calibri"/>
                <w:color w:val="000000"/>
                <w:sz w:val="22"/>
                <w:szCs w:val="22"/>
              </w:rPr>
              <w:t>0.000</w:t>
            </w:r>
          </w:p>
        </w:tc>
      </w:tr>
      <w:tr w:rsidR="005D5D15" w:rsidRPr="00881992" w14:paraId="3E5C212E" w14:textId="77777777" w:rsidTr="005D5D15">
        <w:trPr>
          <w:trHeight w:val="288"/>
        </w:trPr>
        <w:tc>
          <w:tcPr>
            <w:tcW w:w="1615" w:type="dxa"/>
            <w:shd w:val="clear" w:color="auto" w:fill="auto"/>
            <w:noWrap/>
            <w:vAlign w:val="bottom"/>
            <w:hideMark/>
          </w:tcPr>
          <w:p w14:paraId="53CBE7EB" w14:textId="77777777" w:rsidR="005D5D15" w:rsidRPr="005171AA" w:rsidRDefault="005D5D15" w:rsidP="005D5D15">
            <w:pPr>
              <w:rPr>
                <w:sz w:val="16"/>
                <w:szCs w:val="16"/>
              </w:rPr>
            </w:pPr>
            <w:r w:rsidRPr="005171AA">
              <w:rPr>
                <w:sz w:val="16"/>
                <w:szCs w:val="16"/>
              </w:rPr>
              <w:t>dc2-4</w:t>
            </w:r>
          </w:p>
        </w:tc>
        <w:tc>
          <w:tcPr>
            <w:tcW w:w="630" w:type="dxa"/>
            <w:shd w:val="clear" w:color="auto" w:fill="auto"/>
            <w:noWrap/>
            <w:vAlign w:val="bottom"/>
            <w:hideMark/>
          </w:tcPr>
          <w:p w14:paraId="508D06ED" w14:textId="77777777" w:rsidR="005D5D15" w:rsidRPr="005171AA" w:rsidRDefault="005D5D15" w:rsidP="005D5D15">
            <w:pPr>
              <w:jc w:val="right"/>
              <w:rPr>
                <w:sz w:val="16"/>
                <w:szCs w:val="16"/>
              </w:rPr>
            </w:pPr>
            <w:r w:rsidRPr="005171AA">
              <w:rPr>
                <w:sz w:val="16"/>
                <w:szCs w:val="16"/>
              </w:rPr>
              <w:t>104</w:t>
            </w:r>
          </w:p>
        </w:tc>
        <w:tc>
          <w:tcPr>
            <w:tcW w:w="965" w:type="dxa"/>
            <w:shd w:val="clear" w:color="auto" w:fill="auto"/>
            <w:noWrap/>
            <w:vAlign w:val="bottom"/>
            <w:hideMark/>
          </w:tcPr>
          <w:p w14:paraId="4D4F82CC" w14:textId="28F3E5E1" w:rsidR="005D5D15" w:rsidRPr="005171AA" w:rsidRDefault="005D5D15" w:rsidP="005D5D15">
            <w:pPr>
              <w:jc w:val="right"/>
              <w:rPr>
                <w:sz w:val="16"/>
                <w:szCs w:val="16"/>
              </w:rPr>
            </w:pPr>
            <w:r>
              <w:rPr>
                <w:rFonts w:ascii="Calibri" w:hAnsi="Calibri" w:cs="Calibri"/>
                <w:color w:val="000000"/>
                <w:sz w:val="22"/>
                <w:szCs w:val="22"/>
              </w:rPr>
              <w:t>6.509</w:t>
            </w:r>
          </w:p>
        </w:tc>
        <w:tc>
          <w:tcPr>
            <w:tcW w:w="835" w:type="dxa"/>
            <w:shd w:val="clear" w:color="auto" w:fill="auto"/>
            <w:noWrap/>
            <w:vAlign w:val="bottom"/>
            <w:hideMark/>
          </w:tcPr>
          <w:p w14:paraId="7E5997A2" w14:textId="75D60870" w:rsidR="005D5D15" w:rsidRPr="005171AA" w:rsidRDefault="005D5D15" w:rsidP="005D5D15">
            <w:pPr>
              <w:jc w:val="right"/>
              <w:rPr>
                <w:sz w:val="16"/>
                <w:szCs w:val="16"/>
              </w:rPr>
            </w:pPr>
            <w:r>
              <w:rPr>
                <w:rFonts w:ascii="Calibri" w:hAnsi="Calibri" w:cs="Calibri"/>
                <w:color w:val="000000"/>
                <w:sz w:val="22"/>
                <w:szCs w:val="22"/>
              </w:rPr>
              <w:t>0.924</w:t>
            </w:r>
          </w:p>
        </w:tc>
        <w:tc>
          <w:tcPr>
            <w:tcW w:w="720" w:type="dxa"/>
            <w:shd w:val="clear" w:color="auto" w:fill="auto"/>
            <w:noWrap/>
            <w:vAlign w:val="bottom"/>
            <w:hideMark/>
          </w:tcPr>
          <w:p w14:paraId="4E1B25A6" w14:textId="5E7A510B" w:rsidR="005D5D15" w:rsidRPr="005171AA" w:rsidRDefault="005D5D15" w:rsidP="005D5D15">
            <w:pPr>
              <w:jc w:val="right"/>
              <w:rPr>
                <w:sz w:val="16"/>
                <w:szCs w:val="16"/>
              </w:rPr>
            </w:pPr>
            <w:r>
              <w:rPr>
                <w:rFonts w:ascii="Calibri" w:hAnsi="Calibri" w:cs="Calibri"/>
                <w:color w:val="000000"/>
                <w:sz w:val="22"/>
                <w:szCs w:val="22"/>
              </w:rPr>
              <w:t>0.097</w:t>
            </w:r>
          </w:p>
        </w:tc>
        <w:tc>
          <w:tcPr>
            <w:tcW w:w="810" w:type="dxa"/>
            <w:shd w:val="clear" w:color="auto" w:fill="auto"/>
            <w:noWrap/>
            <w:vAlign w:val="bottom"/>
            <w:hideMark/>
          </w:tcPr>
          <w:p w14:paraId="02803EA1" w14:textId="03CAE0C5" w:rsidR="005D5D15" w:rsidRPr="005171AA" w:rsidRDefault="005D5D15" w:rsidP="005D5D15">
            <w:pPr>
              <w:jc w:val="right"/>
              <w:rPr>
                <w:sz w:val="16"/>
                <w:szCs w:val="16"/>
              </w:rPr>
            </w:pPr>
            <w:r>
              <w:rPr>
                <w:rFonts w:ascii="Calibri" w:hAnsi="Calibri" w:cs="Calibri"/>
                <w:color w:val="000000"/>
                <w:sz w:val="22"/>
                <w:szCs w:val="22"/>
              </w:rPr>
              <w:t>0.903</w:t>
            </w:r>
          </w:p>
        </w:tc>
        <w:tc>
          <w:tcPr>
            <w:tcW w:w="730" w:type="dxa"/>
            <w:shd w:val="clear" w:color="auto" w:fill="auto"/>
            <w:noWrap/>
            <w:vAlign w:val="bottom"/>
            <w:hideMark/>
          </w:tcPr>
          <w:p w14:paraId="0CEF5A7E" w14:textId="1CD04BD7" w:rsidR="005D5D15" w:rsidRPr="005171AA" w:rsidRDefault="005D5D15" w:rsidP="005D5D15">
            <w:pPr>
              <w:jc w:val="right"/>
              <w:rPr>
                <w:sz w:val="16"/>
                <w:szCs w:val="16"/>
              </w:rPr>
            </w:pPr>
            <w:r>
              <w:rPr>
                <w:rFonts w:ascii="Calibri" w:hAnsi="Calibri" w:cs="Calibri"/>
                <w:color w:val="000000"/>
                <w:sz w:val="22"/>
                <w:szCs w:val="22"/>
              </w:rPr>
              <w:t>0.112</w:t>
            </w:r>
          </w:p>
        </w:tc>
        <w:tc>
          <w:tcPr>
            <w:tcW w:w="800" w:type="dxa"/>
            <w:shd w:val="clear" w:color="auto" w:fill="auto"/>
            <w:noWrap/>
            <w:vAlign w:val="bottom"/>
            <w:hideMark/>
          </w:tcPr>
          <w:p w14:paraId="556F4980" w14:textId="008B4FF4" w:rsidR="005D5D15" w:rsidRPr="005171AA" w:rsidRDefault="005D5D15" w:rsidP="005D5D15">
            <w:pPr>
              <w:jc w:val="right"/>
              <w:rPr>
                <w:sz w:val="16"/>
                <w:szCs w:val="16"/>
              </w:rPr>
            </w:pPr>
            <w:r>
              <w:rPr>
                <w:rFonts w:ascii="Calibri" w:hAnsi="Calibri" w:cs="Calibri"/>
                <w:color w:val="000000"/>
                <w:sz w:val="22"/>
                <w:szCs w:val="22"/>
              </w:rPr>
              <w:t>0.888</w:t>
            </w:r>
          </w:p>
        </w:tc>
        <w:tc>
          <w:tcPr>
            <w:tcW w:w="720" w:type="dxa"/>
            <w:shd w:val="clear" w:color="auto" w:fill="auto"/>
            <w:noWrap/>
            <w:vAlign w:val="bottom"/>
            <w:hideMark/>
          </w:tcPr>
          <w:p w14:paraId="2963870A" w14:textId="025E9B9D" w:rsidR="005D5D15" w:rsidRPr="005171AA" w:rsidRDefault="005D5D15" w:rsidP="005D5D15">
            <w:pPr>
              <w:jc w:val="right"/>
              <w:rPr>
                <w:sz w:val="16"/>
                <w:szCs w:val="16"/>
              </w:rPr>
            </w:pPr>
            <w:r>
              <w:rPr>
                <w:rFonts w:ascii="Calibri" w:hAnsi="Calibri" w:cs="Calibri"/>
                <w:color w:val="000000"/>
                <w:sz w:val="22"/>
                <w:szCs w:val="22"/>
              </w:rPr>
              <w:t>0.122</w:t>
            </w:r>
          </w:p>
        </w:tc>
        <w:tc>
          <w:tcPr>
            <w:tcW w:w="805" w:type="dxa"/>
            <w:shd w:val="clear" w:color="auto" w:fill="auto"/>
            <w:noWrap/>
            <w:vAlign w:val="bottom"/>
            <w:hideMark/>
          </w:tcPr>
          <w:p w14:paraId="6A404320" w14:textId="2F5D5221" w:rsidR="005D5D15" w:rsidRPr="005171AA" w:rsidRDefault="005D5D15" w:rsidP="005D5D15">
            <w:pPr>
              <w:jc w:val="right"/>
              <w:rPr>
                <w:sz w:val="16"/>
                <w:szCs w:val="16"/>
              </w:rPr>
            </w:pPr>
            <w:r>
              <w:rPr>
                <w:rFonts w:ascii="Calibri" w:hAnsi="Calibri" w:cs="Calibri"/>
                <w:color w:val="000000"/>
                <w:sz w:val="22"/>
                <w:szCs w:val="22"/>
              </w:rPr>
              <w:t>0.029</w:t>
            </w:r>
          </w:p>
        </w:tc>
      </w:tr>
      <w:tr w:rsidR="005D5D15" w:rsidRPr="00881992" w14:paraId="359F451A" w14:textId="77777777" w:rsidTr="005D5D15">
        <w:trPr>
          <w:trHeight w:val="288"/>
        </w:trPr>
        <w:tc>
          <w:tcPr>
            <w:tcW w:w="1615" w:type="dxa"/>
            <w:shd w:val="clear" w:color="auto" w:fill="auto"/>
            <w:noWrap/>
            <w:vAlign w:val="bottom"/>
            <w:hideMark/>
          </w:tcPr>
          <w:p w14:paraId="6F71B388" w14:textId="77777777" w:rsidR="005D5D15" w:rsidRPr="005171AA" w:rsidRDefault="005D5D15" w:rsidP="005D5D15">
            <w:pPr>
              <w:rPr>
                <w:sz w:val="16"/>
                <w:szCs w:val="16"/>
              </w:rPr>
            </w:pPr>
            <w:r w:rsidRPr="005171AA">
              <w:rPr>
                <w:sz w:val="16"/>
                <w:szCs w:val="16"/>
              </w:rPr>
              <w:t>dc8-10</w:t>
            </w:r>
          </w:p>
        </w:tc>
        <w:tc>
          <w:tcPr>
            <w:tcW w:w="630" w:type="dxa"/>
            <w:shd w:val="clear" w:color="auto" w:fill="auto"/>
            <w:noWrap/>
            <w:vAlign w:val="bottom"/>
            <w:hideMark/>
          </w:tcPr>
          <w:p w14:paraId="78014FBB" w14:textId="77777777" w:rsidR="005D5D15" w:rsidRPr="005171AA" w:rsidRDefault="005D5D15" w:rsidP="005D5D15">
            <w:pPr>
              <w:jc w:val="right"/>
              <w:rPr>
                <w:sz w:val="16"/>
                <w:szCs w:val="16"/>
              </w:rPr>
            </w:pPr>
            <w:r w:rsidRPr="005171AA">
              <w:rPr>
                <w:sz w:val="16"/>
                <w:szCs w:val="16"/>
              </w:rPr>
              <w:t>42</w:t>
            </w:r>
          </w:p>
        </w:tc>
        <w:tc>
          <w:tcPr>
            <w:tcW w:w="965" w:type="dxa"/>
            <w:shd w:val="clear" w:color="auto" w:fill="auto"/>
            <w:noWrap/>
            <w:vAlign w:val="bottom"/>
            <w:hideMark/>
          </w:tcPr>
          <w:p w14:paraId="655CA55A" w14:textId="58FEE4E5" w:rsidR="005D5D15" w:rsidRPr="005171AA" w:rsidRDefault="005D5D15" w:rsidP="005D5D15">
            <w:pPr>
              <w:jc w:val="right"/>
              <w:rPr>
                <w:sz w:val="16"/>
                <w:szCs w:val="16"/>
              </w:rPr>
            </w:pPr>
            <w:r>
              <w:rPr>
                <w:rFonts w:ascii="Calibri" w:hAnsi="Calibri" w:cs="Calibri"/>
                <w:color w:val="000000"/>
                <w:sz w:val="22"/>
                <w:szCs w:val="22"/>
              </w:rPr>
              <w:t>4.646</w:t>
            </w:r>
          </w:p>
        </w:tc>
        <w:tc>
          <w:tcPr>
            <w:tcW w:w="835" w:type="dxa"/>
            <w:shd w:val="clear" w:color="auto" w:fill="auto"/>
            <w:noWrap/>
            <w:vAlign w:val="bottom"/>
            <w:hideMark/>
          </w:tcPr>
          <w:p w14:paraId="2E40679B" w14:textId="28D36761" w:rsidR="005D5D15" w:rsidRPr="005171AA" w:rsidRDefault="005D5D15" w:rsidP="005D5D15">
            <w:pPr>
              <w:jc w:val="right"/>
              <w:rPr>
                <w:sz w:val="16"/>
                <w:szCs w:val="16"/>
              </w:rPr>
            </w:pPr>
            <w:r>
              <w:rPr>
                <w:rFonts w:ascii="Calibri" w:hAnsi="Calibri" w:cs="Calibri"/>
                <w:color w:val="000000"/>
                <w:sz w:val="22"/>
                <w:szCs w:val="22"/>
              </w:rPr>
              <w:t>0.933</w:t>
            </w:r>
          </w:p>
        </w:tc>
        <w:tc>
          <w:tcPr>
            <w:tcW w:w="720" w:type="dxa"/>
            <w:shd w:val="clear" w:color="auto" w:fill="auto"/>
            <w:noWrap/>
            <w:vAlign w:val="bottom"/>
            <w:hideMark/>
          </w:tcPr>
          <w:p w14:paraId="77D36D16" w14:textId="7A5D793E" w:rsidR="005D5D15" w:rsidRPr="005171AA" w:rsidRDefault="005D5D15" w:rsidP="005D5D15">
            <w:pPr>
              <w:jc w:val="right"/>
              <w:rPr>
                <w:sz w:val="16"/>
                <w:szCs w:val="16"/>
              </w:rPr>
            </w:pPr>
            <w:r>
              <w:rPr>
                <w:rFonts w:ascii="Calibri" w:hAnsi="Calibri" w:cs="Calibri"/>
                <w:color w:val="000000"/>
                <w:sz w:val="22"/>
                <w:szCs w:val="22"/>
              </w:rPr>
              <w:t>0.099</w:t>
            </w:r>
          </w:p>
        </w:tc>
        <w:tc>
          <w:tcPr>
            <w:tcW w:w="810" w:type="dxa"/>
            <w:shd w:val="clear" w:color="auto" w:fill="auto"/>
            <w:noWrap/>
            <w:vAlign w:val="bottom"/>
            <w:hideMark/>
          </w:tcPr>
          <w:p w14:paraId="050CE5A6" w14:textId="1CAC031E" w:rsidR="005D5D15" w:rsidRPr="005171AA" w:rsidRDefault="005D5D15" w:rsidP="005D5D15">
            <w:pPr>
              <w:jc w:val="right"/>
              <w:rPr>
                <w:sz w:val="16"/>
                <w:szCs w:val="16"/>
              </w:rPr>
            </w:pPr>
            <w:r>
              <w:rPr>
                <w:rFonts w:ascii="Calibri" w:hAnsi="Calibri" w:cs="Calibri"/>
                <w:color w:val="000000"/>
                <w:sz w:val="22"/>
                <w:szCs w:val="22"/>
              </w:rPr>
              <w:t>0.901</w:t>
            </w:r>
          </w:p>
        </w:tc>
        <w:tc>
          <w:tcPr>
            <w:tcW w:w="730" w:type="dxa"/>
            <w:shd w:val="clear" w:color="auto" w:fill="auto"/>
            <w:noWrap/>
            <w:vAlign w:val="bottom"/>
            <w:hideMark/>
          </w:tcPr>
          <w:p w14:paraId="5AD2C022" w14:textId="3E05A2C9" w:rsidR="005D5D15" w:rsidRPr="005171AA" w:rsidRDefault="005D5D15" w:rsidP="005D5D15">
            <w:pPr>
              <w:jc w:val="right"/>
              <w:rPr>
                <w:sz w:val="16"/>
                <w:szCs w:val="16"/>
              </w:rPr>
            </w:pPr>
            <w:r>
              <w:rPr>
                <w:rFonts w:ascii="Calibri" w:hAnsi="Calibri" w:cs="Calibri"/>
                <w:color w:val="000000"/>
                <w:sz w:val="22"/>
                <w:szCs w:val="22"/>
              </w:rPr>
              <w:t>0.094</w:t>
            </w:r>
          </w:p>
        </w:tc>
        <w:tc>
          <w:tcPr>
            <w:tcW w:w="800" w:type="dxa"/>
            <w:shd w:val="clear" w:color="auto" w:fill="auto"/>
            <w:noWrap/>
            <w:vAlign w:val="bottom"/>
            <w:hideMark/>
          </w:tcPr>
          <w:p w14:paraId="6221C658" w14:textId="1418CE2A" w:rsidR="005D5D15" w:rsidRPr="005171AA" w:rsidRDefault="005D5D15" w:rsidP="005D5D15">
            <w:pPr>
              <w:jc w:val="right"/>
              <w:rPr>
                <w:sz w:val="16"/>
                <w:szCs w:val="16"/>
              </w:rPr>
            </w:pPr>
            <w:r>
              <w:rPr>
                <w:rFonts w:ascii="Calibri" w:hAnsi="Calibri" w:cs="Calibri"/>
                <w:color w:val="000000"/>
                <w:sz w:val="22"/>
                <w:szCs w:val="22"/>
              </w:rPr>
              <w:t>0.906</w:t>
            </w:r>
          </w:p>
        </w:tc>
        <w:tc>
          <w:tcPr>
            <w:tcW w:w="720" w:type="dxa"/>
            <w:shd w:val="clear" w:color="auto" w:fill="auto"/>
            <w:noWrap/>
            <w:vAlign w:val="bottom"/>
            <w:hideMark/>
          </w:tcPr>
          <w:p w14:paraId="44C310AF" w14:textId="0F10626B" w:rsidR="005D5D15" w:rsidRPr="005171AA" w:rsidRDefault="005D5D15" w:rsidP="005D5D15">
            <w:pPr>
              <w:jc w:val="right"/>
              <w:rPr>
                <w:sz w:val="16"/>
                <w:szCs w:val="16"/>
              </w:rPr>
            </w:pPr>
            <w:r>
              <w:rPr>
                <w:rFonts w:ascii="Calibri" w:hAnsi="Calibri" w:cs="Calibri"/>
                <w:color w:val="000000"/>
                <w:sz w:val="22"/>
                <w:szCs w:val="22"/>
              </w:rPr>
              <w:t>0.105</w:t>
            </w:r>
          </w:p>
        </w:tc>
        <w:tc>
          <w:tcPr>
            <w:tcW w:w="805" w:type="dxa"/>
            <w:shd w:val="clear" w:color="auto" w:fill="auto"/>
            <w:noWrap/>
            <w:vAlign w:val="bottom"/>
            <w:hideMark/>
          </w:tcPr>
          <w:p w14:paraId="0A63E6F0" w14:textId="4161B4BF" w:rsidR="005D5D15" w:rsidRPr="005171AA" w:rsidRDefault="005D5D15" w:rsidP="005D5D15">
            <w:pPr>
              <w:jc w:val="right"/>
              <w:rPr>
                <w:sz w:val="16"/>
                <w:szCs w:val="16"/>
              </w:rPr>
            </w:pPr>
            <w:r>
              <w:rPr>
                <w:rFonts w:ascii="Calibri" w:hAnsi="Calibri" w:cs="Calibri"/>
                <w:color w:val="000000"/>
                <w:sz w:val="22"/>
                <w:szCs w:val="22"/>
              </w:rPr>
              <w:t>0.166</w:t>
            </w:r>
          </w:p>
        </w:tc>
      </w:tr>
      <w:tr w:rsidR="005D5D15" w:rsidRPr="00881992" w14:paraId="7DA0DD11" w14:textId="77777777" w:rsidTr="005D5D15">
        <w:trPr>
          <w:trHeight w:val="288"/>
        </w:trPr>
        <w:tc>
          <w:tcPr>
            <w:tcW w:w="1615" w:type="dxa"/>
            <w:shd w:val="clear" w:color="auto" w:fill="auto"/>
            <w:noWrap/>
            <w:vAlign w:val="bottom"/>
            <w:hideMark/>
          </w:tcPr>
          <w:p w14:paraId="3A2ACDF6" w14:textId="77777777" w:rsidR="005D5D15" w:rsidRPr="005171AA" w:rsidRDefault="005D5D15" w:rsidP="005D5D15">
            <w:pPr>
              <w:rPr>
                <w:sz w:val="16"/>
                <w:szCs w:val="16"/>
              </w:rPr>
            </w:pPr>
            <w:r w:rsidRPr="005171AA">
              <w:rPr>
                <w:sz w:val="16"/>
                <w:szCs w:val="16"/>
              </w:rPr>
              <w:t>dc12-14</w:t>
            </w:r>
          </w:p>
        </w:tc>
        <w:tc>
          <w:tcPr>
            <w:tcW w:w="630" w:type="dxa"/>
            <w:shd w:val="clear" w:color="auto" w:fill="auto"/>
            <w:noWrap/>
            <w:vAlign w:val="bottom"/>
            <w:hideMark/>
          </w:tcPr>
          <w:p w14:paraId="172C3634" w14:textId="77777777" w:rsidR="005D5D15" w:rsidRPr="005171AA" w:rsidRDefault="005D5D15" w:rsidP="005D5D15">
            <w:pPr>
              <w:jc w:val="right"/>
              <w:rPr>
                <w:sz w:val="16"/>
                <w:szCs w:val="16"/>
              </w:rPr>
            </w:pPr>
            <w:r w:rsidRPr="005171AA">
              <w:rPr>
                <w:sz w:val="16"/>
                <w:szCs w:val="16"/>
              </w:rPr>
              <w:t>192</w:t>
            </w:r>
          </w:p>
        </w:tc>
        <w:tc>
          <w:tcPr>
            <w:tcW w:w="965" w:type="dxa"/>
            <w:shd w:val="clear" w:color="auto" w:fill="auto"/>
            <w:noWrap/>
            <w:vAlign w:val="bottom"/>
            <w:hideMark/>
          </w:tcPr>
          <w:p w14:paraId="16282895" w14:textId="660FD339" w:rsidR="005D5D15" w:rsidRPr="005171AA" w:rsidRDefault="005D5D15" w:rsidP="005D5D15">
            <w:pPr>
              <w:jc w:val="right"/>
              <w:rPr>
                <w:sz w:val="16"/>
                <w:szCs w:val="16"/>
              </w:rPr>
            </w:pPr>
            <w:r>
              <w:rPr>
                <w:rFonts w:ascii="Calibri" w:hAnsi="Calibri" w:cs="Calibri"/>
                <w:color w:val="000000"/>
                <w:sz w:val="22"/>
                <w:szCs w:val="22"/>
              </w:rPr>
              <w:t>25.805</w:t>
            </w:r>
          </w:p>
        </w:tc>
        <w:tc>
          <w:tcPr>
            <w:tcW w:w="835" w:type="dxa"/>
            <w:shd w:val="clear" w:color="auto" w:fill="auto"/>
            <w:noWrap/>
            <w:vAlign w:val="bottom"/>
            <w:hideMark/>
          </w:tcPr>
          <w:p w14:paraId="1DA99EBE" w14:textId="61E6727F" w:rsidR="005D5D15" w:rsidRPr="005171AA" w:rsidRDefault="005D5D15" w:rsidP="005D5D15">
            <w:pPr>
              <w:jc w:val="right"/>
              <w:rPr>
                <w:sz w:val="16"/>
                <w:szCs w:val="16"/>
              </w:rPr>
            </w:pPr>
            <w:r>
              <w:rPr>
                <w:rFonts w:ascii="Calibri" w:hAnsi="Calibri" w:cs="Calibri"/>
                <w:color w:val="000000"/>
                <w:sz w:val="22"/>
                <w:szCs w:val="22"/>
              </w:rPr>
              <w:t>0.926</w:t>
            </w:r>
          </w:p>
        </w:tc>
        <w:tc>
          <w:tcPr>
            <w:tcW w:w="720" w:type="dxa"/>
            <w:shd w:val="clear" w:color="auto" w:fill="auto"/>
            <w:noWrap/>
            <w:vAlign w:val="bottom"/>
            <w:hideMark/>
          </w:tcPr>
          <w:p w14:paraId="0F3BA4DC" w14:textId="42CFFEC1" w:rsidR="005D5D15" w:rsidRPr="005171AA" w:rsidRDefault="005D5D15" w:rsidP="005D5D15">
            <w:pPr>
              <w:jc w:val="right"/>
              <w:rPr>
                <w:sz w:val="16"/>
                <w:szCs w:val="16"/>
              </w:rPr>
            </w:pPr>
            <w:r>
              <w:rPr>
                <w:rFonts w:ascii="Calibri" w:hAnsi="Calibri" w:cs="Calibri"/>
                <w:color w:val="000000"/>
                <w:sz w:val="22"/>
                <w:szCs w:val="22"/>
              </w:rPr>
              <w:t>0.091</w:t>
            </w:r>
          </w:p>
        </w:tc>
        <w:tc>
          <w:tcPr>
            <w:tcW w:w="810" w:type="dxa"/>
            <w:shd w:val="clear" w:color="auto" w:fill="auto"/>
            <w:noWrap/>
            <w:vAlign w:val="bottom"/>
            <w:hideMark/>
          </w:tcPr>
          <w:p w14:paraId="7E304A7C" w14:textId="334DB75B" w:rsidR="005D5D15" w:rsidRPr="005171AA" w:rsidRDefault="005D5D15" w:rsidP="005D5D15">
            <w:pPr>
              <w:jc w:val="right"/>
              <w:rPr>
                <w:sz w:val="16"/>
                <w:szCs w:val="16"/>
              </w:rPr>
            </w:pPr>
            <w:r>
              <w:rPr>
                <w:rFonts w:ascii="Calibri" w:hAnsi="Calibri" w:cs="Calibri"/>
                <w:color w:val="000000"/>
                <w:sz w:val="22"/>
                <w:szCs w:val="22"/>
              </w:rPr>
              <w:t>0.909</w:t>
            </w:r>
          </w:p>
        </w:tc>
        <w:tc>
          <w:tcPr>
            <w:tcW w:w="730" w:type="dxa"/>
            <w:shd w:val="clear" w:color="auto" w:fill="auto"/>
            <w:noWrap/>
            <w:vAlign w:val="bottom"/>
            <w:hideMark/>
          </w:tcPr>
          <w:p w14:paraId="1DA66A97" w14:textId="11B536FB" w:rsidR="005D5D15" w:rsidRPr="005171AA" w:rsidRDefault="005D5D15" w:rsidP="005D5D15">
            <w:pPr>
              <w:jc w:val="right"/>
              <w:rPr>
                <w:sz w:val="16"/>
                <w:szCs w:val="16"/>
              </w:rPr>
            </w:pPr>
            <w:r>
              <w:rPr>
                <w:rFonts w:ascii="Calibri" w:hAnsi="Calibri" w:cs="Calibri"/>
                <w:color w:val="000000"/>
                <w:sz w:val="22"/>
                <w:szCs w:val="22"/>
              </w:rPr>
              <w:t>0.113</w:t>
            </w:r>
          </w:p>
        </w:tc>
        <w:tc>
          <w:tcPr>
            <w:tcW w:w="800" w:type="dxa"/>
            <w:shd w:val="clear" w:color="auto" w:fill="auto"/>
            <w:noWrap/>
            <w:vAlign w:val="bottom"/>
            <w:hideMark/>
          </w:tcPr>
          <w:p w14:paraId="1453D9EE" w14:textId="71B155B0" w:rsidR="005D5D15" w:rsidRPr="005171AA" w:rsidRDefault="005D5D15" w:rsidP="005D5D15">
            <w:pPr>
              <w:jc w:val="right"/>
              <w:rPr>
                <w:sz w:val="16"/>
                <w:szCs w:val="16"/>
              </w:rPr>
            </w:pPr>
            <w:r>
              <w:rPr>
                <w:rFonts w:ascii="Calibri" w:hAnsi="Calibri" w:cs="Calibri"/>
                <w:color w:val="000000"/>
                <w:sz w:val="22"/>
                <w:szCs w:val="22"/>
              </w:rPr>
              <w:t>0.887</w:t>
            </w:r>
          </w:p>
        </w:tc>
        <w:tc>
          <w:tcPr>
            <w:tcW w:w="720" w:type="dxa"/>
            <w:shd w:val="clear" w:color="auto" w:fill="auto"/>
            <w:noWrap/>
            <w:vAlign w:val="bottom"/>
            <w:hideMark/>
          </w:tcPr>
          <w:p w14:paraId="6FDC4657" w14:textId="6B4C5772" w:rsidR="005D5D15" w:rsidRPr="005171AA" w:rsidRDefault="005D5D15" w:rsidP="005D5D15">
            <w:pPr>
              <w:jc w:val="right"/>
              <w:rPr>
                <w:sz w:val="16"/>
                <w:szCs w:val="16"/>
              </w:rPr>
            </w:pPr>
            <w:r>
              <w:rPr>
                <w:rFonts w:ascii="Calibri" w:hAnsi="Calibri" w:cs="Calibri"/>
                <w:color w:val="000000"/>
                <w:sz w:val="22"/>
                <w:szCs w:val="22"/>
              </w:rPr>
              <w:t>0.115</w:t>
            </w:r>
          </w:p>
        </w:tc>
        <w:tc>
          <w:tcPr>
            <w:tcW w:w="805" w:type="dxa"/>
            <w:shd w:val="clear" w:color="auto" w:fill="auto"/>
            <w:noWrap/>
            <w:vAlign w:val="bottom"/>
            <w:hideMark/>
          </w:tcPr>
          <w:p w14:paraId="7083715C" w14:textId="6BA145AA" w:rsidR="005D5D15" w:rsidRPr="005171AA" w:rsidRDefault="005D5D15" w:rsidP="005D5D15">
            <w:pPr>
              <w:jc w:val="right"/>
              <w:rPr>
                <w:sz w:val="16"/>
                <w:szCs w:val="16"/>
              </w:rPr>
            </w:pPr>
            <w:r>
              <w:rPr>
                <w:rFonts w:ascii="Calibri" w:hAnsi="Calibri" w:cs="Calibri"/>
                <w:color w:val="000000"/>
                <w:sz w:val="22"/>
                <w:szCs w:val="22"/>
              </w:rPr>
              <w:t>0.069</w:t>
            </w:r>
          </w:p>
        </w:tc>
      </w:tr>
      <w:tr w:rsidR="005D5D15" w:rsidRPr="00881992" w14:paraId="02FBAF3F" w14:textId="77777777" w:rsidTr="005D5D15">
        <w:trPr>
          <w:trHeight w:val="288"/>
        </w:trPr>
        <w:tc>
          <w:tcPr>
            <w:tcW w:w="1615" w:type="dxa"/>
            <w:shd w:val="clear" w:color="auto" w:fill="auto"/>
            <w:noWrap/>
            <w:vAlign w:val="bottom"/>
            <w:hideMark/>
          </w:tcPr>
          <w:p w14:paraId="1F4DBEC1" w14:textId="77777777" w:rsidR="005D5D15" w:rsidRPr="005171AA" w:rsidRDefault="005D5D15" w:rsidP="005D5D15">
            <w:pPr>
              <w:rPr>
                <w:sz w:val="16"/>
                <w:szCs w:val="16"/>
              </w:rPr>
            </w:pPr>
            <w:r w:rsidRPr="005171AA">
              <w:rPr>
                <w:sz w:val="16"/>
                <w:szCs w:val="16"/>
              </w:rPr>
              <w:t>dc14-16</w:t>
            </w:r>
          </w:p>
        </w:tc>
        <w:tc>
          <w:tcPr>
            <w:tcW w:w="630" w:type="dxa"/>
            <w:shd w:val="clear" w:color="auto" w:fill="auto"/>
            <w:noWrap/>
            <w:vAlign w:val="bottom"/>
            <w:hideMark/>
          </w:tcPr>
          <w:p w14:paraId="049BA30C" w14:textId="77777777" w:rsidR="005D5D15" w:rsidRPr="005171AA" w:rsidRDefault="005D5D15" w:rsidP="005D5D15">
            <w:pPr>
              <w:jc w:val="right"/>
              <w:rPr>
                <w:sz w:val="16"/>
                <w:szCs w:val="16"/>
              </w:rPr>
            </w:pPr>
            <w:r w:rsidRPr="005171AA">
              <w:rPr>
                <w:sz w:val="16"/>
                <w:szCs w:val="16"/>
              </w:rPr>
              <w:t>49</w:t>
            </w:r>
          </w:p>
        </w:tc>
        <w:tc>
          <w:tcPr>
            <w:tcW w:w="965" w:type="dxa"/>
            <w:shd w:val="clear" w:color="auto" w:fill="auto"/>
            <w:noWrap/>
            <w:vAlign w:val="bottom"/>
            <w:hideMark/>
          </w:tcPr>
          <w:p w14:paraId="61CAA7EC" w14:textId="38420D41" w:rsidR="005D5D15" w:rsidRPr="005171AA" w:rsidRDefault="005D5D15" w:rsidP="005D5D15">
            <w:pPr>
              <w:jc w:val="right"/>
              <w:rPr>
                <w:sz w:val="16"/>
                <w:szCs w:val="16"/>
              </w:rPr>
            </w:pPr>
            <w:r>
              <w:rPr>
                <w:rFonts w:ascii="Calibri" w:hAnsi="Calibri" w:cs="Calibri"/>
                <w:color w:val="000000"/>
                <w:sz w:val="22"/>
                <w:szCs w:val="22"/>
              </w:rPr>
              <w:t>6.444</w:t>
            </w:r>
          </w:p>
        </w:tc>
        <w:tc>
          <w:tcPr>
            <w:tcW w:w="835" w:type="dxa"/>
            <w:shd w:val="clear" w:color="auto" w:fill="auto"/>
            <w:noWrap/>
            <w:vAlign w:val="bottom"/>
            <w:hideMark/>
          </w:tcPr>
          <w:p w14:paraId="3698FB27" w14:textId="6D40FA2F" w:rsidR="005D5D15" w:rsidRPr="005171AA" w:rsidRDefault="005D5D15" w:rsidP="005D5D15">
            <w:pPr>
              <w:jc w:val="right"/>
              <w:rPr>
                <w:sz w:val="16"/>
                <w:szCs w:val="16"/>
              </w:rPr>
            </w:pPr>
            <w:r>
              <w:rPr>
                <w:rFonts w:ascii="Calibri" w:hAnsi="Calibri" w:cs="Calibri"/>
                <w:color w:val="000000"/>
                <w:sz w:val="22"/>
                <w:szCs w:val="22"/>
              </w:rPr>
              <w:t>0.930</w:t>
            </w:r>
          </w:p>
        </w:tc>
        <w:tc>
          <w:tcPr>
            <w:tcW w:w="720" w:type="dxa"/>
            <w:shd w:val="clear" w:color="auto" w:fill="auto"/>
            <w:noWrap/>
            <w:vAlign w:val="bottom"/>
            <w:hideMark/>
          </w:tcPr>
          <w:p w14:paraId="25E7C8A8" w14:textId="2F223ACA" w:rsidR="005D5D15" w:rsidRPr="005171AA" w:rsidRDefault="005D5D15" w:rsidP="005D5D15">
            <w:pPr>
              <w:jc w:val="right"/>
              <w:rPr>
                <w:sz w:val="16"/>
                <w:szCs w:val="16"/>
              </w:rPr>
            </w:pPr>
            <w:r>
              <w:rPr>
                <w:rFonts w:ascii="Calibri" w:hAnsi="Calibri" w:cs="Calibri"/>
                <w:color w:val="000000"/>
                <w:sz w:val="22"/>
                <w:szCs w:val="22"/>
              </w:rPr>
              <w:t>0.098</w:t>
            </w:r>
          </w:p>
        </w:tc>
        <w:tc>
          <w:tcPr>
            <w:tcW w:w="810" w:type="dxa"/>
            <w:shd w:val="clear" w:color="auto" w:fill="auto"/>
            <w:noWrap/>
            <w:vAlign w:val="bottom"/>
            <w:hideMark/>
          </w:tcPr>
          <w:p w14:paraId="4809A56E" w14:textId="6A424973" w:rsidR="005D5D15" w:rsidRPr="005171AA" w:rsidRDefault="005D5D15" w:rsidP="005D5D15">
            <w:pPr>
              <w:jc w:val="right"/>
              <w:rPr>
                <w:sz w:val="16"/>
                <w:szCs w:val="16"/>
              </w:rPr>
            </w:pPr>
            <w:r>
              <w:rPr>
                <w:rFonts w:ascii="Calibri" w:hAnsi="Calibri" w:cs="Calibri"/>
                <w:color w:val="000000"/>
                <w:sz w:val="22"/>
                <w:szCs w:val="22"/>
              </w:rPr>
              <w:t>0.902</w:t>
            </w:r>
          </w:p>
        </w:tc>
        <w:tc>
          <w:tcPr>
            <w:tcW w:w="730" w:type="dxa"/>
            <w:shd w:val="clear" w:color="auto" w:fill="auto"/>
            <w:noWrap/>
            <w:vAlign w:val="bottom"/>
            <w:hideMark/>
          </w:tcPr>
          <w:p w14:paraId="351C42FB" w14:textId="44BE076D" w:rsidR="005D5D15" w:rsidRPr="005171AA" w:rsidRDefault="005D5D15" w:rsidP="005D5D15">
            <w:pPr>
              <w:jc w:val="right"/>
              <w:rPr>
                <w:sz w:val="16"/>
                <w:szCs w:val="16"/>
              </w:rPr>
            </w:pPr>
            <w:r>
              <w:rPr>
                <w:rFonts w:ascii="Calibri" w:hAnsi="Calibri" w:cs="Calibri"/>
                <w:color w:val="000000"/>
                <w:sz w:val="22"/>
                <w:szCs w:val="22"/>
              </w:rPr>
              <w:t>0.100</w:t>
            </w:r>
          </w:p>
        </w:tc>
        <w:tc>
          <w:tcPr>
            <w:tcW w:w="800" w:type="dxa"/>
            <w:shd w:val="clear" w:color="auto" w:fill="auto"/>
            <w:noWrap/>
            <w:vAlign w:val="bottom"/>
            <w:hideMark/>
          </w:tcPr>
          <w:p w14:paraId="18425EBE" w14:textId="495A91FA" w:rsidR="005D5D15" w:rsidRPr="005171AA" w:rsidRDefault="005D5D15" w:rsidP="005D5D15">
            <w:pPr>
              <w:jc w:val="right"/>
              <w:rPr>
                <w:sz w:val="16"/>
                <w:szCs w:val="16"/>
              </w:rPr>
            </w:pPr>
            <w:r>
              <w:rPr>
                <w:rFonts w:ascii="Calibri" w:hAnsi="Calibri" w:cs="Calibri"/>
                <w:color w:val="000000"/>
                <w:sz w:val="22"/>
                <w:szCs w:val="22"/>
              </w:rPr>
              <w:t>0.900</w:t>
            </w:r>
          </w:p>
        </w:tc>
        <w:tc>
          <w:tcPr>
            <w:tcW w:w="720" w:type="dxa"/>
            <w:shd w:val="clear" w:color="auto" w:fill="auto"/>
            <w:noWrap/>
            <w:vAlign w:val="bottom"/>
            <w:hideMark/>
          </w:tcPr>
          <w:p w14:paraId="45396468" w14:textId="18E34928" w:rsidR="005D5D15" w:rsidRPr="005171AA" w:rsidRDefault="005D5D15" w:rsidP="005D5D15">
            <w:pPr>
              <w:jc w:val="right"/>
              <w:rPr>
                <w:sz w:val="16"/>
                <w:szCs w:val="16"/>
              </w:rPr>
            </w:pPr>
            <w:r>
              <w:rPr>
                <w:rFonts w:ascii="Calibri" w:hAnsi="Calibri" w:cs="Calibri"/>
                <w:color w:val="000000"/>
                <w:sz w:val="22"/>
                <w:szCs w:val="22"/>
              </w:rPr>
              <w:t>0.109</w:t>
            </w:r>
          </w:p>
        </w:tc>
        <w:tc>
          <w:tcPr>
            <w:tcW w:w="805" w:type="dxa"/>
            <w:shd w:val="clear" w:color="auto" w:fill="auto"/>
            <w:noWrap/>
            <w:vAlign w:val="bottom"/>
            <w:hideMark/>
          </w:tcPr>
          <w:p w14:paraId="45CDCB43" w14:textId="05131F9C" w:rsidR="005D5D15" w:rsidRPr="005171AA" w:rsidRDefault="005D5D15" w:rsidP="005D5D15">
            <w:pPr>
              <w:jc w:val="right"/>
              <w:rPr>
                <w:sz w:val="16"/>
                <w:szCs w:val="16"/>
              </w:rPr>
            </w:pPr>
            <w:r>
              <w:rPr>
                <w:rFonts w:ascii="Calibri" w:hAnsi="Calibri" w:cs="Calibri"/>
                <w:color w:val="000000"/>
                <w:sz w:val="22"/>
                <w:szCs w:val="22"/>
              </w:rPr>
              <w:t>0.039</w:t>
            </w:r>
          </w:p>
        </w:tc>
      </w:tr>
      <w:tr w:rsidR="005D5D15" w:rsidRPr="00881992" w14:paraId="506CC74A" w14:textId="77777777" w:rsidTr="005D5D15">
        <w:trPr>
          <w:trHeight w:val="288"/>
        </w:trPr>
        <w:tc>
          <w:tcPr>
            <w:tcW w:w="1615" w:type="dxa"/>
            <w:shd w:val="clear" w:color="auto" w:fill="auto"/>
            <w:noWrap/>
            <w:vAlign w:val="bottom"/>
            <w:hideMark/>
          </w:tcPr>
          <w:p w14:paraId="0C7EB891" w14:textId="77777777" w:rsidR="005D5D15" w:rsidRPr="005171AA" w:rsidRDefault="005D5D15" w:rsidP="005D5D15">
            <w:pPr>
              <w:rPr>
                <w:sz w:val="16"/>
                <w:szCs w:val="16"/>
              </w:rPr>
            </w:pPr>
            <w:r w:rsidRPr="005171AA">
              <w:rPr>
                <w:sz w:val="16"/>
                <w:szCs w:val="16"/>
              </w:rPr>
              <w:t>dc20-22</w:t>
            </w:r>
          </w:p>
        </w:tc>
        <w:tc>
          <w:tcPr>
            <w:tcW w:w="630" w:type="dxa"/>
            <w:shd w:val="clear" w:color="auto" w:fill="auto"/>
            <w:noWrap/>
            <w:vAlign w:val="bottom"/>
            <w:hideMark/>
          </w:tcPr>
          <w:p w14:paraId="747B3A63" w14:textId="77777777" w:rsidR="005D5D15" w:rsidRPr="005171AA" w:rsidRDefault="005D5D15" w:rsidP="005D5D15">
            <w:pPr>
              <w:jc w:val="right"/>
              <w:rPr>
                <w:sz w:val="16"/>
                <w:szCs w:val="16"/>
              </w:rPr>
            </w:pPr>
            <w:r w:rsidRPr="005171AA">
              <w:rPr>
                <w:sz w:val="16"/>
                <w:szCs w:val="16"/>
              </w:rPr>
              <w:t>28</w:t>
            </w:r>
          </w:p>
        </w:tc>
        <w:tc>
          <w:tcPr>
            <w:tcW w:w="965" w:type="dxa"/>
            <w:shd w:val="clear" w:color="auto" w:fill="auto"/>
            <w:noWrap/>
            <w:vAlign w:val="bottom"/>
            <w:hideMark/>
          </w:tcPr>
          <w:p w14:paraId="367BE323" w14:textId="0DE0D4E9" w:rsidR="005D5D15" w:rsidRPr="005171AA" w:rsidRDefault="005D5D15" w:rsidP="005D5D15">
            <w:pPr>
              <w:jc w:val="right"/>
              <w:rPr>
                <w:sz w:val="16"/>
                <w:szCs w:val="16"/>
              </w:rPr>
            </w:pPr>
            <w:r>
              <w:rPr>
                <w:rFonts w:ascii="Calibri" w:hAnsi="Calibri" w:cs="Calibri"/>
                <w:color w:val="000000"/>
                <w:sz w:val="22"/>
                <w:szCs w:val="22"/>
              </w:rPr>
              <w:t>4.024</w:t>
            </w:r>
          </w:p>
        </w:tc>
        <w:tc>
          <w:tcPr>
            <w:tcW w:w="835" w:type="dxa"/>
            <w:shd w:val="clear" w:color="auto" w:fill="auto"/>
            <w:noWrap/>
            <w:vAlign w:val="bottom"/>
            <w:hideMark/>
          </w:tcPr>
          <w:p w14:paraId="49C59818" w14:textId="1B15CE5A" w:rsidR="005D5D15" w:rsidRPr="005171AA" w:rsidRDefault="005D5D15" w:rsidP="005D5D15">
            <w:pPr>
              <w:jc w:val="right"/>
              <w:rPr>
                <w:sz w:val="16"/>
                <w:szCs w:val="16"/>
              </w:rPr>
            </w:pPr>
            <w:r>
              <w:rPr>
                <w:rFonts w:ascii="Calibri" w:hAnsi="Calibri" w:cs="Calibri"/>
                <w:color w:val="000000"/>
                <w:sz w:val="22"/>
                <w:szCs w:val="22"/>
              </w:rPr>
              <w:t>0.926</w:t>
            </w:r>
          </w:p>
        </w:tc>
        <w:tc>
          <w:tcPr>
            <w:tcW w:w="720" w:type="dxa"/>
            <w:shd w:val="clear" w:color="auto" w:fill="auto"/>
            <w:noWrap/>
            <w:vAlign w:val="bottom"/>
            <w:hideMark/>
          </w:tcPr>
          <w:p w14:paraId="3C68BD84" w14:textId="64FFE242" w:rsidR="005D5D15" w:rsidRPr="005171AA" w:rsidRDefault="005D5D15" w:rsidP="005D5D15">
            <w:pPr>
              <w:jc w:val="right"/>
              <w:rPr>
                <w:sz w:val="16"/>
                <w:szCs w:val="16"/>
              </w:rPr>
            </w:pPr>
            <w:r>
              <w:rPr>
                <w:rFonts w:ascii="Calibri" w:hAnsi="Calibri" w:cs="Calibri"/>
                <w:color w:val="000000"/>
                <w:sz w:val="22"/>
                <w:szCs w:val="22"/>
              </w:rPr>
              <w:t>0.102</w:t>
            </w:r>
          </w:p>
        </w:tc>
        <w:tc>
          <w:tcPr>
            <w:tcW w:w="810" w:type="dxa"/>
            <w:shd w:val="clear" w:color="auto" w:fill="auto"/>
            <w:noWrap/>
            <w:vAlign w:val="bottom"/>
            <w:hideMark/>
          </w:tcPr>
          <w:p w14:paraId="193B40E8" w14:textId="2BD409D6" w:rsidR="005D5D15" w:rsidRPr="005171AA" w:rsidRDefault="005D5D15" w:rsidP="005D5D15">
            <w:pPr>
              <w:jc w:val="right"/>
              <w:rPr>
                <w:sz w:val="16"/>
                <w:szCs w:val="16"/>
              </w:rPr>
            </w:pPr>
            <w:r>
              <w:rPr>
                <w:rFonts w:ascii="Calibri" w:hAnsi="Calibri" w:cs="Calibri"/>
                <w:color w:val="000000"/>
                <w:sz w:val="22"/>
                <w:szCs w:val="22"/>
              </w:rPr>
              <w:t>0.898</w:t>
            </w:r>
          </w:p>
        </w:tc>
        <w:tc>
          <w:tcPr>
            <w:tcW w:w="730" w:type="dxa"/>
            <w:shd w:val="clear" w:color="auto" w:fill="auto"/>
            <w:noWrap/>
            <w:vAlign w:val="bottom"/>
            <w:hideMark/>
          </w:tcPr>
          <w:p w14:paraId="1135B07E" w14:textId="4BA28D69" w:rsidR="005D5D15" w:rsidRPr="005171AA" w:rsidRDefault="005D5D15" w:rsidP="005D5D15">
            <w:pPr>
              <w:jc w:val="right"/>
              <w:rPr>
                <w:sz w:val="16"/>
                <w:szCs w:val="16"/>
              </w:rPr>
            </w:pPr>
            <w:r>
              <w:rPr>
                <w:rFonts w:ascii="Calibri" w:hAnsi="Calibri" w:cs="Calibri"/>
                <w:color w:val="000000"/>
                <w:sz w:val="22"/>
                <w:szCs w:val="22"/>
              </w:rPr>
              <w:t>0.104</w:t>
            </w:r>
          </w:p>
        </w:tc>
        <w:tc>
          <w:tcPr>
            <w:tcW w:w="800" w:type="dxa"/>
            <w:shd w:val="clear" w:color="auto" w:fill="auto"/>
            <w:noWrap/>
            <w:vAlign w:val="bottom"/>
            <w:hideMark/>
          </w:tcPr>
          <w:p w14:paraId="53C08BB1" w14:textId="4B74EAC9" w:rsidR="005D5D15" w:rsidRPr="005171AA" w:rsidRDefault="005D5D15" w:rsidP="005D5D15">
            <w:pPr>
              <w:jc w:val="right"/>
              <w:rPr>
                <w:sz w:val="16"/>
                <w:szCs w:val="16"/>
              </w:rPr>
            </w:pPr>
            <w:r>
              <w:rPr>
                <w:rFonts w:ascii="Calibri" w:hAnsi="Calibri" w:cs="Calibri"/>
                <w:color w:val="000000"/>
                <w:sz w:val="22"/>
                <w:szCs w:val="22"/>
              </w:rPr>
              <w:t>0.896</w:t>
            </w:r>
          </w:p>
        </w:tc>
        <w:tc>
          <w:tcPr>
            <w:tcW w:w="720" w:type="dxa"/>
            <w:shd w:val="clear" w:color="auto" w:fill="auto"/>
            <w:noWrap/>
            <w:vAlign w:val="bottom"/>
            <w:hideMark/>
          </w:tcPr>
          <w:p w14:paraId="1CBBEECD" w14:textId="7F8F4272" w:rsidR="005D5D15" w:rsidRPr="005171AA" w:rsidRDefault="005D5D15" w:rsidP="005D5D15">
            <w:pPr>
              <w:jc w:val="right"/>
              <w:rPr>
                <w:sz w:val="16"/>
                <w:szCs w:val="16"/>
              </w:rPr>
            </w:pPr>
            <w:r>
              <w:rPr>
                <w:rFonts w:ascii="Calibri" w:hAnsi="Calibri" w:cs="Calibri"/>
                <w:color w:val="000000"/>
                <w:sz w:val="22"/>
                <w:szCs w:val="22"/>
              </w:rPr>
              <w:t>0.119</w:t>
            </w:r>
          </w:p>
        </w:tc>
        <w:tc>
          <w:tcPr>
            <w:tcW w:w="805" w:type="dxa"/>
            <w:shd w:val="clear" w:color="auto" w:fill="auto"/>
            <w:noWrap/>
            <w:vAlign w:val="bottom"/>
            <w:hideMark/>
          </w:tcPr>
          <w:p w14:paraId="70C4FEB8" w14:textId="13906727" w:rsidR="005D5D15" w:rsidRPr="005171AA" w:rsidRDefault="005D5D15" w:rsidP="005D5D15">
            <w:pPr>
              <w:jc w:val="right"/>
              <w:rPr>
                <w:sz w:val="16"/>
                <w:szCs w:val="16"/>
              </w:rPr>
            </w:pPr>
            <w:r>
              <w:rPr>
                <w:rFonts w:ascii="Calibri" w:hAnsi="Calibri" w:cs="Calibri"/>
                <w:color w:val="000000"/>
                <w:sz w:val="22"/>
                <w:szCs w:val="22"/>
              </w:rPr>
              <w:t>0.017</w:t>
            </w:r>
          </w:p>
        </w:tc>
      </w:tr>
      <w:tr w:rsidR="005D5D15" w:rsidRPr="00881992" w14:paraId="6929F86C" w14:textId="77777777" w:rsidTr="005D5D15">
        <w:trPr>
          <w:trHeight w:val="288"/>
        </w:trPr>
        <w:tc>
          <w:tcPr>
            <w:tcW w:w="1615" w:type="dxa"/>
            <w:shd w:val="clear" w:color="auto" w:fill="auto"/>
            <w:noWrap/>
            <w:vAlign w:val="bottom"/>
            <w:hideMark/>
          </w:tcPr>
          <w:p w14:paraId="782631D4" w14:textId="77777777" w:rsidR="005D5D15" w:rsidRPr="005171AA" w:rsidRDefault="005D5D15" w:rsidP="005D5D15">
            <w:pPr>
              <w:rPr>
                <w:sz w:val="16"/>
                <w:szCs w:val="16"/>
              </w:rPr>
            </w:pPr>
            <w:r w:rsidRPr="005171AA">
              <w:rPr>
                <w:sz w:val="16"/>
                <w:szCs w:val="16"/>
              </w:rPr>
              <w:t>dc22-24</w:t>
            </w:r>
          </w:p>
        </w:tc>
        <w:tc>
          <w:tcPr>
            <w:tcW w:w="630" w:type="dxa"/>
            <w:shd w:val="clear" w:color="auto" w:fill="auto"/>
            <w:noWrap/>
            <w:vAlign w:val="bottom"/>
            <w:hideMark/>
          </w:tcPr>
          <w:p w14:paraId="6C528AF3" w14:textId="77777777" w:rsidR="005D5D15" w:rsidRPr="005171AA" w:rsidRDefault="005D5D15" w:rsidP="005D5D15">
            <w:pPr>
              <w:jc w:val="right"/>
              <w:rPr>
                <w:sz w:val="16"/>
                <w:szCs w:val="16"/>
              </w:rPr>
            </w:pPr>
            <w:r w:rsidRPr="005171AA">
              <w:rPr>
                <w:sz w:val="16"/>
                <w:szCs w:val="16"/>
              </w:rPr>
              <w:t>3</w:t>
            </w:r>
          </w:p>
        </w:tc>
        <w:tc>
          <w:tcPr>
            <w:tcW w:w="965" w:type="dxa"/>
            <w:shd w:val="clear" w:color="auto" w:fill="auto"/>
            <w:noWrap/>
            <w:vAlign w:val="bottom"/>
            <w:hideMark/>
          </w:tcPr>
          <w:p w14:paraId="35A96CB6" w14:textId="05CCE8A4" w:rsidR="005D5D15" w:rsidRPr="005171AA" w:rsidRDefault="005D5D15" w:rsidP="005D5D15">
            <w:pPr>
              <w:jc w:val="right"/>
              <w:rPr>
                <w:sz w:val="16"/>
                <w:szCs w:val="16"/>
              </w:rPr>
            </w:pPr>
            <w:r>
              <w:rPr>
                <w:rFonts w:ascii="Calibri" w:hAnsi="Calibri" w:cs="Calibri"/>
                <w:color w:val="000000"/>
                <w:sz w:val="22"/>
                <w:szCs w:val="22"/>
              </w:rPr>
              <w:t>2.000</w:t>
            </w:r>
          </w:p>
        </w:tc>
        <w:tc>
          <w:tcPr>
            <w:tcW w:w="835" w:type="dxa"/>
            <w:shd w:val="clear" w:color="auto" w:fill="auto"/>
            <w:noWrap/>
            <w:vAlign w:val="bottom"/>
            <w:hideMark/>
          </w:tcPr>
          <w:p w14:paraId="3FBC5344" w14:textId="6AFAD887" w:rsidR="005D5D15" w:rsidRPr="005171AA" w:rsidRDefault="005D5D15" w:rsidP="005D5D15">
            <w:pPr>
              <w:jc w:val="right"/>
              <w:rPr>
                <w:sz w:val="16"/>
                <w:szCs w:val="16"/>
              </w:rPr>
            </w:pPr>
            <w:r>
              <w:rPr>
                <w:rFonts w:ascii="Calibri" w:hAnsi="Calibri" w:cs="Calibri"/>
                <w:color w:val="000000"/>
                <w:sz w:val="22"/>
                <w:szCs w:val="22"/>
              </w:rPr>
              <w:t>0.880</w:t>
            </w:r>
          </w:p>
        </w:tc>
        <w:tc>
          <w:tcPr>
            <w:tcW w:w="720" w:type="dxa"/>
            <w:shd w:val="clear" w:color="auto" w:fill="auto"/>
            <w:noWrap/>
            <w:vAlign w:val="bottom"/>
            <w:hideMark/>
          </w:tcPr>
          <w:p w14:paraId="36D326AE" w14:textId="38E11D0D" w:rsidR="005D5D15" w:rsidRPr="005171AA" w:rsidRDefault="005D5D15" w:rsidP="005D5D15">
            <w:pPr>
              <w:jc w:val="right"/>
              <w:rPr>
                <w:sz w:val="16"/>
                <w:szCs w:val="16"/>
              </w:rPr>
            </w:pPr>
            <w:r>
              <w:rPr>
                <w:rFonts w:ascii="Calibri" w:hAnsi="Calibri" w:cs="Calibri"/>
                <w:color w:val="000000"/>
                <w:sz w:val="22"/>
                <w:szCs w:val="22"/>
              </w:rPr>
              <w:t>0.093</w:t>
            </w:r>
          </w:p>
        </w:tc>
        <w:tc>
          <w:tcPr>
            <w:tcW w:w="810" w:type="dxa"/>
            <w:shd w:val="clear" w:color="auto" w:fill="auto"/>
            <w:noWrap/>
            <w:vAlign w:val="bottom"/>
            <w:hideMark/>
          </w:tcPr>
          <w:p w14:paraId="5D7FA5EB" w14:textId="1FF0671E" w:rsidR="005D5D15" w:rsidRPr="005171AA" w:rsidRDefault="005D5D15" w:rsidP="005D5D15">
            <w:pPr>
              <w:jc w:val="right"/>
              <w:rPr>
                <w:sz w:val="16"/>
                <w:szCs w:val="16"/>
              </w:rPr>
            </w:pPr>
            <w:r>
              <w:rPr>
                <w:rFonts w:ascii="Calibri" w:hAnsi="Calibri" w:cs="Calibri"/>
                <w:color w:val="000000"/>
                <w:sz w:val="22"/>
                <w:szCs w:val="22"/>
              </w:rPr>
              <w:t>0.907</w:t>
            </w:r>
          </w:p>
        </w:tc>
        <w:tc>
          <w:tcPr>
            <w:tcW w:w="730" w:type="dxa"/>
            <w:shd w:val="clear" w:color="auto" w:fill="auto"/>
            <w:noWrap/>
            <w:vAlign w:val="bottom"/>
            <w:hideMark/>
          </w:tcPr>
          <w:p w14:paraId="050D17DE" w14:textId="671F1735" w:rsidR="005D5D15" w:rsidRPr="005171AA" w:rsidRDefault="005D5D15" w:rsidP="005D5D15">
            <w:pPr>
              <w:jc w:val="right"/>
              <w:rPr>
                <w:sz w:val="16"/>
                <w:szCs w:val="16"/>
              </w:rPr>
            </w:pPr>
            <w:r>
              <w:rPr>
                <w:rFonts w:ascii="Calibri" w:hAnsi="Calibri" w:cs="Calibri"/>
                <w:color w:val="000000"/>
                <w:sz w:val="22"/>
                <w:szCs w:val="22"/>
              </w:rPr>
              <w:t>0.134</w:t>
            </w:r>
          </w:p>
        </w:tc>
        <w:tc>
          <w:tcPr>
            <w:tcW w:w="800" w:type="dxa"/>
            <w:shd w:val="clear" w:color="auto" w:fill="auto"/>
            <w:noWrap/>
            <w:vAlign w:val="bottom"/>
            <w:hideMark/>
          </w:tcPr>
          <w:p w14:paraId="62595DE9" w14:textId="204EA86A" w:rsidR="005D5D15" w:rsidRPr="005171AA" w:rsidRDefault="005D5D15" w:rsidP="005D5D15">
            <w:pPr>
              <w:jc w:val="right"/>
              <w:rPr>
                <w:sz w:val="16"/>
                <w:szCs w:val="16"/>
              </w:rPr>
            </w:pPr>
            <w:r>
              <w:rPr>
                <w:rFonts w:ascii="Calibri" w:hAnsi="Calibri" w:cs="Calibri"/>
                <w:color w:val="000000"/>
                <w:sz w:val="22"/>
                <w:szCs w:val="22"/>
              </w:rPr>
              <w:t>0.866</w:t>
            </w:r>
          </w:p>
        </w:tc>
        <w:tc>
          <w:tcPr>
            <w:tcW w:w="720" w:type="dxa"/>
            <w:shd w:val="clear" w:color="auto" w:fill="auto"/>
            <w:noWrap/>
            <w:vAlign w:val="bottom"/>
            <w:hideMark/>
          </w:tcPr>
          <w:p w14:paraId="1974B1AD" w14:textId="7B42F54B" w:rsidR="005D5D15" w:rsidRPr="005171AA" w:rsidRDefault="005D5D15" w:rsidP="005D5D15">
            <w:pPr>
              <w:jc w:val="right"/>
              <w:rPr>
                <w:sz w:val="16"/>
                <w:szCs w:val="16"/>
              </w:rPr>
            </w:pPr>
            <w:r>
              <w:rPr>
                <w:rFonts w:ascii="Calibri" w:hAnsi="Calibri" w:cs="Calibri"/>
                <w:color w:val="000000"/>
                <w:sz w:val="22"/>
                <w:szCs w:val="22"/>
              </w:rPr>
              <w:t>0.179</w:t>
            </w:r>
          </w:p>
        </w:tc>
        <w:tc>
          <w:tcPr>
            <w:tcW w:w="805" w:type="dxa"/>
            <w:shd w:val="clear" w:color="auto" w:fill="auto"/>
            <w:noWrap/>
            <w:vAlign w:val="bottom"/>
            <w:hideMark/>
          </w:tcPr>
          <w:p w14:paraId="2CD10141" w14:textId="0AFDCFAB" w:rsidR="005D5D15" w:rsidRPr="005171AA" w:rsidRDefault="005D5D15" w:rsidP="005D5D15">
            <w:pPr>
              <w:jc w:val="right"/>
              <w:rPr>
                <w:sz w:val="16"/>
                <w:szCs w:val="16"/>
              </w:rPr>
            </w:pPr>
            <w:r>
              <w:rPr>
                <w:rFonts w:ascii="Calibri" w:hAnsi="Calibri" w:cs="Calibri"/>
                <w:color w:val="000000"/>
                <w:sz w:val="22"/>
                <w:szCs w:val="22"/>
              </w:rPr>
              <w:t>0.130</w:t>
            </w:r>
          </w:p>
        </w:tc>
      </w:tr>
      <w:tr w:rsidR="005D5D15" w:rsidRPr="00881992" w14:paraId="1E3BEA23" w14:textId="77777777" w:rsidTr="005D5D15">
        <w:trPr>
          <w:trHeight w:val="288"/>
        </w:trPr>
        <w:tc>
          <w:tcPr>
            <w:tcW w:w="1615" w:type="dxa"/>
            <w:shd w:val="clear" w:color="auto" w:fill="auto"/>
            <w:noWrap/>
            <w:vAlign w:val="bottom"/>
            <w:hideMark/>
          </w:tcPr>
          <w:p w14:paraId="0A2C30F6" w14:textId="77777777" w:rsidR="005D5D15" w:rsidRPr="005171AA" w:rsidRDefault="005D5D15" w:rsidP="005D5D15">
            <w:pPr>
              <w:rPr>
                <w:sz w:val="16"/>
                <w:szCs w:val="16"/>
              </w:rPr>
            </w:pPr>
            <w:r w:rsidRPr="005171AA">
              <w:rPr>
                <w:sz w:val="16"/>
                <w:szCs w:val="16"/>
              </w:rPr>
              <w:t>H0-3</w:t>
            </w:r>
          </w:p>
        </w:tc>
        <w:tc>
          <w:tcPr>
            <w:tcW w:w="630" w:type="dxa"/>
            <w:shd w:val="clear" w:color="auto" w:fill="auto"/>
            <w:noWrap/>
            <w:vAlign w:val="bottom"/>
            <w:hideMark/>
          </w:tcPr>
          <w:p w14:paraId="5C5F0C28" w14:textId="77777777" w:rsidR="005D5D15" w:rsidRPr="005171AA" w:rsidRDefault="005D5D15" w:rsidP="005D5D15">
            <w:pPr>
              <w:jc w:val="right"/>
              <w:rPr>
                <w:sz w:val="16"/>
                <w:szCs w:val="16"/>
              </w:rPr>
            </w:pPr>
            <w:r w:rsidRPr="005171AA">
              <w:rPr>
                <w:sz w:val="16"/>
                <w:szCs w:val="16"/>
              </w:rPr>
              <w:t>80</w:t>
            </w:r>
          </w:p>
        </w:tc>
        <w:tc>
          <w:tcPr>
            <w:tcW w:w="965" w:type="dxa"/>
            <w:shd w:val="clear" w:color="auto" w:fill="auto"/>
            <w:noWrap/>
            <w:vAlign w:val="bottom"/>
            <w:hideMark/>
          </w:tcPr>
          <w:p w14:paraId="45623C9D" w14:textId="1A8B23A1" w:rsidR="005D5D15" w:rsidRPr="005171AA" w:rsidRDefault="005D5D15" w:rsidP="005D5D15">
            <w:pPr>
              <w:jc w:val="right"/>
              <w:rPr>
                <w:sz w:val="16"/>
                <w:szCs w:val="16"/>
              </w:rPr>
            </w:pPr>
            <w:r>
              <w:rPr>
                <w:rFonts w:ascii="Calibri" w:hAnsi="Calibri" w:cs="Calibri"/>
                <w:color w:val="000000"/>
                <w:sz w:val="22"/>
                <w:szCs w:val="22"/>
              </w:rPr>
              <w:t>1.000</w:t>
            </w:r>
          </w:p>
        </w:tc>
        <w:tc>
          <w:tcPr>
            <w:tcW w:w="835" w:type="dxa"/>
            <w:shd w:val="clear" w:color="auto" w:fill="auto"/>
            <w:noWrap/>
            <w:vAlign w:val="bottom"/>
            <w:hideMark/>
          </w:tcPr>
          <w:p w14:paraId="64BC23F5" w14:textId="1F443183" w:rsidR="005D5D15" w:rsidRPr="005171AA" w:rsidRDefault="005D5D15" w:rsidP="005D5D15">
            <w:pPr>
              <w:jc w:val="right"/>
              <w:rPr>
                <w:sz w:val="16"/>
                <w:szCs w:val="16"/>
              </w:rPr>
            </w:pPr>
            <w:r>
              <w:rPr>
                <w:rFonts w:ascii="Calibri" w:hAnsi="Calibri" w:cs="Calibri"/>
                <w:color w:val="000000"/>
                <w:sz w:val="22"/>
                <w:szCs w:val="22"/>
              </w:rPr>
              <w:t>0.821</w:t>
            </w:r>
          </w:p>
        </w:tc>
        <w:tc>
          <w:tcPr>
            <w:tcW w:w="720" w:type="dxa"/>
            <w:shd w:val="clear" w:color="auto" w:fill="auto"/>
            <w:noWrap/>
            <w:vAlign w:val="bottom"/>
            <w:hideMark/>
          </w:tcPr>
          <w:p w14:paraId="20BC4E70" w14:textId="3917B5D6" w:rsidR="005D5D15" w:rsidRPr="005171AA" w:rsidRDefault="005D5D15" w:rsidP="005D5D15">
            <w:pPr>
              <w:jc w:val="right"/>
              <w:rPr>
                <w:sz w:val="16"/>
                <w:szCs w:val="16"/>
              </w:rPr>
            </w:pPr>
            <w:r>
              <w:rPr>
                <w:rFonts w:ascii="Calibri" w:hAnsi="Calibri" w:cs="Calibri"/>
                <w:color w:val="000000"/>
                <w:sz w:val="22"/>
                <w:szCs w:val="22"/>
              </w:rPr>
              <w:t>0.357</w:t>
            </w:r>
          </w:p>
        </w:tc>
        <w:tc>
          <w:tcPr>
            <w:tcW w:w="810" w:type="dxa"/>
            <w:shd w:val="clear" w:color="auto" w:fill="auto"/>
            <w:noWrap/>
            <w:vAlign w:val="bottom"/>
            <w:hideMark/>
          </w:tcPr>
          <w:p w14:paraId="7319EFC2" w14:textId="03109344" w:rsidR="005D5D15" w:rsidRPr="005171AA" w:rsidRDefault="005D5D15" w:rsidP="005D5D15">
            <w:pPr>
              <w:jc w:val="right"/>
              <w:rPr>
                <w:sz w:val="16"/>
                <w:szCs w:val="16"/>
              </w:rPr>
            </w:pPr>
            <w:r>
              <w:rPr>
                <w:rFonts w:ascii="Calibri" w:hAnsi="Calibri" w:cs="Calibri"/>
                <w:color w:val="000000"/>
                <w:sz w:val="22"/>
                <w:szCs w:val="22"/>
              </w:rPr>
              <w:t>0.643</w:t>
            </w:r>
          </w:p>
        </w:tc>
        <w:tc>
          <w:tcPr>
            <w:tcW w:w="730" w:type="dxa"/>
            <w:shd w:val="clear" w:color="auto" w:fill="auto"/>
            <w:noWrap/>
            <w:vAlign w:val="bottom"/>
            <w:hideMark/>
          </w:tcPr>
          <w:p w14:paraId="450FD3D9" w14:textId="26D8B724" w:rsidR="005D5D15" w:rsidRPr="005171AA" w:rsidRDefault="005D5D15" w:rsidP="005D5D15">
            <w:pPr>
              <w:jc w:val="right"/>
              <w:rPr>
                <w:sz w:val="16"/>
                <w:szCs w:val="16"/>
              </w:rPr>
            </w:pPr>
            <w:r>
              <w:rPr>
                <w:rFonts w:ascii="Calibri" w:hAnsi="Calibri" w:cs="Calibri"/>
                <w:color w:val="000000"/>
                <w:sz w:val="22"/>
                <w:szCs w:val="22"/>
              </w:rPr>
              <w:t>0.179</w:t>
            </w:r>
          </w:p>
        </w:tc>
        <w:tc>
          <w:tcPr>
            <w:tcW w:w="800" w:type="dxa"/>
            <w:shd w:val="clear" w:color="auto" w:fill="auto"/>
            <w:noWrap/>
            <w:vAlign w:val="bottom"/>
            <w:hideMark/>
          </w:tcPr>
          <w:p w14:paraId="0B3EF4BE" w14:textId="2C1F56E0" w:rsidR="005D5D15" w:rsidRPr="005171AA" w:rsidRDefault="005D5D15" w:rsidP="005D5D15">
            <w:pPr>
              <w:jc w:val="right"/>
              <w:rPr>
                <w:sz w:val="16"/>
                <w:szCs w:val="16"/>
              </w:rPr>
            </w:pPr>
            <w:r>
              <w:rPr>
                <w:rFonts w:ascii="Calibri" w:hAnsi="Calibri" w:cs="Calibri"/>
                <w:color w:val="000000"/>
                <w:sz w:val="22"/>
                <w:szCs w:val="22"/>
              </w:rPr>
              <w:t>0.821</w:t>
            </w:r>
          </w:p>
        </w:tc>
        <w:tc>
          <w:tcPr>
            <w:tcW w:w="720" w:type="dxa"/>
            <w:shd w:val="clear" w:color="auto" w:fill="auto"/>
            <w:noWrap/>
            <w:vAlign w:val="bottom"/>
            <w:hideMark/>
          </w:tcPr>
          <w:p w14:paraId="093FC663" w14:textId="4DB34E42" w:rsidR="005D5D15" w:rsidRPr="005171AA" w:rsidRDefault="005D5D15" w:rsidP="005D5D15">
            <w:pPr>
              <w:jc w:val="right"/>
              <w:rPr>
                <w:sz w:val="16"/>
                <w:szCs w:val="16"/>
              </w:rPr>
            </w:pPr>
            <w:r>
              <w:rPr>
                <w:rFonts w:ascii="Calibri" w:hAnsi="Calibri" w:cs="Calibri"/>
                <w:color w:val="000000"/>
                <w:sz w:val="22"/>
                <w:szCs w:val="22"/>
              </w:rPr>
              <w:t>0.357</w:t>
            </w:r>
          </w:p>
        </w:tc>
        <w:tc>
          <w:tcPr>
            <w:tcW w:w="805" w:type="dxa"/>
            <w:shd w:val="clear" w:color="auto" w:fill="auto"/>
            <w:noWrap/>
            <w:vAlign w:val="bottom"/>
            <w:hideMark/>
          </w:tcPr>
          <w:p w14:paraId="6EAA81A1" w14:textId="68567986" w:rsidR="005D5D15" w:rsidRPr="005171AA" w:rsidRDefault="005D5D15" w:rsidP="005D5D15">
            <w:pPr>
              <w:jc w:val="right"/>
              <w:rPr>
                <w:sz w:val="16"/>
                <w:szCs w:val="16"/>
              </w:rPr>
            </w:pPr>
            <w:r>
              <w:rPr>
                <w:rFonts w:ascii="Calibri" w:hAnsi="Calibri" w:cs="Calibri"/>
                <w:color w:val="000000"/>
                <w:sz w:val="22"/>
                <w:szCs w:val="22"/>
              </w:rPr>
              <w:t>0.000</w:t>
            </w:r>
          </w:p>
        </w:tc>
      </w:tr>
      <w:tr w:rsidR="005D5D15" w:rsidRPr="00881992" w14:paraId="4E6CF232" w14:textId="77777777" w:rsidTr="005D5D15">
        <w:trPr>
          <w:trHeight w:val="288"/>
        </w:trPr>
        <w:tc>
          <w:tcPr>
            <w:tcW w:w="1615" w:type="dxa"/>
            <w:shd w:val="clear" w:color="auto" w:fill="auto"/>
            <w:noWrap/>
            <w:vAlign w:val="bottom"/>
            <w:hideMark/>
          </w:tcPr>
          <w:p w14:paraId="7B9202E0" w14:textId="77777777" w:rsidR="005D5D15" w:rsidRPr="005171AA" w:rsidRDefault="005D5D15" w:rsidP="005D5D15">
            <w:pPr>
              <w:rPr>
                <w:sz w:val="16"/>
                <w:szCs w:val="16"/>
              </w:rPr>
            </w:pPr>
            <w:r w:rsidRPr="005171AA">
              <w:rPr>
                <w:sz w:val="16"/>
                <w:szCs w:val="16"/>
              </w:rPr>
              <w:t>H8-10</w:t>
            </w:r>
          </w:p>
        </w:tc>
        <w:tc>
          <w:tcPr>
            <w:tcW w:w="630" w:type="dxa"/>
            <w:shd w:val="clear" w:color="auto" w:fill="auto"/>
            <w:noWrap/>
            <w:vAlign w:val="bottom"/>
            <w:hideMark/>
          </w:tcPr>
          <w:p w14:paraId="2B853420" w14:textId="77777777" w:rsidR="005D5D15" w:rsidRPr="005171AA" w:rsidRDefault="005D5D15" w:rsidP="005D5D15">
            <w:pPr>
              <w:jc w:val="right"/>
              <w:rPr>
                <w:sz w:val="16"/>
                <w:szCs w:val="16"/>
              </w:rPr>
            </w:pPr>
            <w:r w:rsidRPr="005171AA">
              <w:rPr>
                <w:sz w:val="16"/>
                <w:szCs w:val="16"/>
              </w:rPr>
              <w:t>148</w:t>
            </w:r>
          </w:p>
        </w:tc>
        <w:tc>
          <w:tcPr>
            <w:tcW w:w="965" w:type="dxa"/>
            <w:shd w:val="clear" w:color="auto" w:fill="auto"/>
            <w:noWrap/>
            <w:vAlign w:val="bottom"/>
            <w:hideMark/>
          </w:tcPr>
          <w:p w14:paraId="302D8711" w14:textId="68510130" w:rsidR="005D5D15" w:rsidRPr="005171AA" w:rsidRDefault="005D5D15" w:rsidP="005D5D15">
            <w:pPr>
              <w:jc w:val="right"/>
              <w:rPr>
                <w:sz w:val="16"/>
                <w:szCs w:val="16"/>
              </w:rPr>
            </w:pPr>
            <w:r>
              <w:rPr>
                <w:rFonts w:ascii="Calibri" w:hAnsi="Calibri" w:cs="Calibri"/>
                <w:color w:val="000000"/>
                <w:sz w:val="22"/>
                <w:szCs w:val="22"/>
              </w:rPr>
              <w:t>1.000</w:t>
            </w:r>
          </w:p>
        </w:tc>
        <w:tc>
          <w:tcPr>
            <w:tcW w:w="835" w:type="dxa"/>
            <w:shd w:val="clear" w:color="auto" w:fill="auto"/>
            <w:noWrap/>
            <w:vAlign w:val="bottom"/>
            <w:hideMark/>
          </w:tcPr>
          <w:p w14:paraId="5DA3700A" w14:textId="6112E98C" w:rsidR="005D5D15" w:rsidRPr="005171AA" w:rsidRDefault="005D5D15" w:rsidP="005D5D15">
            <w:pPr>
              <w:jc w:val="right"/>
              <w:rPr>
                <w:sz w:val="16"/>
                <w:szCs w:val="16"/>
              </w:rPr>
            </w:pPr>
            <w:r>
              <w:rPr>
                <w:rFonts w:ascii="Calibri" w:hAnsi="Calibri" w:cs="Calibri"/>
                <w:color w:val="000000"/>
                <w:sz w:val="22"/>
                <w:szCs w:val="22"/>
              </w:rPr>
              <w:t>0.718</w:t>
            </w:r>
          </w:p>
        </w:tc>
        <w:tc>
          <w:tcPr>
            <w:tcW w:w="720" w:type="dxa"/>
            <w:shd w:val="clear" w:color="auto" w:fill="auto"/>
            <w:noWrap/>
            <w:vAlign w:val="bottom"/>
            <w:hideMark/>
          </w:tcPr>
          <w:p w14:paraId="620E19CE" w14:textId="0356FC38" w:rsidR="005D5D15" w:rsidRPr="005171AA" w:rsidRDefault="005D5D15" w:rsidP="005D5D15">
            <w:pPr>
              <w:jc w:val="right"/>
              <w:rPr>
                <w:sz w:val="16"/>
                <w:szCs w:val="16"/>
              </w:rPr>
            </w:pPr>
            <w:r>
              <w:rPr>
                <w:rFonts w:ascii="Calibri" w:hAnsi="Calibri" w:cs="Calibri"/>
                <w:color w:val="000000"/>
                <w:sz w:val="22"/>
                <w:szCs w:val="22"/>
              </w:rPr>
              <w:t>0.564</w:t>
            </w:r>
          </w:p>
        </w:tc>
        <w:tc>
          <w:tcPr>
            <w:tcW w:w="810" w:type="dxa"/>
            <w:shd w:val="clear" w:color="auto" w:fill="auto"/>
            <w:noWrap/>
            <w:vAlign w:val="bottom"/>
            <w:hideMark/>
          </w:tcPr>
          <w:p w14:paraId="5200DC6F" w14:textId="6BB1E253" w:rsidR="005D5D15" w:rsidRPr="005171AA" w:rsidRDefault="005D5D15" w:rsidP="005D5D15">
            <w:pPr>
              <w:jc w:val="right"/>
              <w:rPr>
                <w:sz w:val="16"/>
                <w:szCs w:val="16"/>
              </w:rPr>
            </w:pPr>
            <w:r>
              <w:rPr>
                <w:rFonts w:ascii="Calibri" w:hAnsi="Calibri" w:cs="Calibri"/>
                <w:color w:val="000000"/>
                <w:sz w:val="22"/>
                <w:szCs w:val="22"/>
              </w:rPr>
              <w:t>0.436</w:t>
            </w:r>
          </w:p>
        </w:tc>
        <w:tc>
          <w:tcPr>
            <w:tcW w:w="730" w:type="dxa"/>
            <w:shd w:val="clear" w:color="auto" w:fill="auto"/>
            <w:noWrap/>
            <w:vAlign w:val="bottom"/>
            <w:hideMark/>
          </w:tcPr>
          <w:p w14:paraId="06157E0C" w14:textId="38C7AA77" w:rsidR="005D5D15" w:rsidRPr="005171AA" w:rsidRDefault="005D5D15" w:rsidP="005D5D15">
            <w:pPr>
              <w:jc w:val="right"/>
              <w:rPr>
                <w:sz w:val="16"/>
                <w:szCs w:val="16"/>
              </w:rPr>
            </w:pPr>
            <w:r>
              <w:rPr>
                <w:rFonts w:ascii="Calibri" w:hAnsi="Calibri" w:cs="Calibri"/>
                <w:color w:val="000000"/>
                <w:sz w:val="22"/>
                <w:szCs w:val="22"/>
              </w:rPr>
              <w:t>0.282</w:t>
            </w:r>
          </w:p>
        </w:tc>
        <w:tc>
          <w:tcPr>
            <w:tcW w:w="800" w:type="dxa"/>
            <w:shd w:val="clear" w:color="auto" w:fill="auto"/>
            <w:noWrap/>
            <w:vAlign w:val="bottom"/>
            <w:hideMark/>
          </w:tcPr>
          <w:p w14:paraId="01913F2C" w14:textId="5392D272" w:rsidR="005D5D15" w:rsidRPr="005171AA" w:rsidRDefault="005D5D15" w:rsidP="005D5D15">
            <w:pPr>
              <w:jc w:val="right"/>
              <w:rPr>
                <w:sz w:val="16"/>
                <w:szCs w:val="16"/>
              </w:rPr>
            </w:pPr>
            <w:r>
              <w:rPr>
                <w:rFonts w:ascii="Calibri" w:hAnsi="Calibri" w:cs="Calibri"/>
                <w:color w:val="000000"/>
                <w:sz w:val="22"/>
                <w:szCs w:val="22"/>
              </w:rPr>
              <w:t>0.718</w:t>
            </w:r>
          </w:p>
        </w:tc>
        <w:tc>
          <w:tcPr>
            <w:tcW w:w="720" w:type="dxa"/>
            <w:shd w:val="clear" w:color="auto" w:fill="auto"/>
            <w:noWrap/>
            <w:vAlign w:val="bottom"/>
            <w:hideMark/>
          </w:tcPr>
          <w:p w14:paraId="3C311FED" w14:textId="1B2DFCD8" w:rsidR="005D5D15" w:rsidRPr="005171AA" w:rsidRDefault="005D5D15" w:rsidP="005D5D15">
            <w:pPr>
              <w:jc w:val="right"/>
              <w:rPr>
                <w:sz w:val="16"/>
                <w:szCs w:val="16"/>
              </w:rPr>
            </w:pPr>
            <w:r>
              <w:rPr>
                <w:rFonts w:ascii="Calibri" w:hAnsi="Calibri" w:cs="Calibri"/>
                <w:color w:val="000000"/>
                <w:sz w:val="22"/>
                <w:szCs w:val="22"/>
              </w:rPr>
              <w:t>0.564</w:t>
            </w:r>
          </w:p>
        </w:tc>
        <w:tc>
          <w:tcPr>
            <w:tcW w:w="805" w:type="dxa"/>
            <w:shd w:val="clear" w:color="auto" w:fill="auto"/>
            <w:noWrap/>
            <w:vAlign w:val="bottom"/>
            <w:hideMark/>
          </w:tcPr>
          <w:p w14:paraId="43A28FA1" w14:textId="7A87AFB6" w:rsidR="005D5D15" w:rsidRPr="005171AA" w:rsidRDefault="005D5D15" w:rsidP="005D5D15">
            <w:pPr>
              <w:jc w:val="right"/>
              <w:rPr>
                <w:sz w:val="16"/>
                <w:szCs w:val="16"/>
              </w:rPr>
            </w:pPr>
            <w:r>
              <w:rPr>
                <w:rFonts w:ascii="Calibri" w:hAnsi="Calibri" w:cs="Calibri"/>
                <w:color w:val="000000"/>
                <w:sz w:val="22"/>
                <w:szCs w:val="22"/>
              </w:rPr>
              <w:t>0.000</w:t>
            </w:r>
          </w:p>
        </w:tc>
      </w:tr>
      <w:tr w:rsidR="005D5D15" w:rsidRPr="00881992" w14:paraId="39ECB0DB" w14:textId="77777777" w:rsidTr="005D5D15">
        <w:trPr>
          <w:trHeight w:val="288"/>
        </w:trPr>
        <w:tc>
          <w:tcPr>
            <w:tcW w:w="1615" w:type="dxa"/>
            <w:shd w:val="clear" w:color="auto" w:fill="auto"/>
            <w:noWrap/>
            <w:vAlign w:val="bottom"/>
            <w:hideMark/>
          </w:tcPr>
          <w:p w14:paraId="449458C8" w14:textId="77777777" w:rsidR="005D5D15" w:rsidRPr="005171AA" w:rsidRDefault="005D5D15" w:rsidP="005D5D15">
            <w:pPr>
              <w:rPr>
                <w:sz w:val="16"/>
                <w:szCs w:val="16"/>
              </w:rPr>
            </w:pPr>
            <w:r>
              <w:rPr>
                <w:sz w:val="16"/>
                <w:szCs w:val="16"/>
              </w:rPr>
              <w:t>Blackwater</w:t>
            </w:r>
          </w:p>
        </w:tc>
        <w:tc>
          <w:tcPr>
            <w:tcW w:w="630" w:type="dxa"/>
            <w:shd w:val="clear" w:color="auto" w:fill="auto"/>
            <w:noWrap/>
            <w:vAlign w:val="bottom"/>
            <w:hideMark/>
          </w:tcPr>
          <w:p w14:paraId="0A1ECAB9" w14:textId="77777777" w:rsidR="005D5D15" w:rsidRPr="005171AA" w:rsidRDefault="005D5D15" w:rsidP="005D5D15">
            <w:pPr>
              <w:rPr>
                <w:sz w:val="16"/>
                <w:szCs w:val="16"/>
              </w:rPr>
            </w:pPr>
          </w:p>
        </w:tc>
        <w:tc>
          <w:tcPr>
            <w:tcW w:w="965" w:type="dxa"/>
            <w:shd w:val="clear" w:color="auto" w:fill="auto"/>
            <w:noWrap/>
            <w:vAlign w:val="bottom"/>
            <w:hideMark/>
          </w:tcPr>
          <w:p w14:paraId="5A53DB6B" w14:textId="77777777" w:rsidR="005D5D15" w:rsidRPr="005171AA" w:rsidRDefault="005D5D15" w:rsidP="005D5D15">
            <w:pPr>
              <w:rPr>
                <w:sz w:val="16"/>
                <w:szCs w:val="16"/>
              </w:rPr>
            </w:pPr>
          </w:p>
        </w:tc>
        <w:tc>
          <w:tcPr>
            <w:tcW w:w="835" w:type="dxa"/>
            <w:shd w:val="clear" w:color="auto" w:fill="auto"/>
            <w:noWrap/>
            <w:vAlign w:val="bottom"/>
            <w:hideMark/>
          </w:tcPr>
          <w:p w14:paraId="5E158B42" w14:textId="77777777" w:rsidR="005D5D15" w:rsidRPr="005171AA" w:rsidRDefault="005D5D15" w:rsidP="005D5D15">
            <w:pPr>
              <w:rPr>
                <w:sz w:val="16"/>
                <w:szCs w:val="16"/>
              </w:rPr>
            </w:pPr>
          </w:p>
        </w:tc>
        <w:tc>
          <w:tcPr>
            <w:tcW w:w="720" w:type="dxa"/>
            <w:shd w:val="clear" w:color="auto" w:fill="auto"/>
            <w:noWrap/>
            <w:vAlign w:val="bottom"/>
            <w:hideMark/>
          </w:tcPr>
          <w:p w14:paraId="7B8C58B0" w14:textId="77777777" w:rsidR="005D5D15" w:rsidRPr="005171AA" w:rsidRDefault="005D5D15" w:rsidP="005D5D15">
            <w:pPr>
              <w:rPr>
                <w:sz w:val="16"/>
                <w:szCs w:val="16"/>
              </w:rPr>
            </w:pPr>
          </w:p>
        </w:tc>
        <w:tc>
          <w:tcPr>
            <w:tcW w:w="810" w:type="dxa"/>
            <w:shd w:val="clear" w:color="auto" w:fill="auto"/>
            <w:noWrap/>
            <w:vAlign w:val="bottom"/>
            <w:hideMark/>
          </w:tcPr>
          <w:p w14:paraId="52333F7D" w14:textId="77777777" w:rsidR="005D5D15" w:rsidRPr="005171AA" w:rsidRDefault="005D5D15" w:rsidP="005D5D15">
            <w:pPr>
              <w:rPr>
                <w:sz w:val="16"/>
                <w:szCs w:val="16"/>
              </w:rPr>
            </w:pPr>
          </w:p>
        </w:tc>
        <w:tc>
          <w:tcPr>
            <w:tcW w:w="730" w:type="dxa"/>
            <w:shd w:val="clear" w:color="auto" w:fill="auto"/>
            <w:noWrap/>
            <w:vAlign w:val="bottom"/>
            <w:hideMark/>
          </w:tcPr>
          <w:p w14:paraId="13177973" w14:textId="77777777" w:rsidR="005D5D15" w:rsidRPr="005171AA" w:rsidRDefault="005D5D15" w:rsidP="005D5D15">
            <w:pPr>
              <w:rPr>
                <w:sz w:val="16"/>
                <w:szCs w:val="16"/>
              </w:rPr>
            </w:pPr>
          </w:p>
        </w:tc>
        <w:tc>
          <w:tcPr>
            <w:tcW w:w="800" w:type="dxa"/>
            <w:shd w:val="clear" w:color="auto" w:fill="auto"/>
            <w:noWrap/>
            <w:vAlign w:val="bottom"/>
            <w:hideMark/>
          </w:tcPr>
          <w:p w14:paraId="069AFEDB" w14:textId="77777777" w:rsidR="005D5D15" w:rsidRPr="005171AA" w:rsidRDefault="005D5D15" w:rsidP="005D5D15">
            <w:pPr>
              <w:rPr>
                <w:sz w:val="16"/>
                <w:szCs w:val="16"/>
              </w:rPr>
            </w:pPr>
          </w:p>
        </w:tc>
        <w:tc>
          <w:tcPr>
            <w:tcW w:w="720" w:type="dxa"/>
            <w:shd w:val="clear" w:color="auto" w:fill="auto"/>
            <w:noWrap/>
            <w:vAlign w:val="bottom"/>
            <w:hideMark/>
          </w:tcPr>
          <w:p w14:paraId="032FD561" w14:textId="77777777" w:rsidR="005D5D15" w:rsidRPr="005171AA" w:rsidRDefault="005D5D15" w:rsidP="005D5D15">
            <w:pPr>
              <w:rPr>
                <w:sz w:val="16"/>
                <w:szCs w:val="16"/>
              </w:rPr>
            </w:pPr>
          </w:p>
        </w:tc>
        <w:tc>
          <w:tcPr>
            <w:tcW w:w="805" w:type="dxa"/>
            <w:shd w:val="clear" w:color="auto" w:fill="auto"/>
            <w:noWrap/>
            <w:vAlign w:val="bottom"/>
            <w:hideMark/>
          </w:tcPr>
          <w:p w14:paraId="5D199818" w14:textId="77777777" w:rsidR="005D5D15" w:rsidRPr="005171AA" w:rsidRDefault="005D5D15" w:rsidP="005D5D15">
            <w:pPr>
              <w:rPr>
                <w:sz w:val="16"/>
                <w:szCs w:val="16"/>
              </w:rPr>
            </w:pPr>
          </w:p>
        </w:tc>
      </w:tr>
      <w:tr w:rsidR="005D5D15" w:rsidRPr="00881992" w14:paraId="278E12DE" w14:textId="77777777" w:rsidTr="005D5D15">
        <w:trPr>
          <w:trHeight w:val="294"/>
        </w:trPr>
        <w:tc>
          <w:tcPr>
            <w:tcW w:w="1615" w:type="dxa"/>
            <w:shd w:val="clear" w:color="auto" w:fill="auto"/>
            <w:noWrap/>
            <w:vAlign w:val="center"/>
            <w:hideMark/>
          </w:tcPr>
          <w:p w14:paraId="48498DC3" w14:textId="77777777" w:rsidR="005D5D15" w:rsidRPr="005171AA" w:rsidRDefault="005D5D15" w:rsidP="005D5D15">
            <w:pPr>
              <w:rPr>
                <w:sz w:val="16"/>
                <w:szCs w:val="16"/>
              </w:rPr>
            </w:pPr>
            <w:r w:rsidRPr="005171AA">
              <w:rPr>
                <w:sz w:val="16"/>
                <w:szCs w:val="16"/>
              </w:rPr>
              <w:t>BW0-2</w:t>
            </w:r>
          </w:p>
        </w:tc>
        <w:tc>
          <w:tcPr>
            <w:tcW w:w="630" w:type="dxa"/>
            <w:shd w:val="clear" w:color="auto" w:fill="auto"/>
            <w:noWrap/>
            <w:vAlign w:val="center"/>
            <w:hideMark/>
          </w:tcPr>
          <w:p w14:paraId="48D04143" w14:textId="77777777" w:rsidR="005D5D15" w:rsidRPr="005171AA" w:rsidRDefault="005D5D15" w:rsidP="005D5D15">
            <w:pPr>
              <w:jc w:val="right"/>
              <w:rPr>
                <w:sz w:val="16"/>
                <w:szCs w:val="16"/>
              </w:rPr>
            </w:pPr>
            <w:r w:rsidRPr="005171AA">
              <w:rPr>
                <w:sz w:val="16"/>
                <w:szCs w:val="16"/>
              </w:rPr>
              <w:t>29</w:t>
            </w:r>
          </w:p>
        </w:tc>
        <w:tc>
          <w:tcPr>
            <w:tcW w:w="965" w:type="dxa"/>
            <w:shd w:val="clear" w:color="auto" w:fill="auto"/>
            <w:noWrap/>
            <w:vAlign w:val="bottom"/>
            <w:hideMark/>
          </w:tcPr>
          <w:p w14:paraId="786495DB" w14:textId="62C068A5" w:rsidR="005D5D15" w:rsidRPr="005171AA" w:rsidRDefault="005D5D15" w:rsidP="005D5D15">
            <w:pPr>
              <w:jc w:val="right"/>
              <w:rPr>
                <w:sz w:val="16"/>
                <w:szCs w:val="16"/>
              </w:rPr>
            </w:pPr>
            <w:r>
              <w:rPr>
                <w:rFonts w:ascii="Calibri" w:hAnsi="Calibri" w:cs="Calibri"/>
                <w:color w:val="000000"/>
                <w:sz w:val="22"/>
                <w:szCs w:val="22"/>
              </w:rPr>
              <w:t>7.006</w:t>
            </w:r>
          </w:p>
        </w:tc>
        <w:tc>
          <w:tcPr>
            <w:tcW w:w="835" w:type="dxa"/>
            <w:shd w:val="clear" w:color="auto" w:fill="auto"/>
            <w:vAlign w:val="bottom"/>
            <w:hideMark/>
          </w:tcPr>
          <w:p w14:paraId="45D5EFB0" w14:textId="39ECF449" w:rsidR="005D5D15" w:rsidRPr="005171AA" w:rsidRDefault="005D5D15" w:rsidP="005D5D15">
            <w:pPr>
              <w:jc w:val="right"/>
              <w:rPr>
                <w:sz w:val="16"/>
                <w:szCs w:val="16"/>
              </w:rPr>
            </w:pPr>
            <w:r>
              <w:rPr>
                <w:rFonts w:ascii="Calibri" w:hAnsi="Calibri" w:cs="Calibri"/>
                <w:color w:val="000000"/>
                <w:sz w:val="22"/>
                <w:szCs w:val="22"/>
              </w:rPr>
              <w:t>0.843</w:t>
            </w:r>
          </w:p>
        </w:tc>
        <w:tc>
          <w:tcPr>
            <w:tcW w:w="720" w:type="dxa"/>
            <w:shd w:val="clear" w:color="auto" w:fill="auto"/>
            <w:vAlign w:val="bottom"/>
            <w:hideMark/>
          </w:tcPr>
          <w:p w14:paraId="3B5919F7" w14:textId="70C27E69" w:rsidR="005D5D15" w:rsidRPr="005171AA" w:rsidRDefault="005D5D15" w:rsidP="005D5D15">
            <w:pPr>
              <w:jc w:val="right"/>
              <w:rPr>
                <w:sz w:val="16"/>
                <w:szCs w:val="16"/>
              </w:rPr>
            </w:pPr>
            <w:r>
              <w:rPr>
                <w:rFonts w:ascii="Calibri" w:hAnsi="Calibri" w:cs="Calibri"/>
                <w:color w:val="000000"/>
                <w:sz w:val="22"/>
                <w:szCs w:val="22"/>
              </w:rPr>
              <w:t>0.223</w:t>
            </w:r>
          </w:p>
        </w:tc>
        <w:tc>
          <w:tcPr>
            <w:tcW w:w="810" w:type="dxa"/>
            <w:shd w:val="clear" w:color="auto" w:fill="auto"/>
            <w:vAlign w:val="bottom"/>
            <w:hideMark/>
          </w:tcPr>
          <w:p w14:paraId="6445E934" w14:textId="5A7AFEA9" w:rsidR="005D5D15" w:rsidRPr="005171AA" w:rsidRDefault="005D5D15" w:rsidP="005D5D15">
            <w:pPr>
              <w:jc w:val="right"/>
              <w:rPr>
                <w:sz w:val="16"/>
                <w:szCs w:val="16"/>
              </w:rPr>
            </w:pPr>
            <w:r>
              <w:rPr>
                <w:rFonts w:ascii="Calibri" w:hAnsi="Calibri" w:cs="Calibri"/>
                <w:color w:val="000000"/>
                <w:sz w:val="22"/>
                <w:szCs w:val="22"/>
              </w:rPr>
              <w:t>0.777</w:t>
            </w:r>
          </w:p>
        </w:tc>
        <w:tc>
          <w:tcPr>
            <w:tcW w:w="730" w:type="dxa"/>
            <w:shd w:val="clear" w:color="auto" w:fill="auto"/>
            <w:vAlign w:val="bottom"/>
            <w:hideMark/>
          </w:tcPr>
          <w:p w14:paraId="69104CE0" w14:textId="7F547876" w:rsidR="005D5D15" w:rsidRPr="005171AA" w:rsidRDefault="005D5D15" w:rsidP="005D5D15">
            <w:pPr>
              <w:jc w:val="right"/>
              <w:rPr>
                <w:sz w:val="16"/>
                <w:szCs w:val="16"/>
              </w:rPr>
            </w:pPr>
            <w:r>
              <w:rPr>
                <w:rFonts w:ascii="Calibri" w:hAnsi="Calibri" w:cs="Calibri"/>
                <w:color w:val="000000"/>
                <w:sz w:val="22"/>
                <w:szCs w:val="22"/>
              </w:rPr>
              <w:t>0.212</w:t>
            </w:r>
          </w:p>
        </w:tc>
        <w:tc>
          <w:tcPr>
            <w:tcW w:w="800" w:type="dxa"/>
            <w:shd w:val="clear" w:color="auto" w:fill="auto"/>
            <w:noWrap/>
            <w:vAlign w:val="bottom"/>
            <w:hideMark/>
          </w:tcPr>
          <w:p w14:paraId="3162172D" w14:textId="617B0AE3" w:rsidR="005D5D15" w:rsidRPr="005171AA" w:rsidRDefault="005D5D15" w:rsidP="005D5D15">
            <w:pPr>
              <w:jc w:val="right"/>
              <w:rPr>
                <w:sz w:val="16"/>
                <w:szCs w:val="16"/>
              </w:rPr>
            </w:pPr>
            <w:r>
              <w:rPr>
                <w:rFonts w:ascii="Calibri" w:hAnsi="Calibri" w:cs="Calibri"/>
                <w:color w:val="000000"/>
                <w:sz w:val="22"/>
                <w:szCs w:val="22"/>
              </w:rPr>
              <w:t>0.788</w:t>
            </w:r>
          </w:p>
        </w:tc>
        <w:tc>
          <w:tcPr>
            <w:tcW w:w="720" w:type="dxa"/>
            <w:shd w:val="clear" w:color="auto" w:fill="auto"/>
            <w:vAlign w:val="bottom"/>
            <w:hideMark/>
          </w:tcPr>
          <w:p w14:paraId="1B1FDF1C" w14:textId="4909BFBC" w:rsidR="005D5D15" w:rsidRPr="005171AA" w:rsidRDefault="005D5D15" w:rsidP="005D5D15">
            <w:pPr>
              <w:jc w:val="right"/>
              <w:rPr>
                <w:sz w:val="16"/>
                <w:szCs w:val="16"/>
              </w:rPr>
            </w:pPr>
            <w:r>
              <w:rPr>
                <w:rFonts w:ascii="Calibri" w:hAnsi="Calibri" w:cs="Calibri"/>
                <w:color w:val="000000"/>
                <w:sz w:val="22"/>
                <w:szCs w:val="22"/>
              </w:rPr>
              <w:t>0.228</w:t>
            </w:r>
          </w:p>
        </w:tc>
        <w:tc>
          <w:tcPr>
            <w:tcW w:w="805" w:type="dxa"/>
            <w:shd w:val="clear" w:color="auto" w:fill="auto"/>
            <w:vAlign w:val="bottom"/>
            <w:hideMark/>
          </w:tcPr>
          <w:p w14:paraId="30BEECC5" w14:textId="1E86B2DC" w:rsidR="005D5D15" w:rsidRPr="005171AA" w:rsidRDefault="005D5D15" w:rsidP="005D5D15">
            <w:pPr>
              <w:jc w:val="right"/>
              <w:rPr>
                <w:sz w:val="16"/>
                <w:szCs w:val="16"/>
              </w:rPr>
            </w:pPr>
            <w:r>
              <w:rPr>
                <w:rFonts w:ascii="Calibri" w:hAnsi="Calibri" w:cs="Calibri"/>
                <w:color w:val="000000"/>
                <w:sz w:val="22"/>
                <w:szCs w:val="22"/>
              </w:rPr>
              <w:t>0.023</w:t>
            </w:r>
          </w:p>
        </w:tc>
      </w:tr>
      <w:tr w:rsidR="005D5D15" w:rsidRPr="00881992" w14:paraId="04FC4B38" w14:textId="77777777" w:rsidTr="005D5D15">
        <w:trPr>
          <w:trHeight w:val="294"/>
        </w:trPr>
        <w:tc>
          <w:tcPr>
            <w:tcW w:w="1615" w:type="dxa"/>
            <w:shd w:val="clear" w:color="auto" w:fill="auto"/>
            <w:noWrap/>
            <w:vAlign w:val="center"/>
            <w:hideMark/>
          </w:tcPr>
          <w:p w14:paraId="10768533" w14:textId="77777777" w:rsidR="005D5D15" w:rsidRPr="005171AA" w:rsidRDefault="005D5D15" w:rsidP="005D5D15">
            <w:pPr>
              <w:rPr>
                <w:sz w:val="16"/>
                <w:szCs w:val="16"/>
              </w:rPr>
            </w:pPr>
            <w:r w:rsidRPr="005171AA">
              <w:rPr>
                <w:sz w:val="16"/>
                <w:szCs w:val="16"/>
              </w:rPr>
              <w:t>BW2-4</w:t>
            </w:r>
          </w:p>
        </w:tc>
        <w:tc>
          <w:tcPr>
            <w:tcW w:w="630" w:type="dxa"/>
            <w:shd w:val="clear" w:color="auto" w:fill="auto"/>
            <w:noWrap/>
            <w:vAlign w:val="center"/>
            <w:hideMark/>
          </w:tcPr>
          <w:p w14:paraId="2DE0B1FF" w14:textId="77777777" w:rsidR="005D5D15" w:rsidRPr="005171AA" w:rsidRDefault="005D5D15" w:rsidP="005D5D15">
            <w:pPr>
              <w:jc w:val="right"/>
              <w:rPr>
                <w:sz w:val="16"/>
                <w:szCs w:val="16"/>
              </w:rPr>
            </w:pPr>
            <w:r w:rsidRPr="005171AA">
              <w:rPr>
                <w:sz w:val="16"/>
                <w:szCs w:val="16"/>
              </w:rPr>
              <w:t>35</w:t>
            </w:r>
          </w:p>
        </w:tc>
        <w:tc>
          <w:tcPr>
            <w:tcW w:w="965" w:type="dxa"/>
            <w:shd w:val="clear" w:color="auto" w:fill="auto"/>
            <w:noWrap/>
            <w:vAlign w:val="bottom"/>
            <w:hideMark/>
          </w:tcPr>
          <w:p w14:paraId="20194D85" w14:textId="7B04476B" w:rsidR="005D5D15" w:rsidRPr="005171AA" w:rsidRDefault="005D5D15" w:rsidP="005D5D15">
            <w:pPr>
              <w:jc w:val="right"/>
              <w:rPr>
                <w:sz w:val="16"/>
                <w:szCs w:val="16"/>
              </w:rPr>
            </w:pPr>
            <w:r>
              <w:rPr>
                <w:rFonts w:ascii="Calibri" w:hAnsi="Calibri" w:cs="Calibri"/>
                <w:color w:val="000000"/>
                <w:sz w:val="22"/>
                <w:szCs w:val="22"/>
              </w:rPr>
              <w:t>8.763</w:t>
            </w:r>
          </w:p>
        </w:tc>
        <w:tc>
          <w:tcPr>
            <w:tcW w:w="835" w:type="dxa"/>
            <w:shd w:val="clear" w:color="auto" w:fill="auto"/>
            <w:vAlign w:val="bottom"/>
            <w:hideMark/>
          </w:tcPr>
          <w:p w14:paraId="05BF9E8B" w14:textId="7C6DC693" w:rsidR="005D5D15" w:rsidRPr="005171AA" w:rsidRDefault="005D5D15" w:rsidP="005D5D15">
            <w:pPr>
              <w:jc w:val="right"/>
              <w:rPr>
                <w:sz w:val="16"/>
                <w:szCs w:val="16"/>
              </w:rPr>
            </w:pPr>
            <w:r>
              <w:rPr>
                <w:rFonts w:ascii="Calibri" w:hAnsi="Calibri" w:cs="Calibri"/>
                <w:color w:val="000000"/>
                <w:sz w:val="22"/>
                <w:szCs w:val="22"/>
              </w:rPr>
              <w:t>0.845</w:t>
            </w:r>
          </w:p>
        </w:tc>
        <w:tc>
          <w:tcPr>
            <w:tcW w:w="720" w:type="dxa"/>
            <w:shd w:val="clear" w:color="auto" w:fill="auto"/>
            <w:vAlign w:val="bottom"/>
            <w:hideMark/>
          </w:tcPr>
          <w:p w14:paraId="2331E8F4" w14:textId="1EE4A87A" w:rsidR="005D5D15" w:rsidRPr="005171AA" w:rsidRDefault="005D5D15" w:rsidP="005D5D15">
            <w:pPr>
              <w:jc w:val="right"/>
              <w:rPr>
                <w:sz w:val="16"/>
                <w:szCs w:val="16"/>
              </w:rPr>
            </w:pPr>
            <w:r>
              <w:rPr>
                <w:rFonts w:ascii="Calibri" w:hAnsi="Calibri" w:cs="Calibri"/>
                <w:color w:val="000000"/>
                <w:sz w:val="22"/>
                <w:szCs w:val="22"/>
              </w:rPr>
              <w:t>0.163</w:t>
            </w:r>
          </w:p>
        </w:tc>
        <w:tc>
          <w:tcPr>
            <w:tcW w:w="810" w:type="dxa"/>
            <w:shd w:val="clear" w:color="auto" w:fill="auto"/>
            <w:vAlign w:val="bottom"/>
            <w:hideMark/>
          </w:tcPr>
          <w:p w14:paraId="4CC2A3CB" w14:textId="77EB1E87" w:rsidR="005D5D15" w:rsidRPr="005171AA" w:rsidRDefault="005D5D15" w:rsidP="005D5D15">
            <w:pPr>
              <w:jc w:val="right"/>
              <w:rPr>
                <w:sz w:val="16"/>
                <w:szCs w:val="16"/>
              </w:rPr>
            </w:pPr>
            <w:r>
              <w:rPr>
                <w:rFonts w:ascii="Calibri" w:hAnsi="Calibri" w:cs="Calibri"/>
                <w:color w:val="000000"/>
                <w:sz w:val="22"/>
                <w:szCs w:val="22"/>
              </w:rPr>
              <w:t>0.837</w:t>
            </w:r>
          </w:p>
        </w:tc>
        <w:tc>
          <w:tcPr>
            <w:tcW w:w="730" w:type="dxa"/>
            <w:shd w:val="clear" w:color="auto" w:fill="auto"/>
            <w:vAlign w:val="bottom"/>
            <w:hideMark/>
          </w:tcPr>
          <w:p w14:paraId="621283B4" w14:textId="044398B5" w:rsidR="005D5D15" w:rsidRPr="005171AA" w:rsidRDefault="005D5D15" w:rsidP="005D5D15">
            <w:pPr>
              <w:jc w:val="right"/>
              <w:rPr>
                <w:sz w:val="16"/>
                <w:szCs w:val="16"/>
              </w:rPr>
            </w:pPr>
            <w:r>
              <w:rPr>
                <w:rFonts w:ascii="Calibri" w:hAnsi="Calibri" w:cs="Calibri"/>
                <w:color w:val="000000"/>
                <w:sz w:val="22"/>
                <w:szCs w:val="22"/>
              </w:rPr>
              <w:t>0.210</w:t>
            </w:r>
          </w:p>
        </w:tc>
        <w:tc>
          <w:tcPr>
            <w:tcW w:w="800" w:type="dxa"/>
            <w:shd w:val="clear" w:color="auto" w:fill="auto"/>
            <w:noWrap/>
            <w:vAlign w:val="bottom"/>
            <w:hideMark/>
          </w:tcPr>
          <w:p w14:paraId="7B536BE0" w14:textId="0BDBB495" w:rsidR="005D5D15" w:rsidRPr="005171AA" w:rsidRDefault="005D5D15" w:rsidP="005D5D15">
            <w:pPr>
              <w:jc w:val="right"/>
              <w:rPr>
                <w:sz w:val="16"/>
                <w:szCs w:val="16"/>
              </w:rPr>
            </w:pPr>
            <w:r>
              <w:rPr>
                <w:rFonts w:ascii="Calibri" w:hAnsi="Calibri" w:cs="Calibri"/>
                <w:color w:val="000000"/>
                <w:sz w:val="22"/>
                <w:szCs w:val="22"/>
              </w:rPr>
              <w:t>0.790</w:t>
            </w:r>
          </w:p>
        </w:tc>
        <w:tc>
          <w:tcPr>
            <w:tcW w:w="720" w:type="dxa"/>
            <w:shd w:val="clear" w:color="auto" w:fill="auto"/>
            <w:vAlign w:val="bottom"/>
            <w:hideMark/>
          </w:tcPr>
          <w:p w14:paraId="4A5E6843" w14:textId="77F5DA5E" w:rsidR="005D5D15" w:rsidRPr="005171AA" w:rsidRDefault="005D5D15" w:rsidP="005D5D15">
            <w:pPr>
              <w:jc w:val="right"/>
              <w:rPr>
                <w:sz w:val="16"/>
                <w:szCs w:val="16"/>
              </w:rPr>
            </w:pPr>
            <w:r>
              <w:rPr>
                <w:rFonts w:ascii="Calibri" w:hAnsi="Calibri" w:cs="Calibri"/>
                <w:color w:val="000000"/>
                <w:sz w:val="22"/>
                <w:szCs w:val="22"/>
              </w:rPr>
              <w:t>0.223</w:t>
            </w:r>
          </w:p>
        </w:tc>
        <w:tc>
          <w:tcPr>
            <w:tcW w:w="805" w:type="dxa"/>
            <w:shd w:val="clear" w:color="auto" w:fill="auto"/>
            <w:vAlign w:val="bottom"/>
            <w:hideMark/>
          </w:tcPr>
          <w:p w14:paraId="22D29DCB" w14:textId="4FDF25A6" w:rsidR="005D5D15" w:rsidRPr="005171AA" w:rsidRDefault="005D5D15" w:rsidP="005D5D15">
            <w:pPr>
              <w:jc w:val="right"/>
              <w:rPr>
                <w:sz w:val="16"/>
                <w:szCs w:val="16"/>
              </w:rPr>
            </w:pPr>
            <w:r>
              <w:rPr>
                <w:rFonts w:ascii="Calibri" w:hAnsi="Calibri" w:cs="Calibri"/>
                <w:color w:val="000000"/>
                <w:sz w:val="22"/>
                <w:szCs w:val="22"/>
              </w:rPr>
              <w:t>0.195</w:t>
            </w:r>
          </w:p>
        </w:tc>
      </w:tr>
      <w:tr w:rsidR="005D5D15" w:rsidRPr="00881992" w14:paraId="423765C1" w14:textId="77777777" w:rsidTr="005D5D15">
        <w:trPr>
          <w:trHeight w:val="294"/>
        </w:trPr>
        <w:tc>
          <w:tcPr>
            <w:tcW w:w="1615" w:type="dxa"/>
            <w:shd w:val="clear" w:color="auto" w:fill="auto"/>
            <w:noWrap/>
            <w:vAlign w:val="center"/>
            <w:hideMark/>
          </w:tcPr>
          <w:p w14:paraId="5DDE47FB" w14:textId="77777777" w:rsidR="005D5D15" w:rsidRPr="005171AA" w:rsidRDefault="005D5D15" w:rsidP="005D5D15">
            <w:pPr>
              <w:rPr>
                <w:sz w:val="16"/>
                <w:szCs w:val="16"/>
              </w:rPr>
            </w:pPr>
            <w:r w:rsidRPr="005171AA">
              <w:rPr>
                <w:sz w:val="16"/>
                <w:szCs w:val="16"/>
              </w:rPr>
              <w:t>BW4-6</w:t>
            </w:r>
          </w:p>
        </w:tc>
        <w:tc>
          <w:tcPr>
            <w:tcW w:w="630" w:type="dxa"/>
            <w:shd w:val="clear" w:color="auto" w:fill="auto"/>
            <w:noWrap/>
            <w:vAlign w:val="center"/>
            <w:hideMark/>
          </w:tcPr>
          <w:p w14:paraId="337C6192" w14:textId="77777777" w:rsidR="005D5D15" w:rsidRPr="005171AA" w:rsidRDefault="005D5D15" w:rsidP="005D5D15">
            <w:pPr>
              <w:jc w:val="right"/>
              <w:rPr>
                <w:sz w:val="16"/>
                <w:szCs w:val="16"/>
              </w:rPr>
            </w:pPr>
            <w:r w:rsidRPr="005171AA">
              <w:rPr>
                <w:sz w:val="16"/>
                <w:szCs w:val="16"/>
              </w:rPr>
              <w:t>1</w:t>
            </w:r>
          </w:p>
        </w:tc>
        <w:tc>
          <w:tcPr>
            <w:tcW w:w="965" w:type="dxa"/>
            <w:shd w:val="clear" w:color="auto" w:fill="auto"/>
            <w:noWrap/>
            <w:vAlign w:val="bottom"/>
            <w:hideMark/>
          </w:tcPr>
          <w:p w14:paraId="45B7DB68" w14:textId="2072216B" w:rsidR="005D5D15" w:rsidRPr="005171AA" w:rsidRDefault="005D5D15" w:rsidP="005D5D15">
            <w:pPr>
              <w:jc w:val="right"/>
              <w:rPr>
                <w:sz w:val="16"/>
                <w:szCs w:val="16"/>
              </w:rPr>
            </w:pPr>
            <w:r>
              <w:rPr>
                <w:rFonts w:ascii="Calibri" w:hAnsi="Calibri" w:cs="Calibri"/>
                <w:color w:val="000000"/>
                <w:sz w:val="22"/>
                <w:szCs w:val="22"/>
              </w:rPr>
              <w:t>10.000</w:t>
            </w:r>
          </w:p>
        </w:tc>
        <w:tc>
          <w:tcPr>
            <w:tcW w:w="835" w:type="dxa"/>
            <w:shd w:val="clear" w:color="auto" w:fill="auto"/>
            <w:vAlign w:val="bottom"/>
            <w:hideMark/>
          </w:tcPr>
          <w:p w14:paraId="3968F58E" w14:textId="15AD2303" w:rsidR="005D5D15" w:rsidRPr="005171AA" w:rsidRDefault="005D5D15" w:rsidP="005D5D15">
            <w:pPr>
              <w:jc w:val="right"/>
              <w:rPr>
                <w:sz w:val="16"/>
                <w:szCs w:val="16"/>
              </w:rPr>
            </w:pPr>
            <w:r>
              <w:rPr>
                <w:rFonts w:ascii="Calibri" w:hAnsi="Calibri" w:cs="Calibri"/>
                <w:color w:val="000000"/>
                <w:sz w:val="22"/>
                <w:szCs w:val="22"/>
              </w:rPr>
              <w:t>0.833</w:t>
            </w:r>
          </w:p>
        </w:tc>
        <w:tc>
          <w:tcPr>
            <w:tcW w:w="720" w:type="dxa"/>
            <w:shd w:val="clear" w:color="auto" w:fill="auto"/>
            <w:vAlign w:val="bottom"/>
            <w:hideMark/>
          </w:tcPr>
          <w:p w14:paraId="0AA11B16" w14:textId="599C5B18" w:rsidR="005D5D15" w:rsidRPr="005171AA" w:rsidRDefault="005D5D15" w:rsidP="005D5D15">
            <w:pPr>
              <w:jc w:val="right"/>
              <w:rPr>
                <w:sz w:val="16"/>
                <w:szCs w:val="16"/>
              </w:rPr>
            </w:pPr>
            <w:r>
              <w:rPr>
                <w:rFonts w:ascii="Calibri" w:hAnsi="Calibri" w:cs="Calibri"/>
                <w:color w:val="000000"/>
                <w:sz w:val="22"/>
                <w:szCs w:val="22"/>
              </w:rPr>
              <w:t>0.222</w:t>
            </w:r>
          </w:p>
        </w:tc>
        <w:tc>
          <w:tcPr>
            <w:tcW w:w="810" w:type="dxa"/>
            <w:shd w:val="clear" w:color="auto" w:fill="auto"/>
            <w:vAlign w:val="bottom"/>
            <w:hideMark/>
          </w:tcPr>
          <w:p w14:paraId="6198CDF1" w14:textId="12057099" w:rsidR="005D5D15" w:rsidRPr="005171AA" w:rsidRDefault="005D5D15" w:rsidP="005D5D15">
            <w:pPr>
              <w:jc w:val="right"/>
              <w:rPr>
                <w:sz w:val="16"/>
                <w:szCs w:val="16"/>
              </w:rPr>
            </w:pPr>
            <w:r>
              <w:rPr>
                <w:rFonts w:ascii="Calibri" w:hAnsi="Calibri" w:cs="Calibri"/>
                <w:color w:val="000000"/>
                <w:sz w:val="22"/>
                <w:szCs w:val="22"/>
              </w:rPr>
              <w:t>0.778</w:t>
            </w:r>
          </w:p>
        </w:tc>
        <w:tc>
          <w:tcPr>
            <w:tcW w:w="730" w:type="dxa"/>
            <w:shd w:val="clear" w:color="auto" w:fill="auto"/>
            <w:vAlign w:val="bottom"/>
            <w:hideMark/>
          </w:tcPr>
          <w:p w14:paraId="3E21842C" w14:textId="7AD89E3F" w:rsidR="005D5D15" w:rsidRPr="005171AA" w:rsidRDefault="005D5D15" w:rsidP="005D5D15">
            <w:pPr>
              <w:jc w:val="right"/>
              <w:rPr>
                <w:sz w:val="16"/>
                <w:szCs w:val="16"/>
              </w:rPr>
            </w:pPr>
            <w:r>
              <w:rPr>
                <w:rFonts w:ascii="Calibri" w:hAnsi="Calibri" w:cs="Calibri"/>
                <w:color w:val="000000"/>
                <w:sz w:val="22"/>
                <w:szCs w:val="22"/>
              </w:rPr>
              <w:t>0.232</w:t>
            </w:r>
          </w:p>
        </w:tc>
        <w:tc>
          <w:tcPr>
            <w:tcW w:w="800" w:type="dxa"/>
            <w:shd w:val="clear" w:color="auto" w:fill="auto"/>
            <w:noWrap/>
            <w:vAlign w:val="bottom"/>
            <w:hideMark/>
          </w:tcPr>
          <w:p w14:paraId="26D85BDC" w14:textId="0A4718A4" w:rsidR="005D5D15" w:rsidRPr="005171AA" w:rsidRDefault="005D5D15" w:rsidP="005D5D15">
            <w:pPr>
              <w:jc w:val="right"/>
              <w:rPr>
                <w:sz w:val="16"/>
                <w:szCs w:val="16"/>
              </w:rPr>
            </w:pPr>
            <w:r>
              <w:rPr>
                <w:rFonts w:ascii="Calibri" w:hAnsi="Calibri" w:cs="Calibri"/>
                <w:color w:val="000000"/>
                <w:sz w:val="22"/>
                <w:szCs w:val="22"/>
              </w:rPr>
              <w:t>0.768</w:t>
            </w:r>
          </w:p>
        </w:tc>
        <w:tc>
          <w:tcPr>
            <w:tcW w:w="720" w:type="dxa"/>
            <w:shd w:val="clear" w:color="auto" w:fill="auto"/>
            <w:vAlign w:val="bottom"/>
            <w:hideMark/>
          </w:tcPr>
          <w:p w14:paraId="5548D286" w14:textId="75857B13" w:rsidR="005D5D15" w:rsidRPr="005171AA" w:rsidRDefault="005D5D15" w:rsidP="005D5D15">
            <w:pPr>
              <w:jc w:val="right"/>
              <w:rPr>
                <w:sz w:val="16"/>
                <w:szCs w:val="16"/>
              </w:rPr>
            </w:pPr>
            <w:r>
              <w:rPr>
                <w:rFonts w:ascii="Calibri" w:hAnsi="Calibri" w:cs="Calibri"/>
                <w:color w:val="000000"/>
                <w:sz w:val="22"/>
                <w:szCs w:val="22"/>
              </w:rPr>
              <w:t>0.244</w:t>
            </w:r>
          </w:p>
        </w:tc>
        <w:tc>
          <w:tcPr>
            <w:tcW w:w="805" w:type="dxa"/>
            <w:shd w:val="clear" w:color="auto" w:fill="auto"/>
            <w:vAlign w:val="bottom"/>
            <w:hideMark/>
          </w:tcPr>
          <w:p w14:paraId="65C14315" w14:textId="60F2E223" w:rsidR="005D5D15" w:rsidRPr="005171AA" w:rsidRDefault="005D5D15" w:rsidP="005D5D15">
            <w:pPr>
              <w:jc w:val="right"/>
              <w:rPr>
                <w:sz w:val="16"/>
                <w:szCs w:val="16"/>
              </w:rPr>
            </w:pPr>
            <w:r>
              <w:rPr>
                <w:rFonts w:ascii="Calibri" w:hAnsi="Calibri" w:cs="Calibri"/>
                <w:color w:val="000000"/>
                <w:sz w:val="22"/>
                <w:szCs w:val="22"/>
              </w:rPr>
              <w:t>0.142</w:t>
            </w:r>
          </w:p>
        </w:tc>
      </w:tr>
      <w:tr w:rsidR="005D5D15" w:rsidRPr="00881992" w14:paraId="277D876B" w14:textId="77777777" w:rsidTr="005D5D15">
        <w:trPr>
          <w:trHeight w:val="294"/>
        </w:trPr>
        <w:tc>
          <w:tcPr>
            <w:tcW w:w="1615" w:type="dxa"/>
            <w:shd w:val="clear" w:color="auto" w:fill="auto"/>
            <w:noWrap/>
            <w:vAlign w:val="center"/>
            <w:hideMark/>
          </w:tcPr>
          <w:p w14:paraId="624770E2" w14:textId="77777777" w:rsidR="005D5D15" w:rsidRPr="005171AA" w:rsidRDefault="005D5D15" w:rsidP="005D5D15">
            <w:pPr>
              <w:rPr>
                <w:sz w:val="16"/>
                <w:szCs w:val="16"/>
              </w:rPr>
            </w:pPr>
            <w:r w:rsidRPr="005171AA">
              <w:rPr>
                <w:sz w:val="16"/>
                <w:szCs w:val="16"/>
              </w:rPr>
              <w:t>BW6-8</w:t>
            </w:r>
          </w:p>
        </w:tc>
        <w:tc>
          <w:tcPr>
            <w:tcW w:w="630" w:type="dxa"/>
            <w:shd w:val="clear" w:color="auto" w:fill="auto"/>
            <w:noWrap/>
            <w:vAlign w:val="center"/>
            <w:hideMark/>
          </w:tcPr>
          <w:p w14:paraId="69C26AC9" w14:textId="77777777" w:rsidR="005D5D15" w:rsidRPr="005171AA" w:rsidRDefault="005D5D15" w:rsidP="005D5D15">
            <w:pPr>
              <w:jc w:val="right"/>
              <w:rPr>
                <w:sz w:val="16"/>
                <w:szCs w:val="16"/>
              </w:rPr>
            </w:pPr>
            <w:r w:rsidRPr="005171AA">
              <w:rPr>
                <w:sz w:val="16"/>
                <w:szCs w:val="16"/>
              </w:rPr>
              <w:t>11</w:t>
            </w:r>
          </w:p>
        </w:tc>
        <w:tc>
          <w:tcPr>
            <w:tcW w:w="965" w:type="dxa"/>
            <w:shd w:val="clear" w:color="auto" w:fill="auto"/>
            <w:noWrap/>
            <w:vAlign w:val="bottom"/>
            <w:hideMark/>
          </w:tcPr>
          <w:p w14:paraId="6287954E" w14:textId="306A4563" w:rsidR="005D5D15" w:rsidRPr="005171AA" w:rsidRDefault="005D5D15" w:rsidP="005D5D15">
            <w:pPr>
              <w:jc w:val="right"/>
              <w:rPr>
                <w:sz w:val="16"/>
                <w:szCs w:val="16"/>
              </w:rPr>
            </w:pPr>
            <w:r>
              <w:rPr>
                <w:rFonts w:ascii="Calibri" w:hAnsi="Calibri" w:cs="Calibri"/>
                <w:color w:val="000000"/>
                <w:sz w:val="22"/>
                <w:szCs w:val="22"/>
              </w:rPr>
              <w:t>4.000</w:t>
            </w:r>
          </w:p>
        </w:tc>
        <w:tc>
          <w:tcPr>
            <w:tcW w:w="835" w:type="dxa"/>
            <w:shd w:val="clear" w:color="auto" w:fill="auto"/>
            <w:vAlign w:val="bottom"/>
            <w:hideMark/>
          </w:tcPr>
          <w:p w14:paraId="0677CDF2" w14:textId="7ED58736" w:rsidR="005D5D15" w:rsidRPr="005171AA" w:rsidRDefault="005D5D15" w:rsidP="005D5D15">
            <w:pPr>
              <w:jc w:val="right"/>
              <w:rPr>
                <w:sz w:val="16"/>
                <w:szCs w:val="16"/>
              </w:rPr>
            </w:pPr>
            <w:r>
              <w:rPr>
                <w:rFonts w:ascii="Calibri" w:hAnsi="Calibri" w:cs="Calibri"/>
                <w:color w:val="000000"/>
                <w:sz w:val="22"/>
                <w:szCs w:val="22"/>
              </w:rPr>
              <w:t>0.834</w:t>
            </w:r>
          </w:p>
        </w:tc>
        <w:tc>
          <w:tcPr>
            <w:tcW w:w="720" w:type="dxa"/>
            <w:shd w:val="clear" w:color="auto" w:fill="auto"/>
            <w:vAlign w:val="bottom"/>
            <w:hideMark/>
          </w:tcPr>
          <w:p w14:paraId="3D247303" w14:textId="034A49CE" w:rsidR="005D5D15" w:rsidRPr="005171AA" w:rsidRDefault="005D5D15" w:rsidP="005D5D15">
            <w:pPr>
              <w:jc w:val="right"/>
              <w:rPr>
                <w:sz w:val="16"/>
                <w:szCs w:val="16"/>
              </w:rPr>
            </w:pPr>
            <w:r>
              <w:rPr>
                <w:rFonts w:ascii="Calibri" w:hAnsi="Calibri" w:cs="Calibri"/>
                <w:color w:val="000000"/>
                <w:sz w:val="22"/>
                <w:szCs w:val="22"/>
              </w:rPr>
              <w:t>0.271</w:t>
            </w:r>
          </w:p>
        </w:tc>
        <w:tc>
          <w:tcPr>
            <w:tcW w:w="810" w:type="dxa"/>
            <w:shd w:val="clear" w:color="auto" w:fill="auto"/>
            <w:vAlign w:val="bottom"/>
            <w:hideMark/>
          </w:tcPr>
          <w:p w14:paraId="3A5D1979" w14:textId="5327E863" w:rsidR="005D5D15" w:rsidRPr="005171AA" w:rsidRDefault="005D5D15" w:rsidP="005D5D15">
            <w:pPr>
              <w:jc w:val="right"/>
              <w:rPr>
                <w:sz w:val="16"/>
                <w:szCs w:val="16"/>
              </w:rPr>
            </w:pPr>
            <w:r>
              <w:rPr>
                <w:rFonts w:ascii="Calibri" w:hAnsi="Calibri" w:cs="Calibri"/>
                <w:color w:val="000000"/>
                <w:sz w:val="22"/>
                <w:szCs w:val="22"/>
              </w:rPr>
              <w:t>0.729</w:t>
            </w:r>
          </w:p>
        </w:tc>
        <w:tc>
          <w:tcPr>
            <w:tcW w:w="730" w:type="dxa"/>
            <w:shd w:val="clear" w:color="auto" w:fill="auto"/>
            <w:vAlign w:val="bottom"/>
            <w:hideMark/>
          </w:tcPr>
          <w:p w14:paraId="20A71991" w14:textId="69166867" w:rsidR="005D5D15" w:rsidRPr="005171AA" w:rsidRDefault="005D5D15" w:rsidP="005D5D15">
            <w:pPr>
              <w:jc w:val="right"/>
              <w:rPr>
                <w:sz w:val="16"/>
                <w:szCs w:val="16"/>
              </w:rPr>
            </w:pPr>
            <w:r>
              <w:rPr>
                <w:rFonts w:ascii="Calibri" w:hAnsi="Calibri" w:cs="Calibri"/>
                <w:color w:val="000000"/>
                <w:sz w:val="22"/>
                <w:szCs w:val="22"/>
              </w:rPr>
              <w:t>0.226</w:t>
            </w:r>
          </w:p>
        </w:tc>
        <w:tc>
          <w:tcPr>
            <w:tcW w:w="800" w:type="dxa"/>
            <w:shd w:val="clear" w:color="auto" w:fill="auto"/>
            <w:noWrap/>
            <w:vAlign w:val="bottom"/>
            <w:hideMark/>
          </w:tcPr>
          <w:p w14:paraId="458C84A6" w14:textId="4EEE877D" w:rsidR="005D5D15" w:rsidRPr="005171AA" w:rsidRDefault="005D5D15" w:rsidP="005D5D15">
            <w:pPr>
              <w:jc w:val="right"/>
              <w:rPr>
                <w:sz w:val="16"/>
                <w:szCs w:val="16"/>
              </w:rPr>
            </w:pPr>
            <w:r>
              <w:rPr>
                <w:rFonts w:ascii="Calibri" w:hAnsi="Calibri" w:cs="Calibri"/>
                <w:color w:val="000000"/>
                <w:sz w:val="22"/>
                <w:szCs w:val="22"/>
              </w:rPr>
              <w:t>0.774</w:t>
            </w:r>
          </w:p>
        </w:tc>
        <w:tc>
          <w:tcPr>
            <w:tcW w:w="720" w:type="dxa"/>
            <w:shd w:val="clear" w:color="auto" w:fill="auto"/>
            <w:vAlign w:val="bottom"/>
            <w:hideMark/>
          </w:tcPr>
          <w:p w14:paraId="3AC9BE41" w14:textId="7418EC78" w:rsidR="005D5D15" w:rsidRPr="005171AA" w:rsidRDefault="005D5D15" w:rsidP="005D5D15">
            <w:pPr>
              <w:jc w:val="right"/>
              <w:rPr>
                <w:sz w:val="16"/>
                <w:szCs w:val="16"/>
              </w:rPr>
            </w:pPr>
            <w:r>
              <w:rPr>
                <w:rFonts w:ascii="Calibri" w:hAnsi="Calibri" w:cs="Calibri"/>
                <w:color w:val="000000"/>
                <w:sz w:val="22"/>
                <w:szCs w:val="22"/>
              </w:rPr>
              <w:t>0.258</w:t>
            </w:r>
          </w:p>
        </w:tc>
        <w:tc>
          <w:tcPr>
            <w:tcW w:w="805" w:type="dxa"/>
            <w:shd w:val="clear" w:color="auto" w:fill="auto"/>
            <w:vAlign w:val="bottom"/>
            <w:hideMark/>
          </w:tcPr>
          <w:p w14:paraId="6894974E" w14:textId="2CC74989" w:rsidR="005D5D15" w:rsidRPr="005171AA" w:rsidRDefault="005D5D15" w:rsidP="005D5D15">
            <w:pPr>
              <w:jc w:val="right"/>
              <w:rPr>
                <w:sz w:val="16"/>
                <w:szCs w:val="16"/>
              </w:rPr>
            </w:pPr>
            <w:r>
              <w:rPr>
                <w:rFonts w:ascii="Calibri" w:hAnsi="Calibri" w:cs="Calibri"/>
                <w:color w:val="000000"/>
                <w:sz w:val="22"/>
                <w:szCs w:val="22"/>
              </w:rPr>
              <w:t>-0.022</w:t>
            </w:r>
          </w:p>
        </w:tc>
      </w:tr>
      <w:tr w:rsidR="005D5D15" w:rsidRPr="00881992" w14:paraId="48DE1296" w14:textId="77777777" w:rsidTr="005D5D15">
        <w:trPr>
          <w:trHeight w:val="294"/>
        </w:trPr>
        <w:tc>
          <w:tcPr>
            <w:tcW w:w="1615" w:type="dxa"/>
            <w:shd w:val="clear" w:color="auto" w:fill="auto"/>
            <w:noWrap/>
            <w:vAlign w:val="center"/>
            <w:hideMark/>
          </w:tcPr>
          <w:p w14:paraId="15C0E5EC" w14:textId="77777777" w:rsidR="005D5D15" w:rsidRPr="005171AA" w:rsidRDefault="005D5D15" w:rsidP="005D5D15">
            <w:pPr>
              <w:rPr>
                <w:sz w:val="16"/>
                <w:szCs w:val="16"/>
              </w:rPr>
            </w:pPr>
            <w:r w:rsidRPr="005171AA">
              <w:rPr>
                <w:sz w:val="16"/>
                <w:szCs w:val="16"/>
              </w:rPr>
              <w:t>BW8-10</w:t>
            </w:r>
          </w:p>
        </w:tc>
        <w:tc>
          <w:tcPr>
            <w:tcW w:w="630" w:type="dxa"/>
            <w:shd w:val="clear" w:color="auto" w:fill="auto"/>
            <w:noWrap/>
            <w:vAlign w:val="center"/>
            <w:hideMark/>
          </w:tcPr>
          <w:p w14:paraId="24413E3E" w14:textId="77777777" w:rsidR="005D5D15" w:rsidRPr="005171AA" w:rsidRDefault="005D5D15" w:rsidP="005D5D15">
            <w:pPr>
              <w:jc w:val="right"/>
              <w:rPr>
                <w:sz w:val="16"/>
                <w:szCs w:val="16"/>
              </w:rPr>
            </w:pPr>
            <w:r w:rsidRPr="005171AA">
              <w:rPr>
                <w:sz w:val="16"/>
                <w:szCs w:val="16"/>
              </w:rPr>
              <w:t>34</w:t>
            </w:r>
          </w:p>
        </w:tc>
        <w:tc>
          <w:tcPr>
            <w:tcW w:w="965" w:type="dxa"/>
            <w:shd w:val="clear" w:color="auto" w:fill="auto"/>
            <w:noWrap/>
            <w:vAlign w:val="bottom"/>
            <w:hideMark/>
          </w:tcPr>
          <w:p w14:paraId="75FD8A24" w14:textId="28DA196F" w:rsidR="005D5D15" w:rsidRPr="005171AA" w:rsidRDefault="005D5D15" w:rsidP="005D5D15">
            <w:pPr>
              <w:jc w:val="right"/>
              <w:rPr>
                <w:sz w:val="16"/>
                <w:szCs w:val="16"/>
              </w:rPr>
            </w:pPr>
            <w:r>
              <w:rPr>
                <w:rFonts w:ascii="Calibri" w:hAnsi="Calibri" w:cs="Calibri"/>
                <w:color w:val="000000"/>
                <w:sz w:val="22"/>
                <w:szCs w:val="22"/>
              </w:rPr>
              <w:t>15.148</w:t>
            </w:r>
          </w:p>
        </w:tc>
        <w:tc>
          <w:tcPr>
            <w:tcW w:w="835" w:type="dxa"/>
            <w:shd w:val="clear" w:color="auto" w:fill="auto"/>
            <w:vAlign w:val="bottom"/>
            <w:hideMark/>
          </w:tcPr>
          <w:p w14:paraId="1AA97B12" w14:textId="12E6D550" w:rsidR="005D5D15" w:rsidRPr="005171AA" w:rsidRDefault="005D5D15" w:rsidP="005D5D15">
            <w:pPr>
              <w:jc w:val="right"/>
              <w:rPr>
                <w:sz w:val="16"/>
                <w:szCs w:val="16"/>
              </w:rPr>
            </w:pPr>
            <w:r>
              <w:rPr>
                <w:rFonts w:ascii="Calibri" w:hAnsi="Calibri" w:cs="Calibri"/>
                <w:color w:val="000000"/>
                <w:sz w:val="22"/>
                <w:szCs w:val="22"/>
              </w:rPr>
              <w:t>0.837</w:t>
            </w:r>
          </w:p>
        </w:tc>
        <w:tc>
          <w:tcPr>
            <w:tcW w:w="720" w:type="dxa"/>
            <w:shd w:val="clear" w:color="auto" w:fill="auto"/>
            <w:vAlign w:val="bottom"/>
            <w:hideMark/>
          </w:tcPr>
          <w:p w14:paraId="72E31BE8" w14:textId="4D414F94" w:rsidR="005D5D15" w:rsidRPr="005171AA" w:rsidRDefault="005D5D15" w:rsidP="005D5D15">
            <w:pPr>
              <w:jc w:val="right"/>
              <w:rPr>
                <w:sz w:val="16"/>
                <w:szCs w:val="16"/>
              </w:rPr>
            </w:pPr>
            <w:r>
              <w:rPr>
                <w:rFonts w:ascii="Calibri" w:hAnsi="Calibri" w:cs="Calibri"/>
                <w:color w:val="000000"/>
                <w:sz w:val="22"/>
                <w:szCs w:val="22"/>
              </w:rPr>
              <w:t>0.223</w:t>
            </w:r>
          </w:p>
        </w:tc>
        <w:tc>
          <w:tcPr>
            <w:tcW w:w="810" w:type="dxa"/>
            <w:shd w:val="clear" w:color="auto" w:fill="auto"/>
            <w:vAlign w:val="bottom"/>
            <w:hideMark/>
          </w:tcPr>
          <w:p w14:paraId="0DB2803B" w14:textId="78D8311E" w:rsidR="005D5D15" w:rsidRPr="005171AA" w:rsidRDefault="005D5D15" w:rsidP="005D5D15">
            <w:pPr>
              <w:jc w:val="right"/>
              <w:rPr>
                <w:sz w:val="16"/>
                <w:szCs w:val="16"/>
              </w:rPr>
            </w:pPr>
            <w:r>
              <w:rPr>
                <w:rFonts w:ascii="Calibri" w:hAnsi="Calibri" w:cs="Calibri"/>
                <w:color w:val="000000"/>
                <w:sz w:val="22"/>
                <w:szCs w:val="22"/>
              </w:rPr>
              <w:t>0.777</w:t>
            </w:r>
          </w:p>
        </w:tc>
        <w:tc>
          <w:tcPr>
            <w:tcW w:w="730" w:type="dxa"/>
            <w:shd w:val="clear" w:color="auto" w:fill="auto"/>
            <w:vAlign w:val="bottom"/>
            <w:hideMark/>
          </w:tcPr>
          <w:p w14:paraId="13EE0F1C" w14:textId="158A9AB2" w:rsidR="005D5D15" w:rsidRPr="005171AA" w:rsidRDefault="005D5D15" w:rsidP="005D5D15">
            <w:pPr>
              <w:jc w:val="right"/>
              <w:rPr>
                <w:sz w:val="16"/>
                <w:szCs w:val="16"/>
              </w:rPr>
            </w:pPr>
            <w:r>
              <w:rPr>
                <w:rFonts w:ascii="Calibri" w:hAnsi="Calibri" w:cs="Calibri"/>
                <w:color w:val="000000"/>
                <w:sz w:val="22"/>
                <w:szCs w:val="22"/>
              </w:rPr>
              <w:t>0.228</w:t>
            </w:r>
          </w:p>
        </w:tc>
        <w:tc>
          <w:tcPr>
            <w:tcW w:w="800" w:type="dxa"/>
            <w:shd w:val="clear" w:color="auto" w:fill="auto"/>
            <w:noWrap/>
            <w:vAlign w:val="bottom"/>
            <w:hideMark/>
          </w:tcPr>
          <w:p w14:paraId="2EC65713" w14:textId="7672463C" w:rsidR="005D5D15" w:rsidRPr="005171AA" w:rsidRDefault="005D5D15" w:rsidP="005D5D15">
            <w:pPr>
              <w:jc w:val="right"/>
              <w:rPr>
                <w:sz w:val="16"/>
                <w:szCs w:val="16"/>
              </w:rPr>
            </w:pPr>
            <w:r>
              <w:rPr>
                <w:rFonts w:ascii="Calibri" w:hAnsi="Calibri" w:cs="Calibri"/>
                <w:color w:val="000000"/>
                <w:sz w:val="22"/>
                <w:szCs w:val="22"/>
              </w:rPr>
              <w:t>0.772</w:t>
            </w:r>
          </w:p>
        </w:tc>
        <w:tc>
          <w:tcPr>
            <w:tcW w:w="720" w:type="dxa"/>
            <w:shd w:val="clear" w:color="auto" w:fill="auto"/>
            <w:vAlign w:val="bottom"/>
            <w:hideMark/>
          </w:tcPr>
          <w:p w14:paraId="0A074CB2" w14:textId="4CF43B69" w:rsidR="005D5D15" w:rsidRPr="005171AA" w:rsidRDefault="005D5D15" w:rsidP="005D5D15">
            <w:pPr>
              <w:jc w:val="right"/>
              <w:rPr>
                <w:sz w:val="16"/>
                <w:szCs w:val="16"/>
              </w:rPr>
            </w:pPr>
            <w:r>
              <w:rPr>
                <w:rFonts w:ascii="Calibri" w:hAnsi="Calibri" w:cs="Calibri"/>
                <w:color w:val="000000"/>
                <w:sz w:val="22"/>
                <w:szCs w:val="22"/>
              </w:rPr>
              <w:t>0.236</w:t>
            </w:r>
          </w:p>
        </w:tc>
        <w:tc>
          <w:tcPr>
            <w:tcW w:w="805" w:type="dxa"/>
            <w:shd w:val="clear" w:color="auto" w:fill="auto"/>
            <w:vAlign w:val="bottom"/>
            <w:hideMark/>
          </w:tcPr>
          <w:p w14:paraId="55160581" w14:textId="71CAB750" w:rsidR="005D5D15" w:rsidRPr="005171AA" w:rsidRDefault="005D5D15" w:rsidP="005D5D15">
            <w:pPr>
              <w:jc w:val="right"/>
              <w:rPr>
                <w:sz w:val="16"/>
                <w:szCs w:val="16"/>
              </w:rPr>
            </w:pPr>
            <w:r>
              <w:rPr>
                <w:rFonts w:ascii="Calibri" w:hAnsi="Calibri" w:cs="Calibri"/>
                <w:color w:val="000000"/>
                <w:sz w:val="22"/>
                <w:szCs w:val="22"/>
              </w:rPr>
              <w:t>0.054</w:t>
            </w:r>
          </w:p>
        </w:tc>
      </w:tr>
      <w:tr w:rsidR="005D5D15" w:rsidRPr="00881992" w14:paraId="0ED2F052" w14:textId="77777777" w:rsidTr="005D5D15">
        <w:trPr>
          <w:trHeight w:val="294"/>
        </w:trPr>
        <w:tc>
          <w:tcPr>
            <w:tcW w:w="1615" w:type="dxa"/>
            <w:shd w:val="clear" w:color="auto" w:fill="auto"/>
            <w:noWrap/>
            <w:vAlign w:val="center"/>
            <w:hideMark/>
          </w:tcPr>
          <w:p w14:paraId="0A7BCD7A" w14:textId="77777777" w:rsidR="005D5D15" w:rsidRPr="005171AA" w:rsidRDefault="005D5D15" w:rsidP="005D5D15">
            <w:pPr>
              <w:rPr>
                <w:sz w:val="16"/>
                <w:szCs w:val="16"/>
              </w:rPr>
            </w:pPr>
            <w:r w:rsidRPr="005171AA">
              <w:rPr>
                <w:sz w:val="16"/>
                <w:szCs w:val="16"/>
              </w:rPr>
              <w:t>BW10-12</w:t>
            </w:r>
          </w:p>
        </w:tc>
        <w:tc>
          <w:tcPr>
            <w:tcW w:w="630" w:type="dxa"/>
            <w:shd w:val="clear" w:color="auto" w:fill="auto"/>
            <w:noWrap/>
            <w:vAlign w:val="center"/>
            <w:hideMark/>
          </w:tcPr>
          <w:p w14:paraId="4A8671A6" w14:textId="77777777" w:rsidR="005D5D15" w:rsidRPr="005171AA" w:rsidRDefault="005D5D15" w:rsidP="005D5D15">
            <w:pPr>
              <w:jc w:val="right"/>
              <w:rPr>
                <w:sz w:val="16"/>
                <w:szCs w:val="16"/>
              </w:rPr>
            </w:pPr>
            <w:r w:rsidRPr="005171AA">
              <w:rPr>
                <w:sz w:val="16"/>
                <w:szCs w:val="16"/>
              </w:rPr>
              <w:t>21</w:t>
            </w:r>
          </w:p>
        </w:tc>
        <w:tc>
          <w:tcPr>
            <w:tcW w:w="965" w:type="dxa"/>
            <w:shd w:val="clear" w:color="auto" w:fill="auto"/>
            <w:noWrap/>
            <w:vAlign w:val="bottom"/>
            <w:hideMark/>
          </w:tcPr>
          <w:p w14:paraId="22C2CD37" w14:textId="31400E6C" w:rsidR="005D5D15" w:rsidRPr="005171AA" w:rsidRDefault="005D5D15" w:rsidP="005D5D15">
            <w:pPr>
              <w:jc w:val="right"/>
              <w:rPr>
                <w:sz w:val="16"/>
                <w:szCs w:val="16"/>
              </w:rPr>
            </w:pPr>
            <w:r>
              <w:rPr>
                <w:rFonts w:ascii="Calibri" w:hAnsi="Calibri" w:cs="Calibri"/>
                <w:color w:val="000000"/>
                <w:sz w:val="22"/>
                <w:szCs w:val="22"/>
              </w:rPr>
              <w:t>12.225</w:t>
            </w:r>
          </w:p>
        </w:tc>
        <w:tc>
          <w:tcPr>
            <w:tcW w:w="835" w:type="dxa"/>
            <w:shd w:val="clear" w:color="auto" w:fill="auto"/>
            <w:vAlign w:val="bottom"/>
            <w:hideMark/>
          </w:tcPr>
          <w:p w14:paraId="26477DA4" w14:textId="297F2580" w:rsidR="005D5D15" w:rsidRPr="005171AA" w:rsidRDefault="005D5D15" w:rsidP="005D5D15">
            <w:pPr>
              <w:jc w:val="right"/>
              <w:rPr>
                <w:sz w:val="16"/>
                <w:szCs w:val="16"/>
              </w:rPr>
            </w:pPr>
            <w:r>
              <w:rPr>
                <w:rFonts w:ascii="Calibri" w:hAnsi="Calibri" w:cs="Calibri"/>
                <w:color w:val="000000"/>
                <w:sz w:val="22"/>
                <w:szCs w:val="22"/>
              </w:rPr>
              <w:t>0.817</w:t>
            </w:r>
          </w:p>
        </w:tc>
        <w:tc>
          <w:tcPr>
            <w:tcW w:w="720" w:type="dxa"/>
            <w:shd w:val="clear" w:color="auto" w:fill="auto"/>
            <w:vAlign w:val="bottom"/>
            <w:hideMark/>
          </w:tcPr>
          <w:p w14:paraId="1FABBB12" w14:textId="4445C4F6" w:rsidR="005D5D15" w:rsidRPr="005171AA" w:rsidRDefault="005D5D15" w:rsidP="005D5D15">
            <w:pPr>
              <w:jc w:val="right"/>
              <w:rPr>
                <w:sz w:val="16"/>
                <w:szCs w:val="16"/>
              </w:rPr>
            </w:pPr>
            <w:r>
              <w:rPr>
                <w:rFonts w:ascii="Calibri" w:hAnsi="Calibri" w:cs="Calibri"/>
                <w:color w:val="000000"/>
                <w:sz w:val="22"/>
                <w:szCs w:val="22"/>
              </w:rPr>
              <w:t>0.252</w:t>
            </w:r>
          </w:p>
        </w:tc>
        <w:tc>
          <w:tcPr>
            <w:tcW w:w="810" w:type="dxa"/>
            <w:shd w:val="clear" w:color="auto" w:fill="auto"/>
            <w:vAlign w:val="bottom"/>
            <w:hideMark/>
          </w:tcPr>
          <w:p w14:paraId="1A3467C0" w14:textId="35C4D215" w:rsidR="005D5D15" w:rsidRPr="005171AA" w:rsidRDefault="005D5D15" w:rsidP="005D5D15">
            <w:pPr>
              <w:jc w:val="right"/>
              <w:rPr>
                <w:sz w:val="16"/>
                <w:szCs w:val="16"/>
              </w:rPr>
            </w:pPr>
            <w:r>
              <w:rPr>
                <w:rFonts w:ascii="Calibri" w:hAnsi="Calibri" w:cs="Calibri"/>
                <w:color w:val="000000"/>
                <w:sz w:val="22"/>
                <w:szCs w:val="22"/>
              </w:rPr>
              <w:t>0.748</w:t>
            </w:r>
          </w:p>
        </w:tc>
        <w:tc>
          <w:tcPr>
            <w:tcW w:w="730" w:type="dxa"/>
            <w:shd w:val="clear" w:color="auto" w:fill="auto"/>
            <w:vAlign w:val="bottom"/>
            <w:hideMark/>
          </w:tcPr>
          <w:p w14:paraId="677CEBCB" w14:textId="04B18E64" w:rsidR="005D5D15" w:rsidRPr="005171AA" w:rsidRDefault="005D5D15" w:rsidP="005D5D15">
            <w:pPr>
              <w:jc w:val="right"/>
              <w:rPr>
                <w:sz w:val="16"/>
                <w:szCs w:val="16"/>
              </w:rPr>
            </w:pPr>
            <w:r>
              <w:rPr>
                <w:rFonts w:ascii="Calibri" w:hAnsi="Calibri" w:cs="Calibri"/>
                <w:color w:val="000000"/>
                <w:sz w:val="22"/>
                <w:szCs w:val="22"/>
              </w:rPr>
              <w:t>0.244</w:t>
            </w:r>
          </w:p>
        </w:tc>
        <w:tc>
          <w:tcPr>
            <w:tcW w:w="800" w:type="dxa"/>
            <w:shd w:val="clear" w:color="auto" w:fill="auto"/>
            <w:noWrap/>
            <w:vAlign w:val="bottom"/>
            <w:hideMark/>
          </w:tcPr>
          <w:p w14:paraId="3E6EA9AE" w14:textId="4619D107" w:rsidR="005D5D15" w:rsidRPr="005171AA" w:rsidRDefault="005D5D15" w:rsidP="005D5D15">
            <w:pPr>
              <w:jc w:val="right"/>
              <w:rPr>
                <w:sz w:val="16"/>
                <w:szCs w:val="16"/>
              </w:rPr>
            </w:pPr>
            <w:r>
              <w:rPr>
                <w:rFonts w:ascii="Calibri" w:hAnsi="Calibri" w:cs="Calibri"/>
                <w:color w:val="000000"/>
                <w:sz w:val="22"/>
                <w:szCs w:val="22"/>
              </w:rPr>
              <w:t>0.756</w:t>
            </w:r>
          </w:p>
        </w:tc>
        <w:tc>
          <w:tcPr>
            <w:tcW w:w="720" w:type="dxa"/>
            <w:shd w:val="clear" w:color="auto" w:fill="auto"/>
            <w:vAlign w:val="bottom"/>
            <w:hideMark/>
          </w:tcPr>
          <w:p w14:paraId="3670575F" w14:textId="072BF04C" w:rsidR="005D5D15" w:rsidRPr="005171AA" w:rsidRDefault="005D5D15" w:rsidP="005D5D15">
            <w:pPr>
              <w:jc w:val="right"/>
              <w:rPr>
                <w:sz w:val="16"/>
                <w:szCs w:val="16"/>
              </w:rPr>
            </w:pPr>
            <w:r>
              <w:rPr>
                <w:rFonts w:ascii="Calibri" w:hAnsi="Calibri" w:cs="Calibri"/>
                <w:color w:val="000000"/>
                <w:sz w:val="22"/>
                <w:szCs w:val="22"/>
              </w:rPr>
              <w:t>0.255</w:t>
            </w:r>
          </w:p>
        </w:tc>
        <w:tc>
          <w:tcPr>
            <w:tcW w:w="805" w:type="dxa"/>
            <w:shd w:val="clear" w:color="auto" w:fill="auto"/>
            <w:vAlign w:val="bottom"/>
            <w:hideMark/>
          </w:tcPr>
          <w:p w14:paraId="0ED4A537" w14:textId="25E47FF2" w:rsidR="005D5D15" w:rsidRPr="005171AA" w:rsidRDefault="005D5D15" w:rsidP="005D5D15">
            <w:pPr>
              <w:jc w:val="right"/>
              <w:rPr>
                <w:sz w:val="16"/>
                <w:szCs w:val="16"/>
              </w:rPr>
            </w:pPr>
            <w:r>
              <w:rPr>
                <w:rFonts w:ascii="Calibri" w:hAnsi="Calibri" w:cs="Calibri"/>
                <w:color w:val="000000"/>
                <w:sz w:val="22"/>
                <w:szCs w:val="22"/>
              </w:rPr>
              <w:t>0.040</w:t>
            </w:r>
          </w:p>
        </w:tc>
      </w:tr>
      <w:tr w:rsidR="005D5D15" w:rsidRPr="00881992" w14:paraId="4C14F0F5" w14:textId="77777777" w:rsidTr="005D5D15">
        <w:trPr>
          <w:trHeight w:val="294"/>
        </w:trPr>
        <w:tc>
          <w:tcPr>
            <w:tcW w:w="1615" w:type="dxa"/>
            <w:shd w:val="clear" w:color="auto" w:fill="auto"/>
            <w:noWrap/>
            <w:vAlign w:val="center"/>
            <w:hideMark/>
          </w:tcPr>
          <w:p w14:paraId="4D5A3C40" w14:textId="77777777" w:rsidR="005D5D15" w:rsidRPr="005171AA" w:rsidRDefault="005D5D15" w:rsidP="005D5D15">
            <w:pPr>
              <w:rPr>
                <w:sz w:val="16"/>
                <w:szCs w:val="16"/>
              </w:rPr>
            </w:pPr>
            <w:r w:rsidRPr="005171AA">
              <w:rPr>
                <w:sz w:val="16"/>
                <w:szCs w:val="16"/>
              </w:rPr>
              <w:t>BW12-14</w:t>
            </w:r>
          </w:p>
        </w:tc>
        <w:tc>
          <w:tcPr>
            <w:tcW w:w="630" w:type="dxa"/>
            <w:shd w:val="clear" w:color="auto" w:fill="auto"/>
            <w:noWrap/>
            <w:vAlign w:val="center"/>
            <w:hideMark/>
          </w:tcPr>
          <w:p w14:paraId="19C64183" w14:textId="77777777" w:rsidR="005D5D15" w:rsidRPr="005171AA" w:rsidRDefault="005D5D15" w:rsidP="005D5D15">
            <w:pPr>
              <w:jc w:val="right"/>
              <w:rPr>
                <w:sz w:val="16"/>
                <w:szCs w:val="16"/>
              </w:rPr>
            </w:pPr>
            <w:r w:rsidRPr="005171AA">
              <w:rPr>
                <w:sz w:val="16"/>
                <w:szCs w:val="16"/>
              </w:rPr>
              <w:t>10</w:t>
            </w:r>
          </w:p>
        </w:tc>
        <w:tc>
          <w:tcPr>
            <w:tcW w:w="965" w:type="dxa"/>
            <w:shd w:val="clear" w:color="auto" w:fill="auto"/>
            <w:noWrap/>
            <w:vAlign w:val="bottom"/>
            <w:hideMark/>
          </w:tcPr>
          <w:p w14:paraId="65CC0565" w14:textId="75976A87" w:rsidR="005D5D15" w:rsidRPr="005171AA" w:rsidRDefault="005D5D15" w:rsidP="005D5D15">
            <w:pPr>
              <w:jc w:val="right"/>
              <w:rPr>
                <w:sz w:val="16"/>
                <w:szCs w:val="16"/>
              </w:rPr>
            </w:pPr>
            <w:r>
              <w:rPr>
                <w:rFonts w:ascii="Calibri" w:hAnsi="Calibri" w:cs="Calibri"/>
                <w:color w:val="000000"/>
                <w:sz w:val="22"/>
                <w:szCs w:val="22"/>
              </w:rPr>
              <w:t>2.000</w:t>
            </w:r>
          </w:p>
        </w:tc>
        <w:tc>
          <w:tcPr>
            <w:tcW w:w="835" w:type="dxa"/>
            <w:shd w:val="clear" w:color="auto" w:fill="auto"/>
            <w:vAlign w:val="bottom"/>
            <w:hideMark/>
          </w:tcPr>
          <w:p w14:paraId="5EF7E67B" w14:textId="18F4E14A" w:rsidR="005D5D15" w:rsidRPr="005171AA" w:rsidRDefault="005D5D15" w:rsidP="005D5D15">
            <w:pPr>
              <w:jc w:val="right"/>
              <w:rPr>
                <w:sz w:val="16"/>
                <w:szCs w:val="16"/>
              </w:rPr>
            </w:pPr>
            <w:r>
              <w:rPr>
                <w:rFonts w:ascii="Calibri" w:hAnsi="Calibri" w:cs="Calibri"/>
                <w:color w:val="000000"/>
                <w:sz w:val="22"/>
                <w:szCs w:val="22"/>
              </w:rPr>
              <w:t>0.845</w:t>
            </w:r>
          </w:p>
        </w:tc>
        <w:tc>
          <w:tcPr>
            <w:tcW w:w="720" w:type="dxa"/>
            <w:shd w:val="clear" w:color="auto" w:fill="auto"/>
            <w:vAlign w:val="bottom"/>
            <w:hideMark/>
          </w:tcPr>
          <w:p w14:paraId="6751E103" w14:textId="3F6C9FF1" w:rsidR="005D5D15" w:rsidRPr="005171AA" w:rsidRDefault="005D5D15" w:rsidP="005D5D15">
            <w:pPr>
              <w:jc w:val="right"/>
              <w:rPr>
                <w:sz w:val="16"/>
                <w:szCs w:val="16"/>
              </w:rPr>
            </w:pPr>
            <w:r>
              <w:rPr>
                <w:rFonts w:ascii="Calibri" w:hAnsi="Calibri" w:cs="Calibri"/>
                <w:color w:val="000000"/>
                <w:sz w:val="22"/>
                <w:szCs w:val="22"/>
              </w:rPr>
              <w:t>0.251</w:t>
            </w:r>
          </w:p>
        </w:tc>
        <w:tc>
          <w:tcPr>
            <w:tcW w:w="810" w:type="dxa"/>
            <w:shd w:val="clear" w:color="auto" w:fill="auto"/>
            <w:vAlign w:val="bottom"/>
            <w:hideMark/>
          </w:tcPr>
          <w:p w14:paraId="4B32123F" w14:textId="60F32C36" w:rsidR="005D5D15" w:rsidRPr="005171AA" w:rsidRDefault="005D5D15" w:rsidP="005D5D15">
            <w:pPr>
              <w:jc w:val="right"/>
              <w:rPr>
                <w:sz w:val="16"/>
                <w:szCs w:val="16"/>
              </w:rPr>
            </w:pPr>
            <w:r>
              <w:rPr>
                <w:rFonts w:ascii="Calibri" w:hAnsi="Calibri" w:cs="Calibri"/>
                <w:color w:val="000000"/>
                <w:sz w:val="22"/>
                <w:szCs w:val="22"/>
              </w:rPr>
              <w:t>0.749</w:t>
            </w:r>
          </w:p>
        </w:tc>
        <w:tc>
          <w:tcPr>
            <w:tcW w:w="730" w:type="dxa"/>
            <w:shd w:val="clear" w:color="auto" w:fill="auto"/>
            <w:vAlign w:val="bottom"/>
            <w:hideMark/>
          </w:tcPr>
          <w:p w14:paraId="5AF2D2C7" w14:textId="0B16EE95" w:rsidR="005D5D15" w:rsidRPr="005171AA" w:rsidRDefault="005D5D15" w:rsidP="005D5D15">
            <w:pPr>
              <w:jc w:val="right"/>
              <w:rPr>
                <w:sz w:val="16"/>
                <w:szCs w:val="16"/>
              </w:rPr>
            </w:pPr>
            <w:r>
              <w:rPr>
                <w:rFonts w:ascii="Calibri" w:hAnsi="Calibri" w:cs="Calibri"/>
                <w:color w:val="000000"/>
                <w:sz w:val="22"/>
                <w:szCs w:val="22"/>
              </w:rPr>
              <w:t>0.195</w:t>
            </w:r>
          </w:p>
        </w:tc>
        <w:tc>
          <w:tcPr>
            <w:tcW w:w="800" w:type="dxa"/>
            <w:shd w:val="clear" w:color="auto" w:fill="auto"/>
            <w:noWrap/>
            <w:vAlign w:val="bottom"/>
            <w:hideMark/>
          </w:tcPr>
          <w:p w14:paraId="308CF89B" w14:textId="5C42D023" w:rsidR="005D5D15" w:rsidRPr="005171AA" w:rsidRDefault="005D5D15" w:rsidP="005D5D15">
            <w:pPr>
              <w:jc w:val="right"/>
              <w:rPr>
                <w:sz w:val="16"/>
                <w:szCs w:val="16"/>
              </w:rPr>
            </w:pPr>
            <w:r>
              <w:rPr>
                <w:rFonts w:ascii="Calibri" w:hAnsi="Calibri" w:cs="Calibri"/>
                <w:color w:val="000000"/>
                <w:sz w:val="22"/>
                <w:szCs w:val="22"/>
              </w:rPr>
              <w:t>0.805</w:t>
            </w:r>
          </w:p>
        </w:tc>
        <w:tc>
          <w:tcPr>
            <w:tcW w:w="720" w:type="dxa"/>
            <w:shd w:val="clear" w:color="auto" w:fill="auto"/>
            <w:vAlign w:val="bottom"/>
            <w:hideMark/>
          </w:tcPr>
          <w:p w14:paraId="2B2A23C2" w14:textId="176EFD0D" w:rsidR="005D5D15" w:rsidRPr="005171AA" w:rsidRDefault="005D5D15" w:rsidP="005D5D15">
            <w:pPr>
              <w:jc w:val="right"/>
              <w:rPr>
                <w:sz w:val="16"/>
                <w:szCs w:val="16"/>
              </w:rPr>
            </w:pPr>
            <w:r>
              <w:rPr>
                <w:rFonts w:ascii="Calibri" w:hAnsi="Calibri" w:cs="Calibri"/>
                <w:color w:val="000000"/>
                <w:sz w:val="22"/>
                <w:szCs w:val="22"/>
              </w:rPr>
              <w:t>0.260</w:t>
            </w:r>
          </w:p>
        </w:tc>
        <w:tc>
          <w:tcPr>
            <w:tcW w:w="805" w:type="dxa"/>
            <w:shd w:val="clear" w:color="auto" w:fill="auto"/>
            <w:vAlign w:val="bottom"/>
            <w:hideMark/>
          </w:tcPr>
          <w:p w14:paraId="0AAA8DF7" w14:textId="35742F26" w:rsidR="005D5D15" w:rsidRPr="005171AA" w:rsidRDefault="005D5D15" w:rsidP="005D5D15">
            <w:pPr>
              <w:jc w:val="right"/>
              <w:rPr>
                <w:sz w:val="16"/>
                <w:szCs w:val="16"/>
              </w:rPr>
            </w:pPr>
            <w:r>
              <w:rPr>
                <w:rFonts w:ascii="Calibri" w:hAnsi="Calibri" w:cs="Calibri"/>
                <w:color w:val="000000"/>
                <w:sz w:val="22"/>
                <w:szCs w:val="22"/>
              </w:rPr>
              <w:t>0.013</w:t>
            </w:r>
          </w:p>
        </w:tc>
      </w:tr>
      <w:tr w:rsidR="005D5D15" w:rsidRPr="00881992" w14:paraId="076C77AB" w14:textId="77777777" w:rsidTr="005D5D15">
        <w:trPr>
          <w:trHeight w:val="294"/>
        </w:trPr>
        <w:tc>
          <w:tcPr>
            <w:tcW w:w="1615" w:type="dxa"/>
            <w:shd w:val="clear" w:color="auto" w:fill="auto"/>
            <w:noWrap/>
            <w:vAlign w:val="center"/>
            <w:hideMark/>
          </w:tcPr>
          <w:p w14:paraId="5A6CB1A2" w14:textId="77777777" w:rsidR="005D5D15" w:rsidRPr="005171AA" w:rsidRDefault="005D5D15" w:rsidP="005D5D15">
            <w:pPr>
              <w:rPr>
                <w:sz w:val="16"/>
                <w:szCs w:val="16"/>
              </w:rPr>
            </w:pPr>
            <w:r w:rsidRPr="005171AA">
              <w:rPr>
                <w:sz w:val="16"/>
                <w:szCs w:val="16"/>
              </w:rPr>
              <w:t>BW16-18</w:t>
            </w:r>
          </w:p>
        </w:tc>
        <w:tc>
          <w:tcPr>
            <w:tcW w:w="630" w:type="dxa"/>
            <w:shd w:val="clear" w:color="auto" w:fill="auto"/>
            <w:noWrap/>
            <w:vAlign w:val="center"/>
            <w:hideMark/>
          </w:tcPr>
          <w:p w14:paraId="16E76A66" w14:textId="77777777" w:rsidR="005D5D15" w:rsidRPr="005171AA" w:rsidRDefault="005D5D15" w:rsidP="005D5D15">
            <w:pPr>
              <w:jc w:val="right"/>
              <w:rPr>
                <w:sz w:val="16"/>
                <w:szCs w:val="16"/>
              </w:rPr>
            </w:pPr>
            <w:r w:rsidRPr="005171AA">
              <w:rPr>
                <w:sz w:val="16"/>
                <w:szCs w:val="16"/>
              </w:rPr>
              <w:t>0</w:t>
            </w:r>
          </w:p>
        </w:tc>
        <w:tc>
          <w:tcPr>
            <w:tcW w:w="965" w:type="dxa"/>
            <w:shd w:val="clear" w:color="auto" w:fill="auto"/>
            <w:noWrap/>
            <w:vAlign w:val="bottom"/>
            <w:hideMark/>
          </w:tcPr>
          <w:p w14:paraId="46E976AA" w14:textId="01087646" w:rsidR="005D5D15" w:rsidRPr="005171AA" w:rsidRDefault="005D5D15" w:rsidP="005D5D15">
            <w:pPr>
              <w:jc w:val="right"/>
              <w:rPr>
                <w:sz w:val="16"/>
                <w:szCs w:val="16"/>
              </w:rPr>
            </w:pPr>
            <w:r>
              <w:rPr>
                <w:rFonts w:ascii="Calibri" w:hAnsi="Calibri" w:cs="Calibri"/>
                <w:color w:val="000000"/>
                <w:sz w:val="22"/>
                <w:szCs w:val="22"/>
              </w:rPr>
              <w:t>1.000</w:t>
            </w:r>
          </w:p>
        </w:tc>
        <w:tc>
          <w:tcPr>
            <w:tcW w:w="835" w:type="dxa"/>
            <w:shd w:val="clear" w:color="auto" w:fill="auto"/>
            <w:vAlign w:val="bottom"/>
            <w:hideMark/>
          </w:tcPr>
          <w:p w14:paraId="057A26A9" w14:textId="7BA9F585" w:rsidR="005D5D15" w:rsidRPr="005171AA" w:rsidRDefault="005D5D15" w:rsidP="005D5D15">
            <w:pPr>
              <w:jc w:val="right"/>
              <w:rPr>
                <w:sz w:val="16"/>
                <w:szCs w:val="16"/>
              </w:rPr>
            </w:pPr>
            <w:r>
              <w:rPr>
                <w:rFonts w:ascii="Calibri" w:hAnsi="Calibri" w:cs="Calibri"/>
                <w:color w:val="000000"/>
                <w:sz w:val="22"/>
                <w:szCs w:val="22"/>
              </w:rPr>
              <w:t>0.858</w:t>
            </w:r>
          </w:p>
        </w:tc>
        <w:tc>
          <w:tcPr>
            <w:tcW w:w="720" w:type="dxa"/>
            <w:shd w:val="clear" w:color="auto" w:fill="auto"/>
            <w:vAlign w:val="bottom"/>
            <w:hideMark/>
          </w:tcPr>
          <w:p w14:paraId="3A29DF23" w14:textId="38196357" w:rsidR="005D5D15" w:rsidRPr="005171AA" w:rsidRDefault="005D5D15" w:rsidP="005D5D15">
            <w:pPr>
              <w:jc w:val="right"/>
              <w:rPr>
                <w:sz w:val="16"/>
                <w:szCs w:val="16"/>
              </w:rPr>
            </w:pPr>
            <w:r>
              <w:rPr>
                <w:rFonts w:ascii="Calibri" w:hAnsi="Calibri" w:cs="Calibri"/>
                <w:color w:val="000000"/>
                <w:sz w:val="22"/>
                <w:szCs w:val="22"/>
              </w:rPr>
              <w:t>0.285</w:t>
            </w:r>
          </w:p>
        </w:tc>
        <w:tc>
          <w:tcPr>
            <w:tcW w:w="810" w:type="dxa"/>
            <w:shd w:val="clear" w:color="auto" w:fill="auto"/>
            <w:vAlign w:val="bottom"/>
            <w:hideMark/>
          </w:tcPr>
          <w:p w14:paraId="73620EF7" w14:textId="722EB9BB" w:rsidR="005D5D15" w:rsidRPr="005171AA" w:rsidRDefault="005D5D15" w:rsidP="005D5D15">
            <w:pPr>
              <w:jc w:val="right"/>
              <w:rPr>
                <w:sz w:val="16"/>
                <w:szCs w:val="16"/>
              </w:rPr>
            </w:pPr>
            <w:r>
              <w:rPr>
                <w:rFonts w:ascii="Calibri" w:hAnsi="Calibri" w:cs="Calibri"/>
                <w:color w:val="000000"/>
                <w:sz w:val="22"/>
                <w:szCs w:val="22"/>
              </w:rPr>
              <w:t>0.715</w:t>
            </w:r>
          </w:p>
        </w:tc>
        <w:tc>
          <w:tcPr>
            <w:tcW w:w="730" w:type="dxa"/>
            <w:shd w:val="clear" w:color="auto" w:fill="auto"/>
            <w:vAlign w:val="bottom"/>
            <w:hideMark/>
          </w:tcPr>
          <w:p w14:paraId="13E4FDFD" w14:textId="3966FED0" w:rsidR="005D5D15" w:rsidRPr="005171AA" w:rsidRDefault="005D5D15" w:rsidP="005D5D15">
            <w:pPr>
              <w:jc w:val="right"/>
              <w:rPr>
                <w:sz w:val="16"/>
                <w:szCs w:val="16"/>
              </w:rPr>
            </w:pPr>
            <w:r>
              <w:rPr>
                <w:rFonts w:ascii="Calibri" w:hAnsi="Calibri" w:cs="Calibri"/>
                <w:color w:val="000000"/>
                <w:sz w:val="22"/>
                <w:szCs w:val="22"/>
              </w:rPr>
              <w:t>0.142</w:t>
            </w:r>
          </w:p>
        </w:tc>
        <w:tc>
          <w:tcPr>
            <w:tcW w:w="800" w:type="dxa"/>
            <w:shd w:val="clear" w:color="auto" w:fill="auto"/>
            <w:noWrap/>
            <w:vAlign w:val="bottom"/>
            <w:hideMark/>
          </w:tcPr>
          <w:p w14:paraId="52F087E2" w14:textId="20C29A04" w:rsidR="005D5D15" w:rsidRPr="005171AA" w:rsidRDefault="005D5D15" w:rsidP="005D5D15">
            <w:pPr>
              <w:jc w:val="right"/>
              <w:rPr>
                <w:sz w:val="16"/>
                <w:szCs w:val="16"/>
              </w:rPr>
            </w:pPr>
            <w:r>
              <w:rPr>
                <w:rFonts w:ascii="Calibri" w:hAnsi="Calibri" w:cs="Calibri"/>
                <w:color w:val="000000"/>
                <w:sz w:val="22"/>
                <w:szCs w:val="22"/>
              </w:rPr>
              <w:t>0.858</w:t>
            </w:r>
          </w:p>
        </w:tc>
        <w:tc>
          <w:tcPr>
            <w:tcW w:w="720" w:type="dxa"/>
            <w:shd w:val="clear" w:color="auto" w:fill="auto"/>
            <w:vAlign w:val="bottom"/>
            <w:hideMark/>
          </w:tcPr>
          <w:p w14:paraId="7099D30C" w14:textId="3270E625" w:rsidR="005D5D15" w:rsidRPr="005171AA" w:rsidRDefault="005D5D15" w:rsidP="005D5D15">
            <w:pPr>
              <w:jc w:val="right"/>
              <w:rPr>
                <w:sz w:val="16"/>
                <w:szCs w:val="16"/>
              </w:rPr>
            </w:pPr>
            <w:r>
              <w:rPr>
                <w:rFonts w:ascii="Calibri" w:hAnsi="Calibri" w:cs="Calibri"/>
                <w:color w:val="000000"/>
                <w:sz w:val="22"/>
                <w:szCs w:val="22"/>
              </w:rPr>
              <w:t>0.285</w:t>
            </w:r>
          </w:p>
        </w:tc>
        <w:tc>
          <w:tcPr>
            <w:tcW w:w="805" w:type="dxa"/>
            <w:shd w:val="clear" w:color="auto" w:fill="auto"/>
            <w:vAlign w:val="bottom"/>
            <w:hideMark/>
          </w:tcPr>
          <w:p w14:paraId="58426D6B" w14:textId="364BAFF7" w:rsidR="005D5D15" w:rsidRPr="005171AA" w:rsidRDefault="005D5D15" w:rsidP="005D5D15">
            <w:pPr>
              <w:jc w:val="right"/>
              <w:rPr>
                <w:sz w:val="16"/>
                <w:szCs w:val="16"/>
              </w:rPr>
            </w:pPr>
            <w:r>
              <w:rPr>
                <w:rFonts w:ascii="Calibri" w:hAnsi="Calibri" w:cs="Calibri"/>
                <w:color w:val="000000"/>
                <w:sz w:val="22"/>
                <w:szCs w:val="22"/>
              </w:rPr>
              <w:t>0.000</w:t>
            </w:r>
          </w:p>
        </w:tc>
      </w:tr>
      <w:tr w:rsidR="005D5D15" w:rsidRPr="00881992" w14:paraId="500C06E4" w14:textId="77777777" w:rsidTr="005D5D15">
        <w:trPr>
          <w:trHeight w:val="288"/>
        </w:trPr>
        <w:tc>
          <w:tcPr>
            <w:tcW w:w="1615" w:type="dxa"/>
            <w:shd w:val="clear" w:color="auto" w:fill="auto"/>
            <w:noWrap/>
            <w:vAlign w:val="bottom"/>
            <w:hideMark/>
          </w:tcPr>
          <w:p w14:paraId="67378DC5" w14:textId="77777777" w:rsidR="005D5D15" w:rsidRPr="005171AA" w:rsidRDefault="005D5D15" w:rsidP="005D5D15">
            <w:pPr>
              <w:rPr>
                <w:sz w:val="16"/>
                <w:szCs w:val="16"/>
              </w:rPr>
            </w:pPr>
            <w:r>
              <w:rPr>
                <w:sz w:val="16"/>
                <w:szCs w:val="16"/>
              </w:rPr>
              <w:t>Corn Island</w:t>
            </w:r>
          </w:p>
        </w:tc>
        <w:tc>
          <w:tcPr>
            <w:tcW w:w="630" w:type="dxa"/>
            <w:shd w:val="clear" w:color="auto" w:fill="auto"/>
            <w:noWrap/>
            <w:vAlign w:val="bottom"/>
            <w:hideMark/>
          </w:tcPr>
          <w:p w14:paraId="5946B6AD" w14:textId="77777777" w:rsidR="005D5D15" w:rsidRPr="005171AA" w:rsidRDefault="005D5D15" w:rsidP="005D5D15">
            <w:pPr>
              <w:rPr>
                <w:sz w:val="16"/>
                <w:szCs w:val="16"/>
              </w:rPr>
            </w:pPr>
          </w:p>
        </w:tc>
        <w:tc>
          <w:tcPr>
            <w:tcW w:w="965" w:type="dxa"/>
            <w:shd w:val="clear" w:color="auto" w:fill="auto"/>
            <w:noWrap/>
            <w:vAlign w:val="bottom"/>
            <w:hideMark/>
          </w:tcPr>
          <w:p w14:paraId="08DAEB36" w14:textId="77777777" w:rsidR="005D5D15" w:rsidRPr="005171AA" w:rsidRDefault="005D5D15" w:rsidP="005D5D15">
            <w:pPr>
              <w:rPr>
                <w:sz w:val="16"/>
                <w:szCs w:val="16"/>
              </w:rPr>
            </w:pPr>
          </w:p>
        </w:tc>
        <w:tc>
          <w:tcPr>
            <w:tcW w:w="835" w:type="dxa"/>
            <w:shd w:val="clear" w:color="auto" w:fill="auto"/>
            <w:noWrap/>
            <w:vAlign w:val="bottom"/>
            <w:hideMark/>
          </w:tcPr>
          <w:p w14:paraId="517E1A5B" w14:textId="77777777" w:rsidR="005D5D15" w:rsidRPr="005171AA" w:rsidRDefault="005D5D15" w:rsidP="005D5D15">
            <w:pPr>
              <w:rPr>
                <w:sz w:val="16"/>
                <w:szCs w:val="16"/>
              </w:rPr>
            </w:pPr>
          </w:p>
        </w:tc>
        <w:tc>
          <w:tcPr>
            <w:tcW w:w="720" w:type="dxa"/>
            <w:shd w:val="clear" w:color="auto" w:fill="auto"/>
            <w:noWrap/>
            <w:vAlign w:val="bottom"/>
            <w:hideMark/>
          </w:tcPr>
          <w:p w14:paraId="6DC6078C" w14:textId="77777777" w:rsidR="005D5D15" w:rsidRPr="005171AA" w:rsidRDefault="005D5D15" w:rsidP="005D5D15">
            <w:pPr>
              <w:rPr>
                <w:sz w:val="16"/>
                <w:szCs w:val="16"/>
              </w:rPr>
            </w:pPr>
          </w:p>
        </w:tc>
        <w:tc>
          <w:tcPr>
            <w:tcW w:w="810" w:type="dxa"/>
            <w:shd w:val="clear" w:color="auto" w:fill="auto"/>
            <w:noWrap/>
            <w:vAlign w:val="bottom"/>
            <w:hideMark/>
          </w:tcPr>
          <w:p w14:paraId="611C74AD" w14:textId="77777777" w:rsidR="005D5D15" w:rsidRPr="005171AA" w:rsidRDefault="005D5D15" w:rsidP="005D5D15">
            <w:pPr>
              <w:rPr>
                <w:sz w:val="16"/>
                <w:szCs w:val="16"/>
              </w:rPr>
            </w:pPr>
          </w:p>
        </w:tc>
        <w:tc>
          <w:tcPr>
            <w:tcW w:w="730" w:type="dxa"/>
            <w:shd w:val="clear" w:color="auto" w:fill="auto"/>
            <w:noWrap/>
            <w:vAlign w:val="bottom"/>
            <w:hideMark/>
          </w:tcPr>
          <w:p w14:paraId="1BB50391" w14:textId="77777777" w:rsidR="005D5D15" w:rsidRPr="005171AA" w:rsidRDefault="005D5D15" w:rsidP="005D5D15">
            <w:pPr>
              <w:rPr>
                <w:sz w:val="16"/>
                <w:szCs w:val="16"/>
              </w:rPr>
            </w:pPr>
          </w:p>
        </w:tc>
        <w:tc>
          <w:tcPr>
            <w:tcW w:w="800" w:type="dxa"/>
            <w:shd w:val="clear" w:color="auto" w:fill="auto"/>
            <w:noWrap/>
            <w:vAlign w:val="bottom"/>
            <w:hideMark/>
          </w:tcPr>
          <w:p w14:paraId="0A5688AD" w14:textId="77777777" w:rsidR="005D5D15" w:rsidRPr="005171AA" w:rsidRDefault="005D5D15" w:rsidP="005D5D15">
            <w:pPr>
              <w:rPr>
                <w:sz w:val="16"/>
                <w:szCs w:val="16"/>
              </w:rPr>
            </w:pPr>
          </w:p>
        </w:tc>
        <w:tc>
          <w:tcPr>
            <w:tcW w:w="720" w:type="dxa"/>
            <w:shd w:val="clear" w:color="auto" w:fill="auto"/>
            <w:noWrap/>
            <w:vAlign w:val="bottom"/>
            <w:hideMark/>
          </w:tcPr>
          <w:p w14:paraId="34C614C3" w14:textId="77777777" w:rsidR="005D5D15" w:rsidRPr="005171AA" w:rsidRDefault="005D5D15" w:rsidP="005D5D15">
            <w:pPr>
              <w:rPr>
                <w:sz w:val="16"/>
                <w:szCs w:val="16"/>
              </w:rPr>
            </w:pPr>
          </w:p>
        </w:tc>
        <w:tc>
          <w:tcPr>
            <w:tcW w:w="805" w:type="dxa"/>
            <w:shd w:val="clear" w:color="auto" w:fill="auto"/>
            <w:noWrap/>
            <w:vAlign w:val="bottom"/>
            <w:hideMark/>
          </w:tcPr>
          <w:p w14:paraId="2E17545C" w14:textId="77777777" w:rsidR="005D5D15" w:rsidRPr="005171AA" w:rsidRDefault="005D5D15" w:rsidP="005D5D15">
            <w:pPr>
              <w:rPr>
                <w:sz w:val="16"/>
                <w:szCs w:val="16"/>
              </w:rPr>
            </w:pPr>
          </w:p>
        </w:tc>
      </w:tr>
      <w:tr w:rsidR="005D5D15" w:rsidRPr="00881992" w14:paraId="137F0D61" w14:textId="77777777" w:rsidTr="005D5D15">
        <w:trPr>
          <w:trHeight w:val="288"/>
        </w:trPr>
        <w:tc>
          <w:tcPr>
            <w:tcW w:w="1615" w:type="dxa"/>
            <w:shd w:val="clear" w:color="auto" w:fill="auto"/>
            <w:noWrap/>
            <w:vAlign w:val="bottom"/>
            <w:hideMark/>
          </w:tcPr>
          <w:p w14:paraId="78713EE1" w14:textId="77777777" w:rsidR="005D5D15" w:rsidRPr="005171AA" w:rsidRDefault="005D5D15" w:rsidP="005D5D15">
            <w:pPr>
              <w:rPr>
                <w:sz w:val="16"/>
                <w:szCs w:val="16"/>
              </w:rPr>
            </w:pPr>
            <w:r w:rsidRPr="005171AA">
              <w:rPr>
                <w:sz w:val="16"/>
                <w:szCs w:val="16"/>
              </w:rPr>
              <w:t>C0-3</w:t>
            </w:r>
          </w:p>
        </w:tc>
        <w:tc>
          <w:tcPr>
            <w:tcW w:w="630" w:type="dxa"/>
            <w:shd w:val="clear" w:color="auto" w:fill="auto"/>
            <w:noWrap/>
            <w:vAlign w:val="bottom"/>
            <w:hideMark/>
          </w:tcPr>
          <w:p w14:paraId="2B8626B7" w14:textId="77777777" w:rsidR="005D5D15" w:rsidRPr="005171AA" w:rsidRDefault="005D5D15" w:rsidP="005D5D15">
            <w:pPr>
              <w:jc w:val="right"/>
              <w:rPr>
                <w:sz w:val="16"/>
                <w:szCs w:val="16"/>
              </w:rPr>
            </w:pPr>
            <w:r w:rsidRPr="005171AA">
              <w:rPr>
                <w:sz w:val="16"/>
                <w:szCs w:val="16"/>
              </w:rPr>
              <w:t>70</w:t>
            </w:r>
          </w:p>
        </w:tc>
        <w:tc>
          <w:tcPr>
            <w:tcW w:w="965" w:type="dxa"/>
            <w:shd w:val="clear" w:color="auto" w:fill="auto"/>
            <w:noWrap/>
            <w:vAlign w:val="bottom"/>
            <w:hideMark/>
          </w:tcPr>
          <w:p w14:paraId="54880063" w14:textId="72ADE53D" w:rsidR="005D5D15" w:rsidRPr="005171AA" w:rsidRDefault="005D5D15" w:rsidP="005D5D15">
            <w:pPr>
              <w:jc w:val="right"/>
              <w:rPr>
                <w:sz w:val="16"/>
                <w:szCs w:val="16"/>
              </w:rPr>
            </w:pPr>
            <w:r>
              <w:rPr>
                <w:rFonts w:ascii="Calibri" w:hAnsi="Calibri" w:cs="Calibri"/>
                <w:color w:val="000000"/>
                <w:sz w:val="22"/>
                <w:szCs w:val="22"/>
              </w:rPr>
              <w:t>26.644</w:t>
            </w:r>
          </w:p>
        </w:tc>
        <w:tc>
          <w:tcPr>
            <w:tcW w:w="835" w:type="dxa"/>
            <w:shd w:val="clear" w:color="auto" w:fill="auto"/>
            <w:noWrap/>
            <w:vAlign w:val="bottom"/>
            <w:hideMark/>
          </w:tcPr>
          <w:p w14:paraId="0083C1DE" w14:textId="0131D878" w:rsidR="005D5D15" w:rsidRPr="005171AA" w:rsidRDefault="005D5D15" w:rsidP="005D5D15">
            <w:pPr>
              <w:jc w:val="right"/>
              <w:rPr>
                <w:sz w:val="16"/>
                <w:szCs w:val="16"/>
              </w:rPr>
            </w:pPr>
            <w:r>
              <w:rPr>
                <w:rFonts w:ascii="Calibri" w:hAnsi="Calibri" w:cs="Calibri"/>
                <w:color w:val="000000"/>
                <w:sz w:val="22"/>
                <w:szCs w:val="22"/>
              </w:rPr>
              <w:t>0.823</w:t>
            </w:r>
          </w:p>
        </w:tc>
        <w:tc>
          <w:tcPr>
            <w:tcW w:w="720" w:type="dxa"/>
            <w:shd w:val="clear" w:color="auto" w:fill="auto"/>
            <w:noWrap/>
            <w:vAlign w:val="bottom"/>
            <w:hideMark/>
          </w:tcPr>
          <w:p w14:paraId="59B10457" w14:textId="64F26FEE" w:rsidR="005D5D15" w:rsidRPr="005171AA" w:rsidRDefault="005D5D15" w:rsidP="005D5D15">
            <w:pPr>
              <w:jc w:val="right"/>
              <w:rPr>
                <w:sz w:val="16"/>
                <w:szCs w:val="16"/>
              </w:rPr>
            </w:pPr>
            <w:r>
              <w:rPr>
                <w:rFonts w:ascii="Calibri" w:hAnsi="Calibri" w:cs="Calibri"/>
                <w:color w:val="000000"/>
                <w:sz w:val="22"/>
                <w:szCs w:val="22"/>
              </w:rPr>
              <w:t>0.192</w:t>
            </w:r>
          </w:p>
        </w:tc>
        <w:tc>
          <w:tcPr>
            <w:tcW w:w="810" w:type="dxa"/>
            <w:shd w:val="clear" w:color="auto" w:fill="auto"/>
            <w:noWrap/>
            <w:vAlign w:val="bottom"/>
            <w:hideMark/>
          </w:tcPr>
          <w:p w14:paraId="77005B44" w14:textId="414E579B" w:rsidR="005D5D15" w:rsidRPr="005171AA" w:rsidRDefault="005D5D15" w:rsidP="005D5D15">
            <w:pPr>
              <w:jc w:val="right"/>
              <w:rPr>
                <w:sz w:val="16"/>
                <w:szCs w:val="16"/>
              </w:rPr>
            </w:pPr>
            <w:r>
              <w:rPr>
                <w:rFonts w:ascii="Calibri" w:hAnsi="Calibri" w:cs="Calibri"/>
                <w:color w:val="000000"/>
                <w:sz w:val="22"/>
                <w:szCs w:val="22"/>
              </w:rPr>
              <w:t>0.808</w:t>
            </w:r>
          </w:p>
        </w:tc>
        <w:tc>
          <w:tcPr>
            <w:tcW w:w="730" w:type="dxa"/>
            <w:shd w:val="clear" w:color="auto" w:fill="auto"/>
            <w:noWrap/>
            <w:vAlign w:val="bottom"/>
            <w:hideMark/>
          </w:tcPr>
          <w:p w14:paraId="63BA26F4" w14:textId="5913C8C4" w:rsidR="005D5D15" w:rsidRPr="005171AA" w:rsidRDefault="005D5D15" w:rsidP="005D5D15">
            <w:pPr>
              <w:jc w:val="right"/>
              <w:rPr>
                <w:sz w:val="16"/>
                <w:szCs w:val="16"/>
              </w:rPr>
            </w:pPr>
            <w:r>
              <w:rPr>
                <w:rFonts w:ascii="Calibri" w:hAnsi="Calibri" w:cs="Calibri"/>
                <w:color w:val="000000"/>
                <w:sz w:val="22"/>
                <w:szCs w:val="22"/>
              </w:rPr>
              <w:t>0.240</w:t>
            </w:r>
          </w:p>
        </w:tc>
        <w:tc>
          <w:tcPr>
            <w:tcW w:w="800" w:type="dxa"/>
            <w:shd w:val="clear" w:color="auto" w:fill="auto"/>
            <w:noWrap/>
            <w:vAlign w:val="bottom"/>
            <w:hideMark/>
          </w:tcPr>
          <w:p w14:paraId="7775442A" w14:textId="04808CD7" w:rsidR="005D5D15" w:rsidRPr="005171AA" w:rsidRDefault="005D5D15" w:rsidP="005D5D15">
            <w:pPr>
              <w:jc w:val="right"/>
              <w:rPr>
                <w:sz w:val="16"/>
                <w:szCs w:val="16"/>
              </w:rPr>
            </w:pPr>
            <w:r>
              <w:rPr>
                <w:rFonts w:ascii="Calibri" w:hAnsi="Calibri" w:cs="Calibri"/>
                <w:color w:val="000000"/>
                <w:sz w:val="22"/>
                <w:szCs w:val="22"/>
              </w:rPr>
              <w:t>0.760</w:t>
            </w:r>
          </w:p>
        </w:tc>
        <w:tc>
          <w:tcPr>
            <w:tcW w:w="720" w:type="dxa"/>
            <w:shd w:val="clear" w:color="auto" w:fill="auto"/>
            <w:noWrap/>
            <w:vAlign w:val="bottom"/>
            <w:hideMark/>
          </w:tcPr>
          <w:p w14:paraId="68C5042E" w14:textId="0910B745" w:rsidR="005D5D15" w:rsidRPr="005171AA" w:rsidRDefault="005D5D15" w:rsidP="005D5D15">
            <w:pPr>
              <w:jc w:val="right"/>
              <w:rPr>
                <w:sz w:val="16"/>
                <w:szCs w:val="16"/>
              </w:rPr>
            </w:pPr>
            <w:r>
              <w:rPr>
                <w:rFonts w:ascii="Calibri" w:hAnsi="Calibri" w:cs="Calibri"/>
                <w:color w:val="000000"/>
                <w:sz w:val="22"/>
                <w:szCs w:val="22"/>
              </w:rPr>
              <w:t>0.244</w:t>
            </w:r>
          </w:p>
        </w:tc>
        <w:tc>
          <w:tcPr>
            <w:tcW w:w="805" w:type="dxa"/>
            <w:shd w:val="clear" w:color="auto" w:fill="auto"/>
            <w:noWrap/>
            <w:vAlign w:val="bottom"/>
            <w:hideMark/>
          </w:tcPr>
          <w:p w14:paraId="693E3B8A" w14:textId="5E47DF5F" w:rsidR="005D5D15" w:rsidRPr="005171AA" w:rsidRDefault="005D5D15" w:rsidP="005D5D15">
            <w:pPr>
              <w:jc w:val="right"/>
              <w:rPr>
                <w:sz w:val="16"/>
                <w:szCs w:val="16"/>
              </w:rPr>
            </w:pPr>
            <w:r>
              <w:rPr>
                <w:rFonts w:ascii="Calibri" w:hAnsi="Calibri" w:cs="Calibri"/>
                <w:color w:val="000000"/>
                <w:sz w:val="22"/>
                <w:szCs w:val="22"/>
              </w:rPr>
              <w:t>0.077</w:t>
            </w:r>
          </w:p>
        </w:tc>
      </w:tr>
      <w:tr w:rsidR="005D5D15" w:rsidRPr="00881992" w14:paraId="29CDAA83" w14:textId="77777777" w:rsidTr="005D5D15">
        <w:trPr>
          <w:trHeight w:val="288"/>
        </w:trPr>
        <w:tc>
          <w:tcPr>
            <w:tcW w:w="1615" w:type="dxa"/>
            <w:shd w:val="clear" w:color="auto" w:fill="auto"/>
            <w:noWrap/>
            <w:vAlign w:val="bottom"/>
            <w:hideMark/>
          </w:tcPr>
          <w:p w14:paraId="0C30F977" w14:textId="77777777" w:rsidR="005D5D15" w:rsidRPr="005171AA" w:rsidRDefault="005D5D15" w:rsidP="005D5D15">
            <w:pPr>
              <w:rPr>
                <w:sz w:val="16"/>
                <w:szCs w:val="16"/>
              </w:rPr>
            </w:pPr>
            <w:r w:rsidRPr="005171AA">
              <w:rPr>
                <w:sz w:val="16"/>
                <w:szCs w:val="16"/>
              </w:rPr>
              <w:t>C3.25-4.75</w:t>
            </w:r>
          </w:p>
        </w:tc>
        <w:tc>
          <w:tcPr>
            <w:tcW w:w="630" w:type="dxa"/>
            <w:shd w:val="clear" w:color="auto" w:fill="auto"/>
            <w:noWrap/>
            <w:vAlign w:val="bottom"/>
            <w:hideMark/>
          </w:tcPr>
          <w:p w14:paraId="4DDEF8AF" w14:textId="77777777" w:rsidR="005D5D15" w:rsidRPr="005171AA" w:rsidRDefault="005D5D15" w:rsidP="005D5D15">
            <w:pPr>
              <w:jc w:val="right"/>
              <w:rPr>
                <w:sz w:val="16"/>
                <w:szCs w:val="16"/>
              </w:rPr>
            </w:pPr>
            <w:r w:rsidRPr="005171AA">
              <w:rPr>
                <w:sz w:val="16"/>
                <w:szCs w:val="16"/>
              </w:rPr>
              <w:t>10</w:t>
            </w:r>
          </w:p>
        </w:tc>
        <w:tc>
          <w:tcPr>
            <w:tcW w:w="965" w:type="dxa"/>
            <w:shd w:val="clear" w:color="auto" w:fill="auto"/>
            <w:noWrap/>
            <w:vAlign w:val="bottom"/>
            <w:hideMark/>
          </w:tcPr>
          <w:p w14:paraId="7DF74316" w14:textId="718E149F" w:rsidR="005D5D15" w:rsidRPr="005171AA" w:rsidRDefault="005D5D15" w:rsidP="005D5D15">
            <w:pPr>
              <w:jc w:val="right"/>
              <w:rPr>
                <w:sz w:val="16"/>
                <w:szCs w:val="16"/>
              </w:rPr>
            </w:pPr>
            <w:r>
              <w:rPr>
                <w:rFonts w:ascii="Calibri" w:hAnsi="Calibri" w:cs="Calibri"/>
                <w:color w:val="000000"/>
                <w:sz w:val="22"/>
                <w:szCs w:val="22"/>
              </w:rPr>
              <w:t>8.983</w:t>
            </w:r>
          </w:p>
        </w:tc>
        <w:tc>
          <w:tcPr>
            <w:tcW w:w="835" w:type="dxa"/>
            <w:shd w:val="clear" w:color="auto" w:fill="auto"/>
            <w:noWrap/>
            <w:vAlign w:val="bottom"/>
            <w:hideMark/>
          </w:tcPr>
          <w:p w14:paraId="11D5AA51" w14:textId="66BAC18C" w:rsidR="005D5D15" w:rsidRPr="005171AA" w:rsidRDefault="005D5D15" w:rsidP="005D5D15">
            <w:pPr>
              <w:jc w:val="right"/>
              <w:rPr>
                <w:sz w:val="16"/>
                <w:szCs w:val="16"/>
              </w:rPr>
            </w:pPr>
            <w:r>
              <w:rPr>
                <w:rFonts w:ascii="Calibri" w:hAnsi="Calibri" w:cs="Calibri"/>
                <w:color w:val="000000"/>
                <w:sz w:val="22"/>
                <w:szCs w:val="22"/>
              </w:rPr>
              <w:t>0.850</w:t>
            </w:r>
          </w:p>
        </w:tc>
        <w:tc>
          <w:tcPr>
            <w:tcW w:w="720" w:type="dxa"/>
            <w:shd w:val="clear" w:color="auto" w:fill="auto"/>
            <w:noWrap/>
            <w:vAlign w:val="bottom"/>
            <w:hideMark/>
          </w:tcPr>
          <w:p w14:paraId="4CF39AB3" w14:textId="060D9A6D" w:rsidR="005D5D15" w:rsidRPr="005171AA" w:rsidRDefault="005D5D15" w:rsidP="005D5D15">
            <w:pPr>
              <w:jc w:val="right"/>
              <w:rPr>
                <w:sz w:val="16"/>
                <w:szCs w:val="16"/>
              </w:rPr>
            </w:pPr>
            <w:r>
              <w:rPr>
                <w:rFonts w:ascii="Calibri" w:hAnsi="Calibri" w:cs="Calibri"/>
                <w:color w:val="000000"/>
                <w:sz w:val="22"/>
                <w:szCs w:val="22"/>
              </w:rPr>
              <w:t>0.188</w:t>
            </w:r>
          </w:p>
        </w:tc>
        <w:tc>
          <w:tcPr>
            <w:tcW w:w="810" w:type="dxa"/>
            <w:shd w:val="clear" w:color="auto" w:fill="auto"/>
            <w:noWrap/>
            <w:vAlign w:val="bottom"/>
            <w:hideMark/>
          </w:tcPr>
          <w:p w14:paraId="3882A47D" w14:textId="73523097" w:rsidR="005D5D15" w:rsidRPr="005171AA" w:rsidRDefault="005D5D15" w:rsidP="005D5D15">
            <w:pPr>
              <w:jc w:val="right"/>
              <w:rPr>
                <w:sz w:val="16"/>
                <w:szCs w:val="16"/>
              </w:rPr>
            </w:pPr>
            <w:r>
              <w:rPr>
                <w:rFonts w:ascii="Calibri" w:hAnsi="Calibri" w:cs="Calibri"/>
                <w:color w:val="000000"/>
                <w:sz w:val="22"/>
                <w:szCs w:val="22"/>
              </w:rPr>
              <w:t>0.812</w:t>
            </w:r>
          </w:p>
        </w:tc>
        <w:tc>
          <w:tcPr>
            <w:tcW w:w="730" w:type="dxa"/>
            <w:shd w:val="clear" w:color="auto" w:fill="auto"/>
            <w:noWrap/>
            <w:vAlign w:val="bottom"/>
            <w:hideMark/>
          </w:tcPr>
          <w:p w14:paraId="06ED12A0" w14:textId="4A7F36F4" w:rsidR="005D5D15" w:rsidRPr="005171AA" w:rsidRDefault="005D5D15" w:rsidP="005D5D15">
            <w:pPr>
              <w:jc w:val="right"/>
              <w:rPr>
                <w:sz w:val="16"/>
                <w:szCs w:val="16"/>
              </w:rPr>
            </w:pPr>
            <w:r>
              <w:rPr>
                <w:rFonts w:ascii="Calibri" w:hAnsi="Calibri" w:cs="Calibri"/>
                <w:color w:val="000000"/>
                <w:sz w:val="22"/>
                <w:szCs w:val="22"/>
              </w:rPr>
              <w:t>0.188</w:t>
            </w:r>
          </w:p>
        </w:tc>
        <w:tc>
          <w:tcPr>
            <w:tcW w:w="800" w:type="dxa"/>
            <w:shd w:val="clear" w:color="auto" w:fill="auto"/>
            <w:noWrap/>
            <w:vAlign w:val="bottom"/>
            <w:hideMark/>
          </w:tcPr>
          <w:p w14:paraId="4FF034FA" w14:textId="05713E25" w:rsidR="005D5D15" w:rsidRPr="005171AA" w:rsidRDefault="005D5D15" w:rsidP="005D5D15">
            <w:pPr>
              <w:jc w:val="right"/>
              <w:rPr>
                <w:sz w:val="16"/>
                <w:szCs w:val="16"/>
              </w:rPr>
            </w:pPr>
            <w:r>
              <w:rPr>
                <w:rFonts w:ascii="Calibri" w:hAnsi="Calibri" w:cs="Calibri"/>
                <w:color w:val="000000"/>
                <w:sz w:val="22"/>
                <w:szCs w:val="22"/>
              </w:rPr>
              <w:t>0.812</w:t>
            </w:r>
          </w:p>
        </w:tc>
        <w:tc>
          <w:tcPr>
            <w:tcW w:w="720" w:type="dxa"/>
            <w:shd w:val="clear" w:color="auto" w:fill="auto"/>
            <w:noWrap/>
            <w:vAlign w:val="bottom"/>
            <w:hideMark/>
          </w:tcPr>
          <w:p w14:paraId="4D2D4525" w14:textId="45D73E05" w:rsidR="005D5D15" w:rsidRPr="005171AA" w:rsidRDefault="005D5D15" w:rsidP="005D5D15">
            <w:pPr>
              <w:jc w:val="right"/>
              <w:rPr>
                <w:sz w:val="16"/>
                <w:szCs w:val="16"/>
              </w:rPr>
            </w:pPr>
            <w:r>
              <w:rPr>
                <w:rFonts w:ascii="Calibri" w:hAnsi="Calibri" w:cs="Calibri"/>
                <w:color w:val="000000"/>
                <w:sz w:val="22"/>
                <w:szCs w:val="22"/>
              </w:rPr>
              <w:t>0.200</w:t>
            </w:r>
          </w:p>
        </w:tc>
        <w:tc>
          <w:tcPr>
            <w:tcW w:w="805" w:type="dxa"/>
            <w:shd w:val="clear" w:color="auto" w:fill="auto"/>
            <w:noWrap/>
            <w:vAlign w:val="bottom"/>
            <w:hideMark/>
          </w:tcPr>
          <w:p w14:paraId="5CC26C9D" w14:textId="76C2C87B" w:rsidR="005D5D15" w:rsidRPr="005171AA" w:rsidRDefault="005D5D15" w:rsidP="005D5D15">
            <w:pPr>
              <w:jc w:val="right"/>
              <w:rPr>
                <w:sz w:val="16"/>
                <w:szCs w:val="16"/>
              </w:rPr>
            </w:pPr>
            <w:r>
              <w:rPr>
                <w:rFonts w:ascii="Calibri" w:hAnsi="Calibri" w:cs="Calibri"/>
                <w:color w:val="000000"/>
                <w:sz w:val="22"/>
                <w:szCs w:val="22"/>
              </w:rPr>
              <w:t>-0.036</w:t>
            </w:r>
          </w:p>
        </w:tc>
      </w:tr>
      <w:tr w:rsidR="005D5D15" w:rsidRPr="00881992" w14:paraId="47632F9F" w14:textId="77777777" w:rsidTr="005D5D15">
        <w:trPr>
          <w:trHeight w:val="288"/>
        </w:trPr>
        <w:tc>
          <w:tcPr>
            <w:tcW w:w="1615" w:type="dxa"/>
            <w:shd w:val="clear" w:color="auto" w:fill="auto"/>
            <w:noWrap/>
            <w:vAlign w:val="bottom"/>
            <w:hideMark/>
          </w:tcPr>
          <w:p w14:paraId="52133782" w14:textId="77777777" w:rsidR="005D5D15" w:rsidRPr="005171AA" w:rsidRDefault="005D5D15" w:rsidP="005D5D15">
            <w:pPr>
              <w:rPr>
                <w:sz w:val="16"/>
                <w:szCs w:val="16"/>
              </w:rPr>
            </w:pPr>
            <w:r w:rsidRPr="005171AA">
              <w:rPr>
                <w:sz w:val="16"/>
                <w:szCs w:val="16"/>
              </w:rPr>
              <w:t>C4.75-6.75</w:t>
            </w:r>
          </w:p>
        </w:tc>
        <w:tc>
          <w:tcPr>
            <w:tcW w:w="630" w:type="dxa"/>
            <w:shd w:val="clear" w:color="auto" w:fill="auto"/>
            <w:noWrap/>
            <w:vAlign w:val="bottom"/>
            <w:hideMark/>
          </w:tcPr>
          <w:p w14:paraId="464560D9" w14:textId="77777777" w:rsidR="005D5D15" w:rsidRPr="005171AA" w:rsidRDefault="005D5D15" w:rsidP="005D5D15">
            <w:pPr>
              <w:jc w:val="right"/>
              <w:rPr>
                <w:sz w:val="16"/>
                <w:szCs w:val="16"/>
              </w:rPr>
            </w:pPr>
            <w:r w:rsidRPr="005171AA">
              <w:rPr>
                <w:sz w:val="16"/>
                <w:szCs w:val="16"/>
              </w:rPr>
              <w:t>30</w:t>
            </w:r>
          </w:p>
        </w:tc>
        <w:tc>
          <w:tcPr>
            <w:tcW w:w="965" w:type="dxa"/>
            <w:shd w:val="clear" w:color="auto" w:fill="auto"/>
            <w:noWrap/>
            <w:vAlign w:val="bottom"/>
            <w:hideMark/>
          </w:tcPr>
          <w:p w14:paraId="6EA150E0" w14:textId="64C4115D" w:rsidR="005D5D15" w:rsidRPr="005171AA" w:rsidRDefault="005D5D15" w:rsidP="005D5D15">
            <w:pPr>
              <w:jc w:val="right"/>
              <w:rPr>
                <w:sz w:val="16"/>
                <w:szCs w:val="16"/>
              </w:rPr>
            </w:pPr>
            <w:r>
              <w:rPr>
                <w:rFonts w:ascii="Calibri" w:hAnsi="Calibri" w:cs="Calibri"/>
                <w:color w:val="000000"/>
                <w:sz w:val="22"/>
                <w:szCs w:val="22"/>
              </w:rPr>
              <w:t>13.927</w:t>
            </w:r>
          </w:p>
        </w:tc>
        <w:tc>
          <w:tcPr>
            <w:tcW w:w="835" w:type="dxa"/>
            <w:shd w:val="clear" w:color="auto" w:fill="auto"/>
            <w:noWrap/>
            <w:vAlign w:val="bottom"/>
            <w:hideMark/>
          </w:tcPr>
          <w:p w14:paraId="3DA89EBB" w14:textId="7FD75462" w:rsidR="005D5D15" w:rsidRPr="005171AA" w:rsidRDefault="005D5D15" w:rsidP="005D5D15">
            <w:pPr>
              <w:jc w:val="right"/>
              <w:rPr>
                <w:sz w:val="16"/>
                <w:szCs w:val="16"/>
              </w:rPr>
            </w:pPr>
            <w:r>
              <w:rPr>
                <w:rFonts w:ascii="Calibri" w:hAnsi="Calibri" w:cs="Calibri"/>
                <w:color w:val="000000"/>
                <w:sz w:val="22"/>
                <w:szCs w:val="22"/>
              </w:rPr>
              <w:t>0.840</w:t>
            </w:r>
          </w:p>
        </w:tc>
        <w:tc>
          <w:tcPr>
            <w:tcW w:w="720" w:type="dxa"/>
            <w:shd w:val="clear" w:color="auto" w:fill="auto"/>
            <w:noWrap/>
            <w:vAlign w:val="bottom"/>
            <w:hideMark/>
          </w:tcPr>
          <w:p w14:paraId="08DE416E" w14:textId="131E709F" w:rsidR="005D5D15" w:rsidRPr="005171AA" w:rsidRDefault="005D5D15" w:rsidP="005D5D15">
            <w:pPr>
              <w:jc w:val="right"/>
              <w:rPr>
                <w:sz w:val="16"/>
                <w:szCs w:val="16"/>
              </w:rPr>
            </w:pPr>
            <w:r>
              <w:rPr>
                <w:rFonts w:ascii="Calibri" w:hAnsi="Calibri" w:cs="Calibri"/>
                <w:color w:val="000000"/>
                <w:sz w:val="22"/>
                <w:szCs w:val="22"/>
              </w:rPr>
              <w:t>0.205</w:t>
            </w:r>
          </w:p>
        </w:tc>
        <w:tc>
          <w:tcPr>
            <w:tcW w:w="810" w:type="dxa"/>
            <w:shd w:val="clear" w:color="auto" w:fill="auto"/>
            <w:noWrap/>
            <w:vAlign w:val="bottom"/>
            <w:hideMark/>
          </w:tcPr>
          <w:p w14:paraId="5180D61A" w14:textId="6F76A245" w:rsidR="005D5D15" w:rsidRPr="005171AA" w:rsidRDefault="005D5D15" w:rsidP="005D5D15">
            <w:pPr>
              <w:jc w:val="right"/>
              <w:rPr>
                <w:sz w:val="16"/>
                <w:szCs w:val="16"/>
              </w:rPr>
            </w:pPr>
            <w:r>
              <w:rPr>
                <w:rFonts w:ascii="Calibri" w:hAnsi="Calibri" w:cs="Calibri"/>
                <w:color w:val="000000"/>
                <w:sz w:val="22"/>
                <w:szCs w:val="22"/>
              </w:rPr>
              <w:t>0.795</w:t>
            </w:r>
          </w:p>
        </w:tc>
        <w:tc>
          <w:tcPr>
            <w:tcW w:w="730" w:type="dxa"/>
            <w:shd w:val="clear" w:color="auto" w:fill="auto"/>
            <w:noWrap/>
            <w:vAlign w:val="bottom"/>
            <w:hideMark/>
          </w:tcPr>
          <w:p w14:paraId="56A285AD" w14:textId="61FE6D04" w:rsidR="005D5D15" w:rsidRPr="005171AA" w:rsidRDefault="005D5D15" w:rsidP="005D5D15">
            <w:pPr>
              <w:jc w:val="right"/>
              <w:rPr>
                <w:sz w:val="16"/>
                <w:szCs w:val="16"/>
              </w:rPr>
            </w:pPr>
            <w:r>
              <w:rPr>
                <w:rFonts w:ascii="Calibri" w:hAnsi="Calibri" w:cs="Calibri"/>
                <w:color w:val="000000"/>
                <w:sz w:val="22"/>
                <w:szCs w:val="22"/>
              </w:rPr>
              <w:t>0.205</w:t>
            </w:r>
          </w:p>
        </w:tc>
        <w:tc>
          <w:tcPr>
            <w:tcW w:w="800" w:type="dxa"/>
            <w:shd w:val="clear" w:color="auto" w:fill="auto"/>
            <w:noWrap/>
            <w:vAlign w:val="bottom"/>
            <w:hideMark/>
          </w:tcPr>
          <w:p w14:paraId="33EF1CB5" w14:textId="0D42D1A1" w:rsidR="005D5D15" w:rsidRPr="005171AA" w:rsidRDefault="005D5D15" w:rsidP="005D5D15">
            <w:pPr>
              <w:jc w:val="right"/>
              <w:rPr>
                <w:sz w:val="16"/>
                <w:szCs w:val="16"/>
              </w:rPr>
            </w:pPr>
            <w:r>
              <w:rPr>
                <w:rFonts w:ascii="Calibri" w:hAnsi="Calibri" w:cs="Calibri"/>
                <w:color w:val="000000"/>
                <w:sz w:val="22"/>
                <w:szCs w:val="22"/>
              </w:rPr>
              <w:t>0.795</w:t>
            </w:r>
          </w:p>
        </w:tc>
        <w:tc>
          <w:tcPr>
            <w:tcW w:w="720" w:type="dxa"/>
            <w:shd w:val="clear" w:color="auto" w:fill="auto"/>
            <w:noWrap/>
            <w:vAlign w:val="bottom"/>
            <w:hideMark/>
          </w:tcPr>
          <w:p w14:paraId="772D23F1" w14:textId="1DF7BAC3" w:rsidR="005D5D15" w:rsidRPr="005171AA" w:rsidRDefault="005D5D15" w:rsidP="005D5D15">
            <w:pPr>
              <w:jc w:val="right"/>
              <w:rPr>
                <w:sz w:val="16"/>
                <w:szCs w:val="16"/>
              </w:rPr>
            </w:pPr>
            <w:r>
              <w:rPr>
                <w:rFonts w:ascii="Calibri" w:hAnsi="Calibri" w:cs="Calibri"/>
                <w:color w:val="000000"/>
                <w:sz w:val="22"/>
                <w:szCs w:val="22"/>
              </w:rPr>
              <w:t>0.213</w:t>
            </w:r>
          </w:p>
        </w:tc>
        <w:tc>
          <w:tcPr>
            <w:tcW w:w="805" w:type="dxa"/>
            <w:shd w:val="clear" w:color="auto" w:fill="auto"/>
            <w:noWrap/>
            <w:vAlign w:val="bottom"/>
            <w:hideMark/>
          </w:tcPr>
          <w:p w14:paraId="19C8CCBD" w14:textId="691F8231" w:rsidR="005D5D15" w:rsidRPr="005171AA" w:rsidRDefault="005D5D15" w:rsidP="005D5D15">
            <w:pPr>
              <w:jc w:val="right"/>
              <w:rPr>
                <w:sz w:val="16"/>
                <w:szCs w:val="16"/>
              </w:rPr>
            </w:pPr>
            <w:r>
              <w:rPr>
                <w:rFonts w:ascii="Calibri" w:hAnsi="Calibri" w:cs="Calibri"/>
                <w:color w:val="000000"/>
                <w:sz w:val="22"/>
                <w:szCs w:val="22"/>
              </w:rPr>
              <w:t>0.000</w:t>
            </w:r>
          </w:p>
        </w:tc>
      </w:tr>
      <w:tr w:rsidR="005D5D15" w:rsidRPr="00881992" w14:paraId="74555897" w14:textId="77777777" w:rsidTr="005D5D15">
        <w:trPr>
          <w:trHeight w:val="288"/>
        </w:trPr>
        <w:tc>
          <w:tcPr>
            <w:tcW w:w="1615" w:type="dxa"/>
            <w:shd w:val="clear" w:color="auto" w:fill="auto"/>
            <w:noWrap/>
            <w:vAlign w:val="bottom"/>
            <w:hideMark/>
          </w:tcPr>
          <w:p w14:paraId="4326D31C" w14:textId="77777777" w:rsidR="005D5D15" w:rsidRPr="005171AA" w:rsidRDefault="005D5D15" w:rsidP="005D5D15">
            <w:pPr>
              <w:rPr>
                <w:sz w:val="16"/>
                <w:szCs w:val="16"/>
              </w:rPr>
            </w:pPr>
            <w:r w:rsidRPr="005171AA">
              <w:rPr>
                <w:sz w:val="16"/>
                <w:szCs w:val="16"/>
              </w:rPr>
              <w:t>C5.25-7.25</w:t>
            </w:r>
          </w:p>
        </w:tc>
        <w:tc>
          <w:tcPr>
            <w:tcW w:w="630" w:type="dxa"/>
            <w:shd w:val="clear" w:color="auto" w:fill="auto"/>
            <w:noWrap/>
            <w:vAlign w:val="bottom"/>
            <w:hideMark/>
          </w:tcPr>
          <w:p w14:paraId="437DA5AC" w14:textId="77777777" w:rsidR="005D5D15" w:rsidRPr="005171AA" w:rsidRDefault="005D5D15" w:rsidP="005D5D15">
            <w:pPr>
              <w:jc w:val="right"/>
              <w:rPr>
                <w:sz w:val="16"/>
                <w:szCs w:val="16"/>
              </w:rPr>
            </w:pPr>
            <w:r w:rsidRPr="005171AA">
              <w:rPr>
                <w:sz w:val="16"/>
                <w:szCs w:val="16"/>
              </w:rPr>
              <w:t>2</w:t>
            </w:r>
          </w:p>
        </w:tc>
        <w:tc>
          <w:tcPr>
            <w:tcW w:w="965" w:type="dxa"/>
            <w:shd w:val="clear" w:color="auto" w:fill="auto"/>
            <w:noWrap/>
            <w:vAlign w:val="bottom"/>
            <w:hideMark/>
          </w:tcPr>
          <w:p w14:paraId="4649A2C8" w14:textId="3F9FD466" w:rsidR="005D5D15" w:rsidRPr="005171AA" w:rsidRDefault="005D5D15" w:rsidP="005D5D15">
            <w:pPr>
              <w:jc w:val="right"/>
              <w:rPr>
                <w:sz w:val="16"/>
                <w:szCs w:val="16"/>
              </w:rPr>
            </w:pPr>
            <w:r>
              <w:rPr>
                <w:rFonts w:ascii="Calibri" w:hAnsi="Calibri" w:cs="Calibri"/>
                <w:color w:val="000000"/>
                <w:sz w:val="22"/>
                <w:szCs w:val="22"/>
              </w:rPr>
              <w:t>1.000</w:t>
            </w:r>
          </w:p>
        </w:tc>
        <w:tc>
          <w:tcPr>
            <w:tcW w:w="835" w:type="dxa"/>
            <w:shd w:val="clear" w:color="auto" w:fill="auto"/>
            <w:noWrap/>
            <w:vAlign w:val="bottom"/>
            <w:hideMark/>
          </w:tcPr>
          <w:p w14:paraId="11F6B0B2" w14:textId="42D960D4" w:rsidR="005D5D15" w:rsidRPr="005171AA" w:rsidRDefault="005D5D15" w:rsidP="005D5D15">
            <w:pPr>
              <w:jc w:val="right"/>
              <w:rPr>
                <w:sz w:val="16"/>
                <w:szCs w:val="16"/>
              </w:rPr>
            </w:pPr>
            <w:r>
              <w:rPr>
                <w:rFonts w:ascii="Calibri" w:hAnsi="Calibri" w:cs="Calibri"/>
                <w:color w:val="000000"/>
                <w:sz w:val="22"/>
                <w:szCs w:val="22"/>
              </w:rPr>
              <w:t>0.894</w:t>
            </w:r>
          </w:p>
        </w:tc>
        <w:tc>
          <w:tcPr>
            <w:tcW w:w="720" w:type="dxa"/>
            <w:shd w:val="clear" w:color="auto" w:fill="auto"/>
            <w:noWrap/>
            <w:vAlign w:val="bottom"/>
            <w:hideMark/>
          </w:tcPr>
          <w:p w14:paraId="3FE54E91" w14:textId="30807EF5" w:rsidR="005D5D15" w:rsidRPr="005171AA" w:rsidRDefault="005D5D15" w:rsidP="005D5D15">
            <w:pPr>
              <w:jc w:val="right"/>
              <w:rPr>
                <w:sz w:val="16"/>
                <w:szCs w:val="16"/>
              </w:rPr>
            </w:pPr>
            <w:r>
              <w:rPr>
                <w:rFonts w:ascii="Calibri" w:hAnsi="Calibri" w:cs="Calibri"/>
                <w:color w:val="000000"/>
                <w:sz w:val="22"/>
                <w:szCs w:val="22"/>
              </w:rPr>
              <w:t>0.213</w:t>
            </w:r>
          </w:p>
        </w:tc>
        <w:tc>
          <w:tcPr>
            <w:tcW w:w="810" w:type="dxa"/>
            <w:shd w:val="clear" w:color="auto" w:fill="auto"/>
            <w:noWrap/>
            <w:vAlign w:val="bottom"/>
            <w:hideMark/>
          </w:tcPr>
          <w:p w14:paraId="5B03E977" w14:textId="4BAB2BD0" w:rsidR="005D5D15" w:rsidRPr="005171AA" w:rsidRDefault="005D5D15" w:rsidP="005D5D15">
            <w:pPr>
              <w:jc w:val="right"/>
              <w:rPr>
                <w:sz w:val="16"/>
                <w:szCs w:val="16"/>
              </w:rPr>
            </w:pPr>
            <w:r>
              <w:rPr>
                <w:rFonts w:ascii="Calibri" w:hAnsi="Calibri" w:cs="Calibri"/>
                <w:color w:val="000000"/>
                <w:sz w:val="22"/>
                <w:szCs w:val="22"/>
              </w:rPr>
              <w:t>0.787</w:t>
            </w:r>
          </w:p>
        </w:tc>
        <w:tc>
          <w:tcPr>
            <w:tcW w:w="730" w:type="dxa"/>
            <w:shd w:val="clear" w:color="auto" w:fill="auto"/>
            <w:noWrap/>
            <w:vAlign w:val="bottom"/>
            <w:hideMark/>
          </w:tcPr>
          <w:p w14:paraId="40205D70" w14:textId="604C5178" w:rsidR="005D5D15" w:rsidRPr="005171AA" w:rsidRDefault="005D5D15" w:rsidP="005D5D15">
            <w:pPr>
              <w:jc w:val="right"/>
              <w:rPr>
                <w:sz w:val="16"/>
                <w:szCs w:val="16"/>
              </w:rPr>
            </w:pPr>
            <w:r>
              <w:rPr>
                <w:rFonts w:ascii="Calibri" w:hAnsi="Calibri" w:cs="Calibri"/>
                <w:color w:val="000000"/>
                <w:sz w:val="22"/>
                <w:szCs w:val="22"/>
              </w:rPr>
              <w:t>0.106</w:t>
            </w:r>
          </w:p>
        </w:tc>
        <w:tc>
          <w:tcPr>
            <w:tcW w:w="800" w:type="dxa"/>
            <w:shd w:val="clear" w:color="auto" w:fill="auto"/>
            <w:noWrap/>
            <w:vAlign w:val="bottom"/>
            <w:hideMark/>
          </w:tcPr>
          <w:p w14:paraId="34AD580C" w14:textId="6B8ABAC0" w:rsidR="005D5D15" w:rsidRPr="005171AA" w:rsidRDefault="005D5D15" w:rsidP="005D5D15">
            <w:pPr>
              <w:jc w:val="right"/>
              <w:rPr>
                <w:sz w:val="16"/>
                <w:szCs w:val="16"/>
              </w:rPr>
            </w:pPr>
            <w:r>
              <w:rPr>
                <w:rFonts w:ascii="Calibri" w:hAnsi="Calibri" w:cs="Calibri"/>
                <w:color w:val="000000"/>
                <w:sz w:val="22"/>
                <w:szCs w:val="22"/>
              </w:rPr>
              <w:t>0.894</w:t>
            </w:r>
          </w:p>
        </w:tc>
        <w:tc>
          <w:tcPr>
            <w:tcW w:w="720" w:type="dxa"/>
            <w:shd w:val="clear" w:color="auto" w:fill="auto"/>
            <w:noWrap/>
            <w:vAlign w:val="bottom"/>
            <w:hideMark/>
          </w:tcPr>
          <w:p w14:paraId="79178D56" w14:textId="4D0546F5" w:rsidR="005D5D15" w:rsidRPr="005171AA" w:rsidRDefault="005D5D15" w:rsidP="005D5D15">
            <w:pPr>
              <w:jc w:val="right"/>
              <w:rPr>
                <w:sz w:val="16"/>
                <w:szCs w:val="16"/>
              </w:rPr>
            </w:pPr>
            <w:r>
              <w:rPr>
                <w:rFonts w:ascii="Calibri" w:hAnsi="Calibri" w:cs="Calibri"/>
                <w:color w:val="000000"/>
                <w:sz w:val="22"/>
                <w:szCs w:val="22"/>
              </w:rPr>
              <w:t>0.213</w:t>
            </w:r>
          </w:p>
        </w:tc>
        <w:tc>
          <w:tcPr>
            <w:tcW w:w="805" w:type="dxa"/>
            <w:shd w:val="clear" w:color="auto" w:fill="auto"/>
            <w:noWrap/>
            <w:vAlign w:val="bottom"/>
            <w:hideMark/>
          </w:tcPr>
          <w:p w14:paraId="1796194D" w14:textId="700FCE40" w:rsidR="005D5D15" w:rsidRPr="005171AA" w:rsidRDefault="005D5D15" w:rsidP="005D5D15">
            <w:pPr>
              <w:jc w:val="right"/>
              <w:rPr>
                <w:sz w:val="16"/>
                <w:szCs w:val="16"/>
              </w:rPr>
            </w:pPr>
            <w:r>
              <w:rPr>
                <w:rFonts w:ascii="Calibri" w:hAnsi="Calibri" w:cs="Calibri"/>
                <w:color w:val="000000"/>
                <w:sz w:val="22"/>
                <w:szCs w:val="22"/>
              </w:rPr>
              <w:t>0.000</w:t>
            </w:r>
          </w:p>
        </w:tc>
      </w:tr>
      <w:tr w:rsidR="005D5D15" w:rsidRPr="00881992" w14:paraId="34B5A2FD" w14:textId="77777777" w:rsidTr="005D5D15">
        <w:trPr>
          <w:trHeight w:val="288"/>
        </w:trPr>
        <w:tc>
          <w:tcPr>
            <w:tcW w:w="1615" w:type="dxa"/>
            <w:shd w:val="clear" w:color="auto" w:fill="auto"/>
            <w:noWrap/>
            <w:vAlign w:val="bottom"/>
            <w:hideMark/>
          </w:tcPr>
          <w:p w14:paraId="09348CD9" w14:textId="77777777" w:rsidR="005D5D15" w:rsidRPr="005171AA" w:rsidRDefault="005D5D15" w:rsidP="005D5D15">
            <w:pPr>
              <w:rPr>
                <w:sz w:val="16"/>
                <w:szCs w:val="16"/>
              </w:rPr>
            </w:pPr>
            <w:r w:rsidRPr="005171AA">
              <w:rPr>
                <w:sz w:val="16"/>
                <w:szCs w:val="16"/>
              </w:rPr>
              <w:t>C9.5-11.75</w:t>
            </w:r>
          </w:p>
        </w:tc>
        <w:tc>
          <w:tcPr>
            <w:tcW w:w="630" w:type="dxa"/>
            <w:shd w:val="clear" w:color="auto" w:fill="auto"/>
            <w:noWrap/>
            <w:vAlign w:val="bottom"/>
            <w:hideMark/>
          </w:tcPr>
          <w:p w14:paraId="400C1B34" w14:textId="77777777" w:rsidR="005D5D15" w:rsidRPr="005171AA" w:rsidRDefault="005D5D15" w:rsidP="005D5D15">
            <w:pPr>
              <w:jc w:val="right"/>
              <w:rPr>
                <w:sz w:val="16"/>
                <w:szCs w:val="16"/>
              </w:rPr>
            </w:pPr>
            <w:r w:rsidRPr="005171AA">
              <w:rPr>
                <w:sz w:val="16"/>
                <w:szCs w:val="16"/>
              </w:rPr>
              <w:t>4</w:t>
            </w:r>
          </w:p>
        </w:tc>
        <w:tc>
          <w:tcPr>
            <w:tcW w:w="965" w:type="dxa"/>
            <w:shd w:val="clear" w:color="auto" w:fill="auto"/>
            <w:noWrap/>
            <w:vAlign w:val="bottom"/>
            <w:hideMark/>
          </w:tcPr>
          <w:p w14:paraId="2B7C607A" w14:textId="22FD1257" w:rsidR="005D5D15" w:rsidRPr="005171AA" w:rsidRDefault="005D5D15" w:rsidP="005D5D15">
            <w:pPr>
              <w:jc w:val="right"/>
              <w:rPr>
                <w:sz w:val="16"/>
                <w:szCs w:val="16"/>
              </w:rPr>
            </w:pPr>
            <w:r>
              <w:rPr>
                <w:rFonts w:ascii="Calibri" w:hAnsi="Calibri" w:cs="Calibri"/>
                <w:color w:val="000000"/>
                <w:sz w:val="22"/>
                <w:szCs w:val="22"/>
              </w:rPr>
              <w:t>1.000</w:t>
            </w:r>
          </w:p>
        </w:tc>
        <w:tc>
          <w:tcPr>
            <w:tcW w:w="835" w:type="dxa"/>
            <w:shd w:val="clear" w:color="auto" w:fill="auto"/>
            <w:noWrap/>
            <w:vAlign w:val="bottom"/>
            <w:hideMark/>
          </w:tcPr>
          <w:p w14:paraId="5D8DDFD7" w14:textId="04BC480D" w:rsidR="005D5D15" w:rsidRPr="005171AA" w:rsidRDefault="005D5D15" w:rsidP="005D5D15">
            <w:pPr>
              <w:jc w:val="right"/>
              <w:rPr>
                <w:sz w:val="16"/>
                <w:szCs w:val="16"/>
              </w:rPr>
            </w:pPr>
            <w:r>
              <w:rPr>
                <w:rFonts w:ascii="Calibri" w:hAnsi="Calibri" w:cs="Calibri"/>
                <w:color w:val="000000"/>
                <w:sz w:val="22"/>
                <w:szCs w:val="22"/>
              </w:rPr>
              <w:t>0.876</w:t>
            </w:r>
          </w:p>
        </w:tc>
        <w:tc>
          <w:tcPr>
            <w:tcW w:w="720" w:type="dxa"/>
            <w:shd w:val="clear" w:color="auto" w:fill="auto"/>
            <w:noWrap/>
            <w:vAlign w:val="bottom"/>
            <w:hideMark/>
          </w:tcPr>
          <w:p w14:paraId="26D12BCD" w14:textId="0E12A02D" w:rsidR="005D5D15" w:rsidRPr="005171AA" w:rsidRDefault="005D5D15" w:rsidP="005D5D15">
            <w:pPr>
              <w:jc w:val="right"/>
              <w:rPr>
                <w:sz w:val="16"/>
                <w:szCs w:val="16"/>
              </w:rPr>
            </w:pPr>
            <w:r>
              <w:rPr>
                <w:rFonts w:ascii="Calibri" w:hAnsi="Calibri" w:cs="Calibri"/>
                <w:color w:val="000000"/>
                <w:sz w:val="22"/>
                <w:szCs w:val="22"/>
              </w:rPr>
              <w:t>0.248</w:t>
            </w:r>
          </w:p>
        </w:tc>
        <w:tc>
          <w:tcPr>
            <w:tcW w:w="810" w:type="dxa"/>
            <w:shd w:val="clear" w:color="auto" w:fill="auto"/>
            <w:noWrap/>
            <w:vAlign w:val="bottom"/>
            <w:hideMark/>
          </w:tcPr>
          <w:p w14:paraId="418A1224" w14:textId="00BF3D75" w:rsidR="005D5D15" w:rsidRPr="005171AA" w:rsidRDefault="005D5D15" w:rsidP="005D5D15">
            <w:pPr>
              <w:jc w:val="right"/>
              <w:rPr>
                <w:sz w:val="16"/>
                <w:szCs w:val="16"/>
              </w:rPr>
            </w:pPr>
            <w:r>
              <w:rPr>
                <w:rFonts w:ascii="Calibri" w:hAnsi="Calibri" w:cs="Calibri"/>
                <w:color w:val="000000"/>
                <w:sz w:val="22"/>
                <w:szCs w:val="22"/>
              </w:rPr>
              <w:t>0.752</w:t>
            </w:r>
          </w:p>
        </w:tc>
        <w:tc>
          <w:tcPr>
            <w:tcW w:w="730" w:type="dxa"/>
            <w:shd w:val="clear" w:color="auto" w:fill="auto"/>
            <w:noWrap/>
            <w:vAlign w:val="bottom"/>
            <w:hideMark/>
          </w:tcPr>
          <w:p w14:paraId="68E6D188" w14:textId="3BAF7C64" w:rsidR="005D5D15" w:rsidRPr="005171AA" w:rsidRDefault="005D5D15" w:rsidP="005D5D15">
            <w:pPr>
              <w:jc w:val="right"/>
              <w:rPr>
                <w:sz w:val="16"/>
                <w:szCs w:val="16"/>
              </w:rPr>
            </w:pPr>
            <w:r>
              <w:rPr>
                <w:rFonts w:ascii="Calibri" w:hAnsi="Calibri" w:cs="Calibri"/>
                <w:color w:val="000000"/>
                <w:sz w:val="22"/>
                <w:szCs w:val="22"/>
              </w:rPr>
              <w:t>0.124</w:t>
            </w:r>
          </w:p>
        </w:tc>
        <w:tc>
          <w:tcPr>
            <w:tcW w:w="800" w:type="dxa"/>
            <w:shd w:val="clear" w:color="auto" w:fill="auto"/>
            <w:noWrap/>
            <w:vAlign w:val="bottom"/>
            <w:hideMark/>
          </w:tcPr>
          <w:p w14:paraId="7A01422B" w14:textId="04CCC2DC" w:rsidR="005D5D15" w:rsidRPr="005171AA" w:rsidRDefault="005D5D15" w:rsidP="005D5D15">
            <w:pPr>
              <w:jc w:val="right"/>
              <w:rPr>
                <w:sz w:val="16"/>
                <w:szCs w:val="16"/>
              </w:rPr>
            </w:pPr>
            <w:r>
              <w:rPr>
                <w:rFonts w:ascii="Calibri" w:hAnsi="Calibri" w:cs="Calibri"/>
                <w:color w:val="000000"/>
                <w:sz w:val="22"/>
                <w:szCs w:val="22"/>
              </w:rPr>
              <w:t>0.876</w:t>
            </w:r>
          </w:p>
        </w:tc>
        <w:tc>
          <w:tcPr>
            <w:tcW w:w="720" w:type="dxa"/>
            <w:shd w:val="clear" w:color="auto" w:fill="auto"/>
            <w:noWrap/>
            <w:vAlign w:val="bottom"/>
            <w:hideMark/>
          </w:tcPr>
          <w:p w14:paraId="1D545DD0" w14:textId="6DD1C5B8" w:rsidR="005D5D15" w:rsidRPr="005171AA" w:rsidRDefault="005D5D15" w:rsidP="005D5D15">
            <w:pPr>
              <w:jc w:val="right"/>
              <w:rPr>
                <w:sz w:val="16"/>
                <w:szCs w:val="16"/>
              </w:rPr>
            </w:pPr>
            <w:r>
              <w:rPr>
                <w:rFonts w:ascii="Calibri" w:hAnsi="Calibri" w:cs="Calibri"/>
                <w:color w:val="000000"/>
                <w:sz w:val="22"/>
                <w:szCs w:val="22"/>
              </w:rPr>
              <w:t>0.248</w:t>
            </w:r>
          </w:p>
        </w:tc>
        <w:tc>
          <w:tcPr>
            <w:tcW w:w="805" w:type="dxa"/>
            <w:shd w:val="clear" w:color="auto" w:fill="auto"/>
            <w:noWrap/>
            <w:vAlign w:val="bottom"/>
            <w:hideMark/>
          </w:tcPr>
          <w:p w14:paraId="489FC782" w14:textId="0F58ADD7" w:rsidR="005D5D15" w:rsidRPr="005171AA" w:rsidRDefault="005D5D15" w:rsidP="005D5D15">
            <w:pPr>
              <w:jc w:val="right"/>
              <w:rPr>
                <w:sz w:val="16"/>
                <w:szCs w:val="16"/>
              </w:rPr>
            </w:pPr>
            <w:r>
              <w:rPr>
                <w:rFonts w:ascii="Calibri" w:hAnsi="Calibri" w:cs="Calibri"/>
                <w:color w:val="000000"/>
                <w:sz w:val="22"/>
                <w:szCs w:val="22"/>
              </w:rPr>
              <w:t>0.000</w:t>
            </w:r>
          </w:p>
        </w:tc>
      </w:tr>
      <w:tr w:rsidR="005D5D15" w:rsidRPr="00881992" w14:paraId="6C57CCA3" w14:textId="77777777" w:rsidTr="005D5D15">
        <w:trPr>
          <w:trHeight w:val="288"/>
        </w:trPr>
        <w:tc>
          <w:tcPr>
            <w:tcW w:w="1615" w:type="dxa"/>
            <w:shd w:val="clear" w:color="auto" w:fill="auto"/>
            <w:noWrap/>
            <w:vAlign w:val="bottom"/>
            <w:hideMark/>
          </w:tcPr>
          <w:p w14:paraId="373A98CE" w14:textId="77777777" w:rsidR="005D5D15" w:rsidRPr="005171AA" w:rsidRDefault="005D5D15" w:rsidP="005D5D15">
            <w:pPr>
              <w:rPr>
                <w:sz w:val="16"/>
                <w:szCs w:val="16"/>
              </w:rPr>
            </w:pPr>
            <w:r w:rsidRPr="005171AA">
              <w:rPr>
                <w:sz w:val="16"/>
                <w:szCs w:val="16"/>
              </w:rPr>
              <w:t>C10.25-12.75</w:t>
            </w:r>
          </w:p>
        </w:tc>
        <w:tc>
          <w:tcPr>
            <w:tcW w:w="630" w:type="dxa"/>
            <w:shd w:val="clear" w:color="auto" w:fill="auto"/>
            <w:noWrap/>
            <w:vAlign w:val="bottom"/>
            <w:hideMark/>
          </w:tcPr>
          <w:p w14:paraId="5E04E8F5" w14:textId="77777777" w:rsidR="005D5D15" w:rsidRPr="005171AA" w:rsidRDefault="005D5D15" w:rsidP="005D5D15">
            <w:pPr>
              <w:jc w:val="right"/>
              <w:rPr>
                <w:sz w:val="16"/>
                <w:szCs w:val="16"/>
              </w:rPr>
            </w:pPr>
            <w:r w:rsidRPr="005171AA">
              <w:rPr>
                <w:sz w:val="16"/>
                <w:szCs w:val="16"/>
              </w:rPr>
              <w:t>3</w:t>
            </w:r>
          </w:p>
        </w:tc>
        <w:tc>
          <w:tcPr>
            <w:tcW w:w="965" w:type="dxa"/>
            <w:shd w:val="clear" w:color="auto" w:fill="auto"/>
            <w:noWrap/>
            <w:vAlign w:val="bottom"/>
            <w:hideMark/>
          </w:tcPr>
          <w:p w14:paraId="7D69DBD6" w14:textId="3D2AF43D" w:rsidR="005D5D15" w:rsidRPr="005171AA" w:rsidRDefault="005D5D15" w:rsidP="005D5D15">
            <w:pPr>
              <w:jc w:val="right"/>
              <w:rPr>
                <w:sz w:val="16"/>
                <w:szCs w:val="16"/>
              </w:rPr>
            </w:pPr>
            <w:r>
              <w:rPr>
                <w:rFonts w:ascii="Calibri" w:hAnsi="Calibri" w:cs="Calibri"/>
                <w:color w:val="000000"/>
                <w:sz w:val="22"/>
                <w:szCs w:val="22"/>
              </w:rPr>
              <w:t>1.000</w:t>
            </w:r>
          </w:p>
        </w:tc>
        <w:tc>
          <w:tcPr>
            <w:tcW w:w="835" w:type="dxa"/>
            <w:shd w:val="clear" w:color="auto" w:fill="auto"/>
            <w:noWrap/>
            <w:vAlign w:val="bottom"/>
            <w:hideMark/>
          </w:tcPr>
          <w:p w14:paraId="6123A2F7" w14:textId="00BAF33C" w:rsidR="005D5D15" w:rsidRPr="005171AA" w:rsidRDefault="005D5D15" w:rsidP="005D5D15">
            <w:pPr>
              <w:jc w:val="right"/>
              <w:rPr>
                <w:sz w:val="16"/>
                <w:szCs w:val="16"/>
              </w:rPr>
            </w:pPr>
            <w:r>
              <w:rPr>
                <w:rFonts w:ascii="Calibri" w:hAnsi="Calibri" w:cs="Calibri"/>
                <w:color w:val="000000"/>
                <w:sz w:val="22"/>
                <w:szCs w:val="22"/>
              </w:rPr>
              <w:t>0.967</w:t>
            </w:r>
          </w:p>
        </w:tc>
        <w:tc>
          <w:tcPr>
            <w:tcW w:w="720" w:type="dxa"/>
            <w:shd w:val="clear" w:color="auto" w:fill="auto"/>
            <w:noWrap/>
            <w:vAlign w:val="bottom"/>
            <w:hideMark/>
          </w:tcPr>
          <w:p w14:paraId="2F2FD23F" w14:textId="0D9F9BED" w:rsidR="005D5D15" w:rsidRPr="005171AA" w:rsidRDefault="005D5D15" w:rsidP="005D5D15">
            <w:pPr>
              <w:jc w:val="right"/>
              <w:rPr>
                <w:sz w:val="16"/>
                <w:szCs w:val="16"/>
              </w:rPr>
            </w:pPr>
            <w:r>
              <w:rPr>
                <w:rFonts w:ascii="Calibri" w:hAnsi="Calibri" w:cs="Calibri"/>
                <w:color w:val="000000"/>
                <w:sz w:val="22"/>
                <w:szCs w:val="22"/>
              </w:rPr>
              <w:t>0.066</w:t>
            </w:r>
          </w:p>
        </w:tc>
        <w:tc>
          <w:tcPr>
            <w:tcW w:w="810" w:type="dxa"/>
            <w:shd w:val="clear" w:color="auto" w:fill="auto"/>
            <w:noWrap/>
            <w:vAlign w:val="bottom"/>
            <w:hideMark/>
          </w:tcPr>
          <w:p w14:paraId="58A17FAB" w14:textId="53EA9078" w:rsidR="005D5D15" w:rsidRPr="005171AA" w:rsidRDefault="005D5D15" w:rsidP="005D5D15">
            <w:pPr>
              <w:jc w:val="right"/>
              <w:rPr>
                <w:sz w:val="16"/>
                <w:szCs w:val="16"/>
              </w:rPr>
            </w:pPr>
            <w:r>
              <w:rPr>
                <w:rFonts w:ascii="Calibri" w:hAnsi="Calibri" w:cs="Calibri"/>
                <w:color w:val="000000"/>
                <w:sz w:val="22"/>
                <w:szCs w:val="22"/>
              </w:rPr>
              <w:t>0.934</w:t>
            </w:r>
          </w:p>
        </w:tc>
        <w:tc>
          <w:tcPr>
            <w:tcW w:w="730" w:type="dxa"/>
            <w:shd w:val="clear" w:color="auto" w:fill="auto"/>
            <w:noWrap/>
            <w:vAlign w:val="bottom"/>
            <w:hideMark/>
          </w:tcPr>
          <w:p w14:paraId="46ABB995" w14:textId="0AD9A8F0" w:rsidR="005D5D15" w:rsidRPr="005171AA" w:rsidRDefault="005D5D15" w:rsidP="005D5D15">
            <w:pPr>
              <w:jc w:val="right"/>
              <w:rPr>
                <w:sz w:val="16"/>
                <w:szCs w:val="16"/>
              </w:rPr>
            </w:pPr>
            <w:r>
              <w:rPr>
                <w:rFonts w:ascii="Calibri" w:hAnsi="Calibri" w:cs="Calibri"/>
                <w:color w:val="000000"/>
                <w:sz w:val="22"/>
                <w:szCs w:val="22"/>
              </w:rPr>
              <w:t>0.033</w:t>
            </w:r>
          </w:p>
        </w:tc>
        <w:tc>
          <w:tcPr>
            <w:tcW w:w="800" w:type="dxa"/>
            <w:shd w:val="clear" w:color="auto" w:fill="auto"/>
            <w:noWrap/>
            <w:vAlign w:val="bottom"/>
            <w:hideMark/>
          </w:tcPr>
          <w:p w14:paraId="44FB69A3" w14:textId="4122AAC5" w:rsidR="005D5D15" w:rsidRPr="005171AA" w:rsidRDefault="005D5D15" w:rsidP="005D5D15">
            <w:pPr>
              <w:jc w:val="right"/>
              <w:rPr>
                <w:sz w:val="16"/>
                <w:szCs w:val="16"/>
              </w:rPr>
            </w:pPr>
            <w:r>
              <w:rPr>
                <w:rFonts w:ascii="Calibri" w:hAnsi="Calibri" w:cs="Calibri"/>
                <w:color w:val="000000"/>
                <w:sz w:val="22"/>
                <w:szCs w:val="22"/>
              </w:rPr>
              <w:t>0.967</w:t>
            </w:r>
          </w:p>
        </w:tc>
        <w:tc>
          <w:tcPr>
            <w:tcW w:w="720" w:type="dxa"/>
            <w:shd w:val="clear" w:color="auto" w:fill="auto"/>
            <w:noWrap/>
            <w:vAlign w:val="bottom"/>
            <w:hideMark/>
          </w:tcPr>
          <w:p w14:paraId="7C106A41" w14:textId="53ADD777" w:rsidR="005D5D15" w:rsidRPr="005171AA" w:rsidRDefault="005D5D15" w:rsidP="005D5D15">
            <w:pPr>
              <w:jc w:val="right"/>
              <w:rPr>
                <w:sz w:val="16"/>
                <w:szCs w:val="16"/>
              </w:rPr>
            </w:pPr>
            <w:r>
              <w:rPr>
                <w:rFonts w:ascii="Calibri" w:hAnsi="Calibri" w:cs="Calibri"/>
                <w:color w:val="000000"/>
                <w:sz w:val="22"/>
                <w:szCs w:val="22"/>
              </w:rPr>
              <w:t>0.066</w:t>
            </w:r>
          </w:p>
        </w:tc>
        <w:tc>
          <w:tcPr>
            <w:tcW w:w="805" w:type="dxa"/>
            <w:shd w:val="clear" w:color="auto" w:fill="auto"/>
            <w:noWrap/>
            <w:vAlign w:val="bottom"/>
            <w:hideMark/>
          </w:tcPr>
          <w:p w14:paraId="1CC929DD" w14:textId="762314D2" w:rsidR="005D5D15" w:rsidRPr="005171AA" w:rsidRDefault="005D5D15" w:rsidP="005D5D15">
            <w:pPr>
              <w:jc w:val="right"/>
              <w:rPr>
                <w:sz w:val="16"/>
                <w:szCs w:val="16"/>
              </w:rPr>
            </w:pPr>
            <w:r>
              <w:rPr>
                <w:rFonts w:ascii="Calibri" w:hAnsi="Calibri" w:cs="Calibri"/>
                <w:color w:val="000000"/>
                <w:sz w:val="22"/>
                <w:szCs w:val="22"/>
              </w:rPr>
              <w:t>0.151</w:t>
            </w:r>
          </w:p>
        </w:tc>
      </w:tr>
      <w:tr w:rsidR="005D5D15" w:rsidRPr="00881992" w14:paraId="41B0C5ED" w14:textId="77777777" w:rsidTr="005D5D15">
        <w:trPr>
          <w:trHeight w:val="288"/>
        </w:trPr>
        <w:tc>
          <w:tcPr>
            <w:tcW w:w="1615" w:type="dxa"/>
            <w:shd w:val="clear" w:color="auto" w:fill="auto"/>
            <w:noWrap/>
            <w:vAlign w:val="bottom"/>
            <w:hideMark/>
          </w:tcPr>
          <w:p w14:paraId="7F5282BF" w14:textId="77777777" w:rsidR="005D5D15" w:rsidRPr="005171AA" w:rsidRDefault="005D5D15" w:rsidP="005D5D15">
            <w:pPr>
              <w:rPr>
                <w:sz w:val="16"/>
                <w:szCs w:val="16"/>
              </w:rPr>
            </w:pPr>
            <w:r w:rsidRPr="005171AA">
              <w:rPr>
                <w:sz w:val="16"/>
                <w:szCs w:val="16"/>
              </w:rPr>
              <w:t>C14.75-16.75</w:t>
            </w:r>
          </w:p>
        </w:tc>
        <w:tc>
          <w:tcPr>
            <w:tcW w:w="630" w:type="dxa"/>
            <w:shd w:val="clear" w:color="auto" w:fill="auto"/>
            <w:noWrap/>
            <w:vAlign w:val="bottom"/>
            <w:hideMark/>
          </w:tcPr>
          <w:p w14:paraId="1B6ECB35" w14:textId="77777777" w:rsidR="005D5D15" w:rsidRPr="005171AA" w:rsidRDefault="005D5D15" w:rsidP="005D5D15">
            <w:pPr>
              <w:jc w:val="right"/>
              <w:rPr>
                <w:sz w:val="16"/>
                <w:szCs w:val="16"/>
              </w:rPr>
            </w:pPr>
            <w:r w:rsidRPr="005171AA">
              <w:rPr>
                <w:sz w:val="16"/>
                <w:szCs w:val="16"/>
              </w:rPr>
              <w:t>2</w:t>
            </w:r>
          </w:p>
        </w:tc>
        <w:tc>
          <w:tcPr>
            <w:tcW w:w="965" w:type="dxa"/>
            <w:shd w:val="clear" w:color="auto" w:fill="auto"/>
            <w:noWrap/>
            <w:vAlign w:val="bottom"/>
            <w:hideMark/>
          </w:tcPr>
          <w:p w14:paraId="04766070" w14:textId="2820D70A" w:rsidR="005D5D15" w:rsidRPr="005171AA" w:rsidRDefault="005D5D15" w:rsidP="005D5D15">
            <w:pPr>
              <w:jc w:val="right"/>
              <w:rPr>
                <w:sz w:val="16"/>
                <w:szCs w:val="16"/>
              </w:rPr>
            </w:pPr>
            <w:r>
              <w:rPr>
                <w:rFonts w:ascii="Calibri" w:hAnsi="Calibri" w:cs="Calibri"/>
                <w:color w:val="000000"/>
                <w:sz w:val="22"/>
                <w:szCs w:val="22"/>
              </w:rPr>
              <w:t>4.000</w:t>
            </w:r>
          </w:p>
        </w:tc>
        <w:tc>
          <w:tcPr>
            <w:tcW w:w="835" w:type="dxa"/>
            <w:shd w:val="clear" w:color="auto" w:fill="auto"/>
            <w:noWrap/>
            <w:vAlign w:val="bottom"/>
            <w:hideMark/>
          </w:tcPr>
          <w:p w14:paraId="4C5E544C" w14:textId="3A17B73E" w:rsidR="005D5D15" w:rsidRPr="005171AA" w:rsidRDefault="005D5D15" w:rsidP="005D5D15">
            <w:pPr>
              <w:jc w:val="right"/>
              <w:rPr>
                <w:sz w:val="16"/>
                <w:szCs w:val="16"/>
              </w:rPr>
            </w:pPr>
            <w:r>
              <w:rPr>
                <w:rFonts w:ascii="Calibri" w:hAnsi="Calibri" w:cs="Calibri"/>
                <w:color w:val="000000"/>
                <w:sz w:val="22"/>
                <w:szCs w:val="22"/>
              </w:rPr>
              <w:t>0.816</w:t>
            </w:r>
          </w:p>
        </w:tc>
        <w:tc>
          <w:tcPr>
            <w:tcW w:w="720" w:type="dxa"/>
            <w:shd w:val="clear" w:color="auto" w:fill="auto"/>
            <w:noWrap/>
            <w:vAlign w:val="bottom"/>
            <w:hideMark/>
          </w:tcPr>
          <w:p w14:paraId="59D4B682" w14:textId="614BFA92" w:rsidR="005D5D15" w:rsidRPr="005171AA" w:rsidRDefault="005D5D15" w:rsidP="005D5D15">
            <w:pPr>
              <w:jc w:val="right"/>
              <w:rPr>
                <w:sz w:val="16"/>
                <w:szCs w:val="16"/>
              </w:rPr>
            </w:pPr>
            <w:r>
              <w:rPr>
                <w:rFonts w:ascii="Calibri" w:hAnsi="Calibri" w:cs="Calibri"/>
                <w:color w:val="000000"/>
                <w:sz w:val="22"/>
                <w:szCs w:val="22"/>
              </w:rPr>
              <w:t>0.195</w:t>
            </w:r>
          </w:p>
        </w:tc>
        <w:tc>
          <w:tcPr>
            <w:tcW w:w="810" w:type="dxa"/>
            <w:shd w:val="clear" w:color="auto" w:fill="auto"/>
            <w:noWrap/>
            <w:vAlign w:val="bottom"/>
            <w:hideMark/>
          </w:tcPr>
          <w:p w14:paraId="506A7D55" w14:textId="22AF6DBF" w:rsidR="005D5D15" w:rsidRPr="005171AA" w:rsidRDefault="005D5D15" w:rsidP="005D5D15">
            <w:pPr>
              <w:jc w:val="right"/>
              <w:rPr>
                <w:sz w:val="16"/>
                <w:szCs w:val="16"/>
              </w:rPr>
            </w:pPr>
            <w:r>
              <w:rPr>
                <w:rFonts w:ascii="Calibri" w:hAnsi="Calibri" w:cs="Calibri"/>
                <w:color w:val="000000"/>
                <w:sz w:val="22"/>
                <w:szCs w:val="22"/>
              </w:rPr>
              <w:t>0.805</w:t>
            </w:r>
          </w:p>
        </w:tc>
        <w:tc>
          <w:tcPr>
            <w:tcW w:w="730" w:type="dxa"/>
            <w:shd w:val="clear" w:color="auto" w:fill="auto"/>
            <w:noWrap/>
            <w:vAlign w:val="bottom"/>
            <w:hideMark/>
          </w:tcPr>
          <w:p w14:paraId="2056F322" w14:textId="2F78191A" w:rsidR="005D5D15" w:rsidRPr="005171AA" w:rsidRDefault="005D5D15" w:rsidP="005D5D15">
            <w:pPr>
              <w:jc w:val="right"/>
              <w:rPr>
                <w:sz w:val="16"/>
                <w:szCs w:val="16"/>
              </w:rPr>
            </w:pPr>
            <w:r>
              <w:rPr>
                <w:rFonts w:ascii="Calibri" w:hAnsi="Calibri" w:cs="Calibri"/>
                <w:color w:val="000000"/>
                <w:sz w:val="22"/>
                <w:szCs w:val="22"/>
              </w:rPr>
              <w:t>0.233</w:t>
            </w:r>
          </w:p>
        </w:tc>
        <w:tc>
          <w:tcPr>
            <w:tcW w:w="800" w:type="dxa"/>
            <w:shd w:val="clear" w:color="auto" w:fill="auto"/>
            <w:noWrap/>
            <w:vAlign w:val="bottom"/>
            <w:hideMark/>
          </w:tcPr>
          <w:p w14:paraId="42BA1D3E" w14:textId="02537130" w:rsidR="005D5D15" w:rsidRPr="005171AA" w:rsidRDefault="005D5D15" w:rsidP="005D5D15">
            <w:pPr>
              <w:jc w:val="right"/>
              <w:rPr>
                <w:sz w:val="16"/>
                <w:szCs w:val="16"/>
              </w:rPr>
            </w:pPr>
            <w:r>
              <w:rPr>
                <w:rFonts w:ascii="Calibri" w:hAnsi="Calibri" w:cs="Calibri"/>
                <w:color w:val="000000"/>
                <w:sz w:val="22"/>
                <w:szCs w:val="22"/>
              </w:rPr>
              <w:t>0.767</w:t>
            </w:r>
          </w:p>
        </w:tc>
        <w:tc>
          <w:tcPr>
            <w:tcW w:w="720" w:type="dxa"/>
            <w:shd w:val="clear" w:color="auto" w:fill="auto"/>
            <w:noWrap/>
            <w:vAlign w:val="bottom"/>
            <w:hideMark/>
          </w:tcPr>
          <w:p w14:paraId="7900AEB5" w14:textId="22E1C7CC" w:rsidR="005D5D15" w:rsidRPr="005171AA" w:rsidRDefault="005D5D15" w:rsidP="005D5D15">
            <w:pPr>
              <w:jc w:val="right"/>
              <w:rPr>
                <w:sz w:val="16"/>
                <w:szCs w:val="16"/>
              </w:rPr>
            </w:pPr>
            <w:r>
              <w:rPr>
                <w:rFonts w:ascii="Calibri" w:hAnsi="Calibri" w:cs="Calibri"/>
                <w:color w:val="000000"/>
                <w:sz w:val="22"/>
                <w:szCs w:val="22"/>
              </w:rPr>
              <w:t>0.267</w:t>
            </w:r>
          </w:p>
        </w:tc>
        <w:tc>
          <w:tcPr>
            <w:tcW w:w="805" w:type="dxa"/>
            <w:shd w:val="clear" w:color="auto" w:fill="auto"/>
            <w:noWrap/>
            <w:vAlign w:val="bottom"/>
            <w:hideMark/>
          </w:tcPr>
          <w:p w14:paraId="2A3B5821" w14:textId="727D59D5" w:rsidR="005D5D15" w:rsidRPr="005171AA" w:rsidRDefault="005D5D15" w:rsidP="005D5D15">
            <w:pPr>
              <w:jc w:val="right"/>
              <w:rPr>
                <w:sz w:val="16"/>
                <w:szCs w:val="16"/>
              </w:rPr>
            </w:pPr>
            <w:r>
              <w:rPr>
                <w:rFonts w:ascii="Calibri" w:hAnsi="Calibri" w:cs="Calibri"/>
                <w:color w:val="000000"/>
                <w:sz w:val="22"/>
                <w:szCs w:val="22"/>
              </w:rPr>
              <w:t>0.028</w:t>
            </w:r>
          </w:p>
        </w:tc>
      </w:tr>
      <w:tr w:rsidR="005D5D15" w:rsidRPr="00881992" w14:paraId="550B4207" w14:textId="77777777" w:rsidTr="005D5D15">
        <w:trPr>
          <w:trHeight w:val="288"/>
        </w:trPr>
        <w:tc>
          <w:tcPr>
            <w:tcW w:w="1615" w:type="dxa"/>
            <w:shd w:val="clear" w:color="auto" w:fill="auto"/>
            <w:noWrap/>
            <w:vAlign w:val="bottom"/>
            <w:hideMark/>
          </w:tcPr>
          <w:p w14:paraId="35A5EA11" w14:textId="77777777" w:rsidR="005D5D15" w:rsidRPr="005171AA" w:rsidRDefault="005D5D15" w:rsidP="005D5D15">
            <w:pPr>
              <w:rPr>
                <w:sz w:val="16"/>
                <w:szCs w:val="16"/>
              </w:rPr>
            </w:pPr>
            <w:r w:rsidRPr="005171AA">
              <w:rPr>
                <w:sz w:val="16"/>
                <w:szCs w:val="16"/>
              </w:rPr>
              <w:t>C16.75-18.75</w:t>
            </w:r>
          </w:p>
        </w:tc>
        <w:tc>
          <w:tcPr>
            <w:tcW w:w="630" w:type="dxa"/>
            <w:shd w:val="clear" w:color="auto" w:fill="auto"/>
            <w:noWrap/>
            <w:vAlign w:val="bottom"/>
            <w:hideMark/>
          </w:tcPr>
          <w:p w14:paraId="39116744" w14:textId="77777777" w:rsidR="005D5D15" w:rsidRPr="005171AA" w:rsidRDefault="005D5D15" w:rsidP="005D5D15">
            <w:pPr>
              <w:jc w:val="right"/>
              <w:rPr>
                <w:sz w:val="16"/>
                <w:szCs w:val="16"/>
              </w:rPr>
            </w:pPr>
            <w:r w:rsidRPr="005171AA">
              <w:rPr>
                <w:sz w:val="16"/>
                <w:szCs w:val="16"/>
              </w:rPr>
              <w:t>13</w:t>
            </w:r>
          </w:p>
        </w:tc>
        <w:tc>
          <w:tcPr>
            <w:tcW w:w="965" w:type="dxa"/>
            <w:shd w:val="clear" w:color="auto" w:fill="auto"/>
            <w:noWrap/>
            <w:vAlign w:val="bottom"/>
            <w:hideMark/>
          </w:tcPr>
          <w:p w14:paraId="6BB3746A" w14:textId="7BC6E240" w:rsidR="005D5D15" w:rsidRPr="005171AA" w:rsidRDefault="005D5D15" w:rsidP="005D5D15">
            <w:pPr>
              <w:jc w:val="right"/>
              <w:rPr>
                <w:sz w:val="16"/>
                <w:szCs w:val="16"/>
              </w:rPr>
            </w:pPr>
            <w:r>
              <w:rPr>
                <w:rFonts w:ascii="Calibri" w:hAnsi="Calibri" w:cs="Calibri"/>
                <w:color w:val="000000"/>
                <w:sz w:val="22"/>
                <w:szCs w:val="22"/>
              </w:rPr>
              <w:t>4.406</w:t>
            </w:r>
          </w:p>
        </w:tc>
        <w:tc>
          <w:tcPr>
            <w:tcW w:w="835" w:type="dxa"/>
            <w:shd w:val="clear" w:color="auto" w:fill="auto"/>
            <w:noWrap/>
            <w:vAlign w:val="bottom"/>
            <w:hideMark/>
          </w:tcPr>
          <w:p w14:paraId="5E86091B" w14:textId="6FAD163A" w:rsidR="005D5D15" w:rsidRPr="005171AA" w:rsidRDefault="005D5D15" w:rsidP="005D5D15">
            <w:pPr>
              <w:jc w:val="right"/>
              <w:rPr>
                <w:sz w:val="16"/>
                <w:szCs w:val="16"/>
              </w:rPr>
            </w:pPr>
            <w:r>
              <w:rPr>
                <w:rFonts w:ascii="Calibri" w:hAnsi="Calibri" w:cs="Calibri"/>
                <w:color w:val="000000"/>
                <w:sz w:val="22"/>
                <w:szCs w:val="22"/>
              </w:rPr>
              <w:t>0.802</w:t>
            </w:r>
          </w:p>
        </w:tc>
        <w:tc>
          <w:tcPr>
            <w:tcW w:w="720" w:type="dxa"/>
            <w:shd w:val="clear" w:color="auto" w:fill="auto"/>
            <w:noWrap/>
            <w:vAlign w:val="bottom"/>
            <w:hideMark/>
          </w:tcPr>
          <w:p w14:paraId="571841B9" w14:textId="092427A1" w:rsidR="005D5D15" w:rsidRPr="005171AA" w:rsidRDefault="005D5D15" w:rsidP="005D5D15">
            <w:pPr>
              <w:jc w:val="right"/>
              <w:rPr>
                <w:sz w:val="16"/>
                <w:szCs w:val="16"/>
              </w:rPr>
            </w:pPr>
            <w:r>
              <w:rPr>
                <w:rFonts w:ascii="Calibri" w:hAnsi="Calibri" w:cs="Calibri"/>
                <w:color w:val="000000"/>
                <w:sz w:val="22"/>
                <w:szCs w:val="22"/>
              </w:rPr>
              <w:t>0.264</w:t>
            </w:r>
          </w:p>
        </w:tc>
        <w:tc>
          <w:tcPr>
            <w:tcW w:w="810" w:type="dxa"/>
            <w:shd w:val="clear" w:color="auto" w:fill="auto"/>
            <w:noWrap/>
            <w:vAlign w:val="bottom"/>
            <w:hideMark/>
          </w:tcPr>
          <w:p w14:paraId="589E4C25" w14:textId="6859A126" w:rsidR="005D5D15" w:rsidRPr="005171AA" w:rsidRDefault="005D5D15" w:rsidP="005D5D15">
            <w:pPr>
              <w:jc w:val="right"/>
              <w:rPr>
                <w:sz w:val="16"/>
                <w:szCs w:val="16"/>
              </w:rPr>
            </w:pPr>
            <w:r>
              <w:rPr>
                <w:rFonts w:ascii="Calibri" w:hAnsi="Calibri" w:cs="Calibri"/>
                <w:color w:val="000000"/>
                <w:sz w:val="22"/>
                <w:szCs w:val="22"/>
              </w:rPr>
              <w:t>0.736</w:t>
            </w:r>
          </w:p>
        </w:tc>
        <w:tc>
          <w:tcPr>
            <w:tcW w:w="730" w:type="dxa"/>
            <w:shd w:val="clear" w:color="auto" w:fill="auto"/>
            <w:noWrap/>
            <w:vAlign w:val="bottom"/>
            <w:hideMark/>
          </w:tcPr>
          <w:p w14:paraId="4BDBFD89" w14:textId="6BCBC795" w:rsidR="005D5D15" w:rsidRPr="005171AA" w:rsidRDefault="005D5D15" w:rsidP="005D5D15">
            <w:pPr>
              <w:jc w:val="right"/>
              <w:rPr>
                <w:sz w:val="16"/>
                <w:szCs w:val="16"/>
              </w:rPr>
            </w:pPr>
            <w:r>
              <w:rPr>
                <w:rFonts w:ascii="Calibri" w:hAnsi="Calibri" w:cs="Calibri"/>
                <w:color w:val="000000"/>
                <w:sz w:val="22"/>
                <w:szCs w:val="22"/>
              </w:rPr>
              <w:t>0.263</w:t>
            </w:r>
          </w:p>
        </w:tc>
        <w:tc>
          <w:tcPr>
            <w:tcW w:w="800" w:type="dxa"/>
            <w:shd w:val="clear" w:color="auto" w:fill="auto"/>
            <w:noWrap/>
            <w:vAlign w:val="bottom"/>
            <w:hideMark/>
          </w:tcPr>
          <w:p w14:paraId="519A3F4B" w14:textId="434E71D4" w:rsidR="005D5D15" w:rsidRPr="005171AA" w:rsidRDefault="005D5D15" w:rsidP="005D5D15">
            <w:pPr>
              <w:jc w:val="right"/>
              <w:rPr>
                <w:sz w:val="16"/>
                <w:szCs w:val="16"/>
              </w:rPr>
            </w:pPr>
            <w:r>
              <w:rPr>
                <w:rFonts w:ascii="Calibri" w:hAnsi="Calibri" w:cs="Calibri"/>
                <w:color w:val="000000"/>
                <w:sz w:val="22"/>
                <w:szCs w:val="22"/>
              </w:rPr>
              <w:t>0.737</w:t>
            </w:r>
          </w:p>
        </w:tc>
        <w:tc>
          <w:tcPr>
            <w:tcW w:w="720" w:type="dxa"/>
            <w:shd w:val="clear" w:color="auto" w:fill="auto"/>
            <w:noWrap/>
            <w:vAlign w:val="bottom"/>
            <w:hideMark/>
          </w:tcPr>
          <w:p w14:paraId="257B07E0" w14:textId="2D7E43D7" w:rsidR="005D5D15" w:rsidRPr="005171AA" w:rsidRDefault="005D5D15" w:rsidP="005D5D15">
            <w:pPr>
              <w:jc w:val="right"/>
              <w:rPr>
                <w:sz w:val="16"/>
                <w:szCs w:val="16"/>
              </w:rPr>
            </w:pPr>
            <w:r>
              <w:rPr>
                <w:rFonts w:ascii="Calibri" w:hAnsi="Calibri" w:cs="Calibri"/>
                <w:color w:val="000000"/>
                <w:sz w:val="22"/>
                <w:szCs w:val="22"/>
              </w:rPr>
              <w:t>0.297</w:t>
            </w:r>
          </w:p>
        </w:tc>
        <w:tc>
          <w:tcPr>
            <w:tcW w:w="805" w:type="dxa"/>
            <w:shd w:val="clear" w:color="auto" w:fill="auto"/>
            <w:noWrap/>
            <w:vAlign w:val="bottom"/>
            <w:hideMark/>
          </w:tcPr>
          <w:p w14:paraId="7BE9D7DD" w14:textId="16374E88" w:rsidR="005D5D15" w:rsidRPr="005171AA" w:rsidRDefault="005D5D15" w:rsidP="005D5D15">
            <w:pPr>
              <w:jc w:val="right"/>
              <w:rPr>
                <w:sz w:val="16"/>
                <w:szCs w:val="16"/>
              </w:rPr>
            </w:pPr>
            <w:r>
              <w:rPr>
                <w:rFonts w:ascii="Calibri" w:hAnsi="Calibri" w:cs="Calibri"/>
                <w:color w:val="000000"/>
                <w:sz w:val="22"/>
                <w:szCs w:val="22"/>
              </w:rPr>
              <w:t>0.040</w:t>
            </w:r>
          </w:p>
        </w:tc>
      </w:tr>
      <w:tr w:rsidR="005D5D15" w:rsidRPr="00881992" w14:paraId="111B7C60" w14:textId="77777777" w:rsidTr="005D5D15">
        <w:trPr>
          <w:trHeight w:val="288"/>
        </w:trPr>
        <w:tc>
          <w:tcPr>
            <w:tcW w:w="1615" w:type="dxa"/>
            <w:shd w:val="clear" w:color="auto" w:fill="auto"/>
            <w:noWrap/>
            <w:vAlign w:val="bottom"/>
            <w:hideMark/>
          </w:tcPr>
          <w:p w14:paraId="2BF0F36A" w14:textId="77777777" w:rsidR="005D5D15" w:rsidRPr="005171AA" w:rsidRDefault="005D5D15" w:rsidP="005D5D15">
            <w:pPr>
              <w:rPr>
                <w:sz w:val="16"/>
                <w:szCs w:val="16"/>
              </w:rPr>
            </w:pPr>
            <w:r w:rsidRPr="005171AA">
              <w:rPr>
                <w:sz w:val="16"/>
                <w:szCs w:val="16"/>
              </w:rPr>
              <w:t>C18.75-20.75</w:t>
            </w:r>
          </w:p>
        </w:tc>
        <w:tc>
          <w:tcPr>
            <w:tcW w:w="630" w:type="dxa"/>
            <w:shd w:val="clear" w:color="auto" w:fill="auto"/>
            <w:noWrap/>
            <w:vAlign w:val="bottom"/>
            <w:hideMark/>
          </w:tcPr>
          <w:p w14:paraId="55B7006C" w14:textId="77777777" w:rsidR="005D5D15" w:rsidRPr="005171AA" w:rsidRDefault="005D5D15" w:rsidP="005D5D15">
            <w:pPr>
              <w:jc w:val="right"/>
              <w:rPr>
                <w:sz w:val="16"/>
                <w:szCs w:val="16"/>
              </w:rPr>
            </w:pPr>
            <w:r w:rsidRPr="005171AA">
              <w:rPr>
                <w:sz w:val="16"/>
                <w:szCs w:val="16"/>
              </w:rPr>
              <w:t>52</w:t>
            </w:r>
          </w:p>
        </w:tc>
        <w:tc>
          <w:tcPr>
            <w:tcW w:w="965" w:type="dxa"/>
            <w:shd w:val="clear" w:color="auto" w:fill="auto"/>
            <w:noWrap/>
            <w:vAlign w:val="bottom"/>
            <w:hideMark/>
          </w:tcPr>
          <w:p w14:paraId="6898240C" w14:textId="57864DC3" w:rsidR="005D5D15" w:rsidRPr="005171AA" w:rsidRDefault="005D5D15" w:rsidP="005D5D15">
            <w:pPr>
              <w:jc w:val="right"/>
              <w:rPr>
                <w:sz w:val="16"/>
                <w:szCs w:val="16"/>
              </w:rPr>
            </w:pPr>
            <w:r>
              <w:rPr>
                <w:rFonts w:ascii="Calibri" w:hAnsi="Calibri" w:cs="Calibri"/>
                <w:color w:val="000000"/>
                <w:sz w:val="22"/>
                <w:szCs w:val="22"/>
              </w:rPr>
              <w:t>13.842</w:t>
            </w:r>
          </w:p>
        </w:tc>
        <w:tc>
          <w:tcPr>
            <w:tcW w:w="835" w:type="dxa"/>
            <w:shd w:val="clear" w:color="auto" w:fill="auto"/>
            <w:noWrap/>
            <w:vAlign w:val="bottom"/>
            <w:hideMark/>
          </w:tcPr>
          <w:p w14:paraId="2FABC105" w14:textId="0E2F984E" w:rsidR="005D5D15" w:rsidRPr="005171AA" w:rsidRDefault="005D5D15" w:rsidP="005D5D15">
            <w:pPr>
              <w:jc w:val="right"/>
              <w:rPr>
                <w:sz w:val="16"/>
                <w:szCs w:val="16"/>
              </w:rPr>
            </w:pPr>
            <w:r>
              <w:rPr>
                <w:rFonts w:ascii="Calibri" w:hAnsi="Calibri" w:cs="Calibri"/>
                <w:color w:val="000000"/>
                <w:sz w:val="22"/>
                <w:szCs w:val="22"/>
              </w:rPr>
              <w:t>0.816</w:t>
            </w:r>
          </w:p>
        </w:tc>
        <w:tc>
          <w:tcPr>
            <w:tcW w:w="720" w:type="dxa"/>
            <w:shd w:val="clear" w:color="auto" w:fill="auto"/>
            <w:noWrap/>
            <w:vAlign w:val="bottom"/>
            <w:hideMark/>
          </w:tcPr>
          <w:p w14:paraId="6B189C6E" w14:textId="3F16FA55" w:rsidR="005D5D15" w:rsidRPr="005171AA" w:rsidRDefault="005D5D15" w:rsidP="005D5D15">
            <w:pPr>
              <w:jc w:val="right"/>
              <w:rPr>
                <w:sz w:val="16"/>
                <w:szCs w:val="16"/>
              </w:rPr>
            </w:pPr>
            <w:r>
              <w:rPr>
                <w:rFonts w:ascii="Calibri" w:hAnsi="Calibri" w:cs="Calibri"/>
                <w:color w:val="000000"/>
                <w:sz w:val="22"/>
                <w:szCs w:val="22"/>
              </w:rPr>
              <w:t>0.235</w:t>
            </w:r>
          </w:p>
        </w:tc>
        <w:tc>
          <w:tcPr>
            <w:tcW w:w="810" w:type="dxa"/>
            <w:shd w:val="clear" w:color="auto" w:fill="auto"/>
            <w:noWrap/>
            <w:vAlign w:val="bottom"/>
            <w:hideMark/>
          </w:tcPr>
          <w:p w14:paraId="2A3609F8" w14:textId="4396A090" w:rsidR="005D5D15" w:rsidRPr="005171AA" w:rsidRDefault="005D5D15" w:rsidP="005D5D15">
            <w:pPr>
              <w:jc w:val="right"/>
              <w:rPr>
                <w:sz w:val="16"/>
                <w:szCs w:val="16"/>
              </w:rPr>
            </w:pPr>
            <w:r>
              <w:rPr>
                <w:rFonts w:ascii="Calibri" w:hAnsi="Calibri" w:cs="Calibri"/>
                <w:color w:val="000000"/>
                <w:sz w:val="22"/>
                <w:szCs w:val="22"/>
              </w:rPr>
              <w:t>0.765</w:t>
            </w:r>
          </w:p>
        </w:tc>
        <w:tc>
          <w:tcPr>
            <w:tcW w:w="730" w:type="dxa"/>
            <w:shd w:val="clear" w:color="auto" w:fill="auto"/>
            <w:noWrap/>
            <w:vAlign w:val="bottom"/>
            <w:hideMark/>
          </w:tcPr>
          <w:p w14:paraId="7629390C" w14:textId="363B57A3" w:rsidR="005D5D15" w:rsidRPr="005171AA" w:rsidRDefault="005D5D15" w:rsidP="005D5D15">
            <w:pPr>
              <w:jc w:val="right"/>
              <w:rPr>
                <w:sz w:val="16"/>
                <w:szCs w:val="16"/>
              </w:rPr>
            </w:pPr>
            <w:r>
              <w:rPr>
                <w:rFonts w:ascii="Calibri" w:hAnsi="Calibri" w:cs="Calibri"/>
                <w:color w:val="000000"/>
                <w:sz w:val="22"/>
                <w:szCs w:val="22"/>
              </w:rPr>
              <w:t>0.247</w:t>
            </w:r>
          </w:p>
        </w:tc>
        <w:tc>
          <w:tcPr>
            <w:tcW w:w="800" w:type="dxa"/>
            <w:shd w:val="clear" w:color="auto" w:fill="auto"/>
            <w:noWrap/>
            <w:vAlign w:val="bottom"/>
            <w:hideMark/>
          </w:tcPr>
          <w:p w14:paraId="267E65EA" w14:textId="4B8BD50D" w:rsidR="005D5D15" w:rsidRPr="005171AA" w:rsidRDefault="005D5D15" w:rsidP="005D5D15">
            <w:pPr>
              <w:jc w:val="right"/>
              <w:rPr>
                <w:sz w:val="16"/>
                <w:szCs w:val="16"/>
              </w:rPr>
            </w:pPr>
            <w:r>
              <w:rPr>
                <w:rFonts w:ascii="Calibri" w:hAnsi="Calibri" w:cs="Calibri"/>
                <w:color w:val="000000"/>
                <w:sz w:val="22"/>
                <w:szCs w:val="22"/>
              </w:rPr>
              <w:t>0.753</w:t>
            </w:r>
          </w:p>
        </w:tc>
        <w:tc>
          <w:tcPr>
            <w:tcW w:w="720" w:type="dxa"/>
            <w:shd w:val="clear" w:color="auto" w:fill="auto"/>
            <w:noWrap/>
            <w:vAlign w:val="bottom"/>
            <w:hideMark/>
          </w:tcPr>
          <w:p w14:paraId="5A1892DB" w14:textId="1CD81C54" w:rsidR="005D5D15" w:rsidRPr="005171AA" w:rsidRDefault="005D5D15" w:rsidP="005D5D15">
            <w:pPr>
              <w:jc w:val="right"/>
              <w:rPr>
                <w:sz w:val="16"/>
                <w:szCs w:val="16"/>
              </w:rPr>
            </w:pPr>
            <w:r>
              <w:rPr>
                <w:rFonts w:ascii="Calibri" w:hAnsi="Calibri" w:cs="Calibri"/>
                <w:color w:val="000000"/>
                <w:sz w:val="22"/>
                <w:szCs w:val="22"/>
              </w:rPr>
              <w:t>0.257</w:t>
            </w:r>
          </w:p>
        </w:tc>
        <w:tc>
          <w:tcPr>
            <w:tcW w:w="805" w:type="dxa"/>
            <w:shd w:val="clear" w:color="auto" w:fill="auto"/>
            <w:noWrap/>
            <w:vAlign w:val="bottom"/>
            <w:hideMark/>
          </w:tcPr>
          <w:p w14:paraId="7BC6B505" w14:textId="4BB795C1" w:rsidR="005D5D15" w:rsidRPr="005171AA" w:rsidRDefault="005D5D15" w:rsidP="005D5D15">
            <w:pPr>
              <w:jc w:val="right"/>
              <w:rPr>
                <w:sz w:val="16"/>
                <w:szCs w:val="16"/>
              </w:rPr>
            </w:pPr>
            <w:r>
              <w:rPr>
                <w:rFonts w:ascii="Calibri" w:hAnsi="Calibri" w:cs="Calibri"/>
                <w:color w:val="000000"/>
                <w:sz w:val="22"/>
                <w:szCs w:val="22"/>
              </w:rPr>
              <w:t>0.205</w:t>
            </w:r>
          </w:p>
        </w:tc>
      </w:tr>
      <w:tr w:rsidR="005D5D15" w:rsidRPr="00881992" w14:paraId="27FBAF69" w14:textId="77777777" w:rsidTr="005D5D15">
        <w:trPr>
          <w:trHeight w:val="288"/>
        </w:trPr>
        <w:tc>
          <w:tcPr>
            <w:tcW w:w="1615" w:type="dxa"/>
            <w:shd w:val="clear" w:color="auto" w:fill="auto"/>
            <w:noWrap/>
            <w:vAlign w:val="bottom"/>
            <w:hideMark/>
          </w:tcPr>
          <w:p w14:paraId="667F3694" w14:textId="77777777" w:rsidR="005D5D15" w:rsidRPr="005171AA" w:rsidRDefault="005D5D15" w:rsidP="005D5D15">
            <w:pPr>
              <w:rPr>
                <w:sz w:val="16"/>
                <w:szCs w:val="16"/>
              </w:rPr>
            </w:pPr>
            <w:r w:rsidRPr="005171AA">
              <w:rPr>
                <w:sz w:val="16"/>
                <w:szCs w:val="16"/>
              </w:rPr>
              <w:t>C20.75-22.75</w:t>
            </w:r>
          </w:p>
        </w:tc>
        <w:tc>
          <w:tcPr>
            <w:tcW w:w="630" w:type="dxa"/>
            <w:shd w:val="clear" w:color="auto" w:fill="auto"/>
            <w:noWrap/>
            <w:vAlign w:val="bottom"/>
            <w:hideMark/>
          </w:tcPr>
          <w:p w14:paraId="395DC573" w14:textId="77777777" w:rsidR="005D5D15" w:rsidRPr="005171AA" w:rsidRDefault="005D5D15" w:rsidP="005D5D15">
            <w:pPr>
              <w:jc w:val="right"/>
              <w:rPr>
                <w:sz w:val="16"/>
                <w:szCs w:val="16"/>
              </w:rPr>
            </w:pPr>
            <w:r w:rsidRPr="005171AA">
              <w:rPr>
                <w:sz w:val="16"/>
                <w:szCs w:val="16"/>
              </w:rPr>
              <w:t>8</w:t>
            </w:r>
          </w:p>
        </w:tc>
        <w:tc>
          <w:tcPr>
            <w:tcW w:w="965" w:type="dxa"/>
            <w:shd w:val="clear" w:color="auto" w:fill="auto"/>
            <w:noWrap/>
            <w:vAlign w:val="bottom"/>
            <w:hideMark/>
          </w:tcPr>
          <w:p w14:paraId="5D6CA604" w14:textId="53EEEE3E" w:rsidR="005D5D15" w:rsidRPr="005171AA" w:rsidRDefault="005D5D15" w:rsidP="005D5D15">
            <w:pPr>
              <w:jc w:val="right"/>
              <w:rPr>
                <w:sz w:val="16"/>
                <w:szCs w:val="16"/>
              </w:rPr>
            </w:pPr>
            <w:r>
              <w:rPr>
                <w:rFonts w:ascii="Calibri" w:hAnsi="Calibri" w:cs="Calibri"/>
                <w:color w:val="000000"/>
                <w:sz w:val="22"/>
                <w:szCs w:val="22"/>
              </w:rPr>
              <w:t>11.969</w:t>
            </w:r>
          </w:p>
        </w:tc>
        <w:tc>
          <w:tcPr>
            <w:tcW w:w="835" w:type="dxa"/>
            <w:shd w:val="clear" w:color="auto" w:fill="auto"/>
            <w:noWrap/>
            <w:vAlign w:val="bottom"/>
            <w:hideMark/>
          </w:tcPr>
          <w:p w14:paraId="2C29CE1B" w14:textId="1B59619D" w:rsidR="005D5D15" w:rsidRPr="005171AA" w:rsidRDefault="005D5D15" w:rsidP="005D5D15">
            <w:pPr>
              <w:jc w:val="right"/>
              <w:rPr>
                <w:sz w:val="16"/>
                <w:szCs w:val="16"/>
              </w:rPr>
            </w:pPr>
            <w:r>
              <w:rPr>
                <w:rFonts w:ascii="Calibri" w:hAnsi="Calibri" w:cs="Calibri"/>
                <w:color w:val="000000"/>
                <w:sz w:val="22"/>
                <w:szCs w:val="22"/>
              </w:rPr>
              <w:t>0.837</w:t>
            </w:r>
          </w:p>
        </w:tc>
        <w:tc>
          <w:tcPr>
            <w:tcW w:w="720" w:type="dxa"/>
            <w:shd w:val="clear" w:color="auto" w:fill="auto"/>
            <w:noWrap/>
            <w:vAlign w:val="bottom"/>
            <w:hideMark/>
          </w:tcPr>
          <w:p w14:paraId="5AD4B5CD" w14:textId="2DA12366" w:rsidR="005D5D15" w:rsidRPr="005171AA" w:rsidRDefault="005D5D15" w:rsidP="005D5D15">
            <w:pPr>
              <w:jc w:val="right"/>
              <w:rPr>
                <w:sz w:val="16"/>
                <w:szCs w:val="16"/>
              </w:rPr>
            </w:pPr>
            <w:r>
              <w:rPr>
                <w:rFonts w:ascii="Calibri" w:hAnsi="Calibri" w:cs="Calibri"/>
                <w:color w:val="000000"/>
                <w:sz w:val="22"/>
                <w:szCs w:val="22"/>
              </w:rPr>
              <w:t>0.247</w:t>
            </w:r>
          </w:p>
        </w:tc>
        <w:tc>
          <w:tcPr>
            <w:tcW w:w="810" w:type="dxa"/>
            <w:shd w:val="clear" w:color="auto" w:fill="auto"/>
            <w:noWrap/>
            <w:vAlign w:val="bottom"/>
            <w:hideMark/>
          </w:tcPr>
          <w:p w14:paraId="2D4F6B11" w14:textId="089B3A32" w:rsidR="005D5D15" w:rsidRPr="005171AA" w:rsidRDefault="005D5D15" w:rsidP="005D5D15">
            <w:pPr>
              <w:jc w:val="right"/>
              <w:rPr>
                <w:sz w:val="16"/>
                <w:szCs w:val="16"/>
              </w:rPr>
            </w:pPr>
            <w:r>
              <w:rPr>
                <w:rFonts w:ascii="Calibri" w:hAnsi="Calibri" w:cs="Calibri"/>
                <w:color w:val="000000"/>
                <w:sz w:val="22"/>
                <w:szCs w:val="22"/>
              </w:rPr>
              <w:t>0.753</w:t>
            </w:r>
          </w:p>
        </w:tc>
        <w:tc>
          <w:tcPr>
            <w:tcW w:w="730" w:type="dxa"/>
            <w:shd w:val="clear" w:color="auto" w:fill="auto"/>
            <w:noWrap/>
            <w:vAlign w:val="bottom"/>
            <w:hideMark/>
          </w:tcPr>
          <w:p w14:paraId="5ACB2CBD" w14:textId="1200C16D" w:rsidR="005D5D15" w:rsidRPr="005171AA" w:rsidRDefault="005D5D15" w:rsidP="005D5D15">
            <w:pPr>
              <w:jc w:val="right"/>
              <w:rPr>
                <w:sz w:val="16"/>
                <w:szCs w:val="16"/>
              </w:rPr>
            </w:pPr>
            <w:r>
              <w:rPr>
                <w:rFonts w:ascii="Calibri" w:hAnsi="Calibri" w:cs="Calibri"/>
                <w:color w:val="000000"/>
                <w:sz w:val="22"/>
                <w:szCs w:val="22"/>
              </w:rPr>
              <w:t>0.217</w:t>
            </w:r>
          </w:p>
        </w:tc>
        <w:tc>
          <w:tcPr>
            <w:tcW w:w="800" w:type="dxa"/>
            <w:shd w:val="clear" w:color="auto" w:fill="auto"/>
            <w:noWrap/>
            <w:vAlign w:val="bottom"/>
            <w:hideMark/>
          </w:tcPr>
          <w:p w14:paraId="3F802607" w14:textId="75AA25B1" w:rsidR="005D5D15" w:rsidRPr="005171AA" w:rsidRDefault="005D5D15" w:rsidP="005D5D15">
            <w:pPr>
              <w:jc w:val="right"/>
              <w:rPr>
                <w:sz w:val="16"/>
                <w:szCs w:val="16"/>
              </w:rPr>
            </w:pPr>
            <w:r>
              <w:rPr>
                <w:rFonts w:ascii="Calibri" w:hAnsi="Calibri" w:cs="Calibri"/>
                <w:color w:val="000000"/>
                <w:sz w:val="22"/>
                <w:szCs w:val="22"/>
              </w:rPr>
              <w:t>0.783</w:t>
            </w:r>
          </w:p>
        </w:tc>
        <w:tc>
          <w:tcPr>
            <w:tcW w:w="720" w:type="dxa"/>
            <w:shd w:val="clear" w:color="auto" w:fill="auto"/>
            <w:noWrap/>
            <w:vAlign w:val="bottom"/>
            <w:hideMark/>
          </w:tcPr>
          <w:p w14:paraId="323FAC71" w14:textId="6D488FA6" w:rsidR="005D5D15" w:rsidRPr="005171AA" w:rsidRDefault="005D5D15" w:rsidP="005D5D15">
            <w:pPr>
              <w:jc w:val="right"/>
              <w:rPr>
                <w:sz w:val="16"/>
                <w:szCs w:val="16"/>
              </w:rPr>
            </w:pPr>
            <w:r>
              <w:rPr>
                <w:rFonts w:ascii="Calibri" w:hAnsi="Calibri" w:cs="Calibri"/>
                <w:color w:val="000000"/>
                <w:sz w:val="22"/>
                <w:szCs w:val="22"/>
              </w:rPr>
              <w:t>0.227</w:t>
            </w:r>
          </w:p>
        </w:tc>
        <w:tc>
          <w:tcPr>
            <w:tcW w:w="805" w:type="dxa"/>
            <w:shd w:val="clear" w:color="auto" w:fill="auto"/>
            <w:noWrap/>
            <w:vAlign w:val="bottom"/>
            <w:hideMark/>
          </w:tcPr>
          <w:p w14:paraId="4FC732FB" w14:textId="244CBAFA" w:rsidR="005D5D15" w:rsidRPr="005171AA" w:rsidRDefault="005D5D15" w:rsidP="005D5D15">
            <w:pPr>
              <w:jc w:val="right"/>
              <w:rPr>
                <w:sz w:val="16"/>
                <w:szCs w:val="16"/>
              </w:rPr>
            </w:pPr>
            <w:r>
              <w:rPr>
                <w:rFonts w:ascii="Calibri" w:hAnsi="Calibri" w:cs="Calibri"/>
                <w:color w:val="000000"/>
                <w:sz w:val="22"/>
                <w:szCs w:val="22"/>
              </w:rPr>
              <w:t>0.068</w:t>
            </w:r>
          </w:p>
        </w:tc>
      </w:tr>
      <w:tr w:rsidR="005D5D15" w:rsidRPr="00881992" w14:paraId="1D81BADB" w14:textId="77777777" w:rsidTr="005D5D15">
        <w:trPr>
          <w:trHeight w:val="288"/>
        </w:trPr>
        <w:tc>
          <w:tcPr>
            <w:tcW w:w="1615" w:type="dxa"/>
            <w:shd w:val="clear" w:color="auto" w:fill="auto"/>
            <w:noWrap/>
            <w:vAlign w:val="bottom"/>
            <w:hideMark/>
          </w:tcPr>
          <w:p w14:paraId="7D851C04" w14:textId="77777777" w:rsidR="005D5D15" w:rsidRPr="005171AA" w:rsidRDefault="005D5D15" w:rsidP="005D5D15">
            <w:pPr>
              <w:rPr>
                <w:sz w:val="16"/>
                <w:szCs w:val="16"/>
              </w:rPr>
            </w:pPr>
            <w:proofErr w:type="spellStart"/>
            <w:r>
              <w:rPr>
                <w:sz w:val="16"/>
                <w:szCs w:val="16"/>
              </w:rPr>
              <w:t>Sellman</w:t>
            </w:r>
            <w:proofErr w:type="spellEnd"/>
            <w:r>
              <w:rPr>
                <w:sz w:val="16"/>
                <w:szCs w:val="16"/>
              </w:rPr>
              <w:t xml:space="preserve"> </w:t>
            </w:r>
          </w:p>
        </w:tc>
        <w:tc>
          <w:tcPr>
            <w:tcW w:w="630" w:type="dxa"/>
            <w:shd w:val="clear" w:color="auto" w:fill="auto"/>
            <w:noWrap/>
            <w:vAlign w:val="bottom"/>
            <w:hideMark/>
          </w:tcPr>
          <w:p w14:paraId="7690D397" w14:textId="77777777" w:rsidR="005D5D15" w:rsidRPr="005171AA" w:rsidRDefault="005D5D15" w:rsidP="005D5D15">
            <w:pPr>
              <w:rPr>
                <w:sz w:val="16"/>
                <w:szCs w:val="16"/>
              </w:rPr>
            </w:pPr>
          </w:p>
        </w:tc>
        <w:tc>
          <w:tcPr>
            <w:tcW w:w="965" w:type="dxa"/>
            <w:shd w:val="clear" w:color="auto" w:fill="auto"/>
            <w:noWrap/>
            <w:vAlign w:val="bottom"/>
            <w:hideMark/>
          </w:tcPr>
          <w:p w14:paraId="2D1237BA" w14:textId="77777777" w:rsidR="005D5D15" w:rsidRPr="005171AA" w:rsidRDefault="005D5D15" w:rsidP="005D5D15">
            <w:pPr>
              <w:rPr>
                <w:sz w:val="16"/>
                <w:szCs w:val="16"/>
              </w:rPr>
            </w:pPr>
          </w:p>
        </w:tc>
        <w:tc>
          <w:tcPr>
            <w:tcW w:w="835" w:type="dxa"/>
            <w:shd w:val="clear" w:color="auto" w:fill="auto"/>
            <w:noWrap/>
            <w:vAlign w:val="bottom"/>
            <w:hideMark/>
          </w:tcPr>
          <w:p w14:paraId="2EF09564" w14:textId="77777777" w:rsidR="005D5D15" w:rsidRPr="005171AA" w:rsidRDefault="005D5D15" w:rsidP="005D5D15">
            <w:pPr>
              <w:rPr>
                <w:sz w:val="16"/>
                <w:szCs w:val="16"/>
              </w:rPr>
            </w:pPr>
          </w:p>
        </w:tc>
        <w:tc>
          <w:tcPr>
            <w:tcW w:w="720" w:type="dxa"/>
            <w:shd w:val="clear" w:color="auto" w:fill="auto"/>
            <w:noWrap/>
            <w:vAlign w:val="bottom"/>
            <w:hideMark/>
          </w:tcPr>
          <w:p w14:paraId="5E9FE75B" w14:textId="77777777" w:rsidR="005D5D15" w:rsidRPr="005171AA" w:rsidRDefault="005D5D15" w:rsidP="005D5D15">
            <w:pPr>
              <w:rPr>
                <w:sz w:val="16"/>
                <w:szCs w:val="16"/>
              </w:rPr>
            </w:pPr>
          </w:p>
        </w:tc>
        <w:tc>
          <w:tcPr>
            <w:tcW w:w="810" w:type="dxa"/>
            <w:shd w:val="clear" w:color="auto" w:fill="auto"/>
            <w:noWrap/>
            <w:vAlign w:val="bottom"/>
            <w:hideMark/>
          </w:tcPr>
          <w:p w14:paraId="377B7995" w14:textId="77777777" w:rsidR="005D5D15" w:rsidRPr="005171AA" w:rsidRDefault="005D5D15" w:rsidP="005D5D15">
            <w:pPr>
              <w:rPr>
                <w:sz w:val="16"/>
                <w:szCs w:val="16"/>
              </w:rPr>
            </w:pPr>
          </w:p>
        </w:tc>
        <w:tc>
          <w:tcPr>
            <w:tcW w:w="730" w:type="dxa"/>
            <w:shd w:val="clear" w:color="auto" w:fill="auto"/>
            <w:noWrap/>
            <w:vAlign w:val="bottom"/>
            <w:hideMark/>
          </w:tcPr>
          <w:p w14:paraId="16F415B5" w14:textId="77777777" w:rsidR="005D5D15" w:rsidRPr="005171AA" w:rsidRDefault="005D5D15" w:rsidP="005D5D15">
            <w:pPr>
              <w:rPr>
                <w:sz w:val="16"/>
                <w:szCs w:val="16"/>
              </w:rPr>
            </w:pPr>
          </w:p>
        </w:tc>
        <w:tc>
          <w:tcPr>
            <w:tcW w:w="800" w:type="dxa"/>
            <w:shd w:val="clear" w:color="auto" w:fill="auto"/>
            <w:noWrap/>
            <w:vAlign w:val="bottom"/>
            <w:hideMark/>
          </w:tcPr>
          <w:p w14:paraId="2CF18CA8" w14:textId="77777777" w:rsidR="005D5D15" w:rsidRPr="005171AA" w:rsidRDefault="005D5D15" w:rsidP="005D5D15">
            <w:pPr>
              <w:rPr>
                <w:sz w:val="16"/>
                <w:szCs w:val="16"/>
              </w:rPr>
            </w:pPr>
          </w:p>
        </w:tc>
        <w:tc>
          <w:tcPr>
            <w:tcW w:w="720" w:type="dxa"/>
            <w:shd w:val="clear" w:color="auto" w:fill="auto"/>
            <w:noWrap/>
            <w:vAlign w:val="bottom"/>
            <w:hideMark/>
          </w:tcPr>
          <w:p w14:paraId="49ADE2F2" w14:textId="77777777" w:rsidR="005D5D15" w:rsidRPr="005171AA" w:rsidRDefault="005D5D15" w:rsidP="005D5D15">
            <w:pPr>
              <w:rPr>
                <w:sz w:val="16"/>
                <w:szCs w:val="16"/>
              </w:rPr>
            </w:pPr>
          </w:p>
        </w:tc>
        <w:tc>
          <w:tcPr>
            <w:tcW w:w="805" w:type="dxa"/>
            <w:shd w:val="clear" w:color="auto" w:fill="auto"/>
            <w:noWrap/>
            <w:vAlign w:val="bottom"/>
            <w:hideMark/>
          </w:tcPr>
          <w:p w14:paraId="2EE8368E" w14:textId="77777777" w:rsidR="005D5D15" w:rsidRPr="005171AA" w:rsidRDefault="005D5D15" w:rsidP="005D5D15">
            <w:pPr>
              <w:rPr>
                <w:sz w:val="16"/>
                <w:szCs w:val="16"/>
              </w:rPr>
            </w:pPr>
          </w:p>
        </w:tc>
      </w:tr>
      <w:tr w:rsidR="005D5D15" w:rsidRPr="00881992" w14:paraId="012B88EB" w14:textId="77777777" w:rsidTr="005D5D15">
        <w:trPr>
          <w:trHeight w:val="288"/>
        </w:trPr>
        <w:tc>
          <w:tcPr>
            <w:tcW w:w="1615" w:type="dxa"/>
            <w:shd w:val="clear" w:color="auto" w:fill="auto"/>
            <w:noWrap/>
            <w:vAlign w:val="bottom"/>
            <w:hideMark/>
          </w:tcPr>
          <w:p w14:paraId="14EA3229" w14:textId="77777777" w:rsidR="005D5D15" w:rsidRPr="005171AA" w:rsidRDefault="005D5D15" w:rsidP="005D5D15">
            <w:pPr>
              <w:rPr>
                <w:sz w:val="16"/>
                <w:szCs w:val="16"/>
              </w:rPr>
            </w:pPr>
            <w:r w:rsidRPr="005171AA">
              <w:rPr>
                <w:sz w:val="16"/>
                <w:szCs w:val="16"/>
              </w:rPr>
              <w:t>S2-4</w:t>
            </w:r>
          </w:p>
        </w:tc>
        <w:tc>
          <w:tcPr>
            <w:tcW w:w="630" w:type="dxa"/>
            <w:shd w:val="clear" w:color="auto" w:fill="auto"/>
            <w:noWrap/>
            <w:vAlign w:val="bottom"/>
            <w:hideMark/>
          </w:tcPr>
          <w:p w14:paraId="7793171F" w14:textId="77777777" w:rsidR="005D5D15" w:rsidRPr="005171AA" w:rsidRDefault="005D5D15" w:rsidP="005D5D15">
            <w:pPr>
              <w:jc w:val="right"/>
              <w:rPr>
                <w:sz w:val="16"/>
                <w:szCs w:val="16"/>
              </w:rPr>
            </w:pPr>
            <w:r w:rsidRPr="005171AA">
              <w:rPr>
                <w:sz w:val="16"/>
                <w:szCs w:val="16"/>
              </w:rPr>
              <w:t>1</w:t>
            </w:r>
          </w:p>
        </w:tc>
        <w:tc>
          <w:tcPr>
            <w:tcW w:w="965" w:type="dxa"/>
            <w:shd w:val="clear" w:color="auto" w:fill="auto"/>
            <w:noWrap/>
            <w:vAlign w:val="bottom"/>
            <w:hideMark/>
          </w:tcPr>
          <w:p w14:paraId="60EB045C" w14:textId="5E0E73E3" w:rsidR="005D5D15" w:rsidRPr="005171AA" w:rsidRDefault="005D5D15" w:rsidP="005D5D15">
            <w:pPr>
              <w:jc w:val="right"/>
              <w:rPr>
                <w:sz w:val="16"/>
                <w:szCs w:val="16"/>
              </w:rPr>
            </w:pPr>
            <w:r>
              <w:rPr>
                <w:rFonts w:ascii="Calibri" w:hAnsi="Calibri" w:cs="Calibri"/>
                <w:color w:val="000000"/>
                <w:sz w:val="22"/>
                <w:szCs w:val="22"/>
              </w:rPr>
              <w:t>7.878</w:t>
            </w:r>
          </w:p>
        </w:tc>
        <w:tc>
          <w:tcPr>
            <w:tcW w:w="835" w:type="dxa"/>
            <w:shd w:val="clear" w:color="auto" w:fill="auto"/>
            <w:noWrap/>
            <w:vAlign w:val="bottom"/>
            <w:hideMark/>
          </w:tcPr>
          <w:p w14:paraId="33132041" w14:textId="42F34041" w:rsidR="005D5D15" w:rsidRPr="005171AA" w:rsidRDefault="005D5D15" w:rsidP="005D5D15">
            <w:pPr>
              <w:jc w:val="right"/>
              <w:rPr>
                <w:sz w:val="16"/>
                <w:szCs w:val="16"/>
              </w:rPr>
            </w:pPr>
            <w:r>
              <w:rPr>
                <w:rFonts w:ascii="Calibri" w:hAnsi="Calibri" w:cs="Calibri"/>
                <w:color w:val="000000"/>
                <w:sz w:val="22"/>
                <w:szCs w:val="22"/>
              </w:rPr>
              <w:t>0.980</w:t>
            </w:r>
          </w:p>
        </w:tc>
        <w:tc>
          <w:tcPr>
            <w:tcW w:w="720" w:type="dxa"/>
            <w:shd w:val="clear" w:color="auto" w:fill="auto"/>
            <w:noWrap/>
            <w:vAlign w:val="bottom"/>
            <w:hideMark/>
          </w:tcPr>
          <w:p w14:paraId="7FC9277D" w14:textId="365BB365" w:rsidR="005D5D15" w:rsidRPr="005171AA" w:rsidRDefault="005D5D15" w:rsidP="005D5D15">
            <w:pPr>
              <w:jc w:val="right"/>
              <w:rPr>
                <w:sz w:val="16"/>
                <w:szCs w:val="16"/>
              </w:rPr>
            </w:pPr>
            <w:r>
              <w:rPr>
                <w:rFonts w:ascii="Calibri" w:hAnsi="Calibri" w:cs="Calibri"/>
                <w:color w:val="000000"/>
                <w:sz w:val="22"/>
                <w:szCs w:val="22"/>
              </w:rPr>
              <w:t>0.021</w:t>
            </w:r>
          </w:p>
        </w:tc>
        <w:tc>
          <w:tcPr>
            <w:tcW w:w="810" w:type="dxa"/>
            <w:shd w:val="clear" w:color="auto" w:fill="auto"/>
            <w:noWrap/>
            <w:vAlign w:val="bottom"/>
            <w:hideMark/>
          </w:tcPr>
          <w:p w14:paraId="62FCEA5B" w14:textId="0B167BDB" w:rsidR="005D5D15" w:rsidRPr="005171AA" w:rsidRDefault="005D5D15" w:rsidP="005D5D15">
            <w:pPr>
              <w:jc w:val="right"/>
              <w:rPr>
                <w:sz w:val="16"/>
                <w:szCs w:val="16"/>
              </w:rPr>
            </w:pPr>
            <w:r>
              <w:rPr>
                <w:rFonts w:ascii="Calibri" w:hAnsi="Calibri" w:cs="Calibri"/>
                <w:color w:val="000000"/>
                <w:sz w:val="22"/>
                <w:szCs w:val="22"/>
              </w:rPr>
              <w:t>0.979</w:t>
            </w:r>
          </w:p>
        </w:tc>
        <w:tc>
          <w:tcPr>
            <w:tcW w:w="730" w:type="dxa"/>
            <w:shd w:val="clear" w:color="auto" w:fill="auto"/>
            <w:noWrap/>
            <w:vAlign w:val="bottom"/>
            <w:hideMark/>
          </w:tcPr>
          <w:p w14:paraId="1BB7A051" w14:textId="4FC8038F" w:rsidR="005D5D15" w:rsidRPr="005171AA" w:rsidRDefault="005D5D15" w:rsidP="005D5D15">
            <w:pPr>
              <w:jc w:val="right"/>
              <w:rPr>
                <w:sz w:val="16"/>
                <w:szCs w:val="16"/>
              </w:rPr>
            </w:pPr>
            <w:r>
              <w:rPr>
                <w:rFonts w:ascii="Calibri" w:hAnsi="Calibri" w:cs="Calibri"/>
                <w:color w:val="000000"/>
                <w:sz w:val="22"/>
                <w:szCs w:val="22"/>
              </w:rPr>
              <w:t>0.029</w:t>
            </w:r>
          </w:p>
        </w:tc>
        <w:tc>
          <w:tcPr>
            <w:tcW w:w="800" w:type="dxa"/>
            <w:shd w:val="clear" w:color="auto" w:fill="auto"/>
            <w:noWrap/>
            <w:vAlign w:val="bottom"/>
            <w:hideMark/>
          </w:tcPr>
          <w:p w14:paraId="6E8E158B" w14:textId="1B83995D" w:rsidR="005D5D15" w:rsidRPr="005171AA" w:rsidRDefault="005D5D15" w:rsidP="005D5D15">
            <w:pPr>
              <w:jc w:val="right"/>
              <w:rPr>
                <w:sz w:val="16"/>
                <w:szCs w:val="16"/>
              </w:rPr>
            </w:pPr>
            <w:r>
              <w:rPr>
                <w:rFonts w:ascii="Calibri" w:hAnsi="Calibri" w:cs="Calibri"/>
                <w:color w:val="000000"/>
                <w:sz w:val="22"/>
                <w:szCs w:val="22"/>
              </w:rPr>
              <w:t>0.971</w:t>
            </w:r>
          </w:p>
        </w:tc>
        <w:tc>
          <w:tcPr>
            <w:tcW w:w="720" w:type="dxa"/>
            <w:shd w:val="clear" w:color="auto" w:fill="auto"/>
            <w:noWrap/>
            <w:vAlign w:val="bottom"/>
            <w:hideMark/>
          </w:tcPr>
          <w:p w14:paraId="5BDD78B2" w14:textId="53325D82" w:rsidR="005D5D15" w:rsidRPr="005171AA" w:rsidRDefault="005D5D15" w:rsidP="005D5D15">
            <w:pPr>
              <w:jc w:val="right"/>
              <w:rPr>
                <w:sz w:val="16"/>
                <w:szCs w:val="16"/>
              </w:rPr>
            </w:pPr>
            <w:r>
              <w:rPr>
                <w:rFonts w:ascii="Calibri" w:hAnsi="Calibri" w:cs="Calibri"/>
                <w:color w:val="000000"/>
                <w:sz w:val="22"/>
                <w:szCs w:val="22"/>
              </w:rPr>
              <w:t>0.031</w:t>
            </w:r>
          </w:p>
        </w:tc>
        <w:tc>
          <w:tcPr>
            <w:tcW w:w="805" w:type="dxa"/>
            <w:shd w:val="clear" w:color="auto" w:fill="auto"/>
            <w:noWrap/>
            <w:vAlign w:val="bottom"/>
            <w:hideMark/>
          </w:tcPr>
          <w:p w14:paraId="5A6C209A" w14:textId="28553031" w:rsidR="005D5D15" w:rsidRPr="005171AA" w:rsidRDefault="005D5D15" w:rsidP="005D5D15">
            <w:pPr>
              <w:jc w:val="right"/>
              <w:rPr>
                <w:sz w:val="16"/>
                <w:szCs w:val="16"/>
              </w:rPr>
            </w:pPr>
            <w:r>
              <w:rPr>
                <w:rFonts w:ascii="Calibri" w:hAnsi="Calibri" w:cs="Calibri"/>
                <w:color w:val="000000"/>
                <w:sz w:val="22"/>
                <w:szCs w:val="22"/>
              </w:rPr>
              <w:t>0.023</w:t>
            </w:r>
          </w:p>
        </w:tc>
      </w:tr>
      <w:tr w:rsidR="005D5D15" w:rsidRPr="00881992" w14:paraId="6CD203A4" w14:textId="77777777" w:rsidTr="005D5D15">
        <w:trPr>
          <w:trHeight w:val="288"/>
        </w:trPr>
        <w:tc>
          <w:tcPr>
            <w:tcW w:w="1615" w:type="dxa"/>
            <w:shd w:val="clear" w:color="auto" w:fill="auto"/>
            <w:noWrap/>
            <w:vAlign w:val="bottom"/>
            <w:hideMark/>
          </w:tcPr>
          <w:p w14:paraId="7E305218" w14:textId="77777777" w:rsidR="005D5D15" w:rsidRPr="005171AA" w:rsidRDefault="005D5D15" w:rsidP="005D5D15">
            <w:pPr>
              <w:rPr>
                <w:sz w:val="16"/>
                <w:szCs w:val="16"/>
              </w:rPr>
            </w:pPr>
            <w:r w:rsidRPr="005171AA">
              <w:rPr>
                <w:sz w:val="16"/>
                <w:szCs w:val="16"/>
              </w:rPr>
              <w:t>S4-6</w:t>
            </w:r>
          </w:p>
        </w:tc>
        <w:tc>
          <w:tcPr>
            <w:tcW w:w="630" w:type="dxa"/>
            <w:shd w:val="clear" w:color="auto" w:fill="auto"/>
            <w:noWrap/>
            <w:vAlign w:val="bottom"/>
            <w:hideMark/>
          </w:tcPr>
          <w:p w14:paraId="1ECA61CD" w14:textId="77777777" w:rsidR="005D5D15" w:rsidRPr="005171AA" w:rsidRDefault="005D5D15" w:rsidP="005D5D15">
            <w:pPr>
              <w:jc w:val="right"/>
              <w:rPr>
                <w:sz w:val="16"/>
                <w:szCs w:val="16"/>
              </w:rPr>
            </w:pPr>
            <w:r w:rsidRPr="005171AA">
              <w:rPr>
                <w:sz w:val="16"/>
                <w:szCs w:val="16"/>
              </w:rPr>
              <w:t>40</w:t>
            </w:r>
          </w:p>
        </w:tc>
        <w:tc>
          <w:tcPr>
            <w:tcW w:w="965" w:type="dxa"/>
            <w:shd w:val="clear" w:color="auto" w:fill="auto"/>
            <w:noWrap/>
            <w:vAlign w:val="bottom"/>
            <w:hideMark/>
          </w:tcPr>
          <w:p w14:paraId="5516B6E2" w14:textId="4E1FB8C1" w:rsidR="005D5D15" w:rsidRPr="005171AA" w:rsidRDefault="005D5D15" w:rsidP="005D5D15">
            <w:pPr>
              <w:jc w:val="right"/>
              <w:rPr>
                <w:sz w:val="16"/>
                <w:szCs w:val="16"/>
              </w:rPr>
            </w:pPr>
            <w:r>
              <w:rPr>
                <w:rFonts w:ascii="Calibri" w:hAnsi="Calibri" w:cs="Calibri"/>
                <w:color w:val="000000"/>
                <w:sz w:val="22"/>
                <w:szCs w:val="22"/>
              </w:rPr>
              <w:t>12.595</w:t>
            </w:r>
          </w:p>
        </w:tc>
        <w:tc>
          <w:tcPr>
            <w:tcW w:w="835" w:type="dxa"/>
            <w:shd w:val="clear" w:color="auto" w:fill="auto"/>
            <w:noWrap/>
            <w:vAlign w:val="bottom"/>
            <w:hideMark/>
          </w:tcPr>
          <w:p w14:paraId="6372EBE5" w14:textId="34840086" w:rsidR="005D5D15" w:rsidRPr="005171AA" w:rsidRDefault="005D5D15" w:rsidP="005D5D15">
            <w:pPr>
              <w:jc w:val="right"/>
              <w:rPr>
                <w:sz w:val="16"/>
                <w:szCs w:val="16"/>
              </w:rPr>
            </w:pPr>
            <w:r>
              <w:rPr>
                <w:rFonts w:ascii="Calibri" w:hAnsi="Calibri" w:cs="Calibri"/>
                <w:color w:val="000000"/>
                <w:sz w:val="22"/>
                <w:szCs w:val="22"/>
              </w:rPr>
              <w:t>0.893</w:t>
            </w:r>
          </w:p>
        </w:tc>
        <w:tc>
          <w:tcPr>
            <w:tcW w:w="720" w:type="dxa"/>
            <w:shd w:val="clear" w:color="auto" w:fill="auto"/>
            <w:noWrap/>
            <w:vAlign w:val="bottom"/>
            <w:hideMark/>
          </w:tcPr>
          <w:p w14:paraId="4AD08A54" w14:textId="06CA901E" w:rsidR="005D5D15" w:rsidRPr="005171AA" w:rsidRDefault="005D5D15" w:rsidP="005D5D15">
            <w:pPr>
              <w:jc w:val="right"/>
              <w:rPr>
                <w:sz w:val="16"/>
                <w:szCs w:val="16"/>
              </w:rPr>
            </w:pPr>
            <w:r>
              <w:rPr>
                <w:rFonts w:ascii="Calibri" w:hAnsi="Calibri" w:cs="Calibri"/>
                <w:color w:val="000000"/>
                <w:sz w:val="22"/>
                <w:szCs w:val="22"/>
              </w:rPr>
              <w:t>0.066</w:t>
            </w:r>
          </w:p>
        </w:tc>
        <w:tc>
          <w:tcPr>
            <w:tcW w:w="810" w:type="dxa"/>
            <w:shd w:val="clear" w:color="auto" w:fill="auto"/>
            <w:noWrap/>
            <w:vAlign w:val="bottom"/>
            <w:hideMark/>
          </w:tcPr>
          <w:p w14:paraId="3D57A610" w14:textId="4D55833D" w:rsidR="005D5D15" w:rsidRPr="005171AA" w:rsidRDefault="005D5D15" w:rsidP="005D5D15">
            <w:pPr>
              <w:jc w:val="right"/>
              <w:rPr>
                <w:sz w:val="16"/>
                <w:szCs w:val="16"/>
              </w:rPr>
            </w:pPr>
            <w:r>
              <w:rPr>
                <w:rFonts w:ascii="Calibri" w:hAnsi="Calibri" w:cs="Calibri"/>
                <w:color w:val="000000"/>
                <w:sz w:val="22"/>
                <w:szCs w:val="22"/>
              </w:rPr>
              <w:t>0.934</w:t>
            </w:r>
          </w:p>
        </w:tc>
        <w:tc>
          <w:tcPr>
            <w:tcW w:w="730" w:type="dxa"/>
            <w:shd w:val="clear" w:color="auto" w:fill="auto"/>
            <w:noWrap/>
            <w:vAlign w:val="bottom"/>
            <w:hideMark/>
          </w:tcPr>
          <w:p w14:paraId="668A7CB7" w14:textId="4D9BA708" w:rsidR="005D5D15" w:rsidRPr="005171AA" w:rsidRDefault="005D5D15" w:rsidP="005D5D15">
            <w:pPr>
              <w:jc w:val="right"/>
              <w:rPr>
                <w:sz w:val="16"/>
                <w:szCs w:val="16"/>
              </w:rPr>
            </w:pPr>
            <w:r>
              <w:rPr>
                <w:rFonts w:ascii="Calibri" w:hAnsi="Calibri" w:cs="Calibri"/>
                <w:color w:val="000000"/>
                <w:sz w:val="22"/>
                <w:szCs w:val="22"/>
              </w:rPr>
              <w:t>0.189</w:t>
            </w:r>
          </w:p>
        </w:tc>
        <w:tc>
          <w:tcPr>
            <w:tcW w:w="800" w:type="dxa"/>
            <w:shd w:val="clear" w:color="auto" w:fill="auto"/>
            <w:noWrap/>
            <w:vAlign w:val="bottom"/>
            <w:hideMark/>
          </w:tcPr>
          <w:p w14:paraId="69DF6E91" w14:textId="796456D9" w:rsidR="005D5D15" w:rsidRPr="005171AA" w:rsidRDefault="005D5D15" w:rsidP="005D5D15">
            <w:pPr>
              <w:jc w:val="right"/>
              <w:rPr>
                <w:sz w:val="16"/>
                <w:szCs w:val="16"/>
              </w:rPr>
            </w:pPr>
            <w:r>
              <w:rPr>
                <w:rFonts w:ascii="Calibri" w:hAnsi="Calibri" w:cs="Calibri"/>
                <w:color w:val="000000"/>
                <w:sz w:val="22"/>
                <w:szCs w:val="22"/>
              </w:rPr>
              <w:t>0.811</w:t>
            </w:r>
          </w:p>
        </w:tc>
        <w:tc>
          <w:tcPr>
            <w:tcW w:w="720" w:type="dxa"/>
            <w:shd w:val="clear" w:color="auto" w:fill="auto"/>
            <w:noWrap/>
            <w:vAlign w:val="bottom"/>
            <w:hideMark/>
          </w:tcPr>
          <w:p w14:paraId="3BA194B5" w14:textId="45FD6BA9" w:rsidR="005D5D15" w:rsidRPr="005171AA" w:rsidRDefault="005D5D15" w:rsidP="005D5D15">
            <w:pPr>
              <w:jc w:val="right"/>
              <w:rPr>
                <w:sz w:val="16"/>
                <w:szCs w:val="16"/>
              </w:rPr>
            </w:pPr>
            <w:r>
              <w:rPr>
                <w:rFonts w:ascii="Calibri" w:hAnsi="Calibri" w:cs="Calibri"/>
                <w:color w:val="000000"/>
                <w:sz w:val="22"/>
                <w:szCs w:val="22"/>
              </w:rPr>
              <w:t>0.197</w:t>
            </w:r>
          </w:p>
        </w:tc>
        <w:tc>
          <w:tcPr>
            <w:tcW w:w="805" w:type="dxa"/>
            <w:shd w:val="clear" w:color="auto" w:fill="auto"/>
            <w:noWrap/>
            <w:vAlign w:val="bottom"/>
            <w:hideMark/>
          </w:tcPr>
          <w:p w14:paraId="40D2AA09" w14:textId="02389B61" w:rsidR="005D5D15" w:rsidRPr="005171AA" w:rsidRDefault="005D5D15" w:rsidP="005D5D15">
            <w:pPr>
              <w:jc w:val="right"/>
              <w:rPr>
                <w:sz w:val="16"/>
                <w:szCs w:val="16"/>
              </w:rPr>
            </w:pPr>
            <w:r>
              <w:rPr>
                <w:rFonts w:ascii="Calibri" w:hAnsi="Calibri" w:cs="Calibri"/>
                <w:color w:val="000000"/>
                <w:sz w:val="22"/>
                <w:szCs w:val="22"/>
              </w:rPr>
              <w:t>0.652</w:t>
            </w:r>
          </w:p>
        </w:tc>
      </w:tr>
      <w:tr w:rsidR="005D5D15" w:rsidRPr="00881992" w14:paraId="13591DD7" w14:textId="77777777" w:rsidTr="005D5D15">
        <w:trPr>
          <w:trHeight w:val="288"/>
        </w:trPr>
        <w:tc>
          <w:tcPr>
            <w:tcW w:w="1615" w:type="dxa"/>
            <w:shd w:val="clear" w:color="auto" w:fill="auto"/>
            <w:noWrap/>
            <w:vAlign w:val="bottom"/>
            <w:hideMark/>
          </w:tcPr>
          <w:p w14:paraId="4FE2ABC1" w14:textId="77777777" w:rsidR="005D5D15" w:rsidRPr="005171AA" w:rsidRDefault="005D5D15" w:rsidP="005D5D15">
            <w:pPr>
              <w:rPr>
                <w:sz w:val="16"/>
                <w:szCs w:val="16"/>
              </w:rPr>
            </w:pPr>
            <w:r w:rsidRPr="005171AA">
              <w:rPr>
                <w:sz w:val="16"/>
                <w:szCs w:val="16"/>
              </w:rPr>
              <w:t>S8-10</w:t>
            </w:r>
          </w:p>
        </w:tc>
        <w:tc>
          <w:tcPr>
            <w:tcW w:w="630" w:type="dxa"/>
            <w:shd w:val="clear" w:color="auto" w:fill="auto"/>
            <w:noWrap/>
            <w:vAlign w:val="bottom"/>
            <w:hideMark/>
          </w:tcPr>
          <w:p w14:paraId="45E3EAA6" w14:textId="77777777" w:rsidR="005D5D15" w:rsidRPr="005171AA" w:rsidRDefault="005D5D15" w:rsidP="005D5D15">
            <w:pPr>
              <w:jc w:val="right"/>
              <w:rPr>
                <w:sz w:val="16"/>
                <w:szCs w:val="16"/>
              </w:rPr>
            </w:pPr>
            <w:r w:rsidRPr="005171AA">
              <w:rPr>
                <w:sz w:val="16"/>
                <w:szCs w:val="16"/>
              </w:rPr>
              <w:t>0</w:t>
            </w:r>
          </w:p>
        </w:tc>
        <w:tc>
          <w:tcPr>
            <w:tcW w:w="965" w:type="dxa"/>
            <w:shd w:val="clear" w:color="auto" w:fill="auto"/>
            <w:noWrap/>
            <w:vAlign w:val="bottom"/>
            <w:hideMark/>
          </w:tcPr>
          <w:p w14:paraId="53ADAC7C" w14:textId="2DFDCFD6" w:rsidR="005D5D15" w:rsidRPr="005171AA" w:rsidRDefault="005D5D15" w:rsidP="005D5D15">
            <w:pPr>
              <w:jc w:val="right"/>
              <w:rPr>
                <w:sz w:val="16"/>
                <w:szCs w:val="16"/>
              </w:rPr>
            </w:pPr>
            <w:r>
              <w:rPr>
                <w:rFonts w:ascii="Calibri" w:hAnsi="Calibri" w:cs="Calibri"/>
                <w:color w:val="000000"/>
                <w:sz w:val="22"/>
                <w:szCs w:val="22"/>
              </w:rPr>
              <w:t>3.000</w:t>
            </w:r>
          </w:p>
        </w:tc>
        <w:tc>
          <w:tcPr>
            <w:tcW w:w="835" w:type="dxa"/>
            <w:shd w:val="clear" w:color="auto" w:fill="auto"/>
            <w:noWrap/>
            <w:vAlign w:val="bottom"/>
            <w:hideMark/>
          </w:tcPr>
          <w:p w14:paraId="48BEE424" w14:textId="11B3AB5C" w:rsidR="005D5D15" w:rsidRPr="005171AA" w:rsidRDefault="005D5D15" w:rsidP="005D5D15">
            <w:pPr>
              <w:jc w:val="right"/>
              <w:rPr>
                <w:sz w:val="16"/>
                <w:szCs w:val="16"/>
              </w:rPr>
            </w:pPr>
            <w:r>
              <w:rPr>
                <w:rFonts w:ascii="Calibri" w:hAnsi="Calibri" w:cs="Calibri"/>
                <w:color w:val="000000"/>
                <w:sz w:val="22"/>
                <w:szCs w:val="22"/>
              </w:rPr>
              <w:t>0.979</w:t>
            </w:r>
          </w:p>
        </w:tc>
        <w:tc>
          <w:tcPr>
            <w:tcW w:w="720" w:type="dxa"/>
            <w:shd w:val="clear" w:color="auto" w:fill="auto"/>
            <w:noWrap/>
            <w:vAlign w:val="bottom"/>
            <w:hideMark/>
          </w:tcPr>
          <w:p w14:paraId="5E4323C6" w14:textId="03B18AC8" w:rsidR="005D5D15" w:rsidRPr="005171AA" w:rsidRDefault="005D5D15" w:rsidP="005D5D15">
            <w:pPr>
              <w:jc w:val="right"/>
              <w:rPr>
                <w:sz w:val="16"/>
                <w:szCs w:val="16"/>
              </w:rPr>
            </w:pPr>
            <w:r>
              <w:rPr>
                <w:rFonts w:ascii="Calibri" w:hAnsi="Calibri" w:cs="Calibri"/>
                <w:color w:val="000000"/>
                <w:sz w:val="22"/>
                <w:szCs w:val="22"/>
              </w:rPr>
              <w:t>0.021</w:t>
            </w:r>
          </w:p>
        </w:tc>
        <w:tc>
          <w:tcPr>
            <w:tcW w:w="810" w:type="dxa"/>
            <w:shd w:val="clear" w:color="auto" w:fill="auto"/>
            <w:noWrap/>
            <w:vAlign w:val="bottom"/>
            <w:hideMark/>
          </w:tcPr>
          <w:p w14:paraId="50C055F2" w14:textId="3D538C2E" w:rsidR="005D5D15" w:rsidRPr="005171AA" w:rsidRDefault="005D5D15" w:rsidP="005D5D15">
            <w:pPr>
              <w:jc w:val="right"/>
              <w:rPr>
                <w:sz w:val="16"/>
                <w:szCs w:val="16"/>
              </w:rPr>
            </w:pPr>
            <w:r>
              <w:rPr>
                <w:rFonts w:ascii="Calibri" w:hAnsi="Calibri" w:cs="Calibri"/>
                <w:color w:val="000000"/>
                <w:sz w:val="22"/>
                <w:szCs w:val="22"/>
              </w:rPr>
              <w:t>0.979</w:t>
            </w:r>
          </w:p>
        </w:tc>
        <w:tc>
          <w:tcPr>
            <w:tcW w:w="730" w:type="dxa"/>
            <w:shd w:val="clear" w:color="auto" w:fill="auto"/>
            <w:noWrap/>
            <w:vAlign w:val="bottom"/>
            <w:hideMark/>
          </w:tcPr>
          <w:p w14:paraId="7DADF7C8" w14:textId="28F55F35" w:rsidR="005D5D15" w:rsidRPr="005171AA" w:rsidRDefault="005D5D15" w:rsidP="005D5D15">
            <w:pPr>
              <w:jc w:val="right"/>
              <w:rPr>
                <w:sz w:val="16"/>
                <w:szCs w:val="16"/>
              </w:rPr>
            </w:pPr>
            <w:r>
              <w:rPr>
                <w:rFonts w:ascii="Calibri" w:hAnsi="Calibri" w:cs="Calibri"/>
                <w:color w:val="000000"/>
                <w:sz w:val="22"/>
                <w:szCs w:val="22"/>
              </w:rPr>
              <w:t>0.028</w:t>
            </w:r>
          </w:p>
        </w:tc>
        <w:tc>
          <w:tcPr>
            <w:tcW w:w="800" w:type="dxa"/>
            <w:shd w:val="clear" w:color="auto" w:fill="auto"/>
            <w:noWrap/>
            <w:vAlign w:val="bottom"/>
            <w:hideMark/>
          </w:tcPr>
          <w:p w14:paraId="1607AFD1" w14:textId="344C3147" w:rsidR="005D5D15" w:rsidRPr="005171AA" w:rsidRDefault="005D5D15" w:rsidP="005D5D15">
            <w:pPr>
              <w:jc w:val="right"/>
              <w:rPr>
                <w:sz w:val="16"/>
                <w:szCs w:val="16"/>
              </w:rPr>
            </w:pPr>
            <w:r>
              <w:rPr>
                <w:rFonts w:ascii="Calibri" w:hAnsi="Calibri" w:cs="Calibri"/>
                <w:color w:val="000000"/>
                <w:sz w:val="22"/>
                <w:szCs w:val="22"/>
              </w:rPr>
              <w:t>0.972</w:t>
            </w:r>
          </w:p>
        </w:tc>
        <w:tc>
          <w:tcPr>
            <w:tcW w:w="720" w:type="dxa"/>
            <w:shd w:val="clear" w:color="auto" w:fill="auto"/>
            <w:noWrap/>
            <w:vAlign w:val="bottom"/>
            <w:hideMark/>
          </w:tcPr>
          <w:p w14:paraId="3FF097A7" w14:textId="4BE5156C" w:rsidR="005D5D15" w:rsidRPr="005171AA" w:rsidRDefault="005D5D15" w:rsidP="005D5D15">
            <w:pPr>
              <w:jc w:val="right"/>
              <w:rPr>
                <w:sz w:val="16"/>
                <w:szCs w:val="16"/>
              </w:rPr>
            </w:pPr>
            <w:r>
              <w:rPr>
                <w:rFonts w:ascii="Calibri" w:hAnsi="Calibri" w:cs="Calibri"/>
                <w:color w:val="000000"/>
                <w:sz w:val="22"/>
                <w:szCs w:val="22"/>
              </w:rPr>
              <w:t>0.033</w:t>
            </w:r>
          </w:p>
        </w:tc>
        <w:tc>
          <w:tcPr>
            <w:tcW w:w="805" w:type="dxa"/>
            <w:shd w:val="clear" w:color="auto" w:fill="auto"/>
            <w:noWrap/>
            <w:vAlign w:val="bottom"/>
            <w:hideMark/>
          </w:tcPr>
          <w:p w14:paraId="0BF6BA63" w14:textId="28391697" w:rsidR="005D5D15" w:rsidRPr="005171AA" w:rsidRDefault="005D5D15" w:rsidP="005D5D15">
            <w:pPr>
              <w:jc w:val="right"/>
              <w:rPr>
                <w:sz w:val="16"/>
                <w:szCs w:val="16"/>
              </w:rPr>
            </w:pPr>
            <w:r>
              <w:rPr>
                <w:rFonts w:ascii="Calibri" w:hAnsi="Calibri" w:cs="Calibri"/>
                <w:color w:val="000000"/>
                <w:sz w:val="22"/>
                <w:szCs w:val="22"/>
              </w:rPr>
              <w:t>0.023</w:t>
            </w:r>
          </w:p>
        </w:tc>
      </w:tr>
      <w:tr w:rsidR="005D5D15" w:rsidRPr="00881992" w14:paraId="0CF247EA" w14:textId="77777777" w:rsidTr="005D5D15">
        <w:trPr>
          <w:trHeight w:val="288"/>
        </w:trPr>
        <w:tc>
          <w:tcPr>
            <w:tcW w:w="1615" w:type="dxa"/>
            <w:shd w:val="clear" w:color="auto" w:fill="auto"/>
            <w:noWrap/>
            <w:vAlign w:val="bottom"/>
            <w:hideMark/>
          </w:tcPr>
          <w:p w14:paraId="5CDA8B95" w14:textId="77777777" w:rsidR="005D5D15" w:rsidRPr="005171AA" w:rsidRDefault="005D5D15" w:rsidP="005D5D15">
            <w:pPr>
              <w:rPr>
                <w:sz w:val="16"/>
                <w:szCs w:val="16"/>
              </w:rPr>
            </w:pPr>
            <w:r w:rsidRPr="005171AA">
              <w:rPr>
                <w:sz w:val="16"/>
                <w:szCs w:val="16"/>
              </w:rPr>
              <w:t>S10-12</w:t>
            </w:r>
          </w:p>
        </w:tc>
        <w:tc>
          <w:tcPr>
            <w:tcW w:w="630" w:type="dxa"/>
            <w:shd w:val="clear" w:color="auto" w:fill="auto"/>
            <w:noWrap/>
            <w:vAlign w:val="bottom"/>
            <w:hideMark/>
          </w:tcPr>
          <w:p w14:paraId="4729C219" w14:textId="77777777" w:rsidR="005D5D15" w:rsidRPr="005171AA" w:rsidRDefault="005D5D15" w:rsidP="005D5D15">
            <w:pPr>
              <w:jc w:val="right"/>
              <w:rPr>
                <w:sz w:val="16"/>
                <w:szCs w:val="16"/>
              </w:rPr>
            </w:pPr>
            <w:r w:rsidRPr="005171AA">
              <w:rPr>
                <w:sz w:val="16"/>
                <w:szCs w:val="16"/>
              </w:rPr>
              <w:t>0</w:t>
            </w:r>
          </w:p>
        </w:tc>
        <w:tc>
          <w:tcPr>
            <w:tcW w:w="965" w:type="dxa"/>
            <w:shd w:val="clear" w:color="auto" w:fill="auto"/>
            <w:noWrap/>
            <w:vAlign w:val="bottom"/>
            <w:hideMark/>
          </w:tcPr>
          <w:p w14:paraId="2808134C" w14:textId="5DA4A871" w:rsidR="005D5D15" w:rsidRPr="005171AA" w:rsidRDefault="005D5D15" w:rsidP="005D5D15">
            <w:pPr>
              <w:jc w:val="right"/>
              <w:rPr>
                <w:sz w:val="16"/>
                <w:szCs w:val="16"/>
              </w:rPr>
            </w:pPr>
            <w:r>
              <w:rPr>
                <w:rFonts w:ascii="Calibri" w:hAnsi="Calibri" w:cs="Calibri"/>
                <w:color w:val="000000"/>
                <w:sz w:val="22"/>
                <w:szCs w:val="22"/>
              </w:rPr>
              <w:t>2.000</w:t>
            </w:r>
          </w:p>
        </w:tc>
        <w:tc>
          <w:tcPr>
            <w:tcW w:w="835" w:type="dxa"/>
            <w:shd w:val="clear" w:color="auto" w:fill="auto"/>
            <w:noWrap/>
            <w:vAlign w:val="bottom"/>
            <w:hideMark/>
          </w:tcPr>
          <w:p w14:paraId="58D918C2" w14:textId="4F28CAB0" w:rsidR="005D5D15" w:rsidRPr="005171AA" w:rsidRDefault="005D5D15" w:rsidP="005D5D15">
            <w:pPr>
              <w:jc w:val="right"/>
              <w:rPr>
                <w:sz w:val="16"/>
                <w:szCs w:val="16"/>
              </w:rPr>
            </w:pPr>
            <w:r>
              <w:rPr>
                <w:rFonts w:ascii="Calibri" w:hAnsi="Calibri" w:cs="Calibri"/>
                <w:color w:val="000000"/>
                <w:sz w:val="22"/>
                <w:szCs w:val="22"/>
              </w:rPr>
              <w:t>1.000</w:t>
            </w:r>
          </w:p>
        </w:tc>
        <w:tc>
          <w:tcPr>
            <w:tcW w:w="720" w:type="dxa"/>
            <w:shd w:val="clear" w:color="auto" w:fill="auto"/>
            <w:noWrap/>
            <w:vAlign w:val="bottom"/>
            <w:hideMark/>
          </w:tcPr>
          <w:p w14:paraId="1B97B5A0" w14:textId="47D1D2E4" w:rsidR="005D5D15" w:rsidRPr="005171AA" w:rsidRDefault="005D5D15" w:rsidP="005D5D15">
            <w:pPr>
              <w:jc w:val="right"/>
              <w:rPr>
                <w:sz w:val="16"/>
                <w:szCs w:val="16"/>
              </w:rPr>
            </w:pPr>
            <w:r>
              <w:rPr>
                <w:rFonts w:ascii="Calibri" w:hAnsi="Calibri" w:cs="Calibri"/>
                <w:color w:val="000000"/>
                <w:sz w:val="22"/>
                <w:szCs w:val="22"/>
              </w:rPr>
              <w:t>0.000</w:t>
            </w:r>
          </w:p>
        </w:tc>
        <w:tc>
          <w:tcPr>
            <w:tcW w:w="810" w:type="dxa"/>
            <w:shd w:val="clear" w:color="auto" w:fill="auto"/>
            <w:noWrap/>
            <w:vAlign w:val="bottom"/>
            <w:hideMark/>
          </w:tcPr>
          <w:p w14:paraId="261F8B3A" w14:textId="71A03083" w:rsidR="005D5D15" w:rsidRPr="005171AA" w:rsidRDefault="005D5D15" w:rsidP="005D5D15">
            <w:pPr>
              <w:jc w:val="right"/>
              <w:rPr>
                <w:sz w:val="16"/>
                <w:szCs w:val="16"/>
              </w:rPr>
            </w:pPr>
            <w:r>
              <w:rPr>
                <w:rFonts w:ascii="Calibri" w:hAnsi="Calibri" w:cs="Calibri"/>
                <w:color w:val="000000"/>
                <w:sz w:val="22"/>
                <w:szCs w:val="22"/>
              </w:rPr>
              <w:t>1.000</w:t>
            </w:r>
          </w:p>
        </w:tc>
        <w:tc>
          <w:tcPr>
            <w:tcW w:w="730" w:type="dxa"/>
            <w:shd w:val="clear" w:color="auto" w:fill="auto"/>
            <w:noWrap/>
            <w:vAlign w:val="bottom"/>
            <w:hideMark/>
          </w:tcPr>
          <w:p w14:paraId="232CEA37" w14:textId="1621C184" w:rsidR="005D5D15" w:rsidRPr="005171AA" w:rsidRDefault="005D5D15" w:rsidP="005D5D15">
            <w:pPr>
              <w:jc w:val="right"/>
              <w:rPr>
                <w:sz w:val="16"/>
                <w:szCs w:val="16"/>
              </w:rPr>
            </w:pPr>
            <w:r>
              <w:rPr>
                <w:rFonts w:ascii="Calibri" w:hAnsi="Calibri" w:cs="Calibri"/>
                <w:color w:val="000000"/>
                <w:sz w:val="22"/>
                <w:szCs w:val="22"/>
              </w:rPr>
              <w:t>0.000</w:t>
            </w:r>
          </w:p>
        </w:tc>
        <w:tc>
          <w:tcPr>
            <w:tcW w:w="800" w:type="dxa"/>
            <w:shd w:val="clear" w:color="auto" w:fill="auto"/>
            <w:noWrap/>
            <w:vAlign w:val="bottom"/>
            <w:hideMark/>
          </w:tcPr>
          <w:p w14:paraId="0D221806" w14:textId="14D5D25E" w:rsidR="005D5D15" w:rsidRPr="005171AA" w:rsidRDefault="005D5D15" w:rsidP="005D5D15">
            <w:pPr>
              <w:jc w:val="right"/>
              <w:rPr>
                <w:sz w:val="16"/>
                <w:szCs w:val="16"/>
              </w:rPr>
            </w:pPr>
            <w:r>
              <w:rPr>
                <w:rFonts w:ascii="Calibri" w:hAnsi="Calibri" w:cs="Calibri"/>
                <w:color w:val="000000"/>
                <w:sz w:val="22"/>
                <w:szCs w:val="22"/>
              </w:rPr>
              <w:t>1.000</w:t>
            </w:r>
          </w:p>
        </w:tc>
        <w:tc>
          <w:tcPr>
            <w:tcW w:w="720" w:type="dxa"/>
            <w:shd w:val="clear" w:color="auto" w:fill="auto"/>
            <w:noWrap/>
            <w:vAlign w:val="bottom"/>
            <w:hideMark/>
          </w:tcPr>
          <w:p w14:paraId="70006210" w14:textId="5387D3F6" w:rsidR="005D5D15" w:rsidRPr="005171AA" w:rsidRDefault="005D5D15" w:rsidP="005D5D15">
            <w:pPr>
              <w:jc w:val="right"/>
              <w:rPr>
                <w:sz w:val="16"/>
                <w:szCs w:val="16"/>
              </w:rPr>
            </w:pPr>
            <w:r>
              <w:rPr>
                <w:rFonts w:ascii="Calibri" w:hAnsi="Calibri" w:cs="Calibri"/>
                <w:color w:val="000000"/>
                <w:sz w:val="22"/>
                <w:szCs w:val="22"/>
              </w:rPr>
              <w:t>0.000</w:t>
            </w:r>
          </w:p>
        </w:tc>
        <w:tc>
          <w:tcPr>
            <w:tcW w:w="805" w:type="dxa"/>
            <w:shd w:val="clear" w:color="auto" w:fill="auto"/>
            <w:noWrap/>
            <w:vAlign w:val="bottom"/>
            <w:hideMark/>
          </w:tcPr>
          <w:p w14:paraId="59BEEF61" w14:textId="2677CBE7" w:rsidR="005D5D15" w:rsidRPr="005171AA" w:rsidRDefault="005D5D15" w:rsidP="005D5D15">
            <w:pPr>
              <w:jc w:val="right"/>
              <w:rPr>
                <w:sz w:val="16"/>
                <w:szCs w:val="16"/>
              </w:rPr>
            </w:pPr>
            <w:r>
              <w:rPr>
                <w:rFonts w:ascii="Calibri" w:hAnsi="Calibri" w:cs="Calibri"/>
                <w:color w:val="000000"/>
                <w:sz w:val="22"/>
                <w:szCs w:val="22"/>
              </w:rPr>
              <w:t>0.000</w:t>
            </w:r>
          </w:p>
        </w:tc>
      </w:tr>
      <w:tr w:rsidR="005D5D15" w:rsidRPr="00881992" w14:paraId="1D03F9D4" w14:textId="77777777" w:rsidTr="005D5D15">
        <w:trPr>
          <w:trHeight w:val="288"/>
        </w:trPr>
        <w:tc>
          <w:tcPr>
            <w:tcW w:w="1615" w:type="dxa"/>
            <w:shd w:val="clear" w:color="auto" w:fill="auto"/>
            <w:noWrap/>
            <w:vAlign w:val="bottom"/>
            <w:hideMark/>
          </w:tcPr>
          <w:p w14:paraId="45BD9028" w14:textId="77777777" w:rsidR="005D5D15" w:rsidRPr="005171AA" w:rsidRDefault="005D5D15" w:rsidP="005D5D15">
            <w:pPr>
              <w:rPr>
                <w:sz w:val="16"/>
                <w:szCs w:val="16"/>
              </w:rPr>
            </w:pPr>
            <w:r w:rsidRPr="005171AA">
              <w:rPr>
                <w:sz w:val="16"/>
                <w:szCs w:val="16"/>
              </w:rPr>
              <w:t>S14-16</w:t>
            </w:r>
          </w:p>
        </w:tc>
        <w:tc>
          <w:tcPr>
            <w:tcW w:w="630" w:type="dxa"/>
            <w:shd w:val="clear" w:color="auto" w:fill="auto"/>
            <w:noWrap/>
            <w:vAlign w:val="bottom"/>
            <w:hideMark/>
          </w:tcPr>
          <w:p w14:paraId="1450388F" w14:textId="77777777" w:rsidR="005D5D15" w:rsidRPr="005171AA" w:rsidRDefault="005D5D15" w:rsidP="005D5D15">
            <w:pPr>
              <w:jc w:val="right"/>
              <w:rPr>
                <w:sz w:val="16"/>
                <w:szCs w:val="16"/>
              </w:rPr>
            </w:pPr>
            <w:r w:rsidRPr="005171AA">
              <w:rPr>
                <w:sz w:val="16"/>
                <w:szCs w:val="16"/>
              </w:rPr>
              <w:t>0</w:t>
            </w:r>
          </w:p>
        </w:tc>
        <w:tc>
          <w:tcPr>
            <w:tcW w:w="965" w:type="dxa"/>
            <w:shd w:val="clear" w:color="auto" w:fill="auto"/>
            <w:noWrap/>
            <w:vAlign w:val="bottom"/>
            <w:hideMark/>
          </w:tcPr>
          <w:p w14:paraId="64967A3F" w14:textId="1DE345F9" w:rsidR="005D5D15" w:rsidRPr="005171AA" w:rsidRDefault="005D5D15" w:rsidP="005D5D15">
            <w:pPr>
              <w:jc w:val="right"/>
              <w:rPr>
                <w:sz w:val="16"/>
                <w:szCs w:val="16"/>
              </w:rPr>
            </w:pPr>
            <w:r>
              <w:rPr>
                <w:rFonts w:ascii="Calibri" w:hAnsi="Calibri" w:cs="Calibri"/>
                <w:color w:val="000000"/>
                <w:sz w:val="22"/>
                <w:szCs w:val="22"/>
              </w:rPr>
              <w:t>2.000</w:t>
            </w:r>
          </w:p>
        </w:tc>
        <w:tc>
          <w:tcPr>
            <w:tcW w:w="835" w:type="dxa"/>
            <w:shd w:val="clear" w:color="auto" w:fill="auto"/>
            <w:noWrap/>
            <w:vAlign w:val="bottom"/>
            <w:hideMark/>
          </w:tcPr>
          <w:p w14:paraId="7BDCBAD8" w14:textId="29771539" w:rsidR="005D5D15" w:rsidRPr="005171AA" w:rsidRDefault="005D5D15" w:rsidP="005D5D15">
            <w:pPr>
              <w:jc w:val="right"/>
              <w:rPr>
                <w:sz w:val="16"/>
                <w:szCs w:val="16"/>
              </w:rPr>
            </w:pPr>
            <w:r>
              <w:rPr>
                <w:rFonts w:ascii="Calibri" w:hAnsi="Calibri" w:cs="Calibri"/>
                <w:color w:val="000000"/>
                <w:sz w:val="22"/>
                <w:szCs w:val="22"/>
              </w:rPr>
              <w:t>0.974</w:t>
            </w:r>
          </w:p>
        </w:tc>
        <w:tc>
          <w:tcPr>
            <w:tcW w:w="720" w:type="dxa"/>
            <w:shd w:val="clear" w:color="auto" w:fill="auto"/>
            <w:noWrap/>
            <w:vAlign w:val="bottom"/>
            <w:hideMark/>
          </w:tcPr>
          <w:p w14:paraId="5DF8E940" w14:textId="4318B986" w:rsidR="005D5D15" w:rsidRPr="005171AA" w:rsidRDefault="005D5D15" w:rsidP="005D5D15">
            <w:pPr>
              <w:jc w:val="right"/>
              <w:rPr>
                <w:sz w:val="16"/>
                <w:szCs w:val="16"/>
              </w:rPr>
            </w:pPr>
            <w:r>
              <w:rPr>
                <w:rFonts w:ascii="Calibri" w:hAnsi="Calibri" w:cs="Calibri"/>
                <w:color w:val="000000"/>
                <w:sz w:val="22"/>
                <w:szCs w:val="22"/>
              </w:rPr>
              <w:t>0.000</w:t>
            </w:r>
          </w:p>
        </w:tc>
        <w:tc>
          <w:tcPr>
            <w:tcW w:w="810" w:type="dxa"/>
            <w:shd w:val="clear" w:color="auto" w:fill="auto"/>
            <w:noWrap/>
            <w:vAlign w:val="bottom"/>
            <w:hideMark/>
          </w:tcPr>
          <w:p w14:paraId="311934F6" w14:textId="4D726D9F" w:rsidR="005D5D15" w:rsidRPr="005171AA" w:rsidRDefault="005D5D15" w:rsidP="005D5D15">
            <w:pPr>
              <w:jc w:val="right"/>
              <w:rPr>
                <w:sz w:val="16"/>
                <w:szCs w:val="16"/>
              </w:rPr>
            </w:pPr>
            <w:r>
              <w:rPr>
                <w:rFonts w:ascii="Calibri" w:hAnsi="Calibri" w:cs="Calibri"/>
                <w:color w:val="000000"/>
                <w:sz w:val="22"/>
                <w:szCs w:val="22"/>
              </w:rPr>
              <w:t>1.000</w:t>
            </w:r>
          </w:p>
        </w:tc>
        <w:tc>
          <w:tcPr>
            <w:tcW w:w="730" w:type="dxa"/>
            <w:shd w:val="clear" w:color="auto" w:fill="auto"/>
            <w:noWrap/>
            <w:vAlign w:val="bottom"/>
            <w:hideMark/>
          </w:tcPr>
          <w:p w14:paraId="2F118CBF" w14:textId="043C01B8" w:rsidR="005D5D15" w:rsidRPr="005171AA" w:rsidRDefault="005D5D15" w:rsidP="005D5D15">
            <w:pPr>
              <w:jc w:val="right"/>
              <w:rPr>
                <w:sz w:val="16"/>
                <w:szCs w:val="16"/>
              </w:rPr>
            </w:pPr>
            <w:r>
              <w:rPr>
                <w:rFonts w:ascii="Calibri" w:hAnsi="Calibri" w:cs="Calibri"/>
                <w:color w:val="000000"/>
                <w:sz w:val="22"/>
                <w:szCs w:val="22"/>
              </w:rPr>
              <w:t>0.026</w:t>
            </w:r>
          </w:p>
        </w:tc>
        <w:tc>
          <w:tcPr>
            <w:tcW w:w="800" w:type="dxa"/>
            <w:shd w:val="clear" w:color="auto" w:fill="auto"/>
            <w:noWrap/>
            <w:vAlign w:val="bottom"/>
            <w:hideMark/>
          </w:tcPr>
          <w:p w14:paraId="4F514AE3" w14:textId="503AC681" w:rsidR="005D5D15" w:rsidRPr="005171AA" w:rsidRDefault="005D5D15" w:rsidP="005D5D15">
            <w:pPr>
              <w:jc w:val="right"/>
              <w:rPr>
                <w:sz w:val="16"/>
                <w:szCs w:val="16"/>
              </w:rPr>
            </w:pPr>
            <w:r>
              <w:rPr>
                <w:rFonts w:ascii="Calibri" w:hAnsi="Calibri" w:cs="Calibri"/>
                <w:color w:val="000000"/>
                <w:sz w:val="22"/>
                <w:szCs w:val="22"/>
              </w:rPr>
              <w:t>0.974</w:t>
            </w:r>
          </w:p>
        </w:tc>
        <w:tc>
          <w:tcPr>
            <w:tcW w:w="720" w:type="dxa"/>
            <w:shd w:val="clear" w:color="auto" w:fill="auto"/>
            <w:noWrap/>
            <w:vAlign w:val="bottom"/>
            <w:hideMark/>
          </w:tcPr>
          <w:p w14:paraId="7CB2B596" w14:textId="5CABECC6" w:rsidR="005D5D15" w:rsidRPr="005171AA" w:rsidRDefault="005D5D15" w:rsidP="005D5D15">
            <w:pPr>
              <w:jc w:val="right"/>
              <w:rPr>
                <w:sz w:val="16"/>
                <w:szCs w:val="16"/>
              </w:rPr>
            </w:pPr>
            <w:r>
              <w:rPr>
                <w:rFonts w:ascii="Calibri" w:hAnsi="Calibri" w:cs="Calibri"/>
                <w:color w:val="000000"/>
                <w:sz w:val="22"/>
                <w:szCs w:val="22"/>
              </w:rPr>
              <w:t>0.035</w:t>
            </w:r>
          </w:p>
        </w:tc>
        <w:tc>
          <w:tcPr>
            <w:tcW w:w="805" w:type="dxa"/>
            <w:shd w:val="clear" w:color="auto" w:fill="auto"/>
            <w:noWrap/>
            <w:vAlign w:val="bottom"/>
            <w:hideMark/>
          </w:tcPr>
          <w:p w14:paraId="6EED3480" w14:textId="0CC9BD4B" w:rsidR="005D5D15" w:rsidRPr="005171AA" w:rsidRDefault="005D5D15" w:rsidP="005D5D15">
            <w:pPr>
              <w:jc w:val="right"/>
              <w:rPr>
                <w:sz w:val="16"/>
                <w:szCs w:val="16"/>
              </w:rPr>
            </w:pPr>
            <w:r>
              <w:rPr>
                <w:rFonts w:ascii="Calibri" w:hAnsi="Calibri" w:cs="Calibri"/>
                <w:color w:val="000000"/>
                <w:sz w:val="22"/>
                <w:szCs w:val="22"/>
              </w:rPr>
              <w:t>0.053</w:t>
            </w:r>
          </w:p>
        </w:tc>
      </w:tr>
      <w:tr w:rsidR="005D5D15" w:rsidRPr="00881992" w14:paraId="76B2C9F1" w14:textId="77777777" w:rsidTr="005D5D15">
        <w:trPr>
          <w:trHeight w:val="288"/>
        </w:trPr>
        <w:tc>
          <w:tcPr>
            <w:tcW w:w="1615" w:type="dxa"/>
            <w:shd w:val="clear" w:color="auto" w:fill="auto"/>
            <w:noWrap/>
            <w:vAlign w:val="bottom"/>
            <w:hideMark/>
          </w:tcPr>
          <w:p w14:paraId="3C940013" w14:textId="77777777" w:rsidR="005D5D15" w:rsidRPr="005171AA" w:rsidRDefault="005D5D15" w:rsidP="005D5D15">
            <w:pPr>
              <w:rPr>
                <w:sz w:val="16"/>
                <w:szCs w:val="16"/>
              </w:rPr>
            </w:pPr>
            <w:r w:rsidRPr="005171AA">
              <w:rPr>
                <w:sz w:val="16"/>
                <w:szCs w:val="16"/>
              </w:rPr>
              <w:t>S15.25-17.75</w:t>
            </w:r>
          </w:p>
        </w:tc>
        <w:tc>
          <w:tcPr>
            <w:tcW w:w="630" w:type="dxa"/>
            <w:shd w:val="clear" w:color="auto" w:fill="auto"/>
            <w:noWrap/>
            <w:vAlign w:val="bottom"/>
            <w:hideMark/>
          </w:tcPr>
          <w:p w14:paraId="14D3AC60" w14:textId="77777777" w:rsidR="005D5D15" w:rsidRPr="005171AA" w:rsidRDefault="005D5D15" w:rsidP="005D5D15">
            <w:pPr>
              <w:jc w:val="right"/>
              <w:rPr>
                <w:sz w:val="16"/>
                <w:szCs w:val="16"/>
              </w:rPr>
            </w:pPr>
            <w:r w:rsidRPr="005171AA">
              <w:rPr>
                <w:sz w:val="16"/>
                <w:szCs w:val="16"/>
              </w:rPr>
              <w:t>0</w:t>
            </w:r>
          </w:p>
        </w:tc>
        <w:tc>
          <w:tcPr>
            <w:tcW w:w="965" w:type="dxa"/>
            <w:shd w:val="clear" w:color="auto" w:fill="auto"/>
            <w:noWrap/>
            <w:vAlign w:val="bottom"/>
            <w:hideMark/>
          </w:tcPr>
          <w:p w14:paraId="17889FB1" w14:textId="01547E42" w:rsidR="005D5D15" w:rsidRPr="005171AA" w:rsidRDefault="005D5D15" w:rsidP="005D5D15">
            <w:pPr>
              <w:jc w:val="right"/>
              <w:rPr>
                <w:sz w:val="16"/>
                <w:szCs w:val="16"/>
              </w:rPr>
            </w:pPr>
            <w:r>
              <w:rPr>
                <w:rFonts w:ascii="Calibri" w:hAnsi="Calibri" w:cs="Calibri"/>
                <w:color w:val="000000"/>
                <w:sz w:val="22"/>
                <w:szCs w:val="22"/>
              </w:rPr>
              <w:t>1.000</w:t>
            </w:r>
          </w:p>
        </w:tc>
        <w:tc>
          <w:tcPr>
            <w:tcW w:w="835" w:type="dxa"/>
            <w:shd w:val="clear" w:color="auto" w:fill="auto"/>
            <w:noWrap/>
            <w:vAlign w:val="bottom"/>
            <w:hideMark/>
          </w:tcPr>
          <w:p w14:paraId="6F630158" w14:textId="3B7038EF" w:rsidR="005D5D15" w:rsidRPr="005171AA" w:rsidRDefault="005D5D15" w:rsidP="005D5D15">
            <w:pPr>
              <w:jc w:val="right"/>
              <w:rPr>
                <w:sz w:val="16"/>
                <w:szCs w:val="16"/>
              </w:rPr>
            </w:pPr>
            <w:r>
              <w:rPr>
                <w:rFonts w:ascii="Calibri" w:hAnsi="Calibri" w:cs="Calibri"/>
                <w:color w:val="000000"/>
                <w:sz w:val="22"/>
                <w:szCs w:val="22"/>
              </w:rPr>
              <w:t>0.987</w:t>
            </w:r>
          </w:p>
        </w:tc>
        <w:tc>
          <w:tcPr>
            <w:tcW w:w="720" w:type="dxa"/>
            <w:shd w:val="clear" w:color="auto" w:fill="auto"/>
            <w:noWrap/>
            <w:vAlign w:val="bottom"/>
            <w:hideMark/>
          </w:tcPr>
          <w:p w14:paraId="44378813" w14:textId="01E45124" w:rsidR="005D5D15" w:rsidRPr="005171AA" w:rsidRDefault="005D5D15" w:rsidP="005D5D15">
            <w:pPr>
              <w:jc w:val="right"/>
              <w:rPr>
                <w:sz w:val="16"/>
                <w:szCs w:val="16"/>
              </w:rPr>
            </w:pPr>
            <w:r>
              <w:rPr>
                <w:rFonts w:ascii="Calibri" w:hAnsi="Calibri" w:cs="Calibri"/>
                <w:color w:val="000000"/>
                <w:sz w:val="22"/>
                <w:szCs w:val="22"/>
              </w:rPr>
              <w:t>0.026</w:t>
            </w:r>
          </w:p>
        </w:tc>
        <w:tc>
          <w:tcPr>
            <w:tcW w:w="810" w:type="dxa"/>
            <w:shd w:val="clear" w:color="auto" w:fill="auto"/>
            <w:noWrap/>
            <w:vAlign w:val="bottom"/>
            <w:hideMark/>
          </w:tcPr>
          <w:p w14:paraId="216C2B87" w14:textId="1858CCAA" w:rsidR="005D5D15" w:rsidRPr="005171AA" w:rsidRDefault="005D5D15" w:rsidP="005D5D15">
            <w:pPr>
              <w:jc w:val="right"/>
              <w:rPr>
                <w:sz w:val="16"/>
                <w:szCs w:val="16"/>
              </w:rPr>
            </w:pPr>
            <w:r>
              <w:rPr>
                <w:rFonts w:ascii="Calibri" w:hAnsi="Calibri" w:cs="Calibri"/>
                <w:color w:val="000000"/>
                <w:sz w:val="22"/>
                <w:szCs w:val="22"/>
              </w:rPr>
              <w:t>0.974</w:t>
            </w:r>
          </w:p>
        </w:tc>
        <w:tc>
          <w:tcPr>
            <w:tcW w:w="730" w:type="dxa"/>
            <w:shd w:val="clear" w:color="auto" w:fill="auto"/>
            <w:noWrap/>
            <w:vAlign w:val="bottom"/>
            <w:hideMark/>
          </w:tcPr>
          <w:p w14:paraId="4DCE9FBA" w14:textId="03E4E9BD" w:rsidR="005D5D15" w:rsidRPr="005171AA" w:rsidRDefault="005D5D15" w:rsidP="005D5D15">
            <w:pPr>
              <w:jc w:val="right"/>
              <w:rPr>
                <w:sz w:val="16"/>
                <w:szCs w:val="16"/>
              </w:rPr>
            </w:pPr>
            <w:r>
              <w:rPr>
                <w:rFonts w:ascii="Calibri" w:hAnsi="Calibri" w:cs="Calibri"/>
                <w:color w:val="000000"/>
                <w:sz w:val="22"/>
                <w:szCs w:val="22"/>
              </w:rPr>
              <w:t>0.013</w:t>
            </w:r>
          </w:p>
        </w:tc>
        <w:tc>
          <w:tcPr>
            <w:tcW w:w="800" w:type="dxa"/>
            <w:shd w:val="clear" w:color="auto" w:fill="auto"/>
            <w:noWrap/>
            <w:vAlign w:val="bottom"/>
            <w:hideMark/>
          </w:tcPr>
          <w:p w14:paraId="0AD27991" w14:textId="76078A99" w:rsidR="005D5D15" w:rsidRPr="005171AA" w:rsidRDefault="005D5D15" w:rsidP="005D5D15">
            <w:pPr>
              <w:jc w:val="right"/>
              <w:rPr>
                <w:sz w:val="16"/>
                <w:szCs w:val="16"/>
              </w:rPr>
            </w:pPr>
            <w:r>
              <w:rPr>
                <w:rFonts w:ascii="Calibri" w:hAnsi="Calibri" w:cs="Calibri"/>
                <w:color w:val="000000"/>
                <w:sz w:val="22"/>
                <w:szCs w:val="22"/>
              </w:rPr>
              <w:t>0.987</w:t>
            </w:r>
          </w:p>
        </w:tc>
        <w:tc>
          <w:tcPr>
            <w:tcW w:w="720" w:type="dxa"/>
            <w:shd w:val="clear" w:color="auto" w:fill="auto"/>
            <w:noWrap/>
            <w:vAlign w:val="bottom"/>
            <w:hideMark/>
          </w:tcPr>
          <w:p w14:paraId="478E5EBB" w14:textId="7F4A62BA" w:rsidR="005D5D15" w:rsidRPr="005171AA" w:rsidRDefault="005D5D15" w:rsidP="005D5D15">
            <w:pPr>
              <w:jc w:val="right"/>
              <w:rPr>
                <w:sz w:val="16"/>
                <w:szCs w:val="16"/>
              </w:rPr>
            </w:pPr>
            <w:r>
              <w:rPr>
                <w:rFonts w:ascii="Calibri" w:hAnsi="Calibri" w:cs="Calibri"/>
                <w:color w:val="000000"/>
                <w:sz w:val="22"/>
                <w:szCs w:val="22"/>
              </w:rPr>
              <w:t>0.026</w:t>
            </w:r>
          </w:p>
        </w:tc>
        <w:tc>
          <w:tcPr>
            <w:tcW w:w="805" w:type="dxa"/>
            <w:shd w:val="clear" w:color="auto" w:fill="auto"/>
            <w:noWrap/>
            <w:vAlign w:val="bottom"/>
            <w:hideMark/>
          </w:tcPr>
          <w:p w14:paraId="3BD50878" w14:textId="05A77E31" w:rsidR="005D5D15" w:rsidRPr="005171AA" w:rsidRDefault="005D5D15" w:rsidP="005D5D15">
            <w:pPr>
              <w:jc w:val="right"/>
              <w:rPr>
                <w:sz w:val="16"/>
                <w:szCs w:val="16"/>
              </w:rPr>
            </w:pPr>
            <w:r>
              <w:rPr>
                <w:rFonts w:ascii="Calibri" w:hAnsi="Calibri" w:cs="Calibri"/>
                <w:color w:val="000000"/>
                <w:sz w:val="22"/>
                <w:szCs w:val="22"/>
              </w:rPr>
              <w:t>0.000</w:t>
            </w:r>
          </w:p>
        </w:tc>
      </w:tr>
    </w:tbl>
    <w:p w14:paraId="43FA2766" w14:textId="77777777" w:rsidR="00427DEC" w:rsidRDefault="00427DEC" w:rsidP="00427DEC">
      <w:r w:rsidRPr="00DF45F2">
        <w:lastRenderedPageBreak/>
        <w:t>Population name (Pop ID), Private alleles (Private), Mean number of individuals</w:t>
      </w:r>
      <w:r w:rsidRPr="004F777C">
        <w:t xml:space="preserve"> per locus in this population</w:t>
      </w:r>
      <w:r>
        <w:t xml:space="preserve"> (</w:t>
      </w:r>
      <w:proofErr w:type="spellStart"/>
      <w:r>
        <w:t>Num_Indv</w:t>
      </w:r>
      <w:proofErr w:type="spellEnd"/>
      <w:r>
        <w:t>), Mean frequency of the most frequent allele at each locus in this population (P), Observed heterozygosity (</w:t>
      </w:r>
      <w:proofErr w:type="spellStart"/>
      <w:r>
        <w:t>Obs_Het</w:t>
      </w:r>
      <w:proofErr w:type="spellEnd"/>
      <w:r>
        <w:t>), Observed homozygosity (</w:t>
      </w:r>
      <w:proofErr w:type="spellStart"/>
      <w:r>
        <w:t>Obs_Hom</w:t>
      </w:r>
      <w:proofErr w:type="spellEnd"/>
      <w:r>
        <w:t>), Mean expected heterozygosity in this population (</w:t>
      </w:r>
      <w:proofErr w:type="spellStart"/>
      <w:r>
        <w:t>Exp_Het</w:t>
      </w:r>
      <w:proofErr w:type="spellEnd"/>
      <w:r>
        <w:t>), Mean expected homozygosity (</w:t>
      </w:r>
      <w:proofErr w:type="spellStart"/>
      <w:r>
        <w:t>Exp_Hom</w:t>
      </w:r>
      <w:proofErr w:type="spellEnd"/>
      <w:r>
        <w:t xml:space="preserve">), Mean value of pi in this population (Pi), Mean measure of </w:t>
      </w:r>
      <w:proofErr w:type="spellStart"/>
      <w:r>
        <w:t>F</w:t>
      </w:r>
      <w:r w:rsidRPr="005D5D15">
        <w:rPr>
          <w:vertAlign w:val="subscript"/>
        </w:rPr>
        <w:t>is</w:t>
      </w:r>
      <w:proofErr w:type="spellEnd"/>
      <w:r>
        <w:t xml:space="preserve"> in this population (</w:t>
      </w:r>
      <w:proofErr w:type="spellStart"/>
      <w:r>
        <w:t>F</w:t>
      </w:r>
      <w:r w:rsidRPr="005D5D15">
        <w:rPr>
          <w:vertAlign w:val="subscript"/>
        </w:rPr>
        <w:t>is</w:t>
      </w:r>
      <w:proofErr w:type="spellEnd"/>
      <w:r>
        <w:t>).</w:t>
      </w:r>
    </w:p>
    <w:p w14:paraId="6EC64FD7" w14:textId="77777777" w:rsidR="00427DEC" w:rsidRDefault="00427DEC" w:rsidP="00427DEC"/>
    <w:p w14:paraId="48F1D880" w14:textId="77777777" w:rsidR="00427DEC" w:rsidRDefault="00427DEC" w:rsidP="00427DEC"/>
    <w:p w14:paraId="010B87D6" w14:textId="77777777" w:rsidR="00427DEC" w:rsidRDefault="00427DEC" w:rsidP="00427DEC"/>
    <w:p w14:paraId="3266CE59" w14:textId="77777777" w:rsidR="00427DEC" w:rsidRDefault="00427DEC" w:rsidP="00427DEC"/>
    <w:p w14:paraId="2D06E940" w14:textId="77777777" w:rsidR="00427DEC" w:rsidRDefault="00427DEC" w:rsidP="00427DEC"/>
    <w:p w14:paraId="7D2F1513" w14:textId="77777777" w:rsidR="00427DEC" w:rsidRDefault="00427DEC" w:rsidP="00427DEC"/>
    <w:p w14:paraId="124873C7" w14:textId="77777777" w:rsidR="00427DEC" w:rsidRDefault="00427DEC" w:rsidP="00427DEC"/>
    <w:p w14:paraId="008E4A86" w14:textId="77777777" w:rsidR="00427DEC" w:rsidRDefault="00427DEC" w:rsidP="00427DEC"/>
    <w:p w14:paraId="6DCDB71E" w14:textId="77777777" w:rsidR="00427DEC" w:rsidRDefault="00427DEC" w:rsidP="00427DEC"/>
    <w:p w14:paraId="07F6DBD6" w14:textId="77777777" w:rsidR="00427DEC" w:rsidRDefault="00427DEC" w:rsidP="00427DEC"/>
    <w:p w14:paraId="245C48FB" w14:textId="77777777" w:rsidR="00427DEC" w:rsidRDefault="00427DEC" w:rsidP="00427DEC"/>
    <w:p w14:paraId="03688D6B" w14:textId="77777777" w:rsidR="00427DEC" w:rsidRDefault="00427DEC" w:rsidP="00427DEC"/>
    <w:p w14:paraId="5D05F93E" w14:textId="77777777" w:rsidR="00427DEC" w:rsidRDefault="00427DEC" w:rsidP="00427DEC"/>
    <w:p w14:paraId="4937A247" w14:textId="77777777" w:rsidR="00427DEC" w:rsidRDefault="00427DEC" w:rsidP="00427DEC"/>
    <w:p w14:paraId="76596710" w14:textId="77777777" w:rsidR="00427DEC" w:rsidRDefault="00427DEC" w:rsidP="00427DEC"/>
    <w:p w14:paraId="5ED3D8E1" w14:textId="77777777" w:rsidR="00427DEC" w:rsidRDefault="00427DEC" w:rsidP="00427DEC"/>
    <w:p w14:paraId="00342A8D" w14:textId="77777777" w:rsidR="00427DEC" w:rsidRDefault="00427DEC" w:rsidP="00427DEC"/>
    <w:p w14:paraId="6C510B88" w14:textId="77777777" w:rsidR="00427DEC" w:rsidRDefault="00427DEC" w:rsidP="00427DEC"/>
    <w:p w14:paraId="7C3455F8" w14:textId="77777777" w:rsidR="00427DEC" w:rsidRDefault="00427DEC" w:rsidP="00427DEC"/>
    <w:p w14:paraId="7ED2F32A" w14:textId="77777777" w:rsidR="00427DEC" w:rsidRDefault="00427DEC" w:rsidP="00427DEC"/>
    <w:p w14:paraId="7DC79DFF" w14:textId="77777777" w:rsidR="00427DEC" w:rsidRDefault="00427DEC" w:rsidP="00427DEC"/>
    <w:p w14:paraId="6E0536B2" w14:textId="77777777" w:rsidR="00427DEC" w:rsidRDefault="00427DEC" w:rsidP="00427DEC"/>
    <w:p w14:paraId="59103CA1" w14:textId="77777777" w:rsidR="00427DEC" w:rsidRDefault="00427DEC" w:rsidP="00427DEC"/>
    <w:p w14:paraId="5EF2D0F7" w14:textId="77777777" w:rsidR="00427DEC" w:rsidRDefault="00427DEC" w:rsidP="00427DEC"/>
    <w:p w14:paraId="244783D3" w14:textId="77777777" w:rsidR="00427DEC" w:rsidRDefault="00427DEC" w:rsidP="00427DEC"/>
    <w:p w14:paraId="6699054D" w14:textId="1D1AAAB6" w:rsidR="00427DEC" w:rsidRDefault="00427DEC" w:rsidP="00427DEC"/>
    <w:p w14:paraId="54160831" w14:textId="77777777" w:rsidR="00145661" w:rsidRDefault="00145661" w:rsidP="00427DEC"/>
    <w:p w14:paraId="176D3809" w14:textId="77777777" w:rsidR="00427DEC" w:rsidRDefault="00427DEC" w:rsidP="00427DEC"/>
    <w:p w14:paraId="3C456002" w14:textId="77777777" w:rsidR="00427DEC" w:rsidRDefault="00427DEC" w:rsidP="00427DEC"/>
    <w:p w14:paraId="4C810178" w14:textId="77777777" w:rsidR="00427DEC" w:rsidRDefault="00427DEC" w:rsidP="00427DEC">
      <w:r>
        <w:rPr>
          <w:noProof/>
        </w:rPr>
        <w:lastRenderedPageBreak/>
        <w:drawing>
          <wp:inline distT="0" distB="0" distL="0" distR="0" wp14:anchorId="7129F1F6" wp14:editId="71347163">
            <wp:extent cx="5553075" cy="5204732"/>
            <wp:effectExtent l="0" t="0" r="0" b="0"/>
            <wp:docPr id="20" name="Picture 2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rotWithShape="1">
                    <a:blip r:embed="rId20">
                      <a:extLst>
                        <a:ext uri="{28A0092B-C50C-407E-A947-70E740481C1C}">
                          <a14:useLocalDpi xmlns:a14="http://schemas.microsoft.com/office/drawing/2010/main" val="0"/>
                        </a:ext>
                      </a:extLst>
                    </a:blip>
                    <a:srcRect t="11724"/>
                    <a:stretch/>
                  </pic:blipFill>
                  <pic:spPr bwMode="auto">
                    <a:xfrm>
                      <a:off x="0" y="0"/>
                      <a:ext cx="5553075" cy="5204732"/>
                    </a:xfrm>
                    <a:prstGeom prst="rect">
                      <a:avLst/>
                    </a:prstGeom>
                    <a:ln>
                      <a:noFill/>
                    </a:ln>
                    <a:extLst>
                      <a:ext uri="{53640926-AAD7-44D8-BBD7-CCE9431645EC}">
                        <a14:shadowObscured xmlns:a14="http://schemas.microsoft.com/office/drawing/2010/main"/>
                      </a:ext>
                    </a:extLst>
                  </pic:spPr>
                </pic:pic>
              </a:graphicData>
            </a:graphic>
          </wp:inline>
        </w:drawing>
      </w:r>
    </w:p>
    <w:p w14:paraId="0C224325" w14:textId="77777777" w:rsidR="00427DEC" w:rsidRDefault="00427DEC" w:rsidP="00427DEC"/>
    <w:p w14:paraId="1976A129" w14:textId="2B1C9754" w:rsidR="00427DEC" w:rsidRPr="00F945B6" w:rsidRDefault="00623CB0" w:rsidP="00F945B6">
      <w:pPr>
        <w:pStyle w:val="Caption"/>
        <w:rPr>
          <w:b w:val="0"/>
          <w:bCs w:val="0"/>
        </w:rPr>
      </w:pPr>
      <w:bookmarkStart w:id="72" w:name="_Toc61470694"/>
      <w:r>
        <w:t xml:space="preserve">Figure </w:t>
      </w:r>
      <w:r w:rsidR="00925485">
        <w:t>6</w:t>
      </w:r>
      <w:r>
        <w:t xml:space="preserve">: </w:t>
      </w:r>
      <w:r w:rsidR="00427DEC">
        <w:t>PCA of the spread in the variance for all resurrected individuals, excluding individuals from Hog Island and samples of the sister species</w:t>
      </w:r>
      <w:r w:rsidR="00784591">
        <w:t>,</w:t>
      </w:r>
      <w:r w:rsidR="00427DEC">
        <w:t xml:space="preserve"> </w:t>
      </w:r>
      <w:r w:rsidR="00427DEC">
        <w:rPr>
          <w:i/>
          <w:iCs/>
        </w:rPr>
        <w:t xml:space="preserve">S. </w:t>
      </w:r>
      <w:proofErr w:type="spellStart"/>
      <w:r w:rsidR="00427DEC">
        <w:rPr>
          <w:i/>
          <w:iCs/>
        </w:rPr>
        <w:t>pungens</w:t>
      </w:r>
      <w:proofErr w:type="spellEnd"/>
      <w:r w:rsidR="00427DEC">
        <w:t xml:space="preserve"> (outgroup), </w:t>
      </w:r>
      <w:r w:rsidR="00427DEC" w:rsidRPr="00F945B6">
        <w:rPr>
          <w:b w:val="0"/>
          <w:bCs w:val="0"/>
        </w:rPr>
        <w:t>which were outliers in terms of their differences from the other populations. The first PC correlates with the spread of the samples from Corn Island. PC2 correlates with the spread in Blackwater samples as well as variance in Kirkpatrick samples. Interestingly, the “downcore” or Kirkpatrick samples cored in 2002-3 do not exhibit variance on the same scale as the other marshes / Kirkpatrick sampled in 2018 (“Kirkpatrick”).</w:t>
      </w:r>
      <w:bookmarkEnd w:id="72"/>
      <w:r w:rsidR="00427DEC" w:rsidRPr="00F945B6">
        <w:rPr>
          <w:b w:val="0"/>
          <w:bCs w:val="0"/>
        </w:rPr>
        <w:t xml:space="preserve"> </w:t>
      </w:r>
    </w:p>
    <w:p w14:paraId="771156A4" w14:textId="77777777" w:rsidR="00427DEC" w:rsidRDefault="00427DEC" w:rsidP="00427DEC"/>
    <w:p w14:paraId="6F35CCFC" w14:textId="77777777" w:rsidR="00427DEC" w:rsidRDefault="00427DEC" w:rsidP="00427DEC"/>
    <w:p w14:paraId="7E05BFAD" w14:textId="4F4EA84F" w:rsidR="00427DEC" w:rsidRDefault="00427DEC" w:rsidP="00427DEC"/>
    <w:p w14:paraId="179BB146" w14:textId="463742A1" w:rsidR="00145661" w:rsidRDefault="00145661" w:rsidP="00427DEC"/>
    <w:p w14:paraId="5103E2A5" w14:textId="77777777" w:rsidR="00145661" w:rsidRDefault="00145661" w:rsidP="00427DEC"/>
    <w:p w14:paraId="63D48DF1" w14:textId="77777777" w:rsidR="00427DEC" w:rsidRDefault="00427DEC" w:rsidP="00427DEC">
      <w:r>
        <w:rPr>
          <w:noProof/>
        </w:rPr>
        <w:lastRenderedPageBreak/>
        <w:drawing>
          <wp:inline distT="0" distB="0" distL="0" distR="0" wp14:anchorId="03EEC919" wp14:editId="237EDA6E">
            <wp:extent cx="5507650" cy="1079500"/>
            <wp:effectExtent l="0" t="0" r="0" b="6350"/>
            <wp:docPr id="70" name="Picture 7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Chart, bar char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38617" cy="1085569"/>
                    </a:xfrm>
                    <a:prstGeom prst="rect">
                      <a:avLst/>
                    </a:prstGeom>
                  </pic:spPr>
                </pic:pic>
              </a:graphicData>
            </a:graphic>
          </wp:inline>
        </w:drawing>
      </w:r>
    </w:p>
    <w:p w14:paraId="6C565088" w14:textId="77777777" w:rsidR="00427DEC" w:rsidRDefault="00427DEC" w:rsidP="00427DEC">
      <w:r>
        <w:rPr>
          <w:noProof/>
        </w:rPr>
        <w:drawing>
          <wp:inline distT="0" distB="0" distL="0" distR="0" wp14:anchorId="367B968E" wp14:editId="3E4BA6EB">
            <wp:extent cx="5486400" cy="1097280"/>
            <wp:effectExtent l="0" t="0" r="0" b="7620"/>
            <wp:docPr id="71" name="Picture 7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Chart, bar char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86400" cy="1097280"/>
                    </a:xfrm>
                    <a:prstGeom prst="rect">
                      <a:avLst/>
                    </a:prstGeom>
                  </pic:spPr>
                </pic:pic>
              </a:graphicData>
            </a:graphic>
          </wp:inline>
        </w:drawing>
      </w:r>
      <w:r>
        <w:rPr>
          <w:noProof/>
        </w:rPr>
        <w:drawing>
          <wp:inline distT="0" distB="0" distL="0" distR="0" wp14:anchorId="774F5D55" wp14:editId="3ABC8F86">
            <wp:extent cx="5486400" cy="1097280"/>
            <wp:effectExtent l="0" t="0" r="0" b="7620"/>
            <wp:docPr id="79" name="Picture 7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Chart, bar char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86400" cy="1097280"/>
                    </a:xfrm>
                    <a:prstGeom prst="rect">
                      <a:avLst/>
                    </a:prstGeom>
                  </pic:spPr>
                </pic:pic>
              </a:graphicData>
            </a:graphic>
          </wp:inline>
        </w:drawing>
      </w:r>
      <w:r>
        <w:rPr>
          <w:noProof/>
        </w:rPr>
        <w:drawing>
          <wp:inline distT="0" distB="0" distL="0" distR="0" wp14:anchorId="6EDAD514" wp14:editId="5C2D5274">
            <wp:extent cx="5486400" cy="1097280"/>
            <wp:effectExtent l="0" t="0" r="0" b="7620"/>
            <wp:docPr id="81" name="Picture 8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Chart, bar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86400" cy="1097280"/>
                    </a:xfrm>
                    <a:prstGeom prst="rect">
                      <a:avLst/>
                    </a:prstGeom>
                  </pic:spPr>
                </pic:pic>
              </a:graphicData>
            </a:graphic>
          </wp:inline>
        </w:drawing>
      </w:r>
    </w:p>
    <w:p w14:paraId="465C6685" w14:textId="54145FB3" w:rsidR="00427DEC" w:rsidRPr="00F945B6" w:rsidRDefault="00623CB0" w:rsidP="00F945B6">
      <w:pPr>
        <w:pStyle w:val="Caption"/>
        <w:rPr>
          <w:b w:val="0"/>
          <w:bCs w:val="0"/>
        </w:rPr>
      </w:pPr>
      <w:bookmarkStart w:id="73" w:name="_Toc61470695"/>
      <w:r>
        <w:t xml:space="preserve">Figure </w:t>
      </w:r>
      <w:r w:rsidR="00925485">
        <w:t>7</w:t>
      </w:r>
      <w:r>
        <w:t xml:space="preserve">: </w:t>
      </w:r>
      <w:proofErr w:type="spellStart"/>
      <w:r w:rsidR="00427DEC">
        <w:t>FastSTRUCTURE</w:t>
      </w:r>
      <w:proofErr w:type="spellEnd"/>
      <w:r w:rsidR="00427DEC">
        <w:t xml:space="preserve"> graphs for a range of potential optimal K values (K=4, K=5, K=11, K=13) based on the </w:t>
      </w:r>
      <w:proofErr w:type="spellStart"/>
      <w:r w:rsidR="00427DEC">
        <w:t>chooseK</w:t>
      </w:r>
      <w:proofErr w:type="spellEnd"/>
      <w:r w:rsidR="00427DEC">
        <w:t xml:space="preserve"> algorithm in the </w:t>
      </w:r>
      <w:proofErr w:type="spellStart"/>
      <w:r w:rsidR="00427DEC">
        <w:t>fastSTRUCTURE</w:t>
      </w:r>
      <w:proofErr w:type="spellEnd"/>
      <w:r w:rsidR="00427DEC">
        <w:t xml:space="preserve"> program. </w:t>
      </w:r>
      <w:r w:rsidR="00427DEC" w:rsidRPr="00F945B6">
        <w:rPr>
          <w:b w:val="0"/>
          <w:bCs w:val="0"/>
        </w:rPr>
        <w:t xml:space="preserve">Samples are arranged from youngest or shallowest depths (far left) to the oldest or deepest depths (far right) rather than provenance. The clusters form on the basis of provenance rather than age cohort. From left to right: </w:t>
      </w:r>
      <w:proofErr w:type="spellStart"/>
      <w:r w:rsidR="00427DEC" w:rsidRPr="00F945B6">
        <w:rPr>
          <w:b w:val="0"/>
          <w:bCs w:val="0"/>
        </w:rPr>
        <w:t>Sellman</w:t>
      </w:r>
      <w:proofErr w:type="spellEnd"/>
      <w:r w:rsidR="00427DEC" w:rsidRPr="00F945B6">
        <w:rPr>
          <w:b w:val="0"/>
          <w:bCs w:val="0"/>
        </w:rPr>
        <w:t xml:space="preserve"> 0-3, Kirkpatrick 0-2, Blackwater 0-2, Corn 0-3, Hog 0-3, Blackwater 2-4, Kirkpatrick(2002) 2-4, Corn 3.25-4.75, Blackwater 4-6, </w:t>
      </w:r>
      <w:proofErr w:type="spellStart"/>
      <w:r w:rsidR="00427DEC" w:rsidRPr="00F945B6">
        <w:rPr>
          <w:b w:val="0"/>
          <w:bCs w:val="0"/>
        </w:rPr>
        <w:t>Sellman</w:t>
      </w:r>
      <w:proofErr w:type="spellEnd"/>
      <w:r w:rsidR="00427DEC" w:rsidRPr="00F945B6">
        <w:rPr>
          <w:b w:val="0"/>
          <w:bCs w:val="0"/>
        </w:rPr>
        <w:t xml:space="preserve"> 4-6, Corn 4.75-6.75, Corn 5.25-7.25, Blackwater 6-8, </w:t>
      </w:r>
      <w:proofErr w:type="spellStart"/>
      <w:r w:rsidR="00427DEC" w:rsidRPr="00F945B6">
        <w:rPr>
          <w:b w:val="0"/>
          <w:bCs w:val="0"/>
        </w:rPr>
        <w:t>Sellman</w:t>
      </w:r>
      <w:proofErr w:type="spellEnd"/>
      <w:r w:rsidR="00427DEC" w:rsidRPr="00F945B6">
        <w:rPr>
          <w:b w:val="0"/>
          <w:bCs w:val="0"/>
        </w:rPr>
        <w:t xml:space="preserve"> 6-8, Blackwater 8-10, </w:t>
      </w:r>
      <w:proofErr w:type="spellStart"/>
      <w:r w:rsidR="00427DEC" w:rsidRPr="00F945B6">
        <w:rPr>
          <w:b w:val="0"/>
          <w:bCs w:val="0"/>
        </w:rPr>
        <w:t>Sellman</w:t>
      </w:r>
      <w:proofErr w:type="spellEnd"/>
      <w:r w:rsidR="00427DEC" w:rsidRPr="00F945B6">
        <w:rPr>
          <w:b w:val="0"/>
          <w:bCs w:val="0"/>
        </w:rPr>
        <w:t xml:space="preserve"> 8-10, Kirkpatrick(2002) 8-10, Hog 8-10, Corn 10.25-12.75, Blackwater 10-12, </w:t>
      </w:r>
      <w:proofErr w:type="spellStart"/>
      <w:r w:rsidR="00427DEC" w:rsidRPr="00F945B6">
        <w:rPr>
          <w:b w:val="0"/>
          <w:bCs w:val="0"/>
        </w:rPr>
        <w:t>Sellman</w:t>
      </w:r>
      <w:proofErr w:type="spellEnd"/>
      <w:r w:rsidR="00427DEC" w:rsidRPr="00F945B6">
        <w:rPr>
          <w:b w:val="0"/>
          <w:bCs w:val="0"/>
        </w:rPr>
        <w:t xml:space="preserve"> 10-12, Blackwater 12-14, Kirkpatrick(2002) 12-14, </w:t>
      </w:r>
      <w:proofErr w:type="spellStart"/>
      <w:r w:rsidR="00427DEC" w:rsidRPr="00F945B6">
        <w:rPr>
          <w:b w:val="0"/>
          <w:bCs w:val="0"/>
        </w:rPr>
        <w:t>Sellman</w:t>
      </w:r>
      <w:proofErr w:type="spellEnd"/>
      <w:r w:rsidR="00427DEC" w:rsidRPr="00F945B6">
        <w:rPr>
          <w:b w:val="0"/>
          <w:bCs w:val="0"/>
        </w:rPr>
        <w:t xml:space="preserve"> 13.75-15.75, </w:t>
      </w:r>
      <w:proofErr w:type="spellStart"/>
      <w:r w:rsidR="00427DEC" w:rsidRPr="00F945B6">
        <w:rPr>
          <w:b w:val="0"/>
          <w:bCs w:val="0"/>
        </w:rPr>
        <w:t>Sellman</w:t>
      </w:r>
      <w:proofErr w:type="spellEnd"/>
      <w:r w:rsidR="00427DEC" w:rsidRPr="00F945B6">
        <w:rPr>
          <w:b w:val="0"/>
          <w:bCs w:val="0"/>
        </w:rPr>
        <w:t xml:space="preserve"> 14-16, Corn 14-16, Corn 16.75-18.75,Corn 18.75-20.75, Corn 20.75-22.75, Kirkpatrick(2002) 20-22, Kirkpatrick(2002) 22-24</w:t>
      </w:r>
      <w:bookmarkEnd w:id="73"/>
    </w:p>
    <w:p w14:paraId="61D5D28F" w14:textId="77777777" w:rsidR="00427DEC" w:rsidRDefault="00427DEC" w:rsidP="00427DEC"/>
    <w:p w14:paraId="62FB9469" w14:textId="77777777" w:rsidR="00427DEC" w:rsidRDefault="00427DEC" w:rsidP="00427DEC"/>
    <w:p w14:paraId="68795F87" w14:textId="77777777" w:rsidR="00427DEC" w:rsidRDefault="00427DEC" w:rsidP="00427DEC"/>
    <w:p w14:paraId="1352A0A7" w14:textId="77777777" w:rsidR="00427DEC" w:rsidRDefault="00427DEC" w:rsidP="00427DEC"/>
    <w:p w14:paraId="63E9DBA4" w14:textId="77777777" w:rsidR="00427DEC" w:rsidRDefault="00427DEC" w:rsidP="00427DEC"/>
    <w:p w14:paraId="5DBF68F2" w14:textId="4914FBD1" w:rsidR="00427DEC" w:rsidRDefault="00427DEC" w:rsidP="00427DEC"/>
    <w:p w14:paraId="62070A06" w14:textId="39B6CCD3" w:rsidR="00ED388C" w:rsidRDefault="00A705D9" w:rsidP="00A30954">
      <w:r>
        <w:rPr>
          <w:noProof/>
        </w:rPr>
        <w:lastRenderedPageBreak/>
        <w:drawing>
          <wp:inline distT="0" distB="0" distL="0" distR="0" wp14:anchorId="34DC953E" wp14:editId="6A496A18">
            <wp:extent cx="5486400" cy="3976370"/>
            <wp:effectExtent l="0" t="0" r="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86400" cy="3976370"/>
                    </a:xfrm>
                    <a:prstGeom prst="rect">
                      <a:avLst/>
                    </a:prstGeom>
                  </pic:spPr>
                </pic:pic>
              </a:graphicData>
            </a:graphic>
          </wp:inline>
        </w:drawing>
      </w:r>
    </w:p>
    <w:p w14:paraId="1E919360" w14:textId="13F895DE" w:rsidR="00A30954" w:rsidRDefault="00A30954" w:rsidP="00F945B6">
      <w:pPr>
        <w:pStyle w:val="Caption"/>
      </w:pPr>
      <w:bookmarkStart w:id="74" w:name="_Toc61470696"/>
      <w:r>
        <w:t xml:space="preserve">Figure </w:t>
      </w:r>
      <w:r w:rsidR="00867C0B">
        <w:t>S</w:t>
      </w:r>
      <w:r>
        <w:t>3</w:t>
      </w:r>
      <w:r w:rsidR="00F945B6">
        <w:t xml:space="preserve">: Map of sampling sites for </w:t>
      </w:r>
      <w:proofErr w:type="spellStart"/>
      <w:r w:rsidR="00F945B6">
        <w:t>ddRADseq</w:t>
      </w:r>
      <w:proofErr w:type="spellEnd"/>
      <w:r w:rsidR="00F945B6">
        <w:t xml:space="preserve"> samples across the Chesapeake Bay</w:t>
      </w:r>
      <w:bookmarkEnd w:id="74"/>
    </w:p>
    <w:p w14:paraId="1329FFFB" w14:textId="77777777" w:rsidR="00427DEC" w:rsidRDefault="00427DEC" w:rsidP="00427DEC"/>
    <w:p w14:paraId="4D4E0185" w14:textId="77777777" w:rsidR="00427DEC" w:rsidRDefault="00427DEC" w:rsidP="00427DEC"/>
    <w:p w14:paraId="449D3424" w14:textId="77777777" w:rsidR="00427DEC" w:rsidRDefault="00427DEC" w:rsidP="00427DEC"/>
    <w:p w14:paraId="5DE62756" w14:textId="77777777" w:rsidR="00427DEC" w:rsidRDefault="00427DEC" w:rsidP="00427DEC"/>
    <w:p w14:paraId="41ADC94B" w14:textId="2D166477" w:rsidR="00DC4CE7" w:rsidRDefault="00DC4CE7" w:rsidP="005E54E2"/>
    <w:p w14:paraId="4F1900F9" w14:textId="0D471ED6" w:rsidR="00427DEC" w:rsidRDefault="00427DEC" w:rsidP="005E54E2"/>
    <w:p w14:paraId="7C76AB11" w14:textId="6F8D9546" w:rsidR="00427DEC" w:rsidRDefault="00427DEC" w:rsidP="005E54E2"/>
    <w:p w14:paraId="25A48010" w14:textId="32D1B35D" w:rsidR="00427DEC" w:rsidRDefault="00427DEC" w:rsidP="005E54E2"/>
    <w:p w14:paraId="31DAD08D" w14:textId="327F7BED" w:rsidR="00427DEC" w:rsidRDefault="00427DEC" w:rsidP="005E54E2"/>
    <w:p w14:paraId="5FC2109B" w14:textId="1D77FEFA" w:rsidR="00427DEC" w:rsidRDefault="00427DEC" w:rsidP="005E54E2"/>
    <w:p w14:paraId="1F7D71A6" w14:textId="2A7DA2F4" w:rsidR="00A705D9" w:rsidRDefault="00A705D9" w:rsidP="005E54E2"/>
    <w:p w14:paraId="30E14694" w14:textId="4D5D70BC" w:rsidR="00A705D9" w:rsidRDefault="00A705D9" w:rsidP="005E54E2"/>
    <w:p w14:paraId="14BAB564" w14:textId="59CD6FAE" w:rsidR="00A705D9" w:rsidRDefault="00A705D9" w:rsidP="005E54E2"/>
    <w:p w14:paraId="39424273" w14:textId="77777777" w:rsidR="00A705D9" w:rsidRDefault="00A705D9" w:rsidP="005E54E2"/>
    <w:p w14:paraId="3B4829F4" w14:textId="71B6D0C2" w:rsidR="00427DEC" w:rsidRDefault="00427DEC" w:rsidP="005E54E2"/>
    <w:p w14:paraId="0D73A980" w14:textId="293A5344" w:rsidR="00A30954" w:rsidRDefault="00A30954" w:rsidP="005E54E2"/>
    <w:p w14:paraId="3D992148" w14:textId="77777777" w:rsidR="00A30954" w:rsidRDefault="00A30954" w:rsidP="005E54E2"/>
    <w:p w14:paraId="31C69442" w14:textId="77777777" w:rsidR="00145661" w:rsidRDefault="00145661" w:rsidP="005E54E2"/>
    <w:p w14:paraId="5BEE5B51" w14:textId="62321C73" w:rsidR="00DC4CE7" w:rsidRDefault="00DC4CE7" w:rsidP="005E54E2"/>
    <w:p w14:paraId="5EC91BA6" w14:textId="77777777" w:rsidR="003437F1" w:rsidRDefault="003437F1" w:rsidP="003437F1">
      <w:pPr>
        <w:pStyle w:val="Heading1"/>
      </w:pPr>
      <w:bookmarkStart w:id="75" w:name="_Toc57401176"/>
      <w:bookmarkStart w:id="76" w:name="_Toc289175833"/>
      <w:bookmarkStart w:id="77" w:name="_Hlk55981742"/>
      <w:bookmarkStart w:id="78" w:name="_Hlk55982497"/>
      <w:r>
        <w:lastRenderedPageBreak/>
        <w:t>CHAPTER III</w:t>
      </w:r>
      <w:r>
        <w:br/>
        <w:t>Heritable variation in functional responses</w:t>
      </w:r>
      <w:bookmarkEnd w:id="75"/>
    </w:p>
    <w:p w14:paraId="64369F19" w14:textId="3D5B23EA" w:rsidR="003437F1" w:rsidRDefault="003437F1" w:rsidP="003437F1">
      <w:pPr>
        <w:pStyle w:val="Heading1"/>
      </w:pPr>
      <w:bookmarkStart w:id="79" w:name="_Toc57401177"/>
      <w:r>
        <w:t xml:space="preserve">of a foundational </w:t>
      </w:r>
      <w:r w:rsidR="00A908C7">
        <w:t>coastal</w:t>
      </w:r>
      <w:r>
        <w:t xml:space="preserve"> marsh sedge to global change over time</w:t>
      </w:r>
      <w:bookmarkEnd w:id="76"/>
      <w:bookmarkEnd w:id="79"/>
    </w:p>
    <w:p w14:paraId="1E825C39" w14:textId="77777777" w:rsidR="003437F1" w:rsidRDefault="003437F1" w:rsidP="003437F1">
      <w:r>
        <w:br w:type="page"/>
      </w:r>
    </w:p>
    <w:p w14:paraId="72399CBB" w14:textId="77777777" w:rsidR="003437F1" w:rsidRDefault="003437F1" w:rsidP="003437F1">
      <w:pPr>
        <w:pStyle w:val="Heading2"/>
      </w:pPr>
      <w:bookmarkStart w:id="80" w:name="_Toc57401178"/>
      <w:r>
        <w:lastRenderedPageBreak/>
        <w:t>Abstract</w:t>
      </w:r>
      <w:bookmarkEnd w:id="80"/>
    </w:p>
    <w:p w14:paraId="273EA806" w14:textId="5D47F59D" w:rsidR="003437F1" w:rsidRDefault="003437F1" w:rsidP="003437F1">
      <w:pPr>
        <w:rPr>
          <w:b/>
          <w:bCs/>
        </w:rPr>
      </w:pPr>
      <w:r>
        <w:t xml:space="preserve">Many species, including some that undergird entire ecosystems, may perish because of rapid changes in climate conditions unless the species are able to respond suitably. Understanding </w:t>
      </w:r>
      <w:proofErr w:type="gramStart"/>
      <w:r>
        <w:t>the nature</w:t>
      </w:r>
      <w:proofErr w:type="gramEnd"/>
      <w:r>
        <w:t xml:space="preserve"> </w:t>
      </w:r>
      <w:r w:rsidR="00650300">
        <w:t>historical phenotypes</w:t>
      </w:r>
      <w:r>
        <w:t xml:space="preserve"> can illustrate the capacity for at-risk species to persist under future scenarios. In this study, I utilized a century-long seed bank of the foundational coastal marsh sedge </w:t>
      </w:r>
      <w:proofErr w:type="spellStart"/>
      <w:r w:rsidRPr="1D11B9DE">
        <w:rPr>
          <w:i/>
          <w:iCs/>
        </w:rPr>
        <w:t>Schoenoplectus</w:t>
      </w:r>
      <w:proofErr w:type="spellEnd"/>
      <w:r>
        <w:t xml:space="preserve"> </w:t>
      </w:r>
      <w:r w:rsidRPr="1D11B9DE">
        <w:rPr>
          <w:i/>
          <w:iCs/>
        </w:rPr>
        <w:t>americanus</w:t>
      </w:r>
      <w:r>
        <w:t xml:space="preserve"> to assess the nature of responses to corollaries of sea level rise. I resurrected “20</w:t>
      </w:r>
      <w:r w:rsidRPr="000E1C79">
        <w:rPr>
          <w:vertAlign w:val="superscript"/>
        </w:rPr>
        <w:t>th</w:t>
      </w:r>
      <w:r>
        <w:t xml:space="preserve"> century” (1908-1918 ± 15.6-25.0 years) and “21</w:t>
      </w:r>
      <w:r w:rsidR="002D4334" w:rsidRPr="002D4334">
        <w:rPr>
          <w:vertAlign w:val="superscript"/>
        </w:rPr>
        <w:t>st</w:t>
      </w:r>
      <w:r>
        <w:t xml:space="preserve"> century” (1998-2002 ± 1 year) age cohorts by </w:t>
      </w:r>
      <w:r w:rsidR="004F1018">
        <w:t xml:space="preserve">germinating </w:t>
      </w:r>
      <w:r>
        <w:t xml:space="preserve">seeds of </w:t>
      </w:r>
      <w:r w:rsidRPr="1D11B9DE">
        <w:rPr>
          <w:i/>
          <w:iCs/>
        </w:rPr>
        <w:t>S.</w:t>
      </w:r>
      <w:r>
        <w:t xml:space="preserve"> </w:t>
      </w:r>
      <w:r w:rsidRPr="1D11B9DE">
        <w:rPr>
          <w:i/>
          <w:iCs/>
        </w:rPr>
        <w:t>americanus</w:t>
      </w:r>
      <w:r>
        <w:t xml:space="preserve"> from time-stratified sediments sampled from a Chesapeake Bay marsh. I compare phenotypic responses of the 20</w:t>
      </w:r>
      <w:r w:rsidRPr="1D11B9DE">
        <w:rPr>
          <w:vertAlign w:val="superscript"/>
        </w:rPr>
        <w:t>th</w:t>
      </w:r>
      <w:r>
        <w:t xml:space="preserve"> century and 21</w:t>
      </w:r>
      <w:r w:rsidR="002D4334" w:rsidRPr="002D4334">
        <w:rPr>
          <w:vertAlign w:val="superscript"/>
        </w:rPr>
        <w:t>st</w:t>
      </w:r>
      <w:r>
        <w:t xml:space="preserve"> century cohorts to determine whether and how responses to salinity, inundation, and competition have changed over time. Cross-generational comparisons also allowed me to evaluate how interspecific interactions modify exposure responses in a greenhouse experiment</w:t>
      </w:r>
      <w:r w:rsidR="004F1018">
        <w:t xml:space="preserve"> where I </w:t>
      </w:r>
      <w:r w:rsidR="007A2881">
        <w:t xml:space="preserve">imposed </w:t>
      </w:r>
      <w:r w:rsidR="004F1018">
        <w:t>salinity, inundation, and competition</w:t>
      </w:r>
      <w:r w:rsidR="007A2881">
        <w:t xml:space="preserve"> treatments in a fully crossed design</w:t>
      </w:r>
      <w:r>
        <w:t>. I detected few overall differences in biomass between 20</w:t>
      </w:r>
      <w:r w:rsidR="002D4334" w:rsidRPr="002D4334">
        <w:rPr>
          <w:vertAlign w:val="superscript"/>
        </w:rPr>
        <w:t>th</w:t>
      </w:r>
      <w:r>
        <w:t xml:space="preserve"> century and 21</w:t>
      </w:r>
      <w:r w:rsidR="002D4334" w:rsidRPr="002D4334">
        <w:rPr>
          <w:vertAlign w:val="superscript"/>
        </w:rPr>
        <w:t>st</w:t>
      </w:r>
      <w:r>
        <w:t xml:space="preserve"> century cohorts. However, 21</w:t>
      </w:r>
      <w:r w:rsidR="002D4334" w:rsidRPr="002D4334">
        <w:rPr>
          <w:vertAlign w:val="superscript"/>
        </w:rPr>
        <w:t>st</w:t>
      </w:r>
      <w:r>
        <w:t xml:space="preserve"> century plants tended to demonstrate a subset of 20</w:t>
      </w:r>
      <w:r w:rsidRPr="1D11B9DE">
        <w:rPr>
          <w:vertAlign w:val="superscript"/>
        </w:rPr>
        <w:t>th</w:t>
      </w:r>
      <w:r>
        <w:t xml:space="preserve"> century variability in response to stressors, perhaps suggesting the evolution of plasticity through time. In addition, there were significant </w:t>
      </w:r>
      <w:r w:rsidR="004F1018">
        <w:t xml:space="preserve">effects </w:t>
      </w:r>
      <w:r>
        <w:t xml:space="preserve">of competition, inundation, salinity, and their interactions on a suite of phenotypic traits. Notably, stem density, a trait that can </w:t>
      </w:r>
      <w:r w:rsidR="00784591">
        <w:t>influence</w:t>
      </w:r>
      <w:r>
        <w:t xml:space="preserve"> sediment capture and maintenance of marsh elevation, increased with the presence of competitor. Overall, this work suggests evolutionary change in this perennial foundational plant with meaningful ecological impacts over the course of just a century. Increased salinity and inundation (i.e.</w:t>
      </w:r>
      <w:r w:rsidR="00784591">
        <w:t>,</w:t>
      </w:r>
      <w:r>
        <w:t xml:space="preserve"> simulated sea level rise) severely impact productivity and this impact, though invariably negative, varies by genotype regardless of age cohort.  </w:t>
      </w:r>
    </w:p>
    <w:p w14:paraId="29C0ABD9" w14:textId="77777777" w:rsidR="003437F1" w:rsidRDefault="003437F1" w:rsidP="003437F1">
      <w:pPr>
        <w:pStyle w:val="Heading2"/>
      </w:pPr>
      <w:bookmarkStart w:id="81" w:name="_Toc57401179"/>
      <w:r>
        <w:t>Introduction</w:t>
      </w:r>
      <w:bookmarkEnd w:id="81"/>
    </w:p>
    <w:p w14:paraId="5F8D6A1D" w14:textId="77777777" w:rsidR="003437F1" w:rsidRPr="00334400" w:rsidRDefault="003437F1" w:rsidP="003437F1">
      <w:pPr>
        <w:pStyle w:val="Heading3"/>
      </w:pPr>
      <w:bookmarkStart w:id="82" w:name="_Toc57401180"/>
      <w:r>
        <w:t>Impact of climate change on populations at risk</w:t>
      </w:r>
      <w:bookmarkEnd w:id="82"/>
    </w:p>
    <w:p w14:paraId="4F2CC2E9" w14:textId="00951484" w:rsidR="003437F1" w:rsidRDefault="003437F1" w:rsidP="003437F1">
      <w:r>
        <w:t xml:space="preserve">Unfolding changes in climate have resulted in potent new pressures that could put many species, including some that undergird entire ecosystems, at greater risk of extinction (Hoffmann &amp; </w:t>
      </w:r>
      <w:proofErr w:type="spellStart"/>
      <w:r>
        <w:t>Sgrò</w:t>
      </w:r>
      <w:proofErr w:type="spellEnd"/>
      <w:r>
        <w:t xml:space="preserve">, 2011; Román-Palacios &amp; Wiens, 2020). Several corollaries of climate change, including rising temperatures and rising sea level, are shifting at increasing rates towards conditions that exceed current physiological thresholds and performance limits (Deutsch et al., 2008; </w:t>
      </w:r>
      <w:proofErr w:type="spellStart"/>
      <w:r>
        <w:t>Hoegh</w:t>
      </w:r>
      <w:proofErr w:type="spellEnd"/>
      <w:r>
        <w:t>-Guldberg &amp; Bruno, 2010). Organisms can potentially cope with rapidly changing environmental conditions through acclimation (i.e., phenotypic plasticity), rapid evolution (i.e., shifts in allelic or heritable phenotypic variation) (</w:t>
      </w:r>
      <w:proofErr w:type="spellStart"/>
      <w:r>
        <w:t>Ghalambor</w:t>
      </w:r>
      <w:proofErr w:type="spellEnd"/>
      <w:r>
        <w:t xml:space="preserve"> et al. 2007, </w:t>
      </w:r>
      <w:proofErr w:type="spellStart"/>
      <w:r>
        <w:t>Bernatchez</w:t>
      </w:r>
      <w:proofErr w:type="spellEnd"/>
      <w:r>
        <w:t xml:space="preserve"> 2016), </w:t>
      </w:r>
      <w:r w:rsidR="007A2881">
        <w:t xml:space="preserve">migration, </w:t>
      </w:r>
      <w:r>
        <w:t xml:space="preserve">or some combination thereof. Acclimation is frequently treated as a default explanation for exposure responses, which is reinforced by evidence indicating that phenotypic plasticity can promote persistence to unfolding climate conditions (Carroll et al., 2007; Fox et al., 2019; </w:t>
      </w:r>
      <w:r>
        <w:lastRenderedPageBreak/>
        <w:t xml:space="preserve">Toyota et al., 2019). It remains unclear whether rapid evolution in response </w:t>
      </w:r>
      <w:r w:rsidR="007A2881">
        <w:t xml:space="preserve">to </w:t>
      </w:r>
      <w:r>
        <w:t xml:space="preserve">climate change is commonplace and important (Carroll et al., 2007). There is compelling evidence, however, indicating that exposure to corollary pressures like heat stress (Diamond, 2017; </w:t>
      </w:r>
      <w:proofErr w:type="spellStart"/>
      <w:r>
        <w:t>Palumbi</w:t>
      </w:r>
      <w:proofErr w:type="spellEnd"/>
      <w:r>
        <w:t xml:space="preserve">, </w:t>
      </w:r>
      <w:proofErr w:type="spellStart"/>
      <w:r>
        <w:t>Barshis</w:t>
      </w:r>
      <w:proofErr w:type="spellEnd"/>
      <w:r>
        <w:t xml:space="preserve">, Traylor-Knowles, &amp; Bay, 2014) and drought (Franks &amp; </w:t>
      </w:r>
      <w:proofErr w:type="spellStart"/>
      <w:r>
        <w:t>Beerling</w:t>
      </w:r>
      <w:proofErr w:type="spellEnd"/>
      <w:r>
        <w:t xml:space="preserve">, 2009; Franks et al., 2014) can elicit rapid evolution, suggesting that further study </w:t>
      </w:r>
      <w:r w:rsidR="007A2881">
        <w:t xml:space="preserve">is needed to </w:t>
      </w:r>
      <w:r>
        <w:t xml:space="preserve">clarify the risks posed by climate change. </w:t>
      </w:r>
    </w:p>
    <w:p w14:paraId="033E3F76" w14:textId="77777777" w:rsidR="003437F1" w:rsidRDefault="003437F1" w:rsidP="003437F1"/>
    <w:p w14:paraId="06154B0B" w14:textId="7240AE58" w:rsidR="003437F1" w:rsidRDefault="003437F1" w:rsidP="003437F1">
      <w:r>
        <w:t>Evolution can sometimes proceed at a pace comparable to climate-driven changes in environmental and ecological conditions (</w:t>
      </w:r>
      <w:proofErr w:type="spellStart"/>
      <w:r>
        <w:t>Kinnison</w:t>
      </w:r>
      <w:proofErr w:type="spellEnd"/>
      <w:r>
        <w:t xml:space="preserve"> and Hairston 2007; Pelletier et al. 2009; </w:t>
      </w:r>
      <w:proofErr w:type="spellStart"/>
      <w:r>
        <w:t>Shefferson</w:t>
      </w:r>
      <w:proofErr w:type="spellEnd"/>
      <w:r>
        <w:t xml:space="preserve"> and Salguero-Gómez 2015; Hendry 2016). Rapid evolution can occur over months to years, involving changes that unfold over just a single generation (Reznick, </w:t>
      </w:r>
      <w:proofErr w:type="spellStart"/>
      <w:r>
        <w:t>Losos</w:t>
      </w:r>
      <w:proofErr w:type="spellEnd"/>
      <w:r>
        <w:t xml:space="preserve">, &amp; Travis, 2019). Evidence of rapid evolution has been found in studies of natural populations along geographic clines and climatic gradients (Bradshaw and Holzapfel 2001; Huey 2000; </w:t>
      </w:r>
      <w:proofErr w:type="spellStart"/>
      <w:r>
        <w:t>Colautti</w:t>
      </w:r>
      <w:proofErr w:type="spellEnd"/>
      <w:r>
        <w:t xml:space="preserve"> and Barrett 2013). Other studies illustrate that exposure to climate-related pressures (e.g., drought, elevated CO</w:t>
      </w:r>
      <w:r w:rsidRPr="1D11B9DE">
        <w:rPr>
          <w:vertAlign w:val="subscript"/>
        </w:rPr>
        <w:t>2</w:t>
      </w:r>
      <w:r>
        <w:t xml:space="preserve">) can elicit selection-driven responses in experimental populations (Franks et al. 2007, Grossman and Rice 2014). For instance, exposure can lead to rapid loss of genetic (i.e., allelic) diversity and divergence (Avolio et al. 2013, Ravenscroft et al. 2015) as well as shift heritable trait variation linked to ecosystem processes (Barton, </w:t>
      </w:r>
      <w:proofErr w:type="spellStart"/>
      <w:r>
        <w:t>Hermisson</w:t>
      </w:r>
      <w:proofErr w:type="spellEnd"/>
      <w:r>
        <w:t xml:space="preserve">, &amp; </w:t>
      </w:r>
      <w:proofErr w:type="spellStart"/>
      <w:r>
        <w:t>Nordborg</w:t>
      </w:r>
      <w:proofErr w:type="spellEnd"/>
      <w:r>
        <w:t xml:space="preserve">, 2019; García-Carreras et al., 2018; </w:t>
      </w:r>
      <w:proofErr w:type="spellStart"/>
      <w:r>
        <w:t>Lohbeck</w:t>
      </w:r>
      <w:proofErr w:type="spellEnd"/>
      <w:r>
        <w:t xml:space="preserve">, </w:t>
      </w:r>
      <w:proofErr w:type="spellStart"/>
      <w:r>
        <w:t>Riebesell</w:t>
      </w:r>
      <w:proofErr w:type="spellEnd"/>
      <w:r>
        <w:t xml:space="preserve">, &amp; </w:t>
      </w:r>
      <w:proofErr w:type="spellStart"/>
      <w:r>
        <w:t>Reusch</w:t>
      </w:r>
      <w:proofErr w:type="spellEnd"/>
      <w:r>
        <w:t xml:space="preserve">, 2012; Monroe et al., 2018). It is nonetheless questionable whether rapid evolution is relevant to species persistence, in part because responses to selection can be dampened, altered, or superseded by plasticity and other factors like competition (Bazzaz, </w:t>
      </w:r>
      <w:proofErr w:type="spellStart"/>
      <w:r>
        <w:t>Jasieński</w:t>
      </w:r>
      <w:proofErr w:type="spellEnd"/>
      <w:r>
        <w:t xml:space="preserve">, Thomas, &amp; Wayne, 1995; Lau, Shaw, Reich, &amp; Tiffin, 2014; Ward, </w:t>
      </w:r>
      <w:proofErr w:type="spellStart"/>
      <w:r>
        <w:t>Antonovics</w:t>
      </w:r>
      <w:proofErr w:type="spellEnd"/>
      <w:r>
        <w:t xml:space="preserve">, Thomas, &amp; Strain, 2000).  While this helps explain the widely held perspective that microevolution is likely inconsequential as a response to climate change, only a few studies have quantified how evolutionary responses compare to plasticity, competition and combinations thereof (Bazzaz et al. 1995, Lau et al. 2014, </w:t>
      </w:r>
      <w:proofErr w:type="spellStart"/>
      <w:r>
        <w:t>Ellner</w:t>
      </w:r>
      <w:proofErr w:type="spellEnd"/>
      <w:r>
        <w:t xml:space="preserve"> et al. 2011, </w:t>
      </w:r>
      <w:proofErr w:type="spellStart"/>
      <w:r>
        <w:t>Merilä</w:t>
      </w:r>
      <w:proofErr w:type="spellEnd"/>
      <w:r>
        <w:t xml:space="preserve"> and Hendry 2014). It is thus possible that evolutionary contributions to species persistence are more important and more common than </w:t>
      </w:r>
      <w:r w:rsidR="007A2881">
        <w:t xml:space="preserve">previously </w:t>
      </w:r>
      <w:r>
        <w:t>imagined.</w:t>
      </w:r>
    </w:p>
    <w:p w14:paraId="79EC88D0" w14:textId="77777777" w:rsidR="003437F1" w:rsidRDefault="003437F1" w:rsidP="003437F1"/>
    <w:p w14:paraId="02497DA8" w14:textId="5811BC88" w:rsidR="003437F1" w:rsidRDefault="003437F1" w:rsidP="003437F1">
      <w:r>
        <w:t xml:space="preserve">In this study, I utilized a century-long seed bank of the foundational coastal marsh sedge </w:t>
      </w:r>
      <w:proofErr w:type="spellStart"/>
      <w:r w:rsidRPr="1D11B9DE">
        <w:rPr>
          <w:i/>
          <w:iCs/>
        </w:rPr>
        <w:t>Schoenoplectus</w:t>
      </w:r>
      <w:proofErr w:type="spellEnd"/>
      <w:r>
        <w:t xml:space="preserve"> </w:t>
      </w:r>
      <w:r w:rsidRPr="1D11B9DE">
        <w:rPr>
          <w:i/>
          <w:iCs/>
        </w:rPr>
        <w:t>americanus</w:t>
      </w:r>
      <w:r>
        <w:t xml:space="preserve"> to assess the nature and relative importance of evolutionary responses to corollaries of sea level rise. My aim was to compare phenotypic responses of 20</w:t>
      </w:r>
      <w:r w:rsidRPr="1D11B9DE">
        <w:rPr>
          <w:vertAlign w:val="superscript"/>
        </w:rPr>
        <w:t>th</w:t>
      </w:r>
      <w:r>
        <w:t xml:space="preserve"> century and 21</w:t>
      </w:r>
      <w:r w:rsidRPr="1D11B9DE">
        <w:rPr>
          <w:vertAlign w:val="superscript"/>
        </w:rPr>
        <w:t>st</w:t>
      </w:r>
      <w:r>
        <w:t xml:space="preserve"> century generations to determine whether and how exposure responses have changed over time, accounting for the possibility that interspecific interactions may modify exposure responses. This involved reconstituting age cohorts from seeds recovered from two contrasting soil depths for use in a fully crossed, multifactorial common garden experiment designed to reveal potential differences in response to inundation and salinity stress in the presence of a naturally co-occurring </w:t>
      </w:r>
      <w:r>
        <w:lastRenderedPageBreak/>
        <w:t xml:space="preserve">competitor. Functional traits were measured to characterize the range of </w:t>
      </w:r>
      <w:r w:rsidR="00D67E44">
        <w:t xml:space="preserve">phenotypic </w:t>
      </w:r>
      <w:r>
        <w:t xml:space="preserve">variation within and </w:t>
      </w:r>
      <w:r w:rsidR="00D67E44">
        <w:t xml:space="preserve">between </w:t>
      </w:r>
      <w:r>
        <w:t>cohorts for all treatments. Because corollaries of sea level rise can be strong selective agents (e.g.</w:t>
      </w:r>
      <w:r w:rsidR="007A2881">
        <w:t>,</w:t>
      </w:r>
      <w:r>
        <w:t xml:space="preserve"> Purcell et al., 2008; </w:t>
      </w:r>
      <w:proofErr w:type="spellStart"/>
      <w:r>
        <w:t>Schile</w:t>
      </w:r>
      <w:proofErr w:type="spellEnd"/>
      <w:r>
        <w:t xml:space="preserve"> et al., 2017; Watson et al., 2016), I expected to find signatures of evolutionary differentiation in exposure responses between age cohorts. For example, 21</w:t>
      </w:r>
      <w:r w:rsidRPr="1D11B9DE">
        <w:rPr>
          <w:vertAlign w:val="superscript"/>
        </w:rPr>
        <w:t>st</w:t>
      </w:r>
      <w:r>
        <w:t xml:space="preserve"> century cohort responses might manifest as a subset or narrower range of functional trait variation compared to variation exhibited by the 20</w:t>
      </w:r>
      <w:r w:rsidRPr="1D11B9DE">
        <w:rPr>
          <w:vertAlign w:val="superscript"/>
        </w:rPr>
        <w:t>th</w:t>
      </w:r>
      <w:r>
        <w:t xml:space="preserve"> century cohort. The 21</w:t>
      </w:r>
      <w:r w:rsidRPr="00F53A51">
        <w:rPr>
          <w:vertAlign w:val="superscript"/>
        </w:rPr>
        <w:t>st</w:t>
      </w:r>
      <w:r>
        <w:t xml:space="preserve"> century cohort might also exhibit greater survival or fitness according to proxy measures of reproduction (e.g., biomass production) under more severe exposure stress (Gentile, 2015; Blum et al., in review). Likewise, competition might be less of a constraint for 21</w:t>
      </w:r>
      <w:r w:rsidRPr="00F53A51">
        <w:rPr>
          <w:vertAlign w:val="superscript"/>
        </w:rPr>
        <w:t>st</w:t>
      </w:r>
      <w:r>
        <w:t xml:space="preserve"> century than 20</w:t>
      </w:r>
      <w:r w:rsidRPr="00F53A51">
        <w:rPr>
          <w:vertAlign w:val="superscript"/>
        </w:rPr>
        <w:t>th</w:t>
      </w:r>
      <w:r w:rsidR="00D67E44">
        <w:t xml:space="preserve"> </w:t>
      </w:r>
      <w:r>
        <w:t>century plants. It is also possible, however, that cohorts exhibit little to no evolutionary differentiation, or that heritable differences are of marginal importance in comparison to those attributable to environment (i.e., plasticity) or competition.</w:t>
      </w:r>
    </w:p>
    <w:p w14:paraId="5866422A" w14:textId="77777777" w:rsidR="003437F1" w:rsidRDefault="003437F1" w:rsidP="003437F1">
      <w:pPr>
        <w:pStyle w:val="Heading2"/>
      </w:pPr>
      <w:bookmarkStart w:id="83" w:name="_Toc57401181"/>
      <w:r>
        <w:t>Methods</w:t>
      </w:r>
      <w:bookmarkEnd w:id="83"/>
    </w:p>
    <w:p w14:paraId="66051E93" w14:textId="77777777" w:rsidR="003437F1" w:rsidRDefault="003437F1" w:rsidP="003437F1">
      <w:pPr>
        <w:pStyle w:val="Heading3"/>
      </w:pPr>
      <w:bookmarkStart w:id="84" w:name="_Toc57401182"/>
      <w:r w:rsidRPr="00184E63">
        <w:t>Seed recovery, revival</w:t>
      </w:r>
      <w:r>
        <w:t>,</w:t>
      </w:r>
      <w:r w:rsidRPr="00184E63">
        <w:t xml:space="preserve"> and propagation.</w:t>
      </w:r>
      <w:bookmarkEnd w:id="84"/>
      <w:r>
        <w:t xml:space="preserve"> </w:t>
      </w:r>
    </w:p>
    <w:p w14:paraId="6D72CBA9" w14:textId="3CE1108E" w:rsidR="003437F1" w:rsidRDefault="003437F1" w:rsidP="003437F1">
      <w:r>
        <w:t xml:space="preserve">Seeds of </w:t>
      </w:r>
      <w:proofErr w:type="spellStart"/>
      <w:r w:rsidR="00D67E44" w:rsidRPr="1D11B9DE">
        <w:rPr>
          <w:i/>
          <w:iCs/>
        </w:rPr>
        <w:t>Schoenoplectus</w:t>
      </w:r>
      <w:proofErr w:type="spellEnd"/>
      <w:r w:rsidR="00D67E44">
        <w:t xml:space="preserve"> </w:t>
      </w:r>
      <w:r w:rsidR="00D67E44" w:rsidRPr="1D11B9DE">
        <w:rPr>
          <w:i/>
          <w:iCs/>
        </w:rPr>
        <w:t>americanus</w:t>
      </w:r>
      <w:r w:rsidR="00D67E44">
        <w:t xml:space="preserve"> </w:t>
      </w:r>
      <w:r>
        <w:t xml:space="preserve">were recovered from soil cores, </w:t>
      </w:r>
      <w:r w:rsidR="00D67E44">
        <w:t>germinated</w:t>
      </w:r>
      <w:r>
        <w:t>, and then propagated for use in a multifactorial common garden greenhouse experiment to test for evolutionary differentiation and to determine how it compares to other forms of response to global change pressures. Soil cores were sampled from Corn Island Marsh (CIM), a marsh adjacent to the Global Change Research Wetland (</w:t>
      </w:r>
      <w:proofErr w:type="spellStart"/>
      <w:r>
        <w:t>GCReW</w:t>
      </w:r>
      <w:proofErr w:type="spellEnd"/>
      <w:r>
        <w:t xml:space="preserve">) at the Smithsonian Environmental Research Center (SERC) near Edgewater, Maryland. Like </w:t>
      </w:r>
      <w:proofErr w:type="spellStart"/>
      <w:r>
        <w:t>GCReW</w:t>
      </w:r>
      <w:proofErr w:type="spellEnd"/>
      <w:r>
        <w:t xml:space="preserve">, CIM hosts a plant community dominated by </w:t>
      </w:r>
      <w:r w:rsidRPr="00A759B8">
        <w:rPr>
          <w:i/>
          <w:iCs/>
        </w:rPr>
        <w:t>S. americanus</w:t>
      </w:r>
      <w:r>
        <w:t xml:space="preserve">. In 2016, four pairs of cores were taken from CIM with each core measuring approximately 30 cm in length and 6 cm in width. Pairs of cores were taken within 10 cm of one another, with one used for seed recovery and one used for </w:t>
      </w:r>
      <w:r w:rsidRPr="002D4334">
        <w:rPr>
          <w:vertAlign w:val="superscript"/>
        </w:rPr>
        <w:t>137</w:t>
      </w:r>
      <w:r>
        <w:t xml:space="preserve">Cs and </w:t>
      </w:r>
      <w:r w:rsidRPr="002D4334">
        <w:rPr>
          <w:vertAlign w:val="superscript"/>
        </w:rPr>
        <w:t>210</w:t>
      </w:r>
      <w:r>
        <w:t xml:space="preserve">Pb radionuclide dating of sediment stratigraphy (Appleby &amp; Oldfield, 1978; Kerfoot et al., 1999; Summers et al., 2018). Seeds were sieved from the two cores from summer 2016 through spring 2017. Sieving consisted of sectioning each core perpendicular to the vertical axis at 2 cm depth intervals. Each 2 cm section was placed in a 2 mm mesh sieve (Fisher Scientific Company Sieve No. 10) stacked on a 710 </w:t>
      </w:r>
      <w:proofErr w:type="spellStart"/>
      <w:r>
        <w:t>μm</w:t>
      </w:r>
      <w:proofErr w:type="spellEnd"/>
      <w:r>
        <w:t xml:space="preserve"> mesh sieve (W.S. Tyler, Incorporated Sieve No. 25) and washed with water to isolate seeds from inorganic and larger organic matter. Seeds recovered from different sections were stored in separate 2 ml tubes in de-ionized water until subsequent use. </w:t>
      </w:r>
    </w:p>
    <w:p w14:paraId="67FBFF90" w14:textId="77777777" w:rsidR="003437F1" w:rsidRDefault="003437F1" w:rsidP="003437F1"/>
    <w:p w14:paraId="49882A2D" w14:textId="6B4B0726" w:rsidR="003437F1" w:rsidRDefault="003437F1" w:rsidP="003437F1">
      <w:r>
        <w:t xml:space="preserve">I attempted to germinate all recovered seeds. Following Summers et al. (2018), every seed was planted in a separate 7.62 cm square cell in a gridded flat of 9 cells containing 1:2 sterile sand and Jiffy Organic Seed Starting Mix (Jiffy, Oslo, Norway). Each flat was placed in a 10 cm deep tray filled with water to within 1 </w:t>
      </w:r>
      <w:r>
        <w:lastRenderedPageBreak/>
        <w:t xml:space="preserve">cm of the soil surface. Planted flats in trays were then placed in a </w:t>
      </w:r>
      <w:proofErr w:type="spellStart"/>
      <w:r>
        <w:t>Conviron</w:t>
      </w:r>
      <w:proofErr w:type="spellEnd"/>
      <w:r>
        <w:t xml:space="preserve"> CMP 6010 growth chamber with a light regime of 12 hours of light to 12 hours dark, and with a temperature regime of 27°C during period of light and 15°C during period of dark. Seeds were checked every other day for germination or mortality (e.g., the seed had molded, or germinated and then perished), and water was replenished to maintain a constant level of inundation. After 20 days, seeds that did not germinate were recovered, placed in separate 2 mL microtubes filled with deionized water, and stored in a refrigerator for later use in viability assays. Plants from germinated seeds were grown in the growth chamber for an additional two weeks before being transferred to a greenhouse. To reduce possible residual effects of dormancy, all plants were reared in the greenhouse for a full year before clones were propagated for experimental use in summer 2018 (Bennington, McGraw, &amp; </w:t>
      </w:r>
      <w:proofErr w:type="spellStart"/>
      <w:r>
        <w:t>Vavrek</w:t>
      </w:r>
      <w:proofErr w:type="spellEnd"/>
      <w:r>
        <w:t xml:space="preserve">, 1991; </w:t>
      </w:r>
      <w:proofErr w:type="spellStart"/>
      <w:r>
        <w:t>Vavrek</w:t>
      </w:r>
      <w:proofErr w:type="spellEnd"/>
      <w:r>
        <w:t xml:space="preserve">, McGraw, &amp; Bennington, 1991). Clones of all genotypes were propagated from ≤5 cm long rhizomes planted in separate 5 cm wide cells in gridded flats placed in flooded trays. Propagules were grown in a 50/50 </w:t>
      </w:r>
      <w:proofErr w:type="spellStart"/>
      <w:r>
        <w:t>Baccto</w:t>
      </w:r>
      <w:proofErr w:type="spellEnd"/>
      <w:r>
        <w:t>™ (</w:t>
      </w:r>
      <w:proofErr w:type="spellStart"/>
      <w:r>
        <w:t>Baccto</w:t>
      </w:r>
      <w:proofErr w:type="spellEnd"/>
      <w:r>
        <w:t xml:space="preserve">, Houston, TX) Premium Potting Soil and sand mixture for two months in the greenhouse prior to the start of the experiment. </w:t>
      </w:r>
    </w:p>
    <w:p w14:paraId="07C6EBA6" w14:textId="77777777" w:rsidR="003437F1" w:rsidRDefault="003437F1" w:rsidP="003437F1">
      <w:pPr>
        <w:pStyle w:val="Heading3"/>
      </w:pPr>
      <w:bookmarkStart w:id="85" w:name="_Toc57401183"/>
      <w:r w:rsidRPr="00DA5FF5">
        <w:t>Experimental design.</w:t>
      </w:r>
      <w:bookmarkEnd w:id="85"/>
      <w:r>
        <w:t xml:space="preserve"> </w:t>
      </w:r>
    </w:p>
    <w:p w14:paraId="754AF6F9" w14:textId="10745D34" w:rsidR="003437F1" w:rsidRDefault="003437F1" w:rsidP="003437F1">
      <w:r>
        <w:t>A common garden experiment was undertaken to compare responses of an 20</w:t>
      </w:r>
      <w:r w:rsidRPr="00F53A51">
        <w:rPr>
          <w:vertAlign w:val="superscript"/>
        </w:rPr>
        <w:t>th</w:t>
      </w:r>
      <w:r>
        <w:t xml:space="preserve"> century cohort and a 21</w:t>
      </w:r>
      <w:r w:rsidRPr="00F53A51">
        <w:rPr>
          <w:vertAlign w:val="superscript"/>
        </w:rPr>
        <w:t>st</w:t>
      </w:r>
      <w:r>
        <w:t xml:space="preserve"> century cohort (Summers et al., 2018) to inundation, salinity, and interspecific competition. The 20</w:t>
      </w:r>
      <w:r w:rsidRPr="00F53A51">
        <w:rPr>
          <w:vertAlign w:val="superscript"/>
        </w:rPr>
        <w:t>th</w:t>
      </w:r>
      <w:r>
        <w:t xml:space="preserve"> century cohort was composed of nine genotypes revived from the 18-22 cm stratigraphic layer (ca. 87-112 years old; Summers et al., 2018). The 21</w:t>
      </w:r>
      <w:r w:rsidRPr="00F53A51">
        <w:rPr>
          <w:vertAlign w:val="superscript"/>
        </w:rPr>
        <w:t>st</w:t>
      </w:r>
      <w:r>
        <w:t xml:space="preserve"> century cohort was composed of nine genotypes revived from the 2-4 cm stratigraphic later (ca. 22 years old; Summers et al., 2018). Note that while the 21</w:t>
      </w:r>
      <w:r w:rsidRPr="00522535">
        <w:rPr>
          <w:vertAlign w:val="superscript"/>
        </w:rPr>
        <w:t>st</w:t>
      </w:r>
      <w:r>
        <w:t xml:space="preserve"> century cohort is in the same area as the 20</w:t>
      </w:r>
      <w:r w:rsidRPr="00522535">
        <w:rPr>
          <w:vertAlign w:val="superscript"/>
        </w:rPr>
        <w:t>th</w:t>
      </w:r>
      <w:r>
        <w:t xml:space="preserve"> century, I do not know detailed family relationships: the 20th century cohort may not be direct ancestors of the 21</w:t>
      </w:r>
      <w:r w:rsidRPr="00522535">
        <w:rPr>
          <w:vertAlign w:val="superscript"/>
        </w:rPr>
        <w:t>st</w:t>
      </w:r>
      <w:r>
        <w:t xml:space="preserve"> plants. Clones of each genotype were used to standardize assessment of responses to the following conditions: (1) freshwater (0 ppt) and saline conditions (15 ppt), under (2) six levels of inundation ranging from -20 cm (i.e.</w:t>
      </w:r>
      <w:r w:rsidR="00D67E44">
        <w:t>,</w:t>
      </w:r>
      <w:r>
        <w:t xml:space="preserve"> the water level was 20 cm below the soil level in the pot) to +30 cm, in 10 cm increments, (3) with or without the naturally co-occurring C</w:t>
      </w:r>
      <w:r w:rsidRPr="00F53A51">
        <w:rPr>
          <w:vertAlign w:val="subscript"/>
        </w:rPr>
        <w:t>4</w:t>
      </w:r>
      <w:r>
        <w:t xml:space="preserve"> competitor</w:t>
      </w:r>
      <w:r w:rsidR="000E4A58">
        <w:t>,</w:t>
      </w:r>
      <w:r>
        <w:t xml:space="preserve"> </w:t>
      </w:r>
      <w:r w:rsidRPr="1D11B9DE">
        <w:rPr>
          <w:i/>
          <w:iCs/>
        </w:rPr>
        <w:t>Spartina patens</w:t>
      </w:r>
      <w:r>
        <w:t xml:space="preserve">. </w:t>
      </w:r>
    </w:p>
    <w:p w14:paraId="57F1AD16" w14:textId="77777777" w:rsidR="003437F1" w:rsidRDefault="003437F1" w:rsidP="003437F1"/>
    <w:p w14:paraId="6D89FDEE" w14:textId="48F3193E" w:rsidR="003437F1" w:rsidRDefault="003437F1" w:rsidP="003437F1">
      <w:r>
        <w:t xml:space="preserve">These conditions approximate stressors </w:t>
      </w:r>
      <w:r w:rsidRPr="1D11B9DE">
        <w:rPr>
          <w:i/>
          <w:iCs/>
        </w:rPr>
        <w:t xml:space="preserve">S. americanus </w:t>
      </w:r>
      <w:r>
        <w:t xml:space="preserve">may encounter currently or in the near future in the Chesapeake Bay. Elevation of the study site is 40–60 cm above </w:t>
      </w:r>
      <w:r w:rsidR="000E4A58">
        <w:t xml:space="preserve">the </w:t>
      </w:r>
      <w:r>
        <w:t xml:space="preserve">mean low water (Jordan, Pierce, &amp; </w:t>
      </w:r>
      <w:proofErr w:type="spellStart"/>
      <w:r>
        <w:t>Correll</w:t>
      </w:r>
      <w:proofErr w:type="spellEnd"/>
      <w:r>
        <w:t xml:space="preserve">, 1986). </w:t>
      </w:r>
      <w:r w:rsidR="000E4A58">
        <w:t xml:space="preserve">Future relative </w:t>
      </w:r>
      <w:r>
        <w:t xml:space="preserve">sea level rise in the </w:t>
      </w:r>
      <w:r w:rsidR="000E4A58">
        <w:t xml:space="preserve">Chesapeake </w:t>
      </w:r>
      <w:r>
        <w:t xml:space="preserve">Bay is likely to be worse than the global average due to subsidence, making it likely that a moderate projected sea level rise of 1 meter will result in </w:t>
      </w:r>
      <w:r w:rsidR="000E4A58">
        <w:t xml:space="preserve">complete </w:t>
      </w:r>
      <w:r>
        <w:t xml:space="preserve">inundation of some marshes (Eggleston and Pope 2013). </w:t>
      </w:r>
      <w:r w:rsidR="000E4A58">
        <w:t>In the Chesapeake Bay, s</w:t>
      </w:r>
      <w:r>
        <w:t xml:space="preserve">oil salinity ranges from 2 ppt to 18 ppt during the growing season (May to September), where inter-annual variation in growing season salinity is inversely correlated with rainfall (Saunders, 2003). The </w:t>
      </w:r>
      <w:r>
        <w:lastRenderedPageBreak/>
        <w:t>experimental treatments were fully crossed to determine how responses varied according to stressor interactions (e.g., greater inundation under high salinity conditions) and to determine whether interspecific competition influences exposure responses (Figure S</w:t>
      </w:r>
      <w:r w:rsidR="00326BFE">
        <w:t>4</w:t>
      </w:r>
      <w:r>
        <w:t xml:space="preserve">). All </w:t>
      </w:r>
      <w:r w:rsidRPr="1D11B9DE">
        <w:rPr>
          <w:i/>
          <w:iCs/>
        </w:rPr>
        <w:t>Spartina patens</w:t>
      </w:r>
      <w:r>
        <w:t xml:space="preserve"> plants were sourced as seedlings from a Chesapeake Bay wetland restoration company (Environmental Concern, St. Michaels, MD) that obtained seeds from plants growing in coastal marshes in Virginia. </w:t>
      </w:r>
    </w:p>
    <w:p w14:paraId="61DF849A" w14:textId="77777777" w:rsidR="003437F1" w:rsidRDefault="003437F1" w:rsidP="003437F1"/>
    <w:p w14:paraId="56EEEC93" w14:textId="22E2B5AF" w:rsidR="003437F1" w:rsidRDefault="003437F1" w:rsidP="003437F1">
      <w:r>
        <w:t>The experiment was conducted using four 1,325 L mesocosm tubs outfitted with “marsh organs” (Morris, 2007) located in a greenhouse at the University of Tennessee – Knoxville. Three mesocosms were configured in a row on one side of the greenhouse (Figure S</w:t>
      </w:r>
      <w:r w:rsidR="00326BFE">
        <w:t>5</w:t>
      </w:r>
      <w:r>
        <w:t xml:space="preserve">). The fourth unit was in a second row approximately 3 m away towards the interior of the greenhouse. The greenhouse was climate-controlled, with temperatures ranging from 26-30 °C during the day and 24-26 °C at night with humidity averaging 60% over the summer months. </w:t>
      </w:r>
      <w:r w:rsidR="000E4A58">
        <w:t>Three-month temperature averages from t</w:t>
      </w:r>
      <w:r>
        <w:t>he Chesapeake Bay ranged from 24-26°C at night to 26-39°C during the typical summer (NOAA National Weather Service Forecast Center). The mesocosms were paired according to salinity regime, with two mesocosms filled with 15 ppt water and the other two filled with 0 ppt water. The two treatments bracket the typical natural range of estuarine salinity that occurs in the Rhode River basin (</w:t>
      </w:r>
      <w:proofErr w:type="spellStart"/>
      <w:r>
        <w:t>Mozdzer</w:t>
      </w:r>
      <w:proofErr w:type="spellEnd"/>
      <w:r>
        <w:t xml:space="preserve"> &amp; Caplan, 2018). Each pair was outfitted with PVC piping and an </w:t>
      </w:r>
      <w:proofErr w:type="spellStart"/>
      <w:r>
        <w:t>Eheim</w:t>
      </w:r>
      <w:proofErr w:type="spellEnd"/>
      <w:r>
        <w:t>™ 1048 Pump on a timer to simulate an alternating 6-hour tidal inundation cycle, where one mesocosm drained while the other filled with water.</w:t>
      </w:r>
    </w:p>
    <w:p w14:paraId="26F69B12" w14:textId="77777777" w:rsidR="003437F1" w:rsidRDefault="003437F1" w:rsidP="003437F1"/>
    <w:p w14:paraId="5DA7C8F2" w14:textId="77777777" w:rsidR="003437F1" w:rsidRDefault="003437F1" w:rsidP="003437F1">
      <w:r>
        <w:t xml:space="preserve">Each clone was planted in a 10 cm diameter x 30.5 cm tall PVC pot with a slotted drain enclosure at the bottom. Pots were filled to ≤ 3 cm from the top with a 50/50 mixture of </w:t>
      </w:r>
      <w:proofErr w:type="spellStart"/>
      <w:r>
        <w:t>Baccto</w:t>
      </w:r>
      <w:proofErr w:type="spellEnd"/>
      <w:r>
        <w:t xml:space="preserve">™ Premium Potting Soil and sand. Each clone consisted of a standardized 7 cm length of root with 2 cm of stem tissue, which were weighed prior to planting. The experiment was run from May through August, which approximates the peak growing season of </w:t>
      </w:r>
      <w:r w:rsidRPr="1D11B9DE">
        <w:rPr>
          <w:i/>
          <w:iCs/>
        </w:rPr>
        <w:t>S. americanus</w:t>
      </w:r>
      <w:r>
        <w:t xml:space="preserve"> in the Chesapeake Bay region (Curtis, Drake, &amp; Whigham, 1989). Each month, plants were rotated on their respective shelves and plants were rotated between mesocosms (within each salinity treatment) to control for possible chamber effects. Clones that died during the first month of the experiment were replaced with a new clone of the same genotype, with most plants being replaced in the first two weeks. </w:t>
      </w:r>
    </w:p>
    <w:p w14:paraId="08D4C9BA" w14:textId="77777777" w:rsidR="003437F1" w:rsidRDefault="003437F1" w:rsidP="003437F1">
      <w:pPr>
        <w:pStyle w:val="Heading3"/>
      </w:pPr>
      <w:bookmarkStart w:id="86" w:name="_Toc57401184"/>
      <w:r w:rsidRPr="00DA5FF5">
        <w:t>Phenotypic assays of growth, phenology, and sexual reproduction</w:t>
      </w:r>
      <w:r>
        <w:t>.</w:t>
      </w:r>
      <w:bookmarkEnd w:id="86"/>
      <w:r>
        <w:t xml:space="preserve"> </w:t>
      </w:r>
    </w:p>
    <w:p w14:paraId="664BA7EE" w14:textId="0EF6F6F4" w:rsidR="003437F1" w:rsidRDefault="003437F1" w:rsidP="003437F1">
      <w:r>
        <w:t xml:space="preserve">A suite of phenotypic traits was measured for all </w:t>
      </w:r>
      <w:r w:rsidRPr="00A759B8">
        <w:rPr>
          <w:i/>
          <w:iCs/>
        </w:rPr>
        <w:t>S. americanus</w:t>
      </w:r>
      <w:r>
        <w:t xml:space="preserve"> plants used in the experiment. Each week, flowers were counted and removed, and survival was noted (i.e., whether the plant was dead or alive). Each month, all stems were counted and ≤20 stems per plants were measured for height. Upon completion of the experiment, additional measures were taken for all plants, including stem height, stem density, stem width, and aboveground biomass partitioned into </w:t>
      </w:r>
      <w:r>
        <w:lastRenderedPageBreak/>
        <w:t>green and senescent (i.e.</w:t>
      </w:r>
      <w:r w:rsidR="000E4A58">
        <w:t>,</w:t>
      </w:r>
      <w:r>
        <w:t xml:space="preserve"> brown) tissue. Rooting depth was recorded categorically across 5 cm increments (6 possible depths from 0 to 30 cm) of the pot, noting presence of thick and thin roots and counts of root nodes. Belowground biomass was partitioned according to rhizome and root tissue, allowing me to estimate total biomass. </w:t>
      </w:r>
    </w:p>
    <w:p w14:paraId="7F763A9C" w14:textId="77777777" w:rsidR="003437F1" w:rsidRDefault="003437F1" w:rsidP="003437F1">
      <w:pPr>
        <w:pStyle w:val="Heading3"/>
      </w:pPr>
      <w:bookmarkStart w:id="87" w:name="_Toc57401185"/>
      <w:r w:rsidRPr="00CB743E">
        <w:t>Statistical analysis of phenotypic variation</w:t>
      </w:r>
      <w:r w:rsidRPr="00DA5FF5">
        <w:t>.</w:t>
      </w:r>
      <w:bookmarkEnd w:id="87"/>
      <w:r>
        <w:t xml:space="preserve"> </w:t>
      </w:r>
    </w:p>
    <w:p w14:paraId="75B37B1D" w14:textId="0B6AC667" w:rsidR="003437F1" w:rsidRDefault="003437F1" w:rsidP="003437F1">
      <w:r>
        <w:t xml:space="preserve">I first characterized differences among cohorts and genotypes by undertaking principal components analyses of continuous trait variation using the function </w:t>
      </w:r>
      <w:proofErr w:type="spellStart"/>
      <w:r>
        <w:t>prcomp</w:t>
      </w:r>
      <w:proofErr w:type="spellEnd"/>
      <w:r>
        <w:t xml:space="preserve"> in the R v3.6 package stats v3.6.2 (R Core Team, 2019). PCAs were visualized with the package </w:t>
      </w:r>
      <w:proofErr w:type="spellStart"/>
      <w:r>
        <w:t>ggbiplot</w:t>
      </w:r>
      <w:proofErr w:type="spellEnd"/>
      <w:r>
        <w:t xml:space="preserve"> (Vu, 2011) and the post-hoc graphical package </w:t>
      </w:r>
      <w:proofErr w:type="spellStart"/>
      <w:r>
        <w:t>phia</w:t>
      </w:r>
      <w:proofErr w:type="spellEnd"/>
      <w:r>
        <w:t xml:space="preserve"> (De Rosario-Martinez 2015) was used to visualize comparisons of variation according to treatment and age cohort. Linear discriminant analyses (LDAs) also were performed to assess whether and how plant traits varied by (1) age cohort relative to salinity, and (2) age cohort relative to competition using the </w:t>
      </w:r>
      <w:proofErr w:type="spellStart"/>
      <w:r>
        <w:t>lda</w:t>
      </w:r>
      <w:proofErr w:type="spellEnd"/>
      <w:r>
        <w:t xml:space="preserve"> function in the R v 3.6 package MASS with the “</w:t>
      </w:r>
      <w:proofErr w:type="spellStart"/>
      <w:r>
        <w:t>mle</w:t>
      </w:r>
      <w:proofErr w:type="spellEnd"/>
      <w:r>
        <w:t xml:space="preserve">” method (Venables and Ripley, 2002) (R Core Team, 2016). Predictor variables included initial weight </w:t>
      </w:r>
      <w:r w:rsidR="00797741">
        <w:t xml:space="preserve">as a covariate </w:t>
      </w:r>
      <w:r>
        <w:t xml:space="preserve">to understand if there were unintended correlations with age cohort and treatment. In addition, final green height, final stem width, final stem density, rhizome node count, and thin root length were also included as predictor variables. All variables were cube root transformed prior to inclusion in the LDAs. </w:t>
      </w:r>
    </w:p>
    <w:p w14:paraId="0186FEE6" w14:textId="77777777" w:rsidR="003437F1" w:rsidRPr="00DA5FF5" w:rsidRDefault="003437F1" w:rsidP="003437F1">
      <w:pPr>
        <w:pStyle w:val="Heading3"/>
      </w:pPr>
      <w:bookmarkStart w:id="88" w:name="_Toc57401186"/>
      <w:r w:rsidRPr="00DA5FF5">
        <w:t xml:space="preserve">Biomass </w:t>
      </w:r>
      <w:r>
        <w:t>a</w:t>
      </w:r>
      <w:r w:rsidRPr="00DA5FF5">
        <w:t>nalyses</w:t>
      </w:r>
      <w:r>
        <w:t>.</w:t>
      </w:r>
      <w:bookmarkEnd w:id="88"/>
    </w:p>
    <w:p w14:paraId="32ED7EAB" w14:textId="77777777" w:rsidR="003437F1" w:rsidRDefault="003437F1" w:rsidP="003437F1">
      <w:r>
        <w:t xml:space="preserve">To understand the overall effect of treatment, genotype and age cohort on net final biomass, exploratory multi-model inference was conducted to assess the relative importance of predictor variables for change in net final biomass. Net biomass was calculated by aggregating below and aboveground biomass minus the initial weight. To eliminate negative values, the data were transformed using the </w:t>
      </w:r>
      <w:proofErr w:type="spellStart"/>
      <w:r>
        <w:t>boxCox</w:t>
      </w:r>
      <w:proofErr w:type="spellEnd"/>
      <w:r>
        <w:t xml:space="preserve"> function using the Yeo-Johnson power family in the R package car (Fox &amp; Weisberg, 2019) prior to building the model. Response variables included salinity, competition, inundation level, age cohort, and interactions thereof as fixed effects, with genotype as a random effect. The model was built using the </w:t>
      </w:r>
      <w:proofErr w:type="spellStart"/>
      <w:r>
        <w:t>lmer</w:t>
      </w:r>
      <w:proofErr w:type="spellEnd"/>
      <w:r>
        <w:t xml:space="preserve"> function in the R package lme4 (Bates, </w:t>
      </w:r>
      <w:proofErr w:type="spellStart"/>
      <w:r>
        <w:t>Mächler</w:t>
      </w:r>
      <w:proofErr w:type="spellEnd"/>
      <w:r>
        <w:t xml:space="preserve">, </w:t>
      </w:r>
      <w:proofErr w:type="spellStart"/>
      <w:r>
        <w:t>Bolker</w:t>
      </w:r>
      <w:proofErr w:type="spellEnd"/>
      <w:r>
        <w:t xml:space="preserve">, &amp; Walker, 2015). The relative importance of predictor variables was calculated as the sum of the Akaike weights of all models containing a particular predictor variable using the dredge function from the R package </w:t>
      </w:r>
      <w:proofErr w:type="spellStart"/>
      <w:r>
        <w:t>MuMIn</w:t>
      </w:r>
      <w:proofErr w:type="spellEnd"/>
      <w:r>
        <w:t xml:space="preserve"> version 1.43.17 (</w:t>
      </w:r>
      <w:proofErr w:type="spellStart"/>
      <w:r>
        <w:t>Bartoń</w:t>
      </w:r>
      <w:proofErr w:type="spellEnd"/>
      <w:r>
        <w:t xml:space="preserve">, 2020). Models were also ranked through all iterations and possible combinations of the global model as defined above, calculating the relative importance of the predictor variables based on averages of weights across all models (Alberti et al., 2017). Further, I examined the relative effect sizes of age cohort, salinity, competition, and inundation level by building models with each treatment / condition as a fixed effect and genotype as a random effect, then passing the simplified model to </w:t>
      </w:r>
      <w:proofErr w:type="spellStart"/>
      <w:r>
        <w:t>MuMIn’s</w:t>
      </w:r>
      <w:proofErr w:type="spellEnd"/>
      <w:r>
        <w:t xml:space="preserve"> </w:t>
      </w:r>
      <w:proofErr w:type="spellStart"/>
      <w:proofErr w:type="gramStart"/>
      <w:r>
        <w:t>r.squaredGLMM</w:t>
      </w:r>
      <w:proofErr w:type="spellEnd"/>
      <w:proofErr w:type="gramEnd"/>
      <w:r>
        <w:t xml:space="preserve"> function. </w:t>
      </w:r>
    </w:p>
    <w:p w14:paraId="5C213A0A" w14:textId="77777777" w:rsidR="003437F1" w:rsidRPr="00184E63" w:rsidRDefault="003437F1" w:rsidP="003437F1">
      <w:pPr>
        <w:pStyle w:val="Heading3"/>
      </w:pPr>
      <w:bookmarkStart w:id="89" w:name="_Toc57401187"/>
      <w:r w:rsidRPr="00DA5FF5">
        <w:lastRenderedPageBreak/>
        <w:t xml:space="preserve">Death and </w:t>
      </w:r>
      <w:r>
        <w:t>r</w:t>
      </w:r>
      <w:r w:rsidRPr="00DA5FF5">
        <w:t xml:space="preserve">eproduction </w:t>
      </w:r>
      <w:r>
        <w:t>a</w:t>
      </w:r>
      <w:r w:rsidRPr="00DA5FF5">
        <w:t>nalyses</w:t>
      </w:r>
      <w:r>
        <w:t>.</w:t>
      </w:r>
      <w:bookmarkEnd w:id="89"/>
    </w:p>
    <w:p w14:paraId="01BC87C3" w14:textId="1A4A11A5" w:rsidR="003437F1" w:rsidRDefault="003437F1" w:rsidP="003437F1">
      <w:r>
        <w:t xml:space="preserve">To analyze mortality across treatments and age cohort, generalized linear mixed models (GLMMs) were constructed with the R package lme4 (Bates et al., 2015) to determine whether variation in biomass and key traits was attributable to environment (i.e., treatments and interactions thereof), age cohort, and genotype. The full model consisted of a binary state (i.e., presence vs. absence) at the end of the experiment, with salinity, competition, inundation level, age cohort, and their interactions as fixed effects and genotype as a random effect. Effect sizes were estimated using the </w:t>
      </w:r>
      <w:proofErr w:type="spellStart"/>
      <w:r>
        <w:t>trigamma</w:t>
      </w:r>
      <w:proofErr w:type="spellEnd"/>
      <w:r>
        <w:t xml:space="preserve"> calculation using the </w:t>
      </w:r>
      <w:proofErr w:type="spellStart"/>
      <w:proofErr w:type="gramStart"/>
      <w:r>
        <w:t>r.squaredGLMM</w:t>
      </w:r>
      <w:proofErr w:type="spellEnd"/>
      <w:proofErr w:type="gramEnd"/>
      <w:r>
        <w:t xml:space="preserve"> function in </w:t>
      </w:r>
      <w:proofErr w:type="spellStart"/>
      <w:r>
        <w:t>MuMIn</w:t>
      </w:r>
      <w:proofErr w:type="spellEnd"/>
      <w:r>
        <w:t xml:space="preserve"> as above. The same model was constructed for flowering as a binary response condition (i.e., presence vs. absence), with treatment, age cohort, and their interactions as fixed effects and individual genotype as a random effect to account for zero-inflated data since most of the plants did not flower over the duration of the experiment. For analysis of asexual reproduction, rhizome node counts were compared across age cohorts and treatments using a GLMM with a Poisson distribution with the same structure as the binary models of mortality and flowering. For each response variable, all possible combinations of predictors were included in models for comparison of AIC values (Xu, 2003) using the </w:t>
      </w:r>
      <w:proofErr w:type="spellStart"/>
      <w:r>
        <w:t>MuMIn</w:t>
      </w:r>
      <w:proofErr w:type="spellEnd"/>
      <w:r>
        <w:t xml:space="preserve"> R package as described above. Mortality was additionally analyzed among cohorts and across treatments using the survival package (</w:t>
      </w:r>
      <w:proofErr w:type="spellStart"/>
      <w:r>
        <w:t>Therneau</w:t>
      </w:r>
      <w:proofErr w:type="spellEnd"/>
      <w:r>
        <w:t xml:space="preserve"> 2020) in R v3.6 (R Core Team 2019). This approach determines the distribution of time to the event (i.e.</w:t>
      </w:r>
      <w:r w:rsidR="00797741">
        <w:t>,</w:t>
      </w:r>
      <w:r>
        <w:t xml:space="preserve"> death), testing for equality of two distributions, and regression modelling of the rate at which events occur according to the Kaplan-Meier Method and Log Rank Test. </w:t>
      </w:r>
    </w:p>
    <w:p w14:paraId="38B0F1D9" w14:textId="77777777" w:rsidR="003437F1" w:rsidRDefault="003437F1" w:rsidP="003437F1">
      <w:pPr>
        <w:pStyle w:val="Heading2"/>
      </w:pPr>
      <w:bookmarkStart w:id="90" w:name="_Toc57401188"/>
      <w:r>
        <w:t>Results</w:t>
      </w:r>
      <w:bookmarkEnd w:id="90"/>
    </w:p>
    <w:p w14:paraId="773AD98A" w14:textId="77777777" w:rsidR="003437F1" w:rsidRPr="00050465" w:rsidRDefault="003437F1" w:rsidP="003437F1">
      <w:pPr>
        <w:pStyle w:val="Heading3"/>
      </w:pPr>
      <w:bookmarkStart w:id="91" w:name="_Toc57401189"/>
      <w:r>
        <w:t>Overall variance in trait</w:t>
      </w:r>
      <w:r w:rsidRPr="00050465">
        <w:t xml:space="preserve"> responses to stressor exposure.</w:t>
      </w:r>
      <w:bookmarkEnd w:id="91"/>
      <w:r w:rsidRPr="00050465">
        <w:t xml:space="preserve"> </w:t>
      </w:r>
    </w:p>
    <w:p w14:paraId="27B86D75" w14:textId="1230C599" w:rsidR="003437F1" w:rsidRDefault="003437F1" w:rsidP="003437F1">
      <w:r>
        <w:t xml:space="preserve">Linear discriminant analyses depict the distribution of variance by treatment and age cohort. The first LDA depicts variance in stem width, stem height, stem density, thick and thin root length, node count and initial weight grouped by age cohort and competition (Figure </w:t>
      </w:r>
      <w:r w:rsidR="00C708C2">
        <w:t>8</w:t>
      </w:r>
      <w:r>
        <w:t>A). The first canonical function explains 90.07% of variance and correlates strongly with stem count and stem weight (aboveground biomass). The second canonical function explains 9.18% of variance and is correlated most closely with stem width and stem height. Overall, aboveground traits most strongly correlate with the differences by treatment and age cohort. The 20</w:t>
      </w:r>
      <w:r w:rsidR="002D4334" w:rsidRPr="002D4334">
        <w:rPr>
          <w:vertAlign w:val="superscript"/>
        </w:rPr>
        <w:t>th</w:t>
      </w:r>
      <w:r>
        <w:t xml:space="preserve"> century and 21</w:t>
      </w:r>
      <w:r w:rsidR="002D4334" w:rsidRPr="002D4334">
        <w:rPr>
          <w:vertAlign w:val="superscript"/>
        </w:rPr>
        <w:t xml:space="preserve">st </w:t>
      </w:r>
      <w:r>
        <w:t>century ellipses overlap within each experimental condition. The greatest separation of ellipses is between 20</w:t>
      </w:r>
      <w:r w:rsidR="002D4334" w:rsidRPr="002D4334">
        <w:rPr>
          <w:vertAlign w:val="superscript"/>
        </w:rPr>
        <w:t>th</w:t>
      </w:r>
      <w:r>
        <w:t xml:space="preserve"> century or 21</w:t>
      </w:r>
      <w:r w:rsidR="002D4334" w:rsidRPr="002D4334">
        <w:rPr>
          <w:vertAlign w:val="superscript"/>
        </w:rPr>
        <w:t xml:space="preserve">st </w:t>
      </w:r>
      <w:r>
        <w:t>century competition and 20</w:t>
      </w:r>
      <w:r w:rsidR="002D4334" w:rsidRPr="002D4334">
        <w:rPr>
          <w:vertAlign w:val="superscript"/>
        </w:rPr>
        <w:t>th</w:t>
      </w:r>
      <w:r>
        <w:t xml:space="preserve"> century or 21</w:t>
      </w:r>
      <w:r w:rsidR="002D4334" w:rsidRPr="002D4334">
        <w:rPr>
          <w:vertAlign w:val="superscript"/>
        </w:rPr>
        <w:t xml:space="preserve">st </w:t>
      </w:r>
      <w:r>
        <w:t>century no competition. Under competition 20</w:t>
      </w:r>
      <w:r w:rsidR="002D4334" w:rsidRPr="002D4334">
        <w:rPr>
          <w:vertAlign w:val="superscript"/>
        </w:rPr>
        <w:t>th</w:t>
      </w:r>
      <w:r>
        <w:t xml:space="preserve"> century and 21</w:t>
      </w:r>
      <w:r w:rsidR="002D4334" w:rsidRPr="002D4334">
        <w:rPr>
          <w:vertAlign w:val="superscript"/>
        </w:rPr>
        <w:t xml:space="preserve">st </w:t>
      </w:r>
      <w:r>
        <w:t>century ellipses align closely; however, when the competitor is absent, the two cohorts tend to differ such that the 21</w:t>
      </w:r>
      <w:r w:rsidR="002D4334" w:rsidRPr="002D4334">
        <w:rPr>
          <w:vertAlign w:val="superscript"/>
        </w:rPr>
        <w:t xml:space="preserve">st </w:t>
      </w:r>
      <w:r>
        <w:t>century no competition treatment reflects a different, but less variable subset of 20</w:t>
      </w:r>
      <w:r w:rsidRPr="002D4334">
        <w:rPr>
          <w:vertAlign w:val="superscript"/>
        </w:rPr>
        <w:t>th</w:t>
      </w:r>
      <w:r>
        <w:t xml:space="preserve"> century no competition (Figure </w:t>
      </w:r>
      <w:r w:rsidR="00C708C2">
        <w:t>8</w:t>
      </w:r>
      <w:r>
        <w:t xml:space="preserve">b). In general, the two </w:t>
      </w:r>
      <w:r>
        <w:lastRenderedPageBreak/>
        <w:t xml:space="preserve">cohorts exhibit similar variance and release from competition enhances trait variance for both cohorts. </w:t>
      </w:r>
    </w:p>
    <w:p w14:paraId="694BF1C0" w14:textId="77777777" w:rsidR="003437F1" w:rsidRDefault="003437F1" w:rsidP="003437F1"/>
    <w:p w14:paraId="21864132" w14:textId="2CDE38AB" w:rsidR="003437F1" w:rsidRDefault="003437F1" w:rsidP="003437F1">
      <w:r>
        <w:t xml:space="preserve">The second LDA depicts the distribution of variance by salinity and age cohort. The same traits were included as above: stem width, stem height, stem density, thick and thin root length, node count and initial weight (Figure </w:t>
      </w:r>
      <w:r w:rsidR="001142C7">
        <w:t>8</w:t>
      </w:r>
      <w:r>
        <w:t>B). The first canonical function explains 91.06% of variance and correlates best with thick root weight and stem width. The second canonical function explains 6.81% of variance and correlates with stem height, thick root length and somewhat with stem width as well. The 20</w:t>
      </w:r>
      <w:r w:rsidR="002D4334" w:rsidRPr="002D4334">
        <w:rPr>
          <w:vertAlign w:val="superscript"/>
        </w:rPr>
        <w:t xml:space="preserve">th </w:t>
      </w:r>
      <w:r>
        <w:t>century freshwater ellipse is the largest and encompasses the other ellipses across cohort and treatment. The most variance difference is between freshwater and salinity treatments for both cohorts. Salinity reduces variance for both cohorts, though the reduction is greater for the 20</w:t>
      </w:r>
      <w:r w:rsidR="002D4334" w:rsidRPr="002D4334">
        <w:rPr>
          <w:vertAlign w:val="superscript"/>
        </w:rPr>
        <w:t xml:space="preserve">th </w:t>
      </w:r>
      <w:r>
        <w:t>century cohort which has a larger ellipse in the freshwater condition. Within the freshwater condition, the 21</w:t>
      </w:r>
      <w:r w:rsidR="002D4334" w:rsidRPr="002D4334">
        <w:rPr>
          <w:vertAlign w:val="superscript"/>
        </w:rPr>
        <w:t xml:space="preserve">st </w:t>
      </w:r>
      <w:r>
        <w:t>century cohort is a subset of the variance seen for the 20</w:t>
      </w:r>
      <w:r w:rsidR="002D4334" w:rsidRPr="002D4334">
        <w:rPr>
          <w:vertAlign w:val="superscript"/>
        </w:rPr>
        <w:t xml:space="preserve">th </w:t>
      </w:r>
      <w:r>
        <w:t>century cohort. This is also true for the salinity condition where the 20</w:t>
      </w:r>
      <w:r w:rsidR="002D4334" w:rsidRPr="002D4334">
        <w:rPr>
          <w:vertAlign w:val="superscript"/>
        </w:rPr>
        <w:t xml:space="preserve">th </w:t>
      </w:r>
      <w:r>
        <w:t>century salinity condition ellipse almost fully contains the 21</w:t>
      </w:r>
      <w:r w:rsidR="002D4334" w:rsidRPr="002D4334">
        <w:rPr>
          <w:vertAlign w:val="superscript"/>
        </w:rPr>
        <w:t xml:space="preserve">st </w:t>
      </w:r>
      <w:r>
        <w:t>century salinity condition ellipse. In sum, there are a range of below- and aboveground traits that drive variance in response to salinity and 21</w:t>
      </w:r>
      <w:r w:rsidR="002D4334" w:rsidRPr="002D4334">
        <w:rPr>
          <w:vertAlign w:val="superscript"/>
        </w:rPr>
        <w:t xml:space="preserve">st </w:t>
      </w:r>
      <w:r>
        <w:t>century variance overall is a subset of 20</w:t>
      </w:r>
      <w:r w:rsidR="002D4334" w:rsidRPr="002D4334">
        <w:rPr>
          <w:vertAlign w:val="superscript"/>
        </w:rPr>
        <w:t xml:space="preserve">th </w:t>
      </w:r>
      <w:r>
        <w:t>century variance.</w:t>
      </w:r>
    </w:p>
    <w:p w14:paraId="367FEAF7" w14:textId="77777777" w:rsidR="003437F1" w:rsidRDefault="003437F1" w:rsidP="003437F1"/>
    <w:p w14:paraId="6465CA5D" w14:textId="0F7113DF" w:rsidR="003437F1" w:rsidRDefault="003437F1" w:rsidP="003437F1">
      <w:r>
        <w:t>The principal components analyses (PCAs) represented the total variance of aboveground and belowground measures by treatment (age cohort x salinity, age cohort x competition). The PCAs demonstrated that 21</w:t>
      </w:r>
      <w:r w:rsidR="002D4334" w:rsidRPr="002D4334">
        <w:rPr>
          <w:vertAlign w:val="superscript"/>
        </w:rPr>
        <w:t xml:space="preserve">st </w:t>
      </w:r>
      <w:r>
        <w:t>century plants tend to exhibit constrained variation by tissue type relative to 20</w:t>
      </w:r>
      <w:r w:rsidR="002D4334" w:rsidRPr="002D4334">
        <w:rPr>
          <w:vertAlign w:val="superscript"/>
        </w:rPr>
        <w:t xml:space="preserve">th </w:t>
      </w:r>
      <w:r>
        <w:t>century trait variation. This was especially true for the interaction of age cohort and competition. For example, Figures S</w:t>
      </w:r>
      <w:r w:rsidR="001142C7">
        <w:t>5</w:t>
      </w:r>
      <w:r>
        <w:t>B and S</w:t>
      </w:r>
      <w:r w:rsidR="001142C7">
        <w:t>5</w:t>
      </w:r>
      <w:r>
        <w:t>D show that 21</w:t>
      </w:r>
      <w:r w:rsidR="002D4334" w:rsidRPr="002D4334">
        <w:rPr>
          <w:vertAlign w:val="superscript"/>
        </w:rPr>
        <w:t xml:space="preserve">st </w:t>
      </w:r>
      <w:r>
        <w:t>century plants represent a subset of below- and aboveground trait variation for 20</w:t>
      </w:r>
      <w:r w:rsidR="002D4334" w:rsidRPr="002D4334">
        <w:rPr>
          <w:vertAlign w:val="superscript"/>
        </w:rPr>
        <w:t xml:space="preserve">th </w:t>
      </w:r>
      <w:r>
        <w:t>century plants when including differences by competition treatment. Below- and aboveground traits for salinity and age cohort demonstrate a different pattern: though 21</w:t>
      </w:r>
      <w:r w:rsidR="002D4334" w:rsidRPr="002D4334">
        <w:rPr>
          <w:vertAlign w:val="superscript"/>
        </w:rPr>
        <w:t xml:space="preserve">st </w:t>
      </w:r>
      <w:r>
        <w:t>century and 20</w:t>
      </w:r>
      <w:r w:rsidR="002D4334" w:rsidRPr="002D4334">
        <w:rPr>
          <w:vertAlign w:val="superscript"/>
        </w:rPr>
        <w:t xml:space="preserve">th </w:t>
      </w:r>
      <w:r>
        <w:t>century groups overlap, the 21</w:t>
      </w:r>
      <w:r w:rsidR="002D4334" w:rsidRPr="002D4334">
        <w:rPr>
          <w:vertAlign w:val="superscript"/>
        </w:rPr>
        <w:t xml:space="preserve">st </w:t>
      </w:r>
      <w:r>
        <w:t>century group ellipse tends to expand beyond the variance of age cohort, though this correlates with the second principal component which explains less of the overall variance for both above- and belowground traits (Figure S</w:t>
      </w:r>
      <w:r w:rsidR="005941D5">
        <w:t>5</w:t>
      </w:r>
      <w:r>
        <w:t xml:space="preserve">A, C). </w:t>
      </w:r>
    </w:p>
    <w:p w14:paraId="30113A50" w14:textId="77777777" w:rsidR="003437F1" w:rsidRDefault="003437F1" w:rsidP="003437F1">
      <w:pPr>
        <w:pStyle w:val="Heading3"/>
      </w:pPr>
      <w:bookmarkStart w:id="92" w:name="_Toc57401190"/>
      <w:r>
        <w:t>Summarizing trait responses to stressors.</w:t>
      </w:r>
      <w:bookmarkEnd w:id="92"/>
      <w:r>
        <w:t xml:space="preserve"> </w:t>
      </w:r>
    </w:p>
    <w:p w14:paraId="1FF6D174" w14:textId="27C58145" w:rsidR="003437F1" w:rsidRDefault="003437F1" w:rsidP="003437F1">
      <w:r>
        <w:t xml:space="preserve">All experimental treatments (salinity, competition, and inundation) resulted in dramatic shifts in productivity and other phenotypic traits (Figures </w:t>
      </w:r>
      <w:r w:rsidR="005941D5">
        <w:t>9</w:t>
      </w:r>
      <w:r>
        <w:t xml:space="preserve">, </w:t>
      </w:r>
      <w:r w:rsidR="005941D5">
        <w:t>10</w:t>
      </w:r>
      <w:r>
        <w:t xml:space="preserve">). The highest levels of aboveground and belowground productivity occurred at +10 cm, inundation, which mean </w:t>
      </w:r>
      <w:r w:rsidRPr="1D11B9DE">
        <w:rPr>
          <w:i/>
          <w:iCs/>
        </w:rPr>
        <w:t xml:space="preserve">S. americanus </w:t>
      </w:r>
      <w:r>
        <w:t>thrived when partially inundated. There was some variation by trait as to whether the +10 cm condition resulted in optimal biomass production, however. For example, stem density remained consistently high for all inundation levels except the deepest, most inundated (Figure S</w:t>
      </w:r>
      <w:r w:rsidR="005941D5">
        <w:t>4</w:t>
      </w:r>
      <w:r>
        <w:t xml:space="preserve">A). For the other stressors, optimal growth occurred in least stressful </w:t>
      </w:r>
      <w:r>
        <w:lastRenderedPageBreak/>
        <w:t xml:space="preserve">conditions (freshwater, no competition). Comparable reduction in above- and belowground productivity occurred with introduction of the competitor and exposure to salinity treatment (Figures </w:t>
      </w:r>
      <w:r w:rsidR="005941D5">
        <w:t>9</w:t>
      </w:r>
      <w:r>
        <w:t xml:space="preserve">, </w:t>
      </w:r>
      <w:r w:rsidR="005941D5">
        <w:t>10</w:t>
      </w:r>
      <w:r>
        <w:t>; Figure S</w:t>
      </w:r>
      <w:r w:rsidR="0068507B">
        <w:t>4</w:t>
      </w:r>
      <w:r>
        <w:t>). The 20</w:t>
      </w:r>
      <w:r w:rsidR="002D4334" w:rsidRPr="002D4334">
        <w:rPr>
          <w:vertAlign w:val="superscript"/>
        </w:rPr>
        <w:t xml:space="preserve">th </w:t>
      </w:r>
      <w:r>
        <w:t>century and 21</w:t>
      </w:r>
      <w:r w:rsidR="002D4334" w:rsidRPr="002D4334">
        <w:rPr>
          <w:vertAlign w:val="superscript"/>
        </w:rPr>
        <w:t xml:space="preserve">st </w:t>
      </w:r>
      <w:r>
        <w:t>century plants generally exhibited similar patterns of response, with some notable exceptions. For example, 21</w:t>
      </w:r>
      <w:r w:rsidR="002D4334" w:rsidRPr="002D4334">
        <w:rPr>
          <w:vertAlign w:val="superscript"/>
        </w:rPr>
        <w:t xml:space="preserve">st </w:t>
      </w:r>
      <w:r>
        <w:t>century thick root weight was higher than 20</w:t>
      </w:r>
      <w:r w:rsidR="002D4334" w:rsidRPr="002D4334">
        <w:rPr>
          <w:vertAlign w:val="superscript"/>
        </w:rPr>
        <w:t xml:space="preserve">th </w:t>
      </w:r>
      <w:r>
        <w:t xml:space="preserve">century thick root weight when planted with a competitor (Figure </w:t>
      </w:r>
      <w:r w:rsidR="00A72139">
        <w:t>9</w:t>
      </w:r>
      <w:r>
        <w:t>b). In addition, 21</w:t>
      </w:r>
      <w:r w:rsidR="002D4334" w:rsidRPr="002D4334">
        <w:rPr>
          <w:vertAlign w:val="superscript"/>
        </w:rPr>
        <w:t xml:space="preserve">st </w:t>
      </w:r>
      <w:r>
        <w:t xml:space="preserve">century plants exhibited higher mean green stem height at 0 cm inundation, under no competition (Figure </w:t>
      </w:r>
      <w:r w:rsidR="00A72139">
        <w:t>10</w:t>
      </w:r>
      <w:r>
        <w:t>c) and 21</w:t>
      </w:r>
      <w:r w:rsidR="002D4334" w:rsidRPr="002D4334">
        <w:rPr>
          <w:vertAlign w:val="superscript"/>
        </w:rPr>
        <w:t xml:space="preserve">st </w:t>
      </w:r>
      <w:r>
        <w:t xml:space="preserve">century plants exhibited higher mean green weight at 0 cm inundation under competition (Figure </w:t>
      </w:r>
      <w:r w:rsidR="00A72139">
        <w:t>10</w:t>
      </w:r>
      <w:r>
        <w:t xml:space="preserve">B). Overall, however, the age cohorts responded similarly to stressors. With competition for example, across all models the no competition treatment results in a positive effect on biomass, though interestingly no competition tends to have a slight negative effect on mortality (Table </w:t>
      </w:r>
      <w:r w:rsidR="00A72139">
        <w:t>7</w:t>
      </w:r>
      <w:r>
        <w:t xml:space="preserve">). The strongest benefits </w:t>
      </w:r>
      <w:r w:rsidR="00797741">
        <w:t xml:space="preserve">to </w:t>
      </w:r>
      <w:r>
        <w:t xml:space="preserve">no competition are seen with belowground biomass (Table </w:t>
      </w:r>
      <w:r w:rsidR="00A54A67">
        <w:t>10</w:t>
      </w:r>
      <w:r>
        <w:t xml:space="preserve">), node count (Table </w:t>
      </w:r>
      <w:r w:rsidR="00A72139">
        <w:t>8</w:t>
      </w:r>
      <w:r>
        <w:t xml:space="preserve">), and net biomass (Table </w:t>
      </w:r>
      <w:r w:rsidR="00A72139">
        <w:t>6</w:t>
      </w:r>
      <w:r>
        <w:t xml:space="preserve">). Salinity has strong negative effects on biomass and other traits as well. The strongest negative coefficient of salinity is seen in the model for mortality (Table </w:t>
      </w:r>
      <w:r w:rsidR="0068507B">
        <w:t>7</w:t>
      </w:r>
      <w:r>
        <w:t xml:space="preserve">). There was a slight positive effect of salinity for stem width (Table </w:t>
      </w:r>
      <w:r w:rsidR="0068507B">
        <w:t>9</w:t>
      </w:r>
      <w:r>
        <w:t xml:space="preserve">). </w:t>
      </w:r>
    </w:p>
    <w:p w14:paraId="5ACE0011" w14:textId="77777777" w:rsidR="003437F1" w:rsidRDefault="003437F1" w:rsidP="003437F1">
      <w:pPr>
        <w:pStyle w:val="Heading3"/>
      </w:pPr>
      <w:bookmarkStart w:id="93" w:name="_Toc57401191"/>
      <w:r>
        <w:t>Modelling trait responses to stressors.</w:t>
      </w:r>
      <w:bookmarkEnd w:id="93"/>
      <w:r>
        <w:t xml:space="preserve"> </w:t>
      </w:r>
    </w:p>
    <w:p w14:paraId="2BE57D78" w14:textId="40B3C8B0" w:rsidR="003437F1" w:rsidRDefault="003437F1" w:rsidP="003437F1">
      <w:r>
        <w:t xml:space="preserve">Decomposition of all possible iterations of a global model were done for all traits below. In each model, genotype ID was included as a random effect and predictors included age cohort, salinity, competition, and inundation level plus their interactions. The global model for net final biomass global model showed that the top ranked fixed effects were all experimental treatments, namely level and the interaction of competition and salinity (Figure </w:t>
      </w:r>
      <w:r w:rsidR="00C96925">
        <w:t>11</w:t>
      </w:r>
      <w:r>
        <w:t xml:space="preserve">). To a slightly lesser extent, competition and salinity alone were also important predictors (Figure </w:t>
      </w:r>
      <w:r w:rsidR="00C96925">
        <w:t>11</w:t>
      </w:r>
      <w:r>
        <w:t xml:space="preserve">). The second-best model also included the interaction between level and salinity. When weighing the importance of predictors across all models, age cohort is closely ranked near the top, with the third best model including age cohort as a strong predictor. The top </w:t>
      </w:r>
      <w:r w:rsidR="006537FA">
        <w:t xml:space="preserve">three </w:t>
      </w:r>
      <w:r>
        <w:t xml:space="preserve">models had AIC scores differing by less than </w:t>
      </w:r>
      <w:r w:rsidR="006537FA">
        <w:t xml:space="preserve">two </w:t>
      </w:r>
      <w:r>
        <w:t xml:space="preserve">units. Effect sizes for net biomass varied by treatment and age. The interaction between salinity and inundation (simulating sea level rise) resulted in the strongest marginal effect size (Table </w:t>
      </w:r>
      <w:r w:rsidR="008A7DA9">
        <w:t>6</w:t>
      </w:r>
      <w:r>
        <w:t>).  Conditional R</w:t>
      </w:r>
      <w:r w:rsidRPr="1D11B9DE">
        <w:rPr>
          <w:vertAlign w:val="superscript"/>
        </w:rPr>
        <w:t>2</w:t>
      </w:r>
      <w:r>
        <w:t xml:space="preserve"> values reflect the combined effect sizes of fixed and random effects. Overall, the random effect of genotype demonstrated moderate effects across all models (Conditional R</w:t>
      </w:r>
      <w:r w:rsidRPr="1D11B9DE">
        <w:rPr>
          <w:vertAlign w:val="superscript"/>
        </w:rPr>
        <w:t>2</w:t>
      </w:r>
      <w:r>
        <w:t>=0.30, Marginal R</w:t>
      </w:r>
      <w:r w:rsidRPr="1D11B9DE">
        <w:rPr>
          <w:vertAlign w:val="superscript"/>
        </w:rPr>
        <w:t>2</w:t>
      </w:r>
      <w:r>
        <w:t xml:space="preserve"> = 0.156). Salinity comprises the largest effect size for a sole fixed effect while age cohort represented the smallest effect on net biomass (Table </w:t>
      </w:r>
      <w:r w:rsidR="008A7DA9">
        <w:t>6</w:t>
      </w:r>
      <w:r>
        <w:t xml:space="preserve">). In general, the effect sizes of all fixed effects were small. </w:t>
      </w:r>
    </w:p>
    <w:p w14:paraId="1E0B30A6" w14:textId="77777777" w:rsidR="003437F1" w:rsidRPr="00C97132" w:rsidRDefault="003437F1" w:rsidP="003437F1">
      <w:pPr>
        <w:rPr>
          <w:iCs/>
        </w:rPr>
      </w:pPr>
    </w:p>
    <w:p w14:paraId="2E5611CB" w14:textId="6AE7E3D8" w:rsidR="003437F1" w:rsidRDefault="003437F1" w:rsidP="003437F1">
      <w:r>
        <w:t>Mortality, as analyzed using a GLMM with presence or absence of tissue as a response, showed that treatments simulating sea level rise (i.e.</w:t>
      </w:r>
      <w:r w:rsidR="006537FA">
        <w:t>,</w:t>
      </w:r>
      <w:r>
        <w:t xml:space="preserve"> salinity and inundation level) were the most impactful and important in the best-supported model. Based on averaging across all iterations of the global model, the best-</w:t>
      </w:r>
      <w:r>
        <w:lastRenderedPageBreak/>
        <w:t xml:space="preserve">supported model included level and the interaction between level and salinity (Figure </w:t>
      </w:r>
      <w:r w:rsidR="008A7DA9">
        <w:t>12</w:t>
      </w:r>
      <w:r>
        <w:t xml:space="preserve">). Salinity was also important for the top model (Figure </w:t>
      </w:r>
      <w:r w:rsidR="008A7DA9">
        <w:t>12</w:t>
      </w:r>
      <w:r>
        <w:t xml:space="preserve">). Competition and salinity were important predictors in the second best-supported model in addition to the corollaries of sea level rise (Figure </w:t>
      </w:r>
      <w:r w:rsidR="00E05002">
        <w:t>12</w:t>
      </w:r>
      <w:r>
        <w:t xml:space="preserve">). Effect size calculations revealed that there were relatively weak effects of all treatments, with the largest effects seen for salinity and for the combined salinity and inundation (Table </w:t>
      </w:r>
      <w:r w:rsidR="00382F38">
        <w:t>7</w:t>
      </w:r>
      <w:r>
        <w:t xml:space="preserve">). The lowest effect size was for the age cohort (Table </w:t>
      </w:r>
      <w:r w:rsidR="00382F38">
        <w:t>7</w:t>
      </w:r>
      <w:r>
        <w:t>). Like the biomass analyses, the mortality response variable exhibited impacts of genotype ID (Conditional R</w:t>
      </w:r>
      <w:r w:rsidRPr="1D11B9DE">
        <w:rPr>
          <w:vertAlign w:val="superscript"/>
        </w:rPr>
        <w:t>2</w:t>
      </w:r>
      <w:r>
        <w:t>=0.900, Marginal R</w:t>
      </w:r>
      <w:r w:rsidRPr="1D11B9DE">
        <w:rPr>
          <w:vertAlign w:val="superscript"/>
        </w:rPr>
        <w:t>2</w:t>
      </w:r>
      <w:r>
        <w:t xml:space="preserve">=0.899). When examining model coefficients, the strongest effect results from the salinity treatment (Table </w:t>
      </w:r>
      <w:r w:rsidR="00382F38">
        <w:t>7</w:t>
      </w:r>
      <w:r>
        <w:t xml:space="preserve">). Based on time to death analyses in the survival package, there were no significant differences by age cohort for death.  </w:t>
      </w:r>
    </w:p>
    <w:p w14:paraId="36F56925" w14:textId="77777777" w:rsidR="003437F1" w:rsidRDefault="003437F1" w:rsidP="003437F1"/>
    <w:p w14:paraId="7FCF8675" w14:textId="12A1640B" w:rsidR="003437F1" w:rsidRDefault="003437F1" w:rsidP="003437F1">
      <w:r>
        <w:t xml:space="preserve">Sexual reproduction did not strongly differ according to age cohort or treatment. Relatively few plants flowered, with a total of 30 flowers removed from only 14 </w:t>
      </w:r>
      <w:r w:rsidRPr="1D11B9DE">
        <w:rPr>
          <w:i/>
          <w:iCs/>
        </w:rPr>
        <w:t>S. americanus</w:t>
      </w:r>
      <w:r>
        <w:t xml:space="preserve"> plants over the duration of the experiment. The model for flowering indicated no pattern according to age cohort (p=0.294) or treatment (salinity, p=0.951, competition, p=0.982). Asexual reproduction (i.e.</w:t>
      </w:r>
      <w:r w:rsidR="006537FA">
        <w:t>,</w:t>
      </w:r>
      <w:r>
        <w:t xml:space="preserve"> root node counts) occurred more frequently across all treatments. The model for </w:t>
      </w:r>
      <w:r w:rsidRPr="1D11B9DE">
        <w:rPr>
          <w:i/>
          <w:iCs/>
        </w:rPr>
        <w:t>S. americanus</w:t>
      </w:r>
      <w:r>
        <w:t xml:space="preserve"> node counts revealed differences by treatment but not by age cohort (Figure </w:t>
      </w:r>
      <w:r w:rsidR="00382F38">
        <w:t>13</w:t>
      </w:r>
      <w:r>
        <w:t xml:space="preserve">, Table </w:t>
      </w:r>
      <w:r w:rsidR="00382F38">
        <w:t>8</w:t>
      </w:r>
      <w:r>
        <w:t xml:space="preserve">). The model with the best AIC included genotype as a random effect, with salinity, inundation level and competition as fixed effects. Level was the most important predictor in the top-ranked model. The second best-supported model for node counts included the interaction between competition and salinity. Age cohort appears as weakly important in the third best-supported model (Figure </w:t>
      </w:r>
      <w:r w:rsidR="008F3B6E">
        <w:t>13</w:t>
      </w:r>
      <w:r>
        <w:t xml:space="preserve">). For effect sizes, the strongest effect is from the positive impact of growing without a competitor (Coefficient = 0.917, Table </w:t>
      </w:r>
      <w:r w:rsidR="008F3B6E">
        <w:t>8</w:t>
      </w:r>
      <w:r>
        <w:t>). There was also a strong signal of genotype ID, (Conditional R</w:t>
      </w:r>
      <w:r w:rsidRPr="1D11B9DE">
        <w:rPr>
          <w:vertAlign w:val="superscript"/>
        </w:rPr>
        <w:t>2</w:t>
      </w:r>
      <w:r>
        <w:t xml:space="preserve"> = 0.436, Marginal R</w:t>
      </w:r>
      <w:r w:rsidRPr="1D11B9DE">
        <w:rPr>
          <w:vertAlign w:val="superscript"/>
        </w:rPr>
        <w:t>2</w:t>
      </w:r>
      <w:r>
        <w:t xml:space="preserve"> = 0.274). </w:t>
      </w:r>
    </w:p>
    <w:p w14:paraId="5766246C" w14:textId="77777777" w:rsidR="003437F1" w:rsidRDefault="003437F1" w:rsidP="003437F1"/>
    <w:p w14:paraId="04902F0F" w14:textId="233F6587" w:rsidR="003437F1" w:rsidRDefault="003437F1" w:rsidP="003437F1">
      <w:r>
        <w:t>Stem width exhibited similar patterns to reproductive traits. Overall, the strongest response was to</w:t>
      </w:r>
      <w:r w:rsidR="00912578">
        <w:t xml:space="preserve"> the interaction of</w:t>
      </w:r>
      <w:r>
        <w:t xml:space="preserve"> salinity and competition. The global model decomposition for stem width largely consisted of a single highly probable model (Figure </w:t>
      </w:r>
      <w:r w:rsidR="008F3B6E">
        <w:t>14</w:t>
      </w:r>
      <w:r>
        <w:t xml:space="preserve">). The second best-supported model included the weakly important predictors level and the interaction of level and salinity. The effect sizes of salinity and competition were comparable (Table </w:t>
      </w:r>
      <w:r w:rsidR="008F3B6E">
        <w:t>9</w:t>
      </w:r>
      <w:proofErr w:type="gramStart"/>
      <w:r>
        <w:t>)</w:t>
      </w:r>
      <w:proofErr w:type="gramEnd"/>
      <w:r>
        <w:t xml:space="preserve"> and model coefficients suggest that competition and salinity had only slight effects on stem width. The random effect of genotype ID had a larger influence on stem width in general (Conditional R</w:t>
      </w:r>
      <w:r w:rsidRPr="1D11B9DE">
        <w:rPr>
          <w:vertAlign w:val="superscript"/>
        </w:rPr>
        <w:t>2</w:t>
      </w:r>
      <w:r>
        <w:t>=0.362, Marginal R</w:t>
      </w:r>
      <w:r w:rsidRPr="1D11B9DE">
        <w:rPr>
          <w:vertAlign w:val="superscript"/>
        </w:rPr>
        <w:t>2</w:t>
      </w:r>
      <w:r>
        <w:t xml:space="preserve"> =0.277). </w:t>
      </w:r>
    </w:p>
    <w:p w14:paraId="2A6A148A" w14:textId="77777777" w:rsidR="003437F1" w:rsidRDefault="003437F1" w:rsidP="003437F1"/>
    <w:p w14:paraId="42A2AD8D" w14:textId="6D375BFB" w:rsidR="003437F1" w:rsidRDefault="003437F1" w:rsidP="003437F1">
      <w:r>
        <w:t xml:space="preserve">Decomposition of the global model for belowground biomass shows that the best-supported model includes the interaction between competition and salinity as the most important predictor while competition alone and salinity alone are less important predictors (Figure </w:t>
      </w:r>
      <w:r w:rsidR="00DA0F91">
        <w:t>15</w:t>
      </w:r>
      <w:r>
        <w:t xml:space="preserve">). Salinity had a strong negative effect on belowground biomass (Coefficient -0.169; Table </w:t>
      </w:r>
      <w:r w:rsidR="00DA0F91">
        <w:t>10</w:t>
      </w:r>
      <w:r>
        <w:t xml:space="preserve">). Competition additionally </w:t>
      </w:r>
      <w:r>
        <w:lastRenderedPageBreak/>
        <w:t xml:space="preserve">reduced belowground biomass, with the no competition resulting in the highest overall effect (Coefficient = 0.93, Table </w:t>
      </w:r>
      <w:r w:rsidR="00DA0F91">
        <w:t>10</w:t>
      </w:r>
      <w:r>
        <w:t>). Like other models, there was some substantial variance associated with genotype ID (Conditional R</w:t>
      </w:r>
      <w:r w:rsidRPr="1D11B9DE">
        <w:rPr>
          <w:vertAlign w:val="superscript"/>
        </w:rPr>
        <w:t>2</w:t>
      </w:r>
      <w:r>
        <w:t xml:space="preserve"> =0.225, Marginal R</w:t>
      </w:r>
      <w:r w:rsidRPr="1D11B9DE">
        <w:rPr>
          <w:vertAlign w:val="superscript"/>
        </w:rPr>
        <w:t>2</w:t>
      </w:r>
      <w:r>
        <w:t xml:space="preserve"> =0.111). </w:t>
      </w:r>
    </w:p>
    <w:p w14:paraId="75E8D5A2" w14:textId="77777777" w:rsidR="003437F1" w:rsidRDefault="003437F1" w:rsidP="003437F1"/>
    <w:p w14:paraId="005898C6" w14:textId="7EBD6C0C" w:rsidR="003437F1" w:rsidRDefault="003437F1" w:rsidP="003437F1">
      <w:r>
        <w:t>Stem density exhibited a somewhat unique pattern relative to the previously examined traits. In the presence of a competitor stem density increased rather than decreased (Figure S</w:t>
      </w:r>
      <w:r w:rsidR="00B63228">
        <w:t>4</w:t>
      </w:r>
      <w:r>
        <w:t xml:space="preserve">A). In the top supported model inundation level, the interaction between competition and salinity and the interaction between level and salinity were the most important predictors (Figure </w:t>
      </w:r>
      <w:r w:rsidR="00B63228">
        <w:t>16)</w:t>
      </w:r>
      <w:r>
        <w:t xml:space="preserve">. In the second best-supported model age cohort is a moderately important predictor (Figure </w:t>
      </w:r>
      <w:r w:rsidR="00BF5637">
        <w:t>16</w:t>
      </w:r>
      <w:r>
        <w:t xml:space="preserve">). The coefficients for competition (Coefficient=-0.27, Table </w:t>
      </w:r>
      <w:r w:rsidR="00BF5637">
        <w:t>11</w:t>
      </w:r>
      <w:r>
        <w:t xml:space="preserve">) indicate that no competition treatment negatively impacts stem density. Salinity and level also had negative effects, with salinity having a larger negative effect than competition (Coefficient=-0.38, -0.09, respectively). Finally, there was a slightly negative coefficient for age cohort, suggesting only a weak effect (Coefficient=-0.0187, Table </w:t>
      </w:r>
      <w:r w:rsidR="00F73BCF">
        <w:t>11</w:t>
      </w:r>
      <w:r>
        <w:t>). Here, genotype ID proved less important (Conditional R</w:t>
      </w:r>
      <w:r w:rsidRPr="1D11B9DE">
        <w:rPr>
          <w:vertAlign w:val="superscript"/>
        </w:rPr>
        <w:t>2</w:t>
      </w:r>
      <w:r>
        <w:t xml:space="preserve"> =0.496, Marginal R</w:t>
      </w:r>
      <w:r w:rsidRPr="1D11B9DE">
        <w:rPr>
          <w:vertAlign w:val="superscript"/>
        </w:rPr>
        <w:t>2</w:t>
      </w:r>
      <w:r>
        <w:t xml:space="preserve"> =0.473).</w:t>
      </w:r>
    </w:p>
    <w:p w14:paraId="61E98D37" w14:textId="77777777" w:rsidR="003437F1" w:rsidRDefault="003437F1" w:rsidP="003437F1">
      <w:pPr>
        <w:pStyle w:val="Heading2"/>
      </w:pPr>
      <w:bookmarkStart w:id="94" w:name="_Toc57401192"/>
      <w:r>
        <w:t>Discussion</w:t>
      </w:r>
      <w:bookmarkEnd w:id="94"/>
    </w:p>
    <w:p w14:paraId="57DB540B" w14:textId="55C23842" w:rsidR="003437F1" w:rsidRPr="00F2733E" w:rsidRDefault="003437F1" w:rsidP="003437F1">
      <w:r>
        <w:t xml:space="preserve">I analyzed functional trait variation for two resurrected age cohorts of </w:t>
      </w:r>
      <w:r w:rsidRPr="1D11B9DE">
        <w:rPr>
          <w:i/>
          <w:iCs/>
        </w:rPr>
        <w:t xml:space="preserve">S. americanus </w:t>
      </w:r>
      <w:r>
        <w:t xml:space="preserve">in response to simulated sea level rise and competition to provide insight into possible trait shifts over time in a foundational coastal marsh sedge. The overarching goal was to understand evolutionary potential in a species threatened by climate change corollaries by characterizing possibly heritable shifts in traits that scale up to affect the entire brackish marsh plant community and wetland ecosystem </w:t>
      </w:r>
      <w:r>
        <w:fldChar w:fldCharType="begin" w:fldLock="1"/>
      </w:r>
      <w:r w:rsidR="00F837E9">
        <w:instrText>ADDIN CSL_CITATION {"citationItems":[{"id":"ITEM-1","itemData":{"DOI":"10.1029/2007GL032681","ISSN":"0094-8276","author":[{"dropping-particle":"","family":"Kirwan","given":"Matthew L.","non-dropping-particle":"","parse-names":false,"suffix":""},{"dropping-particle":"","family":"Murray","given":"A. Brad","non-dropping-particle":"","parse-names":false,"suffix":""},{"dropping-particle":"","family":"Boyd","given":"W. Sean","non-dropping-particle":"","parse-names":false,"suffix":""}],"container-title":"Geophysical Research Letters","id":"ITEM-1","issue":"5","issued":{"date-parts":[["2008","3","6"]]},"page":"L05403","publisher":"Wiley-Blackwell","title":"Temporary vegetation disturbance as an explanation for permanent loss of tidal wetlands","type":"article-journal","volume":"35"},"uris":["http://www.mendeley.com/documents/?uuid=9879c1c8-ed41-3952-9d29-5033a425c2b5"]},{"id":"ITEM-2","itemData":{"author":[{"dropping-particle":"","family":"Morris","given":"JT","non-dropping-particle":"","parse-names":false,"suffix":""},{"dropping-particle":"","family":"Sundareshwar","given":"PV","non-dropping-particle":"","parse-names":false,"suffix":""},{"dropping-particle":"","family":"Nietch","given":"CT","non-dropping-particle":"","parse-names":false,"suffix":""}],"container-title":"Ecology","id":"ITEM-2","issue":"10","issued":{"date-parts":[["2002"]]},"note":"NULL","page":"2869-2877","title":"Responses of coastal wetlands to rising sea level","type":"article-journal","volume":"83"},"uris":["http://www.mendeley.com/documents/?uuid=ed26aca5-e250-458f-94eb-0b965f41d779"]},{"id":"ITEM-3","itemData":{"DOI":"10.1371/journal.pone.0088760","ISSN":"1932-6203","abstract":"Tidal marshes maintain elevation relative to sea level through accumulation of mineral and organic matter, yet this dynamic accumulation feedback mechanism has not been modeled widely in the context of accelerated sea-level rise. Uncertainties exist about tidal marsh resiliency to accelerated sea-level rise, reduced sediment supply, reduced plant productivity under increased inundation, and limited upland habitat for marsh migration. We examined marsh resiliency under these uncertainties using the Marsh Equilibrium Model, a mechanistic, elevation-based soil cohort model, using a rich data set of plant productivity and physical properties from sites across the estuarine salinity gradient. Four tidal marshes were chosen along this gradient: two islands and two with adjacent uplands. Varying century sea-level rise (52, 100, 165, 180 cm) and suspended sediment concentrations (100%, 50%, and 25% of current concentrations), we simulated marsh accretion across vegetated elevations for 100 years, applying the results to high spatial resolution digital elevation models to quantify potential changes in marsh distributions. At low rates of sea-level rise and mid-high sediment concentrations, all marshes maintained vegetated elevations indicative of mid/high marsh habitat. With century sea-level rise at 100 and 165 cm, marshes shifted to low marsh elevations; mid/high marsh elevations were found only in former uplands. At the highest century sea-level rise and lowest sediment concentrations, the island marshes became dominated by mudflat elevations. Under the same sediment concentrations, low salinity brackish marshes containing highly productive vegetation had slower elevation loss compared to more saline sites with lower productivity. A similar trend was documented when comparing against a marsh accretion model that did not model vegetation feedbacks. Elevation predictions using the Marsh Equilibrium Model highlight the importance of including vegetation responses to sea-level rise. These results also emphasize the importance of adjacent uplands for long-term marsh survival and incorporating such areas in conservation planning efforts.","author":[{"dropping-particle":"","family":"Schile","given":"Lisa M.","non-dropping-particle":"","parse-names":false,"suffix":""},{"dropping-particle":"","family":"Callaway","given":"John C.","non-dropping-particle":"","parse-names":false,"suffix":""},{"dropping-particle":"","family":"Morris","given":"James T.","non-dropping-particle":"","parse-names":false,"suffix":""},{"dropping-particle":"","family":"Stralberg","given":"Diana","non-dropping-particle":"","parse-names":false,"suffix":""},{"dropping-particle":"","family":"Parker","given":"V. Thomas","non-dropping-particle":"","parse-names":false,"suffix":""},{"dropping-particle":"","family":"Kelly","given":"Maggi","non-dropping-particle":"","parse-names":false,"suffix":""}],"container-title":"PLoS ONE","editor":[{"dropping-particle":"","family":"Cebrian","given":"Just","non-dropping-particle":"","parse-names":false,"suffix":""}],"id":"ITEM-3","issue":"2","issued":{"date-parts":[["2014","2","13"]]},"page":"e88760","publisher":"Public Library of Science","title":"Modeling Tidal Marsh Distribution with Sea-Level Rise: Evaluating the Role of Vegetation, Sediment, and Upland Habitat in Marsh Resiliency","type":"article-journal","volume":"9"},"uris":["http://www.mendeley.com/documents/?uuid=0ce07fe9-ce00-35f9-bcb1-82c4867c067f"]}],"mendeley":{"formattedCitation":"(Morris et al. 2002; Kirwan et al. 2008; Schile, Callaway, Morris, Stralberg, Parker, et al. 2014)","manualFormatting":"(Morris et al. 2002; Kirwan et al. 2008; Schile et al. 2014)","plainTextFormattedCitation":"(Morris et al. 2002; Kirwan et al. 2008; Schile, Callaway, Morris, Stralberg, Parker, et al. 2014)","previouslyFormattedCitation":"(Morris et al. 2002; Kirwan et al. 2008; Schile, Callaway, Morris, Stralberg, Parker, et al. 2014)"},"properties":{"noteIndex":0},"schema":"https://github.com/citation-style-language/schema/raw/master/csl-citation.json"}</w:instrText>
      </w:r>
      <w:r>
        <w:fldChar w:fldCharType="separate"/>
      </w:r>
      <w:r w:rsidRPr="1D11B9DE">
        <w:rPr>
          <w:noProof/>
        </w:rPr>
        <w:t>(Morris et al. 2002; Kirwan et al. 2008; Schile</w:t>
      </w:r>
      <w:r>
        <w:rPr>
          <w:noProof/>
        </w:rPr>
        <w:t xml:space="preserve"> </w:t>
      </w:r>
      <w:r w:rsidRPr="1D11B9DE">
        <w:rPr>
          <w:noProof/>
        </w:rPr>
        <w:t>et al. 2014)</w:t>
      </w:r>
      <w:r>
        <w:fldChar w:fldCharType="end"/>
      </w:r>
      <w:r>
        <w:t xml:space="preserve">. While age cohort identity, salinity, competition, and inundation all shaped </w:t>
      </w:r>
      <w:r w:rsidRPr="1D11B9DE">
        <w:rPr>
          <w:i/>
          <w:iCs/>
        </w:rPr>
        <w:t xml:space="preserve">S. americanus </w:t>
      </w:r>
      <w:r>
        <w:t xml:space="preserve">functional traits, it was genotype ID, salinity and inundation that </w:t>
      </w:r>
      <w:r w:rsidR="00010004">
        <w:t>explained</w:t>
      </w:r>
      <w:r>
        <w:t xml:space="preserve"> most trait variation. Age cohort was not an important predictor for any of the top two best-supported models for any traits and overall demonstrated the smallest relative effect size for most traits. However, when visualizing trait variance in response to stressors, 21</w:t>
      </w:r>
      <w:r w:rsidR="002D4334" w:rsidRPr="002D4334">
        <w:rPr>
          <w:vertAlign w:val="superscript"/>
        </w:rPr>
        <w:t xml:space="preserve">st </w:t>
      </w:r>
      <w:r>
        <w:t>century plants represent</w:t>
      </w:r>
      <w:r w:rsidR="00010004">
        <w:t>ed</w:t>
      </w:r>
      <w:r>
        <w:t xml:space="preserve"> a subset of the variance exhibited by 20</w:t>
      </w:r>
      <w:r w:rsidR="002D4334" w:rsidRPr="002D4334">
        <w:rPr>
          <w:vertAlign w:val="superscript"/>
        </w:rPr>
        <w:t xml:space="preserve">th </w:t>
      </w:r>
      <w:r>
        <w:t xml:space="preserve">century plants, which is something I had hypothesized may occur and may imply some evolutionary shifts in plasticity over time. Though the evolution of plasticity has the potential to be adaptive </w:t>
      </w:r>
      <w:r>
        <w:fldChar w:fldCharType="begin" w:fldLock="1"/>
      </w:r>
      <w:r>
        <w:instrText>ADDIN CSL_CITATION {"citationItems":[{"id":"ITEM-1","itemData":{"DOI":"10.1111/mec.13037","ISBN":"1365-294X","ISSN":"1365294X","PMID":"25558898","abstract":"I elaborate an hypothesis to explain inconsistent empirical findings comparing phenotypic plasticity in colonizing populations or species with plasticity from their native or ancestral range. Quantitative genetic theory on the evolution of plasticity reveals that colonization of a novel environment can cause a transient increase in plasticity: a rapid initial increase in plasticity accelerates evolution of a new optimal phenotype, followed by slow genetic assimilation of the new phenotype and reduction of plasticity. An association of colonization with increased plasticity depends on the difference in the optimal phenotype between ancestral and colonized environments, the difference in mean, variance and predictability of the environment, the cost of plasticity, and the time elapsed since colonization. The relative importance of these parameters depends on whether a phenotypic character develops by one-shot plasticity to a constant adult phenotype or by labile plasticity involving continuous and reversible development throughout adult life.","author":[{"dropping-particle":"","family":"Lande","given":"Russell","non-dropping-particle":"","parse-names":false,"suffix":""}],"container-title":"Molecular Ecology","id":"ITEM-1","issue":"9","issued":{"date-parts":[["2015"]]},"title":"Evolution of phenotypic plasticity in colonizing species","type":"article-journal","volume":"24"},"uris":["http://www.mendeley.com/documents/?uuid=a79cd9f5-2599-3d42-869f-775b4cd48395"]}],"mendeley":{"formattedCitation":"(Lande 2015)","plainTextFormattedCitation":"(Lande 2015)","previouslyFormattedCitation":"(Lande 2015)"},"properties":{"noteIndex":0},"schema":"https://github.com/citation-style-language/schema/raw/master/csl-citation.json"}</w:instrText>
      </w:r>
      <w:r>
        <w:fldChar w:fldCharType="separate"/>
      </w:r>
      <w:r w:rsidRPr="00B847A6">
        <w:rPr>
          <w:noProof/>
        </w:rPr>
        <w:t>(Lande 2015)</w:t>
      </w:r>
      <w:r>
        <w:fldChar w:fldCharType="end"/>
      </w:r>
      <w:r>
        <w:t xml:space="preserve">, the fact that traits overall did not differ may suggest neutral impacts, potential future adaptive benefits, and/or maladaptation </w:t>
      </w:r>
      <w:r>
        <w:fldChar w:fldCharType="begin" w:fldLock="1"/>
      </w:r>
      <w:r>
        <w:instrText>ADDIN CSL_CITATION {"citationItems":[{"id":"ITEM-1","itemData":{"DOI":"10.1038/nature15256","ISBN":"0028-0836","ISSN":"14764687","PMID":"26331546","abstract":"Phenotypic plasticity is the capacity for an individual genotype to produce different phenotypes in response to environmental variation. Most traits are plastic, but the degree to which plasticity is adaptive or non-adaptive depends on whether environmentally induced phenotypes are closer or further away from the local optimum. Existing theories make conflicting predictions about whether plasticity constrains or facilitates adaptive evolution. Debate persists because few empirical studies have tested the relationship between initial plasticity and subsequent adaptive evolution in natural populations. Here we show that the direction of plasticity in gene expression is generally opposite to the direction of adaptive evolution. We experimentally transplanted Trinidadian guppies {(Poecilia} reticulata) adapted to living with cichlid predators to cichlid-free streams, and tested for evolutionary divergence in brain gene expression patterns after three to four generations. We find 135 transcripts that evolved parallel changes in expression within the replicated introduction populations. These changes are in the same direction exhibited in a native cichlid-free population, suggesting rapid adaptive evolution. We find 89% of these transcripts exhibited non-adaptive plastic changes in expression when the source population was reared in the absence of predators, as they are in the opposite direction to the evolved changes. By contrast, the remaining transcripts exhibiting adaptive plasticity show reduced population divergence. Furthermore, the most plastic transcripts in the source population evolved reduced plasticity in the introduction populations, suggesting strong selection against non-adaptive plasticity. These results support models predicting that adaptive plasticity constrains evolution, whereas non-adaptive plasticity potentiates evolution by increasing the strength of directional selection. The role of non-adaptive plasticity in evolution has received relatively little attention; however, our results suggest that it may be an important mechanism that predicts evolutionary responses to new environments.","author":[{"dropping-particle":"","family":"Ghalambor","given":"Cameron K.","non-dropping-particle":"","parse-names":false,"suffix":""},{"dropping-particle":"","family":"Hoke","given":"Kim L.","non-dropping-particle":"","parse-names":false,"suffix":""},{"dropping-particle":"","family":"Ruell","given":"Emily W.","non-dropping-particle":"","parse-names":false,"suffix":""},{"dropping-particle":"","family":"Fischer","given":"Eva K.","non-dropping-particle":"","parse-names":false,"suffix":""},{"dropping-particle":"","family":"Reznick","given":"David N.","non-dropping-particle":"","parse-names":false,"suffix":""},{"dropping-particle":"","family":"Hughes","given":"Kimberly A.","non-dropping-particle":"","parse-names":false,"suffix":""}],"container-title":"Nature","id":"ITEM-1","issue":"7569","issued":{"date-parts":[["2015"]]},"title":"Non-adaptive plasticity potentiates rapid adaptive evolution of gene expression in nature","type":"article-journal","volume":"525"},"uris":["http://www.mendeley.com/documents/?uuid=cd1cacec-31aa-3b13-84fd-e85df1a1e417"]},{"id":"ITEM-2","itemData":{"ISBN":"1400883083","abstract":"In recent years, scientists have realized that evolution can occur on timescales much shorter than the \"long lapse of ages\" emphasized by Darwin--in fact, evolutionary change is occurring all around us all the time. This book provides an authoritative and accessible introduction to eco-evolutionary dynamics, a cutting-edge new field that seeks to unify evolution and ecology into a common conceptual framework focusing on rapid and dynamic environmental and evolutionary change. Andrew Hendry covers key aspects of evolution, ecology, and their interactions. Topics range from natural selection, adaptive divergence, ecological speciation, and gene flow to population and community dynamics, ecosystem function, plasticity, and genomics. Hendry evaluates conceptual and methodological approaches, and draws on empirical data from natural populations--including those in human-disturbed environments--to tackle a number of classic and emerging research questions. He also discusses exciting new directions for future research at the intersection of ecology and evolution. An invaluable guide for students and researchers alike, Eco-evolutionary Dynamics reveals how evolution and ecology interact strongly on short timescales to shape the world we see around us. -- Provided by publisher. Introduction and conceptual framework -- Selection -- Adaptation -- Adaptive divergence -- Gene flow -- Ecological speciation -- Population dynamics -- Community structure -- Ecosystem function -- Genetics and genomics -- Plasticity -- What we do and don't know.","author":[{"dropping-particle":"","family":"Hendry","given":"A. P. (Andrew P.)","non-dropping-particle":"","parse-names":false,"suffix":""}],"id":"ITEM-2","issued":{"date-parts":[["2016"]]},"number-of-pages":"397","title":"Eco-evolutionary dynamics","type":"book"},"uris":["http://www.mendeley.com/documents/?uuid=4533e3f4-5419-36c0-832e-b2e229afca0b"]}],"mendeley":{"formattedCitation":"(Ghalambor et al. 2015; Hendry 2016)","plainTextFormattedCitation":"(Ghalambor et al. 2015; Hendry 2016)","previouslyFormattedCitation":"(Ghalambor et al. 2015; Hendry 2016)"},"properties":{"noteIndex":0},"schema":"https://github.com/citation-style-language/schema/raw/master/csl-citation.json"}</w:instrText>
      </w:r>
      <w:r>
        <w:fldChar w:fldCharType="separate"/>
      </w:r>
      <w:r w:rsidRPr="00B847A6">
        <w:rPr>
          <w:noProof/>
        </w:rPr>
        <w:t>(Ghalambor et al. 2015; Hendry 2016)</w:t>
      </w:r>
      <w:r>
        <w:fldChar w:fldCharType="end"/>
      </w:r>
      <w:r>
        <w:t>.  Further, it is worth emphasizing that the signal of age cohort is expected to be weaker than the impact of salinity and inundation, and that despite that being true, age cohort was present as a moderately important predictor in the third best-supported model for net biomass. The strongest predictor of plant trait responses was individual genotype. In addition, simulated sea</w:t>
      </w:r>
      <w:r w:rsidR="00010004">
        <w:t>-</w:t>
      </w:r>
      <w:r>
        <w:t xml:space="preserve">level rise repressed productivity dramatically. These findings lead me to predict that under </w:t>
      </w:r>
      <w:r w:rsidR="00010004">
        <w:lastRenderedPageBreak/>
        <w:t xml:space="preserve">increasing </w:t>
      </w:r>
      <w:r>
        <w:t>sea</w:t>
      </w:r>
      <w:r w:rsidR="00010004">
        <w:t>-</w:t>
      </w:r>
      <w:r>
        <w:t xml:space="preserve">level rise, extant </w:t>
      </w:r>
      <w:r w:rsidRPr="1D11B9DE">
        <w:rPr>
          <w:i/>
          <w:iCs/>
        </w:rPr>
        <w:t xml:space="preserve">S. americanus </w:t>
      </w:r>
      <w:r>
        <w:t xml:space="preserve">marshes will be increasingly dependent on genotypic diversity for survival, and that there may be limited potential for short-term, rapid evolution if the rate of sea level rise </w:t>
      </w:r>
      <w:r w:rsidR="0019385D">
        <w:t xml:space="preserve">is not the worst </w:t>
      </w:r>
      <w:proofErr w:type="gramStart"/>
      <w:r w:rsidR="0019385D">
        <w:t xml:space="preserve">case </w:t>
      </w:r>
      <w:r>
        <w:t>.</w:t>
      </w:r>
      <w:proofErr w:type="gramEnd"/>
    </w:p>
    <w:p w14:paraId="143402CA" w14:textId="77777777" w:rsidR="003437F1" w:rsidRDefault="003437F1" w:rsidP="003437F1">
      <w:pPr>
        <w:pStyle w:val="Heading3"/>
      </w:pPr>
      <w:bookmarkStart w:id="95" w:name="_Toc57401193"/>
      <w:r>
        <w:t>Ecological outcomes of individual response to stressors</w:t>
      </w:r>
      <w:bookmarkEnd w:id="95"/>
    </w:p>
    <w:p w14:paraId="2A5BBC3A" w14:textId="12FDDA17" w:rsidR="003437F1" w:rsidRPr="004A41B5" w:rsidRDefault="003437F1" w:rsidP="003437F1">
      <w:r>
        <w:t xml:space="preserve">Overall, this study demonstrates that threats from simulated sea level rise will strongly negatively impact productivity of </w:t>
      </w:r>
      <w:r w:rsidRPr="1D11B9DE">
        <w:rPr>
          <w:i/>
          <w:iCs/>
        </w:rPr>
        <w:t>S. americanus</w:t>
      </w:r>
      <w:r>
        <w:t xml:space="preserve">, as well as affecting functional traits that contribute to the maintenance of marsh elevation. This work showed that salinity powerfully </w:t>
      </w:r>
      <w:r w:rsidR="00010004">
        <w:t>effects</w:t>
      </w:r>
      <w:r>
        <w:t xml:space="preserve"> traits and productivity. </w:t>
      </w:r>
      <w:r w:rsidRPr="1D11B9DE">
        <w:rPr>
          <w:i/>
          <w:iCs/>
        </w:rPr>
        <w:t>S. americanus</w:t>
      </w:r>
      <w:r>
        <w:t xml:space="preserve"> is considered a halophyte </w:t>
      </w:r>
      <w:r>
        <w:fldChar w:fldCharType="begin" w:fldLock="1"/>
      </w:r>
      <w:r>
        <w:instrText>ADDIN CSL_CITATION {"citationItems":[{"id":"ITEM-1","itemData":{"abstract":"This annotated bibliography of selected literature on Olney's three7square (Scirpus olneyi Gray )compiled basically for two reasons: 1) to assist a task force in its pursuit of an explanation for the substantial reduction in marsh acreage at the Blackwater National Wildlife Refuge in Dorchester County, Maryland, and 2) to serve as the author's foundation for the initiation of ecological research on this species as partial fulfillment of the requirements for the degree of Doctor of Philosophy in the Botany Department of the University of Maryland. Both purposes are directly related in that the Author's research will be of use to the task force, along I with its other technical information and research results, in under-standing and possibly correcting the marshland loss problem at the Refuge. (PDF contains 100 pages)","author":[{"dropping-particle":"","family":"Sipple","given":"William S.","non-dropping-particle":"","parse-names":false,"suffix":""}],"id":"ITEM-1","issued":{"date-parts":[["1978"]]},"publisher":"Maryland Department of Natural Resources, Water Resources Administration, Wetlands Permit Section","title":"A review of the biology, ecology and management of Scirpus Olneyi.  Volume 1: An annotated bibliography of selected references","type":"article-journal"},"uris":["http://www.mendeley.com/documents/?uuid=d6fe31f8-7f04-3536-bc15-848b64a54bd3"]}],"mendeley":{"formattedCitation":"(Sipple 1978)","plainTextFormattedCitation":"(Sipple 1978)","previouslyFormattedCitation":"(Sipple 1978)"},"properties":{"noteIndex":0},"schema":"https://github.com/citation-style-language/schema/raw/master/csl-citation.json"}</w:instrText>
      </w:r>
      <w:r>
        <w:fldChar w:fldCharType="separate"/>
      </w:r>
      <w:r w:rsidRPr="1D11B9DE">
        <w:rPr>
          <w:noProof/>
        </w:rPr>
        <w:t>(Sipple 1978)</w:t>
      </w:r>
      <w:r>
        <w:fldChar w:fldCharType="end"/>
      </w:r>
      <w:r>
        <w:t xml:space="preserve"> but this study showed that it actually does better with lower salinity; its presence in salty environments may reflect exclusion from less stressful habitats by competitors. Salinity is projected to increase as sea</w:t>
      </w:r>
      <w:r w:rsidR="00010004">
        <w:t>-</w:t>
      </w:r>
      <w:r>
        <w:t xml:space="preserve">level rise worsens and ocean water invades previously brackish systems </w:t>
      </w:r>
      <w:r>
        <w:fldChar w:fldCharType="begin" w:fldLock="1"/>
      </w:r>
      <w:r>
        <w:instrText>ADDIN CSL_CITATION {"citationItems":[{"id":"ITEM-1","itemData":{"DOI":"10.1029/2007JC004247","ISSN":"21699291","abstract":"We evaluate the hypothesis that sea-level rise over the second half of the 20th century has led to detectable increases in Chesapeake Bay salinity. We exploit a simple, statistical model that predicts monthly mean salinity as a function of Susquehanna River flow in 23 segments of the main stem Chesapeake Bay. The residual (observed minus modeled) salinity exhibits statistically significant linear (p &lt; 0.05) trends between 1949 and 2006 in 13 of the 23 segments of the bay. The salinity change estimated from the trend line over this period varies from âˆ2.0 to 2.2, with 10 of the 13 cells showing positive changes. The mean and median salinity changes over all 23 cells are 0.47 and 0.72; over the 13 cells with significant trends they are 0.71 and 1.1. We ran a hydrodynamic model of the bay under present-day and reduced sea level conditions and found a bay-average salinity increase of about 0.5, which supports the hypothesis that the salinity residual trends have a significant component due to sea-level rise. Uncertainties remain, however, due to the spatial and temporal extent of historical salinity data and the infilling of the bay due to sedimentation. The salinity residuals also exhibit interannual variability, with peaks occurring at intervals of roughly 7 to 9 years, which are partially explained by Atlantic Shelf salinity, Potomac River flow and the meridional component of wind stress.","author":[{"dropping-particle":"","family":"Hilton","given":"T. W.","non-dropping-particle":"","parse-names":false,"suffix":""},{"dropping-particle":"","family":"Najjar","given":"R. G.","non-dropping-particle":"","parse-names":false,"suffix":""},{"dropping-particle":"","family":"Zhong","given":"L.","non-dropping-particle":"","parse-names":false,"suffix":""},{"dropping-particle":"","family":"Li","given":"M.","non-dropping-particle":"","parse-names":false,"suffix":""}],"container-title":"Journal of Geophysical Research: Oceans","id":"ITEM-1","issue":"9","issued":{"date-parts":[["2008"]]},"page":"1-12","title":"Is there a signal of sea-level rise in Chesapeake Bay salinity?","type":"article-journal","volume":"113"},"uris":["http://www.mendeley.com/documents/?uuid=3b4a67fc-a429-4f02-a6ba-5e121ff1218d"]}],"mendeley":{"formattedCitation":"(Hilton et al. 2008a)","plainTextFormattedCitation":"(Hilton et al. 2008a)","previouslyFormattedCitation":"(Hilton et al. 2008a)"},"properties":{"noteIndex":0},"schema":"https://github.com/citation-style-language/schema/raw/master/csl-citation.json"}</w:instrText>
      </w:r>
      <w:r>
        <w:fldChar w:fldCharType="separate"/>
      </w:r>
      <w:r w:rsidRPr="1D11B9DE">
        <w:rPr>
          <w:noProof/>
        </w:rPr>
        <w:t>(Hilton et al. 2008a)</w:t>
      </w:r>
      <w:r>
        <w:fldChar w:fldCharType="end"/>
      </w:r>
      <w:r>
        <w:t xml:space="preserve">. Salinity is well-understood as a stressor that plays a role in, for example, </w:t>
      </w:r>
      <w:r w:rsidRPr="1D11B9DE">
        <w:rPr>
          <w:i/>
          <w:iCs/>
        </w:rPr>
        <w:t>Spartina alterniflora</w:t>
      </w:r>
      <w:r>
        <w:t xml:space="preserve"> growing in either short-form or tall-form </w:t>
      </w:r>
      <w:r>
        <w:fldChar w:fldCharType="begin" w:fldLock="1"/>
      </w:r>
      <w:r>
        <w:instrText>ADDIN CSL_CITATION {"citationItems":[{"id":"ITEM-1","itemData":{"DOI":"10.1086/283290","ISSN":"0003-0147","abstract":"Spartina alternifiora Loisel., the salt marsh cordgrass, is the dominant plant of salt marshes on the Atlantic coast of North America and may be found in two markedly different growth forms. The tall form has thick stems and may reach 2-3 m in height, has few plants per unit area, and grows on banks of tidal creeks (fig. la). The dwarf form is about 10-40 cm high, grows quite densely, and is commonly found on flat marsh sediments (fig. lb) landward of the tall form. Taxonomic studies reviewed by Shea et al. (1975) and Chapman (1960) speak of distinct tail and dwarf ecotypes. Transplantation experiments led Stalter and Batson (1969) to conclude that S. alternifjora had \"inherently\" dwarf and tall forms. On the other hand, Mooring et al. (1971) grew similar seedlings in the laboratory from seed harvested from dwarf, intermediate, and tall plants. Shea et al. (1975) carried out transplantation and electrophoretic studies showing that there was no apparent genetic component to the differences between the growth forms. We have been conducting long-term fertilization experiments on plots in Great Sippewissett Marsh, Massachusetts. One unexpected result of these enrichment experi- ments was a shift in plant morphology from a short sward of S. alternifiora to vegetation resembling the tall form in leaf width, stem diameter, and general appearance (Valiela et al. 1975). This paper considers the results from the enrichment studies, evaluates the effects of nutrients on properties of short and tall S. alternifiora, and attempts to explain the occurrence of the growth forms in the field","author":[{"dropping-particle":"","family":"Valiela","given":"Ivan","non-dropping-particle":"","parse-names":false,"suffix":""},{"dropping-particle":"","family":"Teal","given":"John M.","non-dropping-particle":"","parse-names":false,"suffix":""},{"dropping-particle":"","family":"Deuser","given":"Werner G.","non-dropping-particle":"","parse-names":false,"suffix":""}],"container-title":"The American Naturalist","id":"ITEM-1","issue":"985","issued":{"date-parts":[["1978","5","15"]]},"page":"461-470","publisher":"University of Chicago Press","title":"The Nature of Growth Forms in the Salt Marsh Grass Spartina alterniflora","type":"article-journal","volume":"112"},"uris":["http://www.mendeley.com/documents/?uuid=89179efd-19b5-3448-b9e9-a6a88c6ddc3b"]}],"mendeley":{"formattedCitation":"(Valiela et al. 1978)","plainTextFormattedCitation":"(Valiela et al. 1978)","previouslyFormattedCitation":"(Valiela et al. 1978)"},"properties":{"noteIndex":0},"schema":"https://github.com/citation-style-language/schema/raw/master/csl-citation.json"}</w:instrText>
      </w:r>
      <w:r>
        <w:fldChar w:fldCharType="separate"/>
      </w:r>
      <w:r w:rsidRPr="1D11B9DE">
        <w:rPr>
          <w:noProof/>
        </w:rPr>
        <w:t>(Valiela et al. 1978)</w:t>
      </w:r>
      <w:r>
        <w:fldChar w:fldCharType="end"/>
      </w:r>
      <w:r>
        <w:t xml:space="preserve">. Salinity also plays a role in marsh zonation, though it is not the most decisive factor in dictating the distribution of halophytes across a gradient of low to high marsh </w:t>
      </w:r>
      <w:r>
        <w:fldChar w:fldCharType="begin" w:fldLock="1"/>
      </w:r>
      <w:r>
        <w:instrText>ADDIN CSL_CITATION {"citationItems":[{"id":"ITEM-1","itemData":{"DOI":"10.1016/j.ecss.2004.08.010","ISSN":"02727714","abstract":"Salt marsh morphology is known to be strongly correlated to vegetation patterns through a complex interplay of biological and physical processes. This paper presents the results of field surveys at several study salt marshes within the Venice Lagoon (Italy), which indicate that salt-marsh macrophyte species may indeed be associated with narrow ranges of soil topographic elevation. Statistical analyses show that several properties of the frequency distributions of halophytes presence are sensitive not only to variations in soil elevation, but also to the specific marsh considered. Through direct in situ sampling and by use of a finite-element hydrodynamic model the role of plant submersion duration and frequency in determining the observed variability of vegetation species is then studied. Measurements of soil salinity have also been performed at selected salt marshes to address its influence on vegetation occurrence. With implications for tidal marshes in general, the distribution of halophytes in the salt marshes considered is found not to be responding to simple rules dictated by the tidal cycle or to salinity, and that such factors, when singularly considered, cannot explain the observed spatial distribution of halophytes. On the basis of observations and modelling results it is thus concluded that a combination of multiple factors, likely dominated by saturated/unsaturated flow in the soil, may be responsible for the observed macrophyte distribution. © 2004 Elsevier Ltd. All rights reserved.","author":[{"dropping-particle":"","family":"Silvestri","given":"Sonia","non-dropping-particle":"","parse-names":false,"suffix":""},{"dropping-particle":"","family":"Defina","given":"Andrea","non-dropping-particle":"","parse-names":false,"suffix":""},{"dropping-particle":"","family":"Marani","given":"Marco","non-dropping-particle":"","parse-names":false,"suffix":""}],"container-title":"Estuarine, Coastal and Shelf Science","id":"ITEM-1","issue":"1-2","issued":{"date-parts":[["2005"]]},"page":"119-130","title":"Tidal regime, salinity and salt marsh plant zonation","type":"article-journal","volume":"62"},"uris":["http://www.mendeley.com/documents/?uuid=f2b0366b-56aa-4b6c-9e78-59dfcf113381"]}],"mendeley":{"formattedCitation":"(Silvestri et al. 2005)","plainTextFormattedCitation":"(Silvestri et al. 2005)","previouslyFormattedCitation":"(Silvestri et al. 2005)"},"properties":{"noteIndex":0},"schema":"https://github.com/citation-style-language/schema/raw/master/csl-citation.json"}</w:instrText>
      </w:r>
      <w:r>
        <w:fldChar w:fldCharType="separate"/>
      </w:r>
      <w:r w:rsidRPr="1D11B9DE">
        <w:rPr>
          <w:noProof/>
        </w:rPr>
        <w:t>(Silvestri et al. 2005)</w:t>
      </w:r>
      <w:r>
        <w:fldChar w:fldCharType="end"/>
      </w:r>
      <w:r>
        <w:t xml:space="preserve">.  Rather, it is likely that a complex combination of interspecific interactions </w:t>
      </w:r>
      <w:r>
        <w:fldChar w:fldCharType="begin" w:fldLock="1"/>
      </w:r>
      <w:r w:rsidR="00DB3393">
        <w:instrText>ADDIN CSL_CITATION {"citationItems":[{"id":"ITEM-1","itemData":{"DOI":"10.1890/0012-9658(2003)084[1527:GVIPAN]2.0.CO;2","ISSN":"1939-9170","author":[{"dropping-particle":"","family":"Pennings","given":"Steven C.","non-dropping-particle":"","parse-names":false,"suffix":""},{"dropping-particle":"","family":"Selig","given":"Elizabeth R.","non-dropping-particle":"","parse-names":false,"suffix":""},{"dropping-particle":"","family":"Houser","given":"Letise T.","non-dropping-particle":"","parse-names":false,"suffix":""},{"dropping-particle":"","family":"Bertness","given":"Mark D.","non-dropping-particle":"","parse-names":false,"suffix":""}],"container-title":"Ecology","id":"ITEM-1","issue":"6","issued":{"date-parts":[["2003","6","1"]]},"page":"1527-1538","publisher":"John Wiley &amp; Sons, Ltd","title":"GEOGRAPHIC VARIATION IN POSITIVE AND NEGATIVE INTERACTIONS AMONG SALT MARSH PLANTS","type":"article-journal","volume":"84"},"uris":["http://www.mendeley.com/documents/?uuid=90dd58de-ec4e-33e9-89e7-76c09898230f"]},{"id":"ITEM-2","itemData":{"author":[{"dropping-particle":"","family":"Bertness","given":"Mark D","non-dropping-particle":"","parse-names":false,"suffix":""},{"dropping-particle":"","family":"Leonard","given":"George H","non-dropping-particle":"","parse-names":false,"suffix":""},{"dropping-particle":"","family":"Levine","given":"Jonathan M","non-dropping-particle":"","parse-names":false,"suffix":""},{"dropping-particle":"","family":"Schmidt","given":"Paul R","non-dropping-particle":"","parse-names":false,"suffix":""},{"dropping-particle":"","family":"Ingraham","given":"Aubrey O","non-dropping-particle":"","parse-names":false,"suffix":""}],"id":"ITEM-2","issue":"8","issued":{"date-parts":[["2013"]]},"page":"2711-2726","title":"Testing the Relative Contribution of Positive and Negative Interactions in Rocky Intertidal Communities TESTING THE RELATIVE CONTRIBUTION OF POSITIVE AND NEGATIVE INTERACTIONS IN ROCKY INTERTIDAL COMMUNITIES","type":"article-journal","volume":"80"},"uris":["http://www.mendeley.com/documents/?uuid=99d6f2a6-cbd3-49c3-ac99-6389411cba0e"]},{"id":"ITEM-3","itemData":{"DOI":"10.1890/0012-9658(2001)082[2471:CASMPZ]2.0.CO;2","ISSN":"1939-9170","author":[{"dropping-particle":"","family":"Emery","given":"Nancy C.","non-dropping-particle":"","parse-names":false,"suffix":""},{"dropping-particle":"","family":"Ewanchuk","given":"Patrick J.","non-dropping-particle":"","parse-names":false,"suffix":""},{"dropping-particle":"","family":"Bertness","given":"Mark D.","non-dropping-particle":"","parse-names":false,"suffix":""}],"container-title":"Ecology","id":"ITEM-3","issue":"9","issued":{"date-parts":[["2001","9","1"]]},"page":"2471-2485","publisher":"John Wiley &amp; Sons, Ltd","title":"Competition and salt-marsh plant zonation: stress tolerators may be dominant competitors","type":"article-journal","volume":"82"},"uris":["http://www.mendeley.com/documents/?uuid=048bc14f-b518-3355-951e-248b982fd449"]}],"mendeley":{"formattedCitation":"(Emery et al. 2001a; Pennings et al. 2003; Bertness et al. 2013)","plainTextFormattedCitation":"(Emery et al. 2001a; Pennings et al. 2003; Bertness et al. 2013)","previouslyFormattedCitation":"(Emery et al. 2001a; Pennings et al. 2003; Bertness et al. 2013)"},"properties":{"noteIndex":0},"schema":"https://github.com/citation-style-language/schema/raw/master/csl-citation.json"}</w:instrText>
      </w:r>
      <w:r>
        <w:fldChar w:fldCharType="separate"/>
      </w:r>
      <w:r w:rsidR="00F837E9" w:rsidRPr="00F837E9">
        <w:rPr>
          <w:noProof/>
        </w:rPr>
        <w:t>(Emery et al. 2001a; Pennings et al. 2003; Bertness et al. 2013)</w:t>
      </w:r>
      <w:r>
        <w:fldChar w:fldCharType="end"/>
      </w:r>
      <w:r>
        <w:t>, water flow in the soil (</w:t>
      </w:r>
      <w:r>
        <w:fldChar w:fldCharType="begin" w:fldLock="1"/>
      </w:r>
      <w:r>
        <w:instrText>ADDIN CSL_CITATION {"citationItems":[{"id":"ITEM-1","itemData":{"DOI":"10.1016/j.ecss.2004.08.010","ISSN":"02727714","abstract":"Salt marsh morphology is known to be strongly correlated to vegetation patterns through a complex interplay of biological and physical processes. This paper presents the results of field surveys at several study salt marshes within the Venice Lagoon (Italy), which indicate that salt-marsh macrophyte species may indeed be associated with narrow ranges of soil topographic elevation. Statistical analyses show that several properties of the frequency distributions of halophytes presence are sensitive not only to variations in soil elevation, but also to the specific marsh considered. Through direct in situ sampling and by use of a finite-element hydrodynamic model the role of plant submersion duration and frequency in determining the observed variability of vegetation species is then studied. Measurements of soil salinity have also been performed at selected salt marshes to address its influence on vegetation occurrence. With implications for tidal marshes in general, the distribution of halophytes in the salt marshes considered is found not to be responding to simple rules dictated by the tidal cycle or to salinity, and that such factors, when singularly considered, cannot explain the observed spatial distribution of halophytes. On the basis of observations and modelling results it is thus concluded that a combination of multiple factors, likely dominated by saturated/unsaturated flow in the soil, may be responsible for the observed macrophyte distribution. © 2004 Elsevier Ltd. All rights reserved.","author":[{"dropping-particle":"","family":"Silvestri","given":"Sonia","non-dropping-particle":"","parse-names":false,"suffix":""},{"dropping-particle":"","family":"Defina","given":"Andrea","non-dropping-particle":"","parse-names":false,"suffix":""},{"dropping-particle":"","family":"Marani","given":"Marco","non-dropping-particle":"","parse-names":false,"suffix":""}],"container-title":"Estuarine, Coastal and Shelf Science","id":"ITEM-1","issue":"1-2","issued":{"date-parts":[["2005"]]},"page":"119-130","title":"Tidal regime, salinity and salt marsh plant zonation","type":"article-journal","volume":"62"},"uris":["http://www.mendeley.com/documents/?uuid=f2b0366b-56aa-4b6c-9e78-59dfcf113381"]}],"mendeley":{"formattedCitation":"(Silvestri et al. 2005)","plainTextFormattedCitation":"(Silvestri et al. 2005)","previouslyFormattedCitation":"(Silvestri et al. 2005)"},"properties":{"noteIndex":0},"schema":"https://github.com/citation-style-language/schema/raw/master/csl-citation.json"}</w:instrText>
      </w:r>
      <w:r>
        <w:fldChar w:fldCharType="separate"/>
      </w:r>
      <w:r w:rsidRPr="1D11B9DE">
        <w:rPr>
          <w:noProof/>
        </w:rPr>
        <w:t>(Silvestri et al. 2005)</w:t>
      </w:r>
      <w:r>
        <w:fldChar w:fldCharType="end"/>
      </w:r>
      <w:r>
        <w:t xml:space="preserve">, nutrient availability  </w:t>
      </w:r>
      <w:r>
        <w:fldChar w:fldCharType="begin" w:fldLock="1"/>
      </w:r>
      <w:r w:rsidR="00DB3393">
        <w:instrText>ADDIN CSL_CITATION {"citationItems":[{"id":"ITEM-1","itemData":{"abstract":"Mixed stands of Spartina patens and Scirpus olneyi occur in brackish marshes along the Gulf Coast of Louisiana. Scirpus olneyi is considered to be an important wildlife food, and marshes are often managed to favor its dominance over S. patens. Two environmental factors that affect growth of the two species are salinity and water regime. The objectives of this study were to determine the effects of salinity and water depth, under controlled greenhouse conditions, on relative dominance of the two species, chemical properties of soil interstitial water, and nutrient concentrations in the plant tissue. Treatments imposed in a factorial design were salinities of 0, 5, 10, 15 and 20 ppt and water depths of 10, +10, and +30 cm relative to the soil surface. Results indicated that salinity treatments above 10 ppt reduced growth of both species, but S. olneyi was more drastically affected than S. patens. Increased flooding depth reduced growth of S. patens but had little effect on S. olneyi, Concentrations of inorganic ions (Na *, K +, Mg +2, Ca ~2, CI ') in plant tissue were greater in S. olneyi than S. patens, indicating that ion accumulation may be the principal salt tolerance mechanism of S. olneyi. Extrapolated to field conditions, these results indicate that increasing salinity favors productivity of S. patens relative to S. olneyi while increased depth of flooding favors S, olneyi.","author":[{"dropping-particle":"","family":"Broome","given":"Stephen W","non-dropping-particle":"","parse-names":false,"suffix":""},{"dropping-particle":"","family":"Mendelssohn","given":"Irving A","non-dropping-particle":"","parse-names":false,"suffix":""},{"dropping-particle":"","family":"Mckee","given":"Karen L","non-dropping-particle":"","parse-names":false,"suffix":""}],"container-title":"Wetlands","id":"ITEM-1","issue":"1","issued":{"date-parts":[["1995"]]},"page":"20-30","title":"Relative growth of Spartina patens (Ait.) Muhl. and Scirpus olneyi Gray occurring in a mixed stand as affected by salinity and flooding depth","type":"article-journal","volume":"15"},"uris":["http://www.mendeley.com/documents/?uuid=6f783a5e-88c7-3d16-8636-324568fcb2b8"]},{"id":"ITEM-2","itemData":{"author":[{"dropping-particle":"","family":"Levine","given":"J","non-dropping-particle":"","parse-names":false,"suffix":""},{"dropping-particle":"","family":"Brewer","given":"S","non-dropping-particle":"","parse-names":false,"suffix":""},{"dropping-particle":"","family":"Bertness","given":"M.D.","non-dropping-particle":"","parse-names":false,"suffix":""},{"dropping-particle":"","family":"Jonathan","given":"M","non-dropping-particle":"","parse-names":false,"suffix":""}],"container-title":"Journal of Ecology","id":"ITEM-2","issue":"2","issued":{"date-parts":[["1998"]]},"page":"285-292","title":"Nutrients, competition and plant zonation in a New England salt marsh competitive reversal, Distichlis, Juncus, nutrients, Spartina, stress gradient","type":"article-journal","volume":"86"},"uris":["http://www.mendeley.com/documents/?uuid=f50fc5f5-cdc2-4c42-9497-3eadd911d617"]}],"mendeley":{"formattedCitation":"(Broome et al. 1995; Levine et al. 1998)","plainTextFormattedCitation":"(Broome et al. 1995; Levine et al. 1998)","previouslyFormattedCitation":"(Broome et al. 1995; Levine et al. 1998)"},"properties":{"noteIndex":0},"schema":"https://github.com/citation-style-language/schema/raw/master/csl-citation.json"}</w:instrText>
      </w:r>
      <w:r>
        <w:fldChar w:fldCharType="separate"/>
      </w:r>
      <w:r w:rsidRPr="1D11B9DE">
        <w:rPr>
          <w:noProof/>
        </w:rPr>
        <w:t>(Broome et al. 1995; Levine et al. 1998)</w:t>
      </w:r>
      <w:r>
        <w:fldChar w:fldCharType="end"/>
      </w:r>
      <w:r>
        <w:t xml:space="preserve">, and tolerance of inundation </w:t>
      </w:r>
      <w:r>
        <w:fldChar w:fldCharType="begin" w:fldLock="1"/>
      </w:r>
      <w:r>
        <w:instrText>ADDIN CSL_CITATION {"citationItems":[{"id":"ITEM-1","itemData":{"DOI":"10.1371/journal.pone.0088760","ISSN":"1932-6203","abstract":"Tidal marshes maintain elevation relative to sea level through accumulation of mineral and organic matter, yet this dynamic accumulation feedback mechanism has not been modeled widely in the context of accelerated sea-level rise. Uncertainties exist about tidal marsh resiliency to accelerated sea-level rise, reduced sediment supply, reduced plant productivity under increased inundation, and limited upland habitat for marsh migration. We examined marsh resiliency under these uncertainties using the Marsh Equilibrium Model, a mechanistic, elevation-based soil cohort model, using a rich data set of plant productivity and physical properties from sites across the estuarine salinity gradient. Four tidal marshes were chosen along this gradient: two islands and two with adjacent uplands. Varying century sea-level rise (52, 100, 165, 180 cm) and suspended sediment concentrations (100%, 50%, and 25% of current concentrations), we simulated marsh accretion across vegetated elevations for 100 years, applying the results to high spatial resolution digital elevation models to quantify potential changes in marsh distributions. At low rates of sea-level rise and mid-high sediment concentrations, all marshes maintained vegetated elevations indicative of mid/high marsh habitat. With century sea-level rise at 100 and 165 cm, marshes shifted to low marsh elevations; mid/high marsh elevations were found only in former uplands. At the highest century sea-level rise and lowest sediment concentrations, the island marshes became dominated by mudflat elevations. Under the same sediment concentrations, low salinity brackish marshes containing highly productive vegetation had slower elevation loss compared to more saline sites with lower productivity. A similar trend was documented when comparing against a marsh accretion model that did not model vegetation feedbacks. Elevation predictions using the Marsh Equilibrium Model highlight the importance of including vegetation responses to sea-level rise. These results also emphasize the importance of adjacent uplands for long-term marsh survival and incorporating such areas in conservation planning efforts.","author":[{"dropping-particle":"","family":"Schile","given":"Lisa M.","non-dropping-particle":"","parse-names":false,"suffix":""},{"dropping-particle":"","family":"Callaway","given":"John C.","non-dropping-particle":"","parse-names":false,"suffix":""},{"dropping-particle":"","family":"Morris","given":"James T.","non-dropping-particle":"","parse-names":false,"suffix":""},{"dropping-particle":"","family":"Stralberg","given":"Diana","non-dropping-particle":"","parse-names":false,"suffix":""},{"dropping-particle":"","family":"Parker","given":"V. Thomas","non-dropping-particle":"","parse-names":false,"suffix":""},{"dropping-particle":"","family":"Kelly","given":"Maggi","non-dropping-particle":"","parse-names":false,"suffix":""}],"container-title":"PLoS ONE","editor":[{"dropping-particle":"","family":"Cebrian","given":"Just","non-dropping-particle":"","parse-names":false,"suffix":""}],"id":"ITEM-1","issue":"2","issued":{"date-parts":[["2014","2","13"]]},"page":"e88760","publisher":"Public Library of Science","title":"Modeling Tidal Marsh Distribution with Sea-Level Rise: Evaluating the Role of Vegetation, Sediment, and Upland Habitat in Marsh Resiliency","type":"article-journal","volume":"9"},"uris":["http://www.mendeley.com/documents/?uuid=0ce07fe9-ce00-35f9-bcb1-82c4867c067f"]}],"mendeley":{"formattedCitation":"(Schile, Callaway, Morris, Stralberg, Parker, et al. 2014)","manualFormatting":"(e.g. Schile et al., 2014)","plainTextFormattedCitation":"(Schile, Callaway, Morris, Stralberg, Parker, et al. 2014)","previouslyFormattedCitation":"(Schile, Callaway, Morris, Stralberg, Parker, et al. 2014)"},"properties":{"noteIndex":0},"schema":"https://github.com/citation-style-language/schema/raw/master/csl-citation.json"}</w:instrText>
      </w:r>
      <w:r>
        <w:fldChar w:fldCharType="separate"/>
      </w:r>
      <w:r w:rsidRPr="1D11B9DE">
        <w:rPr>
          <w:noProof/>
        </w:rPr>
        <w:t>(e.g. Schile et al., 2014)</w:t>
      </w:r>
      <w:r>
        <w:fldChar w:fldCharType="end"/>
      </w:r>
      <w:r>
        <w:t xml:space="preserve">, among other factors, dictates optimal distribution of halophytes like </w:t>
      </w:r>
      <w:r w:rsidRPr="1D11B9DE">
        <w:rPr>
          <w:i/>
          <w:iCs/>
        </w:rPr>
        <w:t xml:space="preserve">S. americanus </w:t>
      </w:r>
      <w:r>
        <w:t xml:space="preserve">on the marsh. Additionally, it is possible for </w:t>
      </w:r>
      <w:r w:rsidRPr="1D11B9DE">
        <w:rPr>
          <w:i/>
          <w:iCs/>
        </w:rPr>
        <w:t>S. americanus</w:t>
      </w:r>
      <w:r>
        <w:t xml:space="preserve"> to be supplied with freshwater via increased rainfall, which is another potential corollary of climate change and a documented determinant of estuarine salinity </w:t>
      </w:r>
      <w:r>
        <w:fldChar w:fldCharType="begin" w:fldLock="1"/>
      </w:r>
      <w:r>
        <w:instrText>ADDIN CSL_CITATION {"citationItems":[{"id":"ITEM-1","itemData":{"DOI":"10.2307/1353176","ISSN":"01608347","author":[{"dropping-particle":"","family":"Dunton","given":"Kenneth H.","non-dropping-particle":"","parse-names":false,"suffix":""},{"dropping-particle":"","family":"Hardegree","given":"Beau","non-dropping-particle":"","parse-names":false,"suffix":""},{"dropping-particle":"","family":"Whitledge","given":"Terry E.","non-dropping-particle":"","parse-names":false,"suffix":""}],"container-title":"Estuaries","id":"ITEM-1","issue":"6","issued":{"date-parts":[["2001","12"]]},"page":"851","publisher":"Springer-Verlag","title":"Response of Estuarine Marsh Vegetation to Interannual Variations in Precipitation","type":"article-journal","volume":"24"},"uris":["http://www.mendeley.com/documents/?uuid=e7811bb2-76f1-3e84-b5a9-3f1f9d920e83"]},{"id":"ITEM-2","itemData":{"DOI":"10.1007/s13157-016-0769-0","ISSN":"0277-5212","author":[{"dropping-particle":"","family":"Jarrell","given":"Elizabeth R.","non-dropping-particle":"","parse-names":false,"suffix":""},{"dropping-particle":"","family":"Kolker","given":"Alexander S.","non-dropping-particle":"","parse-names":false,"suffix":""},{"dropping-particle":"","family":"Campbell","given":"Cassandra","non-dropping-particle":"","parse-names":false,"suffix":""},{"dropping-particle":"","family":"Blum","given":"Michael J.","non-dropping-particle":"","parse-names":false,"suffix":""}],"container-title":"Wetlands","id":"ITEM-2","issue":"4","issued":{"date-parts":[["2016","8","26"]]},"page":"607-619","publisher":"Springer Netherlands","title":"Brackish Marsh Plant Community Responses to Regional Precipitation and Relative sea-Level Rise","type":"article-journal","volume":"36"},"uris":["http://www.mendeley.com/documents/?uuid=19a97748-5957-3b3d-beb6-c531ccd6562c"]}],"mendeley":{"formattedCitation":"(Dunton et al. 2001; Jarrell et al. 2016)","plainTextFormattedCitation":"(Dunton et al. 2001; Jarrell et al. 2016)","previouslyFormattedCitation":"(Dunton et al. 2001; Jarrell et al. 2016)"},"properties":{"noteIndex":0},"schema":"https://github.com/citation-style-language/schema/raw/master/csl-citation.json"}</w:instrText>
      </w:r>
      <w:r>
        <w:fldChar w:fldCharType="separate"/>
      </w:r>
      <w:r w:rsidRPr="1D11B9DE">
        <w:rPr>
          <w:noProof/>
        </w:rPr>
        <w:t>(Dunton et al. 2001; Jarrell et al. 2016)</w:t>
      </w:r>
      <w:r>
        <w:fldChar w:fldCharType="end"/>
      </w:r>
      <w:r>
        <w:t xml:space="preserve">, which may help its survival. The combined stress of inundation and salinity logically results in increased mortality and reduction in productivity. These two stressors can severely impact the futures of marshes dominated by </w:t>
      </w:r>
      <w:r w:rsidRPr="1D11B9DE">
        <w:rPr>
          <w:i/>
          <w:iCs/>
        </w:rPr>
        <w:t>S. americanus</w:t>
      </w:r>
      <w:r>
        <w:t xml:space="preserve">, especially given that relative sea level rise in the Chesapeake Bay is worse than the global average due to high rates of subsidence and the general topography of the bay </w:t>
      </w:r>
      <w:r>
        <w:fldChar w:fldCharType="begin" w:fldLock="1"/>
      </w:r>
      <w:r>
        <w:instrText xml:space="preserve">ADDIN CSL_CITATION {"citationItems":[{"id":"ITEM-1","itemData":{"DOI":"10.1029/2012GL053435","ISSN":"00948276","abstract":"Sea level data from the Chesapeake Bay are used to test a novel new analysis method for studies of sea level rise (SLR). The method, based on Empirical Mode Decomposition and Hilbert-Huang Transformation, separates the sea level trend from other oscillating modes and reveals how the mean sea level changes over time. Bootstrap calculations test the robustness of the method and provide confidence levels. The analysis shows that rates of SLR have increased from </w:instrText>
      </w:r>
      <w:r w:rsidRPr="1D11B9DE">
        <w:rPr>
          <w:rFonts w:ascii="Cambria Math" w:hAnsi="Cambria Math" w:cs="Cambria Math"/>
        </w:rPr>
        <w:instrText>∼</w:instrText>
      </w:r>
      <w:r>
        <w:instrText xml:space="preserve">1-3mm y&lt;sup&gt;-1&lt;/sup&gt; in the 1930s to </w:instrText>
      </w:r>
      <w:r w:rsidRPr="1D11B9DE">
        <w:rPr>
          <w:rFonts w:ascii="Cambria Math" w:hAnsi="Cambria Math" w:cs="Cambria Math"/>
        </w:rPr>
        <w:instrText>∼</w:instrText>
      </w:r>
      <w:r>
        <w:instrText xml:space="preserve">4-10mm y&lt;sup&gt;-1&lt;/sup&gt; in 2011, an acceleration of </w:instrText>
      </w:r>
      <w:r w:rsidRPr="1D11B9DE">
        <w:rPr>
          <w:rFonts w:ascii="Cambria Math" w:hAnsi="Cambria Math" w:cs="Cambria Math"/>
        </w:rPr>
        <w:instrText>∼</w:instrText>
      </w:r>
      <w:r>
        <w:instrText>0.05-0.10mm y&lt;sup&gt;-2&lt;/sup&gt; that is larger than most previous studies, but comparable to recent findings by Sallenger and collaborators. While land subsidence increases SLR rates in the bay relative to global SLR, the acceleration results support Sallenger et al.'s proposition that an additional contribution to SLR from climatic changes in ocean circulation is affecting the region. © 2012. American Geophysical Union. All Rights Reserved.","author":[{"dropping-particle":"","family":"Ezer","given":"Tal","non-dropping-particle":"","parse-names":false,"suffix":""},{"dropping-particle":"","family":"Corlett","given":"William Bryce","non-dropping-particle":"","parse-names":false,"suffix":""}],"container-title":"Geophysical Research Letters","id":"ITEM-1","issue":"19","issued":{"date-parts":[["2012","10","16"]]},"publisher":"Blackwell Publishing Ltd","title":"Is sea level rise accelerating in the Chesapeake Bay? A demonstration of a novel new approach for analyzing sea level data","type":"article-journal","volume":"39"},"uris":["http://www.mendeley.com/documents/?uuid=f7c7a7fc-a77d-3c1c-a69e-26050fb120e8"]},{"id":"ITEM-2","itemData":{"DOI":"10.1126/sciadv.aao3270","ISSN":"2375-2548","abstract":"We used a first-of-its-kind comprehensive scenario approach to evaluate both the vertical and horizontal response of tidal wetlands to projected changes in the rate of sea-level rise (SLR) across 14 estuaries along the Pacific coast of the continental United States. Throughout the U.S. Pacific region, we found that tidal wetlands are highly vulnerable to end-of-century submergence, with resulting extensive loss of habitat. Using higher-range SLR scenarios, all high and middle marsh habitats were lost, with 83% of current tidal wetlands transitioning to unvegetated habitats by 2110. The wetland area lost was greater in California and Oregon (100%) but still severe in Washington, with 68% submerged by the end of the century. The only wetland habitat remaining at the end of the century was low marsh under higher-range SLR rates. Tidal wetland loss was also likely under more conservative SLR scenarios, including loss of 95% of high marsh and 60% of middle marsh habitats by the end of the century. Horizontal migration of most wetlands was constrained by coastal development or steep topography, with just two wetland sites having sufficient upland space for migration and the possibility for nearly 1:1 replacement, making SLR threats particularly high in this region and generally undocumented. With low vertical accretion rates and little upland migration space, Pacific coast tidal wetlands are at imminent risk of submergence with projected rates of rapid SLR.","author":[{"dropping-particle":"","family":"Thorne","given":"Karen","non-dropping-particle":"","parse-names":false,"suffix":""},{"dropping-particle":"","family":"MacDonald","given":"Glen","non-dropping-particle":"","parse-names":false,"suffix":""},{"dropping-particle":"","family":"Guntenspergen","given":"Glenn","non-dropping-particle":"","parse-names":false,"suffix":""},{"dropping-particle":"","family":"Ambrose","given":"Richard","non-dropping-particle":"","parse-names":false,"suffix":""},{"dropping-particle":"","family":"Buffington","given":"Kevin","non-dropping-particle":"","parse-names":false,"suffix":""},{"dropping-particle":"","family":"Dugger","given":"Bruce","non-dropping-particle":"","parse-names":false,"suffix":""},{"dropping-particle":"","family":"Freeman","given":"Chase","non-dropping-particle":"","parse-names":false,"suffix":""},{"dropping-particle":"","family":"Janousek","given":"Christopher","non-dropping-particle":"","parse-names":false,"suffix":""},{"dropping-particle":"","family":"Brown","given":"Lauren","non-dropping-particle":"","parse-names":false,"suffix":""},{"dropping-particle":"","family":"Rosencranz","given":"Jordan","non-dropping-particle":"","parse-names":false,"suffix":""},{"dropping-particle":"","family":"Holmquist","given":"James","non-dropping-particle":"","parse-names":false,"suffix":""},{"dropping-particle":"","family":"Smol","given":"John","non-dropping-particle":"","parse-names":false,"suffix":""},{"dropping-particle":"","family":"Hargan","given":"Kathryn","non-dropping-particle":"","parse-names":false,"suffix":""},{"dropping-particle":"","family":"Takekawa","given":"John","non-dropping-particle":"","parse-names":false,"suffix":""}],"container-title":"Science Advances","id":"ITEM-2","issue":"2","issued":{"date-parts":[["2018","2","21"]]},"page":"eaao3270","publisher":"American Association for the Advancement of Science","title":"U.S. Pacific coastal wetland resilience and vulnerability to sea-level rise","type":"article-journal","volume":"4"},"uris":["http://www.mendeley.com/documents/?uuid=2377c208-b459-32ad-b39c-d7fcbcd49835"]}],"mendeley":{"formattedCitation":"(Ezer and Corlett 2012; Thorne et al. 2018)","manualFormatting":"(Ezer &amp; Corlett, 2012; IPCC 2014; Thorne et al., 2018)","plainTextFormattedCitation":"(Ezer and Corlett 2012; Thorne et al. 2018)","previouslyFormattedCitation":"(Ezer and Corlett 2012; Thorne et al. 2018)"},"properties":{"noteIndex":0},"schema":"https://github.com/citation-style-language/schema/raw/master/csl-citation.json"}</w:instrText>
      </w:r>
      <w:r>
        <w:fldChar w:fldCharType="separate"/>
      </w:r>
      <w:r w:rsidRPr="1D11B9DE">
        <w:rPr>
          <w:noProof/>
        </w:rPr>
        <w:t>(Ezer &amp; Corlett, 2012; IPCC 2014; Thorne et al., 2018)</w:t>
      </w:r>
      <w:r>
        <w:fldChar w:fldCharType="end"/>
      </w:r>
      <w:r>
        <w:t xml:space="preserve">. I had hypothesized the possibility that the competitor, </w:t>
      </w:r>
      <w:r w:rsidRPr="1D11B9DE">
        <w:rPr>
          <w:i/>
          <w:iCs/>
        </w:rPr>
        <w:t>S. patens</w:t>
      </w:r>
      <w:r>
        <w:t xml:space="preserve">, may serve to facilitate survival and productivity rather than serve as an additional stressor. This premise is based on extensive work in coastal marshes that suggests facilitation is a key factor in persistence, whereby the presence of the same or neighboring species can create a microclimate that facilitates persistence in the face of stress </w:t>
      </w:r>
      <w:r>
        <w:fldChar w:fldCharType="begin" w:fldLock="1"/>
      </w:r>
      <w:r>
        <w:instrText>ADDIN CSL_CITATION {"citationItems":[{"id":"ITEM-1","itemData":{"author":[{"dropping-particle":"","family":"Bertness","given":"Mark D","non-dropping-particle":"","parse-names":false,"suffix":""},{"dropping-particle":"","family":"Leonard","given":"George H","non-dropping-particle":"","parse-names":false,"suffix":""},{"dropping-particle":"","family":"Levine","given":"Jonathan M","non-dropping-particle":"","parse-names":false,"suffix":""},{"dropping-particle":"","family":"Schmidt","given":"Paul R","non-dropping-particle":"","parse-names":false,"suffix":""},{"dropping-particle":"","family":"Ingraham","given":"Aubrey O","non-dropping-particle":"","parse-names":false,"suffix":""}],"id":"ITEM-1","issue":"8","issued":{"date-parts":[["2013"]]},"page":"2711-2726","title":"Testing the Relative Contribution of Positive and Negative Interactions in Rocky Intertidal Communities TESTING THE RELATIVE CONTRIBUTION OF POSITIVE AND NEGATIVE INTERACTIONS IN ROCKY INTERTIDAL COMMUNITIES","type":"article-journal","volume":"80"},"uris":["http://www.mendeley.com/documents/?uuid=99d6f2a6-cbd3-49c3-ac99-6389411cba0e"]},{"id":"ITEM-2","itemData":{"DOI":"10.2307/1942621","ISSN":"00129615","author":[{"dropping-particle":"","family":"Bertness","given":"Mark D.","non-dropping-particle":"","parse-names":false,"suffix":""},{"dropping-particle":"","family":"Ellison","given":"Aaron M.","non-dropping-particle":"","parse-names":false,"suffix":""}],"container-title":"Ecological Monographs","id":"ITEM-2","issue":"2","issued":{"date-parts":[["1987","2","1"]]},"page":"129-147","publisher":"John Wiley &amp; Sons, Ltd","title":"Determinants of Pattern in a New England Salt Marsh Plant Community","type":"article-journal","volume":"57"},"uris":["http://www.mendeley.com/documents/?uuid=0e45e498-0a93-397e-9aeb-abefaaf94c21"]}],"mendeley":{"formattedCitation":"(Bertness and Ellison 1987; Bertness et al. 2013)","plainTextFormattedCitation":"(Bertness and Ellison 1987; Bertness et al. 2013)","previouslyFormattedCitation":"(Bertness and Ellison 1987; Bertness et al. 2013)"},"properties":{"noteIndex":0},"schema":"https://github.com/citation-style-language/schema/raw/master/csl-citation.json"}</w:instrText>
      </w:r>
      <w:r>
        <w:fldChar w:fldCharType="separate"/>
      </w:r>
      <w:r w:rsidRPr="1D11B9DE">
        <w:rPr>
          <w:noProof/>
        </w:rPr>
        <w:t>(Bertness and Ellison 1987; Bertness et al. 2013)</w:t>
      </w:r>
      <w:r>
        <w:fldChar w:fldCharType="end"/>
      </w:r>
      <w:r>
        <w:t xml:space="preserve">. There was mixed evidence to support this idea. First of all, productivity overall declines sharply in the presence of a competitor, strongly implying that the presence of a competitor would likely reduce </w:t>
      </w:r>
      <w:r w:rsidRPr="1D11B9DE">
        <w:rPr>
          <w:i/>
          <w:iCs/>
        </w:rPr>
        <w:t>S. americanus</w:t>
      </w:r>
      <w:r>
        <w:t xml:space="preserve">’ contribution to organic material and sediment trapping </w:t>
      </w:r>
      <w:r>
        <w:fldChar w:fldCharType="begin" w:fldLock="1"/>
      </w:r>
      <w:r>
        <w:instrText>ADDIN CSL_CITATION {"citationItems":[{"id":"ITEM-1","itemData":{"DOI":"10.1029/2009JF001566","ISSN":"21699011","abstract":"Plants are known to enhance sedimentation on intertidal marshes. It is unclear, however, if the dominant mechanism of enhanced sedimentation is direct organic sedimentation, particle capture by plant stems, or enhanced settling due to a reduction in turbulent kinetic energy within flows through the plant canopy. Here we combine several previously reported laboratory studies with an 18 year record of salt marsh macrophyte characteristics to quantify these mechanisms. In dense stands of Spartina alterniflora (with projected plant areas per unit volume of &gt;10 m&lt;sup&gt;-1&lt;/sup&gt;) and rapid flows (&gt;0.4 m s &lt;sup&gt;-1&lt;/sup&gt;), we find that the fraction of sedimentation from particle capture can instantaneously exceed 70%. In most marshes dominated by Spartina alterniflora, however, we find particle settling, rather than capture, will account for the majority of inorganic sedimentation. We examine a previously reported 2 mm yr&lt;sup&gt;-1&lt;/sup&gt; increase in accretion rate following a fertilization experiment in South Carolina. Prior studies at the site have ruled out organic sedimentation as the cause of this increased accretion. We apply our newly developed models of particle capture and effective settling velocity to the fertilized and control sites and find that virtually all (&gt;99%) of the increase in accretion rates can be attributed to enhanced settling brought about by reduced turbulent kinetic energy in the fertilized canopy. Our newly developed models of biologically mediated sedimentation are broadly applicable and can be applied to marshes where data relating biomass to stem diameter and projected plant area are available. Copyright 2010 by the American Geophysical Union.","author":[{"dropping-particle":"","family":"Mudd","given":"Simon M.","non-dropping-particle":"","parse-names":false,"suffix":""},{"dropping-particle":"","family":"D'Alpaos","given":"Andrea","non-dropping-particle":"","parse-names":false,"suffix":""},{"dropping-particle":"","family":"Morris","given":"James T.","non-dropping-particle":"","parse-names":false,"suffix":""}],"container-title":"Journal of Geophysical Research: Earth Surface","id":"ITEM-1","issue":"3","issued":{"date-parts":[["2010","9","1"]]},"publisher":"Blackwell Publishing Ltd","title":"How does vegetation affect sedimentation on tidal marshes? Investigating particle capture and hydrodynamic controls on biologically mediated sedimentation","type":"article-journal","volume":"115"},"uris":["http://www.mendeley.com/documents/?uuid=ea86eb85-e803-3c1c-beff-932f69160763"]}],"mendeley":{"formattedCitation":"(Mudd et al. 2010)","plainTextFormattedCitation":"(Mudd et al. 2010)","previouslyFormattedCitation":"(Mudd et al. 2010)"},"properties":{"noteIndex":0},"schema":"https://github.com/citation-style-language/schema/raw/master/csl-citation.json"}</w:instrText>
      </w:r>
      <w:r>
        <w:fldChar w:fldCharType="separate"/>
      </w:r>
      <w:r w:rsidRPr="1D11B9DE">
        <w:rPr>
          <w:noProof/>
        </w:rPr>
        <w:t>(Mudd et al. 2010)</w:t>
      </w:r>
      <w:r>
        <w:fldChar w:fldCharType="end"/>
      </w:r>
      <w:r>
        <w:t xml:space="preserve">. However, the density of </w:t>
      </w:r>
      <w:r w:rsidRPr="1D11B9DE">
        <w:rPr>
          <w:i/>
          <w:iCs/>
        </w:rPr>
        <w:t>S. americanus</w:t>
      </w:r>
      <w:r>
        <w:t xml:space="preserve"> stems increased when grown with </w:t>
      </w:r>
      <w:r w:rsidRPr="1D11B9DE">
        <w:rPr>
          <w:i/>
          <w:iCs/>
        </w:rPr>
        <w:t>S. patens</w:t>
      </w:r>
      <w:r>
        <w:t xml:space="preserve"> (Figure S</w:t>
      </w:r>
      <w:r w:rsidR="00F73BCF">
        <w:t>4</w:t>
      </w:r>
      <w:r>
        <w:t xml:space="preserve">A), which would likely increase the capacity for </w:t>
      </w:r>
      <w:r w:rsidRPr="1D11B9DE">
        <w:rPr>
          <w:i/>
          <w:iCs/>
        </w:rPr>
        <w:t>S. americanus</w:t>
      </w:r>
      <w:r>
        <w:t xml:space="preserve"> </w:t>
      </w:r>
      <w:r>
        <w:lastRenderedPageBreak/>
        <w:t xml:space="preserve">to capture sediment and improve sediment settling, thus likely increasing accretion rates overall </w:t>
      </w:r>
      <w:r>
        <w:fldChar w:fldCharType="begin" w:fldLock="1"/>
      </w:r>
      <w:r w:rsidR="00DB3393">
        <w:instrText>ADDIN CSL_CITATION {"citationItems":[{"id":"ITEM-1","itemData":{"DOI":"10.1007/s11258-008-9453-7","ISSN":"1385-0237","author":[{"dropping-particle":"","family":"Ikegami","given":"Makihiko","non-dropping-particle":"","parse-names":false,"suffix":""},{"dropping-particle":"","family":"Whigham","given":"Dennis F.","non-dropping-particle":"","parse-names":false,"suffix":""},{"dropping-particle":"","family":"Werger","given":"Marinus J. A.","non-dropping-particle":"","parse-names":false,"suffix":""}],"container-title":"Plant Ecology","id":"ITEM-1","issue":"2","issued":{"date-parts":[["2009","2","6"]]},"page":"287-301","publisher":"Springer Netherlands","title":"Ramet phenology and clonal architectures of the clonal sedge Schoenoplectus americanus (Pers.) Volk. ex Schinz &amp;amp; R. Keller","type":"article-journal","volume":"200"},"uris":["http://www.mendeley.com/documents/?uuid=ca42562c-e118-3d76-8124-8a09357857dd"]},{"id":"ITEM-2","itemData":{"DOI":"10.1111/j.1365-2486.2012.02792.x","ISSN":"13541013","author":[{"dropping-particle":"","family":"Baustian","given":"Joseph J.","non-dropping-particle":"","parse-names":false,"suffix":""},{"dropping-particle":"","family":"Mendelssohn","given":"Irving A.","non-dropping-particle":"","parse-names":false,"suffix":""},{"dropping-particle":"","family":"Hester","given":"Mark W.","non-dropping-particle":"","parse-names":false,"suffix":""}],"container-title":"Global Change Biology","id":"ITEM-2","issue":"11","issued":{"date-parts":[["2012","11","1"]]},"page":"3377-3382","publisher":"Wiley/Blackwell (10.1111)","title":"Vegetation's importance in regulating surface elevation in a coastal salt marsh facing elevated rates of sea level rise","type":"article-journal","volume":"18"},"uris":["http://www.mendeley.com/documents/?uuid=39380b09-00e1-34e0-b37e-73acfbe8b094"]},{"id":"ITEM-3","itemData":{"DOI":"10.1111/j.1365-2745.2012.01957.x","ISBN":"0022-0477","ISSN":"00220477","abstract":"1. Ecogeomorphic feedbacks between mineral sediment deposition and\\nabove-ground plant growth are thought to have dominated the evolution of\\nmany coastal ecosystems and landforms. However, land-use-related\\nreductions in sediment delivery rates to estuaries world-wide suggest\\nthat these above-ground feedbacks may not apply in some of the worlds\\nmost vulnerable coastal landscapes.\\n2. To understand the relationships between sea level rise and marsh\\nsurvival, we measured root and shoot growth over experimentally\\nmanipulated elevations in a rapidly submerging, sediment deficient\\nmarsh.\\n3. Root growth was highest at a distinct optimum elevation in both\\nSchoenoplectus americanus and Spartina patens. S. americanus shoot\\ngrowth was highest at an optimum elevation, but S. patens shoot growth\\nincreased with elevation throughout the intertidal zone.\\n4. For marsh elevations that are higher than optimum (expected at low\\nsea level rise rates), we propose that an acceleration in the rate of\\nsea level rise will lead to enhanced root growth, organic accretion and\\nwetland stability. For suboptimum marsh elevations (expected at rapid\\nsea level rise rates and/or low sediment supply), increases in the water\\nlevel will lead to reduced root growth and a decrease in the rate of\\nelevation gain.\\n5. More than 80% of the marshland in our study area has an elevation\\nbelow the optimum for root growth, suggesting that this previously\\nunknown feedback could explain observations of rapid marsh deterioration\\nin the region.\\n6. Synthesis. Below-ground responses of marshes to sea level rise are\\nmore broadly applicable than above-ground feedbacks because they are\\nconsistent among different species and do not depend on the availability\\nof mineral sediment.","author":[{"dropping-particle":"","family":"Kirwan","given":"Matthew L.","non-dropping-particle":"","parse-names":false,"suffix":""},{"dropping-particle":"","family":"Guntenspergen","given":"Glenn R.","non-dropping-particle":"","parse-names":false,"suffix":""}],"container-title":"Journal of Ecology","id":"ITEM-3","issue":"3","issued":{"date-parts":[["2012"]]},"note":"NULL","page":"764-770","title":"Feedbacks between inundation, root production, and shoot growth in a rapidly submerging brackish marsh","type":"article-journal","volume":"100"},"uris":["http://www.mendeley.com/documents/?uuid=72289ea8-82ca-4569-88c7-2979ee62fdbd"]},{"id":"ITEM-4","itemData":{"DOI":"10.1371/journal.pone.0088760","ISSN":"19326203","PMID":"24551156","abstract":"Tidal marshes maintain elevation relative to sea level through accumulation of mineral and organic matter, yet this dynamic accumulation feedback mechanism has not been modeled widely in the context of accelerated sea-level rise. Uncertainties exist about tidal marsh resiliency to accelerated sea-level rise, reduced sediment supply, reduced plant productivity under increased inundation, and limited upland habitat for marsh migration. We examined marsh resiliency under these uncertainties using the Marsh Equilibrium Model, a mechanistic, elevation-based soil cohort model, using a rich data set of plant productivity and physical properties from sites across the estuarine salinity gradient. Four tidal marshes were chosen along this gradient: two islands and two with adjacent uplands. Varying century sea-level rise (52, 100, 165, 180 cm) and suspended sediment concentrations (100%, 50%, and 25% of current concentrations), we simulated marsh accretion across vegetated elevations for 100 years, applying the results to high spatial resolution digital elevation models to quantify potential changes in marsh distributions. At low rates of sea-level rise and mid-high sediment concentrations, all marshes maintained vegetated elevations indicative of mid/high marsh habitat. With century sea-level rise at 100 and 165 cm, marshes shifted to low marsh elevations; mid/high marsh elevations were found only in former uplands. At the highest century sea-level rise and lowest sediment concentrations, the island marshes became dominated by mudflat elevations. Under the same sediment concentrations, low salinity brackish marshes containing highly productive vegetation had slower elevation loss compared to more saline sites with lower productivity. A similar trend was documented when comparing against a marsh accretion model that did not model vegetation feedbacks. Elevation predictions using the Marsh Equilibrium Model highlight the importance of including vegetation responses to sea-level rise. These results also emphasize the importance of adjacent uplands for long-term marsh survival and incorporating such areas in conservation planning efforts. © 2014 Schile et al.","author":[{"dropping-particle":"","family":"Schile","given":"Lisa M.","non-dropping-particle":"","parse-names":false,"suffix":""},{"dropping-particle":"","family":"Callaway","given":"John C.","non-dropping-particle":"","parse-names":false,"suffix":""},{"dropping-particle":"","family":"Morris","given":"James T.","non-dropping-particle":"","parse-names":false,"suffix":""},{"dropping-particle":"","family":"Stralberg","given":"Diana","non-dropping-particle":"","parse-names":false,"suffix":""},{"dropping-particle":"","family":"Thomas Parker","given":"V.","non-dropping-particle":"","parse-names":false,"suffix":""},{"dropping-particle":"","family":"Kelly","given":"Maggi","non-dropping-particle":"","parse-names":false,"suffix":""}],"container-title":"PLoS ONE","id":"ITEM-4","issue":"2","issued":{"date-parts":[["2014","2","13"]]},"publisher":"Public Library of Science","title":"Modeling tidal marsh distribution with sea-level rise: Evaluating the role of vegetation, sediment, and upland habitat in marsh resiliency","type":"article-journal","volume":"9"},"uris":["http://www.mendeley.com/documents/?uuid=f9905e03-9bf3-3ca9-9a91-3f8e51ce44d1"]},{"id":"ITEM-5","itemData":{"abstract":"The evolution of tidal marsh platforms and interwoven channel networks cannot be addressed without treating the two-way interactions that link biological and physical processes. We have developed a 3D model of tidal marsh accretion and channel network development that couples physical sediment transport processes with vegetation biomass productivity. Tidal flow tends to cause erosion, whereas vegetation biomass, a function of bed surface depth below high tide, influences the rate of sediment deposition and slope-driven transport processes such as creek bank slumping. With a steady, moderate rise in sea level, the model builds a marsh platform and channel network with accretion rates everywhere equal to the rate of sea-level rise, meaning water depths and biological productivity remain temporally constant. An increase in the rate of sea-level rise, or a reduction in sediment supply, causes marsh-surface depths, biomass productivity, and deposition rates to increase while simultaneously causing the channel network to expand. Vegetation on the marsh platform can promote a metastable equilibrium where the platform maintains elevation relative to a rapidly rising sea level, although disturbance to vegetation could cause irreversible loss of marsh habitat. S ubsidence, erosion, sea-level rise, and anthropogenic changes to sediment delivery rates are affecting coastal marshes worldwide. In some regions these influences are con-verting significant portions of marshland to open water (1, 2). The fate of intertidal salt marshes is of societal importance and scientific interest; marshes provide highly productive habitat and serve as nursery grounds for a large number of commercially important fin and shellfish (3, 4). Additionally, marshes offer great value as buffers of coastal storms in cities such as New Orleans, which is separated from the Gulf of Mexico by marsh-land (5, 6). A variety of vertical accretion models have been used to address the response of tidal marshes to environmental change, including accelerated sea-level rise and reduced sediment supply (7, 8). In these models, bed elevation of the marsh platform is adjusted according to a deposition rate that is proportional to water depth at high tide, a proxy for duration and frequency of inundation. In such models, an increase in the rate of sea-level rise is accompanied by an increase in water depth until the increasing deposition rate becomes equal to the sea-level rise rate. With the exception of re…","author":[{"dropping-particle":"","family":"Kirwan","given":"Matthew L","non-dropping-particle":"","parse-names":false,"suffix":""},{"dropping-particle":"","family":"Murray","given":"A Brad","non-dropping-particle":"","parse-names":false,"suffix":""}],"id":"ITEM-5","issued":{"date-parts":[["2007"]]},"title":"A coupled geomorphic and ecological model of tidal marsh evolution","type":"article-journal"},"uris":["http://www.mendeley.com/documents/?uuid=1dc62bf5-e383-3558-a64d-a154ba7ceab2"]},{"id":"ITEM-6","itemData":{"DOI":"10.1029/2009JF001566","ISSN":"21699011","abstract":"Plants are known to enhance sedimentation on intertidal marshes. It is unclear, however, if the dominant mechanism of enhanced sedimentation is direct organic sedimentation, particle capture by plant stems, or enhanced settling due to a reduction in turbulent kinetic energy within flows through the plant canopy. Here we combine several previously reported laboratory studies with an 18 year record of salt marsh macrophyte characteristics to quantify these mechanisms. In dense stands of Spartina alterniflora (with projected plant areas per unit volume of &gt;10 m&lt;sup&gt;-1&lt;/sup&gt;) and rapid flows (&gt;0.4 m s &lt;sup&gt;-1&lt;/sup&gt;), we find that the fraction of sedimentation from particle capture can instantaneously exceed 70%. In most marshes dominated by Spartina alterniflora, however, we find particle settling, rather than capture, will account for the majority of inorganic sedimentation. We examine a previously reported 2 mm yr&lt;sup&gt;-1&lt;/sup&gt; increase in accretion rate following a fertilization experiment in South Carolina. Prior studies at the site have ruled out organic sedimentation as the cause of this increased accretion. We apply our newly developed models of particle capture and effective settling velocity to the fertilized and control sites and find that virtually all (&gt;99%) of the increase in accretion rates can be attributed to enhanced settling brought about by reduced turbulent kinetic energy in the fertilized canopy. Our newly developed models of biologically mediated sedimentation are broadly applicable and can be applied to marshes where data relating biomass to stem diameter and projected plant area are available. Copyright 2010 by the American Geophysical Union.","author":[{"dropping-particle":"","family":"Mudd","given":"Simon M.","non-dropping-particle":"","parse-names":false,"suffix":""},{"dropping-particle":"","family":"D'Alpaos","given":"Andrea","non-dropping-particle":"","parse-names":false,"suffix":""},{"dropping-particle":"","family":"Morris","given":"James T.","non-dropping-particle":"","parse-names":false,"suffix":""}],"container-title":"Journal of Geophysical Research: Earth Surface","id":"ITEM-6","issue":"3","issued":{"date-parts":[["2010","9","1"]]},"publisher":"Blackwell Publishing Ltd","title":"How does vegetation affect sedimentation on tidal marshes? Investigating particle capture and hydrodynamic controls on biologically mediated sedimentation","type":"article-journal","volume":"115"},"uris":["http://www.mendeley.com/documents/?uuid=ea86eb85-e803-3c1c-beff-932f69160763"]}],"mendeley":{"formattedCitation":"(Kirwan and Murray 2007; Ikegami et al. 2009; Mudd et al. 2010; Baustian et al. 2012; Kirwan and Guntenspergen 2012; Schile, Callaway, Morris, Stralberg, Thomas Parker, et al. 2014)","manualFormatting":"(Baustian et al., 2012; Ikegami et al., 2009; Kirwan &amp; Guntenspergen, 2012; Kirwan &amp; Murray, 2007; Mudd et al., 2010; Schile et al., 2014)","plainTextFormattedCitation":"(Kirwan and Murray 2007; Ikegami et al. 2009; Mudd et al. 2010; Baustian et al. 2012; Kirwan and Guntenspergen 2012; Schile, Callaway, Morris, Stralberg, Thomas Parker, et al. 2014)","previouslyFormattedCitation":"(Kirwan and Murray; Ikegami et al. 2009; Mudd et al. 2010; Baustian et al. 2012; Kirwan and Guntenspergen 2012; Schile, Callaway, Morris, Stralberg, Thomas Parker, et al. 2014)"},"properties":{"noteIndex":0},"schema":"https://github.com/citation-style-language/schema/raw/master/csl-citation.json"}</w:instrText>
      </w:r>
      <w:r>
        <w:fldChar w:fldCharType="separate"/>
      </w:r>
      <w:r w:rsidRPr="1D11B9DE">
        <w:rPr>
          <w:noProof/>
        </w:rPr>
        <w:t>(Baustian et al., 2012; Ikegami et al., 2009; Kirwan &amp; Guntenspergen, 2012; Kirwan &amp; Murray, 2007; Mudd et al., 2010; Schile et al., 2014)</w:t>
      </w:r>
      <w:r>
        <w:fldChar w:fldCharType="end"/>
      </w:r>
      <w:r>
        <w:t>. Asexual reproduction, or node counts, demonstrated strong negative responses to competition as well, suggesting that clonal growth would be repressed by presence of a competitor.</w:t>
      </w:r>
    </w:p>
    <w:p w14:paraId="1C50C36E" w14:textId="77777777" w:rsidR="003437F1" w:rsidRPr="00CB4EF8" w:rsidRDefault="003437F1" w:rsidP="003437F1">
      <w:pPr>
        <w:pStyle w:val="Heading3"/>
      </w:pPr>
      <w:bookmarkStart w:id="96" w:name="_Toc57401194"/>
      <w:r w:rsidRPr="00CB4EF8">
        <w:t>Broader implications: evolutionary dynamics</w:t>
      </w:r>
      <w:bookmarkEnd w:id="96"/>
    </w:p>
    <w:p w14:paraId="61661BF0" w14:textId="636D40B9" w:rsidR="003437F1" w:rsidRDefault="003437F1" w:rsidP="003437F1">
      <w:r>
        <w:t xml:space="preserve">A growing number of experiment-based studies have quantified the impact of rapid evolution on ecological processes and patterns </w:t>
      </w:r>
      <w:r>
        <w:fldChar w:fldCharType="begin" w:fldLock="1"/>
      </w:r>
      <w:r>
        <w:instrText>ADDIN CSL_CITATION {"citationItems":[{"id":"ITEM-1","itemData":{"DOI":"10.1111/1365-2745.12432","ISSN":"00220477","author":[{"dropping-particle":"","family":"Shefferson","given":"Richard P.","non-dropping-particle":"","parse-names":false,"suffix":""},{"dropping-particle":"","family":"Salguero-Gómez","given":"Roberto","non-dropping-particle":"","parse-names":false,"suffix":""}],"container-title":"Journal of Ecology","editor":[{"dropping-particle":"","family":"Rees","given":"Mark","non-dropping-particle":"","parse-names":false,"suffix":""}],"id":"ITEM-1","issue":"4","issued":{"date-parts":[["2015","7","1"]]},"page":"789-797","publisher":"Wiley/Blackwell (10.1111)","title":"Eco-evolutionary dynamics in plants: interactive processes at overlapping time-scales and their implications","type":"article-journal","volume":"103"},"uris":["http://www.mendeley.com/documents/?uuid=15f088d6-38af-3292-8220-3fd7d3c40e99"]},{"id":"ITEM-2","itemData":{"DOI":"10.1111/eva.12112","ISBN":"1752-4571","ISSN":"17524563","PMID":"24454552","abstract":"As climate change progresses, we are observing widespread changes in phenotypes in many plant populations. Whether these phenotypic changes are directly caused by climate change, and whether they result from phenotypic plasticity or evolution, are active areas of investigation. Here, we review terrestrial plant studies addressing these questions. Plastic and evolutionary responses to climate change are clearly occurring. Of the 38 studies that met our criteria for inclusion, all found plastic or evolutionary responses, with 26 studies showing both. These responses, however, may be insufficient to keep pace with climate change, as indicated by eight of 12 studies that examined this directly. There is also mixed evidence for whether evolutionary responses are adaptive, and whether they are directly caused by contemporary climatic changes. We discuss factors that will likely influence the extent of plastic and evolutionary responses, including patterns of environmental changes, species' life history characteristics including generation time and breeding system, and degree and direction of gene flow. Future studies with standardized methodologies, especially those that use direct approaches assessing responses to climate change over time, and sharing of data through public databases, will facilitate better predictions of the capacity for plant populations to respond to rapid climate change.","author":[{"dropping-particle":"","family":"Franks","given":"Steven J.","non-dropping-particle":"","parse-names":false,"suffix":""},{"dropping-particle":"","family":"Weber","given":"Jennifer J.","non-dropping-particle":"","parse-names":false,"suffix":""},{"dropping-particle":"","family":"Aitken","given":"Sally N.","non-dropping-particle":"","parse-names":false,"suffix":""}],"container-title":"Evolutionary Applications","id":"ITEM-2","issue":"1","issued":{"date-parts":[["2014"]]},"note":"NULL","page":"123-139","title":"Evolutionary and plastic responses to climate change in terrestrial plant populations","type":"article-journal","volume":"7"},"uris":["http://www.mendeley.com/documents/?uuid=ed4f6b65-5644-4c65-b744-2425df3e5903"]},{"id":"ITEM-3","itemData":{"DOI":"10.1111/gcb.13903","ISBN":"1365-2486","ISSN":"13652486","PMID":"29024256","abstract":"Phenotypic plasticity, both within and across generations, is an important mechanism that organisms use to cope with rapid climate change. While an increasing number of studies show that plasticity across generations (transgenerational plasticity or TGP) may occur, we have limited understanding of key aspects of TGP, such as the environmental conditions that may promote it, its relationship to within-generation plasticity (WGP) and its role in evolutionary potential. In this review, we consider how the detection of TGP in climate change experiments is affected by the predictability of environmental variation, as well as the timing and magnitude of environmental change cues applied. We also discuss the need to design experiments that are able to distinguish TGP from selection and TGP from WGP in multigenerational experiments. We conclude by suggesting future research directions that build on the knowledge to date and admit the limitations that exist, which will depend on the way environmental change is simulated and the type of experimental design used. Such an approach will open up this burgeoning area of research to a wider variety of organisms and allow better predictive capacity of the role of TGP in the response of organisms to future climate change.","author":[{"dropping-particle":"","family":"Donelson","given":"Jennifer M.","non-dropping-particle":"","parse-names":false,"suffix":""},{"dropping-particle":"","family":"Salinas","given":"Santiago","non-dropping-particle":"","parse-names":false,"suffix":""},{"dropping-particle":"","family":"Munday","given":"Philip L.","non-dropping-particle":"","parse-names":false,"suffix":""},{"dropping-particle":"","family":"Shama","given":"Lisa N.S.","non-dropping-particle":"","parse-names":false,"suffix":""}],"container-title":"Global Change Biology","id":"ITEM-3","issue":"1","issued":{"date-parts":[["2018"]]},"title":"Transgenerational plasticity and climate change experiments: Where do we go from here?","type":"article","volume":"24"},"uris":["http://www.mendeley.com/documents/?uuid=76575d01-388c-3fca-b052-2f5affa404e4"]},{"id":"ITEM-4","itemData":{"DOI":"10.1111/ele.13596","ISSN":"1461-023X","abstract":"Rapid evolution of traits and of plasticity may enable adaptation to climate change, yet solid experimental evidence under natural conditions is scarce. Here, we imposed rainfall manipulations (+30%, control, −30%) for 10 years on entire natural plant communities in two Eastern Mediterranean sites. Additional sites along a natural rainfall gradient and selection analyses in a greenhouse assessed whether potential responses were adaptive. In both sites, our annual target species Biscutella didyma consistently evolved earlier phenology and higher reproductive allocation under drought. Multiple arguments suggest that this response was adaptive: it aligned with theory, corresponding trait shifts along the natural rainfall gradient, and selection analyses under differential watering in the greenhouse. However, another seven candidate traits did not evolve, and there was little support for evolution of plasticity. Our results provide compelling evidence for rapid adaptive evolution under climate change. Yet, several non-evolving traits may indicate potential constraints to full adaptation.","author":[{"dropping-particle":"","family":"Metz","given":"Johannes","non-dropping-particle":"","parse-names":false,"suffix":""},{"dropping-particle":"","family":"Lampei","given":"Christian","non-dropping-particle":"","parse-names":false,"suffix":""},{"dropping-particle":"","family":"Bäumler","given":"Laura","non-dropping-particle":"","parse-names":false,"suffix":""},{"dropping-particle":"","family":"Bocherens","given":"Hervé","non-dropping-particle":"","parse-names":false,"suffix":""},{"dropping-particle":"","family":"Dittberner","gi</w:instrText>
      </w:r>
      <w:r w:rsidRPr="008C23BE">
        <w:rPr>
          <w:lang w:val="fr-FR"/>
        </w:rPr>
        <w:instrText>ven":"Hannes","non-dropping-particle":"","parse-names":false,"suffix":""},{"dropping-particle":"","family":"Henneberg","given":"Lorenz","non-dropping-particle":"","parse-names":false,"suffix":""},{"dropping-particle":"","family":"Meaux","given":"Juliette","non-dropping-particle":"","parse-names":false,"suffix":""},{"dropping-particle":"","family":"Tielbörger","given":"Katja","non-dropping-particle":"","parse-names":false,"suffix":""}],"container-title":"Ecology Letters","editor":[{"dropping-particle":"","family":"Salguero</w:instrText>
      </w:r>
      <w:r w:rsidRPr="008C23BE">
        <w:rPr>
          <w:rFonts w:ascii="Cambria Math" w:hAnsi="Cambria Math" w:cs="Cambria Math"/>
          <w:lang w:val="fr-FR"/>
        </w:rPr>
        <w:instrText>‐</w:instrText>
      </w:r>
      <w:r w:rsidRPr="008C23BE">
        <w:rPr>
          <w:lang w:val="fr-FR"/>
        </w:rPr>
        <w:instrText>Gomez","given":"Roberto","non-dropping-particle":"","parse-names":false,"suffix":""}],"id":"ITEM-4","issue":"11","issued":{"date-parts":[["2020","11","27"]]},"page":"1643-1653","publisher":"Blackwell Publishing Ltd","title":"Rapid adaptive evolution to drought in a subset of plant traits in a large</w:instrText>
      </w:r>
      <w:r w:rsidRPr="008C23BE">
        <w:rPr>
          <w:rFonts w:ascii="Cambria Math" w:hAnsi="Cambria Math" w:cs="Cambria Math"/>
          <w:lang w:val="fr-FR"/>
        </w:rPr>
        <w:instrText>‐</w:instrText>
      </w:r>
      <w:r w:rsidRPr="008C23BE">
        <w:rPr>
          <w:lang w:val="fr-FR"/>
        </w:rPr>
        <w:instrText>scale climate change experiment","type":"article-journal","volume":"23"},"uris":["http://www.mendeley.com/documents/?uuid=6a3f56d0-bd6b-3e38-b95b-a5b8aae937c2"]}],"mendeley":{"formattedCitation":"(Franks et al. 2014; Shefferson and Salguero-Gómez 2015; Donelson et al. 2018; Metz et al. 2020)","plainTextFormattedCitation":"(Franks et al. 2014; Shefferson and Salguero-Gómez 2015; Donelson et al. 2018; Metz et al. 2020)","previouslyFormattedCitation":"(Franks et al. 2014; Shefferson and Salguero-Gómez 2015; Donelson et al. 2018; Metz et al. 2020)"},"properties":{"noteIndex":0},"schema":"https://github.com/citation-style-language/schema/raw/master/csl-citation.json"}</w:instrText>
      </w:r>
      <w:r>
        <w:fldChar w:fldCharType="separate"/>
      </w:r>
      <w:r w:rsidRPr="00753992">
        <w:rPr>
          <w:noProof/>
          <w:lang w:val="fr-FR"/>
        </w:rPr>
        <w:t>(Franks et al. 2014; Shefferson and Salguero-Gómez 2015; Donelson et al. 2018; Metz et al. 2020)</w:t>
      </w:r>
      <w:r>
        <w:fldChar w:fldCharType="end"/>
      </w:r>
      <w:r w:rsidRPr="00753992">
        <w:rPr>
          <w:lang w:val="fr-FR"/>
        </w:rPr>
        <w:t xml:space="preserve">. </w:t>
      </w:r>
      <w:r>
        <w:t xml:space="preserve">This study contributes to this body of work by providing insight into the evolutionary trajectory of </w:t>
      </w:r>
      <w:r>
        <w:rPr>
          <w:i/>
          <w:iCs/>
        </w:rPr>
        <w:t>S. americanus</w:t>
      </w:r>
      <w:r>
        <w:t xml:space="preserve"> through leveraging a naturally-formed seed bank that spans a historical time period during which environmental conditions have shifted considerably </w:t>
      </w:r>
      <w:r>
        <w:fldChar w:fldCharType="begin" w:fldLock="1"/>
      </w:r>
      <w:r>
        <w:instrText>ADDIN CSL_CITATION {"citationItems":[{"id":"ITEM-1","itemData":{"DOI":"10.1080/20018091095005","ISBN":"1080-7039","ISSN":"1080-7039","abstract":"Sediment cores from tributaries, marshes and the main stem of Chesapeake Bay were analyzed for paleoecological indicators of climate change and land use. Indicators include pollen and seeds of terrestrial and aquatic plants, diatoms, charcoal, nutrients, and trace metals. Two major events, one climatic and the other anthropogenic, occur-red within the last millennium. The Medieval Climatic Anomaly and the Little Ice Age are recorded in Chesapeake sediments by terrestrial indicators of dry conditions for 200 years, beginning about 1000 years ago, followed by increases in wet indicators from about 800 to 400 years ago. There were no corresponding shifts in estuarine diatoms and seeds of submerged macrophytes. During the last few centuries following European settlement, deforestation and agriculture have resulted in the transport of large sediment and nutrient loads to estuarine waters. The terrestrial flora shifted from arboreal to herbaceous, and much of the estuarine benthic biota was replaced by pelagic species. These changes had a profound effect on the Chesapeake fishery. In assessing risks associated with climate change, it must be recognized that changes wrought by human activity are likely to influence effects of future climate change, in ways not evident from the fossil record.","author":[{"dropping-particle":"","family":"Brush","given":"Grace S.","non-dropping-particle":"","parse-names":false,"suffix":""}],"container-title":"Human and Ecological Risk Assessment: An International Journal","id":"ITEM-1","issue":"5","issued":{"date-parts":[["2001"]]},"note":"NULL","page":"1283-1296","title":"Natural and Anthropogenic Changes in Chesapeake Bay During the Last 1000 Years","type":"article-journal","volume":"7"},"uris":["http://www.mendeley.com/documents/?uuid=598e7faf-629e-43ab-b641-02489e8cad7e"]},{"id":"ITEM-2","itemData":{"DOI":"10.1130/GSATG223A.1","ISSN":"10525173","author":[{"dropping-particle":"","family":"DeJong","given":"Benjamin D.","non-dropping-particle":"","parse-names":false,"suffix":""},{"dropping-particle":"","family":"Bierman","given":"Paul R.","non-dropping-particle":"","parse-names":false,"suffix":""},{"dropping-particle":"","family":"Newell","given":"Wayne L.","non-dropping-particle":"","parse-names":false,"suffix":""},{"dropping-particle":"","family":"Rittenour","given":"Tammy M.","non-dropping-particle":"","parse-names":false,"suffix":""},{"dropping-particle":"","family":"Mahan","given":"Shannon A.","non-dropping-particle":"","parse-names":false,"suffix":""},{"dropping-particle":"","family":"Balco","given":"Greg","non-dropping-particle":"","parse-names":false,"suffix":""},{"dropping-particle":"","family":"Rood","given":"Dylan H.","non-dropping-particle":"","parse-names":false,"suffix":""}],"container-title":"GSA Today","id":"ITEM-2","issued":{"date-parts":[["2015","8","1"]]},"page":"4-10","title":"Pleistocene relative sea levels in the Chesapeake Bay region and their implications for the next century","type":"article-journal"},"uris":["http://www.mendeley.com/documents/?uuid=41671465-52b7-3863-a1ca-8dca98b06df8"]}],"mendeley":{"formattedCitation":"(Brush 2001; DeJong et al. 2015 Aug 1)","manualFormatting":"(Brush 2001; DeJong et al. 2015)","plainTextFormattedCitation":"(Brush 2001; DeJong et al. 2015 Aug 1)","previouslyFormattedCitation":"(Brush 2001; DeJong et al. 2015 Aug 1)"},"properties":{"noteIndex":0},"schema":"https://github.com/citation-style-language/schema/raw/master/csl-citation.json"}</w:instrText>
      </w:r>
      <w:r>
        <w:fldChar w:fldCharType="separate"/>
      </w:r>
      <w:r w:rsidRPr="00753992">
        <w:rPr>
          <w:noProof/>
        </w:rPr>
        <w:t>(Brush 2001; DeJong et al. 2015)</w:t>
      </w:r>
      <w:r>
        <w:fldChar w:fldCharType="end"/>
      </w:r>
      <w:r>
        <w:t>. Abiotic stress like climate change corollaries (e.g.</w:t>
      </w:r>
      <w:r w:rsidR="004741F7">
        <w:t>,</w:t>
      </w:r>
      <w:r>
        <w:t xml:space="preserve"> sea</w:t>
      </w:r>
      <w:r w:rsidR="004741F7">
        <w:t>-</w:t>
      </w:r>
      <w:r>
        <w:t>level rises) can affect eco</w:t>
      </w:r>
      <w:r>
        <w:rPr>
          <w:rFonts w:ascii="Cambria Math" w:hAnsi="Cambria Math" w:cs="Cambria Math"/>
        </w:rPr>
        <w:t>‐</w:t>
      </w:r>
      <w:r>
        <w:t xml:space="preserve">evolutionary dynamics by altering the strength of selection, the response to selection for ecologically relevant traits, and/or by directly altering the population dynamics. This in turn can feed back to affect trait evolution </w:t>
      </w:r>
      <w:r>
        <w:fldChar w:fldCharType="begin" w:fldLock="1"/>
      </w:r>
      <w:r>
        <w:instrText>ADDIN CSL_CITATION {"citationItems":[{"id":"ITEM-1","itemData":{"ISBN":"1400883083","abstract":"In recent years, scientists have realized that evolution can occur on timescales much shorter than the \"long lapse of ages\" emphasized by Darwin--in fact, evolutionary change is occurring all around us all the time. This book provides an authoritative and accessible introduction to eco-evolutionary dynamics, a cutting-edge new field that seeks to unify evolution and ecology into a common conceptual framework focusing on rapid and dynamic environmental and evolutionary change. Andrew Hendry covers key aspects of evolution, ecology, and their interactions. Topics range from natural selection, adaptive divergence, ecological speciation, and gene flow to population and community dynamics, ecosystem function, plasticity, and genomics. Hendry evaluates conceptual and methodological approaches, and draws on empirical data from natural populations--including those in human-disturbed environments--to tackle a number of classic and emerging research questions. He also discusses exciting new directions for future research at the intersection of ecology and evolution. An invaluable guide for students and researchers alike, Eco-evolutionary Dynamics reveals how evolution and ecology interact strongly on short timescales to shape the world we see around us. -- Provided by publisher. Introduction and conceptual framework -- Selection -- Adaptation -- Adaptive divergence -- Gene flow -- Ecological speciation -- Population dynamics -- Community structure -- Ecosystem function -- Genetics and genomics -- Plasticity -- What we do and don't know.","author":[{"dropping-particle":"","family":"Hendry","given":"A. P. (Andrew P.)","non-dropping-particle":"","parse-names":false,"suffix":""}],"id":"ITEM-1","issued":{"date-parts":[["2016"]]},"number-of-pages":"397","title":"Eco-evolutionary dynamics","type":"book"},"uris":["http://www.mendeley.com/documents/?uuid=4533e3f4-5419-36c0-832e-b2e229afca0b"]},{"id":"ITEM-2","itemData":{"DOI":"10.1016/S0169-5347(02)00044-7","ISBN":"0169-5347","ISSN":"01695347","PMID":"2173","abstract":"Recent research has revealed that evolution often occurs on contemporary timescales, often within decades. Contemporary evolution is associated with the same factors that are driving the current extinction crisis: habitat loss and degradation, overharvesting and exotic species. Thus, it is relevant to many conservation situations. First, habitat fragmentation might influence the potential of a population to adapt in response environmental degradation. Second, certain harvesting strategies can result in the evolution of life-history traits, ultimately resulting in negative impacts on harvestable yield. Third, the establishment of exotic species can be influenced by their adaptive potential and our ability to limit that potential. Furthermore, contemporary evolution is of concern for intensively managed species, because it might reduce their fitness in native habitats. Ultimately, contemporary evolution is influenced by complex interactions among population size, genetic variation, the strength of selection, and gene flow, making most management scenarios unique. In a world filled with contemporary evolution, conservation efforts that ignore its implications will be less efficient and perhaps even risk prone.","author":[{"dropping-particle":"","family":"Stockwell","given":"Craig A.","non-dropping-particle":"","parse-names":false,"suffix":""},{"dropping-particle":"","family":"Hendry","given":"Andrew P.","non-dropping-particle":"","parse-names":false,"suffix":""},{"dropping-particle":"","family":"Kinnison","given":"Michael T.","non-dropping-particle":"","parse-names":false,"suffix":""}],"container-title":"Trends in Ecology and Evolution","id":"ITEM-2","issue":"2","issued":{"date-parts":[["2003"]]},"page":"94-101","title":"Contemporary evolution meets conservation biology","type":"article-journal","volume":"18"},"uris":["http://www.mendeley.com/documents/?uuid=4da33cba-a577-4d89-8a6b-8b19eccc45df"]}],"mendeley":{"formattedCitation":"(Stockwell et al. 2003; Hendry 2016)","plainTextFormattedCitation":"(Stockwell et al. 2003; Hendry 2016)","previouslyFormattedCitation":"(Stockwell et al. 2003; Hendry 2016)"},"properties":{"noteIndex":0},"schema":"https://github.com/citation-style-language/schema/raw/master/csl-citation.json"}</w:instrText>
      </w:r>
      <w:r>
        <w:fldChar w:fldCharType="separate"/>
      </w:r>
      <w:r w:rsidRPr="00753992">
        <w:rPr>
          <w:noProof/>
        </w:rPr>
        <w:t>(Stockwell et al. 2003; Hendry 2016)</w:t>
      </w:r>
      <w:r>
        <w:fldChar w:fldCharType="end"/>
      </w:r>
      <w:r>
        <w:t>. Direct comparison of a population at different time points can provide insight into whether and how historical environmental change impact traits. In this study, two age cohorts provided a snapshot of potential change through time.</w:t>
      </w:r>
    </w:p>
    <w:p w14:paraId="254AC33F" w14:textId="77777777" w:rsidR="003437F1" w:rsidRDefault="003437F1" w:rsidP="003437F1"/>
    <w:p w14:paraId="4031016F" w14:textId="7F6039E9" w:rsidR="003437F1" w:rsidRDefault="003437F1" w:rsidP="003437F1">
      <w:r>
        <w:t xml:space="preserve">Regarding age cohort identity, there is only weak signal for a subset of traits that suggests age cohort is an important predictor. Net biomass and node </w:t>
      </w:r>
      <w:proofErr w:type="gramStart"/>
      <w:r>
        <w:t>counts</w:t>
      </w:r>
      <w:proofErr w:type="gramEnd"/>
      <w:r>
        <w:t xml:space="preserve"> both included age cohort as an important predictor in the third best-supported model. The other traits showed only a weak importance for the importance of age cohort as a predictor. Overall, across traits the effect of age cohort was small. One possible explanation for this weak effect of age cohort is that </w:t>
      </w:r>
      <w:r w:rsidRPr="1D11B9DE">
        <w:rPr>
          <w:i/>
          <w:iCs/>
        </w:rPr>
        <w:t>S. americanus</w:t>
      </w:r>
      <w:r>
        <w:t xml:space="preserve"> is capable of high levels of plasticity to buffer against a stochastic natural environment; thus, understanding differences between two time points may be too coarse, perhaps requiring a greater number of age cohorts to detect fine differences. As a long-lived perennial with facultative clonal growth, there may also not have been many effective generations from the early 20</w:t>
      </w:r>
      <w:r w:rsidRPr="1D11B9DE">
        <w:rPr>
          <w:vertAlign w:val="superscript"/>
        </w:rPr>
        <w:t>th</w:t>
      </w:r>
      <w:r>
        <w:t xml:space="preserve"> century cohort to the early 21</w:t>
      </w:r>
      <w:r w:rsidRPr="1D11B9DE">
        <w:rPr>
          <w:vertAlign w:val="superscript"/>
        </w:rPr>
        <w:t>st</w:t>
      </w:r>
      <w:r>
        <w:t xml:space="preserve"> century cohorts examined here, limiting the scope of potential evolutionary change. </w:t>
      </w:r>
    </w:p>
    <w:p w14:paraId="3310C5FC" w14:textId="77777777" w:rsidR="003437F1" w:rsidRDefault="003437F1" w:rsidP="003437F1"/>
    <w:p w14:paraId="2588130A" w14:textId="549BFA48" w:rsidR="003437F1" w:rsidRDefault="003437F1" w:rsidP="003437F1">
      <w:r>
        <w:t xml:space="preserve">The predictor that proved more important than age cohort was the genotype identity, which was included as a random effect in all models. The importance of genotype for variance in trait response suggests that more diverse marshes may fare better in the face of worsening climate change as the range of traits improves the odds of persistence. </w:t>
      </w:r>
    </w:p>
    <w:p w14:paraId="704F2CD7" w14:textId="77777777" w:rsidR="003437F1" w:rsidRDefault="003437F1" w:rsidP="003437F1"/>
    <w:p w14:paraId="28781584" w14:textId="6CBF111E" w:rsidR="003437F1" w:rsidRDefault="003437F1" w:rsidP="003437F1">
      <w:r>
        <w:lastRenderedPageBreak/>
        <w:t>One noteworthy finding regarding signatures of evolutionary change over time is the fact that 21</w:t>
      </w:r>
      <w:r w:rsidRPr="1D11B9DE">
        <w:rPr>
          <w:vertAlign w:val="superscript"/>
        </w:rPr>
        <w:t>st</w:t>
      </w:r>
      <w:r>
        <w:t xml:space="preserve"> century plants tended to exhibit a subset of the total variance seen in 20</w:t>
      </w:r>
      <w:r w:rsidRPr="1D11B9DE">
        <w:rPr>
          <w:vertAlign w:val="superscript"/>
        </w:rPr>
        <w:t>th</w:t>
      </w:r>
      <w:r>
        <w:t xml:space="preserve"> century plants. This finding has several possible explanations. It is possible that the individuals selected for the study are not fully representative of the total variance possible for the 21</w:t>
      </w:r>
      <w:r w:rsidR="002D4334" w:rsidRPr="002D4334">
        <w:rPr>
          <w:vertAlign w:val="superscript"/>
        </w:rPr>
        <w:t xml:space="preserve">st </w:t>
      </w:r>
      <w:r>
        <w:t>century cohort, thus erroneously providing the impression that 21</w:t>
      </w:r>
      <w:r w:rsidR="002D4334" w:rsidRPr="002D4334">
        <w:rPr>
          <w:vertAlign w:val="superscript"/>
        </w:rPr>
        <w:t xml:space="preserve">st </w:t>
      </w:r>
      <w:r>
        <w:t>century groups are a subset of the 20</w:t>
      </w:r>
      <w:r w:rsidR="002D4334" w:rsidRPr="002D4334">
        <w:rPr>
          <w:vertAlign w:val="superscript"/>
        </w:rPr>
        <w:t xml:space="preserve">th </w:t>
      </w:r>
      <w:r>
        <w:t>century groups. However, if we assume the 21</w:t>
      </w:r>
      <w:r w:rsidR="002D4334" w:rsidRPr="002D4334">
        <w:rPr>
          <w:vertAlign w:val="superscript"/>
        </w:rPr>
        <w:t xml:space="preserve">st </w:t>
      </w:r>
      <w:r>
        <w:t>century cohort is representative, it is possible that selection may drive the pattern of reduce variance in the 21</w:t>
      </w:r>
      <w:r w:rsidR="002D4334" w:rsidRPr="002D4334">
        <w:rPr>
          <w:vertAlign w:val="superscript"/>
        </w:rPr>
        <w:t xml:space="preserve">st </w:t>
      </w:r>
      <w:r>
        <w:t>century cohort. In this case, it is possible that plasticity has shifted over time, with 21</w:t>
      </w:r>
      <w:r w:rsidR="002D4334" w:rsidRPr="002D4334">
        <w:rPr>
          <w:vertAlign w:val="superscript"/>
        </w:rPr>
        <w:t xml:space="preserve">st </w:t>
      </w:r>
      <w:r>
        <w:t>century groups expressing a narrower range of traits than 20</w:t>
      </w:r>
      <w:r w:rsidR="002D4334" w:rsidRPr="002D4334">
        <w:rPr>
          <w:vertAlign w:val="superscript"/>
        </w:rPr>
        <w:t xml:space="preserve">th </w:t>
      </w:r>
      <w:r>
        <w:t>century individuals. Another possible scenario is that the reduce variance in 21</w:t>
      </w:r>
      <w:r w:rsidR="002D4334" w:rsidRPr="002D4334">
        <w:rPr>
          <w:vertAlign w:val="superscript"/>
        </w:rPr>
        <w:t xml:space="preserve">st </w:t>
      </w:r>
      <w:r>
        <w:t>century groups can occur due to other evolutionary mechanisms. Im</w:t>
      </w:r>
      <w:r w:rsidR="004741F7">
        <w:t>migration</w:t>
      </w:r>
      <w:r>
        <w:t>/emigration is less of a factor in this wind-pollinated species in which increasing geographic distance corresponds with increasing genetic distance (Summers et al. 2018). More likely is the possibility of genetic drift events that could result in a subset of the 20</w:t>
      </w:r>
      <w:r w:rsidR="002D4334" w:rsidRPr="002D4334">
        <w:rPr>
          <w:vertAlign w:val="superscript"/>
        </w:rPr>
        <w:t xml:space="preserve">th </w:t>
      </w:r>
      <w:r>
        <w:t xml:space="preserve">century population persisting. </w:t>
      </w:r>
    </w:p>
    <w:p w14:paraId="21DE2187" w14:textId="77777777" w:rsidR="003437F1" w:rsidRDefault="003437F1" w:rsidP="003437F1">
      <w:pPr>
        <w:pStyle w:val="Heading3"/>
      </w:pPr>
      <w:bookmarkStart w:id="97" w:name="_Toc57401195"/>
      <w:r>
        <w:t>Caveats</w:t>
      </w:r>
      <w:bookmarkEnd w:id="97"/>
    </w:p>
    <w:p w14:paraId="61B8F0D6" w14:textId="250621AE" w:rsidR="003437F1" w:rsidRDefault="003437F1" w:rsidP="003437F1">
      <w:r>
        <w:t>There are several aspects to this study which limit the extent to which inferences can be made about change over time and to stressors. First, only two time points are represented rather than a true temporal gradient. As a result, a trend in trait expression may not reflect a directional change. The limited spatial extent of the study can also restrict broader inferences. For example, as sea level has risen over the 20</w:t>
      </w:r>
      <w:r w:rsidRPr="1D11B9DE">
        <w:rPr>
          <w:vertAlign w:val="superscript"/>
        </w:rPr>
        <w:t>th</w:t>
      </w:r>
      <w:r>
        <w:t xml:space="preserve"> century, seeds at sampled sites in the older cohort may have been deposited during a period of lower salinity from parental plants in 21</w:t>
      </w:r>
      <w:r w:rsidR="002D4334" w:rsidRPr="002D4334">
        <w:rPr>
          <w:vertAlign w:val="superscript"/>
        </w:rPr>
        <w:t xml:space="preserve">st </w:t>
      </w:r>
      <w:r>
        <w:t xml:space="preserve">century seeds </w:t>
      </w:r>
      <w:r>
        <w:fldChar w:fldCharType="begin" w:fldLock="1"/>
      </w:r>
      <w:r>
        <w:instrText>ADDIN CSL_CITATION {"citationItems":[{"id":"ITEM-1","itemData":{"DOI":"10.1029/2007JC004247","ISSN":"0148-0227","author":[{"dropping-particle":"","family":"Hilton","given":"T. W.","non-dropping-particle":"","parse-names":false,"suffix":""},{"dropping-particle":"","family":"Najjar","given":"R. G.","non-dropping-particle":"","parse-names":false,"suffix":""},{"dropping-particle":"","family":"Zhong","given":"L.","non-dropping-particle":"","parse-names":false,"suffix":""},{"dropping-particle":"","family":"Li","given":"M.","non-dropping-particle":"","parse-names":false,"suffix":""}],"container-title":"Journal of Geophysical Research","id":"ITEM-1","issue":"C9","issued":{"date-parts":[["2008","9","3"]]},"page":"C09002","title":"Is there a signal of sea-level rise in Chesapeake Bay salinity?","type":"article-journal","volume":"113"},"uris":["http://www.mendeley.com/documents/?uuid=ad608cdb-4c54-369b-aabe-2a95a8ad27d9"]},{"id":"ITEM-2","itemData":{"author":[{"dropping-particle":"","family":"Eggleston","given":"Jack","non-dropping-particle":"","parse-names":false,"suffix":""},{"dropping-particle":"","family":"Pope","given":"Jason","non-dropping-particle":"","parse-names":false,"suffix":""}],"container-title":"U.S. Geological Survey Circular 1392","id":"ITEM-2","issued":{"date-parts":[["2013"]]},"page":"1-30","title":"Land Subsidence and Relative Sea-Level Rise in the Southern Chesapeake Bay Region","type":"article-journal"},"uris":["http://www.mendeley.com/documents/?uuid=5875727c-a1d9-3c78-84ad-8bdf0b4a0e76"]}],"mendeley":{"formattedCitation":"(Hilton et al. 2008b; Eggleston and Pope 2013)","plainTextFormattedCitation":"(Hilton et al. 2008b; Eggleston and Pope 2013)","previouslyFormattedCitation":"(Hilton et al. 2008b; Eggleston and Pope 2013)"},"properties":{"noteIndex":0},"schema":"https://github.com/citation-style-language/schema/raw/master/csl-citation.json"}</w:instrText>
      </w:r>
      <w:r>
        <w:fldChar w:fldCharType="separate"/>
      </w:r>
      <w:r w:rsidRPr="1D11B9DE">
        <w:rPr>
          <w:noProof/>
        </w:rPr>
        <w:t>(Hilton et al. 2008b; Eggleston and Pope 2013)</w:t>
      </w:r>
      <w:r>
        <w:fldChar w:fldCharType="end"/>
      </w:r>
      <w:r>
        <w:t xml:space="preserve">. In addition, there are relatively few (9) genotypes per age cohort. This could mean that this relatively small subset of individuals from each age cohort may not be fully representative of the historical populations. However, given the high levels of diversity seen across the depths of the seed bank, there is good reason to believe the seed bank is representative (Summers et al 2018). Further, it is difficult to assess what phenological shifts may be affected by change over time as flowering was a rare occurrence over the course of the experiment. The rarity of flowering is likely a function of the experimental conditions as </w:t>
      </w:r>
      <w:r w:rsidRPr="1D11B9DE">
        <w:rPr>
          <w:i/>
          <w:iCs/>
        </w:rPr>
        <w:t>S. americanus</w:t>
      </w:r>
      <w:r>
        <w:t xml:space="preserve"> in nature flowers annually, though likely not a function of plant size as </w:t>
      </w:r>
      <w:r w:rsidRPr="1D11B9DE">
        <w:rPr>
          <w:i/>
          <w:iCs/>
        </w:rPr>
        <w:t xml:space="preserve">S. americanus </w:t>
      </w:r>
      <w:r>
        <w:t>is known to flower shortly after germinating. Thus, it is possible that important shifts in phenology could not be captured in this study.</w:t>
      </w:r>
    </w:p>
    <w:p w14:paraId="0EFC35CF" w14:textId="77777777" w:rsidR="003437F1" w:rsidRDefault="003437F1" w:rsidP="003437F1"/>
    <w:p w14:paraId="7CA90789" w14:textId="1386DB9F" w:rsidR="003437F1" w:rsidRPr="00DB24C6" w:rsidRDefault="003437F1" w:rsidP="003437F1">
      <w:r>
        <w:t>The replacement of dead plants early in the experiment may have had an effect: replaced plants would have had up to a month shorter growing time. This is unlikely to have had a major effect, as re-analyzing models with the exclusion of replaced plants does not alter the general conclusions or important predictors for models of total biomass. Coefficients for the global model fixed effects do no shift dramatically and the R</w:t>
      </w:r>
      <w:r w:rsidRPr="1D11B9DE">
        <w:rPr>
          <w:vertAlign w:val="superscript"/>
        </w:rPr>
        <w:t>2</w:t>
      </w:r>
      <w:r>
        <w:t xml:space="preserve"> values remain essentially the same. This is likely </w:t>
      </w:r>
      <w:r>
        <w:lastRenderedPageBreak/>
        <w:t xml:space="preserve">because many of the plants that were replaced later died. In addition, some plants showed </w:t>
      </w:r>
      <w:r w:rsidRPr="1D11B9DE">
        <w:rPr>
          <w:i/>
          <w:iCs/>
        </w:rPr>
        <w:t>negative</w:t>
      </w:r>
      <w:r>
        <w:t xml:space="preserve"> net biomass at the end of the experiment, wherein final biomass was zero compared to the initial weight. While the mean amount of growth was in line with other single season </w:t>
      </w:r>
      <w:r w:rsidRPr="1D11B9DE">
        <w:rPr>
          <w:i/>
          <w:iCs/>
        </w:rPr>
        <w:t xml:space="preserve">S. americanus </w:t>
      </w:r>
      <w:r>
        <w:t xml:space="preserve">and </w:t>
      </w:r>
      <w:r w:rsidRPr="1D11B9DE">
        <w:rPr>
          <w:i/>
          <w:iCs/>
        </w:rPr>
        <w:t>Spartina</w:t>
      </w:r>
      <w:r>
        <w:t xml:space="preserve"> studies </w:t>
      </w:r>
      <w:r>
        <w:fldChar w:fldCharType="begin" w:fldLock="1"/>
      </w:r>
      <w:r>
        <w:instrText>ADDIN CSL_CITATION {"citationItems":[{"id":"ITEM-1","itemData":{"DOI":"10.1111/gcb.12147","ISBN":"1365-2486","ISSN":"13541013","PMID":"23504873","abstract":"Elevated CO2 and nitrogen (N) addition directly affect plant productivity and the mechanisms that allow tidal marshes to maintain a constant elevation relative to sea level, but it remains unknown how these global change drivers modify marsh plant response to sea level rise. Here we manipulated factorial combinations of CO2 concentration (two levels), N availability (two levels) and relative sea level (six levels) using in situ mesocosms containing a tidal marsh community composed of a sedge, Schoenoplectus americanus, and a grass, Spartina patens. Our objective is to determine, if elevated CO2 and N alter the growth and persistence of these plants in coastal ecosystems facing rising sea levels. After two growing seasons, we found that N addition enhanced plant growth particularly at sea levels where plants were most stressed by flooding (114% stimulation in the + 10 cm treatment), and N effects were generally larger in combination with elevated CO2 (288% stimulation). N fertilization shifted the optimal productivity of S. patens to a higher sea level, but did not confer S. patens an enhanced ability to tolerate sea level rise. S. americanus responded strongly to N only in the higher sea level treatments that excluded S. patens. Interestingly, addition of N, which has been suggested to accelerate marsh loss, may afford some marsh plants, such as the widespread sedge, S. americanus, the enhanced ability to tolerate inundation. However, if chronic N pollution reduces the availability of propagules of S. americanus or other flood-tolerant species on the landscape scale, this shift in species dominance could render tidal marshes more susceptible to marsh collapse.","author":[{"dropping-particle":"","family":"Adam Langley","given":"J.","non-dropping-particle":"","parse-names":false,"suffix":""},{"dropping-particle":"","family":"Mozdzer","given":"Thomas J.","non-dropping-particle":"","parse-names":false,"suffix":""},{"dropping-particle":"","family":"Shepard","given":"Katherine A.","non-dropping-particle":"","parse-names":false,"suffix":""},{"dropping-particle":"","family":"Hagerty","given":"Shannon B.","non-dropping-particle":"","parse-names":false,"suffix":""},{"dropping-particle":"","family":"Patrick Megonigal","given":"J.","non-dropping-particle":"","parse-names":false,"suffix":""}],"container-title":"Global Change Biology","id":"ITEM-1","issue":"5","issued":{"date-parts":[["2013"]]},"page":"1495-1503","title":"Tidal marsh plant responses to elevated CO2, nitrogen fertilization, and sea level rise","type":"article-journal","volume":"19"},"uris":["http://www.mendeley.com/documents/?uuid=5c79d09d-116a-4fb2-a50b-91ddc8520578"]}],"mendeley":{"formattedCitation":"(Adam Langley et al. 2013)","manualFormatting":"(Langley et al. 2013)","plainTextFormattedCitation":"(Adam Langley et al. 2013)","previouslyFormattedCitation":"(Adam Langley et al. 2013)"},"properties":{"noteIndex":0},"schema":"https://github.com/citation-style-language/schema/raw/master/csl-citation.json"}</w:instrText>
      </w:r>
      <w:r>
        <w:fldChar w:fldCharType="separate"/>
      </w:r>
      <w:r w:rsidRPr="1D11B9DE">
        <w:rPr>
          <w:noProof/>
        </w:rPr>
        <w:t>(Langley et al. 2013)</w:t>
      </w:r>
      <w:r>
        <w:fldChar w:fldCharType="end"/>
      </w:r>
      <w:r>
        <w:t>, having negative growth was unexpected. If these plants are removed from the analyses, the results differ in that the global model with negative values removed shows fewer negative model coefficients across treatments. For example, the majority of positive coefficients remained comparable across the two models but there were some negative coefficients unique to the model with negative values excluded (i.e.</w:t>
      </w:r>
      <w:r w:rsidR="00E93248">
        <w:t>,</w:t>
      </w:r>
      <w:r>
        <w:t xml:space="preserve"> the interaction of age cohort and salinity, the interaction of competition and salinity) (Table S1). Further, coefficients for salinity, level, competition*salinity, competition*level, and age*salinity*level were negative in the model with negative values included and positive in the model without negative values. This makes sense, as the stressors that resulted in increased mortality, and thus a zero value for final biomass, are often </w:t>
      </w:r>
    </w:p>
    <w:p w14:paraId="7B92FB97" w14:textId="77777777" w:rsidR="003437F1" w:rsidRPr="00CB4EF8" w:rsidRDefault="003437F1" w:rsidP="003437F1">
      <w:pPr>
        <w:pStyle w:val="Heading3"/>
      </w:pPr>
      <w:bookmarkStart w:id="98" w:name="_Toc57401196"/>
      <w:r w:rsidRPr="00CB4EF8">
        <w:t>Future directions</w:t>
      </w:r>
      <w:bookmarkEnd w:id="98"/>
    </w:p>
    <w:p w14:paraId="50CAD48E" w14:textId="721E0FA4" w:rsidR="003437F1" w:rsidRDefault="003437F1" w:rsidP="003437F1">
      <w:r>
        <w:t xml:space="preserve">Additional work demonstrating whether responses to exposure are underpinned by heritable variation would clarify the range of conditions that can elicit rapid evolution. This could be facilitated by conducting controlled crosses and building pedigrees, then deploying pedigreed families in greenhouse experiments. Increasing the number of age cohorts represented extending further back in time can also augment similar studies going forward. Examination of the contributions of nitrogen exposure for plants like </w:t>
      </w:r>
      <w:r>
        <w:rPr>
          <w:i/>
          <w:iCs/>
        </w:rPr>
        <w:t>S. americanus</w:t>
      </w:r>
      <w:r>
        <w:t xml:space="preserve"> may also be a warranted trajectory for future studies as nitrogen deposition due to runoff and pollution will likely shift outcomes of climate change corollaries </w:t>
      </w:r>
      <w:r>
        <w:fldChar w:fldCharType="begin" w:fldLock="1"/>
      </w:r>
      <w:r>
        <w:instrText>ADDIN CSL_CITATION {"citationItems":[{"id":"ITEM-1","itemData":{"DOI":"10.1111/gcb.14442","ISSN":"13541013","author":[{"dropping-particle":"","family":"Langley","given":"J. Adam","non-dropping-particle":"","parse-names":false,"suffix":""},{"dropping-particle":"","family":"Chapman","given":"Samantha K.","non-dropping-particle":"","parse-names":false,"suffix":""},{"dropping-particle":"","family":"Pierre","given":"Kimberly J.","non-dropping-particle":"La","parse-names":false,"suffix":""},{"dropping-particle":"","family":"Avolio","given":"Meghan","non-dropping-particle":"","parse-names":false,"suffix":""},{"dropping-particle":"","family":"Bowman","given":"William D.","non-dropping-particle":"","parse-names":false,"suffix":""},{"dropping-particle":"","family":"Johnson","given":"David S.","non-dropping-particle":"","parse-names":false,"suffix":""},{"dropping-particle":"","family":"Isbell","given":"Forest","non-dropping-particle":"","parse-names":false,"suffix":""},{"dropping-particle":"","family":"Wilcox","given":"Kevin R.","non-dropping-particle":"","parse-names":false,"suffix":""},{"dropping-particle":"","family":"Foster","given":"Bryan L.","non-dropping-particle":"","parse-names":false,"suffix":""},{"dropping-particle":"","family":"Hovenden","given":"Mark J.","non-dropping-particle":"","parse-names":false,"suffix":""},{"dropping-particle":"","family":"Knapp","given":"Alan K.","non-dropping-particle":"","parse-names":false,"suffix":""},{"dropping-particle":"","family":"Koerner","given":"Sally E.","non-dropping-particle":"","parse-names":false,"suffix":""},{"dropping-particle":"","family":"Lortie","given":"Christopher J.","non-dropping-particle":"","parse-names":false,"suffix":""},{"dropping-particle":"","family":"Megonigal","given":"James P.","non-dropping-particle":"","parse-names":false,"suffix":""},{"dropping-particle":"","family":"Newton","given":"Paul C. D.","non-dropping-particle":"","parse-names":false,"suffix":""},{"dropping-particle":"","family":"Reich","given":"Peter B.","non-dropping-particle":"","parse-names":false,"suffix":""},{"dropping-particle":"","family":"Smith","given":"Melinda D.","non-dropping-particle":"","parse-names":false,"suffix":""},{"dropping-particle":"","family":"Suttle","given":"Kenwyn B.","non-dropping-particle":"","parse-names":false,"suffix":""},{"dropping-particle":"","family":"Tilman","given":"David","non-dropping-particle":"","parse-names":false,"suffix":""}],"container-title":"Global Change Biology","id":"ITEM-1","issued":{"date-parts":[["2018","10","18"]]},"publisher":"Wiley/Blackwell (10.1111)","title":"Ambient changes exceed treatment effects on plant species abundance in global change experiments","type":"article-journal"},"uris":["http://www.mendeley.com/documents/?uuid=af975de9-277f-3c93-a64b-2e41242632f5"]}],"mendeley":{"formattedCitation":"(Langley et al. 2018 Oct 18)","manualFormatting":"(Langley et al. 2018)","plainTextFormattedCitation":"(Langley et al. 2018 Oct 18)","previouslyFormattedCitation":"(Langley et al. 2018 Oct 18)"},"properties":{"noteIndex":0},"schema":"https://github.com/citation-style-language/schema/raw/master/csl-citation.json"}</w:instrText>
      </w:r>
      <w:r>
        <w:fldChar w:fldCharType="separate"/>
      </w:r>
      <w:r w:rsidRPr="00753992">
        <w:rPr>
          <w:noProof/>
        </w:rPr>
        <w:t>(Langley et al. 2018)</w:t>
      </w:r>
      <w:r>
        <w:fldChar w:fldCharType="end"/>
      </w:r>
      <w:r>
        <w:t xml:space="preserve">. One final possible extension of this work is to tease apart whether stem density increases as a function of interspecific interactions more so than intraspecific interactions. </w:t>
      </w:r>
    </w:p>
    <w:p w14:paraId="064AEF42" w14:textId="03C96104" w:rsidR="008C5428" w:rsidRDefault="008C5428" w:rsidP="003437F1"/>
    <w:p w14:paraId="5F9B861B" w14:textId="66EEE30E" w:rsidR="008C5428" w:rsidRDefault="008C5428" w:rsidP="003437F1"/>
    <w:p w14:paraId="758983EC" w14:textId="5F680B75" w:rsidR="008C5428" w:rsidRDefault="008C5428" w:rsidP="003437F1"/>
    <w:p w14:paraId="358C7B1F" w14:textId="580BA812" w:rsidR="008C5428" w:rsidRDefault="008C5428" w:rsidP="003437F1"/>
    <w:p w14:paraId="523B967A" w14:textId="318EAF2C" w:rsidR="008C5428" w:rsidRDefault="008C5428" w:rsidP="003437F1"/>
    <w:p w14:paraId="49E30739" w14:textId="6AD43235" w:rsidR="008C5428" w:rsidRDefault="008C5428" w:rsidP="003437F1"/>
    <w:p w14:paraId="69970FC4" w14:textId="7CC8B724" w:rsidR="008C5428" w:rsidRDefault="008C5428" w:rsidP="003437F1"/>
    <w:p w14:paraId="3B26DEDB" w14:textId="59D5E927" w:rsidR="008C5428" w:rsidRDefault="008C5428" w:rsidP="003437F1"/>
    <w:p w14:paraId="7E5E6577" w14:textId="4D2FD5A5" w:rsidR="008C5428" w:rsidRDefault="008C5428" w:rsidP="003437F1"/>
    <w:p w14:paraId="3F23ED70" w14:textId="06BE8FA4" w:rsidR="008C5428" w:rsidRDefault="008C5428" w:rsidP="003437F1"/>
    <w:p w14:paraId="57992BD1" w14:textId="506CC759" w:rsidR="008C5428" w:rsidRDefault="008C5428" w:rsidP="003437F1"/>
    <w:p w14:paraId="78287E2A" w14:textId="77777777" w:rsidR="008C5428" w:rsidRPr="00866073" w:rsidRDefault="008C5428" w:rsidP="003437F1"/>
    <w:p w14:paraId="57C0803D" w14:textId="1A6364C8" w:rsidR="008C5428" w:rsidRDefault="003437F1" w:rsidP="008C5428">
      <w:pPr>
        <w:pStyle w:val="Heading2"/>
        <w:rPr>
          <w:noProof/>
        </w:rPr>
      </w:pPr>
      <w:bookmarkStart w:id="99" w:name="_Toc57401197"/>
      <w:r>
        <w:rPr>
          <w:noProof/>
        </w:rPr>
        <w:lastRenderedPageBreak/>
        <w:t>References</w:t>
      </w:r>
      <w:bookmarkEnd w:id="99"/>
    </w:p>
    <w:p w14:paraId="02717B36" w14:textId="513D5409" w:rsidR="00DB3393" w:rsidRPr="00DB3393" w:rsidRDefault="003437F1" w:rsidP="00DB3393">
      <w:pPr>
        <w:widowControl w:val="0"/>
        <w:autoSpaceDE w:val="0"/>
        <w:autoSpaceDN w:val="0"/>
        <w:adjustRightInd w:val="0"/>
        <w:spacing w:before="240" w:after="60"/>
        <w:rPr>
          <w:noProof/>
        </w:rPr>
      </w:pPr>
      <w:r>
        <w:fldChar w:fldCharType="begin" w:fldLock="1"/>
      </w:r>
      <w:r>
        <w:instrText xml:space="preserve">ADDIN Mendeley Bibliography CSL_BIBLIOGRAPHY </w:instrText>
      </w:r>
      <w:r>
        <w:fldChar w:fldCharType="separate"/>
      </w:r>
      <w:r w:rsidR="00DB3393" w:rsidRPr="00DB3393">
        <w:rPr>
          <w:noProof/>
        </w:rPr>
        <w:t>Alberti M, Correa C, Marzluff JM, Hendry AP, Palkovacs EP, Gotanda KM, Hunt VM, Apgar TM, Zhou Y. 2017. Global urban signatures of phenotypic change in animal and plant populations. Proc. Natl. Acad. Sci. U. S. A. 114:8951–8956. [accessed 2020 Jul 31]. https://www.pnas.org/content/114/34/8951</w:t>
      </w:r>
    </w:p>
    <w:p w14:paraId="569077B2" w14:textId="77777777" w:rsidR="00DB3393" w:rsidRPr="00DB3393" w:rsidRDefault="00DB3393" w:rsidP="00DB3393">
      <w:pPr>
        <w:widowControl w:val="0"/>
        <w:autoSpaceDE w:val="0"/>
        <w:autoSpaceDN w:val="0"/>
        <w:adjustRightInd w:val="0"/>
        <w:spacing w:before="240" w:after="60"/>
        <w:rPr>
          <w:noProof/>
        </w:rPr>
      </w:pPr>
      <w:r w:rsidRPr="00DB3393">
        <w:rPr>
          <w:noProof/>
        </w:rPr>
        <w:t>Alberto FJ, Aitken SN, Alía R, González-Martínez SC, Hänninen H, Kremer A, Lefèvre F, Lenormand T, Yeaman S, Whetten R, et al. 2013. Potential for evolutionary responses to climate change - evidence from tree populations. Glob. Chang. Biol. 19:1645–1661.</w:t>
      </w:r>
    </w:p>
    <w:p w14:paraId="7F4CC087" w14:textId="77777777" w:rsidR="00DB3393" w:rsidRPr="00DB3393" w:rsidRDefault="00DB3393" w:rsidP="00DB3393">
      <w:pPr>
        <w:widowControl w:val="0"/>
        <w:autoSpaceDE w:val="0"/>
        <w:autoSpaceDN w:val="0"/>
        <w:adjustRightInd w:val="0"/>
        <w:spacing w:before="240" w:after="60"/>
        <w:rPr>
          <w:noProof/>
        </w:rPr>
      </w:pPr>
      <w:r w:rsidRPr="00DB3393">
        <w:rPr>
          <w:noProof/>
        </w:rPr>
        <w:t>Alexander JM. 2013. Evolution under changing climates: Climatic niche stasis despite rapid evolution in a non-native plant. Proc. R. Soc. B Biol. Sci. 280:9.</w:t>
      </w:r>
    </w:p>
    <w:p w14:paraId="3E82FC38" w14:textId="77777777" w:rsidR="00DB3393" w:rsidRPr="00DB3393" w:rsidRDefault="00DB3393" w:rsidP="00DB3393">
      <w:pPr>
        <w:widowControl w:val="0"/>
        <w:autoSpaceDE w:val="0"/>
        <w:autoSpaceDN w:val="0"/>
        <w:adjustRightInd w:val="0"/>
        <w:spacing w:before="240" w:after="60"/>
        <w:rPr>
          <w:noProof/>
        </w:rPr>
      </w:pPr>
      <w:r w:rsidRPr="00DB3393">
        <w:rPr>
          <w:noProof/>
        </w:rPr>
        <w:t>Alvarez M, Schrey AW, Richards CL. 2015. Ten years of transcriptomics in wild populations: what have we learned about their ecology and evolution? Mol. Ecol. 24:710–725. [accessed 2019 Mar 25]. http://doi.wiley.com/10.1111/mec.13055</w:t>
      </w:r>
    </w:p>
    <w:p w14:paraId="4212CFE1" w14:textId="77777777" w:rsidR="00DB3393" w:rsidRPr="00DB3393" w:rsidRDefault="00DB3393" w:rsidP="00DB3393">
      <w:pPr>
        <w:widowControl w:val="0"/>
        <w:autoSpaceDE w:val="0"/>
        <w:autoSpaceDN w:val="0"/>
        <w:adjustRightInd w:val="0"/>
        <w:spacing w:before="240" w:after="60"/>
        <w:rPr>
          <w:noProof/>
        </w:rPr>
      </w:pPr>
      <w:r w:rsidRPr="00DB3393">
        <w:rPr>
          <w:noProof/>
        </w:rPr>
        <w:t>Ameen AD, Kolker AS, Taylor CM. 2018. Morphological responses to competition modulated by abiotic factors in two monoculture-forming wetland plants. Aquat. Bot. 147:61–67. [accessed 2019 Feb 10]. https://www.sciencedirect.com/science/article/pii/S0304377017302371</w:t>
      </w:r>
    </w:p>
    <w:p w14:paraId="66BDB4EA" w14:textId="77777777" w:rsidR="00DB3393" w:rsidRPr="00DB3393" w:rsidRDefault="00DB3393" w:rsidP="00DB3393">
      <w:pPr>
        <w:widowControl w:val="0"/>
        <w:autoSpaceDE w:val="0"/>
        <w:autoSpaceDN w:val="0"/>
        <w:adjustRightInd w:val="0"/>
        <w:spacing w:before="240" w:after="60"/>
        <w:rPr>
          <w:noProof/>
        </w:rPr>
      </w:pPr>
      <w:r w:rsidRPr="00DB3393">
        <w:rPr>
          <w:noProof/>
        </w:rPr>
        <w:t>Anderson JT, Song B. 2020. Plant adaptation to climate change—Where are we? J. Syst. Evol. 58:533–545. [accessed 2020 Nov 16]. https://onlinelibrary.wiley.com/doi/10.1111/jse.12649</w:t>
      </w:r>
    </w:p>
    <w:p w14:paraId="16D26E78" w14:textId="77777777" w:rsidR="00DB3393" w:rsidRPr="00DB3393" w:rsidRDefault="00DB3393" w:rsidP="00DB3393">
      <w:pPr>
        <w:widowControl w:val="0"/>
        <w:autoSpaceDE w:val="0"/>
        <w:autoSpaceDN w:val="0"/>
        <w:adjustRightInd w:val="0"/>
        <w:spacing w:before="240" w:after="60"/>
        <w:rPr>
          <w:noProof/>
        </w:rPr>
      </w:pPr>
      <w:r w:rsidRPr="00DB3393">
        <w:rPr>
          <w:noProof/>
        </w:rPr>
        <w:t>Angeler DG. 2007. Resurrection ecology and global climate change research in freshwater ecosystems. Benthol. Soc 26:12–22. [accessed 2018 Feb 16]. http://www.journals.uchicago.edu.proxy.lib.utk.edu:90/doi/pdfplus/10.1899/0887-3593%282007%2926%5B12%3AREAGCC%5D2.0.CO%3B2</w:t>
      </w:r>
    </w:p>
    <w:p w14:paraId="21E4B5EE" w14:textId="77777777" w:rsidR="00DB3393" w:rsidRPr="00DB3393" w:rsidRDefault="00DB3393" w:rsidP="00DB3393">
      <w:pPr>
        <w:widowControl w:val="0"/>
        <w:autoSpaceDE w:val="0"/>
        <w:autoSpaceDN w:val="0"/>
        <w:adjustRightInd w:val="0"/>
        <w:spacing w:before="240" w:after="60"/>
        <w:rPr>
          <w:noProof/>
        </w:rPr>
      </w:pPr>
      <w:r w:rsidRPr="00DB3393">
        <w:rPr>
          <w:noProof/>
        </w:rPr>
        <w:t>Baustian JJ, Mendelssohn IA, Hester MW. 2012. Vegetation’s importance in regulating surface elevation in a coastal salt marsh facing elevated rates of sea level rise. Glob. Chang. Biol. 18:3377–3382. [accessed 2018 Sep 9]. http://doi.wiley.com/10.1111/j.1365-2486.2012.02792.x</w:t>
      </w:r>
    </w:p>
    <w:p w14:paraId="5E24381C" w14:textId="77777777" w:rsidR="00DB3393" w:rsidRPr="00DB3393" w:rsidRDefault="00DB3393" w:rsidP="00DB3393">
      <w:pPr>
        <w:widowControl w:val="0"/>
        <w:autoSpaceDE w:val="0"/>
        <w:autoSpaceDN w:val="0"/>
        <w:adjustRightInd w:val="0"/>
        <w:spacing w:before="240" w:after="60"/>
        <w:rPr>
          <w:noProof/>
        </w:rPr>
      </w:pPr>
      <w:r w:rsidRPr="00DB3393">
        <w:rPr>
          <w:noProof/>
        </w:rPr>
        <w:t>Bay RA, Harrigan RJ, Underwood V Le, Gibbs HL, Smith TB, Ruegg K. 2018. Genomic signals of selection predict climate-driven population declines in a migratory bird. Science (80-. ).</w:t>
      </w:r>
    </w:p>
    <w:p w14:paraId="2E898368" w14:textId="77777777" w:rsidR="00DB3393" w:rsidRPr="00DB3393" w:rsidRDefault="00DB3393" w:rsidP="00DB3393">
      <w:pPr>
        <w:widowControl w:val="0"/>
        <w:autoSpaceDE w:val="0"/>
        <w:autoSpaceDN w:val="0"/>
        <w:adjustRightInd w:val="0"/>
        <w:spacing w:before="240" w:after="60"/>
        <w:rPr>
          <w:noProof/>
        </w:rPr>
      </w:pPr>
      <w:r w:rsidRPr="00DB3393">
        <w:rPr>
          <w:noProof/>
        </w:rPr>
        <w:t>Becklin KM, Anderson JT, Gerhart LM, Wadgymar SM, Wessinger CA, Ward JK. 2016. Examining plant physiological responses to climate change through an evolutionary lens. Plant Physiol.</w:t>
      </w:r>
    </w:p>
    <w:p w14:paraId="6C830292" w14:textId="77777777" w:rsidR="00DB3393" w:rsidRPr="00DB3393" w:rsidRDefault="00DB3393" w:rsidP="00DB3393">
      <w:pPr>
        <w:widowControl w:val="0"/>
        <w:autoSpaceDE w:val="0"/>
        <w:autoSpaceDN w:val="0"/>
        <w:adjustRightInd w:val="0"/>
        <w:spacing w:before="240" w:after="60"/>
        <w:rPr>
          <w:noProof/>
        </w:rPr>
      </w:pPr>
      <w:r w:rsidRPr="00DB3393">
        <w:rPr>
          <w:noProof/>
        </w:rPr>
        <w:lastRenderedPageBreak/>
        <w:t>Bennington C. C., McGraw J. B, Vavrek M. C. 1991. Ecological Genetic Variation in Seed Banks . II . Phenotypic and Genetic Differences Between Young and Old Subpopulations of Luzula Parviflora. Br. Ecol. Soc. S 79:627–643.</w:t>
      </w:r>
    </w:p>
    <w:p w14:paraId="79069A6A" w14:textId="77777777" w:rsidR="00DB3393" w:rsidRPr="00DB3393" w:rsidRDefault="00DB3393" w:rsidP="00DB3393">
      <w:pPr>
        <w:widowControl w:val="0"/>
        <w:autoSpaceDE w:val="0"/>
        <w:autoSpaceDN w:val="0"/>
        <w:adjustRightInd w:val="0"/>
        <w:spacing w:before="240" w:after="60"/>
        <w:rPr>
          <w:noProof/>
        </w:rPr>
      </w:pPr>
      <w:r w:rsidRPr="00DB3393">
        <w:rPr>
          <w:noProof/>
        </w:rPr>
        <w:t>Bertness MD, Ellison AM. 1987. Determinants of Pattern in a New England Salt Marsh Plant Community. Ecol. Monogr. 57:129–147. [accessed 2019 Feb 10]. http://doi.wiley.com/10.2307/1942621</w:t>
      </w:r>
    </w:p>
    <w:p w14:paraId="0D5ECC9F" w14:textId="77777777" w:rsidR="00DB3393" w:rsidRPr="00DB3393" w:rsidRDefault="00DB3393" w:rsidP="00DB3393">
      <w:pPr>
        <w:widowControl w:val="0"/>
        <w:autoSpaceDE w:val="0"/>
        <w:autoSpaceDN w:val="0"/>
        <w:adjustRightInd w:val="0"/>
        <w:spacing w:before="240" w:after="60"/>
        <w:rPr>
          <w:noProof/>
        </w:rPr>
      </w:pPr>
      <w:r w:rsidRPr="00DB3393">
        <w:rPr>
          <w:noProof/>
        </w:rPr>
        <w:t>Bertness MD, Leonard GH, Levine JM, Schmidt PR, Ingraham AO. 2013. Testing the Relative Contribution of Positive and Negative Interactions in Rocky Intertidal Communities TESTING THE RELATIVE CONTRIBUTION OF POSITIVE AND NEGATIVE INTERACTIONS IN ROCKY INTERTIDAL COMMUNITIES. 80:2711–2726.</w:t>
      </w:r>
    </w:p>
    <w:p w14:paraId="08DCA9D6"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De Biasse MB, Kawji Y, Kelly MW. 2018 Mar 6. Phenotypic and transcriptomic responses to salinity stress across genetically and geographically divergent </w:t>
      </w:r>
      <w:r w:rsidRPr="00DB3393">
        <w:rPr>
          <w:i/>
          <w:iCs/>
          <w:noProof/>
        </w:rPr>
        <w:t>Tigriopus californicus</w:t>
      </w:r>
      <w:r w:rsidRPr="00DB3393">
        <w:rPr>
          <w:noProof/>
        </w:rPr>
        <w:t xml:space="preserve"> populations. Mol. Ecol. [accessed 2018 Mar 12]. http://doi.wiley.com/10.1111/mec.14547</w:t>
      </w:r>
    </w:p>
    <w:p w14:paraId="146C2174" w14:textId="77777777" w:rsidR="00DB3393" w:rsidRPr="00DB3393" w:rsidRDefault="00DB3393" w:rsidP="00DB3393">
      <w:pPr>
        <w:widowControl w:val="0"/>
        <w:autoSpaceDE w:val="0"/>
        <w:autoSpaceDN w:val="0"/>
        <w:adjustRightInd w:val="0"/>
        <w:spacing w:before="240" w:after="60"/>
        <w:rPr>
          <w:noProof/>
        </w:rPr>
      </w:pPr>
      <w:r w:rsidRPr="00DB3393">
        <w:rPr>
          <w:noProof/>
        </w:rPr>
        <w:t>Binford MW. 1990. Calculation and uncertainty analysis of 210Pb dates for PIRLA project lake sediment cores. J. Paleolimnol. 3:252–267.</w:t>
      </w:r>
    </w:p>
    <w:p w14:paraId="134C2726" w14:textId="77777777" w:rsidR="00DB3393" w:rsidRPr="00DB3393" w:rsidRDefault="00DB3393" w:rsidP="00DB3393">
      <w:pPr>
        <w:widowControl w:val="0"/>
        <w:autoSpaceDE w:val="0"/>
        <w:autoSpaceDN w:val="0"/>
        <w:adjustRightInd w:val="0"/>
        <w:spacing w:before="240" w:after="60"/>
        <w:rPr>
          <w:noProof/>
        </w:rPr>
      </w:pPr>
      <w:r w:rsidRPr="00DB3393">
        <w:rPr>
          <w:noProof/>
        </w:rPr>
        <w:t>Blois JL, Williams JW, Fitzpatrick MC, Jackson ST, Ferrier S. 2013. Space can substitute for time in predicting climate-change effects on biodiversity. Proc. Natl. Acad. Sci. U. S. A. 110:9374–9379. [accessed 2021 Jan 5]. http://dx.doi.org/doi:10.5061/dryad.d5f1r.Thisarticlecontainssupportinginformationonlineatwww.pnas.org/lookup/suppl/doi:10.1073/pnas.1220228110/-/DCSupplemental.9374-9379www.pnas.org/cgi/doi/10.1073/pnas.1220228110</w:t>
      </w:r>
    </w:p>
    <w:p w14:paraId="6B86A5A2" w14:textId="77777777" w:rsidR="00DB3393" w:rsidRPr="00DB3393" w:rsidRDefault="00DB3393" w:rsidP="00DB3393">
      <w:pPr>
        <w:widowControl w:val="0"/>
        <w:autoSpaceDE w:val="0"/>
        <w:autoSpaceDN w:val="0"/>
        <w:adjustRightInd w:val="0"/>
        <w:spacing w:before="240" w:after="60"/>
        <w:rPr>
          <w:noProof/>
        </w:rPr>
      </w:pPr>
      <w:r w:rsidRPr="00DB3393">
        <w:rPr>
          <w:noProof/>
        </w:rPr>
        <w:t>Boon JD, Brubaker JM, Forrest DR. 2010. Chesapeake Bay Land Subsidence and Sea Level Change An Evaluation of Past and Present Trends and Future Outlook. Virginia Institute of Marine Science Special Report No. 425 in Applied Marine Science and Ocean Engineering.</w:t>
      </w:r>
    </w:p>
    <w:p w14:paraId="278D26F9" w14:textId="77777777" w:rsidR="00DB3393" w:rsidRPr="00DB3393" w:rsidRDefault="00DB3393" w:rsidP="00DB3393">
      <w:pPr>
        <w:widowControl w:val="0"/>
        <w:autoSpaceDE w:val="0"/>
        <w:autoSpaceDN w:val="0"/>
        <w:adjustRightInd w:val="0"/>
        <w:spacing w:before="240" w:after="60"/>
        <w:rPr>
          <w:noProof/>
        </w:rPr>
      </w:pPr>
      <w:r w:rsidRPr="00522535">
        <w:rPr>
          <w:noProof/>
          <w:lang w:val="fr-FR"/>
        </w:rPr>
        <w:t xml:space="preserve">Brans KI, De Meester L. 2018. </w:t>
      </w:r>
      <w:r w:rsidRPr="00DB3393">
        <w:rPr>
          <w:noProof/>
        </w:rPr>
        <w:t>City life on fast lanes: Urbanization induces an evolutionary shift towards a faster lifestyle in the water flea Daphnia. Funct. Ecol. 32.</w:t>
      </w:r>
    </w:p>
    <w:p w14:paraId="6D1CE051" w14:textId="77777777" w:rsidR="00DB3393" w:rsidRPr="00DB3393" w:rsidRDefault="00DB3393" w:rsidP="00DB3393">
      <w:pPr>
        <w:widowControl w:val="0"/>
        <w:autoSpaceDE w:val="0"/>
        <w:autoSpaceDN w:val="0"/>
        <w:adjustRightInd w:val="0"/>
        <w:spacing w:before="240" w:after="60"/>
        <w:rPr>
          <w:noProof/>
        </w:rPr>
      </w:pPr>
      <w:r w:rsidRPr="00DB3393">
        <w:rPr>
          <w:noProof/>
        </w:rPr>
        <w:t>Brede N, Sandrock C, Straile D, Spaak P, Jankowski T, Streit B, Schwenk K. 2009. The impact of human-made ecological changes on the genetic architecture of Daphnia species. [accessed 2017 Nov 11]. http://www.pnas.org/content/106/12/4758.full.pdf</w:t>
      </w:r>
    </w:p>
    <w:p w14:paraId="07D676AB" w14:textId="77777777" w:rsidR="00DB3393" w:rsidRPr="00DB3393" w:rsidRDefault="00DB3393" w:rsidP="00DB3393">
      <w:pPr>
        <w:widowControl w:val="0"/>
        <w:autoSpaceDE w:val="0"/>
        <w:autoSpaceDN w:val="0"/>
        <w:adjustRightInd w:val="0"/>
        <w:spacing w:before="240" w:after="60"/>
        <w:rPr>
          <w:noProof/>
        </w:rPr>
      </w:pPr>
      <w:r w:rsidRPr="00DB3393">
        <w:rPr>
          <w:noProof/>
        </w:rPr>
        <w:t>Brendonck L, De Meester L. 2003. Egg banks in freshwater zooplankton: evolutionary and ecological archives in the sediment. Hydrobiologia 491:65–84. [accessed 2019 Feb 10]. http://link.springer.com/10.1023/A:1024454905119</w:t>
      </w:r>
    </w:p>
    <w:p w14:paraId="49933FAF" w14:textId="77777777" w:rsidR="00DB3393" w:rsidRPr="00DB3393" w:rsidRDefault="00DB3393" w:rsidP="00DB3393">
      <w:pPr>
        <w:widowControl w:val="0"/>
        <w:autoSpaceDE w:val="0"/>
        <w:autoSpaceDN w:val="0"/>
        <w:adjustRightInd w:val="0"/>
        <w:spacing w:before="240" w:after="60"/>
        <w:rPr>
          <w:noProof/>
        </w:rPr>
      </w:pPr>
      <w:r w:rsidRPr="00DB3393">
        <w:rPr>
          <w:noProof/>
        </w:rPr>
        <w:lastRenderedPageBreak/>
        <w:t>Broome SW, Mendelssohn IA, Mckee KL. 1995. Relative growth of Spartina patens (Ait.) Muhl. and Scirpus olneyi Gray occurring in a mixed stand as affected by salinity and flooding depth. Wetlands 15:20–30. [accessed 2017 Oct 2]. https://utk.hosts.atlas-sys.com/illiad/illiad.dll?Action=10&amp;Form=75&amp;Value=1223193</w:t>
      </w:r>
    </w:p>
    <w:p w14:paraId="30FEF3F1" w14:textId="77777777" w:rsidR="00DB3393" w:rsidRPr="00DB3393" w:rsidRDefault="00DB3393" w:rsidP="00DB3393">
      <w:pPr>
        <w:widowControl w:val="0"/>
        <w:autoSpaceDE w:val="0"/>
        <w:autoSpaceDN w:val="0"/>
        <w:adjustRightInd w:val="0"/>
        <w:spacing w:before="240" w:after="60"/>
        <w:rPr>
          <w:noProof/>
        </w:rPr>
      </w:pPr>
      <w:r w:rsidRPr="00DB3393">
        <w:rPr>
          <w:noProof/>
        </w:rPr>
        <w:t>Brush GS. 2001. Natural and Anthropogenic Changes in Chesapeake Bay During the Last 1000 Years. Hum. Ecol. Risk Assess. An Int. J. 7:1283–1296.</w:t>
      </w:r>
    </w:p>
    <w:p w14:paraId="3FE13673" w14:textId="77777777" w:rsidR="00DB3393" w:rsidRPr="00DB3393" w:rsidRDefault="00DB3393" w:rsidP="00DB3393">
      <w:pPr>
        <w:widowControl w:val="0"/>
        <w:autoSpaceDE w:val="0"/>
        <w:autoSpaceDN w:val="0"/>
        <w:adjustRightInd w:val="0"/>
        <w:spacing w:before="240" w:after="60"/>
        <w:rPr>
          <w:noProof/>
        </w:rPr>
      </w:pPr>
      <w:r w:rsidRPr="00DB3393">
        <w:rPr>
          <w:noProof/>
        </w:rPr>
        <w:t>Bushmanova E, Antipov D, Lapidus A, Prjibelski AD. 2019. RnaSPAdes: A de novo transcriptome assembler and its application to RNA-Seq data. Gigascience 8:1–13.</w:t>
      </w:r>
    </w:p>
    <w:p w14:paraId="3DF2A1B5" w14:textId="77777777" w:rsidR="00DB3393" w:rsidRPr="00DB3393" w:rsidRDefault="00DB3393" w:rsidP="00DB3393">
      <w:pPr>
        <w:widowControl w:val="0"/>
        <w:autoSpaceDE w:val="0"/>
        <w:autoSpaceDN w:val="0"/>
        <w:adjustRightInd w:val="0"/>
        <w:spacing w:before="240" w:after="60"/>
        <w:rPr>
          <w:noProof/>
        </w:rPr>
      </w:pPr>
      <w:r w:rsidRPr="00DB3393">
        <w:rPr>
          <w:noProof/>
        </w:rPr>
        <w:t>Cabin RJ. 2008. Genetic Comparisons of Seed Bank and Seedling Populations of a Perennial Desert Mustard , Lesquerella fendleri Author ( s ): Robert J . Cabin Published by : Society for the Study of Evolution Stable URL : http://www.jstor.org/stable/2410740. 50:1830–1841.</w:t>
      </w:r>
    </w:p>
    <w:p w14:paraId="203284FB" w14:textId="77777777" w:rsidR="00DB3393" w:rsidRPr="00DB3393" w:rsidRDefault="00DB3393" w:rsidP="00DB3393">
      <w:pPr>
        <w:widowControl w:val="0"/>
        <w:autoSpaceDE w:val="0"/>
        <w:autoSpaceDN w:val="0"/>
        <w:adjustRightInd w:val="0"/>
        <w:spacing w:before="240" w:after="60"/>
        <w:rPr>
          <w:noProof/>
        </w:rPr>
      </w:pPr>
      <w:r w:rsidRPr="00DB3393">
        <w:rPr>
          <w:noProof/>
        </w:rPr>
        <w:t>Campbell-Staton SC, Cheviron ZA, Rochette N, Catchen J, Losos JB, Edwards S V. 2017. Winter storms drive rapid phenotypic, regulatory, and genomic shifts in the green anole lizard. Science (80-. ). 357:495–498.</w:t>
      </w:r>
    </w:p>
    <w:p w14:paraId="4D245E0F" w14:textId="77777777" w:rsidR="00DB3393" w:rsidRPr="00DB3393" w:rsidRDefault="00DB3393" w:rsidP="00DB3393">
      <w:pPr>
        <w:widowControl w:val="0"/>
        <w:autoSpaceDE w:val="0"/>
        <w:autoSpaceDN w:val="0"/>
        <w:adjustRightInd w:val="0"/>
        <w:spacing w:before="240" w:after="60"/>
        <w:rPr>
          <w:noProof/>
        </w:rPr>
      </w:pPr>
      <w:r w:rsidRPr="00DB3393">
        <w:rPr>
          <w:noProof/>
        </w:rPr>
        <w:t>Carroll SP, Hendry AP, Reznick DN, Fox CW. 2007. Evolution on ecological time-scales. Funct. Ecol. 21:387–393.</w:t>
      </w:r>
    </w:p>
    <w:p w14:paraId="07394D3B" w14:textId="77777777" w:rsidR="00DB3393" w:rsidRPr="00DB3393" w:rsidRDefault="00DB3393" w:rsidP="00DB3393">
      <w:pPr>
        <w:widowControl w:val="0"/>
        <w:autoSpaceDE w:val="0"/>
        <w:autoSpaceDN w:val="0"/>
        <w:adjustRightInd w:val="0"/>
        <w:spacing w:before="240" w:after="60"/>
        <w:rPr>
          <w:noProof/>
        </w:rPr>
      </w:pPr>
      <w:r w:rsidRPr="00DB3393">
        <w:rPr>
          <w:noProof/>
        </w:rPr>
        <w:t>Catchen JM, Amores A, Hohenlohe P, Cresko W, Postlethwait JH, De Koning D-J. 2011. Stacks: Building and Genotyping Loci De Novo From Short-Read Sequences. G3&amp;amp;#58; Genes|Genomes|Genetics 1:171–182.</w:t>
      </w:r>
    </w:p>
    <w:p w14:paraId="3C547380" w14:textId="77777777" w:rsidR="00DB3393" w:rsidRPr="00DB3393" w:rsidRDefault="00DB3393" w:rsidP="00DB3393">
      <w:pPr>
        <w:widowControl w:val="0"/>
        <w:autoSpaceDE w:val="0"/>
        <w:autoSpaceDN w:val="0"/>
        <w:adjustRightInd w:val="0"/>
        <w:spacing w:before="240" w:after="60"/>
        <w:rPr>
          <w:noProof/>
        </w:rPr>
      </w:pPr>
      <w:r w:rsidRPr="00DB3393">
        <w:rPr>
          <w:noProof/>
        </w:rPr>
        <w:t>Cerveau N, Jackson DJ. 2016. Combining independent de novo assemblies optimizes the coding transcriptome for nonconventional model eukaryotic organisms. BMC Bioinformatics 17.</w:t>
      </w:r>
    </w:p>
    <w:p w14:paraId="0EDFCFA4"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Cherry JA, McKee KL, Grace JB. 2009. Elevated CO </w:t>
      </w:r>
      <w:r w:rsidRPr="00DB3393">
        <w:rPr>
          <w:noProof/>
          <w:vertAlign w:val="subscript"/>
        </w:rPr>
        <w:t>2</w:t>
      </w:r>
      <w:r w:rsidRPr="00DB3393">
        <w:rPr>
          <w:noProof/>
        </w:rPr>
        <w:t xml:space="preserve"> enhances biological contributions to elevation change in coastal wetlands by offsetting stressors associated with sea-level rise. J. Ecol. 97:67–77. [accessed 2018 Aug 14]. http://doi.wiley.com/10.1111/j.1365-2745.2008.01449.x</w:t>
      </w:r>
    </w:p>
    <w:p w14:paraId="3B2D8DC3" w14:textId="77777777" w:rsidR="00DB3393" w:rsidRPr="00DB3393" w:rsidRDefault="00DB3393" w:rsidP="00DB3393">
      <w:pPr>
        <w:widowControl w:val="0"/>
        <w:autoSpaceDE w:val="0"/>
        <w:autoSpaceDN w:val="0"/>
        <w:adjustRightInd w:val="0"/>
        <w:spacing w:before="240" w:after="60"/>
        <w:rPr>
          <w:noProof/>
        </w:rPr>
      </w:pPr>
      <w:r w:rsidRPr="00DB3393">
        <w:rPr>
          <w:noProof/>
        </w:rPr>
        <w:t>Chhatre V. 2019. Distruct v2.3, A modified cluster membership plotting script.</w:t>
      </w:r>
    </w:p>
    <w:p w14:paraId="5DA43ABE" w14:textId="77777777" w:rsidR="00DB3393" w:rsidRPr="00DB3393" w:rsidRDefault="00DB3393" w:rsidP="00DB3393">
      <w:pPr>
        <w:widowControl w:val="0"/>
        <w:autoSpaceDE w:val="0"/>
        <w:autoSpaceDN w:val="0"/>
        <w:adjustRightInd w:val="0"/>
        <w:spacing w:before="240" w:after="60"/>
        <w:rPr>
          <w:noProof/>
        </w:rPr>
      </w:pPr>
      <w:r w:rsidRPr="00DB3393">
        <w:rPr>
          <w:noProof/>
        </w:rPr>
        <w:t>Chmura GL, Anisfeld SC, Cahoon DR, Lynch JC. 2003. Global carbon sequestration in tidal, saline wetland soils. Global Biogeochem. Cycles 17:n/a-n/a. [accessed 2019 Mar 24]. http://doi.wiley.com/10.1029/2002GB001917</w:t>
      </w:r>
    </w:p>
    <w:p w14:paraId="006E811D"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Cho L-H, Yoon J, An G. 2017. The control of flowering time by environmental factors. Plant J. 90:708–719. [accessed 2018 Aug 26]. </w:t>
      </w:r>
      <w:r w:rsidRPr="00DB3393">
        <w:rPr>
          <w:noProof/>
        </w:rPr>
        <w:lastRenderedPageBreak/>
        <w:t>http://doi.wiley.com/10.1111/tpj.13461</w:t>
      </w:r>
    </w:p>
    <w:p w14:paraId="2A5BF334" w14:textId="77777777" w:rsidR="00DB3393" w:rsidRPr="00DB3393" w:rsidRDefault="00DB3393" w:rsidP="00DB3393">
      <w:pPr>
        <w:widowControl w:val="0"/>
        <w:autoSpaceDE w:val="0"/>
        <w:autoSpaceDN w:val="0"/>
        <w:adjustRightInd w:val="0"/>
        <w:spacing w:before="240" w:after="60"/>
        <w:rPr>
          <w:noProof/>
        </w:rPr>
      </w:pPr>
      <w:r w:rsidRPr="00DB3393">
        <w:rPr>
          <w:noProof/>
        </w:rPr>
        <w:t>Clark K, Karsch-Mizrachi I, Lipman DJ, Ostell J, Sayers EW. 2016. GenBank. Nucleic Acids Res. 44:D67–D72.</w:t>
      </w:r>
    </w:p>
    <w:p w14:paraId="248DD82D" w14:textId="77777777" w:rsidR="00DB3393" w:rsidRPr="000A3EBA" w:rsidRDefault="00DB3393" w:rsidP="00DB3393">
      <w:pPr>
        <w:widowControl w:val="0"/>
        <w:autoSpaceDE w:val="0"/>
        <w:autoSpaceDN w:val="0"/>
        <w:adjustRightInd w:val="0"/>
        <w:spacing w:before="240" w:after="60"/>
        <w:rPr>
          <w:noProof/>
        </w:rPr>
      </w:pPr>
      <w:r w:rsidRPr="00DB3393">
        <w:rPr>
          <w:noProof/>
        </w:rPr>
        <w:t xml:space="preserve">Courtney AJ, Xu J, Xu Y. 2016. Responses of growth, antioxidants and gene expression in smooth cordgrass (Spartina alterniflora) to various levels of salinity. Plant Physiol. Biochem. </w:t>
      </w:r>
      <w:r w:rsidRPr="000A3EBA">
        <w:rPr>
          <w:noProof/>
        </w:rPr>
        <w:t>99:162–170.</w:t>
      </w:r>
    </w:p>
    <w:p w14:paraId="70AB03DC" w14:textId="77777777" w:rsidR="00DB3393" w:rsidRPr="00DB3393" w:rsidRDefault="00DB3393" w:rsidP="00DB3393">
      <w:pPr>
        <w:widowControl w:val="0"/>
        <w:autoSpaceDE w:val="0"/>
        <w:autoSpaceDN w:val="0"/>
        <w:adjustRightInd w:val="0"/>
        <w:spacing w:before="240" w:after="60"/>
        <w:rPr>
          <w:noProof/>
        </w:rPr>
      </w:pPr>
      <w:r w:rsidRPr="000A3EBA">
        <w:rPr>
          <w:noProof/>
        </w:rPr>
        <w:t xml:space="preserve">Cousyn C, De Meester L, Colbourne JK, Brendonck L, Verschuren D, Volckaert F. 2001. </w:t>
      </w:r>
      <w:r w:rsidRPr="00DB3393">
        <w:rPr>
          <w:noProof/>
        </w:rPr>
        <w:t>Rapid, local adaptation of zooplankton behavior to changes in predation pressure in the absence of neutral genetic changes. Proc. Natl. Acad. Sci. U. S. A. 98:6256–6260.</w:t>
      </w:r>
    </w:p>
    <w:p w14:paraId="6BBFF862" w14:textId="77777777" w:rsidR="00DB3393" w:rsidRPr="00DB3393" w:rsidRDefault="00DB3393" w:rsidP="00DB3393">
      <w:pPr>
        <w:widowControl w:val="0"/>
        <w:autoSpaceDE w:val="0"/>
        <w:autoSpaceDN w:val="0"/>
        <w:adjustRightInd w:val="0"/>
        <w:spacing w:before="240" w:after="60"/>
        <w:rPr>
          <w:noProof/>
        </w:rPr>
      </w:pPr>
      <w:r w:rsidRPr="00DB3393">
        <w:rPr>
          <w:noProof/>
        </w:rPr>
        <w:t>Davis M, Shaw R, Etterson J. 2005. Evolutionary responses to changing climate. Ecology 86:1704–1714.</w:t>
      </w:r>
    </w:p>
    <w:p w14:paraId="3EA8A796" w14:textId="77777777" w:rsidR="00DB3393" w:rsidRPr="00DB3393" w:rsidRDefault="00DB3393" w:rsidP="00DB3393">
      <w:pPr>
        <w:widowControl w:val="0"/>
        <w:autoSpaceDE w:val="0"/>
        <w:autoSpaceDN w:val="0"/>
        <w:adjustRightInd w:val="0"/>
        <w:spacing w:before="240" w:after="60"/>
        <w:rPr>
          <w:noProof/>
        </w:rPr>
      </w:pPr>
      <w:r w:rsidRPr="00DB3393">
        <w:rPr>
          <w:noProof/>
        </w:rPr>
        <w:t>Davis MB, Shaw RG, Etterson JR. 2005. Evolutionary responses to changing climate. Ecology 86:1704–1714. [accessed 2020 Apr 14]. http://doi.wiley.com/10.1890/03-0788</w:t>
      </w:r>
    </w:p>
    <w:p w14:paraId="6731F331" w14:textId="77777777" w:rsidR="00DB3393" w:rsidRPr="00DB3393" w:rsidRDefault="00DB3393" w:rsidP="00DB3393">
      <w:pPr>
        <w:widowControl w:val="0"/>
        <w:autoSpaceDE w:val="0"/>
        <w:autoSpaceDN w:val="0"/>
        <w:adjustRightInd w:val="0"/>
        <w:spacing w:before="240" w:after="60"/>
        <w:rPr>
          <w:noProof/>
        </w:rPr>
      </w:pPr>
      <w:r w:rsidRPr="00DB3393">
        <w:rPr>
          <w:noProof/>
        </w:rPr>
        <w:t>DeJong BD, Bierman PR, Newell WL, Rittenour TM, Mahan SA, Balco G, Rood DH. 2015 Aug 1. Pleistocene relative sea levels in the Chesapeake Bay region and their implications for the next century. GSA Today:4–10. [accessed 2019 Mar 27]. http://www.geosociety.org/gsatoday/archive/25/8/abstract/i1052-5173-25-8-4.htm</w:t>
      </w:r>
    </w:p>
    <w:p w14:paraId="024B8681" w14:textId="77777777" w:rsidR="00DB3393" w:rsidRPr="00DB3393" w:rsidRDefault="00DB3393" w:rsidP="00DB3393">
      <w:pPr>
        <w:widowControl w:val="0"/>
        <w:autoSpaceDE w:val="0"/>
        <w:autoSpaceDN w:val="0"/>
        <w:adjustRightInd w:val="0"/>
        <w:spacing w:before="240" w:after="60"/>
        <w:rPr>
          <w:noProof/>
        </w:rPr>
      </w:pPr>
      <w:r w:rsidRPr="00DB3393">
        <w:rPr>
          <w:noProof/>
        </w:rPr>
        <w:t>Diamond SE. 2017. Evolutionary potential of upper thermal tolerance: biogeographic patterns and expectations under climate change. Ann. N. Y. Acad. Sci. 1389.</w:t>
      </w:r>
    </w:p>
    <w:p w14:paraId="2673C554" w14:textId="77777777" w:rsidR="00DB3393" w:rsidRPr="00DB3393" w:rsidRDefault="00DB3393" w:rsidP="00DB3393">
      <w:pPr>
        <w:widowControl w:val="0"/>
        <w:autoSpaceDE w:val="0"/>
        <w:autoSpaceDN w:val="0"/>
        <w:adjustRightInd w:val="0"/>
        <w:spacing w:before="240" w:after="60"/>
        <w:rPr>
          <w:noProof/>
        </w:rPr>
      </w:pPr>
      <w:r w:rsidRPr="00DB3393">
        <w:rPr>
          <w:noProof/>
        </w:rPr>
        <w:t>Dickman EE, Pennington LK, Franks SJ, Sexton JP. 2019. Evidence for adaptive responses to historic drought across a native plant species range. Evol. Appl. 12:1569–1582. [accessed 2020 Jul 4]. https://onlinelibrary.wiley.com/doi/abs/10.1111/eva.12803</w:t>
      </w:r>
    </w:p>
    <w:p w14:paraId="4265DF6A" w14:textId="77777777" w:rsidR="00DB3393" w:rsidRPr="00DB3393" w:rsidRDefault="00DB3393" w:rsidP="00DB3393">
      <w:pPr>
        <w:widowControl w:val="0"/>
        <w:autoSpaceDE w:val="0"/>
        <w:autoSpaceDN w:val="0"/>
        <w:adjustRightInd w:val="0"/>
        <w:spacing w:before="240" w:after="60"/>
        <w:rPr>
          <w:noProof/>
        </w:rPr>
      </w:pPr>
      <w:r w:rsidRPr="00DB3393">
        <w:rPr>
          <w:noProof/>
        </w:rPr>
        <w:t>Didion JP, Martin M, Collins FS. 2017. Atropos: specific, sensitive, and speedy trimming of sequencing reads. PeerJ 5:e3720. [accessed 2019 Jun 19]. https://peerj.com/articles/3720</w:t>
      </w:r>
    </w:p>
    <w:p w14:paraId="5938C351" w14:textId="77777777" w:rsidR="00DB3393" w:rsidRPr="00DB3393" w:rsidRDefault="00DB3393" w:rsidP="00DB3393">
      <w:pPr>
        <w:widowControl w:val="0"/>
        <w:autoSpaceDE w:val="0"/>
        <w:autoSpaceDN w:val="0"/>
        <w:adjustRightInd w:val="0"/>
        <w:spacing w:before="240" w:after="60"/>
        <w:rPr>
          <w:noProof/>
        </w:rPr>
      </w:pPr>
      <w:r w:rsidRPr="00DB3393">
        <w:rPr>
          <w:noProof/>
        </w:rPr>
        <w:t>Donelson JM, Salinas S, Munday PL, Shama LNS. 2018. Transgenerational plasticity and climate change experiments: Where do we go from here? Glob. Chang. Biol. 24.</w:t>
      </w:r>
    </w:p>
    <w:p w14:paraId="71A9E426"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Drake BG. 2014. Rising sea level, temperature, and precipitation impact plant and ecosystem responses to elevated CO2 on a Chesapeake Bay wetland: </w:t>
      </w:r>
      <w:r w:rsidRPr="00DB3393">
        <w:rPr>
          <w:noProof/>
        </w:rPr>
        <w:lastRenderedPageBreak/>
        <w:t>Review of a 28-year study. Glob. Chang. Biol. 20:3329–3343.</w:t>
      </w:r>
    </w:p>
    <w:p w14:paraId="1DA26AF6" w14:textId="77777777" w:rsidR="00DB3393" w:rsidRPr="00DB3393" w:rsidRDefault="00DB3393" w:rsidP="00DB3393">
      <w:pPr>
        <w:widowControl w:val="0"/>
        <w:autoSpaceDE w:val="0"/>
        <w:autoSpaceDN w:val="0"/>
        <w:adjustRightInd w:val="0"/>
        <w:spacing w:before="240" w:after="60"/>
        <w:rPr>
          <w:noProof/>
        </w:rPr>
      </w:pPr>
      <w:r w:rsidRPr="00DB3393">
        <w:rPr>
          <w:noProof/>
        </w:rPr>
        <w:t>Dunton KH, Hardegree B, Whitledge TE. 2001. Response of Estuarine Marsh Vegetation to Interannual Variations in Precipitation. Estuaries 24:851. [accessed 2019 Jun 4]. http://link.springer.com/10.2307/1353176</w:t>
      </w:r>
    </w:p>
    <w:p w14:paraId="7AEE1B3B" w14:textId="77777777" w:rsidR="00DB3393" w:rsidRPr="00DB3393" w:rsidRDefault="00DB3393" w:rsidP="00DB3393">
      <w:pPr>
        <w:widowControl w:val="0"/>
        <w:autoSpaceDE w:val="0"/>
        <w:autoSpaceDN w:val="0"/>
        <w:adjustRightInd w:val="0"/>
        <w:spacing w:before="240" w:after="60"/>
        <w:rPr>
          <w:noProof/>
        </w:rPr>
      </w:pPr>
      <w:r w:rsidRPr="00DB3393">
        <w:rPr>
          <w:noProof/>
        </w:rPr>
        <w:t>Eggleston J, Pope J. 2013. Land Subsidence and Relative Sea-Level Rise in the Southern Chesapeake Bay Region. U.S. Geol. Surv. Circ. 1392:1–30. [accessed 2020 Nov 11]. https://pubs.usgs.gov/circ/1392/</w:t>
      </w:r>
    </w:p>
    <w:p w14:paraId="1B97ABA9" w14:textId="77777777" w:rsidR="00DB3393" w:rsidRPr="00DB3393" w:rsidRDefault="00DB3393" w:rsidP="00DB3393">
      <w:pPr>
        <w:widowControl w:val="0"/>
        <w:autoSpaceDE w:val="0"/>
        <w:autoSpaceDN w:val="0"/>
        <w:adjustRightInd w:val="0"/>
        <w:spacing w:before="240" w:after="60"/>
        <w:rPr>
          <w:noProof/>
        </w:rPr>
      </w:pPr>
      <w:r w:rsidRPr="00DB3393">
        <w:rPr>
          <w:noProof/>
        </w:rPr>
        <w:t>Elbers JP, Clostio RW, Taylor SS. 2017. Population genetic inferences using immune gene SNPs mirror patterns inferred by microsatellites. Mol. Ecol. Resour. 17:481–491. [accessed 2017 Oct 8]. http://doi.wiley.com/10.1111/1755-0998.12591</w:t>
      </w:r>
    </w:p>
    <w:p w14:paraId="24A12460" w14:textId="77777777" w:rsidR="00DB3393" w:rsidRPr="00DB3393" w:rsidRDefault="00DB3393" w:rsidP="00DB3393">
      <w:pPr>
        <w:widowControl w:val="0"/>
        <w:autoSpaceDE w:val="0"/>
        <w:autoSpaceDN w:val="0"/>
        <w:adjustRightInd w:val="0"/>
        <w:spacing w:before="240" w:after="60"/>
        <w:rPr>
          <w:noProof/>
        </w:rPr>
      </w:pPr>
      <w:r w:rsidRPr="00DB3393">
        <w:rPr>
          <w:noProof/>
        </w:rPr>
        <w:t>Elena SF, Lenski RE. 2003. Evolution experiments with microorganisms: The dynamics and genetic bases of adaptation. Nat. Rev. Genet. 4:457–469.</w:t>
      </w:r>
    </w:p>
    <w:p w14:paraId="54FD3045" w14:textId="77777777" w:rsidR="00DB3393" w:rsidRPr="00DB3393" w:rsidRDefault="00DB3393" w:rsidP="00DB3393">
      <w:pPr>
        <w:widowControl w:val="0"/>
        <w:autoSpaceDE w:val="0"/>
        <w:autoSpaceDN w:val="0"/>
        <w:adjustRightInd w:val="0"/>
        <w:spacing w:before="240" w:after="60"/>
        <w:rPr>
          <w:noProof/>
        </w:rPr>
      </w:pPr>
      <w:r w:rsidRPr="00DB3393">
        <w:rPr>
          <w:noProof/>
        </w:rPr>
        <w:t>Eller F, Lambertini C, Nguyen LX, Achenbach L, Brix H. 2013. Interactive effects of elevated temperature and CO2 on two phylogeographically distinct clones of common reed (Phragmites australis). AoB Plants 5:1–13.</w:t>
      </w:r>
    </w:p>
    <w:p w14:paraId="1031A627"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Eller F, Lambertini C, Nielsen MW, Radutoiu S, Brix H. 2014. Expression of major photosynthetic and salt-resistance genes in invasive reed lineages grown under elevated CO </w:t>
      </w:r>
      <w:r w:rsidRPr="00DB3393">
        <w:rPr>
          <w:noProof/>
          <w:vertAlign w:val="subscript"/>
        </w:rPr>
        <w:t>2</w:t>
      </w:r>
      <w:r w:rsidRPr="00DB3393">
        <w:rPr>
          <w:noProof/>
        </w:rPr>
        <w:t xml:space="preserve"> and temperature. Ecol. Evol. 4:4161–4172. [accessed 2019 Mar 24]. http://doi.wiley.com/10.1002/ece3.1282</w:t>
      </w:r>
    </w:p>
    <w:p w14:paraId="5BBFECE6" w14:textId="77777777" w:rsidR="00DB3393" w:rsidRPr="00DB3393" w:rsidRDefault="00DB3393" w:rsidP="00DB3393">
      <w:pPr>
        <w:widowControl w:val="0"/>
        <w:autoSpaceDE w:val="0"/>
        <w:autoSpaceDN w:val="0"/>
        <w:adjustRightInd w:val="0"/>
        <w:spacing w:before="240" w:after="60"/>
        <w:rPr>
          <w:noProof/>
        </w:rPr>
      </w:pPr>
      <w:r w:rsidRPr="00DB3393">
        <w:rPr>
          <w:noProof/>
        </w:rPr>
        <w:t>Ellner SP, Geber MA, Hairston NG. 2011. Does rapid evolution matter? Measuring the rate of contemporary evolution and its impacts on ecological dynamics. Ecol. Lett. 14:603–614. [accessed 2017 Mar 4]. http://doi.wiley.com/10.1111/j.1461-0248.2011.01616.x</w:t>
      </w:r>
    </w:p>
    <w:p w14:paraId="6CF01F60" w14:textId="77777777" w:rsidR="00DB3393" w:rsidRPr="00DB3393" w:rsidRDefault="00DB3393" w:rsidP="00DB3393">
      <w:pPr>
        <w:widowControl w:val="0"/>
        <w:autoSpaceDE w:val="0"/>
        <w:autoSpaceDN w:val="0"/>
        <w:adjustRightInd w:val="0"/>
        <w:spacing w:before="240" w:after="60"/>
        <w:rPr>
          <w:noProof/>
        </w:rPr>
      </w:pPr>
      <w:r w:rsidRPr="00DB3393">
        <w:rPr>
          <w:noProof/>
        </w:rPr>
        <w:t>Emery NC, Ewanchuk PJ, Bertness MD. 2001a. Competition and salt-marsh plant zonation: stress tolerators may be dominant competitors. Ecology 82:2471–2485. [accessed 2019 Jan 21]. https://esajournals.onlinelibrary.wiley.com/doi/abs/10.1890/0012-9658%282001%29082%5B2471%3ACASMPZ%5D2.0.CO%3B2</w:t>
      </w:r>
    </w:p>
    <w:p w14:paraId="52F08E53" w14:textId="77777777" w:rsidR="00DB3393" w:rsidRPr="00DB3393" w:rsidRDefault="00DB3393" w:rsidP="00DB3393">
      <w:pPr>
        <w:widowControl w:val="0"/>
        <w:autoSpaceDE w:val="0"/>
        <w:autoSpaceDN w:val="0"/>
        <w:adjustRightInd w:val="0"/>
        <w:spacing w:before="240" w:after="60"/>
        <w:rPr>
          <w:noProof/>
        </w:rPr>
      </w:pPr>
      <w:r w:rsidRPr="00DB3393">
        <w:rPr>
          <w:noProof/>
        </w:rPr>
        <w:t>Emery NC, Ewanchuk PJ, Bertness MD. 2001b. Competition and Salt‐Marsh Plant Zonation: Stress Tolerators May Be Dominant Competitors. Ecology 82:2471–2485.</w:t>
      </w:r>
    </w:p>
    <w:p w14:paraId="7190E815" w14:textId="77777777" w:rsidR="00DB3393" w:rsidRPr="00DB3393" w:rsidRDefault="00DB3393" w:rsidP="00DB3393">
      <w:pPr>
        <w:widowControl w:val="0"/>
        <w:autoSpaceDE w:val="0"/>
        <w:autoSpaceDN w:val="0"/>
        <w:adjustRightInd w:val="0"/>
        <w:spacing w:before="240" w:after="60"/>
        <w:rPr>
          <w:noProof/>
        </w:rPr>
      </w:pPr>
      <w:r w:rsidRPr="00DB3393">
        <w:rPr>
          <w:noProof/>
        </w:rPr>
        <w:t>Ezer T, Corlett WB. 2012. Is sea level rise accelerating in the Chesapeake Bay? A demonstration of a novel new approach for analyzing sea level data. Geophys. Res. Lett. 39. [accessed 2020 Nov 8]. https://agupubs.onlinelibrary.wiley.com/doi/full/10.1029/2012GL053435</w:t>
      </w:r>
    </w:p>
    <w:p w14:paraId="5F2456FA" w14:textId="77777777" w:rsidR="00DB3393" w:rsidRPr="00DB3393" w:rsidRDefault="00DB3393" w:rsidP="00DB3393">
      <w:pPr>
        <w:widowControl w:val="0"/>
        <w:autoSpaceDE w:val="0"/>
        <w:autoSpaceDN w:val="0"/>
        <w:adjustRightInd w:val="0"/>
        <w:spacing w:before="240" w:after="60"/>
        <w:rPr>
          <w:noProof/>
        </w:rPr>
      </w:pPr>
      <w:r w:rsidRPr="00DB3393">
        <w:rPr>
          <w:noProof/>
        </w:rPr>
        <w:lastRenderedPageBreak/>
        <w:t>Farnsworth EJ, Meyerson LA. 2003. Comparative ecophysiology of four wetland plant species along a continuum of invasiveness. Wetlands 23:750–762.</w:t>
      </w:r>
    </w:p>
    <w:p w14:paraId="10299DA6" w14:textId="77777777" w:rsidR="00DB3393" w:rsidRPr="00DB3393" w:rsidRDefault="00DB3393" w:rsidP="00DB3393">
      <w:pPr>
        <w:widowControl w:val="0"/>
        <w:autoSpaceDE w:val="0"/>
        <w:autoSpaceDN w:val="0"/>
        <w:adjustRightInd w:val="0"/>
        <w:spacing w:before="240" w:after="60"/>
        <w:rPr>
          <w:noProof/>
        </w:rPr>
      </w:pPr>
      <w:r w:rsidRPr="00DB3393">
        <w:rPr>
          <w:noProof/>
        </w:rPr>
        <w:t>FBNWR. 2020. History of Blackwater National Wildlife Refuge.</w:t>
      </w:r>
    </w:p>
    <w:p w14:paraId="2791A134" w14:textId="77777777" w:rsidR="00DB3393" w:rsidRPr="00DB3393" w:rsidRDefault="00DB3393" w:rsidP="00DB3393">
      <w:pPr>
        <w:widowControl w:val="0"/>
        <w:autoSpaceDE w:val="0"/>
        <w:autoSpaceDN w:val="0"/>
        <w:adjustRightInd w:val="0"/>
        <w:spacing w:before="240" w:after="60"/>
        <w:rPr>
          <w:noProof/>
        </w:rPr>
      </w:pPr>
      <w:r w:rsidRPr="00DB3393">
        <w:rPr>
          <w:noProof/>
        </w:rPr>
        <w:t>Fischer EM, Knutti R. 2016. Observed heavy precipitation increase confirms theory and early models. Nat. Clim. Chang. 6:986–991. [accessed 2018 Aug 25]. http://www.nature.com/articles/nclimate3110</w:t>
      </w:r>
    </w:p>
    <w:p w14:paraId="18E20EB3" w14:textId="77777777" w:rsidR="00DB3393" w:rsidRPr="00DB3393" w:rsidRDefault="00DB3393" w:rsidP="00DB3393">
      <w:pPr>
        <w:widowControl w:val="0"/>
        <w:autoSpaceDE w:val="0"/>
        <w:autoSpaceDN w:val="0"/>
        <w:adjustRightInd w:val="0"/>
        <w:spacing w:before="240" w:after="60"/>
        <w:rPr>
          <w:noProof/>
        </w:rPr>
      </w:pPr>
      <w:r w:rsidRPr="00DB3393">
        <w:rPr>
          <w:noProof/>
        </w:rPr>
        <w:t>Franks SJ. 2011. Plasticity and evolution in drought avoidance and escape in the annual plant Brassica rapa. New Phytol. 190:249–257.</w:t>
      </w:r>
    </w:p>
    <w:p w14:paraId="335AB575" w14:textId="77777777" w:rsidR="00DB3393" w:rsidRPr="00DB3393" w:rsidRDefault="00DB3393" w:rsidP="00DB3393">
      <w:pPr>
        <w:widowControl w:val="0"/>
        <w:autoSpaceDE w:val="0"/>
        <w:autoSpaceDN w:val="0"/>
        <w:adjustRightInd w:val="0"/>
        <w:spacing w:before="240" w:after="60"/>
        <w:rPr>
          <w:noProof/>
        </w:rPr>
      </w:pPr>
      <w:r w:rsidRPr="00DB3393">
        <w:rPr>
          <w:noProof/>
        </w:rPr>
        <w:t>Franks SJ, Avise JC, Bradshaw WE, Conner JK, Julie R, Mazer SJ, Shaw RG, Weis AE, Etterson JR. 2008. The Resurrection Initiative: Storing Ancestral Genotypes to Capture Evolution in Action. Bioscience 58:870–873.</w:t>
      </w:r>
    </w:p>
    <w:p w14:paraId="39F00778" w14:textId="77777777" w:rsidR="00DB3393" w:rsidRPr="00DB3393" w:rsidRDefault="00DB3393" w:rsidP="00DB3393">
      <w:pPr>
        <w:widowControl w:val="0"/>
        <w:autoSpaceDE w:val="0"/>
        <w:autoSpaceDN w:val="0"/>
        <w:adjustRightInd w:val="0"/>
        <w:spacing w:before="240" w:after="60"/>
        <w:rPr>
          <w:noProof/>
        </w:rPr>
      </w:pPr>
      <w:r w:rsidRPr="00DB3393">
        <w:rPr>
          <w:noProof/>
        </w:rPr>
        <w:t>Franks SJ, Hamann E, Weis AE. 2018. Using the resurrection approach to understand contemporary evolution in changing environments. Evol. Appl.</w:t>
      </w:r>
    </w:p>
    <w:p w14:paraId="485B68C0" w14:textId="77777777" w:rsidR="00DB3393" w:rsidRPr="00DB3393" w:rsidRDefault="00DB3393" w:rsidP="00DB3393">
      <w:pPr>
        <w:widowControl w:val="0"/>
        <w:autoSpaceDE w:val="0"/>
        <w:autoSpaceDN w:val="0"/>
        <w:adjustRightInd w:val="0"/>
        <w:spacing w:before="240" w:after="60"/>
        <w:rPr>
          <w:noProof/>
        </w:rPr>
      </w:pPr>
      <w:r w:rsidRPr="00DB3393">
        <w:rPr>
          <w:noProof/>
        </w:rPr>
        <w:t>Franks SJ, Hoffmann AA. 2012. Genetics of climate change adaptation. Annu. Rev. Genet. 46:185–208.</w:t>
      </w:r>
    </w:p>
    <w:p w14:paraId="75CE65A3" w14:textId="77777777" w:rsidR="00DB3393" w:rsidRPr="00DB3393" w:rsidRDefault="00DB3393" w:rsidP="00DB3393">
      <w:pPr>
        <w:widowControl w:val="0"/>
        <w:autoSpaceDE w:val="0"/>
        <w:autoSpaceDN w:val="0"/>
        <w:adjustRightInd w:val="0"/>
        <w:spacing w:before="240" w:after="60"/>
        <w:rPr>
          <w:noProof/>
        </w:rPr>
      </w:pPr>
      <w:r w:rsidRPr="00DB3393">
        <w:rPr>
          <w:noProof/>
        </w:rPr>
        <w:t>Franks SJ, Sim S, Weis AE. 2007. Rapid evolution of flowering time by an annual plant in response to a climate fluctuation. Proc. Natl. Acad. Sci. U. S. A. 104:1278–82. [accessed 2018 Aug 27]. http://www.ncbi.nlm.nih.gov/pubmed/17220273</w:t>
      </w:r>
    </w:p>
    <w:p w14:paraId="0A1E20E5" w14:textId="77777777" w:rsidR="00DB3393" w:rsidRPr="00DB3393" w:rsidRDefault="00DB3393" w:rsidP="00DB3393">
      <w:pPr>
        <w:widowControl w:val="0"/>
        <w:autoSpaceDE w:val="0"/>
        <w:autoSpaceDN w:val="0"/>
        <w:adjustRightInd w:val="0"/>
        <w:spacing w:before="240" w:after="60"/>
        <w:rPr>
          <w:noProof/>
        </w:rPr>
      </w:pPr>
      <w:r w:rsidRPr="00DB3393">
        <w:rPr>
          <w:noProof/>
        </w:rPr>
        <w:t>Franks SJ, Weber JJ, Aitken SN. 2014. Evolutionary and plastic responses to climate change in terrestrial plant populations. Evol. Appl. 7:123–139.</w:t>
      </w:r>
    </w:p>
    <w:p w14:paraId="40E09C47" w14:textId="77777777" w:rsidR="00DB3393" w:rsidRPr="00DB3393" w:rsidRDefault="00DB3393" w:rsidP="00DB3393">
      <w:pPr>
        <w:widowControl w:val="0"/>
        <w:autoSpaceDE w:val="0"/>
        <w:autoSpaceDN w:val="0"/>
        <w:adjustRightInd w:val="0"/>
        <w:spacing w:before="240" w:after="60"/>
        <w:rPr>
          <w:noProof/>
        </w:rPr>
      </w:pPr>
      <w:r w:rsidRPr="00DB3393">
        <w:rPr>
          <w:noProof/>
        </w:rPr>
        <w:t>Franks SJ, Weis AE. 2009. Climate change alters reproductive isolation and potential gene flow in an annual plant. Evol. Appl. 2:481–488.</w:t>
      </w:r>
    </w:p>
    <w:p w14:paraId="03D81448" w14:textId="77777777" w:rsidR="00DB3393" w:rsidRPr="00DB3393" w:rsidRDefault="00DB3393" w:rsidP="00DB3393">
      <w:pPr>
        <w:widowControl w:val="0"/>
        <w:autoSpaceDE w:val="0"/>
        <w:autoSpaceDN w:val="0"/>
        <w:adjustRightInd w:val="0"/>
        <w:spacing w:before="240" w:after="60"/>
        <w:rPr>
          <w:noProof/>
        </w:rPr>
      </w:pPr>
      <w:r w:rsidRPr="00DB3393">
        <w:rPr>
          <w:noProof/>
        </w:rPr>
        <w:t>Franks SJ, Weiss AE. 2008. A change in climate causes rapid evolution of multiple life-history traits and their interactions in an annual plant. J. Evol. Biol. 21:1321–1334. [accessed 2019 Jul 1]. http://doi.wiley.com/10.1111/j.1420-9101.2008.01566.x</w:t>
      </w:r>
    </w:p>
    <w:p w14:paraId="138EC262" w14:textId="77777777" w:rsidR="00DB3393" w:rsidRPr="00DB3393" w:rsidRDefault="00DB3393" w:rsidP="00DB3393">
      <w:pPr>
        <w:widowControl w:val="0"/>
        <w:autoSpaceDE w:val="0"/>
        <w:autoSpaceDN w:val="0"/>
        <w:adjustRightInd w:val="0"/>
        <w:spacing w:before="240" w:after="60"/>
        <w:rPr>
          <w:noProof/>
        </w:rPr>
      </w:pPr>
      <w:r w:rsidRPr="00DB3393">
        <w:rPr>
          <w:noProof/>
        </w:rPr>
        <w:t>Freedman AH, Clamp M, Sackton TB. 2019 Apr 30. Error, noise and bias in de novo transcriptome assemblies. bioRxiv:585745. [accessed 2019 Jun 29]. https://www.biorxiv.org/content/10.1101/585745v2</w:t>
      </w:r>
    </w:p>
    <w:p w14:paraId="66C3F43A"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Frisch D, Morton PK, Chowdhury PR, Culver BW, Colbourne JK, Weider LJ, Jeyasingh PD. 2014a. A millennial-scale chronicle of evolutionary responses to cultural eutrophication in </w:t>
      </w:r>
      <w:r w:rsidRPr="00DB3393">
        <w:rPr>
          <w:i/>
          <w:iCs/>
          <w:noProof/>
        </w:rPr>
        <w:t>Daphnia</w:t>
      </w:r>
      <w:r w:rsidRPr="00DB3393">
        <w:rPr>
          <w:noProof/>
        </w:rPr>
        <w:t>. Post D, editor. Ecol. Lett. 17:360–368. [accessed 2018 Apr 15]. http://doi.wiley.com/10.1111/ele.12237</w:t>
      </w:r>
    </w:p>
    <w:p w14:paraId="067D51FB" w14:textId="77777777" w:rsidR="00DB3393" w:rsidRPr="00DB3393" w:rsidRDefault="00DB3393" w:rsidP="00DB3393">
      <w:pPr>
        <w:widowControl w:val="0"/>
        <w:autoSpaceDE w:val="0"/>
        <w:autoSpaceDN w:val="0"/>
        <w:adjustRightInd w:val="0"/>
        <w:spacing w:before="240" w:after="60"/>
        <w:rPr>
          <w:noProof/>
        </w:rPr>
      </w:pPr>
      <w:r w:rsidRPr="00DB3393">
        <w:rPr>
          <w:noProof/>
        </w:rPr>
        <w:lastRenderedPageBreak/>
        <w:t>Frisch D, Morton PK, Chowdhury PR, Culver BW, Colbourne JK, Weider LJ, Jeyasingh PD. 2014b. A millennial-scale chronicle of evolutionary responses to cultural eutrophication in Daphnia. Ecol. Lett. 17:360–368.</w:t>
      </w:r>
    </w:p>
    <w:p w14:paraId="10BEB5CC" w14:textId="77777777" w:rsidR="00DB3393" w:rsidRPr="00DB3393" w:rsidRDefault="00DB3393" w:rsidP="00DB3393">
      <w:pPr>
        <w:widowControl w:val="0"/>
        <w:autoSpaceDE w:val="0"/>
        <w:autoSpaceDN w:val="0"/>
        <w:adjustRightInd w:val="0"/>
        <w:spacing w:before="240" w:after="60"/>
        <w:rPr>
          <w:noProof/>
        </w:rPr>
      </w:pPr>
      <w:r w:rsidRPr="00DB3393">
        <w:rPr>
          <w:noProof/>
        </w:rPr>
        <w:t>Fu L, Niu B, Zhu Z, Wu S, Li W. 2012. CD-HIT: Accelerated for clustering the next-generation sequencing data. Bioinformatics 28:3150–3152.</w:t>
      </w:r>
    </w:p>
    <w:p w14:paraId="7F50FBA4" w14:textId="77777777" w:rsidR="00DB3393" w:rsidRPr="00DB3393" w:rsidRDefault="00DB3393" w:rsidP="00DB3393">
      <w:pPr>
        <w:widowControl w:val="0"/>
        <w:autoSpaceDE w:val="0"/>
        <w:autoSpaceDN w:val="0"/>
        <w:adjustRightInd w:val="0"/>
        <w:spacing w:before="240" w:after="60"/>
        <w:rPr>
          <w:noProof/>
        </w:rPr>
      </w:pPr>
      <w:r w:rsidRPr="00DB3393">
        <w:rPr>
          <w:noProof/>
        </w:rPr>
        <w:t>Galen Smith S. 2012. Schoenoplectus americanus. Jepson Flora Proj. [accessed 2019 Feb 2]. http://ucjeps.berkeley.edu/eflora/eflora_display.php?tid=80328</w:t>
      </w:r>
    </w:p>
    <w:p w14:paraId="60D2CD0B" w14:textId="77777777" w:rsidR="00DB3393" w:rsidRPr="00DB3393" w:rsidRDefault="00DB3393" w:rsidP="00DB3393">
      <w:pPr>
        <w:widowControl w:val="0"/>
        <w:autoSpaceDE w:val="0"/>
        <w:autoSpaceDN w:val="0"/>
        <w:adjustRightInd w:val="0"/>
        <w:spacing w:before="240" w:after="60"/>
        <w:rPr>
          <w:noProof/>
        </w:rPr>
      </w:pPr>
      <w:r w:rsidRPr="00DB3393">
        <w:rPr>
          <w:noProof/>
        </w:rPr>
        <w:t>Gedan KB, Kirwan ML, Wolanski E, Barbier EB, Silliman BR. 2011. The present and future role of coastal wetland vegetation in protecting shorelines: Answering recent challenges to the paradigm. Clim. Change 106:7–29.</w:t>
      </w:r>
    </w:p>
    <w:p w14:paraId="1211129D" w14:textId="77777777" w:rsidR="00DB3393" w:rsidRPr="00DB3393" w:rsidRDefault="00DB3393" w:rsidP="00DB3393">
      <w:pPr>
        <w:widowControl w:val="0"/>
        <w:autoSpaceDE w:val="0"/>
        <w:autoSpaceDN w:val="0"/>
        <w:adjustRightInd w:val="0"/>
        <w:spacing w:before="240" w:after="60"/>
        <w:rPr>
          <w:noProof/>
        </w:rPr>
      </w:pPr>
      <w:r w:rsidRPr="00DB3393">
        <w:rPr>
          <w:noProof/>
        </w:rPr>
        <w:t>Gedye K, Gonzalez-Hernandez J, Ban Y, Ge X, Thimmapuram J, Sun F, Wright C, Ali S, Boe A, Owens V. 2010. Investigation of the Transcriptome of Prairie Cord Grass, a New Cellulosic Biomass Crop. Plant Genome J. 3:69. [accessed 2017 Mar 5]. https://www.crops.org/publications/tpg/abstracts/3/2/69</w:t>
      </w:r>
    </w:p>
    <w:p w14:paraId="3403CEED" w14:textId="77777777" w:rsidR="00DB3393" w:rsidRPr="00DB3393" w:rsidRDefault="00DB3393" w:rsidP="00DB3393">
      <w:pPr>
        <w:widowControl w:val="0"/>
        <w:autoSpaceDE w:val="0"/>
        <w:autoSpaceDN w:val="0"/>
        <w:adjustRightInd w:val="0"/>
        <w:spacing w:before="240" w:after="60"/>
        <w:rPr>
          <w:noProof/>
        </w:rPr>
      </w:pPr>
      <w:r w:rsidRPr="00DB3393">
        <w:rPr>
          <w:noProof/>
        </w:rPr>
        <w:t>Geerts AN, Vanoverbeke J, Vanschoenwinkel B, Van Doorslaer W, Feuchtmayr H, Atkinson D, Moss B, Davidson TA, Sayer CD, De Meester L. 2015. Rapid evolution of thermal tolerance in the water flea Daphnia. Nat. Clim. Chang. 5.</w:t>
      </w:r>
    </w:p>
    <w:p w14:paraId="1126354A" w14:textId="77777777" w:rsidR="00DB3393" w:rsidRPr="00DB3393" w:rsidRDefault="00DB3393" w:rsidP="00DB3393">
      <w:pPr>
        <w:widowControl w:val="0"/>
        <w:autoSpaceDE w:val="0"/>
        <w:autoSpaceDN w:val="0"/>
        <w:adjustRightInd w:val="0"/>
        <w:spacing w:before="240" w:after="60"/>
        <w:rPr>
          <w:noProof/>
        </w:rPr>
      </w:pPr>
      <w:r w:rsidRPr="00DB3393">
        <w:rPr>
          <w:noProof/>
        </w:rPr>
        <w:t>Ghalambor CK, Hoke KL, Ruell EW, Fischer EK, Reznick DN, Hughes KA. 2015. Non-adaptive plasticity potentiates rapid adaptive evolution of gene expression in nature. Nature 525.</w:t>
      </w:r>
    </w:p>
    <w:p w14:paraId="01D70D89" w14:textId="77777777" w:rsidR="00DB3393" w:rsidRPr="00DB3393" w:rsidRDefault="00DB3393" w:rsidP="00DB3393">
      <w:pPr>
        <w:widowControl w:val="0"/>
        <w:autoSpaceDE w:val="0"/>
        <w:autoSpaceDN w:val="0"/>
        <w:adjustRightInd w:val="0"/>
        <w:spacing w:before="240" w:after="60"/>
        <w:rPr>
          <w:noProof/>
        </w:rPr>
      </w:pPr>
      <w:r w:rsidRPr="00DB3393">
        <w:rPr>
          <w:noProof/>
        </w:rPr>
        <w:t>Goitom E, Kilsdonk LJ, Brans K, Jansen M, Lemmens P, De Meester L. 2018. Rapid evolution leads to differential population dynamics and top-down control in resurrected Daphnia populations. Evol. Appl. 11:96–111.</w:t>
      </w:r>
    </w:p>
    <w:p w14:paraId="322EF658" w14:textId="77777777" w:rsidR="00DB3393" w:rsidRPr="00DB3393" w:rsidRDefault="00DB3393" w:rsidP="00DB3393">
      <w:pPr>
        <w:widowControl w:val="0"/>
        <w:autoSpaceDE w:val="0"/>
        <w:autoSpaceDN w:val="0"/>
        <w:adjustRightInd w:val="0"/>
        <w:spacing w:before="240" w:after="60"/>
        <w:rPr>
          <w:noProof/>
        </w:rPr>
      </w:pPr>
      <w:r w:rsidRPr="00DB3393">
        <w:rPr>
          <w:noProof/>
        </w:rPr>
        <w:t>Goodwin S, McPherson JD, McCombie WR. 2016. Coming of age: ten years of next-generation sequencing technologies. Nat Rev Genet 17:333–351.</w:t>
      </w:r>
    </w:p>
    <w:p w14:paraId="4EAD62F0" w14:textId="77777777" w:rsidR="00DB3393" w:rsidRPr="00DB3393" w:rsidRDefault="00DB3393" w:rsidP="00DB3393">
      <w:pPr>
        <w:widowControl w:val="0"/>
        <w:autoSpaceDE w:val="0"/>
        <w:autoSpaceDN w:val="0"/>
        <w:adjustRightInd w:val="0"/>
        <w:spacing w:before="240" w:after="60"/>
        <w:rPr>
          <w:noProof/>
        </w:rPr>
      </w:pPr>
      <w:r w:rsidRPr="00DB3393">
        <w:rPr>
          <w:noProof/>
        </w:rPr>
        <w:t>Gossett DR, Millhollon EP, Lucas MC. 1994. Antioxidant response to NaCl stress in salt-tolerant and salt-sensitive cultivars of cotton. Crop Sci. 34:706–714.</w:t>
      </w:r>
    </w:p>
    <w:p w14:paraId="6CB98147" w14:textId="77777777" w:rsidR="00DB3393" w:rsidRPr="00DB3393" w:rsidRDefault="00DB3393" w:rsidP="00DB3393">
      <w:pPr>
        <w:widowControl w:val="0"/>
        <w:autoSpaceDE w:val="0"/>
        <w:autoSpaceDN w:val="0"/>
        <w:adjustRightInd w:val="0"/>
        <w:spacing w:before="240" w:after="60"/>
        <w:rPr>
          <w:noProof/>
        </w:rPr>
      </w:pPr>
      <w:r w:rsidRPr="00DB3393">
        <w:rPr>
          <w:noProof/>
        </w:rPr>
        <w:t>Grant PR, Rosemary Grant B, Huey RB, Johnson MTJ, Knoll AH, Schmitt J. 2017. Evolution caused by extreme events. Philos. Trans. R. Soc. B Biol. Sci. 372.</w:t>
      </w:r>
    </w:p>
    <w:p w14:paraId="23A176CF" w14:textId="77777777" w:rsidR="00DB3393" w:rsidRPr="00DB3393" w:rsidRDefault="00DB3393" w:rsidP="00DB3393">
      <w:pPr>
        <w:widowControl w:val="0"/>
        <w:autoSpaceDE w:val="0"/>
        <w:autoSpaceDN w:val="0"/>
        <w:adjustRightInd w:val="0"/>
        <w:spacing w:before="240" w:after="60"/>
        <w:rPr>
          <w:noProof/>
        </w:rPr>
      </w:pPr>
      <w:r w:rsidRPr="00DB3393">
        <w:rPr>
          <w:noProof/>
        </w:rPr>
        <w:t>Groen SC, Ćalić I, Joly-Lopez Z, Platts AE, Choi JY, Natividad M, Dorph K, Mauck WM, Bracken B, Cabral CLU, et al. 2020. The strength and pattern of natural selection on gene expression in rice. Nature 578:572–576. [accessed 2020 Jul 4]. https://www.nature.com/articles/s41586-020-1997-2</w:t>
      </w:r>
    </w:p>
    <w:p w14:paraId="045799FA" w14:textId="77777777" w:rsidR="00DB3393" w:rsidRPr="00DB3393" w:rsidRDefault="00DB3393" w:rsidP="00DB3393">
      <w:pPr>
        <w:widowControl w:val="0"/>
        <w:autoSpaceDE w:val="0"/>
        <w:autoSpaceDN w:val="0"/>
        <w:adjustRightInd w:val="0"/>
        <w:spacing w:before="240" w:after="60"/>
        <w:rPr>
          <w:noProof/>
        </w:rPr>
      </w:pPr>
      <w:r w:rsidRPr="00DB3393">
        <w:rPr>
          <w:noProof/>
        </w:rPr>
        <w:lastRenderedPageBreak/>
        <w:t>Haas BJ, Papanicolaou A, Yassour M, Grabherr M, Blood PD, Bowden J, Couger MB, Eccles D, Li B, Lieber M, et al. 2013. De novo transcript sequence reconstruction from RNA-seq using the Trinity platform for reference generation and analysis. Nat. Protoc. 8:1494–1512. [accessed 2018 Aug 13]. http://www.ncbi.nlm.nih.gov/pubmed/23845962</w:t>
      </w:r>
    </w:p>
    <w:p w14:paraId="2FBAB6D5" w14:textId="77777777" w:rsidR="00DB3393" w:rsidRPr="00DB3393" w:rsidRDefault="00DB3393" w:rsidP="00DB3393">
      <w:pPr>
        <w:widowControl w:val="0"/>
        <w:autoSpaceDE w:val="0"/>
        <w:autoSpaceDN w:val="0"/>
        <w:adjustRightInd w:val="0"/>
        <w:spacing w:before="240" w:after="60"/>
        <w:rPr>
          <w:noProof/>
        </w:rPr>
      </w:pPr>
      <w:r w:rsidRPr="00DB3393">
        <w:rPr>
          <w:noProof/>
        </w:rPr>
        <w:t>Hairston N., Ellner S, Kearns CM. 1996. Overlapping Generations: The Storage Effect and the Maintenance of Biotic Diversity. Popul. Dyn. Ecol. Sp. Time:109–145.</w:t>
      </w:r>
    </w:p>
    <w:p w14:paraId="2904C6E6" w14:textId="77777777" w:rsidR="00DB3393" w:rsidRPr="00DB3393" w:rsidRDefault="00DB3393" w:rsidP="00DB3393">
      <w:pPr>
        <w:widowControl w:val="0"/>
        <w:autoSpaceDE w:val="0"/>
        <w:autoSpaceDN w:val="0"/>
        <w:adjustRightInd w:val="0"/>
        <w:spacing w:before="240" w:after="60"/>
        <w:rPr>
          <w:noProof/>
        </w:rPr>
      </w:pPr>
      <w:r w:rsidRPr="000A3EBA">
        <w:rPr>
          <w:noProof/>
        </w:rPr>
        <w:t xml:space="preserve">Hairston NG, Ellner SP, Geber MA, Yoshida T, Fox JA. 2005. </w:t>
      </w:r>
      <w:r w:rsidRPr="00DB3393">
        <w:rPr>
          <w:noProof/>
        </w:rPr>
        <w:t>Rapid evolution and the convergence of ecological and evolutionary time. Ecol. Lett. 8:1114–1127. [accessed 2017 Mar 4]. http://www.imaginiquebengals.com/evoeco.pdf</w:t>
      </w:r>
    </w:p>
    <w:p w14:paraId="374F1DE7" w14:textId="77777777" w:rsidR="00DB3393" w:rsidRPr="00DB3393" w:rsidRDefault="00DB3393" w:rsidP="00DB3393">
      <w:pPr>
        <w:widowControl w:val="0"/>
        <w:autoSpaceDE w:val="0"/>
        <w:autoSpaceDN w:val="0"/>
        <w:adjustRightInd w:val="0"/>
        <w:spacing w:before="240" w:after="60"/>
        <w:rPr>
          <w:noProof/>
        </w:rPr>
      </w:pPr>
      <w:r w:rsidRPr="00DB3393">
        <w:rPr>
          <w:noProof/>
        </w:rPr>
        <w:t>Hairston NG, Kearns CM. 2002. Temporal Dispersal: Ecological and Evolutionary Aspects of Zooplankton Egg Banks and the Role of Sediment Mixing. Integr. Comp. Biol. 42:481–491. [accessed 2019 Feb 10]. https://academic.oup.com/icb/article-lookup/doi/10.1093/icb/42.3.481</w:t>
      </w:r>
    </w:p>
    <w:p w14:paraId="713AF12B" w14:textId="77777777" w:rsidR="00DB3393" w:rsidRPr="00DB3393" w:rsidRDefault="00DB3393" w:rsidP="00DB3393">
      <w:pPr>
        <w:widowControl w:val="0"/>
        <w:autoSpaceDE w:val="0"/>
        <w:autoSpaceDN w:val="0"/>
        <w:adjustRightInd w:val="0"/>
        <w:spacing w:before="240" w:after="60"/>
        <w:rPr>
          <w:noProof/>
        </w:rPr>
      </w:pPr>
      <w:r w:rsidRPr="00DB3393">
        <w:rPr>
          <w:noProof/>
        </w:rPr>
        <w:t>Hairston NG, Kearns CM, Ellner SP. 1996. Phenotypic variation in a zooplankton egg bank. Ecology 77:2382–2392.</w:t>
      </w:r>
    </w:p>
    <w:p w14:paraId="7D42FF0B" w14:textId="77777777" w:rsidR="00DB3393" w:rsidRPr="00DB3393" w:rsidRDefault="00DB3393" w:rsidP="00DB3393">
      <w:pPr>
        <w:widowControl w:val="0"/>
        <w:autoSpaceDE w:val="0"/>
        <w:autoSpaceDN w:val="0"/>
        <w:adjustRightInd w:val="0"/>
        <w:spacing w:before="240" w:after="60"/>
        <w:rPr>
          <w:noProof/>
        </w:rPr>
      </w:pPr>
      <w:r w:rsidRPr="00DB3393">
        <w:rPr>
          <w:noProof/>
        </w:rPr>
        <w:t>Hales NR, Schield DR, Andrew AL, Card DC, Walsh MR, Castoe TA. 2017. Contrasting gene expression programs correspond with predator-induced phenotypic plasticity within and across generations in Daphnia. Mol. Ecol. 26:5003–5015.</w:t>
      </w:r>
    </w:p>
    <w:p w14:paraId="0E3F5617" w14:textId="77777777" w:rsidR="00DB3393" w:rsidRPr="00DB3393" w:rsidRDefault="00DB3393" w:rsidP="00DB3393">
      <w:pPr>
        <w:widowControl w:val="0"/>
        <w:autoSpaceDE w:val="0"/>
        <w:autoSpaceDN w:val="0"/>
        <w:adjustRightInd w:val="0"/>
        <w:spacing w:before="240" w:after="60"/>
        <w:rPr>
          <w:noProof/>
        </w:rPr>
      </w:pPr>
      <w:r w:rsidRPr="00DB3393">
        <w:rPr>
          <w:noProof/>
        </w:rPr>
        <w:t>Hamann E, Pauli CS, Joly‐Lopez Z, Groen SC, Rest JS, Kane NC, Purugganan MD, Franks SJ. 2020 Aug 6. Rapid evolutionary changes in gene expression in response to climate fluctuations. Mol. Ecol.:mec.15583. [accessed 2020 Aug 12]. https://onlinelibrary.wiley.com/doi/abs/10.1111/mec.15583</w:t>
      </w:r>
    </w:p>
    <w:p w14:paraId="2ED66508" w14:textId="77777777" w:rsidR="00DB3393" w:rsidRPr="00DB3393" w:rsidRDefault="00DB3393" w:rsidP="00DB3393">
      <w:pPr>
        <w:widowControl w:val="0"/>
        <w:autoSpaceDE w:val="0"/>
        <w:autoSpaceDN w:val="0"/>
        <w:adjustRightInd w:val="0"/>
        <w:spacing w:before="240" w:after="60"/>
        <w:rPr>
          <w:noProof/>
        </w:rPr>
      </w:pPr>
      <w:r w:rsidRPr="00DB3393">
        <w:rPr>
          <w:noProof/>
        </w:rPr>
        <w:t>Hamann E, Weis AE, Franks SJ. 2018. Two decades of evolutionary changes in Brassica rapa in response to fluctuations in precipitation and severe drought. Evolution (N. Y).</w:t>
      </w:r>
    </w:p>
    <w:p w14:paraId="71EEB1FB" w14:textId="77777777" w:rsidR="00DB3393" w:rsidRPr="00DB3393" w:rsidRDefault="00DB3393" w:rsidP="00DB3393">
      <w:pPr>
        <w:widowControl w:val="0"/>
        <w:autoSpaceDE w:val="0"/>
        <w:autoSpaceDN w:val="0"/>
        <w:adjustRightInd w:val="0"/>
        <w:spacing w:before="240" w:after="60"/>
        <w:rPr>
          <w:noProof/>
        </w:rPr>
      </w:pPr>
      <w:r w:rsidRPr="00DB3393">
        <w:rPr>
          <w:noProof/>
        </w:rPr>
        <w:t>Harder AM, Willoughby JR, Ardren WR, Christie MR. 2020. Among‐family variation in survival and gene expression uncovers adaptive genetic variation in a threatened fish. Mol. Ecol. 29:1035–1049. [accessed 2020 Jul 4]. https://onlinelibrary.wiley.com/doi/abs/10.1111/mec.15334</w:t>
      </w:r>
    </w:p>
    <w:p w14:paraId="6D2ECE5C" w14:textId="77777777" w:rsidR="00DB3393" w:rsidRPr="00DB3393" w:rsidRDefault="00DB3393" w:rsidP="00DB3393">
      <w:pPr>
        <w:widowControl w:val="0"/>
        <w:autoSpaceDE w:val="0"/>
        <w:autoSpaceDN w:val="0"/>
        <w:adjustRightInd w:val="0"/>
        <w:spacing w:before="240" w:after="60"/>
        <w:rPr>
          <w:noProof/>
        </w:rPr>
      </w:pPr>
      <w:r w:rsidRPr="00DB3393">
        <w:rPr>
          <w:noProof/>
        </w:rPr>
        <w:t>Hart SP, Turcotte MM, Levine JM. 2019. Effects of rapid evolution on species coexistence. Proc. Natl. Acad. Sci. U. S. A. 116:2112–2117.</w:t>
      </w:r>
    </w:p>
    <w:p w14:paraId="37AF9A15"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Hatton RS, DeLaune RD, Patrick WH. 1983. Sedimentation, accretion, and subsidence in marshes of Barataria Basin, Louisiana1. Limnol. Oceanogr. </w:t>
      </w:r>
      <w:r w:rsidRPr="00DB3393">
        <w:rPr>
          <w:noProof/>
        </w:rPr>
        <w:lastRenderedPageBreak/>
        <w:t>28:494–502. [accessed 2017 Aug 25]. http://doi.wiley.com/10.4319/lo.1983.28.3.0494</w:t>
      </w:r>
    </w:p>
    <w:p w14:paraId="66B6D871" w14:textId="77777777" w:rsidR="00DB3393" w:rsidRPr="00DB3393" w:rsidRDefault="00DB3393" w:rsidP="00DB3393">
      <w:pPr>
        <w:widowControl w:val="0"/>
        <w:autoSpaceDE w:val="0"/>
        <w:autoSpaceDN w:val="0"/>
        <w:adjustRightInd w:val="0"/>
        <w:spacing w:before="240" w:after="60"/>
        <w:rPr>
          <w:noProof/>
        </w:rPr>
      </w:pPr>
      <w:r w:rsidRPr="00DB3393">
        <w:rPr>
          <w:noProof/>
        </w:rPr>
        <w:t>Hendry AP (Andrew P. 2016. Eco-evolutionary dynamics. [accessed 2018 Sep 6]. https://books.google.com/books?id=QMtIDAAAQBAJ&amp;lr=&amp;source=gbs_navlinks_s</w:t>
      </w:r>
    </w:p>
    <w:p w14:paraId="0F9A4577" w14:textId="77777777" w:rsidR="00DB3393" w:rsidRPr="00DB3393" w:rsidRDefault="00DB3393" w:rsidP="00DB3393">
      <w:pPr>
        <w:widowControl w:val="0"/>
        <w:autoSpaceDE w:val="0"/>
        <w:autoSpaceDN w:val="0"/>
        <w:adjustRightInd w:val="0"/>
        <w:spacing w:before="240" w:after="60"/>
        <w:rPr>
          <w:noProof/>
        </w:rPr>
      </w:pPr>
      <w:r w:rsidRPr="00DB3393">
        <w:rPr>
          <w:noProof/>
        </w:rPr>
        <w:t>Hendry AP, Farrugia TJ, Kinnison MT. 2008. Human influences on rates of phenotypic change in wild animal populations. Mol. Ecol. 17:20–29.</w:t>
      </w:r>
    </w:p>
    <w:p w14:paraId="2C67949D" w14:textId="77777777" w:rsidR="00DB3393" w:rsidRPr="00DB3393" w:rsidRDefault="00DB3393" w:rsidP="00DB3393">
      <w:pPr>
        <w:widowControl w:val="0"/>
        <w:autoSpaceDE w:val="0"/>
        <w:autoSpaceDN w:val="0"/>
        <w:adjustRightInd w:val="0"/>
        <w:spacing w:before="240" w:after="60"/>
        <w:rPr>
          <w:noProof/>
        </w:rPr>
      </w:pPr>
      <w:r w:rsidRPr="00DB3393">
        <w:rPr>
          <w:noProof/>
        </w:rPr>
        <w:t>Hendry AP, Kinnison MT. 1999. Perspective: The Pace of Modern Life: Measuring Rates of Contemporary Microevolution. Evolution (N. Y). 53:1637. [accessed 2018 Feb 25]. http://www.jstor.org/stable/2640428?origin=crossref</w:t>
      </w:r>
    </w:p>
    <w:p w14:paraId="1CBD0F39" w14:textId="77777777" w:rsidR="00DB3393" w:rsidRPr="00DB3393" w:rsidRDefault="00DB3393" w:rsidP="00DB3393">
      <w:pPr>
        <w:widowControl w:val="0"/>
        <w:autoSpaceDE w:val="0"/>
        <w:autoSpaceDN w:val="0"/>
        <w:adjustRightInd w:val="0"/>
        <w:spacing w:before="240" w:after="60"/>
        <w:rPr>
          <w:noProof/>
        </w:rPr>
      </w:pPr>
      <w:r w:rsidRPr="00DB3393">
        <w:rPr>
          <w:noProof/>
        </w:rPr>
        <w:t>Hernández-Nistal J, Dopico B, Labrador E. 2002. Cold and salt stress regulates the expression and activity of a chickpea cytosolic Cu/Zn superoxide dismutase. Plant Sci. 163:507–514.</w:t>
      </w:r>
    </w:p>
    <w:p w14:paraId="1BFDBC6D" w14:textId="77777777" w:rsidR="00DB3393" w:rsidRPr="00DB3393" w:rsidRDefault="00DB3393" w:rsidP="00DB3393">
      <w:pPr>
        <w:widowControl w:val="0"/>
        <w:autoSpaceDE w:val="0"/>
        <w:autoSpaceDN w:val="0"/>
        <w:adjustRightInd w:val="0"/>
        <w:spacing w:before="240" w:after="60"/>
        <w:rPr>
          <w:noProof/>
        </w:rPr>
      </w:pPr>
      <w:r w:rsidRPr="00DB3393">
        <w:rPr>
          <w:noProof/>
        </w:rPr>
        <w:t>Hernández JA, Campillo A, Jiménez A, Alarcón JJ, Sevilla F. 1999. Response of antioxidant systems and leaf water relations to NaCl stress in pea plants. New Phytol. 141:241–251.</w:t>
      </w:r>
    </w:p>
    <w:p w14:paraId="70325658" w14:textId="77777777" w:rsidR="00DB3393" w:rsidRPr="00DB3393" w:rsidRDefault="00DB3393" w:rsidP="00DB3393">
      <w:pPr>
        <w:widowControl w:val="0"/>
        <w:autoSpaceDE w:val="0"/>
        <w:autoSpaceDN w:val="0"/>
        <w:adjustRightInd w:val="0"/>
        <w:spacing w:before="240" w:after="60"/>
        <w:rPr>
          <w:noProof/>
        </w:rPr>
      </w:pPr>
      <w:r w:rsidRPr="00DB3393">
        <w:rPr>
          <w:noProof/>
        </w:rPr>
        <w:t>Hill NM, Vander Kloet SP. 2005. Longevity of experimentally buried seed in Vaccinium: Relationship to climate, reproductive factors and natural seed banks. J. Ecol. 93:1167–1176.</w:t>
      </w:r>
    </w:p>
    <w:p w14:paraId="56276960" w14:textId="77777777" w:rsidR="00DB3393" w:rsidRPr="00DB3393" w:rsidRDefault="00DB3393" w:rsidP="00DB3393">
      <w:pPr>
        <w:widowControl w:val="0"/>
        <w:autoSpaceDE w:val="0"/>
        <w:autoSpaceDN w:val="0"/>
        <w:adjustRightInd w:val="0"/>
        <w:spacing w:before="240" w:after="60"/>
        <w:rPr>
          <w:noProof/>
        </w:rPr>
      </w:pPr>
      <w:r w:rsidRPr="00DB3393">
        <w:rPr>
          <w:noProof/>
        </w:rPr>
        <w:t>Hilton TW, Najjar RG, Zhong L, Li M. 2008a. Is there a signal of sea-level rise in Chesapeake Bay salinity? J. Geophys. Res. Ocean. 113:1–12.</w:t>
      </w:r>
    </w:p>
    <w:p w14:paraId="41026802" w14:textId="77777777" w:rsidR="00DB3393" w:rsidRPr="00DB3393" w:rsidRDefault="00DB3393" w:rsidP="00DB3393">
      <w:pPr>
        <w:widowControl w:val="0"/>
        <w:autoSpaceDE w:val="0"/>
        <w:autoSpaceDN w:val="0"/>
        <w:adjustRightInd w:val="0"/>
        <w:spacing w:before="240" w:after="60"/>
        <w:rPr>
          <w:noProof/>
        </w:rPr>
      </w:pPr>
      <w:r w:rsidRPr="00DB3393">
        <w:rPr>
          <w:noProof/>
        </w:rPr>
        <w:t>Hilton TW, Najjar RG, Zhong L, Li M. 2008b. Is there a signal of sea-level rise in Chesapeake Bay salinity? J. Geophys. Res. 113:C09002. [accessed 2018 Feb 5]. http://doi.wiley.com/10.1029/2007JC004247</w:t>
      </w:r>
    </w:p>
    <w:p w14:paraId="145CF04B" w14:textId="77777777" w:rsidR="00DB3393" w:rsidRPr="00DB3393" w:rsidRDefault="00DB3393" w:rsidP="00DB3393">
      <w:pPr>
        <w:widowControl w:val="0"/>
        <w:autoSpaceDE w:val="0"/>
        <w:autoSpaceDN w:val="0"/>
        <w:adjustRightInd w:val="0"/>
        <w:spacing w:before="240" w:after="60"/>
        <w:rPr>
          <w:noProof/>
        </w:rPr>
      </w:pPr>
      <w:r w:rsidRPr="00DB3393">
        <w:rPr>
          <w:noProof/>
        </w:rPr>
        <w:t>Hines J, Reyes M, Mozder TJ, Gessner MO. 2014. Genotypic trait variation modifies effects of climate warming and nitrogen deposition on litter mass loss and microbial respiration. Glob. Chang. Biol. 20:3780–3789.</w:t>
      </w:r>
    </w:p>
    <w:p w14:paraId="4C7B1F5F" w14:textId="77777777" w:rsidR="00DB3393" w:rsidRPr="00DB3393" w:rsidRDefault="00DB3393" w:rsidP="00DB3393">
      <w:pPr>
        <w:widowControl w:val="0"/>
        <w:autoSpaceDE w:val="0"/>
        <w:autoSpaceDN w:val="0"/>
        <w:adjustRightInd w:val="0"/>
        <w:spacing w:before="240" w:after="60"/>
        <w:rPr>
          <w:noProof/>
        </w:rPr>
      </w:pPr>
      <w:r w:rsidRPr="00DB3393">
        <w:rPr>
          <w:noProof/>
        </w:rPr>
        <w:t>Hoban S, Kelley JL, Lotterhos KE, Antolin MF, Bradburd G, Lowry DB, Poss ML, Reed LK, Storfer A, Whitlock MC. 2016. Finding the Genomic Basis of Local Adaptation: Pitfalls, Practical Solutions, and Future Directions. Am. Nat. 188. [accessed 2017 Oct 10]. http://www.journals.uchicago.edu/doi/pdfplus/10.1086/688018</w:t>
      </w:r>
    </w:p>
    <w:p w14:paraId="2A6F6D35" w14:textId="77777777" w:rsidR="00DB3393" w:rsidRPr="00DB3393" w:rsidRDefault="00DB3393" w:rsidP="00DB3393">
      <w:pPr>
        <w:widowControl w:val="0"/>
        <w:autoSpaceDE w:val="0"/>
        <w:autoSpaceDN w:val="0"/>
        <w:adjustRightInd w:val="0"/>
        <w:spacing w:before="240" w:after="60"/>
        <w:rPr>
          <w:noProof/>
        </w:rPr>
      </w:pPr>
      <w:r w:rsidRPr="00DB3393">
        <w:rPr>
          <w:noProof/>
        </w:rPr>
        <w:t>Hodgins-Davis A, Townsend JP. 2009. Evolving gene expression: from G to E to G × E. Trends Ecol. Evol. 24:649–658.</w:t>
      </w:r>
    </w:p>
    <w:p w14:paraId="0FBD6119" w14:textId="77777777" w:rsidR="00DB3393" w:rsidRPr="00DB3393" w:rsidRDefault="00DB3393" w:rsidP="00DB3393">
      <w:pPr>
        <w:widowControl w:val="0"/>
        <w:autoSpaceDE w:val="0"/>
        <w:autoSpaceDN w:val="0"/>
        <w:adjustRightInd w:val="0"/>
        <w:spacing w:before="240" w:after="60"/>
        <w:rPr>
          <w:noProof/>
        </w:rPr>
      </w:pPr>
      <w:r w:rsidRPr="00DB3393">
        <w:rPr>
          <w:noProof/>
        </w:rPr>
        <w:lastRenderedPageBreak/>
        <w:t>Hoffman A, Sgro C. 2011. Climate change and evolutionary adaptation.: EBSCOhost. Nature. [accessed 2017 Nov 12]. http://web.a.ebscohost.com.proxy.lib.utk.edu:90/ehost/pdfviewer/pdfviewer?vid=1&amp;sid=163b7a34-1001-43d0-b237-869f03c4f1ef%40sessionmgr4008</w:t>
      </w:r>
    </w:p>
    <w:p w14:paraId="6F42C390" w14:textId="77777777" w:rsidR="00DB3393" w:rsidRPr="00DB3393" w:rsidRDefault="00DB3393" w:rsidP="00DB3393">
      <w:pPr>
        <w:widowControl w:val="0"/>
        <w:autoSpaceDE w:val="0"/>
        <w:autoSpaceDN w:val="0"/>
        <w:adjustRightInd w:val="0"/>
        <w:spacing w:before="240" w:after="60"/>
        <w:rPr>
          <w:noProof/>
        </w:rPr>
      </w:pPr>
      <w:r w:rsidRPr="00DB3393">
        <w:rPr>
          <w:noProof/>
        </w:rPr>
        <w:t>Holmes GD, Hall NE, Gendall AR, Boon PI, James EA. 2016. Using Transcriptomics to Identify Differential Gene Expression in Response to Salinity among Australian Phragmites australis Clones. Front. Plant Sci. 7:1–12.</w:t>
      </w:r>
    </w:p>
    <w:p w14:paraId="6F555017" w14:textId="77777777" w:rsidR="00DB3393" w:rsidRPr="00DB3393" w:rsidRDefault="00DB3393" w:rsidP="00DB3393">
      <w:pPr>
        <w:widowControl w:val="0"/>
        <w:autoSpaceDE w:val="0"/>
        <w:autoSpaceDN w:val="0"/>
        <w:adjustRightInd w:val="0"/>
        <w:spacing w:before="240" w:after="60"/>
        <w:rPr>
          <w:noProof/>
        </w:rPr>
      </w:pPr>
      <w:r w:rsidRPr="00DB3393">
        <w:rPr>
          <w:noProof/>
        </w:rPr>
        <w:t>Hölzer M, Marz M. 2019. De novo transcriptome assembly: A comprehensive cross-species comparison of short-read RNA-Seq assemblers. Gigascience 8:1–16.</w:t>
      </w:r>
    </w:p>
    <w:p w14:paraId="36EE6809" w14:textId="77777777" w:rsidR="00DB3393" w:rsidRPr="00DB3393" w:rsidRDefault="00DB3393" w:rsidP="00DB3393">
      <w:pPr>
        <w:widowControl w:val="0"/>
        <w:autoSpaceDE w:val="0"/>
        <w:autoSpaceDN w:val="0"/>
        <w:adjustRightInd w:val="0"/>
        <w:spacing w:before="240" w:after="60"/>
        <w:rPr>
          <w:noProof/>
        </w:rPr>
      </w:pPr>
      <w:r w:rsidRPr="00DB3393">
        <w:rPr>
          <w:noProof/>
        </w:rPr>
        <w:t>Hong B, Shen J. 2012. Responses of estuarine salinity and transport processes to potential future sea-level rise in the Chesapeake Bay. Estuar. Coast. Shelf Sci. 104–105:33–45. [accessed 2019 Feb 28]. https://www.sciencedirect.com/science/article/pii/S027277141200087X</w:t>
      </w:r>
    </w:p>
    <w:p w14:paraId="7319E779" w14:textId="77777777" w:rsidR="00DB3393" w:rsidRPr="00DB3393" w:rsidRDefault="00DB3393" w:rsidP="00DB3393">
      <w:pPr>
        <w:widowControl w:val="0"/>
        <w:autoSpaceDE w:val="0"/>
        <w:autoSpaceDN w:val="0"/>
        <w:adjustRightInd w:val="0"/>
        <w:spacing w:before="240" w:after="60"/>
        <w:rPr>
          <w:noProof/>
        </w:rPr>
      </w:pPr>
      <w:r w:rsidRPr="00DB3393">
        <w:rPr>
          <w:noProof/>
        </w:rPr>
        <w:t>Ikegami M, Whigham DF, Werger MJA. 2009. Ramet phenology and clonal architectures of the clonal sedge Schoenoplectus americanus (Pers.) Volk. ex Schinz &amp;amp; R. Keller. Plant Ecol. 200:287–301. [accessed 2019 Feb 21]. http://link.springer.com/10.1007/s11258-008-9453-7</w:t>
      </w:r>
    </w:p>
    <w:p w14:paraId="43D214BA" w14:textId="77777777" w:rsidR="00DB3393" w:rsidRPr="00DB3393" w:rsidRDefault="00DB3393" w:rsidP="00DB3393">
      <w:pPr>
        <w:widowControl w:val="0"/>
        <w:autoSpaceDE w:val="0"/>
        <w:autoSpaceDN w:val="0"/>
        <w:adjustRightInd w:val="0"/>
        <w:spacing w:before="240" w:after="60"/>
        <w:rPr>
          <w:noProof/>
        </w:rPr>
      </w:pPr>
      <w:r w:rsidRPr="00522535">
        <w:rPr>
          <w:noProof/>
          <w:lang w:val="fr-FR"/>
        </w:rPr>
        <w:t xml:space="preserve">Jankowski KL, Törnqvist TE, Fernandes AM. 2017. </w:t>
      </w:r>
      <w:r w:rsidRPr="00DB3393">
        <w:rPr>
          <w:noProof/>
        </w:rPr>
        <w:t>Vulnerability of Louisiana’s coastal wetlands to present-day rates of relative sea-level rise. Nat. Commun. 8.</w:t>
      </w:r>
    </w:p>
    <w:p w14:paraId="6D720281" w14:textId="77777777" w:rsidR="00DB3393" w:rsidRPr="00DB3393" w:rsidRDefault="00DB3393" w:rsidP="00DB3393">
      <w:pPr>
        <w:widowControl w:val="0"/>
        <w:autoSpaceDE w:val="0"/>
        <w:autoSpaceDN w:val="0"/>
        <w:adjustRightInd w:val="0"/>
        <w:spacing w:before="240" w:after="60"/>
        <w:rPr>
          <w:noProof/>
        </w:rPr>
      </w:pPr>
      <w:r w:rsidRPr="00DB3393">
        <w:rPr>
          <w:noProof/>
        </w:rPr>
        <w:t>Jannesar M, Seyedi SM, Moazzam Jazi M, Niknam V, Ebrahimzadeh H, Botanga C. 2020. A genome-wide identification, characterization and functional analysis of salt-related long non-coding RNAs in non-model plant Pistacia vera L. using transcriptome high throughput sequencing. Sci. Rep. 10:1–23.</w:t>
      </w:r>
    </w:p>
    <w:p w14:paraId="49D6EE06" w14:textId="77777777" w:rsidR="00DB3393" w:rsidRPr="00DB3393" w:rsidRDefault="00DB3393" w:rsidP="00DB3393">
      <w:pPr>
        <w:widowControl w:val="0"/>
        <w:autoSpaceDE w:val="0"/>
        <w:autoSpaceDN w:val="0"/>
        <w:adjustRightInd w:val="0"/>
        <w:spacing w:before="240" w:after="60"/>
        <w:rPr>
          <w:noProof/>
        </w:rPr>
      </w:pPr>
      <w:r w:rsidRPr="00DB3393">
        <w:rPr>
          <w:noProof/>
        </w:rPr>
        <w:t>Jarrell ER, Kolker AS, Campbell C, Blum MJ. 2016. Brackish Marsh Plant Community Responses to Regional Precipitation and Relative sea-Level Rise. Wetlands 36:607–619. [accessed 2017 Aug 27]. http://link.springer.com/10.1007/s13157-016-0769-0</w:t>
      </w:r>
    </w:p>
    <w:p w14:paraId="55762A07" w14:textId="77777777" w:rsidR="00DB3393" w:rsidRPr="00DB3393" w:rsidRDefault="00DB3393" w:rsidP="00DB3393">
      <w:pPr>
        <w:widowControl w:val="0"/>
        <w:autoSpaceDE w:val="0"/>
        <w:autoSpaceDN w:val="0"/>
        <w:adjustRightInd w:val="0"/>
        <w:spacing w:before="240" w:after="60"/>
        <w:rPr>
          <w:noProof/>
        </w:rPr>
      </w:pPr>
      <w:r w:rsidRPr="00DB3393">
        <w:rPr>
          <w:noProof/>
        </w:rPr>
        <w:t>Karan R, Subudhi PK. 2012. Overexpression of a nascent polypeptide associated complex gene (SaβNAC) of Spartina alterniflora improves tolerance to salinity and drought in transgenic Arabidopsis. Biochem. Biophys. Res. Commun. 424:747–752. [accessed 2019 Mar 25]. https://www.sciencedirect.com/science/article/pii/S0006291X1201306X</w:t>
      </w:r>
    </w:p>
    <w:p w14:paraId="3137442E" w14:textId="77777777" w:rsidR="00DB3393" w:rsidRPr="00DB3393" w:rsidRDefault="00DB3393" w:rsidP="00DB3393">
      <w:pPr>
        <w:widowControl w:val="0"/>
        <w:autoSpaceDE w:val="0"/>
        <w:autoSpaceDN w:val="0"/>
        <w:adjustRightInd w:val="0"/>
        <w:spacing w:before="240" w:after="60"/>
        <w:rPr>
          <w:noProof/>
        </w:rPr>
      </w:pPr>
      <w:r w:rsidRPr="00DB3393">
        <w:rPr>
          <w:noProof/>
        </w:rPr>
        <w:t>Karan R, Subudhi PK. 2014. Overexpression of an adenosine diphosphate-ribosylation factor gene from the halophytic grass Spartina alterniflora confers salinity and drought tolerance in transgenic Arabidopsis. Plant Cell Rep. 33:373–384.</w:t>
      </w:r>
    </w:p>
    <w:p w14:paraId="303F794B" w14:textId="77777777" w:rsidR="00DB3393" w:rsidRPr="00DB3393" w:rsidRDefault="00DB3393" w:rsidP="00DB3393">
      <w:pPr>
        <w:widowControl w:val="0"/>
        <w:autoSpaceDE w:val="0"/>
        <w:autoSpaceDN w:val="0"/>
        <w:adjustRightInd w:val="0"/>
        <w:spacing w:before="240" w:after="60"/>
        <w:rPr>
          <w:noProof/>
        </w:rPr>
      </w:pPr>
      <w:r w:rsidRPr="00DB3393">
        <w:rPr>
          <w:noProof/>
        </w:rPr>
        <w:lastRenderedPageBreak/>
        <w:t>Kawecki TJ, Lenski RE, Ebert D, Hollis B, Olivieri I, Whitlock MC. 2012. Experimental evolution. Trends Ecol. Evol. 27:547–560.</w:t>
      </w:r>
    </w:p>
    <w:p w14:paraId="0E1D1142" w14:textId="77777777" w:rsidR="00DB3393" w:rsidRPr="00DB3393" w:rsidRDefault="00DB3393" w:rsidP="00DB3393">
      <w:pPr>
        <w:widowControl w:val="0"/>
        <w:autoSpaceDE w:val="0"/>
        <w:autoSpaceDN w:val="0"/>
        <w:adjustRightInd w:val="0"/>
        <w:spacing w:before="240" w:after="60"/>
        <w:rPr>
          <w:noProof/>
        </w:rPr>
      </w:pPr>
      <w:r w:rsidRPr="00DB3393">
        <w:rPr>
          <w:noProof/>
        </w:rPr>
        <w:t>Kearney MS. 1996. Sea-level Change during the Last Thousand Years in Chesapeake Bay. J. Coast. Res. 12:977–983.</w:t>
      </w:r>
    </w:p>
    <w:p w14:paraId="0C2BD0BE" w14:textId="77777777" w:rsidR="00DB3393" w:rsidRPr="00DB3393" w:rsidRDefault="00DB3393" w:rsidP="00DB3393">
      <w:pPr>
        <w:widowControl w:val="0"/>
        <w:autoSpaceDE w:val="0"/>
        <w:autoSpaceDN w:val="0"/>
        <w:adjustRightInd w:val="0"/>
        <w:spacing w:before="240" w:after="60"/>
        <w:rPr>
          <w:noProof/>
        </w:rPr>
      </w:pPr>
      <w:r w:rsidRPr="00DB3393">
        <w:rPr>
          <w:noProof/>
        </w:rPr>
        <w:t>Kearney MS, Stevenson JC, Kearneyt MS, Stevensont JC. 1991. Island Land Loss and Marsh Vertical Accretion Rate Evidence for Historical Sea-Level Changes in Chesapeake Bay Evidence for Historical Sea-Level Changes in Chesapeake Bay1 Rate Evidence for Historical Sea-Level Changes in Chesapeake Bay. Journal of Coastal. Source J. Coast. Res. J. Coast. Res. 7:403–415. [accessed 2017 Aug 25]. http://www.jstor.org/stable/4297845</w:t>
      </w:r>
    </w:p>
    <w:p w14:paraId="07F3D29B" w14:textId="77777777" w:rsidR="00DB3393" w:rsidRPr="00DB3393" w:rsidRDefault="00DB3393" w:rsidP="00DB3393">
      <w:pPr>
        <w:widowControl w:val="0"/>
        <w:autoSpaceDE w:val="0"/>
        <w:autoSpaceDN w:val="0"/>
        <w:adjustRightInd w:val="0"/>
        <w:spacing w:before="240" w:after="60"/>
        <w:rPr>
          <w:noProof/>
        </w:rPr>
      </w:pPr>
      <w:r w:rsidRPr="00DB3393">
        <w:rPr>
          <w:noProof/>
        </w:rPr>
        <w:t>Kelleway JJ, Saintilan N, Macreadie PI, Baldock JA, Ralph PJ. 2017. Sediment and carbon deposition vary among vegetation assemblages in a coastal salt marsh. Biogeosciences 145194:3763–3779. [accessed 2017 Aug 22]. https://www.biogeosciences.net/14/3763/2017/bg-14-3763-2017.pdf</w:t>
      </w:r>
    </w:p>
    <w:p w14:paraId="2FE34606" w14:textId="77777777" w:rsidR="00DB3393" w:rsidRPr="00DB3393" w:rsidRDefault="00DB3393" w:rsidP="00DB3393">
      <w:pPr>
        <w:widowControl w:val="0"/>
        <w:autoSpaceDE w:val="0"/>
        <w:autoSpaceDN w:val="0"/>
        <w:adjustRightInd w:val="0"/>
        <w:spacing w:before="240" w:after="60"/>
        <w:rPr>
          <w:noProof/>
        </w:rPr>
      </w:pPr>
      <w:r w:rsidRPr="00DB3393">
        <w:rPr>
          <w:noProof/>
        </w:rPr>
        <w:t>Kelley JL, Desvignes T, McGowan KL, Perez M, Arias Rodriguez L, Brown AP, Culumber Z, Tobler M. 2020. microRNA expression variation in a natural system as a potential molecular mechanism contributing to adaptation to hydrogen sulfide.</w:t>
      </w:r>
    </w:p>
    <w:p w14:paraId="3D02131F" w14:textId="77777777" w:rsidR="00DB3393" w:rsidRPr="00DB3393" w:rsidRDefault="00DB3393" w:rsidP="00DB3393">
      <w:pPr>
        <w:widowControl w:val="0"/>
        <w:autoSpaceDE w:val="0"/>
        <w:autoSpaceDN w:val="0"/>
        <w:adjustRightInd w:val="0"/>
        <w:spacing w:before="240" w:after="60"/>
        <w:rPr>
          <w:noProof/>
        </w:rPr>
      </w:pPr>
      <w:r w:rsidRPr="00DB3393">
        <w:rPr>
          <w:noProof/>
        </w:rPr>
        <w:t>Kerfoot WC, Robbins J a., Weider LJ. 1999. A new approach to historical reconstruction: Combining descriptive and experimental paleolimnology. Limnol. Oceanogr. 44:1232–1247.</w:t>
      </w:r>
    </w:p>
    <w:p w14:paraId="13A455EB" w14:textId="77777777" w:rsidR="00DB3393" w:rsidRPr="00DB3393" w:rsidRDefault="00DB3393" w:rsidP="00DB3393">
      <w:pPr>
        <w:widowControl w:val="0"/>
        <w:autoSpaceDE w:val="0"/>
        <w:autoSpaceDN w:val="0"/>
        <w:adjustRightInd w:val="0"/>
        <w:spacing w:before="240" w:after="60"/>
        <w:rPr>
          <w:noProof/>
        </w:rPr>
      </w:pPr>
      <w:r w:rsidRPr="00DB3393">
        <w:rPr>
          <w:noProof/>
        </w:rPr>
        <w:t>Kerfoot WC, Weider LJ. 2004. Experimental paleoecology (resurrection ecology): Chasing Van Valen’s Red Queen hypothesis. Limnol. Oceanogr. 49:1300–1316. [accessed 2018 Sep 8]. http://doi.wiley.com/10.4319/lo.2004.49.4_part_2.1300</w:t>
      </w:r>
    </w:p>
    <w:p w14:paraId="2280E10E" w14:textId="77777777" w:rsidR="00DB3393" w:rsidRPr="00DB3393" w:rsidRDefault="00DB3393" w:rsidP="00DB3393">
      <w:pPr>
        <w:widowControl w:val="0"/>
        <w:autoSpaceDE w:val="0"/>
        <w:autoSpaceDN w:val="0"/>
        <w:adjustRightInd w:val="0"/>
        <w:spacing w:before="240" w:after="60"/>
        <w:rPr>
          <w:noProof/>
        </w:rPr>
      </w:pPr>
      <w:r w:rsidRPr="00DB3393">
        <w:rPr>
          <w:noProof/>
        </w:rPr>
        <w:t>King M-C, Wilson AC. 1975. Evolution at Two Levels in Humans and Chimpanzees on JSTOR. Science (80-. ). 188:107–116. [accessed 2020 Nov 23]. https://www.jstor.org/stable/1739875?casa_token=LUjXETJslTsAAAAA%3A9fEAz6MSnXYad9ttORRZlxvk7tF9lbBNy-cLuS0_68O-7klNLDVhXQwzyrH0WZo3Lae6b4KhZ6oScC0p1ZeXvF6uSotKwd8gfSBbbtuzVGIppXUcNkA&amp;seq=1#metadata_info_tab_contents</w:t>
      </w:r>
    </w:p>
    <w:p w14:paraId="454690E8" w14:textId="77777777" w:rsidR="00DB3393" w:rsidRPr="00DB3393" w:rsidRDefault="00DB3393" w:rsidP="00DB3393">
      <w:pPr>
        <w:widowControl w:val="0"/>
        <w:autoSpaceDE w:val="0"/>
        <w:autoSpaceDN w:val="0"/>
        <w:adjustRightInd w:val="0"/>
        <w:spacing w:before="240" w:after="60"/>
        <w:rPr>
          <w:noProof/>
        </w:rPr>
      </w:pPr>
      <w:r w:rsidRPr="00DB3393">
        <w:rPr>
          <w:noProof/>
        </w:rPr>
        <w:t>Kirwan ML, Guntenspergen GR. 2012. Feedbacks between inundation, root production, and shoot growth in a rapidly submerging brackish marsh. J. Ecol. 100:764–770.</w:t>
      </w:r>
    </w:p>
    <w:p w14:paraId="3F31DE50" w14:textId="77777777" w:rsidR="00DB3393" w:rsidRPr="00DB3393" w:rsidRDefault="00DB3393" w:rsidP="00DB3393">
      <w:pPr>
        <w:widowControl w:val="0"/>
        <w:autoSpaceDE w:val="0"/>
        <w:autoSpaceDN w:val="0"/>
        <w:adjustRightInd w:val="0"/>
        <w:spacing w:before="240" w:after="60"/>
        <w:rPr>
          <w:noProof/>
        </w:rPr>
      </w:pPr>
      <w:r w:rsidRPr="00DB3393">
        <w:rPr>
          <w:noProof/>
        </w:rPr>
        <w:t>Kirwan ML, Megonigal JP. 2013. Tidal wetland stability in the face of human impacts and sea-level rise. Nature 504:53–60. [accessed 2018 Jan 16]. http://www.nature.com/articles/nature12856</w:t>
      </w:r>
    </w:p>
    <w:p w14:paraId="772A6838" w14:textId="77777777" w:rsidR="00DB3393" w:rsidRPr="00DB3393" w:rsidRDefault="00DB3393" w:rsidP="00DB3393">
      <w:pPr>
        <w:widowControl w:val="0"/>
        <w:autoSpaceDE w:val="0"/>
        <w:autoSpaceDN w:val="0"/>
        <w:adjustRightInd w:val="0"/>
        <w:spacing w:before="240" w:after="60"/>
        <w:rPr>
          <w:noProof/>
        </w:rPr>
      </w:pPr>
      <w:r w:rsidRPr="00DB3393">
        <w:rPr>
          <w:noProof/>
        </w:rPr>
        <w:lastRenderedPageBreak/>
        <w:t>Kirwan ML, Murray AB. 2007. A coupled geomorphic and ecological model of tidal marsh evolution. [accessed 2018 Apr 22]. http://www.pnas.org/content/pnas/104/15/6118.full.pdf</w:t>
      </w:r>
    </w:p>
    <w:p w14:paraId="30ED1F49" w14:textId="77777777" w:rsidR="00DB3393" w:rsidRPr="00DB3393" w:rsidRDefault="00DB3393" w:rsidP="00DB3393">
      <w:pPr>
        <w:widowControl w:val="0"/>
        <w:autoSpaceDE w:val="0"/>
        <w:autoSpaceDN w:val="0"/>
        <w:adjustRightInd w:val="0"/>
        <w:spacing w:before="240" w:after="60"/>
        <w:rPr>
          <w:noProof/>
        </w:rPr>
      </w:pPr>
      <w:r w:rsidRPr="00DB3393">
        <w:rPr>
          <w:noProof/>
        </w:rPr>
        <w:t>Kirwan ML, Murray AB, Boyd WS. 2008. Temporary vegetation disturbance as an explanation for permanent loss of tidal wetlands. Geophys. Res. Lett. 35:L05403. [accessed 2018 Apr 23]. http://doi.wiley.com/10.1029/2007GL032681</w:t>
      </w:r>
    </w:p>
    <w:p w14:paraId="13D5FF93" w14:textId="77777777" w:rsidR="00DB3393" w:rsidRPr="00DB3393" w:rsidRDefault="00DB3393" w:rsidP="00DB3393">
      <w:pPr>
        <w:widowControl w:val="0"/>
        <w:autoSpaceDE w:val="0"/>
        <w:autoSpaceDN w:val="0"/>
        <w:adjustRightInd w:val="0"/>
        <w:spacing w:before="240" w:after="60"/>
        <w:rPr>
          <w:noProof/>
        </w:rPr>
      </w:pPr>
      <w:r w:rsidRPr="00DB3393">
        <w:rPr>
          <w:noProof/>
        </w:rPr>
        <w:t>Kolde R. 2019. pheatmap: Pretty Heatmaps. R Packag. version 1.0.12.</w:t>
      </w:r>
    </w:p>
    <w:p w14:paraId="13BA6BE5"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Kuester A, Chang S-M, Baucom RS. 2015. The geographic mosaic of herbicide resistance evolution in the common morning glory, </w:t>
      </w:r>
      <w:r w:rsidRPr="00DB3393">
        <w:rPr>
          <w:i/>
          <w:iCs/>
          <w:noProof/>
        </w:rPr>
        <w:t>Ipomoea purpurea</w:t>
      </w:r>
      <w:r w:rsidRPr="00DB3393">
        <w:rPr>
          <w:noProof/>
        </w:rPr>
        <w:t> : Evidence for resistance hotspots and low genetic differentiation across the landscape. Evol. Appl. 8:821–833. [accessed 2018 Apr 30]. http://doi.wiley.com/10.1111/eva.12290</w:t>
      </w:r>
    </w:p>
    <w:p w14:paraId="71C9DA39" w14:textId="77777777" w:rsidR="00DB3393" w:rsidRPr="00DB3393" w:rsidRDefault="00DB3393" w:rsidP="00DB3393">
      <w:pPr>
        <w:widowControl w:val="0"/>
        <w:autoSpaceDE w:val="0"/>
        <w:autoSpaceDN w:val="0"/>
        <w:adjustRightInd w:val="0"/>
        <w:spacing w:before="240" w:after="60"/>
        <w:rPr>
          <w:noProof/>
        </w:rPr>
      </w:pPr>
      <w:r w:rsidRPr="00DB3393">
        <w:rPr>
          <w:noProof/>
        </w:rPr>
        <w:t>Kukurba KR, Montgomery SB. 2015. RNA sequencing and analysis. Cold Spring Harb. Protoc. 2015:951–969.</w:t>
      </w:r>
    </w:p>
    <w:p w14:paraId="67C5B916" w14:textId="77777777" w:rsidR="00DB3393" w:rsidRPr="00DB3393" w:rsidRDefault="00DB3393" w:rsidP="00DB3393">
      <w:pPr>
        <w:widowControl w:val="0"/>
        <w:autoSpaceDE w:val="0"/>
        <w:autoSpaceDN w:val="0"/>
        <w:adjustRightInd w:val="0"/>
        <w:spacing w:before="240" w:after="60"/>
        <w:rPr>
          <w:noProof/>
        </w:rPr>
      </w:pPr>
      <w:r w:rsidRPr="00DB3393">
        <w:rPr>
          <w:noProof/>
        </w:rPr>
        <w:t>Lande R. 2015. Evolution of phenotypic plasticity in colonizing species. Mol. Ecol. 24.</w:t>
      </w:r>
    </w:p>
    <w:p w14:paraId="275A6EEA" w14:textId="77777777" w:rsidR="00DB3393" w:rsidRPr="00DB3393" w:rsidRDefault="00DB3393" w:rsidP="00DB3393">
      <w:pPr>
        <w:widowControl w:val="0"/>
        <w:autoSpaceDE w:val="0"/>
        <w:autoSpaceDN w:val="0"/>
        <w:adjustRightInd w:val="0"/>
        <w:spacing w:before="240" w:after="60"/>
        <w:rPr>
          <w:noProof/>
        </w:rPr>
      </w:pPr>
      <w:r w:rsidRPr="00DB3393">
        <w:rPr>
          <w:noProof/>
        </w:rPr>
        <w:t>Langley JA, Chapman SK, La Pierre KJ, Avolio M, Bowman WD, Johnson DS, Isbell F, Wilcox KR, Foster BL, Hovenden MJ, et al. 2018 Oct 18. Ambient changes exceed treatment effects on plant species abundance in global change experiments. Glob. Chang. Biol. [accessed 2018 Nov 10]. http://doi.wiley.com/10.1111/gcb.14442</w:t>
      </w:r>
    </w:p>
    <w:p w14:paraId="535DCC64" w14:textId="150D3459" w:rsidR="00DB3393" w:rsidRPr="00DB3393" w:rsidRDefault="00DB3393" w:rsidP="00DB3393">
      <w:pPr>
        <w:widowControl w:val="0"/>
        <w:autoSpaceDE w:val="0"/>
        <w:autoSpaceDN w:val="0"/>
        <w:adjustRightInd w:val="0"/>
        <w:spacing w:before="240" w:after="60"/>
        <w:rPr>
          <w:noProof/>
        </w:rPr>
      </w:pPr>
      <w:r w:rsidRPr="00DB3393">
        <w:rPr>
          <w:noProof/>
        </w:rPr>
        <w:t>Langley JA, McKee KL, Cahoon DR, Cherry JA, Megonigal JP. 2009. Elevated CO2 stimulates marsh elevation gain, counterbalancing sea-level rise. Proc. Natl. Acad. Sci. 106:6182–6186.</w:t>
      </w:r>
    </w:p>
    <w:p w14:paraId="40E0C89D" w14:textId="68C5E96E" w:rsidR="00334E7C" w:rsidRDefault="00334E7C" w:rsidP="00DB3393">
      <w:pPr>
        <w:widowControl w:val="0"/>
        <w:autoSpaceDE w:val="0"/>
        <w:autoSpaceDN w:val="0"/>
        <w:adjustRightInd w:val="0"/>
        <w:spacing w:before="240" w:after="60"/>
        <w:rPr>
          <w:noProof/>
        </w:rPr>
      </w:pPr>
      <w:r w:rsidRPr="00DB3393">
        <w:rPr>
          <w:noProof/>
        </w:rPr>
        <w:t>Langley J, Mozdzer TJ, Shepard KA, Hagerty SB, Patrick Megonigal J. 2013. Tidal marsh plant responses to elevated CO2, nitrogen fertilization, and sea level rise. Glob. Chang. Biol. 19:1495–1503</w:t>
      </w:r>
    </w:p>
    <w:p w14:paraId="5076F9CF" w14:textId="0A7D0030" w:rsidR="00DB3393" w:rsidRPr="00DB3393" w:rsidRDefault="00DB3393" w:rsidP="00DB3393">
      <w:pPr>
        <w:widowControl w:val="0"/>
        <w:autoSpaceDE w:val="0"/>
        <w:autoSpaceDN w:val="0"/>
        <w:adjustRightInd w:val="0"/>
        <w:spacing w:before="240" w:after="60"/>
        <w:rPr>
          <w:noProof/>
        </w:rPr>
      </w:pPr>
      <w:r w:rsidRPr="00DB3393">
        <w:rPr>
          <w:noProof/>
        </w:rPr>
        <w:t>Lässig M, Mustonen V, Walczak AM. 2017. Predicting evolution. Nat. Ecol. Evol. 1:1–9.</w:t>
      </w:r>
    </w:p>
    <w:p w14:paraId="7F5A6019" w14:textId="77777777" w:rsidR="00DB3393" w:rsidRPr="00DB3393" w:rsidRDefault="00DB3393" w:rsidP="00DB3393">
      <w:pPr>
        <w:widowControl w:val="0"/>
        <w:autoSpaceDE w:val="0"/>
        <w:autoSpaceDN w:val="0"/>
        <w:adjustRightInd w:val="0"/>
        <w:spacing w:before="240" w:after="60"/>
        <w:rPr>
          <w:noProof/>
        </w:rPr>
      </w:pPr>
      <w:r w:rsidRPr="00DB3393">
        <w:rPr>
          <w:noProof/>
        </w:rPr>
        <w:t>Lavretsky P, DaCosta JM, Sorenson MD, McCracken KG, Peters JL. 2019. ddRAD-seq data reveal significant genome-wide population structure and divergent genomic regions that distinguish the mallard and close relatives in North America. Mol. Ecol. 28:2594–2609. [accessed 2020 Mar 18]. https://onlinelibrary.wiley.com/doi/abs/10.1111/mec.15091</w:t>
      </w:r>
    </w:p>
    <w:p w14:paraId="4925A07C" w14:textId="77777777" w:rsidR="00DB3393" w:rsidRPr="00DB3393" w:rsidRDefault="00DB3393" w:rsidP="00DB3393">
      <w:pPr>
        <w:widowControl w:val="0"/>
        <w:autoSpaceDE w:val="0"/>
        <w:autoSpaceDN w:val="0"/>
        <w:adjustRightInd w:val="0"/>
        <w:spacing w:before="240" w:after="60"/>
        <w:rPr>
          <w:noProof/>
        </w:rPr>
      </w:pPr>
      <w:r w:rsidRPr="00522535">
        <w:rPr>
          <w:noProof/>
          <w:lang w:val="fr-FR"/>
        </w:rPr>
        <w:t xml:space="preserve">Lenormand T, Nougué O, Jabbour-Zahab R, Arnaud F, Dezileau L, Chevin L-M, </w:t>
      </w:r>
      <w:r w:rsidRPr="00522535">
        <w:rPr>
          <w:noProof/>
          <w:lang w:val="fr-FR"/>
        </w:rPr>
        <w:lastRenderedPageBreak/>
        <w:t xml:space="preserve">Sánchez MI. 2018. </w:t>
      </w:r>
      <w:r w:rsidRPr="00DB3393">
        <w:rPr>
          <w:noProof/>
        </w:rPr>
        <w:t>Resurrection ecology in Artemia. Evol. Appl. 11:76–87. [accessed 2018 Feb 16]. http://doi.wiley.com/10.1111/eva.12522</w:t>
      </w:r>
    </w:p>
    <w:p w14:paraId="438A8332" w14:textId="77777777" w:rsidR="00DB3393" w:rsidRPr="00DB3393" w:rsidRDefault="00DB3393" w:rsidP="00DB3393">
      <w:pPr>
        <w:widowControl w:val="0"/>
        <w:autoSpaceDE w:val="0"/>
        <w:autoSpaceDN w:val="0"/>
        <w:adjustRightInd w:val="0"/>
        <w:spacing w:before="240" w:after="60"/>
        <w:rPr>
          <w:noProof/>
        </w:rPr>
      </w:pPr>
      <w:r w:rsidRPr="00DB3393">
        <w:rPr>
          <w:noProof/>
        </w:rPr>
        <w:t>Levine J, Brewer S, Bertness MD, Jonathan M. 1998. Nutrients, competition and plant zonation in a New England salt marsh competitive reversal, Distichlis, Juncus, nutrients, Spartina, stress gradient. J. Ecol. 86:285–292.</w:t>
      </w:r>
    </w:p>
    <w:p w14:paraId="33D80050" w14:textId="77777777" w:rsidR="00DB3393" w:rsidRPr="00DB3393" w:rsidRDefault="00DB3393" w:rsidP="00DB3393">
      <w:pPr>
        <w:widowControl w:val="0"/>
        <w:autoSpaceDE w:val="0"/>
        <w:autoSpaceDN w:val="0"/>
        <w:adjustRightInd w:val="0"/>
        <w:spacing w:before="240" w:after="60"/>
        <w:rPr>
          <w:noProof/>
        </w:rPr>
      </w:pPr>
      <w:r w:rsidRPr="00DB3393">
        <w:rPr>
          <w:noProof/>
        </w:rPr>
        <w:t>Li H, Durbin R. 2010. Fast and accurate long-read alignment with Burrows-Wheeler transform. Bioinformatics 26:589–595.</w:t>
      </w:r>
    </w:p>
    <w:p w14:paraId="0090CD2A" w14:textId="77777777" w:rsidR="00DB3393" w:rsidRPr="00DB3393" w:rsidRDefault="00DB3393" w:rsidP="00DB3393">
      <w:pPr>
        <w:widowControl w:val="0"/>
        <w:autoSpaceDE w:val="0"/>
        <w:autoSpaceDN w:val="0"/>
        <w:adjustRightInd w:val="0"/>
        <w:spacing w:before="240" w:after="60"/>
        <w:rPr>
          <w:noProof/>
        </w:rPr>
      </w:pPr>
      <w:r w:rsidRPr="00DB3393">
        <w:rPr>
          <w:noProof/>
        </w:rPr>
        <w:t>Liao Y, Smyth GK, Shi W. 2013. The Subread aligner: Fast, accurate and scalable read mapping by seed-and-vote. Nucleic Acids Res. 41.</w:t>
      </w:r>
    </w:p>
    <w:p w14:paraId="4E1B7E67" w14:textId="77777777" w:rsidR="00DB3393" w:rsidRPr="00DB3393" w:rsidRDefault="00DB3393" w:rsidP="00DB3393">
      <w:pPr>
        <w:widowControl w:val="0"/>
        <w:autoSpaceDE w:val="0"/>
        <w:autoSpaceDN w:val="0"/>
        <w:adjustRightInd w:val="0"/>
        <w:spacing w:before="240" w:after="60"/>
        <w:rPr>
          <w:noProof/>
        </w:rPr>
      </w:pPr>
      <w:r w:rsidRPr="00DB3393">
        <w:rPr>
          <w:noProof/>
        </w:rPr>
        <w:t>Lohse M, Nagel A, Herter T, May P, Schroda M, Zrenner R, Tohge T, Fernie AR, Stitt M, Usadel B. 2014. Mercator: A fast and simple web server for genome scale functional annotation of plant sequence data. Plant, Cell Environ. 37:1250–1258.</w:t>
      </w:r>
    </w:p>
    <w:p w14:paraId="0FCD0D77" w14:textId="77777777" w:rsidR="00DB3393" w:rsidRPr="00DB3393" w:rsidRDefault="00DB3393" w:rsidP="00DB3393">
      <w:pPr>
        <w:widowControl w:val="0"/>
        <w:autoSpaceDE w:val="0"/>
        <w:autoSpaceDN w:val="0"/>
        <w:adjustRightInd w:val="0"/>
        <w:spacing w:before="240" w:after="60"/>
        <w:rPr>
          <w:noProof/>
        </w:rPr>
      </w:pPr>
      <w:r w:rsidRPr="00DB3393">
        <w:rPr>
          <w:noProof/>
        </w:rPr>
        <w:t>Love MI, Huber W, Anders S. 2014. DESeq2 Manual. [accessed 2020 Aug 3]. http://biorxiv.org/lookup/doi/10.1101/002832</w:t>
      </w:r>
    </w:p>
    <w:p w14:paraId="488A3737" w14:textId="77777777" w:rsidR="00DB3393" w:rsidRPr="00DB3393" w:rsidRDefault="00DB3393" w:rsidP="00DB3393">
      <w:pPr>
        <w:widowControl w:val="0"/>
        <w:autoSpaceDE w:val="0"/>
        <w:autoSpaceDN w:val="0"/>
        <w:adjustRightInd w:val="0"/>
        <w:spacing w:before="240" w:after="60"/>
        <w:rPr>
          <w:noProof/>
        </w:rPr>
      </w:pPr>
      <w:r w:rsidRPr="00DB3393">
        <w:rPr>
          <w:noProof/>
        </w:rPr>
        <w:t>Lu IF, Sung MS, Lee TM. 2006. Salinity stress and hydrogen peroxide regulation of antioxidant defense system in Ulva fasciata. Mar. Biol. 150:1–15.</w:t>
      </w:r>
    </w:p>
    <w:p w14:paraId="79752087" w14:textId="77777777" w:rsidR="00DB3393" w:rsidRPr="000A3EBA" w:rsidRDefault="00DB3393" w:rsidP="00DB3393">
      <w:pPr>
        <w:widowControl w:val="0"/>
        <w:autoSpaceDE w:val="0"/>
        <w:autoSpaceDN w:val="0"/>
        <w:adjustRightInd w:val="0"/>
        <w:spacing w:before="240" w:after="60"/>
        <w:rPr>
          <w:noProof/>
        </w:rPr>
      </w:pPr>
      <w:r w:rsidRPr="00DB3393">
        <w:rPr>
          <w:noProof/>
        </w:rPr>
        <w:t xml:space="preserve">Lu M, Herbert ER, Langley JA, Kirwan ML, Megonigal JP. 2019. Nitrogen status regulates morphological adaptation of marsh plants to elevated CO2. Nat. Clim. </w:t>
      </w:r>
      <w:r w:rsidRPr="000A3EBA">
        <w:rPr>
          <w:noProof/>
        </w:rPr>
        <w:t>Chang. 9:764–768. [accessed 2020 Jul 18]. https://doi.org/10.1038/s41558-019-0582-x</w:t>
      </w:r>
    </w:p>
    <w:p w14:paraId="1D6DDC4C" w14:textId="77777777" w:rsidR="00DB3393" w:rsidRPr="00DB3393" w:rsidRDefault="00DB3393" w:rsidP="00DB3393">
      <w:pPr>
        <w:widowControl w:val="0"/>
        <w:autoSpaceDE w:val="0"/>
        <w:autoSpaceDN w:val="0"/>
        <w:adjustRightInd w:val="0"/>
        <w:spacing w:before="240" w:after="60"/>
        <w:rPr>
          <w:noProof/>
        </w:rPr>
      </w:pPr>
      <w:r w:rsidRPr="000A3EBA">
        <w:rPr>
          <w:noProof/>
        </w:rPr>
        <w:t xml:space="preserve">Macaya-Sanz D, Heuertz M, Lindtke D, Vendramin GG, Lexer C, González-Martínez SC. 2016. </w:t>
      </w:r>
      <w:r w:rsidRPr="00DB3393">
        <w:rPr>
          <w:noProof/>
        </w:rPr>
        <w:t>Causes and consequences of large clonal assemblies in a poplar hybrid zone. Mol. Ecol. 25:5330–5344.</w:t>
      </w:r>
    </w:p>
    <w:p w14:paraId="1AA90FD3" w14:textId="77777777" w:rsidR="00DB3393" w:rsidRPr="00DB3393" w:rsidRDefault="00DB3393" w:rsidP="00DB3393">
      <w:pPr>
        <w:widowControl w:val="0"/>
        <w:autoSpaceDE w:val="0"/>
        <w:autoSpaceDN w:val="0"/>
        <w:adjustRightInd w:val="0"/>
        <w:spacing w:before="240" w:after="60"/>
        <w:rPr>
          <w:noProof/>
        </w:rPr>
      </w:pPr>
      <w:r w:rsidRPr="00DB3393">
        <w:rPr>
          <w:noProof/>
        </w:rPr>
        <w:t>Mandák B, Bimova K, Mahelka V, Plackova I. 2006. How much genetic variation is stored in the seed bank? A study of Atriplex tatarica (Chenopodiaceae). Mol. Ecol. 15:2653–2663. [accessed 2019 Feb 10]. http://doi.wiley.com/10.1111/j.1365-294X.2006.02953.x</w:t>
      </w:r>
    </w:p>
    <w:p w14:paraId="62D0DEAD"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McGowan KL, Passow CN, Arias-Rodriguez L, Tobler M, Kelley JL. 2019. Expression analyses of cave mollies ( </w:t>
      </w:r>
      <w:r w:rsidRPr="00DB3393">
        <w:rPr>
          <w:i/>
          <w:iCs/>
          <w:noProof/>
        </w:rPr>
        <w:t>Poecilia mexicana</w:t>
      </w:r>
      <w:r w:rsidRPr="00DB3393">
        <w:rPr>
          <w:noProof/>
        </w:rPr>
        <w:t xml:space="preserve"> ) reveal key genes involved in the early evolution of eye regression. Biol. Lett. 15:20190554. [accessed 2020 Jul 4]. https://royalsocietypublishing.org/doi/10.1098/rsbl.2019.0554</w:t>
      </w:r>
    </w:p>
    <w:p w14:paraId="01FB8890"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McGraw JB, Vavrek MC, Bennington CC. 1991. Ecological Genetic Variation in Seed Banks I. Establishment of a Time Transect. J. Ecol. 79:617. [accessed </w:t>
      </w:r>
      <w:r w:rsidRPr="00DB3393">
        <w:rPr>
          <w:noProof/>
        </w:rPr>
        <w:lastRenderedPageBreak/>
        <w:t>2018 Sep 9]. https://www.jstor.org/stable/2260657?origin=crossref</w:t>
      </w:r>
    </w:p>
    <w:p w14:paraId="29B2BD80"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Mcleod E, Chmura GL, Bouillon S, Salm R, Björk M, Duarte CM, Lovelock CE, Schlesinger WH, Silliman BR. 2011. A blueprint for blue carbon: toward an improved understanding of the role of vegetated coastal habitats in sequestering CO </w:t>
      </w:r>
      <w:r w:rsidRPr="00DB3393">
        <w:rPr>
          <w:noProof/>
          <w:vertAlign w:val="subscript"/>
        </w:rPr>
        <w:t>2</w:t>
      </w:r>
      <w:r w:rsidRPr="00DB3393">
        <w:rPr>
          <w:noProof/>
        </w:rPr>
        <w:t>. Front. Ecol. Environ. 9:552–560. [accessed 2019 Mar 24]. http://doi.wiley.com/10.1890/110004</w:t>
      </w:r>
    </w:p>
    <w:p w14:paraId="491CB264" w14:textId="77777777" w:rsidR="00DB3393" w:rsidRPr="00DB3393" w:rsidRDefault="00DB3393" w:rsidP="00DB3393">
      <w:pPr>
        <w:widowControl w:val="0"/>
        <w:autoSpaceDE w:val="0"/>
        <w:autoSpaceDN w:val="0"/>
        <w:adjustRightInd w:val="0"/>
        <w:spacing w:before="240" w:after="60"/>
        <w:rPr>
          <w:noProof/>
        </w:rPr>
      </w:pPr>
      <w:r w:rsidRPr="00DB3393">
        <w:rPr>
          <w:noProof/>
        </w:rPr>
        <w:t>Mergeay J, Vanoverbeke J, Verschuren D, De Meester L. 2007. Extinction, recolonization, and dispersal through time in a planktonic crustacean. Ecology 88:3032–3043. [accessed 2017 Nov 11]. https://perswww.kuleuven.be/~u0037361/JMergeay_pdf/Ecology_2007_88_3032-3043_Mergeay.pdf</w:t>
      </w:r>
    </w:p>
    <w:p w14:paraId="6CF47D78" w14:textId="77777777" w:rsidR="00DB3393" w:rsidRPr="00DB3393" w:rsidRDefault="00DB3393" w:rsidP="00DB3393">
      <w:pPr>
        <w:widowControl w:val="0"/>
        <w:autoSpaceDE w:val="0"/>
        <w:autoSpaceDN w:val="0"/>
        <w:adjustRightInd w:val="0"/>
        <w:spacing w:before="240" w:after="60"/>
        <w:rPr>
          <w:noProof/>
        </w:rPr>
      </w:pPr>
      <w:r w:rsidRPr="00DB3393">
        <w:rPr>
          <w:noProof/>
        </w:rPr>
        <w:t>Merilä J, Hendry AP. 2014. Climate change, adaptation, and phenotypic plasticity: The problem and the evidence. Evol. Appl. 7.</w:t>
      </w:r>
    </w:p>
    <w:p w14:paraId="7A7E47F2" w14:textId="77777777" w:rsidR="00DB3393" w:rsidRPr="00DB3393" w:rsidRDefault="00DB3393" w:rsidP="00DB3393">
      <w:pPr>
        <w:widowControl w:val="0"/>
        <w:autoSpaceDE w:val="0"/>
        <w:autoSpaceDN w:val="0"/>
        <w:adjustRightInd w:val="0"/>
        <w:spacing w:before="240" w:after="60"/>
        <w:rPr>
          <w:noProof/>
        </w:rPr>
      </w:pPr>
      <w:r w:rsidRPr="00DB3393">
        <w:rPr>
          <w:noProof/>
        </w:rPr>
        <w:t>Messer PW, Ellner SP, Hairston NG. 2016. Can Population Genetics Adapt to Rapid Evolution? Trends Genet. 32:408–418.</w:t>
      </w:r>
    </w:p>
    <w:p w14:paraId="599B09B8" w14:textId="77777777" w:rsidR="00DB3393" w:rsidRPr="00DB3393" w:rsidRDefault="00DB3393" w:rsidP="00DB3393">
      <w:pPr>
        <w:widowControl w:val="0"/>
        <w:autoSpaceDE w:val="0"/>
        <w:autoSpaceDN w:val="0"/>
        <w:adjustRightInd w:val="0"/>
        <w:spacing w:before="240" w:after="60"/>
        <w:rPr>
          <w:noProof/>
        </w:rPr>
      </w:pPr>
      <w:r w:rsidRPr="00DB3393">
        <w:rPr>
          <w:noProof/>
        </w:rPr>
        <w:t>Metz J, Lampei C, Bäumler L, Bocherens H, Dittberner H, Henneberg L, Meaux J, Tielbörger K. 2020. Rapid adaptive evolution to drought in a subset of plant traits in a large‐scale climate change experiment. Salguero‐Gomez R, editor. Ecol. Lett. 23:1643–1653. [accessed 2020 Nov 10]. https://onlinelibrary.wiley.com/doi/10.1111/ele.13596</w:t>
      </w:r>
    </w:p>
    <w:p w14:paraId="2BD0CCF5" w14:textId="77777777" w:rsidR="00DB3393" w:rsidRPr="00DB3393" w:rsidRDefault="00DB3393" w:rsidP="00DB3393">
      <w:pPr>
        <w:widowControl w:val="0"/>
        <w:autoSpaceDE w:val="0"/>
        <w:autoSpaceDN w:val="0"/>
        <w:adjustRightInd w:val="0"/>
        <w:spacing w:before="240" w:after="60"/>
        <w:rPr>
          <w:noProof/>
        </w:rPr>
      </w:pPr>
      <w:r w:rsidRPr="00522535">
        <w:rPr>
          <w:noProof/>
          <w:lang w:val="fr-FR"/>
        </w:rPr>
        <w:t xml:space="preserve">De Meyer J, Maes GE, Dirks RP, Adriaens D. 2017. </w:t>
      </w:r>
      <w:r w:rsidRPr="00DB3393">
        <w:rPr>
          <w:noProof/>
        </w:rPr>
        <w:t xml:space="preserve">Differential gene expression in narrow- and broad-headed European glass eels ( </w:t>
      </w:r>
      <w:r w:rsidRPr="00DB3393">
        <w:rPr>
          <w:i/>
          <w:iCs/>
          <w:noProof/>
        </w:rPr>
        <w:t>Anguilla anguilla</w:t>
      </w:r>
      <w:r w:rsidRPr="00DB3393">
        <w:rPr>
          <w:noProof/>
        </w:rPr>
        <w:t xml:space="preserve"> ) points to a transcriptomic link of head shape dimorphism with growth rate and chemotaxis. Mol. Ecol. 26:3943–3953. [accessed 2018 Apr 20]. http://doi.wiley.com/10.1111/mec.14155</w:t>
      </w:r>
    </w:p>
    <w:p w14:paraId="0453A92D"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Mitchell N, Carlson JE, Holsinger KE. 2018. Correlated evolution between climate and suites of traits along a fast-slow continuum in the radiation of </w:t>
      </w:r>
      <w:r w:rsidRPr="00DB3393">
        <w:rPr>
          <w:i/>
          <w:iCs/>
          <w:noProof/>
        </w:rPr>
        <w:t>Protea</w:t>
      </w:r>
      <w:r w:rsidRPr="00DB3393">
        <w:rPr>
          <w:noProof/>
        </w:rPr>
        <w:t>. Ecol. Evol. 8:1853–1866. [accessed 2020 Aug 4]. http://doi.wiley.com/10.1002/ece3.3773</w:t>
      </w:r>
    </w:p>
    <w:p w14:paraId="188DD27B" w14:textId="77777777" w:rsidR="00DB3393" w:rsidRPr="00DB3393" w:rsidRDefault="00DB3393" w:rsidP="00DB3393">
      <w:pPr>
        <w:widowControl w:val="0"/>
        <w:autoSpaceDE w:val="0"/>
        <w:autoSpaceDN w:val="0"/>
        <w:adjustRightInd w:val="0"/>
        <w:spacing w:before="240" w:after="60"/>
        <w:rPr>
          <w:noProof/>
        </w:rPr>
      </w:pPr>
      <w:r w:rsidRPr="00DB3393">
        <w:rPr>
          <w:noProof/>
        </w:rPr>
        <w:t>Mitchell N, Owens GL, Hovick SM, Rieseberg LH, Whitney KD. 2019. Hybridization speeds adaptive evolution in an eight-year field experiment. Sci. Rep. 9:1–12. [accessed 2020 Aug 4]. https://doi.org/10.1038/s41598-019-43119-4</w:t>
      </w:r>
    </w:p>
    <w:p w14:paraId="13D075D4" w14:textId="77777777" w:rsidR="00DB3393" w:rsidRPr="00DB3393" w:rsidRDefault="00DB3393" w:rsidP="00DB3393">
      <w:pPr>
        <w:widowControl w:val="0"/>
        <w:autoSpaceDE w:val="0"/>
        <w:autoSpaceDN w:val="0"/>
        <w:adjustRightInd w:val="0"/>
        <w:spacing w:before="240" w:after="60"/>
        <w:rPr>
          <w:noProof/>
        </w:rPr>
      </w:pPr>
      <w:r w:rsidRPr="00DB3393">
        <w:rPr>
          <w:noProof/>
        </w:rPr>
        <w:t>ML Kirwan, AB Murray, JP Donnelly DC. 2011. Rapid wetland expansion during European settlement and its implication for marsh survival under modern sediment delivery rates. Geology 39. [accessed 2017 Aug 24]. http://geology.geoscienceworld.org.proxy.lib.utk.edu:90/content/geology/39/5/507</w:t>
      </w:r>
      <w:r w:rsidRPr="00DB3393">
        <w:rPr>
          <w:noProof/>
        </w:rPr>
        <w:lastRenderedPageBreak/>
        <w:t>.full.pdf</w:t>
      </w:r>
    </w:p>
    <w:p w14:paraId="3F4501E2" w14:textId="77777777" w:rsidR="00DB3393" w:rsidRPr="00DB3393" w:rsidRDefault="00DB3393" w:rsidP="00DB3393">
      <w:pPr>
        <w:widowControl w:val="0"/>
        <w:autoSpaceDE w:val="0"/>
        <w:autoSpaceDN w:val="0"/>
        <w:adjustRightInd w:val="0"/>
        <w:spacing w:before="240" w:after="60"/>
        <w:rPr>
          <w:noProof/>
        </w:rPr>
      </w:pPr>
      <w:r w:rsidRPr="00DB3393">
        <w:rPr>
          <w:noProof/>
        </w:rPr>
        <w:t>Morris J, Sundareshwar P, Nietch C. 2002. Responses of coastal wetlands to rising sea level. Ecology 83:2869–2877.</w:t>
      </w:r>
    </w:p>
    <w:p w14:paraId="556619F6" w14:textId="77777777" w:rsidR="00DB3393" w:rsidRPr="00DB3393" w:rsidRDefault="00DB3393" w:rsidP="00DB3393">
      <w:pPr>
        <w:widowControl w:val="0"/>
        <w:autoSpaceDE w:val="0"/>
        <w:autoSpaceDN w:val="0"/>
        <w:adjustRightInd w:val="0"/>
        <w:spacing w:before="240" w:after="60"/>
        <w:rPr>
          <w:noProof/>
        </w:rPr>
      </w:pPr>
      <w:r w:rsidRPr="00DB3393">
        <w:rPr>
          <w:noProof/>
        </w:rPr>
        <w:t>Mudd SM, D’Alpaos A, Morris JT. 2010. How does vegetation affect sedimentation on tidal marshes? Investigating particle capture and hydrodynamic controls on biologically mediated sedimentation. J. Geophys. Res. Earth Surf. 115. [accessed 2020 Nov 8]. https://agupubs.pericles-prod.literatumonline.com/doi/full/10.1029/2009JF001566</w:t>
      </w:r>
    </w:p>
    <w:p w14:paraId="48FECA8F" w14:textId="77777777" w:rsidR="00DB3393" w:rsidRPr="00DB3393" w:rsidRDefault="00DB3393" w:rsidP="00DB3393">
      <w:pPr>
        <w:widowControl w:val="0"/>
        <w:autoSpaceDE w:val="0"/>
        <w:autoSpaceDN w:val="0"/>
        <w:adjustRightInd w:val="0"/>
        <w:spacing w:before="240" w:after="60"/>
        <w:rPr>
          <w:noProof/>
        </w:rPr>
      </w:pPr>
      <w:r w:rsidRPr="00DB3393">
        <w:rPr>
          <w:noProof/>
        </w:rPr>
        <w:t>Mueller P, Jensen K, Megonigal JP. 2016. Plants mediate soil organic matter decomposition in response to sea level rise. Glob. Chang. Biol. 22:404–414.</w:t>
      </w:r>
    </w:p>
    <w:p w14:paraId="71ADA1C5" w14:textId="77777777" w:rsidR="00DB3393" w:rsidRPr="00DB3393" w:rsidRDefault="00DB3393" w:rsidP="00DB3393">
      <w:pPr>
        <w:widowControl w:val="0"/>
        <w:autoSpaceDE w:val="0"/>
        <w:autoSpaceDN w:val="0"/>
        <w:adjustRightInd w:val="0"/>
        <w:spacing w:before="240" w:after="60"/>
        <w:rPr>
          <w:noProof/>
        </w:rPr>
      </w:pPr>
      <w:r w:rsidRPr="00DB3393">
        <w:rPr>
          <w:noProof/>
        </w:rPr>
        <w:t>Munns R, Termaat A. 1986. Whole-Plant Responses to Salinity. Funct. Plant Biol. 13:143. [accessed 2019 Apr 15]. http://www.publish.csiro.au/?paper=PP9860143</w:t>
      </w:r>
    </w:p>
    <w:p w14:paraId="2D23E9E5" w14:textId="77777777" w:rsidR="00DB3393" w:rsidRPr="00DB3393" w:rsidRDefault="00DB3393" w:rsidP="00DB3393">
      <w:pPr>
        <w:widowControl w:val="0"/>
        <w:autoSpaceDE w:val="0"/>
        <w:autoSpaceDN w:val="0"/>
        <w:adjustRightInd w:val="0"/>
        <w:spacing w:before="240" w:after="60"/>
        <w:rPr>
          <w:noProof/>
        </w:rPr>
      </w:pPr>
      <w:r w:rsidRPr="00DB3393">
        <w:rPr>
          <w:noProof/>
        </w:rPr>
        <w:t>Najjar RG, Pyke CR, Adams MB, Breitburg D, Hershner C, Kemp M, Howarth R, Mulholland MR, Paolisso M, Secor D, et al. 2010. Potential climate-change impacts on the Chesapeake Bay. Estuar. Coast. Shelf Sci. 86:1–20.</w:t>
      </w:r>
    </w:p>
    <w:p w14:paraId="55D0BC40" w14:textId="77777777" w:rsidR="00DB3393" w:rsidRPr="00DB3393" w:rsidRDefault="00DB3393" w:rsidP="00DB3393">
      <w:pPr>
        <w:widowControl w:val="0"/>
        <w:autoSpaceDE w:val="0"/>
        <w:autoSpaceDN w:val="0"/>
        <w:adjustRightInd w:val="0"/>
        <w:spacing w:before="240" w:after="60"/>
        <w:rPr>
          <w:noProof/>
        </w:rPr>
      </w:pPr>
      <w:r w:rsidRPr="00DB3393">
        <w:rPr>
          <w:noProof/>
        </w:rPr>
        <w:t>Nayak SS, Pradhan S, Sahoo D, Parida A. 2020. De novo transcriptome assembly and analysis of Phragmites karka, an invasive halophyte, to study the mechanism of salinity stress tolerance. Sci. Rep. 10:1–12.</w:t>
      </w:r>
    </w:p>
    <w:p w14:paraId="43D2B6B8" w14:textId="77777777" w:rsidR="00DB3393" w:rsidRPr="00DB3393" w:rsidRDefault="00DB3393" w:rsidP="00DB3393">
      <w:pPr>
        <w:widowControl w:val="0"/>
        <w:autoSpaceDE w:val="0"/>
        <w:autoSpaceDN w:val="0"/>
        <w:adjustRightInd w:val="0"/>
        <w:spacing w:before="240" w:after="60"/>
        <w:rPr>
          <w:noProof/>
        </w:rPr>
      </w:pPr>
      <w:r w:rsidRPr="00DB3393">
        <w:rPr>
          <w:noProof/>
        </w:rPr>
        <w:t>Nei M, Li WH. 1979. Mathematical model for studying genetic variation in terms of restriction endonucleases. Proc. Natl. Acad. Sci. U. S. A. 76:5269–5273. [accessed 2020 Nov 18]. /pmc/articles/PMC413122/?report=abstract</w:t>
      </w:r>
    </w:p>
    <w:p w14:paraId="05B89806" w14:textId="77777777" w:rsidR="00DB3393" w:rsidRPr="00DB3393" w:rsidRDefault="00DB3393" w:rsidP="00DB3393">
      <w:pPr>
        <w:widowControl w:val="0"/>
        <w:autoSpaceDE w:val="0"/>
        <w:autoSpaceDN w:val="0"/>
        <w:adjustRightInd w:val="0"/>
        <w:spacing w:before="240" w:after="60"/>
        <w:rPr>
          <w:noProof/>
        </w:rPr>
      </w:pPr>
      <w:r w:rsidRPr="00DB3393">
        <w:rPr>
          <w:noProof/>
        </w:rPr>
        <w:t>Noble DWA, Radersma R, Uller T. 2019. Plastic responses to novel environments are biased towards phenotype dimensions with high additive genetic variation. Proc. Natl. Acad. Sci. U. S. A. 116:13452–13461.</w:t>
      </w:r>
    </w:p>
    <w:p w14:paraId="15ACD63B" w14:textId="77777777" w:rsidR="00DB3393" w:rsidRPr="00DB3393" w:rsidRDefault="00DB3393" w:rsidP="00DB3393">
      <w:pPr>
        <w:widowControl w:val="0"/>
        <w:autoSpaceDE w:val="0"/>
        <w:autoSpaceDN w:val="0"/>
        <w:adjustRightInd w:val="0"/>
        <w:spacing w:before="240" w:after="60"/>
        <w:rPr>
          <w:noProof/>
        </w:rPr>
      </w:pPr>
      <w:r w:rsidRPr="00DB3393">
        <w:rPr>
          <w:noProof/>
        </w:rPr>
        <w:t>Nyman JA, Walters RJ, Delaune RD, Patrick WH. 2006. Marsh vertical accretion via vegetative growth. Estuar. Coast. Shelf Sci. 69:370–380. [accessed 2018 Sep 9]. https://www.sciencedirect.com/science/article/pii/S0272771406001843</w:t>
      </w:r>
    </w:p>
    <w:p w14:paraId="22A343D1" w14:textId="77777777" w:rsidR="00DB3393" w:rsidRPr="00DB3393" w:rsidRDefault="00DB3393" w:rsidP="00DB3393">
      <w:pPr>
        <w:widowControl w:val="0"/>
        <w:autoSpaceDE w:val="0"/>
        <w:autoSpaceDN w:val="0"/>
        <w:adjustRightInd w:val="0"/>
        <w:spacing w:before="240" w:after="60"/>
        <w:rPr>
          <w:noProof/>
        </w:rPr>
      </w:pPr>
      <w:r w:rsidRPr="00DB3393">
        <w:rPr>
          <w:noProof/>
        </w:rPr>
        <w:t>Oleksiak MF, Roach JL, Crawford DL. 2005. Natural variation in cardiac metabolism and gene expression in Fundulus heteroclitus. Nat. Genet. 37:67–72. [accessed 2019 Mar 25]. http://www.nature.com/articles/ng1483</w:t>
      </w:r>
    </w:p>
    <w:p w14:paraId="6C6D6D1C" w14:textId="77777777" w:rsidR="00DB3393" w:rsidRPr="00DB3393" w:rsidRDefault="00DB3393" w:rsidP="00DB3393">
      <w:pPr>
        <w:widowControl w:val="0"/>
        <w:autoSpaceDE w:val="0"/>
        <w:autoSpaceDN w:val="0"/>
        <w:adjustRightInd w:val="0"/>
        <w:spacing w:before="240" w:after="60"/>
        <w:rPr>
          <w:noProof/>
        </w:rPr>
      </w:pPr>
      <w:r w:rsidRPr="00DB3393">
        <w:rPr>
          <w:noProof/>
        </w:rPr>
        <w:t>Osland MJ, Enwright NM, Day RH, Gabler CA, Stagg CL, Grace JB. 2016. Beyond just sea-level rise: considering macroclimatic drivers within coastal wetland vulnerability assessments to climate change. Glob. Chang. Biol. 22:1–11. [accessed 2019 Jun 9]. http://doi.wiley.com/10.1111/gcb.13084</w:t>
      </w:r>
    </w:p>
    <w:p w14:paraId="3CFFB040" w14:textId="77777777" w:rsidR="00DB3393" w:rsidRPr="00DB3393" w:rsidRDefault="00DB3393" w:rsidP="00DB3393">
      <w:pPr>
        <w:widowControl w:val="0"/>
        <w:autoSpaceDE w:val="0"/>
        <w:autoSpaceDN w:val="0"/>
        <w:adjustRightInd w:val="0"/>
        <w:spacing w:before="240" w:after="60"/>
        <w:rPr>
          <w:noProof/>
        </w:rPr>
      </w:pPr>
      <w:r w:rsidRPr="00522535">
        <w:rPr>
          <w:noProof/>
          <w:lang w:val="fr-FR"/>
        </w:rPr>
        <w:lastRenderedPageBreak/>
        <w:t xml:space="preserve">Pantel JH, Duvivier C, Meester L De. 2015. </w:t>
      </w:r>
      <w:r w:rsidRPr="00DB3393">
        <w:rPr>
          <w:noProof/>
        </w:rPr>
        <w:t>Rapid local adaptation mediates zooplankton community assembly in experimental mesocosms. Vellend M, editor. Ecol. Lett. 18:992–1000. [accessed 2019 Feb 4]. http://doi.wiley.com/10.1111/ele.12480</w:t>
      </w:r>
    </w:p>
    <w:p w14:paraId="38196270" w14:textId="77777777" w:rsidR="00DB3393" w:rsidRPr="00DB3393" w:rsidRDefault="00DB3393" w:rsidP="00DB3393">
      <w:pPr>
        <w:widowControl w:val="0"/>
        <w:autoSpaceDE w:val="0"/>
        <w:autoSpaceDN w:val="0"/>
        <w:adjustRightInd w:val="0"/>
        <w:spacing w:before="240" w:after="60"/>
        <w:rPr>
          <w:noProof/>
        </w:rPr>
      </w:pPr>
      <w:r w:rsidRPr="00DB3393">
        <w:rPr>
          <w:noProof/>
        </w:rPr>
        <w:t>Pennings SC, Selig ER, Houser LT, Bertness MD. 2003. GEOGRAPHIC VARIATION IN POSITIVE AND NEGATIVE INTERACTIONS AMONG SALT MARSH PLANTS. Ecology 84:1527–1538. [accessed 2019 Jun 10]. https://esajournals.onlinelibrary.wiley.com/doi/abs/10.1890/0012-9658(2003)084%5B1527:GVIPAN%5D2.0.CO%3B2</w:t>
      </w:r>
    </w:p>
    <w:p w14:paraId="40E23EB3" w14:textId="77777777" w:rsidR="00DB3393" w:rsidRPr="00DB3393" w:rsidRDefault="00DB3393" w:rsidP="00DB3393">
      <w:pPr>
        <w:widowControl w:val="0"/>
        <w:autoSpaceDE w:val="0"/>
        <w:autoSpaceDN w:val="0"/>
        <w:adjustRightInd w:val="0"/>
        <w:spacing w:before="240" w:after="60"/>
        <w:rPr>
          <w:noProof/>
        </w:rPr>
      </w:pPr>
      <w:r w:rsidRPr="00522535">
        <w:rPr>
          <w:noProof/>
          <w:lang w:val="fr-FR"/>
        </w:rPr>
        <w:t xml:space="preserve">Pérez-Portela R, Riesgo A, Wangensteen OS, Palacín C, Turon X. 2020. </w:t>
      </w:r>
      <w:r w:rsidRPr="00DB3393">
        <w:rPr>
          <w:noProof/>
        </w:rPr>
        <w:t>Enjoying the warming Mediterranean: Transcriptomic responses to temperature changes of a thermophilous keystone species in benthic communities. Mol. Ecol. 29:3299–3315.</w:t>
      </w:r>
    </w:p>
    <w:p w14:paraId="428C34F7" w14:textId="77777777" w:rsidR="00DB3393" w:rsidRPr="00DB3393" w:rsidRDefault="00DB3393" w:rsidP="00DB3393">
      <w:pPr>
        <w:widowControl w:val="0"/>
        <w:autoSpaceDE w:val="0"/>
        <w:autoSpaceDN w:val="0"/>
        <w:adjustRightInd w:val="0"/>
        <w:spacing w:before="240" w:after="60"/>
        <w:rPr>
          <w:noProof/>
        </w:rPr>
      </w:pPr>
      <w:r w:rsidRPr="00DB3393">
        <w:rPr>
          <w:noProof/>
        </w:rPr>
        <w:t>Perrier C, Lozano del Campo A, Szulkin M, Demeyrier V, Gregoire A, Charmantier A. 2018. Great tits and the city: Distribution of genomic diversity and gene-environment associations along an urbanization gradient. Evol. Appl. 11:593–613. [accessed 2020 Apr 19]. http://doi.wiley.com/10.1111/eva.12580</w:t>
      </w:r>
    </w:p>
    <w:p w14:paraId="17D8BCB4" w14:textId="77777777" w:rsidR="00DB3393" w:rsidRPr="00DB3393" w:rsidRDefault="00DB3393" w:rsidP="00DB3393">
      <w:pPr>
        <w:widowControl w:val="0"/>
        <w:autoSpaceDE w:val="0"/>
        <w:autoSpaceDN w:val="0"/>
        <w:adjustRightInd w:val="0"/>
        <w:spacing w:before="240" w:after="60"/>
        <w:rPr>
          <w:noProof/>
        </w:rPr>
      </w:pPr>
      <w:r w:rsidRPr="00DB3393">
        <w:rPr>
          <w:noProof/>
        </w:rPr>
        <w:t>Pickett STA. 1989. Space-for-Time Substitution as an Alternative to Long-Term Studies. In: Long-Term Studies in Ecology. New York, NY: Springer New York. p. 110–135. [accessed 2019 Jun 12]. http://link.springer.com/10.1007/978-1-4615-7358-6_5</w:t>
      </w:r>
    </w:p>
    <w:p w14:paraId="70CBF81D" w14:textId="77777777" w:rsidR="00DB3393" w:rsidRPr="00DB3393" w:rsidRDefault="00DB3393" w:rsidP="00DB3393">
      <w:pPr>
        <w:widowControl w:val="0"/>
        <w:autoSpaceDE w:val="0"/>
        <w:autoSpaceDN w:val="0"/>
        <w:adjustRightInd w:val="0"/>
        <w:spacing w:before="240" w:after="60"/>
        <w:rPr>
          <w:noProof/>
        </w:rPr>
      </w:pPr>
      <w:r w:rsidRPr="00DB3393">
        <w:rPr>
          <w:noProof/>
        </w:rPr>
        <w:t>Pollard HG, Colbourne JK, Keller W (Bill). 2003. Reconstruction of Centuries-old Daphnia Communities in a Lake Recovering from Acidification and Metal Contamination. AMBIO A J. Hum. Environ. 32:214–218.</w:t>
      </w:r>
    </w:p>
    <w:p w14:paraId="5BFA6F9D" w14:textId="77777777" w:rsidR="00DB3393" w:rsidRPr="00DB3393" w:rsidRDefault="00DB3393" w:rsidP="00DB3393">
      <w:pPr>
        <w:widowControl w:val="0"/>
        <w:autoSpaceDE w:val="0"/>
        <w:autoSpaceDN w:val="0"/>
        <w:adjustRightInd w:val="0"/>
        <w:spacing w:before="240" w:after="60"/>
        <w:rPr>
          <w:noProof/>
        </w:rPr>
      </w:pPr>
      <w:r w:rsidRPr="00DB3393">
        <w:rPr>
          <w:noProof/>
        </w:rPr>
        <w:t>Purcell KM, Hitch AT, Klerks PL, Leberg PL. 2008. Adaptation as a potential response to sea-level rise: a genetic basis for salinity tolerance in populations of a coastal marsh fish. Evol. Appl. 1:155–160. [accessed 2020 Jul 4]. http://doi.wiley.com/10.1111/j.1752-4571.2007.00001.x</w:t>
      </w:r>
    </w:p>
    <w:p w14:paraId="3198B646" w14:textId="77777777" w:rsidR="00DB3393" w:rsidRPr="00DB3393" w:rsidRDefault="00DB3393" w:rsidP="00DB3393">
      <w:pPr>
        <w:widowControl w:val="0"/>
        <w:autoSpaceDE w:val="0"/>
        <w:autoSpaceDN w:val="0"/>
        <w:adjustRightInd w:val="0"/>
        <w:spacing w:before="240" w:after="60"/>
        <w:rPr>
          <w:noProof/>
        </w:rPr>
      </w:pPr>
      <w:r w:rsidRPr="00DB3393">
        <w:rPr>
          <w:noProof/>
        </w:rPr>
        <w:t>Repoila F, Majdalani N, Gottesman S. 2003. Small non-coding RNAs, co-ordinators of adaptation processes in Escherichia coli: The RpoS paradigm. Mol. Microbiol. 48:855–861.</w:t>
      </w:r>
    </w:p>
    <w:p w14:paraId="4A9565E8" w14:textId="77777777" w:rsidR="00DB3393" w:rsidRPr="00DB3393" w:rsidRDefault="00DB3393" w:rsidP="00DB3393">
      <w:pPr>
        <w:widowControl w:val="0"/>
        <w:autoSpaceDE w:val="0"/>
        <w:autoSpaceDN w:val="0"/>
        <w:adjustRightInd w:val="0"/>
        <w:spacing w:before="240" w:after="60"/>
        <w:rPr>
          <w:noProof/>
        </w:rPr>
      </w:pPr>
      <w:r w:rsidRPr="00DB3393">
        <w:rPr>
          <w:noProof/>
        </w:rPr>
        <w:t>Reusch TBH. 2014. Climate change in the oceans: evolutionary versus phenotypically plastic responses of marine animals and plants. Evol. Appl. 7:104–122. [accessed 2018 Nov 12]. http://doi.wiley.com/10.1111/eva.12109</w:t>
      </w:r>
    </w:p>
    <w:p w14:paraId="60736440" w14:textId="77777777" w:rsidR="00DB3393" w:rsidRPr="00DB3393" w:rsidRDefault="00DB3393" w:rsidP="00DB3393">
      <w:pPr>
        <w:widowControl w:val="0"/>
        <w:autoSpaceDE w:val="0"/>
        <w:autoSpaceDN w:val="0"/>
        <w:adjustRightInd w:val="0"/>
        <w:spacing w:before="240" w:after="60"/>
        <w:rPr>
          <w:noProof/>
        </w:rPr>
      </w:pPr>
      <w:r w:rsidRPr="00DB3393">
        <w:rPr>
          <w:noProof/>
        </w:rPr>
        <w:t>Rice KC, Hong B, Shen J. 2012. Assessment of salinity intrusion in the James and Chickahominy Rivers as a result of simulated sea-level rise in Chesapeake Bay, East Coast, USA. J. Environ. Manage. 111:61–69.</w:t>
      </w:r>
    </w:p>
    <w:p w14:paraId="45D9C577" w14:textId="77777777" w:rsidR="00DB3393" w:rsidRPr="00DB3393" w:rsidRDefault="00DB3393" w:rsidP="00DB3393">
      <w:pPr>
        <w:widowControl w:val="0"/>
        <w:autoSpaceDE w:val="0"/>
        <w:autoSpaceDN w:val="0"/>
        <w:adjustRightInd w:val="0"/>
        <w:spacing w:before="240" w:after="60"/>
        <w:rPr>
          <w:noProof/>
        </w:rPr>
      </w:pPr>
      <w:r w:rsidRPr="00DB3393">
        <w:rPr>
          <w:noProof/>
        </w:rPr>
        <w:lastRenderedPageBreak/>
        <w:t>Robben M, Thibault E, Tran M, Wu Y, Boe A, Gonzalez-Hernandez JL. 2018. Transcriptome Analysis of the Heritable Salt Tolerance of Prairie Cordgrass (Spartina pectinata Link). Bioenergy Res. 11:106–114.</w:t>
      </w:r>
    </w:p>
    <w:p w14:paraId="4E793461" w14:textId="77777777" w:rsidR="00DB3393" w:rsidRPr="00DB3393" w:rsidRDefault="00DB3393" w:rsidP="00DB3393">
      <w:pPr>
        <w:widowControl w:val="0"/>
        <w:autoSpaceDE w:val="0"/>
        <w:autoSpaceDN w:val="0"/>
        <w:adjustRightInd w:val="0"/>
        <w:spacing w:before="240" w:after="60"/>
        <w:rPr>
          <w:noProof/>
        </w:rPr>
      </w:pPr>
      <w:r w:rsidRPr="00DB3393">
        <w:rPr>
          <w:noProof/>
        </w:rPr>
        <w:t>Rochette NC, Rivera-Colón AG, Catchen JM. 2019. Stacks 2: Analytical methods for paired-end sequencing improve RADseq-based population genomics. Mol. Ecol. 28:4737–4754. [accessed 2020 Mar 10]. https://onlinelibrary.wiley.com/doi/abs/10.1111/mec.15253</w:t>
      </w:r>
    </w:p>
    <w:p w14:paraId="1ADB5863" w14:textId="77777777" w:rsidR="00DB3393" w:rsidRPr="00DB3393" w:rsidRDefault="00DB3393" w:rsidP="00DB3393">
      <w:pPr>
        <w:widowControl w:val="0"/>
        <w:autoSpaceDE w:val="0"/>
        <w:autoSpaceDN w:val="0"/>
        <w:adjustRightInd w:val="0"/>
        <w:spacing w:before="240" w:after="60"/>
        <w:rPr>
          <w:noProof/>
        </w:rPr>
      </w:pPr>
      <w:r w:rsidRPr="00522535">
        <w:rPr>
          <w:noProof/>
          <w:lang w:val="fr-FR"/>
        </w:rPr>
        <w:t xml:space="preserve">Román-Palacios C, Wiens JJ. 2020. </w:t>
      </w:r>
      <w:r w:rsidRPr="00DB3393">
        <w:rPr>
          <w:noProof/>
        </w:rPr>
        <w:t>Recent responses to climate change reveal the drivers of species extinction and survival. Proc. Natl. Acad. Sci. U. S. A. 117:4211–4217.</w:t>
      </w:r>
    </w:p>
    <w:p w14:paraId="6BDA9E10" w14:textId="77777777" w:rsidR="00DB3393" w:rsidRPr="00DB3393" w:rsidRDefault="00DB3393" w:rsidP="00DB3393">
      <w:pPr>
        <w:widowControl w:val="0"/>
        <w:autoSpaceDE w:val="0"/>
        <w:autoSpaceDN w:val="0"/>
        <w:adjustRightInd w:val="0"/>
        <w:spacing w:before="240" w:after="60"/>
        <w:rPr>
          <w:noProof/>
        </w:rPr>
      </w:pPr>
      <w:r w:rsidRPr="00DB3393">
        <w:rPr>
          <w:noProof/>
        </w:rPr>
        <w:t>Rus A, Baxter I, Muthukumar B, Gustin J, Lahner B, Yakubova E, Salt DE. 2006. Natural Variants of AtHKT1 Enhance Na þ Accumulation in Two Wild Populations of Arabidopsis. PLoS Genet. 2. [accessed 2018 Apr 9]. http://journals.plos.org/plosgenetics/article/file?id=10.1371/journal.pgen.0020210&amp;type=printable</w:t>
      </w:r>
    </w:p>
    <w:p w14:paraId="3CEEAC52" w14:textId="77777777" w:rsidR="00DB3393" w:rsidRPr="00DB3393" w:rsidRDefault="00DB3393" w:rsidP="00DB3393">
      <w:pPr>
        <w:widowControl w:val="0"/>
        <w:autoSpaceDE w:val="0"/>
        <w:autoSpaceDN w:val="0"/>
        <w:adjustRightInd w:val="0"/>
        <w:spacing w:before="240" w:after="60"/>
        <w:rPr>
          <w:noProof/>
        </w:rPr>
      </w:pPr>
      <w:r w:rsidRPr="00522535">
        <w:rPr>
          <w:noProof/>
          <w:lang w:val="fr-FR"/>
        </w:rPr>
        <w:t xml:space="preserve">Saban JM, Chapman MA, Taylor G. 2019. </w:t>
      </w:r>
      <w:r w:rsidRPr="00DB3393">
        <w:rPr>
          <w:noProof/>
        </w:rPr>
        <w:t xml:space="preserve">FACE facts hold for multiple generations; Evidence from natural CO </w:t>
      </w:r>
      <w:r w:rsidRPr="00DB3393">
        <w:rPr>
          <w:noProof/>
          <w:vertAlign w:val="subscript"/>
        </w:rPr>
        <w:t>2</w:t>
      </w:r>
      <w:r w:rsidRPr="00DB3393">
        <w:rPr>
          <w:noProof/>
        </w:rPr>
        <w:t xml:space="preserve"> springs. Glob. Chang. Biol. 25:1–11. [accessed 2019 Jan 8]. https://onlinelibrary.wiley.com/doi/abs/10.1111/gcb.14437</w:t>
      </w:r>
    </w:p>
    <w:p w14:paraId="2B559DD5" w14:textId="77777777" w:rsidR="00DB3393" w:rsidRPr="00DB3393" w:rsidRDefault="00DB3393" w:rsidP="00DB3393">
      <w:pPr>
        <w:widowControl w:val="0"/>
        <w:autoSpaceDE w:val="0"/>
        <w:autoSpaceDN w:val="0"/>
        <w:adjustRightInd w:val="0"/>
        <w:spacing w:before="240" w:after="60"/>
        <w:rPr>
          <w:noProof/>
        </w:rPr>
      </w:pPr>
      <w:r w:rsidRPr="00DB3393">
        <w:rPr>
          <w:noProof/>
        </w:rPr>
        <w:t>Schepers L, Kirwan ML, Guntenspergen GR, Temmerman S. 2020. Evaluating indicators of marsh vulnerability to sea level rise along a historical marsh loss gradient. Earth Surf. Process. Landforms 45:2107–2117. [accessed 2020 Nov 16]. https://onlinelibrary.wiley.com/doi/abs/10.1002/esp.4869</w:t>
      </w:r>
    </w:p>
    <w:p w14:paraId="0E94B844" w14:textId="77777777" w:rsidR="00DB3393" w:rsidRPr="00DB3393" w:rsidRDefault="00DB3393" w:rsidP="00DB3393">
      <w:pPr>
        <w:widowControl w:val="0"/>
        <w:autoSpaceDE w:val="0"/>
        <w:autoSpaceDN w:val="0"/>
        <w:adjustRightInd w:val="0"/>
        <w:spacing w:before="240" w:after="60"/>
        <w:rPr>
          <w:noProof/>
        </w:rPr>
      </w:pPr>
      <w:r w:rsidRPr="00DB3393">
        <w:rPr>
          <w:noProof/>
        </w:rPr>
        <w:t>Schile LM, Callaway JC, Morris JT, Stralberg D, Parker VT, Kelly M. 2014. Modeling Tidal Marsh Distribution with Sea-Level Rise: Evaluating the Role of Vegetation, Sediment, and Upland Habitat in Marsh Resiliency. Cebrian J, editor. PLoS One 9:e88760. [accessed 2018 Aug 14]. http://dx.plos.org/10.1371/journal.pone.0088760</w:t>
      </w:r>
    </w:p>
    <w:p w14:paraId="7A6DD1E8" w14:textId="77777777" w:rsidR="00DB3393" w:rsidRPr="00DB3393" w:rsidRDefault="00DB3393" w:rsidP="00DB3393">
      <w:pPr>
        <w:widowControl w:val="0"/>
        <w:autoSpaceDE w:val="0"/>
        <w:autoSpaceDN w:val="0"/>
        <w:adjustRightInd w:val="0"/>
        <w:spacing w:before="240" w:after="60"/>
        <w:rPr>
          <w:noProof/>
        </w:rPr>
      </w:pPr>
      <w:r w:rsidRPr="00DB3393">
        <w:rPr>
          <w:noProof/>
        </w:rPr>
        <w:t>Schile LM, Callaway JC, Morris JT, Stralberg D, Thomas Parker V, Kelly M. 2014. Modeling tidal marsh distribution with sea-level rise: Evaluating the role of vegetation, sediment, and upland habitat in marsh resiliency. PLoS One 9.</w:t>
      </w:r>
    </w:p>
    <w:p w14:paraId="621A9CE0" w14:textId="77777777" w:rsidR="00DB3393" w:rsidRPr="00DB3393" w:rsidRDefault="00DB3393" w:rsidP="00DB3393">
      <w:pPr>
        <w:widowControl w:val="0"/>
        <w:autoSpaceDE w:val="0"/>
        <w:autoSpaceDN w:val="0"/>
        <w:adjustRightInd w:val="0"/>
        <w:spacing w:before="240" w:after="60"/>
        <w:rPr>
          <w:noProof/>
        </w:rPr>
      </w:pPr>
      <w:r w:rsidRPr="00DB3393">
        <w:rPr>
          <w:noProof/>
        </w:rPr>
        <w:t>Schile LM, Callaway JC, Suding KN, Kelly NM. 2017. Can community structure track sea-level rise? Stress and competitive controls in tidal wetlands. Ecol. Evol. 7.</w:t>
      </w:r>
    </w:p>
    <w:p w14:paraId="32013749" w14:textId="77777777" w:rsidR="00DB3393" w:rsidRPr="00DB3393" w:rsidRDefault="00DB3393" w:rsidP="00DB3393">
      <w:pPr>
        <w:widowControl w:val="0"/>
        <w:autoSpaceDE w:val="0"/>
        <w:autoSpaceDN w:val="0"/>
        <w:adjustRightInd w:val="0"/>
        <w:spacing w:before="240" w:after="60"/>
        <w:rPr>
          <w:noProof/>
        </w:rPr>
      </w:pPr>
      <w:r w:rsidRPr="00DB3393">
        <w:rPr>
          <w:noProof/>
        </w:rPr>
        <w:t>Schuerch M, Spencer T, Temmerman S, Kirwan ML, Wolff C, Lincke D, McOwen CJ, Pickering MD, Reef R, Vafeidis AT, et al. 2018. Future response of global coastal wetlands to sea-level rise. Nature 561:231–234. [accessed 2018 Nov 16]. http://www.nature.com/articles/s41586-018-0476-5</w:t>
      </w:r>
    </w:p>
    <w:p w14:paraId="73B2B34C" w14:textId="77777777" w:rsidR="00DB3393" w:rsidRPr="00DB3393" w:rsidRDefault="00DB3393" w:rsidP="00DB3393">
      <w:pPr>
        <w:widowControl w:val="0"/>
        <w:autoSpaceDE w:val="0"/>
        <w:autoSpaceDN w:val="0"/>
        <w:adjustRightInd w:val="0"/>
        <w:spacing w:before="240" w:after="60"/>
        <w:rPr>
          <w:noProof/>
        </w:rPr>
      </w:pPr>
      <w:r w:rsidRPr="00DB3393">
        <w:rPr>
          <w:noProof/>
        </w:rPr>
        <w:lastRenderedPageBreak/>
        <w:t>Schwacke R, Ponce-Soto GY, Krause K, Bolger AM, Arsova B, Hallab A, Gruden K, Stitt M, Bolger ME, Usadel B. 2019. MapMan4: A Refined Protein Classification and Annotation Framework Applicable to Multi-Omics Data Analysis. Mol. Plant 12:879–892.</w:t>
      </w:r>
    </w:p>
    <w:p w14:paraId="29956B43" w14:textId="77777777" w:rsidR="00DB3393" w:rsidRPr="00DB3393" w:rsidRDefault="00DB3393" w:rsidP="00DB3393">
      <w:pPr>
        <w:widowControl w:val="0"/>
        <w:autoSpaceDE w:val="0"/>
        <w:autoSpaceDN w:val="0"/>
        <w:adjustRightInd w:val="0"/>
        <w:spacing w:before="240" w:after="60"/>
        <w:rPr>
          <w:noProof/>
        </w:rPr>
      </w:pPr>
      <w:r w:rsidRPr="00DB3393">
        <w:rPr>
          <w:noProof/>
        </w:rPr>
        <w:t>Shefferson RP, Salguero-Gómez R. 2015. Eco-evolutionary dynamics in plants: interactive processes at overlapping time-scales and their implications. Rees M, editor. J. Ecol. 103:789–797. [accessed 2018 Aug 20]. http://doi.wiley.com/10.1111/1365-2745.12432</w:t>
      </w:r>
    </w:p>
    <w:p w14:paraId="6440BE88" w14:textId="77777777" w:rsidR="00DB3393" w:rsidRPr="00DB3393" w:rsidRDefault="00DB3393" w:rsidP="00DB3393">
      <w:pPr>
        <w:widowControl w:val="0"/>
        <w:autoSpaceDE w:val="0"/>
        <w:autoSpaceDN w:val="0"/>
        <w:adjustRightInd w:val="0"/>
        <w:spacing w:before="240" w:after="60"/>
        <w:rPr>
          <w:noProof/>
        </w:rPr>
      </w:pPr>
      <w:r w:rsidRPr="00DB3393">
        <w:rPr>
          <w:noProof/>
        </w:rPr>
        <w:t>Silvestri S, Defina A, Marani M. 2005. Tidal regime, salinity and salt marsh plant zonation. Estuar. Coast. Shelf Sci. 62:119–130.</w:t>
      </w:r>
    </w:p>
    <w:p w14:paraId="22DA5567" w14:textId="77777777" w:rsidR="00DB3393" w:rsidRPr="00DB3393" w:rsidRDefault="00DB3393" w:rsidP="00DB3393">
      <w:pPr>
        <w:widowControl w:val="0"/>
        <w:autoSpaceDE w:val="0"/>
        <w:autoSpaceDN w:val="0"/>
        <w:adjustRightInd w:val="0"/>
        <w:spacing w:before="240" w:after="60"/>
        <w:rPr>
          <w:noProof/>
        </w:rPr>
      </w:pPr>
      <w:r w:rsidRPr="00DB3393">
        <w:rPr>
          <w:noProof/>
        </w:rPr>
        <w:t>Sipple WS. 1978. A review of the biology, ecology and management of Scirpus Olneyi.  Volume 1: An annotated bibliography of selected references. [accessed 2019 Feb 13]. http://aquaticcommons.org/3736/</w:t>
      </w:r>
    </w:p>
    <w:p w14:paraId="2D0B1CC5" w14:textId="77777777" w:rsidR="00DB3393" w:rsidRPr="00DB3393" w:rsidRDefault="00DB3393" w:rsidP="00DB3393">
      <w:pPr>
        <w:widowControl w:val="0"/>
        <w:autoSpaceDE w:val="0"/>
        <w:autoSpaceDN w:val="0"/>
        <w:adjustRightInd w:val="0"/>
        <w:spacing w:before="240" w:after="60"/>
        <w:rPr>
          <w:noProof/>
        </w:rPr>
      </w:pPr>
      <w:r w:rsidRPr="00DB3393">
        <w:rPr>
          <w:noProof/>
        </w:rPr>
        <w:t>Smith SG. 2012. Schoenoplectus americanus, from Jepson Flora Project. Jepson eFlora.</w:t>
      </w:r>
    </w:p>
    <w:p w14:paraId="1E5B8EEE" w14:textId="77777777" w:rsidR="00DB3393" w:rsidRPr="00DB3393" w:rsidRDefault="00DB3393" w:rsidP="00DB3393">
      <w:pPr>
        <w:widowControl w:val="0"/>
        <w:autoSpaceDE w:val="0"/>
        <w:autoSpaceDN w:val="0"/>
        <w:adjustRightInd w:val="0"/>
        <w:spacing w:before="240" w:after="60"/>
        <w:rPr>
          <w:noProof/>
        </w:rPr>
      </w:pPr>
      <w:r w:rsidRPr="00DB3393">
        <w:rPr>
          <w:noProof/>
        </w:rPr>
        <w:t>Stevenson JC, Kearney MS, Pendleton EC. 1985. Sedimentation and erosion in a Chesapeake Bay brackish marsh system. Mar. Geol. 67:213–235. [accessed 2017 Apr 7]. http://linkinghub.elsevier.com/retrieve/pii/0025322785900933</w:t>
      </w:r>
    </w:p>
    <w:p w14:paraId="39870060" w14:textId="77777777" w:rsidR="00DB3393" w:rsidRPr="00DB3393" w:rsidRDefault="00DB3393" w:rsidP="00DB3393">
      <w:pPr>
        <w:widowControl w:val="0"/>
        <w:autoSpaceDE w:val="0"/>
        <w:autoSpaceDN w:val="0"/>
        <w:adjustRightInd w:val="0"/>
        <w:spacing w:before="240" w:after="60"/>
        <w:rPr>
          <w:noProof/>
        </w:rPr>
      </w:pPr>
      <w:r w:rsidRPr="00DB3393">
        <w:rPr>
          <w:noProof/>
        </w:rPr>
        <w:t>Stockwell CA, Hendry AP, Kinnison MT. 2003. Contemporary evolution meets conservation biology. Trends Ecol. Evol. 18:94–101.</w:t>
      </w:r>
    </w:p>
    <w:p w14:paraId="0B263A65" w14:textId="77777777" w:rsidR="00DB3393" w:rsidRPr="00DB3393" w:rsidRDefault="00DB3393" w:rsidP="00DB3393">
      <w:pPr>
        <w:widowControl w:val="0"/>
        <w:autoSpaceDE w:val="0"/>
        <w:autoSpaceDN w:val="0"/>
        <w:adjustRightInd w:val="0"/>
        <w:spacing w:before="240" w:after="60"/>
        <w:rPr>
          <w:noProof/>
        </w:rPr>
      </w:pPr>
      <w:r w:rsidRPr="00DB3393">
        <w:rPr>
          <w:noProof/>
        </w:rPr>
        <w:t>Stoks R, Govaert L, Pauwels K, Jansen B, De Meester L. 2016. Resurrecting complexity: The interplay of plasticity and rapid evolution in the multiple trait response to strong changes in predation pressure in the water flea Daphnia magna. Ecol. Lett. 19.</w:t>
      </w:r>
    </w:p>
    <w:p w14:paraId="549AEE29" w14:textId="77777777" w:rsidR="00DB3393" w:rsidRPr="00DB3393" w:rsidRDefault="00DB3393" w:rsidP="00DB3393">
      <w:pPr>
        <w:widowControl w:val="0"/>
        <w:autoSpaceDE w:val="0"/>
        <w:autoSpaceDN w:val="0"/>
        <w:adjustRightInd w:val="0"/>
        <w:spacing w:before="240" w:after="60"/>
        <w:rPr>
          <w:noProof/>
        </w:rPr>
      </w:pPr>
      <w:r w:rsidRPr="00DB3393">
        <w:rPr>
          <w:noProof/>
        </w:rPr>
        <w:t>Summers JL, Bernik B, Saunders CJ, McLachlan JS, Blum MJ. 2018 Jul 29. A century of genetic variation inferred from a persistent soil-stored seed bank. Evol. Appl. [accessed 2018 Sep 9]. http://doi.wiley.com/10.1111/eva.12675</w:t>
      </w:r>
    </w:p>
    <w:p w14:paraId="56AF80F2" w14:textId="77777777" w:rsidR="00DB3393" w:rsidRPr="00DB3393" w:rsidRDefault="00DB3393" w:rsidP="00DB3393">
      <w:pPr>
        <w:widowControl w:val="0"/>
        <w:autoSpaceDE w:val="0"/>
        <w:autoSpaceDN w:val="0"/>
        <w:adjustRightInd w:val="0"/>
        <w:spacing w:before="240" w:after="60"/>
        <w:rPr>
          <w:noProof/>
        </w:rPr>
      </w:pPr>
      <w:r w:rsidRPr="00DB3393">
        <w:rPr>
          <w:noProof/>
        </w:rPr>
        <w:t>Szövényi P, Hock Z, Korpelainen H, Shaw AJ. 2009. Spatial pattern of nucleotide polymorphism indicates molecular adaptation in the bryophyte Sphagnum fimbriatum. Mol. Phylogenet. Evol. 53:277–286. [accessed 2019 Jun 12]. https://www.sciencedirect.com/science/article/pii/S1055790309002309</w:t>
      </w:r>
    </w:p>
    <w:p w14:paraId="25F2ACE4" w14:textId="77777777" w:rsidR="00DB3393" w:rsidRPr="00DB3393" w:rsidRDefault="00DB3393" w:rsidP="00DB3393">
      <w:pPr>
        <w:widowControl w:val="0"/>
        <w:autoSpaceDE w:val="0"/>
        <w:autoSpaceDN w:val="0"/>
        <w:adjustRightInd w:val="0"/>
        <w:spacing w:before="240" w:after="60"/>
        <w:rPr>
          <w:noProof/>
        </w:rPr>
      </w:pPr>
      <w:r w:rsidRPr="00DB3393">
        <w:rPr>
          <w:noProof/>
        </w:rPr>
        <w:t>Tahmasebi A, Aram F, Pakniyat H, Niazi A, Tavakol E, Ebrahimie E. 2018. Global Analysis of Gene Expression and Identification of Modules in Echinacea purpurea Using Systems Biology Approach. 10:18–26.</w:t>
      </w:r>
    </w:p>
    <w:p w14:paraId="69DF6CA9"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Thompson JN. 1998. Rapid evolution as an ecological process. Trends Ecol. </w:t>
      </w:r>
      <w:r w:rsidRPr="00DB3393">
        <w:rPr>
          <w:noProof/>
        </w:rPr>
        <w:lastRenderedPageBreak/>
        <w:t>Evol. 13:329–332. [accessed 2018 Sep 8]. https://www-sciencedirect-com.proxy.lib.utk.edu/science/article/pii/S0169534798013780</w:t>
      </w:r>
    </w:p>
    <w:p w14:paraId="3B587453" w14:textId="77777777" w:rsidR="00DB3393" w:rsidRPr="00DB3393" w:rsidRDefault="00DB3393" w:rsidP="00DB3393">
      <w:pPr>
        <w:widowControl w:val="0"/>
        <w:autoSpaceDE w:val="0"/>
        <w:autoSpaceDN w:val="0"/>
        <w:adjustRightInd w:val="0"/>
        <w:spacing w:before="240" w:after="60"/>
        <w:rPr>
          <w:noProof/>
        </w:rPr>
      </w:pPr>
      <w:r w:rsidRPr="00DB3393">
        <w:rPr>
          <w:noProof/>
        </w:rPr>
        <w:t>Thompson KA, Renaudin M, Johnson MTJ. 2016. Urbanization drives the evolution of parallel clines in plant populations. Proc. R. Soc. B Biol. Sci. 283:20162180. [accessed 2019 Jan 21]. http://rspb.royalsocietypublishing.org/lookup/doi/10.1098/rspb.2016.2180</w:t>
      </w:r>
    </w:p>
    <w:p w14:paraId="4B736154" w14:textId="77777777" w:rsidR="00DB3393" w:rsidRPr="00DB3393" w:rsidRDefault="00DB3393" w:rsidP="00DB3393">
      <w:pPr>
        <w:widowControl w:val="0"/>
        <w:autoSpaceDE w:val="0"/>
        <w:autoSpaceDN w:val="0"/>
        <w:adjustRightInd w:val="0"/>
        <w:spacing w:before="240" w:after="60"/>
        <w:rPr>
          <w:noProof/>
        </w:rPr>
      </w:pPr>
      <w:r w:rsidRPr="00DB3393">
        <w:rPr>
          <w:noProof/>
        </w:rPr>
        <w:t>Thorne K, MacDonald G, Guntenspergen G, Ambrose R, Buffington K, Dugger B, Freeman C, Janousek C, Brown L, Rosencranz J, et al. 2018. U.S. Pacific coastal wetland resilience and vulnerability to sea-level rise. Sci. Adv. 4:eaao3270. [accessed 2019 Mar 28]. http://advances.sciencemag.org/lookup/doi/10.1126/sciadv.aao3270</w:t>
      </w:r>
    </w:p>
    <w:p w14:paraId="2469B0CE" w14:textId="77777777" w:rsidR="00DB3393" w:rsidRPr="00DB3393" w:rsidRDefault="00DB3393" w:rsidP="00DB3393">
      <w:pPr>
        <w:widowControl w:val="0"/>
        <w:autoSpaceDE w:val="0"/>
        <w:autoSpaceDN w:val="0"/>
        <w:adjustRightInd w:val="0"/>
        <w:spacing w:before="240" w:after="60"/>
        <w:rPr>
          <w:noProof/>
        </w:rPr>
      </w:pPr>
      <w:r w:rsidRPr="00DB3393">
        <w:rPr>
          <w:noProof/>
        </w:rPr>
        <w:t>Travis SE, Hester MW. 2005. A space-for-time substitution reveals the long-term decline in genotypic diversity of a widespread salt marsh plant, Spartina alterniflora, over a span of 1500 years. J. Ecol. 93:417–430. [accessed 2019 Feb 10]. http://doi.wiley.com/10.1111/j.0022-0477.2005.00985.x</w:t>
      </w:r>
    </w:p>
    <w:p w14:paraId="05B087C9" w14:textId="77777777" w:rsidR="00DB3393" w:rsidRPr="00DB3393" w:rsidRDefault="00DB3393" w:rsidP="00DB3393">
      <w:pPr>
        <w:widowControl w:val="0"/>
        <w:autoSpaceDE w:val="0"/>
        <w:autoSpaceDN w:val="0"/>
        <w:adjustRightInd w:val="0"/>
        <w:spacing w:before="240" w:after="60"/>
        <w:rPr>
          <w:noProof/>
        </w:rPr>
      </w:pPr>
      <w:r w:rsidRPr="00DB3393">
        <w:rPr>
          <w:noProof/>
        </w:rPr>
        <w:t>Travis SE, Proffitt CE, Ritland K. 2004. Population structure and inbreeding vary with successful stage in created Spartina alterniflora marshes. Ecol. Appl. 14:1189–1202. [accessed 2019 Feb 11]. http://doi.wiley.com/10.1890/03-5135</w:t>
      </w:r>
    </w:p>
    <w:p w14:paraId="6055DF4B" w14:textId="77777777" w:rsidR="00DB3393" w:rsidRPr="00DB3393" w:rsidRDefault="00DB3393" w:rsidP="00DB3393">
      <w:pPr>
        <w:widowControl w:val="0"/>
        <w:autoSpaceDE w:val="0"/>
        <w:autoSpaceDN w:val="0"/>
        <w:adjustRightInd w:val="0"/>
        <w:spacing w:before="240" w:after="60"/>
        <w:rPr>
          <w:noProof/>
        </w:rPr>
      </w:pPr>
      <w:r w:rsidRPr="00DB3393">
        <w:rPr>
          <w:noProof/>
        </w:rPr>
        <w:t>Trinder S, Askew AP, Whitlock R. 2020. Climate-driven evolutionary change in reproductive and early-acting life-history traits in the perennial grass Festuca ovina. J. Ecol. 108:1398–1410. [accessed 2020 Jul 4]. https://besjournals.onlinelibrary.wiley.com/doi/full/10.1111/1365-2745.13304</w:t>
      </w:r>
    </w:p>
    <w:p w14:paraId="59641FB4" w14:textId="77777777" w:rsidR="00DB3393" w:rsidRPr="00DB3393" w:rsidRDefault="00DB3393" w:rsidP="00DB3393">
      <w:pPr>
        <w:widowControl w:val="0"/>
        <w:autoSpaceDE w:val="0"/>
        <w:autoSpaceDN w:val="0"/>
        <w:adjustRightInd w:val="0"/>
        <w:spacing w:before="240" w:after="60"/>
        <w:rPr>
          <w:noProof/>
        </w:rPr>
      </w:pPr>
      <w:r w:rsidRPr="00DB3393">
        <w:rPr>
          <w:noProof/>
        </w:rPr>
        <w:t>Valiela I, Teal JM, Deuser WG. 1978. The Nature of Growth Forms in the Salt Marsh Grass Spartina alterniflora. Am. Nat. 112:461–470. [accessed 2020 Nov 8]. https://www.journals.uchicago.edu/doi/abs/10.1086/283290</w:t>
      </w:r>
    </w:p>
    <w:p w14:paraId="712125F6" w14:textId="77777777" w:rsidR="00DB3393" w:rsidRPr="00DB3393" w:rsidRDefault="00DB3393" w:rsidP="00DB3393">
      <w:pPr>
        <w:widowControl w:val="0"/>
        <w:autoSpaceDE w:val="0"/>
        <w:autoSpaceDN w:val="0"/>
        <w:adjustRightInd w:val="0"/>
        <w:spacing w:before="240" w:after="60"/>
        <w:rPr>
          <w:noProof/>
        </w:rPr>
      </w:pPr>
      <w:r w:rsidRPr="00DB3393">
        <w:rPr>
          <w:noProof/>
        </w:rPr>
        <w:t>Vavrek M. C., MccGraw J. B., Bennington C. C. 1991. Ecological Genetic Variation in Seed Banks . III . Phenotypic and Genetic Differences Between Young and Old Seed Populations of Carex Bigelowii. Br. Ecol. Soc. 79:645–662.</w:t>
      </w:r>
    </w:p>
    <w:p w14:paraId="1FBA4BF3" w14:textId="77777777" w:rsidR="00DB3393" w:rsidRPr="00DB3393" w:rsidRDefault="00DB3393" w:rsidP="00DB3393">
      <w:pPr>
        <w:widowControl w:val="0"/>
        <w:autoSpaceDE w:val="0"/>
        <w:autoSpaceDN w:val="0"/>
        <w:adjustRightInd w:val="0"/>
        <w:spacing w:before="240" w:after="60"/>
        <w:rPr>
          <w:noProof/>
        </w:rPr>
      </w:pPr>
      <w:r w:rsidRPr="00DB3393">
        <w:rPr>
          <w:noProof/>
        </w:rPr>
        <w:t>van der Wal D, Pye K. 2004. Patterns, rates and possible causes of saltmarsh erosion in the Greater Thames area (UK). Geomorphology 61:373–391.</w:t>
      </w:r>
    </w:p>
    <w:p w14:paraId="49006D3D" w14:textId="77777777" w:rsidR="00DB3393" w:rsidRPr="00DB3393" w:rsidRDefault="00DB3393" w:rsidP="00DB3393">
      <w:pPr>
        <w:widowControl w:val="0"/>
        <w:autoSpaceDE w:val="0"/>
        <w:autoSpaceDN w:val="0"/>
        <w:adjustRightInd w:val="0"/>
        <w:spacing w:before="240" w:after="60"/>
        <w:rPr>
          <w:noProof/>
        </w:rPr>
      </w:pPr>
      <w:r w:rsidRPr="00DB3393">
        <w:rPr>
          <w:noProof/>
        </w:rPr>
        <w:t>Waldvogel A, Feldmeyer B, Rolshausen G, Exposito‐Alonso M, Rellstab C, Kofler R, Mock T, Schmid K, Schmitt I, Bataillon T, et al. 2020. Evolutionary genomics can improve prediction of species’ responses to climate change. Evol. Lett. 4:4–18. [accessed 2020 Nov 16]. https://onlinelibrary.wiley.com/doi/10.1002/evl3.154</w:t>
      </w:r>
    </w:p>
    <w:p w14:paraId="306B8D56"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Walker TWN, Weckwerth W, Bragazza L, Fragner L, Forde BG, Ostle NJ, Signarbieux C, Sun X, Ward SE, Bardgett RD. 2019. Plastic and genetic </w:t>
      </w:r>
      <w:r w:rsidRPr="00DB3393">
        <w:rPr>
          <w:noProof/>
        </w:rPr>
        <w:lastRenderedPageBreak/>
        <w:t>responses of a common sedge to warming have contrasting effects on carbon cycle processes. Penuelas J, editor. Ecol. Lett. 22:159–169. [accessed 2020 Jul 4]. https://onlinelibrary.wiley.com/doi/abs/10.1111/ele.13178</w:t>
      </w:r>
    </w:p>
    <w:p w14:paraId="2919DD5B" w14:textId="77777777" w:rsidR="00DB3393" w:rsidRPr="00DB3393" w:rsidRDefault="00DB3393" w:rsidP="00DB3393">
      <w:pPr>
        <w:widowControl w:val="0"/>
        <w:autoSpaceDE w:val="0"/>
        <w:autoSpaceDN w:val="0"/>
        <w:adjustRightInd w:val="0"/>
        <w:spacing w:before="240" w:after="60"/>
        <w:rPr>
          <w:noProof/>
        </w:rPr>
      </w:pPr>
      <w:r w:rsidRPr="00522535">
        <w:rPr>
          <w:noProof/>
          <w:lang w:val="fr-FR"/>
        </w:rPr>
        <w:t xml:space="preserve">Wang D, Liu D, Shi X, Yang Y, Zhang N, Shang Z. 2020. </w:t>
      </w:r>
      <w:r w:rsidRPr="00DB3393">
        <w:rPr>
          <w:noProof/>
        </w:rPr>
        <w:t>Transcriptome profiling revealed potentially important roles of defensive gene expression in the divergence of insect biotypes: A case study with the cereal aphid Sitobion avenae. BMC Genomics 21:1–15.</w:t>
      </w:r>
    </w:p>
    <w:p w14:paraId="604DBFFA" w14:textId="77777777" w:rsidR="00DB3393" w:rsidRPr="00DB3393" w:rsidRDefault="00DB3393" w:rsidP="00DB3393">
      <w:pPr>
        <w:widowControl w:val="0"/>
        <w:autoSpaceDE w:val="0"/>
        <w:autoSpaceDN w:val="0"/>
        <w:adjustRightInd w:val="0"/>
        <w:spacing w:before="240" w:after="60"/>
        <w:rPr>
          <w:noProof/>
        </w:rPr>
      </w:pPr>
      <w:r w:rsidRPr="00DB3393">
        <w:rPr>
          <w:noProof/>
        </w:rPr>
        <w:t>Ware IM, Fitzpatrick CR, Senthilnathan A, Bayliss SLJ, Beals KK, Mueller LO, Summers JL, Wooliver RC, Van Nuland ME, Kinnison MT, et al. 2019. Feedbacks link ecosystem ecology and evolution across spatial and temporal scales: Empirical evidence and future directions. Brunner F, editor. Funct. Ecol. 33:31–42. [accessed 2020 Mar 15]. https://onlinelibrary.wiley.com/doi/abs/10.1111/1365-2435.13267</w:t>
      </w:r>
    </w:p>
    <w:p w14:paraId="21CAC472" w14:textId="77777777" w:rsidR="00DB3393" w:rsidRPr="00DB3393" w:rsidRDefault="00DB3393" w:rsidP="00DB3393">
      <w:pPr>
        <w:widowControl w:val="0"/>
        <w:autoSpaceDE w:val="0"/>
        <w:autoSpaceDN w:val="0"/>
        <w:adjustRightInd w:val="0"/>
        <w:spacing w:before="240" w:after="60"/>
        <w:rPr>
          <w:noProof/>
        </w:rPr>
      </w:pPr>
      <w:r w:rsidRPr="00DB3393">
        <w:rPr>
          <w:noProof/>
        </w:rPr>
        <w:t>Weider LJ, Jeyasingh PD, Frisch D. 2018a. Evolutionary aspects of resurrection ecology: Progress, scope, and applications-An overview. Evol. Appl. 11:3–10. [accessed 2020 Apr 2]. http://doi.wiley.com/10.1111/eva.12563</w:t>
      </w:r>
    </w:p>
    <w:p w14:paraId="7ADF0F18" w14:textId="77777777" w:rsidR="00DB3393" w:rsidRPr="00DB3393" w:rsidRDefault="00DB3393" w:rsidP="00DB3393">
      <w:pPr>
        <w:widowControl w:val="0"/>
        <w:autoSpaceDE w:val="0"/>
        <w:autoSpaceDN w:val="0"/>
        <w:adjustRightInd w:val="0"/>
        <w:spacing w:before="240" w:after="60"/>
        <w:rPr>
          <w:noProof/>
        </w:rPr>
      </w:pPr>
      <w:r w:rsidRPr="00DB3393">
        <w:rPr>
          <w:noProof/>
        </w:rPr>
        <w:t>Weider LJ, Jeyasingh PD, Frisch D. 2018b. Evolutionary aspects of resurrection ecology: Progress, scope, and applications-An overview. Evol. Appl. 11:3–10. [accessed 2018 Sep 9]. http://doi.wiley.com/10.1111/eva.12563</w:t>
      </w:r>
    </w:p>
    <w:p w14:paraId="5A530913" w14:textId="77777777" w:rsidR="00DB3393" w:rsidRPr="00DB3393" w:rsidRDefault="00DB3393" w:rsidP="00DB3393">
      <w:pPr>
        <w:widowControl w:val="0"/>
        <w:autoSpaceDE w:val="0"/>
        <w:autoSpaceDN w:val="0"/>
        <w:adjustRightInd w:val="0"/>
        <w:spacing w:before="240" w:after="60"/>
        <w:rPr>
          <w:noProof/>
        </w:rPr>
      </w:pPr>
      <w:r w:rsidRPr="00DB3393">
        <w:rPr>
          <w:noProof/>
        </w:rPr>
        <w:t>Weider LJ, Lampert W, Wessels M, Colbourne JK, Limburg P. 1997. Long-term genetic shifts in a microcrustacean egg bank associated with anthropogenic changes in the Lake Constance ecosystem. Proc. R. Soc. B Biol. Sci. 264:1613–1618.</w:t>
      </w:r>
    </w:p>
    <w:p w14:paraId="3E8FF365" w14:textId="77777777" w:rsidR="00DB3393" w:rsidRPr="00DB3393" w:rsidRDefault="00DB3393" w:rsidP="00DB3393">
      <w:pPr>
        <w:widowControl w:val="0"/>
        <w:autoSpaceDE w:val="0"/>
        <w:autoSpaceDN w:val="0"/>
        <w:adjustRightInd w:val="0"/>
        <w:spacing w:before="240" w:after="60"/>
        <w:rPr>
          <w:noProof/>
        </w:rPr>
      </w:pPr>
      <w:r w:rsidRPr="00DB3393">
        <w:rPr>
          <w:noProof/>
        </w:rPr>
        <w:t>Wiens JJ. 2016. Climate-Related Local Extinctions Are Already Widespread among Plant and Animal Species. Barnosky A, editor. PLOS Biol. 14:e2001104. [accessed 2018 Aug 26]. http://dx.plos.org/10.1371/journal.pbio.2001104</w:t>
      </w:r>
    </w:p>
    <w:p w14:paraId="33794D33" w14:textId="77777777" w:rsidR="00DB3393" w:rsidRPr="00DB3393" w:rsidRDefault="00DB3393" w:rsidP="00DB3393">
      <w:pPr>
        <w:widowControl w:val="0"/>
        <w:autoSpaceDE w:val="0"/>
        <w:autoSpaceDN w:val="0"/>
        <w:adjustRightInd w:val="0"/>
        <w:spacing w:before="240" w:after="60"/>
        <w:rPr>
          <w:noProof/>
        </w:rPr>
      </w:pPr>
      <w:r w:rsidRPr="00DB3393">
        <w:rPr>
          <w:noProof/>
        </w:rPr>
        <w:t>Wills SA, Needelman BA, Weil RR. 2017. Archives of Agronomy and Soil Science Carbon distribution in restored and reference marshes at Blackwater National Wildlife Refuge Carbon distribution in restored and reference marshes at Blackwater National Wildlife Refuge. [accessed 2017 Apr 7]. http://www.tandfonline.com/action/journalInformation?journalCode=gags20</w:t>
      </w:r>
    </w:p>
    <w:p w14:paraId="4F935965" w14:textId="77777777" w:rsidR="00DB3393" w:rsidRPr="00DB3393" w:rsidRDefault="00DB3393" w:rsidP="00DB3393">
      <w:pPr>
        <w:widowControl w:val="0"/>
        <w:autoSpaceDE w:val="0"/>
        <w:autoSpaceDN w:val="0"/>
        <w:adjustRightInd w:val="0"/>
        <w:spacing w:before="240" w:after="60"/>
        <w:rPr>
          <w:noProof/>
        </w:rPr>
      </w:pPr>
      <w:r w:rsidRPr="00DB3393">
        <w:rPr>
          <w:noProof/>
        </w:rPr>
        <w:t>Wooliver R, Tittes SB, Sheth SN. 2020 Feb 14. A resurrection study reveals limited evolution of thermal performance in response to recent climate change across the geographic range of the scarlet monkeyflower. bioRxiv:2020.02.14.934166.</w:t>
      </w:r>
    </w:p>
    <w:p w14:paraId="62D9568C" w14:textId="77777777" w:rsidR="00DB3393" w:rsidRPr="00DB3393" w:rsidRDefault="00DB3393" w:rsidP="00DB3393">
      <w:pPr>
        <w:widowControl w:val="0"/>
        <w:autoSpaceDE w:val="0"/>
        <w:autoSpaceDN w:val="0"/>
        <w:adjustRightInd w:val="0"/>
        <w:spacing w:before="240" w:after="60"/>
        <w:rPr>
          <w:noProof/>
        </w:rPr>
      </w:pPr>
      <w:r w:rsidRPr="00DB3393">
        <w:rPr>
          <w:noProof/>
        </w:rPr>
        <w:t>Wright S. 1950. Genetical Structure of Populations. Nature 166:247–249.</w:t>
      </w:r>
    </w:p>
    <w:p w14:paraId="46DA376A" w14:textId="77777777" w:rsidR="00DB3393" w:rsidRPr="00DB3393" w:rsidRDefault="00DB3393" w:rsidP="00DB3393">
      <w:pPr>
        <w:widowControl w:val="0"/>
        <w:autoSpaceDE w:val="0"/>
        <w:autoSpaceDN w:val="0"/>
        <w:adjustRightInd w:val="0"/>
        <w:spacing w:before="240" w:after="60"/>
        <w:rPr>
          <w:noProof/>
        </w:rPr>
      </w:pPr>
      <w:r w:rsidRPr="00DB3393">
        <w:rPr>
          <w:noProof/>
        </w:rPr>
        <w:lastRenderedPageBreak/>
        <w:t>Yin J. 2012. Century to multi-century sea level rise projections from CMIP5 models. Geophys. Res. Lett. 39:n/a-n/a. [accessed 2018 Aug 25]. http://doi.wiley.com/10.1029/2012GL052947</w:t>
      </w:r>
    </w:p>
    <w:p w14:paraId="3C8CAF54"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Yousey AM, Chowdhury PR, Biddinger N, Shaw JH, Jeyasingh PD, Weider LJ. 2018. Resurrected ‘ancient’ </w:t>
      </w:r>
      <w:r w:rsidRPr="00DB3393">
        <w:rPr>
          <w:i/>
          <w:iCs/>
          <w:noProof/>
        </w:rPr>
        <w:t>Daphnia</w:t>
      </w:r>
      <w:r w:rsidRPr="00DB3393">
        <w:rPr>
          <w:noProof/>
        </w:rPr>
        <w:t xml:space="preserve"> genotypes show reduced thermal stress tolerance compared to modern descendants. R. Soc. Open Sci. 5:172193. [accessed 2019 Jun 30]. http://rsos.royalsocietypublishing.org/lookup/doi/10.1098/rsos.172193</w:t>
      </w:r>
    </w:p>
    <w:p w14:paraId="7C2F10D7" w14:textId="77777777" w:rsidR="00DB3393" w:rsidRPr="00DB3393" w:rsidRDefault="00DB3393" w:rsidP="00DB3393">
      <w:pPr>
        <w:widowControl w:val="0"/>
        <w:autoSpaceDE w:val="0"/>
        <w:autoSpaceDN w:val="0"/>
        <w:adjustRightInd w:val="0"/>
        <w:spacing w:before="240" w:after="60"/>
        <w:rPr>
          <w:noProof/>
        </w:rPr>
      </w:pPr>
      <w:r w:rsidRPr="00DB3393">
        <w:rPr>
          <w:noProof/>
        </w:rPr>
        <w:t xml:space="preserve">Zhang C, Jansen M, De Meester L, Stoks R. 2018. Thermal evolution offsets the elevated toxicity of a contaminant under warming: A resurrection study in </w:t>
      </w:r>
      <w:r w:rsidRPr="00DB3393">
        <w:rPr>
          <w:i/>
          <w:iCs/>
          <w:noProof/>
        </w:rPr>
        <w:t>Daphnia magna</w:t>
      </w:r>
      <w:r w:rsidRPr="00DB3393">
        <w:rPr>
          <w:noProof/>
        </w:rPr>
        <w:t>. Evol. Appl. 11:1425–1436. [accessed 2020 Apr 7]. http://doi.wiley.com/10.1111/eva.12637</w:t>
      </w:r>
    </w:p>
    <w:p w14:paraId="5F61ACF6" w14:textId="77777777" w:rsidR="003437F1" w:rsidRPr="00AA447F" w:rsidRDefault="003437F1" w:rsidP="003437F1">
      <w:r>
        <w:fldChar w:fldCharType="end"/>
      </w:r>
    </w:p>
    <w:p w14:paraId="0267A111" w14:textId="15366364" w:rsidR="003437F1" w:rsidRDefault="003437F1" w:rsidP="003437F1"/>
    <w:p w14:paraId="628FB689" w14:textId="3E5AA35A" w:rsidR="005C4369" w:rsidRDefault="005C4369" w:rsidP="00A815F8"/>
    <w:p w14:paraId="363977A8" w14:textId="55B03834" w:rsidR="005C4369" w:rsidRDefault="005C4369" w:rsidP="00A815F8"/>
    <w:p w14:paraId="64690A5D" w14:textId="2CBF8C12" w:rsidR="005C4369" w:rsidRDefault="005C4369" w:rsidP="00A815F8"/>
    <w:p w14:paraId="4B6D52CC" w14:textId="3C0E4828" w:rsidR="005C4369" w:rsidRDefault="005C4369" w:rsidP="00A815F8"/>
    <w:p w14:paraId="0AF2FD87" w14:textId="26F4D31A" w:rsidR="005C4369" w:rsidRDefault="005C4369" w:rsidP="00A815F8"/>
    <w:p w14:paraId="1953429F" w14:textId="2A2F8DC1" w:rsidR="005C4369" w:rsidRDefault="005C4369" w:rsidP="00A815F8"/>
    <w:p w14:paraId="7D5DDD3B" w14:textId="14FD2283" w:rsidR="005C4369" w:rsidRDefault="005C4369" w:rsidP="00A815F8"/>
    <w:p w14:paraId="4E21BBA7" w14:textId="77777777" w:rsidR="005C4369" w:rsidRDefault="005C4369" w:rsidP="00A815F8"/>
    <w:p w14:paraId="5C9ACAF6" w14:textId="77777777" w:rsidR="003437F1" w:rsidRDefault="003437F1" w:rsidP="00A815F8"/>
    <w:p w14:paraId="1C2F3E68" w14:textId="494C31B7" w:rsidR="003437F1" w:rsidRDefault="003437F1" w:rsidP="00A815F8"/>
    <w:p w14:paraId="0B1C1905" w14:textId="77777777" w:rsidR="003437F1" w:rsidRPr="003437F1" w:rsidRDefault="003437F1" w:rsidP="00A815F8"/>
    <w:p w14:paraId="6BA941CB" w14:textId="77777777" w:rsidR="003437F1" w:rsidRDefault="003437F1" w:rsidP="00A815F8"/>
    <w:p w14:paraId="78006F4C" w14:textId="77777777" w:rsidR="003437F1" w:rsidRDefault="003437F1" w:rsidP="00A815F8"/>
    <w:p w14:paraId="251F84D7" w14:textId="77777777" w:rsidR="003437F1" w:rsidRDefault="003437F1" w:rsidP="00A815F8"/>
    <w:p w14:paraId="0A38B1F3" w14:textId="77777777" w:rsidR="003437F1" w:rsidRDefault="003437F1" w:rsidP="00A815F8"/>
    <w:p w14:paraId="390602B0" w14:textId="77777777" w:rsidR="003437F1" w:rsidRDefault="003437F1" w:rsidP="00A815F8"/>
    <w:p w14:paraId="7D0696FD" w14:textId="77777777" w:rsidR="003437F1" w:rsidRDefault="003437F1" w:rsidP="00A815F8"/>
    <w:p w14:paraId="7C1653A0" w14:textId="77777777" w:rsidR="003437F1" w:rsidRDefault="003437F1" w:rsidP="00A815F8"/>
    <w:p w14:paraId="4B6C857A" w14:textId="77777777" w:rsidR="003437F1" w:rsidRDefault="003437F1" w:rsidP="00A815F8"/>
    <w:p w14:paraId="729B3FA8" w14:textId="77777777" w:rsidR="003437F1" w:rsidRDefault="003437F1" w:rsidP="00A815F8"/>
    <w:p w14:paraId="39692BA4" w14:textId="3F301C3C" w:rsidR="003437F1" w:rsidRDefault="003437F1" w:rsidP="003437F1">
      <w:pPr>
        <w:pStyle w:val="Heading2"/>
      </w:pPr>
      <w:bookmarkStart w:id="100" w:name="_Toc57401198"/>
      <w:r>
        <w:lastRenderedPageBreak/>
        <w:t>Appendix</w:t>
      </w:r>
      <w:bookmarkEnd w:id="100"/>
    </w:p>
    <w:p w14:paraId="539CB1E3" w14:textId="77777777" w:rsidR="003437F1" w:rsidRDefault="003437F1" w:rsidP="003437F1">
      <w:r>
        <w:rPr>
          <w:noProof/>
        </w:rPr>
        <w:drawing>
          <wp:inline distT="0" distB="0" distL="0" distR="0" wp14:anchorId="45051631" wp14:editId="6F3125E6">
            <wp:extent cx="5502731" cy="7141720"/>
            <wp:effectExtent l="0" t="0" r="3175" b="2540"/>
            <wp:docPr id="1020813562" name="Picture 102081356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pic:nvPicPr>
                  <pic:blipFill>
                    <a:blip r:embed="rId26">
                      <a:extLst>
                        <a:ext uri="{28A0092B-C50C-407E-A947-70E740481C1C}">
                          <a14:useLocalDpi xmlns:a14="http://schemas.microsoft.com/office/drawing/2010/main" val="0"/>
                        </a:ext>
                      </a:extLst>
                    </a:blip>
                    <a:stretch>
                      <a:fillRect/>
                    </a:stretch>
                  </pic:blipFill>
                  <pic:spPr>
                    <a:xfrm>
                      <a:off x="0" y="0"/>
                      <a:ext cx="5502731" cy="7141720"/>
                    </a:xfrm>
                    <a:prstGeom prst="rect">
                      <a:avLst/>
                    </a:prstGeom>
                  </pic:spPr>
                </pic:pic>
              </a:graphicData>
            </a:graphic>
          </wp:inline>
        </w:drawing>
      </w:r>
    </w:p>
    <w:p w14:paraId="3D612FF3" w14:textId="2603BAAC" w:rsidR="003437F1" w:rsidRPr="0019793A" w:rsidRDefault="00B40E5C" w:rsidP="0019793A">
      <w:pPr>
        <w:pStyle w:val="Caption"/>
        <w:rPr>
          <w:b w:val="0"/>
          <w:bCs w:val="0"/>
        </w:rPr>
      </w:pPr>
      <w:bookmarkStart w:id="101" w:name="_Toc61470697"/>
      <w:r>
        <w:t xml:space="preserve">Figure </w:t>
      </w:r>
      <w:r w:rsidR="003764A6">
        <w:t>8</w:t>
      </w:r>
      <w:r w:rsidR="0019793A">
        <w:t xml:space="preserve">: LDAs of age cohort and treatment. </w:t>
      </w:r>
      <w:r w:rsidR="003437F1" w:rsidRPr="0019793A">
        <w:rPr>
          <w:b w:val="0"/>
          <w:bCs w:val="0"/>
        </w:rPr>
        <w:t xml:space="preserve">A. LDA of age cohort and competition treatment as response variables. Predictors include stem height, </w:t>
      </w:r>
      <w:r w:rsidR="003437F1" w:rsidRPr="0019793A">
        <w:rPr>
          <w:b w:val="0"/>
          <w:bCs w:val="0"/>
        </w:rPr>
        <w:lastRenderedPageBreak/>
        <w:t>stem width, stem count (density), stem weight (weights of all stems), thick root weight, thin root weight, thick root length, thin root length at the end of the experiment.  The first canonical function explains 90.07% of variance and correlates best with stem count, stem width, and thin root weight. The second canonical function explains 9.18% of variance and is closely related to stem width, stem height, thick and thin root length, and thick root weight. LD1 correlates with the spread by treatment within age cohort more so than between age cohorts. The 21</w:t>
      </w:r>
      <w:r w:rsidR="003437F1" w:rsidRPr="0094264D">
        <w:rPr>
          <w:b w:val="0"/>
          <w:bCs w:val="0"/>
          <w:vertAlign w:val="superscript"/>
        </w:rPr>
        <w:t>st</w:t>
      </w:r>
      <w:r w:rsidR="003437F1" w:rsidRPr="0019793A">
        <w:rPr>
          <w:b w:val="0"/>
          <w:bCs w:val="0"/>
        </w:rPr>
        <w:t xml:space="preserve"> century plants overlap with the variance exhibited by 20</w:t>
      </w:r>
      <w:r w:rsidR="003437F1" w:rsidRPr="0094264D">
        <w:rPr>
          <w:b w:val="0"/>
          <w:bCs w:val="0"/>
          <w:vertAlign w:val="superscript"/>
        </w:rPr>
        <w:t>th</w:t>
      </w:r>
      <w:r w:rsidR="003437F1" w:rsidRPr="0019793A">
        <w:rPr>
          <w:b w:val="0"/>
          <w:bCs w:val="0"/>
        </w:rPr>
        <w:t xml:space="preserve"> century plants overall especially along LD1, which seems to correlate most strongly with the competition treatment rather than age cohort. LD2 correlates with the spread of variance between cohorts, which is minimal. Interestingly, the 21</w:t>
      </w:r>
      <w:r w:rsidR="003437F1" w:rsidRPr="0094264D">
        <w:rPr>
          <w:b w:val="0"/>
          <w:bCs w:val="0"/>
          <w:vertAlign w:val="superscript"/>
        </w:rPr>
        <w:t>st</w:t>
      </w:r>
      <w:r w:rsidR="003437F1" w:rsidRPr="0019793A">
        <w:rPr>
          <w:b w:val="0"/>
          <w:bCs w:val="0"/>
        </w:rPr>
        <w:t xml:space="preserve"> century cohort appears to be a subset of 20</w:t>
      </w:r>
      <w:r w:rsidR="003437F1" w:rsidRPr="0094264D">
        <w:rPr>
          <w:b w:val="0"/>
          <w:bCs w:val="0"/>
          <w:vertAlign w:val="superscript"/>
        </w:rPr>
        <w:t>th</w:t>
      </w:r>
      <w:r w:rsidR="003437F1" w:rsidRPr="0019793A">
        <w:rPr>
          <w:b w:val="0"/>
          <w:bCs w:val="0"/>
        </w:rPr>
        <w:t xml:space="preserve"> century cohort variance within each treatment condition.</w:t>
      </w:r>
      <w:bookmarkEnd w:id="101"/>
    </w:p>
    <w:p w14:paraId="547958FD" w14:textId="77777777" w:rsidR="003437F1" w:rsidRPr="0019793A" w:rsidRDefault="003437F1" w:rsidP="003437F1">
      <w:r w:rsidRPr="0019793A">
        <w:t>B. This LDA depicts variance in traits based on age cohort and salinity, with the same predictor variables as above. The first canonical function explains 91.06% of variance and correlates with thick root weight, thin root weight thin root length, stem weight and stem count. The second canonical function explains 6.81% of variance and is correlated largely stem height, thick root length, and stem width. For age cohort we see that there is a great deal of overlap but that the 20</w:t>
      </w:r>
      <w:r w:rsidRPr="0094264D">
        <w:rPr>
          <w:vertAlign w:val="superscript"/>
        </w:rPr>
        <w:t>th</w:t>
      </w:r>
      <w:r w:rsidRPr="0019793A">
        <w:t xml:space="preserve"> century groups tend to encompass the variance of the 21</w:t>
      </w:r>
      <w:r w:rsidRPr="0094264D">
        <w:rPr>
          <w:vertAlign w:val="superscript"/>
        </w:rPr>
        <w:t>st</w:t>
      </w:r>
      <w:r w:rsidRPr="0019793A">
        <w:t xml:space="preserve"> century cohort, which represents a subset of 20</w:t>
      </w:r>
      <w:r w:rsidRPr="0094264D">
        <w:rPr>
          <w:vertAlign w:val="superscript"/>
        </w:rPr>
        <w:t>th</w:t>
      </w:r>
      <w:r w:rsidRPr="0019793A">
        <w:t xml:space="preserve"> century cohort variance. For treatment, the freshwater condition exhibits a broader amount of variance for both 20</w:t>
      </w:r>
      <w:r w:rsidRPr="0094264D">
        <w:rPr>
          <w:vertAlign w:val="superscript"/>
        </w:rPr>
        <w:t>th</w:t>
      </w:r>
      <w:r w:rsidRPr="0019793A">
        <w:t xml:space="preserve"> century and 21</w:t>
      </w:r>
      <w:r w:rsidRPr="0094264D">
        <w:rPr>
          <w:vertAlign w:val="superscript"/>
        </w:rPr>
        <w:t>st</w:t>
      </w:r>
      <w:r w:rsidRPr="0019793A">
        <w:t xml:space="preserve"> century, with salinity reducing variance for both cohorts. </w:t>
      </w:r>
    </w:p>
    <w:p w14:paraId="4E57C856" w14:textId="77777777" w:rsidR="003437F1" w:rsidRPr="0019793A" w:rsidRDefault="003437F1" w:rsidP="003437F1"/>
    <w:p w14:paraId="18AD70B3" w14:textId="77777777" w:rsidR="003437F1" w:rsidRDefault="003437F1" w:rsidP="003437F1"/>
    <w:p w14:paraId="50C93441" w14:textId="77777777" w:rsidR="003437F1" w:rsidRDefault="003437F1" w:rsidP="003437F1"/>
    <w:p w14:paraId="51E6886A" w14:textId="77777777" w:rsidR="003437F1" w:rsidRDefault="003437F1" w:rsidP="003437F1"/>
    <w:p w14:paraId="140C2C71" w14:textId="77777777" w:rsidR="003437F1" w:rsidRDefault="003437F1" w:rsidP="003437F1"/>
    <w:p w14:paraId="3211AE0A" w14:textId="77777777" w:rsidR="003437F1" w:rsidRDefault="003437F1" w:rsidP="003437F1"/>
    <w:p w14:paraId="6B4E77F1" w14:textId="77777777" w:rsidR="003437F1" w:rsidRDefault="003437F1" w:rsidP="003437F1"/>
    <w:p w14:paraId="3C5C4F3D" w14:textId="77777777" w:rsidR="003437F1" w:rsidRDefault="003437F1" w:rsidP="003437F1"/>
    <w:p w14:paraId="3C58A636" w14:textId="77777777" w:rsidR="003437F1" w:rsidRDefault="003437F1" w:rsidP="003437F1"/>
    <w:p w14:paraId="2FED314C" w14:textId="77777777" w:rsidR="003437F1" w:rsidRDefault="003437F1" w:rsidP="003437F1"/>
    <w:p w14:paraId="3988F59E" w14:textId="77777777" w:rsidR="003437F1" w:rsidRDefault="003437F1" w:rsidP="003437F1"/>
    <w:p w14:paraId="56439367" w14:textId="77777777" w:rsidR="003437F1" w:rsidRDefault="003437F1" w:rsidP="003437F1"/>
    <w:p w14:paraId="797AAA8F" w14:textId="77777777" w:rsidR="003437F1" w:rsidRDefault="003437F1" w:rsidP="003437F1"/>
    <w:p w14:paraId="71EE2F79" w14:textId="77777777" w:rsidR="003437F1" w:rsidRDefault="003437F1" w:rsidP="003437F1"/>
    <w:p w14:paraId="59A03B27" w14:textId="77777777" w:rsidR="003437F1" w:rsidRDefault="003437F1" w:rsidP="003437F1"/>
    <w:p w14:paraId="730A2D4B" w14:textId="77777777" w:rsidR="003437F1" w:rsidRDefault="003437F1" w:rsidP="003437F1"/>
    <w:p w14:paraId="68788630" w14:textId="77777777" w:rsidR="003437F1" w:rsidRDefault="003437F1" w:rsidP="003437F1"/>
    <w:p w14:paraId="72C0C7A9" w14:textId="77777777" w:rsidR="003437F1" w:rsidRDefault="003437F1" w:rsidP="003437F1"/>
    <w:p w14:paraId="68B891A2" w14:textId="77777777" w:rsidR="003437F1" w:rsidRDefault="003437F1" w:rsidP="003437F1"/>
    <w:p w14:paraId="0BB7DBC8" w14:textId="77777777" w:rsidR="003437F1" w:rsidRDefault="003437F1" w:rsidP="003437F1"/>
    <w:p w14:paraId="62C4057A" w14:textId="77777777" w:rsidR="003437F1" w:rsidRDefault="003437F1" w:rsidP="003437F1">
      <w:r>
        <w:rPr>
          <w:noProof/>
        </w:rPr>
        <w:lastRenderedPageBreak/>
        <w:drawing>
          <wp:inline distT="0" distB="0" distL="0" distR="0" wp14:anchorId="4B87C910" wp14:editId="333942DB">
            <wp:extent cx="5181598" cy="5363075"/>
            <wp:effectExtent l="0" t="0" r="0" b="9525"/>
            <wp:docPr id="1020813563" name="Picture 102081356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7">
                      <a:extLst>
                        <a:ext uri="{28A0092B-C50C-407E-A947-70E740481C1C}">
                          <a14:useLocalDpi xmlns:a14="http://schemas.microsoft.com/office/drawing/2010/main" val="0"/>
                        </a:ext>
                      </a:extLst>
                    </a:blip>
                    <a:stretch>
                      <a:fillRect/>
                    </a:stretch>
                  </pic:blipFill>
                  <pic:spPr>
                    <a:xfrm>
                      <a:off x="0" y="0"/>
                      <a:ext cx="5181598" cy="5363075"/>
                    </a:xfrm>
                    <a:prstGeom prst="rect">
                      <a:avLst/>
                    </a:prstGeom>
                  </pic:spPr>
                </pic:pic>
              </a:graphicData>
            </a:graphic>
          </wp:inline>
        </w:drawing>
      </w:r>
    </w:p>
    <w:p w14:paraId="15130897" w14:textId="10B387C3" w:rsidR="003437F1" w:rsidRPr="003437F1" w:rsidRDefault="0019793A" w:rsidP="0019793A">
      <w:pPr>
        <w:pStyle w:val="Caption"/>
      </w:pPr>
      <w:bookmarkStart w:id="102" w:name="_Toc61470698"/>
      <w:r>
        <w:t xml:space="preserve">Figure </w:t>
      </w:r>
      <w:r w:rsidR="003764A6">
        <w:t>9</w:t>
      </w:r>
      <w:r>
        <w:t xml:space="preserve">: </w:t>
      </w:r>
      <w:r w:rsidR="003437F1" w:rsidRPr="003437F1">
        <w:t>Line graphs depicting final belowground biomass in grams (y-axis</w:t>
      </w:r>
      <w:r>
        <w:t xml:space="preserve"> versus</w:t>
      </w:r>
      <w:r w:rsidR="003437F1" w:rsidRPr="0019793A">
        <w:rPr>
          <w:b w:val="0"/>
          <w:bCs w:val="0"/>
        </w:rPr>
        <w:t xml:space="preserve"> </w:t>
      </w:r>
      <w:r w:rsidR="003437F1" w:rsidRPr="0019793A">
        <w:t xml:space="preserve">flooding treatment </w:t>
      </w:r>
      <w:r w:rsidRPr="0019793A">
        <w:t>(x-axis).</w:t>
      </w:r>
      <w:r>
        <w:rPr>
          <w:b w:val="0"/>
          <w:bCs w:val="0"/>
        </w:rPr>
        <w:t xml:space="preserve"> Flooding </w:t>
      </w:r>
      <w:r w:rsidR="003437F1" w:rsidRPr="0019793A">
        <w:rPr>
          <w:b w:val="0"/>
          <w:bCs w:val="0"/>
        </w:rPr>
        <w:t>rang</w:t>
      </w:r>
      <w:r>
        <w:rPr>
          <w:b w:val="0"/>
          <w:bCs w:val="0"/>
        </w:rPr>
        <w:t>es</w:t>
      </w:r>
      <w:r w:rsidR="003437F1" w:rsidRPr="0019793A">
        <w:rPr>
          <w:b w:val="0"/>
          <w:bCs w:val="0"/>
        </w:rPr>
        <w:t xml:space="preserve"> from -20 cm (least inundated) to +30 cm (most inundated). The panels depict differences in final belowground tissues of </w:t>
      </w:r>
      <w:r w:rsidR="003437F1" w:rsidRPr="0019793A">
        <w:rPr>
          <w:b w:val="0"/>
          <w:bCs w:val="0"/>
          <w:i/>
          <w:iCs/>
        </w:rPr>
        <w:t>S. americanus</w:t>
      </w:r>
      <w:r w:rsidR="003437F1" w:rsidRPr="0019793A">
        <w:rPr>
          <w:b w:val="0"/>
          <w:bCs w:val="0"/>
        </w:rPr>
        <w:t xml:space="preserve"> from 20</w:t>
      </w:r>
      <w:r w:rsidR="003437F1" w:rsidRPr="00FB7113">
        <w:rPr>
          <w:b w:val="0"/>
          <w:bCs w:val="0"/>
          <w:vertAlign w:val="superscript"/>
        </w:rPr>
        <w:t>th</w:t>
      </w:r>
      <w:r w:rsidR="003437F1" w:rsidRPr="0019793A">
        <w:rPr>
          <w:b w:val="0"/>
          <w:bCs w:val="0"/>
        </w:rPr>
        <w:t xml:space="preserve"> century (red lines) and 21</w:t>
      </w:r>
      <w:r w:rsidR="003437F1" w:rsidRPr="00FB7113">
        <w:rPr>
          <w:b w:val="0"/>
          <w:bCs w:val="0"/>
          <w:vertAlign w:val="superscript"/>
        </w:rPr>
        <w:t>st</w:t>
      </w:r>
      <w:r w:rsidR="003437F1" w:rsidRPr="0019793A">
        <w:rPr>
          <w:b w:val="0"/>
          <w:bCs w:val="0"/>
        </w:rPr>
        <w:t xml:space="preserve"> century plants (black lines) under competition with naturally co-occurring </w:t>
      </w:r>
      <w:r w:rsidR="003437F1" w:rsidRPr="0019793A">
        <w:rPr>
          <w:b w:val="0"/>
          <w:bCs w:val="0"/>
          <w:i/>
          <w:iCs/>
        </w:rPr>
        <w:t>Spartina patens</w:t>
      </w:r>
      <w:r w:rsidR="003437F1" w:rsidRPr="0019793A">
        <w:rPr>
          <w:b w:val="0"/>
          <w:bCs w:val="0"/>
        </w:rPr>
        <w:t xml:space="preserve"> (c, dotted lines) and planted alone (</w:t>
      </w:r>
      <w:proofErr w:type="spellStart"/>
      <w:r w:rsidR="003437F1" w:rsidRPr="0019793A">
        <w:rPr>
          <w:b w:val="0"/>
          <w:bCs w:val="0"/>
        </w:rPr>
        <w:t>nc</w:t>
      </w:r>
      <w:proofErr w:type="spellEnd"/>
      <w:r w:rsidR="003437F1" w:rsidRPr="0019793A">
        <w:rPr>
          <w:b w:val="0"/>
          <w:bCs w:val="0"/>
        </w:rPr>
        <w:t>, solid lines). Panels on the left side are just those plants exposed to freshwater (p ppt salinity) and those on the right are exposed to salinity (15 ppt).  A and B depict the total weight of thick roots and C and D depict the total weight of thin roots.</w:t>
      </w:r>
      <w:bookmarkEnd w:id="102"/>
      <w:r w:rsidR="003437F1" w:rsidRPr="0019793A">
        <w:rPr>
          <w:b w:val="0"/>
          <w:bCs w:val="0"/>
        </w:rPr>
        <w:t xml:space="preserve"> </w:t>
      </w:r>
    </w:p>
    <w:p w14:paraId="163D5895" w14:textId="77777777" w:rsidR="003437F1" w:rsidRDefault="003437F1" w:rsidP="003437F1"/>
    <w:p w14:paraId="2DF2EDB4" w14:textId="77777777" w:rsidR="003437F1" w:rsidRDefault="003437F1" w:rsidP="003437F1">
      <w:r>
        <w:rPr>
          <w:noProof/>
        </w:rPr>
        <w:lastRenderedPageBreak/>
        <w:drawing>
          <wp:inline distT="0" distB="0" distL="0" distR="0" wp14:anchorId="36C68F72" wp14:editId="7A79D19E">
            <wp:extent cx="5584369" cy="5705116"/>
            <wp:effectExtent l="0" t="0" r="0" b="0"/>
            <wp:docPr id="1020813564" name="Picture 102081356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8">
                      <a:extLst>
                        <a:ext uri="{28A0092B-C50C-407E-A947-70E740481C1C}">
                          <a14:useLocalDpi xmlns:a14="http://schemas.microsoft.com/office/drawing/2010/main" val="0"/>
                        </a:ext>
                      </a:extLst>
                    </a:blip>
                    <a:stretch>
                      <a:fillRect/>
                    </a:stretch>
                  </pic:blipFill>
                  <pic:spPr>
                    <a:xfrm>
                      <a:off x="0" y="0"/>
                      <a:ext cx="5584369" cy="5705116"/>
                    </a:xfrm>
                    <a:prstGeom prst="rect">
                      <a:avLst/>
                    </a:prstGeom>
                  </pic:spPr>
                </pic:pic>
              </a:graphicData>
            </a:graphic>
          </wp:inline>
        </w:drawing>
      </w:r>
    </w:p>
    <w:p w14:paraId="21B9C36D" w14:textId="7020E589" w:rsidR="003437F1" w:rsidRPr="005E32E5" w:rsidRDefault="005E32E5" w:rsidP="005E32E5">
      <w:pPr>
        <w:pStyle w:val="Caption"/>
        <w:rPr>
          <w:b w:val="0"/>
          <w:bCs w:val="0"/>
        </w:rPr>
      </w:pPr>
      <w:bookmarkStart w:id="103" w:name="_Toc61470699"/>
      <w:r>
        <w:t xml:space="preserve">Figure </w:t>
      </w:r>
      <w:r w:rsidR="003764A6">
        <w:t>10</w:t>
      </w:r>
      <w:r>
        <w:t xml:space="preserve">: </w:t>
      </w:r>
      <w:r w:rsidR="003437F1" w:rsidRPr="003437F1">
        <w:t>Line graphs depicting final aboveground biomass and height in grams and centimeters (y-axis)</w:t>
      </w:r>
      <w:r>
        <w:t xml:space="preserve"> versus</w:t>
      </w:r>
      <w:r w:rsidR="003437F1" w:rsidRPr="003437F1">
        <w:t xml:space="preserve"> flooding treatment</w:t>
      </w:r>
      <w:r>
        <w:t xml:space="preserve"> (x-axis). </w:t>
      </w:r>
      <w:r w:rsidRPr="005E32E5">
        <w:rPr>
          <w:b w:val="0"/>
          <w:bCs w:val="0"/>
        </w:rPr>
        <w:t>Flooding</w:t>
      </w:r>
      <w:r w:rsidR="003437F1" w:rsidRPr="005E32E5">
        <w:rPr>
          <w:b w:val="0"/>
          <w:bCs w:val="0"/>
        </w:rPr>
        <w:t xml:space="preserve"> rang</w:t>
      </w:r>
      <w:r w:rsidRPr="005E32E5">
        <w:rPr>
          <w:b w:val="0"/>
          <w:bCs w:val="0"/>
        </w:rPr>
        <w:t xml:space="preserve">es </w:t>
      </w:r>
      <w:r w:rsidR="003437F1" w:rsidRPr="005E32E5">
        <w:rPr>
          <w:b w:val="0"/>
          <w:bCs w:val="0"/>
        </w:rPr>
        <w:t xml:space="preserve">from -20 cm (least inundated) to +30 cm (most inundated). The panels depict differences in green aboveground tissues of </w:t>
      </w:r>
      <w:r w:rsidR="003437F1" w:rsidRPr="005E32E5">
        <w:rPr>
          <w:b w:val="0"/>
          <w:bCs w:val="0"/>
          <w:i/>
          <w:iCs/>
        </w:rPr>
        <w:t>S. americanus</w:t>
      </w:r>
      <w:r w:rsidR="003437F1" w:rsidRPr="005E32E5">
        <w:rPr>
          <w:b w:val="0"/>
          <w:bCs w:val="0"/>
        </w:rPr>
        <w:t xml:space="preserve"> from 20</w:t>
      </w:r>
      <w:r w:rsidR="003437F1" w:rsidRPr="005E32E5">
        <w:rPr>
          <w:b w:val="0"/>
          <w:bCs w:val="0"/>
          <w:vertAlign w:val="superscript"/>
        </w:rPr>
        <w:t>th</w:t>
      </w:r>
      <w:r w:rsidR="003437F1" w:rsidRPr="005E32E5">
        <w:rPr>
          <w:b w:val="0"/>
          <w:bCs w:val="0"/>
        </w:rPr>
        <w:t xml:space="preserve"> century (red lines) and 21</w:t>
      </w:r>
      <w:r w:rsidR="003437F1" w:rsidRPr="005E32E5">
        <w:rPr>
          <w:b w:val="0"/>
          <w:bCs w:val="0"/>
          <w:vertAlign w:val="superscript"/>
        </w:rPr>
        <w:t xml:space="preserve">st </w:t>
      </w:r>
      <w:r w:rsidR="003437F1" w:rsidRPr="005E32E5">
        <w:rPr>
          <w:b w:val="0"/>
          <w:bCs w:val="0"/>
        </w:rPr>
        <w:t xml:space="preserve">century plants (black lines) under competition with naturally co-occurring </w:t>
      </w:r>
      <w:r w:rsidR="003437F1" w:rsidRPr="005E32E5">
        <w:rPr>
          <w:b w:val="0"/>
          <w:bCs w:val="0"/>
          <w:i/>
          <w:iCs/>
        </w:rPr>
        <w:t>Spartina patens</w:t>
      </w:r>
      <w:r w:rsidR="003437F1" w:rsidRPr="005E32E5">
        <w:rPr>
          <w:b w:val="0"/>
          <w:bCs w:val="0"/>
        </w:rPr>
        <w:t xml:space="preserve"> (c, dotted lines) and planted alone (</w:t>
      </w:r>
      <w:proofErr w:type="spellStart"/>
      <w:r w:rsidR="003437F1" w:rsidRPr="005E32E5">
        <w:rPr>
          <w:b w:val="0"/>
          <w:bCs w:val="0"/>
        </w:rPr>
        <w:t>nc</w:t>
      </w:r>
      <w:proofErr w:type="spellEnd"/>
      <w:r w:rsidR="003437F1" w:rsidRPr="005E32E5">
        <w:rPr>
          <w:b w:val="0"/>
          <w:bCs w:val="0"/>
        </w:rPr>
        <w:t>, solid lines). Panels on the left side are just those plants exposed to freshwater (p ppt salinity) and those on the right are exposed to salinity (15 ppt). A + B depict differences in green weight by treatment. C +D represent differences in mean green height by treatment.</w:t>
      </w:r>
      <w:bookmarkEnd w:id="103"/>
      <w:r w:rsidR="003437F1" w:rsidRPr="005E32E5">
        <w:rPr>
          <w:b w:val="0"/>
          <w:bCs w:val="0"/>
        </w:rPr>
        <w:t xml:space="preserve"> </w:t>
      </w:r>
    </w:p>
    <w:p w14:paraId="6E8AF6C6" w14:textId="77777777" w:rsidR="003437F1" w:rsidRDefault="003437F1" w:rsidP="003437F1"/>
    <w:p w14:paraId="3AD0D7BD" w14:textId="77777777" w:rsidR="003437F1" w:rsidRDefault="003437F1" w:rsidP="003437F1">
      <w:r>
        <w:rPr>
          <w:noProof/>
        </w:rPr>
        <w:lastRenderedPageBreak/>
        <w:drawing>
          <wp:inline distT="0" distB="0" distL="0" distR="0" wp14:anchorId="2E6B85FF" wp14:editId="6E005B2E">
            <wp:extent cx="5943600" cy="5412740"/>
            <wp:effectExtent l="0" t="0" r="0" b="0"/>
            <wp:docPr id="15" name="Picture 1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9">
                      <a:extLst>
                        <a:ext uri="{28A0092B-C50C-407E-A947-70E740481C1C}">
                          <a14:useLocalDpi xmlns:a14="http://schemas.microsoft.com/office/drawing/2010/main"/>
                        </a:ext>
                      </a:extLst>
                    </a:blip>
                    <a:stretch>
                      <a:fillRect/>
                    </a:stretch>
                  </pic:blipFill>
                  <pic:spPr>
                    <a:xfrm>
                      <a:off x="0" y="0"/>
                      <a:ext cx="5943600" cy="5412740"/>
                    </a:xfrm>
                    <a:prstGeom prst="rect">
                      <a:avLst/>
                    </a:prstGeom>
                  </pic:spPr>
                </pic:pic>
              </a:graphicData>
            </a:graphic>
          </wp:inline>
        </w:drawing>
      </w:r>
    </w:p>
    <w:p w14:paraId="78F14147" w14:textId="66EF89A3" w:rsidR="003437F1" w:rsidRPr="00EF2609" w:rsidRDefault="00EF2609" w:rsidP="00EF2609">
      <w:pPr>
        <w:pStyle w:val="Caption"/>
        <w:rPr>
          <w:b w:val="0"/>
          <w:bCs w:val="0"/>
        </w:rPr>
      </w:pPr>
      <w:bookmarkStart w:id="104" w:name="_Toc61470700"/>
      <w:r>
        <w:t xml:space="preserve">Figure </w:t>
      </w:r>
      <w:r w:rsidR="003764A6">
        <w:t>11</w:t>
      </w:r>
      <w:r>
        <w:t xml:space="preserve">: </w:t>
      </w:r>
      <w:r w:rsidR="003437F1">
        <w:t xml:space="preserve">Representation of the </w:t>
      </w:r>
      <w:proofErr w:type="spellStart"/>
      <w:r w:rsidR="003437F1">
        <w:t>MuMIn</w:t>
      </w:r>
      <w:proofErr w:type="spellEnd"/>
      <w:r w:rsidR="003437F1">
        <w:t xml:space="preserve"> AIC model dredge table for the LMM with net final total biomass. </w:t>
      </w:r>
      <w:r w:rsidR="003437F1" w:rsidRPr="00EF2609">
        <w:rPr>
          <w:b w:val="0"/>
          <w:bCs w:val="0"/>
        </w:rPr>
        <w:t>Rows represent models sorted by decreasing empirical support. Row height represents model probability conditional on the full model set. Color shade corresponds to estimated relative importance of variables. All high-ranked models include competition, level, salinity, and competition x salinity. Age cohort becomes relevant mostly at the third most empirically supported model and consistently on down.</w:t>
      </w:r>
      <w:bookmarkEnd w:id="104"/>
      <w:r w:rsidR="003437F1" w:rsidRPr="00EF2609">
        <w:rPr>
          <w:b w:val="0"/>
          <w:bCs w:val="0"/>
        </w:rPr>
        <w:t xml:space="preserve"> </w:t>
      </w:r>
    </w:p>
    <w:p w14:paraId="5A6235E8" w14:textId="77777777" w:rsidR="003437F1" w:rsidRDefault="003437F1" w:rsidP="003437F1"/>
    <w:p w14:paraId="04BADB87" w14:textId="77777777" w:rsidR="003437F1" w:rsidRDefault="003437F1" w:rsidP="003437F1"/>
    <w:p w14:paraId="0F848025" w14:textId="77777777" w:rsidR="003437F1" w:rsidRDefault="003437F1" w:rsidP="003437F1"/>
    <w:p w14:paraId="6934C476" w14:textId="77777777" w:rsidR="003437F1" w:rsidRDefault="003437F1" w:rsidP="003437F1"/>
    <w:p w14:paraId="7B7CD8E2" w14:textId="6C5C1B4C" w:rsidR="003437F1" w:rsidRDefault="003437F1" w:rsidP="00416186">
      <w:pPr>
        <w:pStyle w:val="Caption"/>
      </w:pPr>
      <w:bookmarkStart w:id="105" w:name="_Toc61470701"/>
      <w:r>
        <w:lastRenderedPageBreak/>
        <w:t xml:space="preserve">Table </w:t>
      </w:r>
      <w:r w:rsidR="00985063">
        <w:t>6</w:t>
      </w:r>
      <w:r>
        <w:t>: Effect sizes for the net biomass LMM with genotype as a random effect</w:t>
      </w:r>
      <w:bookmarkEnd w:id="105"/>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1476"/>
        <w:gridCol w:w="1000"/>
        <w:gridCol w:w="1183"/>
        <w:gridCol w:w="1109"/>
      </w:tblGrid>
      <w:tr w:rsidR="003437F1" w:rsidRPr="00DB62C0" w14:paraId="7D0E67F7" w14:textId="77777777" w:rsidTr="005628D2">
        <w:trPr>
          <w:trHeight w:val="288"/>
        </w:trPr>
        <w:tc>
          <w:tcPr>
            <w:tcW w:w="4582" w:type="dxa"/>
            <w:shd w:val="clear" w:color="auto" w:fill="auto"/>
            <w:noWrap/>
            <w:vAlign w:val="bottom"/>
            <w:hideMark/>
          </w:tcPr>
          <w:p w14:paraId="7F9953C1" w14:textId="77777777" w:rsidR="003437F1" w:rsidRPr="00BA7307" w:rsidRDefault="003437F1" w:rsidP="003437F1">
            <w:pPr>
              <w:rPr>
                <w:b/>
                <w:bCs/>
                <w:color w:val="000000"/>
                <w:sz w:val="22"/>
                <w:szCs w:val="22"/>
              </w:rPr>
            </w:pPr>
            <w:r w:rsidRPr="00BA7307">
              <w:rPr>
                <w:b/>
                <w:bCs/>
                <w:color w:val="000000"/>
                <w:sz w:val="22"/>
                <w:szCs w:val="22"/>
              </w:rPr>
              <w:t>Fixed effect(s)</w:t>
            </w:r>
          </w:p>
        </w:tc>
        <w:tc>
          <w:tcPr>
            <w:tcW w:w="1476" w:type="dxa"/>
            <w:shd w:val="clear" w:color="auto" w:fill="auto"/>
            <w:noWrap/>
            <w:vAlign w:val="bottom"/>
            <w:hideMark/>
          </w:tcPr>
          <w:p w14:paraId="382F047B" w14:textId="77777777" w:rsidR="003437F1" w:rsidRPr="00BA7307" w:rsidRDefault="003437F1" w:rsidP="003437F1">
            <w:pPr>
              <w:rPr>
                <w:b/>
                <w:bCs/>
                <w:color w:val="000000"/>
                <w:sz w:val="22"/>
                <w:szCs w:val="22"/>
              </w:rPr>
            </w:pPr>
            <w:r w:rsidRPr="00BA7307">
              <w:rPr>
                <w:b/>
                <w:bCs/>
                <w:color w:val="000000"/>
                <w:sz w:val="22"/>
                <w:szCs w:val="22"/>
              </w:rPr>
              <w:t>Coefficients</w:t>
            </w:r>
          </w:p>
        </w:tc>
        <w:tc>
          <w:tcPr>
            <w:tcW w:w="1000" w:type="dxa"/>
            <w:shd w:val="clear" w:color="auto" w:fill="auto"/>
            <w:noWrap/>
            <w:vAlign w:val="bottom"/>
            <w:hideMark/>
          </w:tcPr>
          <w:p w14:paraId="7ECBB5C7" w14:textId="77777777" w:rsidR="003437F1" w:rsidRPr="00BA7307" w:rsidRDefault="003437F1" w:rsidP="003437F1">
            <w:pPr>
              <w:rPr>
                <w:b/>
                <w:bCs/>
                <w:color w:val="000000"/>
                <w:sz w:val="22"/>
                <w:szCs w:val="22"/>
              </w:rPr>
            </w:pPr>
            <w:r w:rsidRPr="00BA7307">
              <w:rPr>
                <w:b/>
                <w:bCs/>
                <w:color w:val="000000"/>
                <w:sz w:val="22"/>
                <w:szCs w:val="22"/>
              </w:rPr>
              <w:t>2.5% CI</w:t>
            </w:r>
          </w:p>
        </w:tc>
        <w:tc>
          <w:tcPr>
            <w:tcW w:w="1183" w:type="dxa"/>
            <w:shd w:val="clear" w:color="auto" w:fill="auto"/>
            <w:noWrap/>
            <w:vAlign w:val="bottom"/>
            <w:hideMark/>
          </w:tcPr>
          <w:p w14:paraId="68097DFD" w14:textId="77777777" w:rsidR="003437F1" w:rsidRPr="00BA7307" w:rsidRDefault="003437F1" w:rsidP="003437F1">
            <w:pPr>
              <w:rPr>
                <w:b/>
                <w:bCs/>
                <w:color w:val="000000"/>
                <w:sz w:val="22"/>
                <w:szCs w:val="22"/>
              </w:rPr>
            </w:pPr>
            <w:r w:rsidRPr="00BA7307">
              <w:rPr>
                <w:b/>
                <w:bCs/>
                <w:color w:val="000000"/>
                <w:sz w:val="22"/>
                <w:szCs w:val="22"/>
              </w:rPr>
              <w:t>97.5% CI</w:t>
            </w:r>
          </w:p>
        </w:tc>
        <w:tc>
          <w:tcPr>
            <w:tcW w:w="1109" w:type="dxa"/>
          </w:tcPr>
          <w:p w14:paraId="4F3345ED" w14:textId="77777777" w:rsidR="003437F1" w:rsidRPr="00BA7307" w:rsidRDefault="003437F1" w:rsidP="003437F1">
            <w:pPr>
              <w:rPr>
                <w:b/>
                <w:bCs/>
                <w:color w:val="000000"/>
                <w:sz w:val="22"/>
                <w:szCs w:val="22"/>
              </w:rPr>
            </w:pPr>
            <w:r w:rsidRPr="00BA7307">
              <w:rPr>
                <w:b/>
                <w:bCs/>
                <w:color w:val="000000"/>
                <w:sz w:val="22"/>
                <w:szCs w:val="22"/>
              </w:rPr>
              <w:t>Cond eff</w:t>
            </w:r>
          </w:p>
        </w:tc>
      </w:tr>
      <w:tr w:rsidR="003437F1" w:rsidRPr="00DB62C0" w14:paraId="4F25E6B0" w14:textId="77777777" w:rsidTr="005628D2">
        <w:trPr>
          <w:trHeight w:val="288"/>
        </w:trPr>
        <w:tc>
          <w:tcPr>
            <w:tcW w:w="4582" w:type="dxa"/>
            <w:shd w:val="clear" w:color="auto" w:fill="auto"/>
            <w:noWrap/>
            <w:vAlign w:val="bottom"/>
            <w:hideMark/>
          </w:tcPr>
          <w:p w14:paraId="2CB76AE3" w14:textId="77777777" w:rsidR="003437F1" w:rsidRPr="00DB62C0" w:rsidRDefault="003437F1" w:rsidP="003437F1">
            <w:pPr>
              <w:rPr>
                <w:color w:val="000000"/>
                <w:sz w:val="22"/>
                <w:szCs w:val="22"/>
              </w:rPr>
            </w:pPr>
            <w:r w:rsidRPr="00DB62C0">
              <w:rPr>
                <w:color w:val="000000"/>
                <w:sz w:val="22"/>
                <w:szCs w:val="22"/>
              </w:rPr>
              <w:t>(Intercept)</w:t>
            </w:r>
          </w:p>
        </w:tc>
        <w:tc>
          <w:tcPr>
            <w:tcW w:w="1476" w:type="dxa"/>
            <w:shd w:val="clear" w:color="auto" w:fill="auto"/>
            <w:noWrap/>
            <w:vAlign w:val="bottom"/>
            <w:hideMark/>
          </w:tcPr>
          <w:p w14:paraId="138C5F8F" w14:textId="77777777" w:rsidR="003437F1" w:rsidRPr="00DB62C0" w:rsidRDefault="003437F1" w:rsidP="003437F1">
            <w:pPr>
              <w:jc w:val="right"/>
              <w:rPr>
                <w:color w:val="000000"/>
                <w:sz w:val="22"/>
                <w:szCs w:val="22"/>
              </w:rPr>
            </w:pPr>
            <w:r w:rsidRPr="00DB62C0">
              <w:rPr>
                <w:color w:val="000000"/>
                <w:sz w:val="22"/>
                <w:szCs w:val="22"/>
              </w:rPr>
              <w:t>1.539</w:t>
            </w:r>
          </w:p>
        </w:tc>
        <w:tc>
          <w:tcPr>
            <w:tcW w:w="1000" w:type="dxa"/>
            <w:shd w:val="clear" w:color="auto" w:fill="auto"/>
            <w:noWrap/>
            <w:vAlign w:val="bottom"/>
            <w:hideMark/>
          </w:tcPr>
          <w:p w14:paraId="0B3AA34E" w14:textId="77777777" w:rsidR="003437F1" w:rsidRPr="00DB62C0" w:rsidRDefault="003437F1" w:rsidP="003437F1">
            <w:pPr>
              <w:jc w:val="right"/>
              <w:rPr>
                <w:color w:val="000000"/>
                <w:sz w:val="22"/>
                <w:szCs w:val="22"/>
              </w:rPr>
            </w:pPr>
            <w:r w:rsidRPr="00DB62C0">
              <w:rPr>
                <w:color w:val="000000"/>
                <w:sz w:val="22"/>
                <w:szCs w:val="22"/>
              </w:rPr>
              <w:t>0.303</w:t>
            </w:r>
          </w:p>
        </w:tc>
        <w:tc>
          <w:tcPr>
            <w:tcW w:w="1183" w:type="dxa"/>
            <w:shd w:val="clear" w:color="auto" w:fill="auto"/>
            <w:noWrap/>
            <w:vAlign w:val="bottom"/>
            <w:hideMark/>
          </w:tcPr>
          <w:p w14:paraId="63979D35" w14:textId="77777777" w:rsidR="003437F1" w:rsidRPr="00DB62C0" w:rsidRDefault="003437F1" w:rsidP="003437F1">
            <w:pPr>
              <w:jc w:val="right"/>
              <w:rPr>
                <w:color w:val="000000"/>
                <w:sz w:val="22"/>
                <w:szCs w:val="22"/>
              </w:rPr>
            </w:pPr>
            <w:r w:rsidRPr="00DB62C0">
              <w:rPr>
                <w:color w:val="000000"/>
                <w:sz w:val="22"/>
                <w:szCs w:val="22"/>
              </w:rPr>
              <w:t>2.776</w:t>
            </w:r>
          </w:p>
        </w:tc>
        <w:tc>
          <w:tcPr>
            <w:tcW w:w="1109" w:type="dxa"/>
          </w:tcPr>
          <w:p w14:paraId="4A76EB18" w14:textId="77777777" w:rsidR="003437F1" w:rsidRPr="00DB62C0" w:rsidRDefault="003437F1" w:rsidP="003437F1">
            <w:pPr>
              <w:jc w:val="center"/>
              <w:rPr>
                <w:color w:val="000000"/>
                <w:sz w:val="22"/>
                <w:szCs w:val="22"/>
              </w:rPr>
            </w:pPr>
            <w:r>
              <w:rPr>
                <w:color w:val="000000"/>
                <w:sz w:val="22"/>
                <w:szCs w:val="22"/>
              </w:rPr>
              <w:t>--</w:t>
            </w:r>
          </w:p>
        </w:tc>
      </w:tr>
      <w:tr w:rsidR="003437F1" w:rsidRPr="00DB62C0" w14:paraId="0C416AB7" w14:textId="77777777" w:rsidTr="005628D2">
        <w:trPr>
          <w:trHeight w:val="288"/>
        </w:trPr>
        <w:tc>
          <w:tcPr>
            <w:tcW w:w="4582" w:type="dxa"/>
            <w:shd w:val="clear" w:color="auto" w:fill="auto"/>
            <w:noWrap/>
            <w:vAlign w:val="bottom"/>
            <w:hideMark/>
          </w:tcPr>
          <w:p w14:paraId="7C0FC826" w14:textId="77777777" w:rsidR="003437F1" w:rsidRPr="00DB62C0" w:rsidRDefault="003437F1" w:rsidP="003437F1">
            <w:pPr>
              <w:rPr>
                <w:color w:val="000000"/>
                <w:sz w:val="22"/>
                <w:szCs w:val="22"/>
              </w:rPr>
            </w:pPr>
            <w:r>
              <w:rPr>
                <w:color w:val="000000"/>
                <w:sz w:val="22"/>
                <w:szCs w:val="22"/>
              </w:rPr>
              <w:t>Age cohort</w:t>
            </w:r>
          </w:p>
        </w:tc>
        <w:tc>
          <w:tcPr>
            <w:tcW w:w="1476" w:type="dxa"/>
            <w:shd w:val="clear" w:color="auto" w:fill="auto"/>
            <w:noWrap/>
            <w:vAlign w:val="bottom"/>
            <w:hideMark/>
          </w:tcPr>
          <w:p w14:paraId="047E4E52" w14:textId="77777777" w:rsidR="003437F1" w:rsidRPr="00DB62C0" w:rsidRDefault="003437F1" w:rsidP="003437F1">
            <w:pPr>
              <w:jc w:val="right"/>
              <w:rPr>
                <w:color w:val="000000"/>
                <w:sz w:val="22"/>
                <w:szCs w:val="22"/>
              </w:rPr>
            </w:pPr>
            <w:r w:rsidRPr="00DB62C0">
              <w:rPr>
                <w:color w:val="000000"/>
                <w:sz w:val="22"/>
                <w:szCs w:val="22"/>
              </w:rPr>
              <w:t>-0.215</w:t>
            </w:r>
          </w:p>
        </w:tc>
        <w:tc>
          <w:tcPr>
            <w:tcW w:w="1000" w:type="dxa"/>
            <w:shd w:val="clear" w:color="auto" w:fill="auto"/>
            <w:noWrap/>
            <w:vAlign w:val="bottom"/>
            <w:hideMark/>
          </w:tcPr>
          <w:p w14:paraId="7C8F64A5" w14:textId="77777777" w:rsidR="003437F1" w:rsidRPr="00DB62C0" w:rsidRDefault="003437F1" w:rsidP="003437F1">
            <w:pPr>
              <w:jc w:val="right"/>
              <w:rPr>
                <w:color w:val="000000"/>
                <w:sz w:val="22"/>
                <w:szCs w:val="22"/>
              </w:rPr>
            </w:pPr>
            <w:r w:rsidRPr="00DB62C0">
              <w:rPr>
                <w:color w:val="000000"/>
                <w:sz w:val="22"/>
                <w:szCs w:val="22"/>
              </w:rPr>
              <w:t>-1.964</w:t>
            </w:r>
          </w:p>
        </w:tc>
        <w:tc>
          <w:tcPr>
            <w:tcW w:w="1183" w:type="dxa"/>
            <w:shd w:val="clear" w:color="auto" w:fill="auto"/>
            <w:noWrap/>
            <w:vAlign w:val="bottom"/>
            <w:hideMark/>
          </w:tcPr>
          <w:p w14:paraId="24150B60" w14:textId="77777777" w:rsidR="003437F1" w:rsidRPr="00DB62C0" w:rsidRDefault="003437F1" w:rsidP="003437F1">
            <w:pPr>
              <w:jc w:val="right"/>
              <w:rPr>
                <w:color w:val="000000"/>
                <w:sz w:val="22"/>
                <w:szCs w:val="22"/>
              </w:rPr>
            </w:pPr>
            <w:r w:rsidRPr="00DB62C0">
              <w:rPr>
                <w:color w:val="000000"/>
                <w:sz w:val="22"/>
                <w:szCs w:val="22"/>
              </w:rPr>
              <w:t>1.533</w:t>
            </w:r>
          </w:p>
        </w:tc>
        <w:tc>
          <w:tcPr>
            <w:tcW w:w="1109" w:type="dxa"/>
          </w:tcPr>
          <w:p w14:paraId="5662180C" w14:textId="77777777" w:rsidR="003437F1" w:rsidRPr="00DB62C0" w:rsidRDefault="003437F1" w:rsidP="003437F1">
            <w:pPr>
              <w:jc w:val="right"/>
              <w:rPr>
                <w:color w:val="000000"/>
                <w:sz w:val="22"/>
                <w:szCs w:val="22"/>
              </w:rPr>
            </w:pPr>
            <w:r>
              <w:rPr>
                <w:color w:val="000000"/>
                <w:sz w:val="22"/>
                <w:szCs w:val="22"/>
              </w:rPr>
              <w:t>20</w:t>
            </w:r>
            <w:r w:rsidRPr="00307331">
              <w:rPr>
                <w:color w:val="000000"/>
                <w:sz w:val="22"/>
                <w:szCs w:val="22"/>
                <w:vertAlign w:val="superscript"/>
              </w:rPr>
              <w:t>th</w:t>
            </w:r>
            <w:r>
              <w:rPr>
                <w:color w:val="000000"/>
                <w:sz w:val="22"/>
                <w:szCs w:val="22"/>
              </w:rPr>
              <w:t xml:space="preserve"> cent</w:t>
            </w:r>
          </w:p>
        </w:tc>
      </w:tr>
      <w:tr w:rsidR="003437F1" w:rsidRPr="00DB62C0" w14:paraId="480D6EE9" w14:textId="77777777" w:rsidTr="005628D2">
        <w:trPr>
          <w:trHeight w:val="288"/>
        </w:trPr>
        <w:tc>
          <w:tcPr>
            <w:tcW w:w="4582" w:type="dxa"/>
            <w:shd w:val="clear" w:color="auto" w:fill="auto"/>
            <w:noWrap/>
            <w:vAlign w:val="bottom"/>
            <w:hideMark/>
          </w:tcPr>
          <w:p w14:paraId="44A7A69A" w14:textId="77777777" w:rsidR="003437F1" w:rsidRPr="00DB62C0" w:rsidRDefault="003437F1" w:rsidP="003437F1">
            <w:pPr>
              <w:rPr>
                <w:color w:val="000000"/>
                <w:sz w:val="22"/>
                <w:szCs w:val="22"/>
              </w:rPr>
            </w:pPr>
            <w:r>
              <w:rPr>
                <w:color w:val="000000"/>
                <w:sz w:val="22"/>
                <w:szCs w:val="22"/>
              </w:rPr>
              <w:t>Competition</w:t>
            </w:r>
          </w:p>
        </w:tc>
        <w:tc>
          <w:tcPr>
            <w:tcW w:w="1476" w:type="dxa"/>
            <w:shd w:val="clear" w:color="auto" w:fill="auto"/>
            <w:noWrap/>
            <w:vAlign w:val="bottom"/>
            <w:hideMark/>
          </w:tcPr>
          <w:p w14:paraId="6EAF3DA8" w14:textId="77777777" w:rsidR="003437F1" w:rsidRPr="00DB62C0" w:rsidRDefault="003437F1" w:rsidP="003437F1">
            <w:pPr>
              <w:jc w:val="right"/>
              <w:rPr>
                <w:color w:val="000000"/>
                <w:sz w:val="22"/>
                <w:szCs w:val="22"/>
              </w:rPr>
            </w:pPr>
            <w:r w:rsidRPr="00DB62C0">
              <w:rPr>
                <w:color w:val="000000"/>
                <w:sz w:val="22"/>
                <w:szCs w:val="22"/>
              </w:rPr>
              <w:t>1.227</w:t>
            </w:r>
          </w:p>
        </w:tc>
        <w:tc>
          <w:tcPr>
            <w:tcW w:w="1000" w:type="dxa"/>
            <w:shd w:val="clear" w:color="auto" w:fill="auto"/>
            <w:noWrap/>
            <w:vAlign w:val="bottom"/>
            <w:hideMark/>
          </w:tcPr>
          <w:p w14:paraId="53DD3C75" w14:textId="77777777" w:rsidR="003437F1" w:rsidRPr="00DB62C0" w:rsidRDefault="003437F1" w:rsidP="003437F1">
            <w:pPr>
              <w:jc w:val="right"/>
              <w:rPr>
                <w:color w:val="000000"/>
                <w:sz w:val="22"/>
                <w:szCs w:val="22"/>
              </w:rPr>
            </w:pPr>
            <w:r w:rsidRPr="00DB62C0">
              <w:rPr>
                <w:color w:val="000000"/>
                <w:sz w:val="22"/>
                <w:szCs w:val="22"/>
              </w:rPr>
              <w:t>-0.304</w:t>
            </w:r>
          </w:p>
        </w:tc>
        <w:tc>
          <w:tcPr>
            <w:tcW w:w="1183" w:type="dxa"/>
            <w:shd w:val="clear" w:color="auto" w:fill="auto"/>
            <w:noWrap/>
            <w:vAlign w:val="bottom"/>
            <w:hideMark/>
          </w:tcPr>
          <w:p w14:paraId="69653A08" w14:textId="77777777" w:rsidR="003437F1" w:rsidRPr="00DB62C0" w:rsidRDefault="003437F1" w:rsidP="003437F1">
            <w:pPr>
              <w:jc w:val="right"/>
              <w:rPr>
                <w:color w:val="000000"/>
                <w:sz w:val="22"/>
                <w:szCs w:val="22"/>
              </w:rPr>
            </w:pPr>
            <w:r w:rsidRPr="00DB62C0">
              <w:rPr>
                <w:color w:val="000000"/>
                <w:sz w:val="22"/>
                <w:szCs w:val="22"/>
              </w:rPr>
              <w:t>2.757</w:t>
            </w:r>
          </w:p>
        </w:tc>
        <w:tc>
          <w:tcPr>
            <w:tcW w:w="1109" w:type="dxa"/>
          </w:tcPr>
          <w:p w14:paraId="6B702377" w14:textId="77777777" w:rsidR="003437F1" w:rsidRPr="00DB62C0" w:rsidRDefault="003437F1" w:rsidP="003437F1">
            <w:pPr>
              <w:jc w:val="right"/>
              <w:rPr>
                <w:color w:val="000000"/>
                <w:sz w:val="22"/>
                <w:szCs w:val="22"/>
              </w:rPr>
            </w:pPr>
            <w:r>
              <w:rPr>
                <w:color w:val="000000"/>
                <w:sz w:val="22"/>
                <w:szCs w:val="22"/>
              </w:rPr>
              <w:t>Comp</w:t>
            </w:r>
          </w:p>
        </w:tc>
      </w:tr>
      <w:tr w:rsidR="003437F1" w:rsidRPr="00DB62C0" w14:paraId="7B617522" w14:textId="77777777" w:rsidTr="005628D2">
        <w:trPr>
          <w:trHeight w:val="288"/>
        </w:trPr>
        <w:tc>
          <w:tcPr>
            <w:tcW w:w="4582" w:type="dxa"/>
            <w:shd w:val="clear" w:color="auto" w:fill="auto"/>
            <w:noWrap/>
            <w:vAlign w:val="bottom"/>
            <w:hideMark/>
          </w:tcPr>
          <w:p w14:paraId="4664C306" w14:textId="77777777" w:rsidR="003437F1" w:rsidRPr="00DB62C0" w:rsidRDefault="003437F1" w:rsidP="003437F1">
            <w:pPr>
              <w:rPr>
                <w:color w:val="000000"/>
                <w:sz w:val="22"/>
                <w:szCs w:val="22"/>
              </w:rPr>
            </w:pPr>
            <w:r>
              <w:rPr>
                <w:color w:val="000000"/>
                <w:sz w:val="22"/>
                <w:szCs w:val="22"/>
              </w:rPr>
              <w:t>Salinity</w:t>
            </w:r>
          </w:p>
        </w:tc>
        <w:tc>
          <w:tcPr>
            <w:tcW w:w="1476" w:type="dxa"/>
            <w:shd w:val="clear" w:color="auto" w:fill="auto"/>
            <w:noWrap/>
            <w:vAlign w:val="bottom"/>
            <w:hideMark/>
          </w:tcPr>
          <w:p w14:paraId="229AA9FA" w14:textId="77777777" w:rsidR="003437F1" w:rsidRPr="00DB62C0" w:rsidRDefault="003437F1" w:rsidP="003437F1">
            <w:pPr>
              <w:jc w:val="right"/>
              <w:rPr>
                <w:color w:val="000000"/>
                <w:sz w:val="22"/>
                <w:szCs w:val="22"/>
              </w:rPr>
            </w:pPr>
            <w:r w:rsidRPr="00DB62C0">
              <w:rPr>
                <w:color w:val="000000"/>
                <w:sz w:val="22"/>
                <w:szCs w:val="22"/>
              </w:rPr>
              <w:t>-1.283</w:t>
            </w:r>
          </w:p>
        </w:tc>
        <w:tc>
          <w:tcPr>
            <w:tcW w:w="1000" w:type="dxa"/>
            <w:shd w:val="clear" w:color="auto" w:fill="auto"/>
            <w:noWrap/>
            <w:vAlign w:val="bottom"/>
            <w:hideMark/>
          </w:tcPr>
          <w:p w14:paraId="2277ABC5" w14:textId="77777777" w:rsidR="003437F1" w:rsidRPr="00DB62C0" w:rsidRDefault="003437F1" w:rsidP="003437F1">
            <w:pPr>
              <w:jc w:val="right"/>
              <w:rPr>
                <w:color w:val="000000"/>
                <w:sz w:val="22"/>
                <w:szCs w:val="22"/>
              </w:rPr>
            </w:pPr>
            <w:r w:rsidRPr="00DB62C0">
              <w:rPr>
                <w:color w:val="000000"/>
                <w:sz w:val="22"/>
                <w:szCs w:val="22"/>
              </w:rPr>
              <w:t>-2.814</w:t>
            </w:r>
          </w:p>
        </w:tc>
        <w:tc>
          <w:tcPr>
            <w:tcW w:w="1183" w:type="dxa"/>
            <w:shd w:val="clear" w:color="auto" w:fill="auto"/>
            <w:noWrap/>
            <w:vAlign w:val="bottom"/>
            <w:hideMark/>
          </w:tcPr>
          <w:p w14:paraId="64057723" w14:textId="77777777" w:rsidR="003437F1" w:rsidRPr="00DB62C0" w:rsidRDefault="003437F1" w:rsidP="003437F1">
            <w:pPr>
              <w:jc w:val="right"/>
              <w:rPr>
                <w:color w:val="000000"/>
                <w:sz w:val="22"/>
                <w:szCs w:val="22"/>
              </w:rPr>
            </w:pPr>
            <w:r w:rsidRPr="00DB62C0">
              <w:rPr>
                <w:color w:val="000000"/>
                <w:sz w:val="22"/>
                <w:szCs w:val="22"/>
              </w:rPr>
              <w:t>0.247</w:t>
            </w:r>
          </w:p>
        </w:tc>
        <w:tc>
          <w:tcPr>
            <w:tcW w:w="1109" w:type="dxa"/>
          </w:tcPr>
          <w:p w14:paraId="40B859FF" w14:textId="77777777" w:rsidR="003437F1" w:rsidRPr="00DB62C0" w:rsidRDefault="003437F1" w:rsidP="003437F1">
            <w:pPr>
              <w:jc w:val="right"/>
              <w:rPr>
                <w:color w:val="000000"/>
                <w:sz w:val="22"/>
                <w:szCs w:val="22"/>
              </w:rPr>
            </w:pPr>
            <w:r>
              <w:rPr>
                <w:color w:val="000000"/>
                <w:sz w:val="22"/>
                <w:szCs w:val="22"/>
              </w:rPr>
              <w:t>Fresh</w:t>
            </w:r>
          </w:p>
        </w:tc>
      </w:tr>
      <w:tr w:rsidR="003437F1" w:rsidRPr="00DB62C0" w14:paraId="4DBCC8CF" w14:textId="77777777" w:rsidTr="005628D2">
        <w:trPr>
          <w:trHeight w:val="288"/>
        </w:trPr>
        <w:tc>
          <w:tcPr>
            <w:tcW w:w="4582" w:type="dxa"/>
            <w:shd w:val="clear" w:color="auto" w:fill="auto"/>
            <w:noWrap/>
            <w:vAlign w:val="bottom"/>
            <w:hideMark/>
          </w:tcPr>
          <w:p w14:paraId="64D78FF6" w14:textId="77777777" w:rsidR="003437F1" w:rsidRPr="00DB62C0" w:rsidRDefault="003437F1" w:rsidP="003437F1">
            <w:pPr>
              <w:rPr>
                <w:color w:val="000000"/>
                <w:sz w:val="22"/>
                <w:szCs w:val="22"/>
              </w:rPr>
            </w:pPr>
            <w:r>
              <w:rPr>
                <w:color w:val="000000"/>
                <w:sz w:val="22"/>
                <w:szCs w:val="22"/>
              </w:rPr>
              <w:t>Level2</w:t>
            </w:r>
          </w:p>
        </w:tc>
        <w:tc>
          <w:tcPr>
            <w:tcW w:w="1476" w:type="dxa"/>
            <w:shd w:val="clear" w:color="auto" w:fill="auto"/>
            <w:noWrap/>
            <w:vAlign w:val="bottom"/>
            <w:hideMark/>
          </w:tcPr>
          <w:p w14:paraId="3CBABEE3" w14:textId="77777777" w:rsidR="003437F1" w:rsidRPr="00DB62C0" w:rsidRDefault="003437F1" w:rsidP="003437F1">
            <w:pPr>
              <w:jc w:val="right"/>
              <w:rPr>
                <w:color w:val="000000"/>
                <w:sz w:val="22"/>
                <w:szCs w:val="22"/>
              </w:rPr>
            </w:pPr>
            <w:r w:rsidRPr="00DB62C0">
              <w:rPr>
                <w:color w:val="000000"/>
                <w:sz w:val="22"/>
                <w:szCs w:val="22"/>
              </w:rPr>
              <w:t>0.128</w:t>
            </w:r>
          </w:p>
        </w:tc>
        <w:tc>
          <w:tcPr>
            <w:tcW w:w="1000" w:type="dxa"/>
            <w:shd w:val="clear" w:color="auto" w:fill="auto"/>
            <w:noWrap/>
            <w:vAlign w:val="bottom"/>
            <w:hideMark/>
          </w:tcPr>
          <w:p w14:paraId="6339E13B" w14:textId="77777777" w:rsidR="003437F1" w:rsidRPr="00DB62C0" w:rsidRDefault="003437F1" w:rsidP="003437F1">
            <w:pPr>
              <w:jc w:val="right"/>
              <w:rPr>
                <w:color w:val="000000"/>
                <w:sz w:val="22"/>
                <w:szCs w:val="22"/>
              </w:rPr>
            </w:pPr>
            <w:r w:rsidRPr="00DB62C0">
              <w:rPr>
                <w:color w:val="000000"/>
                <w:sz w:val="22"/>
                <w:szCs w:val="22"/>
              </w:rPr>
              <w:t>-1.402</w:t>
            </w:r>
          </w:p>
        </w:tc>
        <w:tc>
          <w:tcPr>
            <w:tcW w:w="1183" w:type="dxa"/>
            <w:shd w:val="clear" w:color="auto" w:fill="auto"/>
            <w:noWrap/>
            <w:vAlign w:val="bottom"/>
            <w:hideMark/>
          </w:tcPr>
          <w:p w14:paraId="3E827B50" w14:textId="77777777" w:rsidR="003437F1" w:rsidRPr="00DB62C0" w:rsidRDefault="003437F1" w:rsidP="003437F1">
            <w:pPr>
              <w:jc w:val="right"/>
              <w:rPr>
                <w:color w:val="000000"/>
                <w:sz w:val="22"/>
                <w:szCs w:val="22"/>
              </w:rPr>
            </w:pPr>
            <w:r w:rsidRPr="00DB62C0">
              <w:rPr>
                <w:color w:val="000000"/>
                <w:sz w:val="22"/>
                <w:szCs w:val="22"/>
              </w:rPr>
              <w:t>1.659</w:t>
            </w:r>
          </w:p>
        </w:tc>
        <w:tc>
          <w:tcPr>
            <w:tcW w:w="1109" w:type="dxa"/>
          </w:tcPr>
          <w:p w14:paraId="2EC16E9A" w14:textId="77777777" w:rsidR="003437F1" w:rsidRPr="00DB62C0" w:rsidRDefault="003437F1" w:rsidP="003437F1">
            <w:pPr>
              <w:jc w:val="right"/>
              <w:rPr>
                <w:color w:val="000000"/>
                <w:sz w:val="22"/>
                <w:szCs w:val="22"/>
              </w:rPr>
            </w:pPr>
            <w:r>
              <w:rPr>
                <w:color w:val="000000"/>
                <w:sz w:val="22"/>
                <w:szCs w:val="22"/>
              </w:rPr>
              <w:t>Level1</w:t>
            </w:r>
          </w:p>
        </w:tc>
      </w:tr>
      <w:tr w:rsidR="003437F1" w:rsidRPr="00DB62C0" w14:paraId="2A9A3F38" w14:textId="77777777" w:rsidTr="005628D2">
        <w:trPr>
          <w:trHeight w:val="288"/>
        </w:trPr>
        <w:tc>
          <w:tcPr>
            <w:tcW w:w="4582" w:type="dxa"/>
            <w:shd w:val="clear" w:color="auto" w:fill="auto"/>
            <w:noWrap/>
            <w:vAlign w:val="bottom"/>
            <w:hideMark/>
          </w:tcPr>
          <w:p w14:paraId="5E70963F" w14:textId="77777777" w:rsidR="003437F1" w:rsidRPr="00DB62C0" w:rsidRDefault="003437F1" w:rsidP="003437F1">
            <w:pPr>
              <w:rPr>
                <w:color w:val="000000"/>
                <w:sz w:val="22"/>
                <w:szCs w:val="22"/>
              </w:rPr>
            </w:pPr>
            <w:r>
              <w:rPr>
                <w:color w:val="000000"/>
                <w:sz w:val="22"/>
                <w:szCs w:val="22"/>
              </w:rPr>
              <w:t>Level3</w:t>
            </w:r>
          </w:p>
        </w:tc>
        <w:tc>
          <w:tcPr>
            <w:tcW w:w="1476" w:type="dxa"/>
            <w:shd w:val="clear" w:color="auto" w:fill="auto"/>
            <w:noWrap/>
            <w:vAlign w:val="bottom"/>
            <w:hideMark/>
          </w:tcPr>
          <w:p w14:paraId="2040E20E" w14:textId="77777777" w:rsidR="003437F1" w:rsidRPr="00DB62C0" w:rsidRDefault="003437F1" w:rsidP="003437F1">
            <w:pPr>
              <w:jc w:val="right"/>
              <w:rPr>
                <w:color w:val="000000"/>
                <w:sz w:val="22"/>
                <w:szCs w:val="22"/>
              </w:rPr>
            </w:pPr>
            <w:r w:rsidRPr="00DB62C0">
              <w:rPr>
                <w:color w:val="000000"/>
                <w:sz w:val="22"/>
                <w:szCs w:val="22"/>
              </w:rPr>
              <w:t>0.240</w:t>
            </w:r>
          </w:p>
        </w:tc>
        <w:tc>
          <w:tcPr>
            <w:tcW w:w="1000" w:type="dxa"/>
            <w:shd w:val="clear" w:color="auto" w:fill="auto"/>
            <w:noWrap/>
            <w:vAlign w:val="bottom"/>
            <w:hideMark/>
          </w:tcPr>
          <w:p w14:paraId="742CED87" w14:textId="77777777" w:rsidR="003437F1" w:rsidRPr="00DB62C0" w:rsidRDefault="003437F1" w:rsidP="003437F1">
            <w:pPr>
              <w:jc w:val="right"/>
              <w:rPr>
                <w:color w:val="000000"/>
                <w:sz w:val="22"/>
                <w:szCs w:val="22"/>
              </w:rPr>
            </w:pPr>
            <w:r w:rsidRPr="00DB62C0">
              <w:rPr>
                <w:color w:val="000000"/>
                <w:sz w:val="22"/>
                <w:szCs w:val="22"/>
              </w:rPr>
              <w:t>-1.290</w:t>
            </w:r>
          </w:p>
        </w:tc>
        <w:tc>
          <w:tcPr>
            <w:tcW w:w="1183" w:type="dxa"/>
            <w:shd w:val="clear" w:color="auto" w:fill="auto"/>
            <w:noWrap/>
            <w:vAlign w:val="bottom"/>
            <w:hideMark/>
          </w:tcPr>
          <w:p w14:paraId="7AA147F4" w14:textId="77777777" w:rsidR="003437F1" w:rsidRPr="00DB62C0" w:rsidRDefault="003437F1" w:rsidP="003437F1">
            <w:pPr>
              <w:jc w:val="right"/>
              <w:rPr>
                <w:color w:val="000000"/>
                <w:sz w:val="22"/>
                <w:szCs w:val="22"/>
              </w:rPr>
            </w:pPr>
            <w:r w:rsidRPr="00DB62C0">
              <w:rPr>
                <w:color w:val="000000"/>
                <w:sz w:val="22"/>
                <w:szCs w:val="22"/>
              </w:rPr>
              <w:t>1.771</w:t>
            </w:r>
          </w:p>
        </w:tc>
        <w:tc>
          <w:tcPr>
            <w:tcW w:w="1109" w:type="dxa"/>
          </w:tcPr>
          <w:p w14:paraId="18525BD8" w14:textId="77777777" w:rsidR="003437F1" w:rsidRPr="00DB62C0" w:rsidRDefault="003437F1" w:rsidP="003437F1">
            <w:pPr>
              <w:jc w:val="right"/>
              <w:rPr>
                <w:color w:val="000000"/>
                <w:sz w:val="22"/>
                <w:szCs w:val="22"/>
              </w:rPr>
            </w:pPr>
            <w:r>
              <w:rPr>
                <w:color w:val="000000"/>
                <w:sz w:val="22"/>
                <w:szCs w:val="22"/>
              </w:rPr>
              <w:t>Level1</w:t>
            </w:r>
          </w:p>
        </w:tc>
      </w:tr>
      <w:tr w:rsidR="003437F1" w:rsidRPr="00DB62C0" w14:paraId="456A6E7B" w14:textId="77777777" w:rsidTr="005628D2">
        <w:trPr>
          <w:trHeight w:val="288"/>
        </w:trPr>
        <w:tc>
          <w:tcPr>
            <w:tcW w:w="4582" w:type="dxa"/>
            <w:shd w:val="clear" w:color="auto" w:fill="auto"/>
            <w:noWrap/>
            <w:vAlign w:val="bottom"/>
            <w:hideMark/>
          </w:tcPr>
          <w:p w14:paraId="7A780156" w14:textId="77777777" w:rsidR="003437F1" w:rsidRPr="00DB62C0" w:rsidRDefault="003437F1" w:rsidP="003437F1">
            <w:pPr>
              <w:rPr>
                <w:color w:val="000000"/>
                <w:sz w:val="22"/>
                <w:szCs w:val="22"/>
              </w:rPr>
            </w:pPr>
            <w:r>
              <w:rPr>
                <w:color w:val="000000"/>
                <w:sz w:val="22"/>
                <w:szCs w:val="22"/>
              </w:rPr>
              <w:t>Level4</w:t>
            </w:r>
          </w:p>
        </w:tc>
        <w:tc>
          <w:tcPr>
            <w:tcW w:w="1476" w:type="dxa"/>
            <w:shd w:val="clear" w:color="auto" w:fill="auto"/>
            <w:noWrap/>
            <w:vAlign w:val="bottom"/>
            <w:hideMark/>
          </w:tcPr>
          <w:p w14:paraId="68D830B5" w14:textId="77777777" w:rsidR="003437F1" w:rsidRPr="00DB62C0" w:rsidRDefault="003437F1" w:rsidP="003437F1">
            <w:pPr>
              <w:jc w:val="right"/>
              <w:rPr>
                <w:color w:val="000000"/>
                <w:sz w:val="22"/>
                <w:szCs w:val="22"/>
              </w:rPr>
            </w:pPr>
            <w:r w:rsidRPr="00DB62C0">
              <w:rPr>
                <w:color w:val="000000"/>
                <w:sz w:val="22"/>
                <w:szCs w:val="22"/>
              </w:rPr>
              <w:t>1.447</w:t>
            </w:r>
          </w:p>
        </w:tc>
        <w:tc>
          <w:tcPr>
            <w:tcW w:w="1000" w:type="dxa"/>
            <w:shd w:val="clear" w:color="auto" w:fill="auto"/>
            <w:noWrap/>
            <w:vAlign w:val="bottom"/>
            <w:hideMark/>
          </w:tcPr>
          <w:p w14:paraId="48D18252" w14:textId="77777777" w:rsidR="003437F1" w:rsidRPr="00DB62C0" w:rsidRDefault="003437F1" w:rsidP="003437F1">
            <w:pPr>
              <w:jc w:val="right"/>
              <w:rPr>
                <w:color w:val="000000"/>
                <w:sz w:val="22"/>
                <w:szCs w:val="22"/>
              </w:rPr>
            </w:pPr>
            <w:r w:rsidRPr="00DB62C0">
              <w:rPr>
                <w:color w:val="000000"/>
                <w:sz w:val="22"/>
                <w:szCs w:val="22"/>
              </w:rPr>
              <w:t>-0.083</w:t>
            </w:r>
          </w:p>
        </w:tc>
        <w:tc>
          <w:tcPr>
            <w:tcW w:w="1183" w:type="dxa"/>
            <w:shd w:val="clear" w:color="auto" w:fill="auto"/>
            <w:noWrap/>
            <w:vAlign w:val="bottom"/>
            <w:hideMark/>
          </w:tcPr>
          <w:p w14:paraId="28815337" w14:textId="77777777" w:rsidR="003437F1" w:rsidRPr="00DB62C0" w:rsidRDefault="003437F1" w:rsidP="003437F1">
            <w:pPr>
              <w:jc w:val="right"/>
              <w:rPr>
                <w:color w:val="000000"/>
                <w:sz w:val="22"/>
                <w:szCs w:val="22"/>
              </w:rPr>
            </w:pPr>
            <w:r w:rsidRPr="00DB62C0">
              <w:rPr>
                <w:color w:val="000000"/>
                <w:sz w:val="22"/>
                <w:szCs w:val="22"/>
              </w:rPr>
              <w:t>2.978</w:t>
            </w:r>
          </w:p>
        </w:tc>
        <w:tc>
          <w:tcPr>
            <w:tcW w:w="1109" w:type="dxa"/>
          </w:tcPr>
          <w:p w14:paraId="04622D24" w14:textId="77777777" w:rsidR="003437F1" w:rsidRPr="00DB62C0" w:rsidRDefault="003437F1" w:rsidP="003437F1">
            <w:pPr>
              <w:jc w:val="right"/>
              <w:rPr>
                <w:color w:val="000000"/>
                <w:sz w:val="22"/>
                <w:szCs w:val="22"/>
              </w:rPr>
            </w:pPr>
            <w:r>
              <w:rPr>
                <w:color w:val="000000"/>
                <w:sz w:val="22"/>
                <w:szCs w:val="22"/>
              </w:rPr>
              <w:t>Level1</w:t>
            </w:r>
          </w:p>
        </w:tc>
      </w:tr>
      <w:tr w:rsidR="003437F1" w:rsidRPr="00DB62C0" w14:paraId="5FEEB8C7" w14:textId="77777777" w:rsidTr="005628D2">
        <w:trPr>
          <w:trHeight w:val="288"/>
        </w:trPr>
        <w:tc>
          <w:tcPr>
            <w:tcW w:w="4582" w:type="dxa"/>
            <w:shd w:val="clear" w:color="auto" w:fill="auto"/>
            <w:noWrap/>
            <w:vAlign w:val="bottom"/>
            <w:hideMark/>
          </w:tcPr>
          <w:p w14:paraId="1F1D4B90" w14:textId="77777777" w:rsidR="003437F1" w:rsidRPr="00DB62C0" w:rsidRDefault="003437F1" w:rsidP="003437F1">
            <w:pPr>
              <w:rPr>
                <w:color w:val="000000"/>
                <w:sz w:val="22"/>
                <w:szCs w:val="22"/>
              </w:rPr>
            </w:pPr>
            <w:r>
              <w:rPr>
                <w:color w:val="000000"/>
                <w:sz w:val="22"/>
                <w:szCs w:val="22"/>
              </w:rPr>
              <w:t>Level5</w:t>
            </w:r>
          </w:p>
        </w:tc>
        <w:tc>
          <w:tcPr>
            <w:tcW w:w="1476" w:type="dxa"/>
            <w:shd w:val="clear" w:color="auto" w:fill="auto"/>
            <w:noWrap/>
            <w:vAlign w:val="bottom"/>
            <w:hideMark/>
          </w:tcPr>
          <w:p w14:paraId="41E895D9" w14:textId="77777777" w:rsidR="003437F1" w:rsidRPr="00DB62C0" w:rsidRDefault="003437F1" w:rsidP="003437F1">
            <w:pPr>
              <w:jc w:val="right"/>
              <w:rPr>
                <w:color w:val="000000"/>
                <w:sz w:val="22"/>
                <w:szCs w:val="22"/>
              </w:rPr>
            </w:pPr>
            <w:r w:rsidRPr="00DB62C0">
              <w:rPr>
                <w:color w:val="000000"/>
                <w:sz w:val="22"/>
                <w:szCs w:val="22"/>
              </w:rPr>
              <w:t>1.273</w:t>
            </w:r>
          </w:p>
        </w:tc>
        <w:tc>
          <w:tcPr>
            <w:tcW w:w="1000" w:type="dxa"/>
            <w:shd w:val="clear" w:color="auto" w:fill="auto"/>
            <w:noWrap/>
            <w:vAlign w:val="bottom"/>
            <w:hideMark/>
          </w:tcPr>
          <w:p w14:paraId="12C98B10" w14:textId="77777777" w:rsidR="003437F1" w:rsidRPr="00DB62C0" w:rsidRDefault="003437F1" w:rsidP="003437F1">
            <w:pPr>
              <w:jc w:val="right"/>
              <w:rPr>
                <w:color w:val="000000"/>
                <w:sz w:val="22"/>
                <w:szCs w:val="22"/>
              </w:rPr>
            </w:pPr>
            <w:r w:rsidRPr="00DB62C0">
              <w:rPr>
                <w:color w:val="000000"/>
                <w:sz w:val="22"/>
                <w:szCs w:val="22"/>
              </w:rPr>
              <w:t>-0.257</w:t>
            </w:r>
          </w:p>
        </w:tc>
        <w:tc>
          <w:tcPr>
            <w:tcW w:w="1183" w:type="dxa"/>
            <w:shd w:val="clear" w:color="auto" w:fill="auto"/>
            <w:noWrap/>
            <w:vAlign w:val="bottom"/>
            <w:hideMark/>
          </w:tcPr>
          <w:p w14:paraId="58E8A77F" w14:textId="77777777" w:rsidR="003437F1" w:rsidRPr="00DB62C0" w:rsidRDefault="003437F1" w:rsidP="003437F1">
            <w:pPr>
              <w:jc w:val="right"/>
              <w:rPr>
                <w:color w:val="000000"/>
                <w:sz w:val="22"/>
                <w:szCs w:val="22"/>
              </w:rPr>
            </w:pPr>
            <w:r w:rsidRPr="00DB62C0">
              <w:rPr>
                <w:color w:val="000000"/>
                <w:sz w:val="22"/>
                <w:szCs w:val="22"/>
              </w:rPr>
              <w:t>2.804</w:t>
            </w:r>
          </w:p>
        </w:tc>
        <w:tc>
          <w:tcPr>
            <w:tcW w:w="1109" w:type="dxa"/>
          </w:tcPr>
          <w:p w14:paraId="706EA64D" w14:textId="77777777" w:rsidR="003437F1" w:rsidRPr="00DB62C0" w:rsidRDefault="003437F1" w:rsidP="003437F1">
            <w:pPr>
              <w:jc w:val="right"/>
              <w:rPr>
                <w:color w:val="000000"/>
                <w:sz w:val="22"/>
                <w:szCs w:val="22"/>
              </w:rPr>
            </w:pPr>
            <w:r>
              <w:rPr>
                <w:color w:val="000000"/>
                <w:sz w:val="22"/>
                <w:szCs w:val="22"/>
              </w:rPr>
              <w:t>Level1</w:t>
            </w:r>
          </w:p>
        </w:tc>
      </w:tr>
      <w:tr w:rsidR="003437F1" w:rsidRPr="00DB62C0" w14:paraId="523533EC" w14:textId="77777777" w:rsidTr="005628D2">
        <w:trPr>
          <w:trHeight w:val="288"/>
        </w:trPr>
        <w:tc>
          <w:tcPr>
            <w:tcW w:w="4582" w:type="dxa"/>
            <w:shd w:val="clear" w:color="auto" w:fill="auto"/>
            <w:noWrap/>
            <w:vAlign w:val="bottom"/>
            <w:hideMark/>
          </w:tcPr>
          <w:p w14:paraId="64339E35" w14:textId="77777777" w:rsidR="003437F1" w:rsidRPr="00DB62C0" w:rsidRDefault="003437F1" w:rsidP="003437F1">
            <w:pPr>
              <w:rPr>
                <w:color w:val="000000"/>
                <w:sz w:val="22"/>
                <w:szCs w:val="22"/>
              </w:rPr>
            </w:pPr>
            <w:r>
              <w:rPr>
                <w:color w:val="000000"/>
                <w:sz w:val="22"/>
                <w:szCs w:val="22"/>
              </w:rPr>
              <w:t>Level6</w:t>
            </w:r>
          </w:p>
        </w:tc>
        <w:tc>
          <w:tcPr>
            <w:tcW w:w="1476" w:type="dxa"/>
            <w:shd w:val="clear" w:color="auto" w:fill="auto"/>
            <w:noWrap/>
            <w:vAlign w:val="bottom"/>
            <w:hideMark/>
          </w:tcPr>
          <w:p w14:paraId="2B493105" w14:textId="77777777" w:rsidR="003437F1" w:rsidRPr="00DB62C0" w:rsidRDefault="003437F1" w:rsidP="003437F1">
            <w:pPr>
              <w:jc w:val="right"/>
              <w:rPr>
                <w:color w:val="000000"/>
                <w:sz w:val="22"/>
                <w:szCs w:val="22"/>
              </w:rPr>
            </w:pPr>
            <w:r w:rsidRPr="00DB62C0">
              <w:rPr>
                <w:color w:val="000000"/>
                <w:sz w:val="22"/>
                <w:szCs w:val="22"/>
              </w:rPr>
              <w:t>-2.054</w:t>
            </w:r>
          </w:p>
        </w:tc>
        <w:tc>
          <w:tcPr>
            <w:tcW w:w="1000" w:type="dxa"/>
            <w:shd w:val="clear" w:color="auto" w:fill="auto"/>
            <w:noWrap/>
            <w:vAlign w:val="bottom"/>
            <w:hideMark/>
          </w:tcPr>
          <w:p w14:paraId="31EA5785" w14:textId="77777777" w:rsidR="003437F1" w:rsidRPr="00DB62C0" w:rsidRDefault="003437F1" w:rsidP="003437F1">
            <w:pPr>
              <w:jc w:val="right"/>
              <w:rPr>
                <w:color w:val="000000"/>
                <w:sz w:val="22"/>
                <w:szCs w:val="22"/>
              </w:rPr>
            </w:pPr>
            <w:r w:rsidRPr="00DB62C0">
              <w:rPr>
                <w:color w:val="000000"/>
                <w:sz w:val="22"/>
                <w:szCs w:val="22"/>
              </w:rPr>
              <w:t>-3.584</w:t>
            </w:r>
          </w:p>
        </w:tc>
        <w:tc>
          <w:tcPr>
            <w:tcW w:w="1183" w:type="dxa"/>
            <w:shd w:val="clear" w:color="auto" w:fill="auto"/>
            <w:noWrap/>
            <w:vAlign w:val="bottom"/>
            <w:hideMark/>
          </w:tcPr>
          <w:p w14:paraId="062C66D5" w14:textId="77777777" w:rsidR="003437F1" w:rsidRPr="00DB62C0" w:rsidRDefault="003437F1" w:rsidP="003437F1">
            <w:pPr>
              <w:jc w:val="right"/>
              <w:rPr>
                <w:color w:val="000000"/>
                <w:sz w:val="22"/>
                <w:szCs w:val="22"/>
              </w:rPr>
            </w:pPr>
            <w:r w:rsidRPr="00DB62C0">
              <w:rPr>
                <w:color w:val="000000"/>
                <w:sz w:val="22"/>
                <w:szCs w:val="22"/>
              </w:rPr>
              <w:t>-0.523</w:t>
            </w:r>
          </w:p>
        </w:tc>
        <w:tc>
          <w:tcPr>
            <w:tcW w:w="1109" w:type="dxa"/>
          </w:tcPr>
          <w:p w14:paraId="7071A0DD" w14:textId="77777777" w:rsidR="003437F1" w:rsidRPr="00DB62C0" w:rsidRDefault="003437F1" w:rsidP="003437F1">
            <w:pPr>
              <w:jc w:val="right"/>
              <w:rPr>
                <w:color w:val="000000"/>
                <w:sz w:val="22"/>
                <w:szCs w:val="22"/>
              </w:rPr>
            </w:pPr>
            <w:r>
              <w:rPr>
                <w:color w:val="000000"/>
                <w:sz w:val="22"/>
                <w:szCs w:val="22"/>
              </w:rPr>
              <w:t>Level1</w:t>
            </w:r>
          </w:p>
        </w:tc>
      </w:tr>
      <w:tr w:rsidR="003437F1" w:rsidRPr="00DB62C0" w14:paraId="4F1B627D" w14:textId="77777777" w:rsidTr="005628D2">
        <w:trPr>
          <w:trHeight w:val="288"/>
        </w:trPr>
        <w:tc>
          <w:tcPr>
            <w:tcW w:w="4582" w:type="dxa"/>
            <w:shd w:val="clear" w:color="auto" w:fill="auto"/>
            <w:noWrap/>
            <w:vAlign w:val="bottom"/>
            <w:hideMark/>
          </w:tcPr>
          <w:p w14:paraId="5E15C577" w14:textId="77777777" w:rsidR="003437F1" w:rsidRPr="00DB62C0" w:rsidRDefault="003437F1" w:rsidP="003437F1">
            <w:pPr>
              <w:rPr>
                <w:color w:val="000000"/>
                <w:sz w:val="22"/>
                <w:szCs w:val="22"/>
              </w:rPr>
            </w:pPr>
            <w:r>
              <w:rPr>
                <w:color w:val="000000"/>
                <w:sz w:val="22"/>
                <w:szCs w:val="22"/>
              </w:rPr>
              <w:t xml:space="preserve">Age </w:t>
            </w:r>
            <w:proofErr w:type="spellStart"/>
            <w:proofErr w:type="gramStart"/>
            <w:r>
              <w:rPr>
                <w:color w:val="000000"/>
                <w:sz w:val="22"/>
                <w:szCs w:val="22"/>
              </w:rPr>
              <w:t>cohort</w:t>
            </w:r>
            <w:r w:rsidRPr="00DB62C0">
              <w:rPr>
                <w:color w:val="000000"/>
                <w:sz w:val="22"/>
                <w:szCs w:val="22"/>
              </w:rPr>
              <w:t>:</w:t>
            </w:r>
            <w:r>
              <w:rPr>
                <w:color w:val="000000"/>
                <w:sz w:val="22"/>
                <w:szCs w:val="22"/>
              </w:rPr>
              <w:t>Competition</w:t>
            </w:r>
            <w:proofErr w:type="spellEnd"/>
            <w:proofErr w:type="gramEnd"/>
          </w:p>
        </w:tc>
        <w:tc>
          <w:tcPr>
            <w:tcW w:w="1476" w:type="dxa"/>
            <w:shd w:val="clear" w:color="auto" w:fill="auto"/>
            <w:noWrap/>
            <w:vAlign w:val="bottom"/>
            <w:hideMark/>
          </w:tcPr>
          <w:p w14:paraId="0445532E" w14:textId="77777777" w:rsidR="003437F1" w:rsidRPr="00DB62C0" w:rsidRDefault="003437F1" w:rsidP="003437F1">
            <w:pPr>
              <w:jc w:val="right"/>
              <w:rPr>
                <w:color w:val="000000"/>
                <w:sz w:val="22"/>
                <w:szCs w:val="22"/>
              </w:rPr>
            </w:pPr>
            <w:r w:rsidRPr="00DB62C0">
              <w:rPr>
                <w:color w:val="000000"/>
                <w:sz w:val="22"/>
                <w:szCs w:val="22"/>
              </w:rPr>
              <w:t>-0.325</w:t>
            </w:r>
          </w:p>
        </w:tc>
        <w:tc>
          <w:tcPr>
            <w:tcW w:w="1000" w:type="dxa"/>
            <w:shd w:val="clear" w:color="auto" w:fill="auto"/>
            <w:noWrap/>
            <w:vAlign w:val="bottom"/>
            <w:hideMark/>
          </w:tcPr>
          <w:p w14:paraId="7294C33B" w14:textId="77777777" w:rsidR="003437F1" w:rsidRPr="00DB62C0" w:rsidRDefault="003437F1" w:rsidP="003437F1">
            <w:pPr>
              <w:jc w:val="right"/>
              <w:rPr>
                <w:color w:val="000000"/>
                <w:sz w:val="22"/>
                <w:szCs w:val="22"/>
              </w:rPr>
            </w:pPr>
            <w:r w:rsidRPr="00DB62C0">
              <w:rPr>
                <w:color w:val="000000"/>
                <w:sz w:val="22"/>
                <w:szCs w:val="22"/>
              </w:rPr>
              <w:t>-2.489</w:t>
            </w:r>
          </w:p>
        </w:tc>
        <w:tc>
          <w:tcPr>
            <w:tcW w:w="1183" w:type="dxa"/>
            <w:shd w:val="clear" w:color="auto" w:fill="auto"/>
            <w:noWrap/>
            <w:vAlign w:val="bottom"/>
            <w:hideMark/>
          </w:tcPr>
          <w:p w14:paraId="50129F20" w14:textId="77777777" w:rsidR="003437F1" w:rsidRPr="00DB62C0" w:rsidRDefault="003437F1" w:rsidP="003437F1">
            <w:pPr>
              <w:jc w:val="right"/>
              <w:rPr>
                <w:color w:val="000000"/>
                <w:sz w:val="22"/>
                <w:szCs w:val="22"/>
              </w:rPr>
            </w:pPr>
            <w:r w:rsidRPr="00DB62C0">
              <w:rPr>
                <w:color w:val="000000"/>
                <w:sz w:val="22"/>
                <w:szCs w:val="22"/>
              </w:rPr>
              <w:t>1.840</w:t>
            </w:r>
          </w:p>
        </w:tc>
        <w:tc>
          <w:tcPr>
            <w:tcW w:w="1109" w:type="dxa"/>
          </w:tcPr>
          <w:p w14:paraId="756F6FA7"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5E7DD699" w14:textId="77777777" w:rsidTr="005628D2">
        <w:trPr>
          <w:trHeight w:val="288"/>
        </w:trPr>
        <w:tc>
          <w:tcPr>
            <w:tcW w:w="4582" w:type="dxa"/>
            <w:shd w:val="clear" w:color="auto" w:fill="auto"/>
            <w:noWrap/>
            <w:vAlign w:val="bottom"/>
            <w:hideMark/>
          </w:tcPr>
          <w:p w14:paraId="689E22F5" w14:textId="77777777" w:rsidR="003437F1" w:rsidRPr="00DB62C0" w:rsidRDefault="003437F1" w:rsidP="003437F1">
            <w:pPr>
              <w:rPr>
                <w:color w:val="000000"/>
                <w:sz w:val="22"/>
                <w:szCs w:val="22"/>
              </w:rPr>
            </w:pPr>
            <w:r>
              <w:rPr>
                <w:color w:val="000000"/>
                <w:sz w:val="22"/>
                <w:szCs w:val="22"/>
              </w:rPr>
              <w:t xml:space="preserve">Age </w:t>
            </w:r>
            <w:proofErr w:type="spellStart"/>
            <w:proofErr w:type="gramStart"/>
            <w:r>
              <w:rPr>
                <w:color w:val="000000"/>
                <w:sz w:val="22"/>
                <w:szCs w:val="22"/>
              </w:rPr>
              <w:t>cohort</w:t>
            </w:r>
            <w:r w:rsidRPr="00DB62C0">
              <w:rPr>
                <w:color w:val="000000"/>
                <w:sz w:val="22"/>
                <w:szCs w:val="22"/>
              </w:rPr>
              <w:t>:</w:t>
            </w:r>
            <w:r>
              <w:rPr>
                <w:color w:val="000000"/>
                <w:sz w:val="22"/>
                <w:szCs w:val="22"/>
              </w:rPr>
              <w:t>Salinity</w:t>
            </w:r>
            <w:proofErr w:type="spellEnd"/>
            <w:proofErr w:type="gramEnd"/>
          </w:p>
        </w:tc>
        <w:tc>
          <w:tcPr>
            <w:tcW w:w="1476" w:type="dxa"/>
            <w:shd w:val="clear" w:color="auto" w:fill="auto"/>
            <w:noWrap/>
            <w:vAlign w:val="bottom"/>
            <w:hideMark/>
          </w:tcPr>
          <w:p w14:paraId="15B01122" w14:textId="77777777" w:rsidR="003437F1" w:rsidRPr="00DB62C0" w:rsidRDefault="003437F1" w:rsidP="003437F1">
            <w:pPr>
              <w:jc w:val="right"/>
              <w:rPr>
                <w:color w:val="000000"/>
                <w:sz w:val="22"/>
                <w:szCs w:val="22"/>
              </w:rPr>
            </w:pPr>
            <w:r w:rsidRPr="00DB62C0">
              <w:rPr>
                <w:color w:val="000000"/>
                <w:sz w:val="22"/>
                <w:szCs w:val="22"/>
              </w:rPr>
              <w:t>0.461</w:t>
            </w:r>
          </w:p>
        </w:tc>
        <w:tc>
          <w:tcPr>
            <w:tcW w:w="1000" w:type="dxa"/>
            <w:shd w:val="clear" w:color="auto" w:fill="auto"/>
            <w:noWrap/>
            <w:vAlign w:val="bottom"/>
            <w:hideMark/>
          </w:tcPr>
          <w:p w14:paraId="1E8E100F" w14:textId="77777777" w:rsidR="003437F1" w:rsidRPr="00DB62C0" w:rsidRDefault="003437F1" w:rsidP="003437F1">
            <w:pPr>
              <w:jc w:val="right"/>
              <w:rPr>
                <w:color w:val="000000"/>
                <w:sz w:val="22"/>
                <w:szCs w:val="22"/>
              </w:rPr>
            </w:pPr>
            <w:r w:rsidRPr="00DB62C0">
              <w:rPr>
                <w:color w:val="000000"/>
                <w:sz w:val="22"/>
                <w:szCs w:val="22"/>
              </w:rPr>
              <w:t>-1.703</w:t>
            </w:r>
          </w:p>
        </w:tc>
        <w:tc>
          <w:tcPr>
            <w:tcW w:w="1183" w:type="dxa"/>
            <w:shd w:val="clear" w:color="auto" w:fill="auto"/>
            <w:noWrap/>
            <w:vAlign w:val="bottom"/>
            <w:hideMark/>
          </w:tcPr>
          <w:p w14:paraId="4B0AC699" w14:textId="77777777" w:rsidR="003437F1" w:rsidRPr="00DB62C0" w:rsidRDefault="003437F1" w:rsidP="003437F1">
            <w:pPr>
              <w:jc w:val="right"/>
              <w:rPr>
                <w:color w:val="000000"/>
                <w:sz w:val="22"/>
                <w:szCs w:val="22"/>
              </w:rPr>
            </w:pPr>
            <w:r w:rsidRPr="00DB62C0">
              <w:rPr>
                <w:color w:val="000000"/>
                <w:sz w:val="22"/>
                <w:szCs w:val="22"/>
              </w:rPr>
              <w:t>2.626</w:t>
            </w:r>
          </w:p>
        </w:tc>
        <w:tc>
          <w:tcPr>
            <w:tcW w:w="1109" w:type="dxa"/>
          </w:tcPr>
          <w:p w14:paraId="7771A96E"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6640D574" w14:textId="77777777" w:rsidTr="005628D2">
        <w:trPr>
          <w:trHeight w:val="288"/>
        </w:trPr>
        <w:tc>
          <w:tcPr>
            <w:tcW w:w="4582" w:type="dxa"/>
            <w:shd w:val="clear" w:color="auto" w:fill="auto"/>
            <w:noWrap/>
            <w:vAlign w:val="bottom"/>
            <w:hideMark/>
          </w:tcPr>
          <w:p w14:paraId="1C9E8C51" w14:textId="77777777" w:rsidR="003437F1" w:rsidRPr="00DB62C0" w:rsidRDefault="003437F1" w:rsidP="003437F1">
            <w:pPr>
              <w:rPr>
                <w:color w:val="000000"/>
                <w:sz w:val="22"/>
                <w:szCs w:val="22"/>
              </w:rPr>
            </w:pPr>
            <w:proofErr w:type="spellStart"/>
            <w:proofErr w:type="gramStart"/>
            <w:r>
              <w:rPr>
                <w:color w:val="000000"/>
                <w:sz w:val="22"/>
                <w:szCs w:val="22"/>
              </w:rPr>
              <w:t>Competition</w:t>
            </w:r>
            <w:r w:rsidRPr="00DB62C0">
              <w:rPr>
                <w:color w:val="000000"/>
                <w:sz w:val="22"/>
                <w:szCs w:val="22"/>
              </w:rPr>
              <w:t>:</w:t>
            </w:r>
            <w:r>
              <w:rPr>
                <w:color w:val="000000"/>
                <w:sz w:val="22"/>
                <w:szCs w:val="22"/>
              </w:rPr>
              <w:t>Salinity</w:t>
            </w:r>
            <w:proofErr w:type="spellEnd"/>
            <w:proofErr w:type="gramEnd"/>
          </w:p>
        </w:tc>
        <w:tc>
          <w:tcPr>
            <w:tcW w:w="1476" w:type="dxa"/>
            <w:shd w:val="clear" w:color="auto" w:fill="auto"/>
            <w:noWrap/>
            <w:vAlign w:val="bottom"/>
            <w:hideMark/>
          </w:tcPr>
          <w:p w14:paraId="0979C603" w14:textId="77777777" w:rsidR="003437F1" w:rsidRPr="00DB62C0" w:rsidRDefault="003437F1" w:rsidP="003437F1">
            <w:pPr>
              <w:jc w:val="right"/>
              <w:rPr>
                <w:color w:val="000000"/>
                <w:sz w:val="22"/>
                <w:szCs w:val="22"/>
              </w:rPr>
            </w:pPr>
            <w:r w:rsidRPr="00DB62C0">
              <w:rPr>
                <w:color w:val="000000"/>
                <w:sz w:val="22"/>
                <w:szCs w:val="22"/>
              </w:rPr>
              <w:t>0.295</w:t>
            </w:r>
          </w:p>
        </w:tc>
        <w:tc>
          <w:tcPr>
            <w:tcW w:w="1000" w:type="dxa"/>
            <w:shd w:val="clear" w:color="auto" w:fill="auto"/>
            <w:noWrap/>
            <w:vAlign w:val="bottom"/>
            <w:hideMark/>
          </w:tcPr>
          <w:p w14:paraId="1FAE189D" w14:textId="77777777" w:rsidR="003437F1" w:rsidRPr="00DB62C0" w:rsidRDefault="003437F1" w:rsidP="003437F1">
            <w:pPr>
              <w:jc w:val="right"/>
              <w:rPr>
                <w:color w:val="000000"/>
                <w:sz w:val="22"/>
                <w:szCs w:val="22"/>
              </w:rPr>
            </w:pPr>
            <w:r w:rsidRPr="00DB62C0">
              <w:rPr>
                <w:color w:val="000000"/>
                <w:sz w:val="22"/>
                <w:szCs w:val="22"/>
              </w:rPr>
              <w:t>-1.870</w:t>
            </w:r>
          </w:p>
        </w:tc>
        <w:tc>
          <w:tcPr>
            <w:tcW w:w="1183" w:type="dxa"/>
            <w:shd w:val="clear" w:color="auto" w:fill="auto"/>
            <w:noWrap/>
            <w:vAlign w:val="bottom"/>
            <w:hideMark/>
          </w:tcPr>
          <w:p w14:paraId="74F3095C" w14:textId="77777777" w:rsidR="003437F1" w:rsidRPr="00DB62C0" w:rsidRDefault="003437F1" w:rsidP="003437F1">
            <w:pPr>
              <w:jc w:val="right"/>
              <w:rPr>
                <w:color w:val="000000"/>
                <w:sz w:val="22"/>
                <w:szCs w:val="22"/>
              </w:rPr>
            </w:pPr>
            <w:r w:rsidRPr="00DB62C0">
              <w:rPr>
                <w:color w:val="000000"/>
                <w:sz w:val="22"/>
                <w:szCs w:val="22"/>
              </w:rPr>
              <w:t>2.459</w:t>
            </w:r>
          </w:p>
        </w:tc>
        <w:tc>
          <w:tcPr>
            <w:tcW w:w="1109" w:type="dxa"/>
          </w:tcPr>
          <w:p w14:paraId="2ABB15D2"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25C1594E" w14:textId="77777777" w:rsidTr="005628D2">
        <w:trPr>
          <w:trHeight w:val="288"/>
        </w:trPr>
        <w:tc>
          <w:tcPr>
            <w:tcW w:w="4582" w:type="dxa"/>
            <w:shd w:val="clear" w:color="auto" w:fill="auto"/>
            <w:noWrap/>
            <w:vAlign w:val="bottom"/>
            <w:hideMark/>
          </w:tcPr>
          <w:p w14:paraId="6049BDDF"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Level</w:t>
            </w:r>
            <w:proofErr w:type="gramEnd"/>
            <w:r>
              <w:rPr>
                <w:color w:val="000000"/>
                <w:sz w:val="22"/>
                <w:szCs w:val="22"/>
              </w:rPr>
              <w:t>2</w:t>
            </w:r>
          </w:p>
        </w:tc>
        <w:tc>
          <w:tcPr>
            <w:tcW w:w="1476" w:type="dxa"/>
            <w:shd w:val="clear" w:color="auto" w:fill="auto"/>
            <w:noWrap/>
            <w:vAlign w:val="bottom"/>
            <w:hideMark/>
          </w:tcPr>
          <w:p w14:paraId="08060216" w14:textId="77777777" w:rsidR="003437F1" w:rsidRPr="00DB62C0" w:rsidRDefault="003437F1" w:rsidP="003437F1">
            <w:pPr>
              <w:jc w:val="right"/>
              <w:rPr>
                <w:color w:val="000000"/>
                <w:sz w:val="22"/>
                <w:szCs w:val="22"/>
              </w:rPr>
            </w:pPr>
            <w:r w:rsidRPr="00DB62C0">
              <w:rPr>
                <w:color w:val="000000"/>
                <w:sz w:val="22"/>
                <w:szCs w:val="22"/>
              </w:rPr>
              <w:t>-0.526</w:t>
            </w:r>
          </w:p>
        </w:tc>
        <w:tc>
          <w:tcPr>
            <w:tcW w:w="1000" w:type="dxa"/>
            <w:shd w:val="clear" w:color="auto" w:fill="auto"/>
            <w:noWrap/>
            <w:vAlign w:val="bottom"/>
            <w:hideMark/>
          </w:tcPr>
          <w:p w14:paraId="698AB2F2" w14:textId="77777777" w:rsidR="003437F1" w:rsidRPr="00DB62C0" w:rsidRDefault="003437F1" w:rsidP="003437F1">
            <w:pPr>
              <w:jc w:val="right"/>
              <w:rPr>
                <w:color w:val="000000"/>
                <w:sz w:val="22"/>
                <w:szCs w:val="22"/>
              </w:rPr>
            </w:pPr>
            <w:r w:rsidRPr="00DB62C0">
              <w:rPr>
                <w:color w:val="000000"/>
                <w:sz w:val="22"/>
                <w:szCs w:val="22"/>
              </w:rPr>
              <w:t>-2.690</w:t>
            </w:r>
          </w:p>
        </w:tc>
        <w:tc>
          <w:tcPr>
            <w:tcW w:w="1183" w:type="dxa"/>
            <w:shd w:val="clear" w:color="auto" w:fill="auto"/>
            <w:noWrap/>
            <w:vAlign w:val="bottom"/>
            <w:hideMark/>
          </w:tcPr>
          <w:p w14:paraId="08FFED85" w14:textId="77777777" w:rsidR="003437F1" w:rsidRPr="00DB62C0" w:rsidRDefault="003437F1" w:rsidP="003437F1">
            <w:pPr>
              <w:jc w:val="right"/>
              <w:rPr>
                <w:color w:val="000000"/>
                <w:sz w:val="22"/>
                <w:szCs w:val="22"/>
              </w:rPr>
            </w:pPr>
            <w:r w:rsidRPr="00DB62C0">
              <w:rPr>
                <w:color w:val="000000"/>
                <w:sz w:val="22"/>
                <w:szCs w:val="22"/>
              </w:rPr>
              <w:t>1.639</w:t>
            </w:r>
          </w:p>
        </w:tc>
        <w:tc>
          <w:tcPr>
            <w:tcW w:w="1109" w:type="dxa"/>
          </w:tcPr>
          <w:p w14:paraId="5D47C79A"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2F6FA6E9" w14:textId="77777777" w:rsidTr="005628D2">
        <w:trPr>
          <w:trHeight w:val="288"/>
        </w:trPr>
        <w:tc>
          <w:tcPr>
            <w:tcW w:w="4582" w:type="dxa"/>
            <w:shd w:val="clear" w:color="auto" w:fill="auto"/>
            <w:noWrap/>
            <w:vAlign w:val="bottom"/>
            <w:hideMark/>
          </w:tcPr>
          <w:p w14:paraId="058BD091"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Level</w:t>
            </w:r>
            <w:proofErr w:type="gramEnd"/>
            <w:r>
              <w:rPr>
                <w:color w:val="000000"/>
                <w:sz w:val="22"/>
                <w:szCs w:val="22"/>
              </w:rPr>
              <w:t>3</w:t>
            </w:r>
          </w:p>
        </w:tc>
        <w:tc>
          <w:tcPr>
            <w:tcW w:w="1476" w:type="dxa"/>
            <w:shd w:val="clear" w:color="auto" w:fill="auto"/>
            <w:noWrap/>
            <w:vAlign w:val="bottom"/>
            <w:hideMark/>
          </w:tcPr>
          <w:p w14:paraId="5FCD0C3D" w14:textId="77777777" w:rsidR="003437F1" w:rsidRPr="00DB62C0" w:rsidRDefault="003437F1" w:rsidP="003437F1">
            <w:pPr>
              <w:jc w:val="right"/>
              <w:rPr>
                <w:color w:val="000000"/>
                <w:sz w:val="22"/>
                <w:szCs w:val="22"/>
              </w:rPr>
            </w:pPr>
            <w:r w:rsidRPr="00DB62C0">
              <w:rPr>
                <w:color w:val="000000"/>
                <w:sz w:val="22"/>
                <w:szCs w:val="22"/>
              </w:rPr>
              <w:t>0.747</w:t>
            </w:r>
          </w:p>
        </w:tc>
        <w:tc>
          <w:tcPr>
            <w:tcW w:w="1000" w:type="dxa"/>
            <w:shd w:val="clear" w:color="auto" w:fill="auto"/>
            <w:noWrap/>
            <w:vAlign w:val="bottom"/>
            <w:hideMark/>
          </w:tcPr>
          <w:p w14:paraId="585B5786" w14:textId="77777777" w:rsidR="003437F1" w:rsidRPr="00DB62C0" w:rsidRDefault="003437F1" w:rsidP="003437F1">
            <w:pPr>
              <w:jc w:val="right"/>
              <w:rPr>
                <w:color w:val="000000"/>
                <w:sz w:val="22"/>
                <w:szCs w:val="22"/>
              </w:rPr>
            </w:pPr>
            <w:r w:rsidRPr="00DB62C0">
              <w:rPr>
                <w:color w:val="000000"/>
                <w:sz w:val="22"/>
                <w:szCs w:val="22"/>
              </w:rPr>
              <w:t>-1.417</w:t>
            </w:r>
          </w:p>
        </w:tc>
        <w:tc>
          <w:tcPr>
            <w:tcW w:w="1183" w:type="dxa"/>
            <w:shd w:val="clear" w:color="auto" w:fill="auto"/>
            <w:noWrap/>
            <w:vAlign w:val="bottom"/>
            <w:hideMark/>
          </w:tcPr>
          <w:p w14:paraId="4339A7F1" w14:textId="77777777" w:rsidR="003437F1" w:rsidRPr="00DB62C0" w:rsidRDefault="003437F1" w:rsidP="003437F1">
            <w:pPr>
              <w:jc w:val="right"/>
              <w:rPr>
                <w:color w:val="000000"/>
                <w:sz w:val="22"/>
                <w:szCs w:val="22"/>
              </w:rPr>
            </w:pPr>
            <w:r w:rsidRPr="00DB62C0">
              <w:rPr>
                <w:color w:val="000000"/>
                <w:sz w:val="22"/>
                <w:szCs w:val="22"/>
              </w:rPr>
              <w:t>2.912</w:t>
            </w:r>
          </w:p>
        </w:tc>
        <w:tc>
          <w:tcPr>
            <w:tcW w:w="1109" w:type="dxa"/>
          </w:tcPr>
          <w:p w14:paraId="15EC907C"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4ED3EAFD" w14:textId="77777777" w:rsidTr="005628D2">
        <w:trPr>
          <w:trHeight w:val="288"/>
        </w:trPr>
        <w:tc>
          <w:tcPr>
            <w:tcW w:w="4582" w:type="dxa"/>
            <w:shd w:val="clear" w:color="auto" w:fill="auto"/>
            <w:noWrap/>
            <w:vAlign w:val="bottom"/>
            <w:hideMark/>
          </w:tcPr>
          <w:p w14:paraId="69630585"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Level</w:t>
            </w:r>
            <w:proofErr w:type="gramEnd"/>
            <w:r>
              <w:rPr>
                <w:color w:val="000000"/>
                <w:sz w:val="22"/>
                <w:szCs w:val="22"/>
              </w:rPr>
              <w:t>4</w:t>
            </w:r>
          </w:p>
        </w:tc>
        <w:tc>
          <w:tcPr>
            <w:tcW w:w="1476" w:type="dxa"/>
            <w:shd w:val="clear" w:color="auto" w:fill="auto"/>
            <w:noWrap/>
            <w:vAlign w:val="bottom"/>
            <w:hideMark/>
          </w:tcPr>
          <w:p w14:paraId="16D7A718" w14:textId="77777777" w:rsidR="003437F1" w:rsidRPr="00DB62C0" w:rsidRDefault="003437F1" w:rsidP="003437F1">
            <w:pPr>
              <w:jc w:val="right"/>
              <w:rPr>
                <w:color w:val="000000"/>
                <w:sz w:val="22"/>
                <w:szCs w:val="22"/>
              </w:rPr>
            </w:pPr>
            <w:r w:rsidRPr="00DB62C0">
              <w:rPr>
                <w:color w:val="000000"/>
                <w:sz w:val="22"/>
                <w:szCs w:val="22"/>
              </w:rPr>
              <w:t>0.332</w:t>
            </w:r>
          </w:p>
        </w:tc>
        <w:tc>
          <w:tcPr>
            <w:tcW w:w="1000" w:type="dxa"/>
            <w:shd w:val="clear" w:color="auto" w:fill="auto"/>
            <w:noWrap/>
            <w:vAlign w:val="bottom"/>
            <w:hideMark/>
          </w:tcPr>
          <w:p w14:paraId="6A320D25" w14:textId="77777777" w:rsidR="003437F1" w:rsidRPr="00DB62C0" w:rsidRDefault="003437F1" w:rsidP="003437F1">
            <w:pPr>
              <w:jc w:val="right"/>
              <w:rPr>
                <w:color w:val="000000"/>
                <w:sz w:val="22"/>
                <w:szCs w:val="22"/>
              </w:rPr>
            </w:pPr>
            <w:r w:rsidRPr="00DB62C0">
              <w:rPr>
                <w:color w:val="000000"/>
                <w:sz w:val="22"/>
                <w:szCs w:val="22"/>
              </w:rPr>
              <w:t>-1.832</w:t>
            </w:r>
          </w:p>
        </w:tc>
        <w:tc>
          <w:tcPr>
            <w:tcW w:w="1183" w:type="dxa"/>
            <w:shd w:val="clear" w:color="auto" w:fill="auto"/>
            <w:noWrap/>
            <w:vAlign w:val="bottom"/>
            <w:hideMark/>
          </w:tcPr>
          <w:p w14:paraId="1D2F44F2" w14:textId="77777777" w:rsidR="003437F1" w:rsidRPr="00DB62C0" w:rsidRDefault="003437F1" w:rsidP="003437F1">
            <w:pPr>
              <w:jc w:val="right"/>
              <w:rPr>
                <w:color w:val="000000"/>
                <w:sz w:val="22"/>
                <w:szCs w:val="22"/>
              </w:rPr>
            </w:pPr>
            <w:r w:rsidRPr="00DB62C0">
              <w:rPr>
                <w:color w:val="000000"/>
                <w:sz w:val="22"/>
                <w:szCs w:val="22"/>
              </w:rPr>
              <w:t>2.497</w:t>
            </w:r>
          </w:p>
        </w:tc>
        <w:tc>
          <w:tcPr>
            <w:tcW w:w="1109" w:type="dxa"/>
          </w:tcPr>
          <w:p w14:paraId="3974BF19"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410D9351" w14:textId="77777777" w:rsidTr="005628D2">
        <w:trPr>
          <w:trHeight w:val="288"/>
        </w:trPr>
        <w:tc>
          <w:tcPr>
            <w:tcW w:w="4582" w:type="dxa"/>
            <w:shd w:val="clear" w:color="auto" w:fill="auto"/>
            <w:noWrap/>
            <w:vAlign w:val="bottom"/>
            <w:hideMark/>
          </w:tcPr>
          <w:p w14:paraId="32EABBA3"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Level</w:t>
            </w:r>
            <w:proofErr w:type="gramEnd"/>
            <w:r>
              <w:rPr>
                <w:color w:val="000000"/>
                <w:sz w:val="22"/>
                <w:szCs w:val="22"/>
              </w:rPr>
              <w:t>5</w:t>
            </w:r>
          </w:p>
        </w:tc>
        <w:tc>
          <w:tcPr>
            <w:tcW w:w="1476" w:type="dxa"/>
            <w:shd w:val="clear" w:color="auto" w:fill="auto"/>
            <w:noWrap/>
            <w:vAlign w:val="bottom"/>
            <w:hideMark/>
          </w:tcPr>
          <w:p w14:paraId="722D19E1" w14:textId="77777777" w:rsidR="003437F1" w:rsidRPr="00DB62C0" w:rsidRDefault="003437F1" w:rsidP="003437F1">
            <w:pPr>
              <w:jc w:val="right"/>
              <w:rPr>
                <w:color w:val="000000"/>
                <w:sz w:val="22"/>
                <w:szCs w:val="22"/>
              </w:rPr>
            </w:pPr>
            <w:r w:rsidRPr="00DB62C0">
              <w:rPr>
                <w:color w:val="000000"/>
                <w:sz w:val="22"/>
                <w:szCs w:val="22"/>
              </w:rPr>
              <w:t>1.103</w:t>
            </w:r>
          </w:p>
        </w:tc>
        <w:tc>
          <w:tcPr>
            <w:tcW w:w="1000" w:type="dxa"/>
            <w:shd w:val="clear" w:color="auto" w:fill="auto"/>
            <w:noWrap/>
            <w:vAlign w:val="bottom"/>
            <w:hideMark/>
          </w:tcPr>
          <w:p w14:paraId="4746B962" w14:textId="77777777" w:rsidR="003437F1" w:rsidRPr="00DB62C0" w:rsidRDefault="003437F1" w:rsidP="003437F1">
            <w:pPr>
              <w:jc w:val="right"/>
              <w:rPr>
                <w:color w:val="000000"/>
                <w:sz w:val="22"/>
                <w:szCs w:val="22"/>
              </w:rPr>
            </w:pPr>
            <w:r w:rsidRPr="00DB62C0">
              <w:rPr>
                <w:color w:val="000000"/>
                <w:sz w:val="22"/>
                <w:szCs w:val="22"/>
              </w:rPr>
              <w:t>-1.061</w:t>
            </w:r>
          </w:p>
        </w:tc>
        <w:tc>
          <w:tcPr>
            <w:tcW w:w="1183" w:type="dxa"/>
            <w:shd w:val="clear" w:color="auto" w:fill="auto"/>
            <w:noWrap/>
            <w:vAlign w:val="bottom"/>
            <w:hideMark/>
          </w:tcPr>
          <w:p w14:paraId="7F42CD1F" w14:textId="77777777" w:rsidR="003437F1" w:rsidRPr="00DB62C0" w:rsidRDefault="003437F1" w:rsidP="003437F1">
            <w:pPr>
              <w:jc w:val="right"/>
              <w:rPr>
                <w:color w:val="000000"/>
                <w:sz w:val="22"/>
                <w:szCs w:val="22"/>
              </w:rPr>
            </w:pPr>
            <w:r w:rsidRPr="00DB62C0">
              <w:rPr>
                <w:color w:val="000000"/>
                <w:sz w:val="22"/>
                <w:szCs w:val="22"/>
              </w:rPr>
              <w:t>3.267</w:t>
            </w:r>
          </w:p>
        </w:tc>
        <w:tc>
          <w:tcPr>
            <w:tcW w:w="1109" w:type="dxa"/>
          </w:tcPr>
          <w:p w14:paraId="40C42D60"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4946522C" w14:textId="77777777" w:rsidTr="005628D2">
        <w:trPr>
          <w:trHeight w:val="288"/>
        </w:trPr>
        <w:tc>
          <w:tcPr>
            <w:tcW w:w="4582" w:type="dxa"/>
            <w:shd w:val="clear" w:color="auto" w:fill="auto"/>
            <w:noWrap/>
            <w:vAlign w:val="bottom"/>
            <w:hideMark/>
          </w:tcPr>
          <w:p w14:paraId="40D9634A"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Level</w:t>
            </w:r>
            <w:proofErr w:type="gramEnd"/>
            <w:r>
              <w:rPr>
                <w:color w:val="000000"/>
                <w:sz w:val="22"/>
                <w:szCs w:val="22"/>
              </w:rPr>
              <w:t>6</w:t>
            </w:r>
          </w:p>
        </w:tc>
        <w:tc>
          <w:tcPr>
            <w:tcW w:w="1476" w:type="dxa"/>
            <w:shd w:val="clear" w:color="auto" w:fill="auto"/>
            <w:noWrap/>
            <w:vAlign w:val="bottom"/>
            <w:hideMark/>
          </w:tcPr>
          <w:p w14:paraId="6EC2F80E" w14:textId="77777777" w:rsidR="003437F1" w:rsidRPr="00DB62C0" w:rsidRDefault="003437F1" w:rsidP="003437F1">
            <w:pPr>
              <w:jc w:val="right"/>
              <w:rPr>
                <w:color w:val="000000"/>
                <w:sz w:val="22"/>
                <w:szCs w:val="22"/>
              </w:rPr>
            </w:pPr>
            <w:r w:rsidRPr="00DB62C0">
              <w:rPr>
                <w:color w:val="000000"/>
                <w:sz w:val="22"/>
                <w:szCs w:val="22"/>
              </w:rPr>
              <w:t>1.813</w:t>
            </w:r>
          </w:p>
        </w:tc>
        <w:tc>
          <w:tcPr>
            <w:tcW w:w="1000" w:type="dxa"/>
            <w:shd w:val="clear" w:color="auto" w:fill="auto"/>
            <w:noWrap/>
            <w:vAlign w:val="bottom"/>
            <w:hideMark/>
          </w:tcPr>
          <w:p w14:paraId="48B319B0" w14:textId="77777777" w:rsidR="003437F1" w:rsidRPr="00DB62C0" w:rsidRDefault="003437F1" w:rsidP="003437F1">
            <w:pPr>
              <w:jc w:val="right"/>
              <w:rPr>
                <w:color w:val="000000"/>
                <w:sz w:val="22"/>
                <w:szCs w:val="22"/>
              </w:rPr>
            </w:pPr>
            <w:r w:rsidRPr="00DB62C0">
              <w:rPr>
                <w:color w:val="000000"/>
                <w:sz w:val="22"/>
                <w:szCs w:val="22"/>
              </w:rPr>
              <w:t>-0.351</w:t>
            </w:r>
          </w:p>
        </w:tc>
        <w:tc>
          <w:tcPr>
            <w:tcW w:w="1183" w:type="dxa"/>
            <w:shd w:val="clear" w:color="auto" w:fill="auto"/>
            <w:noWrap/>
            <w:vAlign w:val="bottom"/>
            <w:hideMark/>
          </w:tcPr>
          <w:p w14:paraId="19ED3E4C" w14:textId="77777777" w:rsidR="003437F1" w:rsidRPr="00DB62C0" w:rsidRDefault="003437F1" w:rsidP="003437F1">
            <w:pPr>
              <w:jc w:val="right"/>
              <w:rPr>
                <w:color w:val="000000"/>
                <w:sz w:val="22"/>
                <w:szCs w:val="22"/>
              </w:rPr>
            </w:pPr>
            <w:r w:rsidRPr="00DB62C0">
              <w:rPr>
                <w:color w:val="000000"/>
                <w:sz w:val="22"/>
                <w:szCs w:val="22"/>
              </w:rPr>
              <w:t>3.977</w:t>
            </w:r>
          </w:p>
        </w:tc>
        <w:tc>
          <w:tcPr>
            <w:tcW w:w="1109" w:type="dxa"/>
          </w:tcPr>
          <w:p w14:paraId="3D7B966B"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5FAA6FB4" w14:textId="77777777" w:rsidTr="005628D2">
        <w:trPr>
          <w:trHeight w:val="288"/>
        </w:trPr>
        <w:tc>
          <w:tcPr>
            <w:tcW w:w="4582" w:type="dxa"/>
            <w:shd w:val="clear" w:color="auto" w:fill="auto"/>
            <w:noWrap/>
            <w:vAlign w:val="bottom"/>
            <w:hideMark/>
          </w:tcPr>
          <w:p w14:paraId="29CB50E1" w14:textId="77777777" w:rsidR="003437F1" w:rsidRPr="00DB62C0" w:rsidRDefault="003437F1" w:rsidP="003437F1">
            <w:pPr>
              <w:rPr>
                <w:color w:val="000000"/>
                <w:sz w:val="22"/>
                <w:szCs w:val="22"/>
              </w:rPr>
            </w:pPr>
            <w:proofErr w:type="gramStart"/>
            <w:r>
              <w:rPr>
                <w:color w:val="000000"/>
                <w:sz w:val="22"/>
                <w:szCs w:val="22"/>
              </w:rPr>
              <w:t>Competition</w:t>
            </w:r>
            <w:r w:rsidRPr="00DB62C0">
              <w:rPr>
                <w:color w:val="000000"/>
                <w:sz w:val="22"/>
                <w:szCs w:val="22"/>
              </w:rPr>
              <w:t>:</w:t>
            </w:r>
            <w:r>
              <w:rPr>
                <w:color w:val="000000"/>
                <w:sz w:val="22"/>
                <w:szCs w:val="22"/>
              </w:rPr>
              <w:t>Level</w:t>
            </w:r>
            <w:proofErr w:type="gramEnd"/>
            <w:r>
              <w:rPr>
                <w:color w:val="000000"/>
                <w:sz w:val="22"/>
                <w:szCs w:val="22"/>
              </w:rPr>
              <w:t>2</w:t>
            </w:r>
          </w:p>
        </w:tc>
        <w:tc>
          <w:tcPr>
            <w:tcW w:w="1476" w:type="dxa"/>
            <w:shd w:val="clear" w:color="auto" w:fill="auto"/>
            <w:noWrap/>
            <w:vAlign w:val="bottom"/>
            <w:hideMark/>
          </w:tcPr>
          <w:p w14:paraId="77EA9AFB" w14:textId="77777777" w:rsidR="003437F1" w:rsidRPr="00DB62C0" w:rsidRDefault="003437F1" w:rsidP="003437F1">
            <w:pPr>
              <w:jc w:val="right"/>
              <w:rPr>
                <w:color w:val="000000"/>
                <w:sz w:val="22"/>
                <w:szCs w:val="22"/>
              </w:rPr>
            </w:pPr>
            <w:r w:rsidRPr="00DB62C0">
              <w:rPr>
                <w:color w:val="000000"/>
                <w:sz w:val="22"/>
                <w:szCs w:val="22"/>
              </w:rPr>
              <w:t>0.484</w:t>
            </w:r>
          </w:p>
        </w:tc>
        <w:tc>
          <w:tcPr>
            <w:tcW w:w="1000" w:type="dxa"/>
            <w:shd w:val="clear" w:color="auto" w:fill="auto"/>
            <w:noWrap/>
            <w:vAlign w:val="bottom"/>
            <w:hideMark/>
          </w:tcPr>
          <w:p w14:paraId="7E4887D1" w14:textId="77777777" w:rsidR="003437F1" w:rsidRPr="00DB62C0" w:rsidRDefault="003437F1" w:rsidP="003437F1">
            <w:pPr>
              <w:jc w:val="right"/>
              <w:rPr>
                <w:color w:val="000000"/>
                <w:sz w:val="22"/>
                <w:szCs w:val="22"/>
              </w:rPr>
            </w:pPr>
            <w:r w:rsidRPr="00DB62C0">
              <w:rPr>
                <w:color w:val="000000"/>
                <w:sz w:val="22"/>
                <w:szCs w:val="22"/>
              </w:rPr>
              <w:t>-1.680</w:t>
            </w:r>
          </w:p>
        </w:tc>
        <w:tc>
          <w:tcPr>
            <w:tcW w:w="1183" w:type="dxa"/>
            <w:shd w:val="clear" w:color="auto" w:fill="auto"/>
            <w:noWrap/>
            <w:vAlign w:val="bottom"/>
            <w:hideMark/>
          </w:tcPr>
          <w:p w14:paraId="3F8F47D9" w14:textId="77777777" w:rsidR="003437F1" w:rsidRPr="00DB62C0" w:rsidRDefault="003437F1" w:rsidP="003437F1">
            <w:pPr>
              <w:jc w:val="right"/>
              <w:rPr>
                <w:color w:val="000000"/>
                <w:sz w:val="22"/>
                <w:szCs w:val="22"/>
              </w:rPr>
            </w:pPr>
            <w:r w:rsidRPr="00DB62C0">
              <w:rPr>
                <w:color w:val="000000"/>
                <w:sz w:val="22"/>
                <w:szCs w:val="22"/>
              </w:rPr>
              <w:t>2.648</w:t>
            </w:r>
          </w:p>
        </w:tc>
        <w:tc>
          <w:tcPr>
            <w:tcW w:w="1109" w:type="dxa"/>
          </w:tcPr>
          <w:p w14:paraId="76C43176"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120E7255" w14:textId="77777777" w:rsidTr="005628D2">
        <w:trPr>
          <w:trHeight w:val="288"/>
        </w:trPr>
        <w:tc>
          <w:tcPr>
            <w:tcW w:w="4582" w:type="dxa"/>
            <w:shd w:val="clear" w:color="auto" w:fill="auto"/>
            <w:noWrap/>
            <w:vAlign w:val="bottom"/>
            <w:hideMark/>
          </w:tcPr>
          <w:p w14:paraId="288C45B4" w14:textId="77777777" w:rsidR="003437F1" w:rsidRPr="00DB62C0" w:rsidRDefault="003437F1" w:rsidP="003437F1">
            <w:pPr>
              <w:rPr>
                <w:color w:val="000000"/>
                <w:sz w:val="22"/>
                <w:szCs w:val="22"/>
              </w:rPr>
            </w:pPr>
            <w:proofErr w:type="gramStart"/>
            <w:r>
              <w:rPr>
                <w:color w:val="000000"/>
                <w:sz w:val="22"/>
                <w:szCs w:val="22"/>
              </w:rPr>
              <w:t>Competition</w:t>
            </w:r>
            <w:r w:rsidRPr="00DB62C0">
              <w:rPr>
                <w:color w:val="000000"/>
                <w:sz w:val="22"/>
                <w:szCs w:val="22"/>
              </w:rPr>
              <w:t>:</w:t>
            </w:r>
            <w:r>
              <w:rPr>
                <w:color w:val="000000"/>
                <w:sz w:val="22"/>
                <w:szCs w:val="22"/>
              </w:rPr>
              <w:t>Level</w:t>
            </w:r>
            <w:proofErr w:type="gramEnd"/>
            <w:r>
              <w:rPr>
                <w:color w:val="000000"/>
                <w:sz w:val="22"/>
                <w:szCs w:val="22"/>
              </w:rPr>
              <w:t>3</w:t>
            </w:r>
          </w:p>
        </w:tc>
        <w:tc>
          <w:tcPr>
            <w:tcW w:w="1476" w:type="dxa"/>
            <w:shd w:val="clear" w:color="auto" w:fill="auto"/>
            <w:noWrap/>
            <w:vAlign w:val="bottom"/>
            <w:hideMark/>
          </w:tcPr>
          <w:p w14:paraId="285AC0CA" w14:textId="77777777" w:rsidR="003437F1" w:rsidRPr="00DB62C0" w:rsidRDefault="003437F1" w:rsidP="003437F1">
            <w:pPr>
              <w:jc w:val="right"/>
              <w:rPr>
                <w:color w:val="000000"/>
                <w:sz w:val="22"/>
                <w:szCs w:val="22"/>
              </w:rPr>
            </w:pPr>
            <w:r w:rsidRPr="00DB62C0">
              <w:rPr>
                <w:color w:val="000000"/>
                <w:sz w:val="22"/>
                <w:szCs w:val="22"/>
              </w:rPr>
              <w:t>-0.073</w:t>
            </w:r>
          </w:p>
        </w:tc>
        <w:tc>
          <w:tcPr>
            <w:tcW w:w="1000" w:type="dxa"/>
            <w:shd w:val="clear" w:color="auto" w:fill="auto"/>
            <w:noWrap/>
            <w:vAlign w:val="bottom"/>
            <w:hideMark/>
          </w:tcPr>
          <w:p w14:paraId="3CA2DA47" w14:textId="77777777" w:rsidR="003437F1" w:rsidRPr="00DB62C0" w:rsidRDefault="003437F1" w:rsidP="003437F1">
            <w:pPr>
              <w:jc w:val="right"/>
              <w:rPr>
                <w:color w:val="000000"/>
                <w:sz w:val="22"/>
                <w:szCs w:val="22"/>
              </w:rPr>
            </w:pPr>
            <w:r w:rsidRPr="00DB62C0">
              <w:rPr>
                <w:color w:val="000000"/>
                <w:sz w:val="22"/>
                <w:szCs w:val="22"/>
              </w:rPr>
              <w:t>-2.237</w:t>
            </w:r>
          </w:p>
        </w:tc>
        <w:tc>
          <w:tcPr>
            <w:tcW w:w="1183" w:type="dxa"/>
            <w:shd w:val="clear" w:color="auto" w:fill="auto"/>
            <w:noWrap/>
            <w:vAlign w:val="bottom"/>
            <w:hideMark/>
          </w:tcPr>
          <w:p w14:paraId="4E9CA7EA" w14:textId="77777777" w:rsidR="003437F1" w:rsidRPr="00DB62C0" w:rsidRDefault="003437F1" w:rsidP="003437F1">
            <w:pPr>
              <w:jc w:val="right"/>
              <w:rPr>
                <w:color w:val="000000"/>
                <w:sz w:val="22"/>
                <w:szCs w:val="22"/>
              </w:rPr>
            </w:pPr>
            <w:r w:rsidRPr="00DB62C0">
              <w:rPr>
                <w:color w:val="000000"/>
                <w:sz w:val="22"/>
                <w:szCs w:val="22"/>
              </w:rPr>
              <w:t>2.091</w:t>
            </w:r>
          </w:p>
        </w:tc>
        <w:tc>
          <w:tcPr>
            <w:tcW w:w="1109" w:type="dxa"/>
          </w:tcPr>
          <w:p w14:paraId="6AE298D7"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0383F9F3" w14:textId="77777777" w:rsidTr="005628D2">
        <w:trPr>
          <w:trHeight w:val="288"/>
        </w:trPr>
        <w:tc>
          <w:tcPr>
            <w:tcW w:w="4582" w:type="dxa"/>
            <w:shd w:val="clear" w:color="auto" w:fill="auto"/>
            <w:noWrap/>
            <w:vAlign w:val="bottom"/>
            <w:hideMark/>
          </w:tcPr>
          <w:p w14:paraId="4F44F507" w14:textId="77777777" w:rsidR="003437F1" w:rsidRPr="00DB62C0" w:rsidRDefault="003437F1" w:rsidP="003437F1">
            <w:pPr>
              <w:rPr>
                <w:color w:val="000000"/>
                <w:sz w:val="22"/>
                <w:szCs w:val="22"/>
              </w:rPr>
            </w:pPr>
            <w:proofErr w:type="gramStart"/>
            <w:r>
              <w:rPr>
                <w:color w:val="000000"/>
                <w:sz w:val="22"/>
                <w:szCs w:val="22"/>
              </w:rPr>
              <w:t>Competition</w:t>
            </w:r>
            <w:r w:rsidRPr="00DB62C0">
              <w:rPr>
                <w:color w:val="000000"/>
                <w:sz w:val="22"/>
                <w:szCs w:val="22"/>
              </w:rPr>
              <w:t>:</w:t>
            </w:r>
            <w:r>
              <w:rPr>
                <w:color w:val="000000"/>
                <w:sz w:val="22"/>
                <w:szCs w:val="22"/>
              </w:rPr>
              <w:t>Level</w:t>
            </w:r>
            <w:proofErr w:type="gramEnd"/>
            <w:r>
              <w:rPr>
                <w:color w:val="000000"/>
                <w:sz w:val="22"/>
                <w:szCs w:val="22"/>
              </w:rPr>
              <w:t>4</w:t>
            </w:r>
          </w:p>
        </w:tc>
        <w:tc>
          <w:tcPr>
            <w:tcW w:w="1476" w:type="dxa"/>
            <w:shd w:val="clear" w:color="auto" w:fill="auto"/>
            <w:noWrap/>
            <w:vAlign w:val="bottom"/>
            <w:hideMark/>
          </w:tcPr>
          <w:p w14:paraId="2378F8B1" w14:textId="77777777" w:rsidR="003437F1" w:rsidRPr="00DB62C0" w:rsidRDefault="003437F1" w:rsidP="003437F1">
            <w:pPr>
              <w:jc w:val="right"/>
              <w:rPr>
                <w:color w:val="000000"/>
                <w:sz w:val="22"/>
                <w:szCs w:val="22"/>
              </w:rPr>
            </w:pPr>
            <w:r w:rsidRPr="00DB62C0">
              <w:rPr>
                <w:color w:val="000000"/>
                <w:sz w:val="22"/>
                <w:szCs w:val="22"/>
              </w:rPr>
              <w:t>1.275</w:t>
            </w:r>
          </w:p>
        </w:tc>
        <w:tc>
          <w:tcPr>
            <w:tcW w:w="1000" w:type="dxa"/>
            <w:shd w:val="clear" w:color="auto" w:fill="auto"/>
            <w:noWrap/>
            <w:vAlign w:val="bottom"/>
            <w:hideMark/>
          </w:tcPr>
          <w:p w14:paraId="72E96E65" w14:textId="77777777" w:rsidR="003437F1" w:rsidRPr="00DB62C0" w:rsidRDefault="003437F1" w:rsidP="003437F1">
            <w:pPr>
              <w:jc w:val="right"/>
              <w:rPr>
                <w:color w:val="000000"/>
                <w:sz w:val="22"/>
                <w:szCs w:val="22"/>
              </w:rPr>
            </w:pPr>
            <w:r w:rsidRPr="00DB62C0">
              <w:rPr>
                <w:color w:val="000000"/>
                <w:sz w:val="22"/>
                <w:szCs w:val="22"/>
              </w:rPr>
              <w:t>-0.890</w:t>
            </w:r>
          </w:p>
        </w:tc>
        <w:tc>
          <w:tcPr>
            <w:tcW w:w="1183" w:type="dxa"/>
            <w:shd w:val="clear" w:color="auto" w:fill="auto"/>
            <w:noWrap/>
            <w:vAlign w:val="bottom"/>
            <w:hideMark/>
          </w:tcPr>
          <w:p w14:paraId="003D1F91" w14:textId="77777777" w:rsidR="003437F1" w:rsidRPr="00DB62C0" w:rsidRDefault="003437F1" w:rsidP="003437F1">
            <w:pPr>
              <w:jc w:val="right"/>
              <w:rPr>
                <w:color w:val="000000"/>
                <w:sz w:val="22"/>
                <w:szCs w:val="22"/>
              </w:rPr>
            </w:pPr>
            <w:r w:rsidRPr="00DB62C0">
              <w:rPr>
                <w:color w:val="000000"/>
                <w:sz w:val="22"/>
                <w:szCs w:val="22"/>
              </w:rPr>
              <w:t>3.439</w:t>
            </w:r>
          </w:p>
        </w:tc>
        <w:tc>
          <w:tcPr>
            <w:tcW w:w="1109" w:type="dxa"/>
          </w:tcPr>
          <w:p w14:paraId="43F0AF5A"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4913B67D" w14:textId="77777777" w:rsidTr="005628D2">
        <w:trPr>
          <w:trHeight w:val="288"/>
        </w:trPr>
        <w:tc>
          <w:tcPr>
            <w:tcW w:w="4582" w:type="dxa"/>
            <w:shd w:val="clear" w:color="auto" w:fill="auto"/>
            <w:noWrap/>
            <w:vAlign w:val="bottom"/>
            <w:hideMark/>
          </w:tcPr>
          <w:p w14:paraId="79189081" w14:textId="77777777" w:rsidR="003437F1" w:rsidRPr="00DB62C0" w:rsidRDefault="003437F1" w:rsidP="003437F1">
            <w:pPr>
              <w:rPr>
                <w:color w:val="000000"/>
                <w:sz w:val="22"/>
                <w:szCs w:val="22"/>
              </w:rPr>
            </w:pPr>
            <w:proofErr w:type="gramStart"/>
            <w:r>
              <w:rPr>
                <w:color w:val="000000"/>
                <w:sz w:val="22"/>
                <w:szCs w:val="22"/>
              </w:rPr>
              <w:t>Competition</w:t>
            </w:r>
            <w:r w:rsidRPr="00DB62C0">
              <w:rPr>
                <w:color w:val="000000"/>
                <w:sz w:val="22"/>
                <w:szCs w:val="22"/>
              </w:rPr>
              <w:t>:</w:t>
            </w:r>
            <w:r>
              <w:rPr>
                <w:color w:val="000000"/>
                <w:sz w:val="22"/>
                <w:szCs w:val="22"/>
              </w:rPr>
              <w:t>Level</w:t>
            </w:r>
            <w:proofErr w:type="gramEnd"/>
            <w:r>
              <w:rPr>
                <w:color w:val="000000"/>
                <w:sz w:val="22"/>
                <w:szCs w:val="22"/>
              </w:rPr>
              <w:t>5</w:t>
            </w:r>
          </w:p>
        </w:tc>
        <w:tc>
          <w:tcPr>
            <w:tcW w:w="1476" w:type="dxa"/>
            <w:shd w:val="clear" w:color="auto" w:fill="auto"/>
            <w:noWrap/>
            <w:vAlign w:val="bottom"/>
            <w:hideMark/>
          </w:tcPr>
          <w:p w14:paraId="3E6C8BAA" w14:textId="77777777" w:rsidR="003437F1" w:rsidRPr="00DB62C0" w:rsidRDefault="003437F1" w:rsidP="003437F1">
            <w:pPr>
              <w:jc w:val="right"/>
              <w:rPr>
                <w:color w:val="000000"/>
                <w:sz w:val="22"/>
                <w:szCs w:val="22"/>
              </w:rPr>
            </w:pPr>
            <w:r w:rsidRPr="00DB62C0">
              <w:rPr>
                <w:color w:val="000000"/>
                <w:sz w:val="22"/>
                <w:szCs w:val="22"/>
              </w:rPr>
              <w:t>0.307</w:t>
            </w:r>
          </w:p>
        </w:tc>
        <w:tc>
          <w:tcPr>
            <w:tcW w:w="1000" w:type="dxa"/>
            <w:shd w:val="clear" w:color="auto" w:fill="auto"/>
            <w:noWrap/>
            <w:vAlign w:val="bottom"/>
            <w:hideMark/>
          </w:tcPr>
          <w:p w14:paraId="6536DAB0" w14:textId="77777777" w:rsidR="003437F1" w:rsidRPr="00DB62C0" w:rsidRDefault="003437F1" w:rsidP="003437F1">
            <w:pPr>
              <w:jc w:val="right"/>
              <w:rPr>
                <w:color w:val="000000"/>
                <w:sz w:val="22"/>
                <w:szCs w:val="22"/>
              </w:rPr>
            </w:pPr>
            <w:r w:rsidRPr="00DB62C0">
              <w:rPr>
                <w:color w:val="000000"/>
                <w:sz w:val="22"/>
                <w:szCs w:val="22"/>
              </w:rPr>
              <w:t>-1.857</w:t>
            </w:r>
          </w:p>
        </w:tc>
        <w:tc>
          <w:tcPr>
            <w:tcW w:w="1183" w:type="dxa"/>
            <w:shd w:val="clear" w:color="auto" w:fill="auto"/>
            <w:noWrap/>
            <w:vAlign w:val="bottom"/>
            <w:hideMark/>
          </w:tcPr>
          <w:p w14:paraId="04707B4A" w14:textId="77777777" w:rsidR="003437F1" w:rsidRPr="00DB62C0" w:rsidRDefault="003437F1" w:rsidP="003437F1">
            <w:pPr>
              <w:jc w:val="right"/>
              <w:rPr>
                <w:color w:val="000000"/>
                <w:sz w:val="22"/>
                <w:szCs w:val="22"/>
              </w:rPr>
            </w:pPr>
            <w:r w:rsidRPr="00DB62C0">
              <w:rPr>
                <w:color w:val="000000"/>
                <w:sz w:val="22"/>
                <w:szCs w:val="22"/>
              </w:rPr>
              <w:t>2.472</w:t>
            </w:r>
          </w:p>
        </w:tc>
        <w:tc>
          <w:tcPr>
            <w:tcW w:w="1109" w:type="dxa"/>
          </w:tcPr>
          <w:p w14:paraId="6A368831"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57FB44BA" w14:textId="77777777" w:rsidTr="005628D2">
        <w:trPr>
          <w:trHeight w:val="288"/>
        </w:trPr>
        <w:tc>
          <w:tcPr>
            <w:tcW w:w="4582" w:type="dxa"/>
            <w:shd w:val="clear" w:color="auto" w:fill="auto"/>
            <w:noWrap/>
            <w:vAlign w:val="bottom"/>
            <w:hideMark/>
          </w:tcPr>
          <w:p w14:paraId="144CA876" w14:textId="77777777" w:rsidR="003437F1" w:rsidRPr="00DB62C0" w:rsidRDefault="003437F1" w:rsidP="003437F1">
            <w:pPr>
              <w:rPr>
                <w:color w:val="000000"/>
                <w:sz w:val="22"/>
                <w:szCs w:val="22"/>
              </w:rPr>
            </w:pPr>
            <w:proofErr w:type="gramStart"/>
            <w:r>
              <w:rPr>
                <w:color w:val="000000"/>
                <w:sz w:val="22"/>
                <w:szCs w:val="22"/>
              </w:rPr>
              <w:t>Competition</w:t>
            </w:r>
            <w:r w:rsidRPr="00DB62C0">
              <w:rPr>
                <w:color w:val="000000"/>
                <w:sz w:val="22"/>
                <w:szCs w:val="22"/>
              </w:rPr>
              <w:t>:</w:t>
            </w:r>
            <w:r>
              <w:rPr>
                <w:color w:val="000000"/>
                <w:sz w:val="22"/>
                <w:szCs w:val="22"/>
              </w:rPr>
              <w:t>Level</w:t>
            </w:r>
            <w:proofErr w:type="gramEnd"/>
            <w:r>
              <w:rPr>
                <w:color w:val="000000"/>
                <w:sz w:val="22"/>
                <w:szCs w:val="22"/>
              </w:rPr>
              <w:t>6</w:t>
            </w:r>
          </w:p>
        </w:tc>
        <w:tc>
          <w:tcPr>
            <w:tcW w:w="1476" w:type="dxa"/>
            <w:shd w:val="clear" w:color="auto" w:fill="auto"/>
            <w:noWrap/>
            <w:vAlign w:val="bottom"/>
            <w:hideMark/>
          </w:tcPr>
          <w:p w14:paraId="5BE7828B" w14:textId="77777777" w:rsidR="003437F1" w:rsidRPr="00DB62C0" w:rsidRDefault="003437F1" w:rsidP="003437F1">
            <w:pPr>
              <w:jc w:val="right"/>
              <w:rPr>
                <w:color w:val="000000"/>
                <w:sz w:val="22"/>
                <w:szCs w:val="22"/>
              </w:rPr>
            </w:pPr>
            <w:r w:rsidRPr="00DB62C0">
              <w:rPr>
                <w:color w:val="000000"/>
                <w:sz w:val="22"/>
                <w:szCs w:val="22"/>
              </w:rPr>
              <w:t>-0.475</w:t>
            </w:r>
          </w:p>
        </w:tc>
        <w:tc>
          <w:tcPr>
            <w:tcW w:w="1000" w:type="dxa"/>
            <w:shd w:val="clear" w:color="auto" w:fill="auto"/>
            <w:noWrap/>
            <w:vAlign w:val="bottom"/>
            <w:hideMark/>
          </w:tcPr>
          <w:p w14:paraId="5B87F9DE" w14:textId="77777777" w:rsidR="003437F1" w:rsidRPr="00DB62C0" w:rsidRDefault="003437F1" w:rsidP="003437F1">
            <w:pPr>
              <w:jc w:val="right"/>
              <w:rPr>
                <w:color w:val="000000"/>
                <w:sz w:val="22"/>
                <w:szCs w:val="22"/>
              </w:rPr>
            </w:pPr>
            <w:r w:rsidRPr="00DB62C0">
              <w:rPr>
                <w:color w:val="000000"/>
                <w:sz w:val="22"/>
                <w:szCs w:val="22"/>
              </w:rPr>
              <w:t>-2.640</w:t>
            </w:r>
          </w:p>
        </w:tc>
        <w:tc>
          <w:tcPr>
            <w:tcW w:w="1183" w:type="dxa"/>
            <w:shd w:val="clear" w:color="auto" w:fill="auto"/>
            <w:noWrap/>
            <w:vAlign w:val="bottom"/>
            <w:hideMark/>
          </w:tcPr>
          <w:p w14:paraId="0A899EA8" w14:textId="77777777" w:rsidR="003437F1" w:rsidRPr="00DB62C0" w:rsidRDefault="003437F1" w:rsidP="003437F1">
            <w:pPr>
              <w:jc w:val="right"/>
              <w:rPr>
                <w:color w:val="000000"/>
                <w:sz w:val="22"/>
                <w:szCs w:val="22"/>
              </w:rPr>
            </w:pPr>
            <w:r w:rsidRPr="00DB62C0">
              <w:rPr>
                <w:color w:val="000000"/>
                <w:sz w:val="22"/>
                <w:szCs w:val="22"/>
              </w:rPr>
              <w:t>1.689</w:t>
            </w:r>
          </w:p>
        </w:tc>
        <w:tc>
          <w:tcPr>
            <w:tcW w:w="1109" w:type="dxa"/>
          </w:tcPr>
          <w:p w14:paraId="5C9840D0"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3A88BDEA" w14:textId="77777777" w:rsidTr="005628D2">
        <w:trPr>
          <w:trHeight w:val="288"/>
        </w:trPr>
        <w:tc>
          <w:tcPr>
            <w:tcW w:w="4582" w:type="dxa"/>
            <w:shd w:val="clear" w:color="auto" w:fill="auto"/>
            <w:noWrap/>
            <w:vAlign w:val="bottom"/>
            <w:hideMark/>
          </w:tcPr>
          <w:p w14:paraId="5D887341" w14:textId="77777777" w:rsidR="003437F1" w:rsidRPr="00DB62C0" w:rsidRDefault="003437F1" w:rsidP="003437F1">
            <w:pPr>
              <w:rPr>
                <w:color w:val="000000"/>
                <w:sz w:val="22"/>
                <w:szCs w:val="22"/>
              </w:rPr>
            </w:pPr>
            <w:proofErr w:type="gramStart"/>
            <w:r>
              <w:rPr>
                <w:color w:val="000000"/>
                <w:sz w:val="22"/>
                <w:szCs w:val="22"/>
              </w:rPr>
              <w:t>Salinity</w:t>
            </w:r>
            <w:r w:rsidRPr="00DB62C0">
              <w:rPr>
                <w:color w:val="000000"/>
                <w:sz w:val="22"/>
                <w:szCs w:val="22"/>
              </w:rPr>
              <w:t>:</w:t>
            </w:r>
            <w:r>
              <w:rPr>
                <w:color w:val="000000"/>
                <w:sz w:val="22"/>
                <w:szCs w:val="22"/>
              </w:rPr>
              <w:t>Level</w:t>
            </w:r>
            <w:proofErr w:type="gramEnd"/>
            <w:r>
              <w:rPr>
                <w:color w:val="000000"/>
                <w:sz w:val="22"/>
                <w:szCs w:val="22"/>
              </w:rPr>
              <w:t>2</w:t>
            </w:r>
          </w:p>
        </w:tc>
        <w:tc>
          <w:tcPr>
            <w:tcW w:w="1476" w:type="dxa"/>
            <w:shd w:val="clear" w:color="auto" w:fill="auto"/>
            <w:noWrap/>
            <w:vAlign w:val="bottom"/>
            <w:hideMark/>
          </w:tcPr>
          <w:p w14:paraId="56BA5CBA" w14:textId="77777777" w:rsidR="003437F1" w:rsidRPr="00DB62C0" w:rsidRDefault="003437F1" w:rsidP="003437F1">
            <w:pPr>
              <w:jc w:val="right"/>
              <w:rPr>
                <w:color w:val="000000"/>
                <w:sz w:val="22"/>
                <w:szCs w:val="22"/>
              </w:rPr>
            </w:pPr>
            <w:r w:rsidRPr="00DB62C0">
              <w:rPr>
                <w:color w:val="000000"/>
                <w:sz w:val="22"/>
                <w:szCs w:val="22"/>
              </w:rPr>
              <w:t>1.060</w:t>
            </w:r>
          </w:p>
        </w:tc>
        <w:tc>
          <w:tcPr>
            <w:tcW w:w="1000" w:type="dxa"/>
            <w:shd w:val="clear" w:color="auto" w:fill="auto"/>
            <w:noWrap/>
            <w:vAlign w:val="bottom"/>
            <w:hideMark/>
          </w:tcPr>
          <w:p w14:paraId="46843CC9" w14:textId="77777777" w:rsidR="003437F1" w:rsidRPr="00DB62C0" w:rsidRDefault="003437F1" w:rsidP="003437F1">
            <w:pPr>
              <w:jc w:val="right"/>
              <w:rPr>
                <w:color w:val="000000"/>
                <w:sz w:val="22"/>
                <w:szCs w:val="22"/>
              </w:rPr>
            </w:pPr>
            <w:r w:rsidRPr="00DB62C0">
              <w:rPr>
                <w:color w:val="000000"/>
                <w:sz w:val="22"/>
                <w:szCs w:val="22"/>
              </w:rPr>
              <w:t>-1.104</w:t>
            </w:r>
          </w:p>
        </w:tc>
        <w:tc>
          <w:tcPr>
            <w:tcW w:w="1183" w:type="dxa"/>
            <w:shd w:val="clear" w:color="auto" w:fill="auto"/>
            <w:noWrap/>
            <w:vAlign w:val="bottom"/>
            <w:hideMark/>
          </w:tcPr>
          <w:p w14:paraId="5A1CD677" w14:textId="77777777" w:rsidR="003437F1" w:rsidRPr="00DB62C0" w:rsidRDefault="003437F1" w:rsidP="003437F1">
            <w:pPr>
              <w:jc w:val="right"/>
              <w:rPr>
                <w:color w:val="000000"/>
                <w:sz w:val="22"/>
                <w:szCs w:val="22"/>
              </w:rPr>
            </w:pPr>
            <w:r w:rsidRPr="00DB62C0">
              <w:rPr>
                <w:color w:val="000000"/>
                <w:sz w:val="22"/>
                <w:szCs w:val="22"/>
              </w:rPr>
              <w:t>3.225</w:t>
            </w:r>
          </w:p>
        </w:tc>
        <w:tc>
          <w:tcPr>
            <w:tcW w:w="1109" w:type="dxa"/>
          </w:tcPr>
          <w:p w14:paraId="1F5C7F34"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51FF2559" w14:textId="77777777" w:rsidTr="005628D2">
        <w:trPr>
          <w:trHeight w:val="288"/>
        </w:trPr>
        <w:tc>
          <w:tcPr>
            <w:tcW w:w="4582" w:type="dxa"/>
            <w:shd w:val="clear" w:color="auto" w:fill="auto"/>
            <w:noWrap/>
            <w:vAlign w:val="bottom"/>
            <w:hideMark/>
          </w:tcPr>
          <w:p w14:paraId="2AEA938C" w14:textId="77777777" w:rsidR="003437F1" w:rsidRPr="00DB62C0" w:rsidRDefault="003437F1" w:rsidP="003437F1">
            <w:pPr>
              <w:rPr>
                <w:color w:val="000000"/>
                <w:sz w:val="22"/>
                <w:szCs w:val="22"/>
              </w:rPr>
            </w:pPr>
            <w:proofErr w:type="gramStart"/>
            <w:r>
              <w:rPr>
                <w:color w:val="000000"/>
                <w:sz w:val="22"/>
                <w:szCs w:val="22"/>
              </w:rPr>
              <w:t>Salinity</w:t>
            </w:r>
            <w:r w:rsidRPr="00DB62C0">
              <w:rPr>
                <w:color w:val="000000"/>
                <w:sz w:val="22"/>
                <w:szCs w:val="22"/>
              </w:rPr>
              <w:t>:</w:t>
            </w:r>
            <w:r>
              <w:rPr>
                <w:color w:val="000000"/>
                <w:sz w:val="22"/>
                <w:szCs w:val="22"/>
              </w:rPr>
              <w:t>Level</w:t>
            </w:r>
            <w:proofErr w:type="gramEnd"/>
            <w:r>
              <w:rPr>
                <w:color w:val="000000"/>
                <w:sz w:val="22"/>
                <w:szCs w:val="22"/>
              </w:rPr>
              <w:t>3</w:t>
            </w:r>
          </w:p>
        </w:tc>
        <w:tc>
          <w:tcPr>
            <w:tcW w:w="1476" w:type="dxa"/>
            <w:shd w:val="clear" w:color="auto" w:fill="auto"/>
            <w:noWrap/>
            <w:vAlign w:val="bottom"/>
            <w:hideMark/>
          </w:tcPr>
          <w:p w14:paraId="042B3E06" w14:textId="77777777" w:rsidR="003437F1" w:rsidRPr="00DB62C0" w:rsidRDefault="003437F1" w:rsidP="003437F1">
            <w:pPr>
              <w:jc w:val="right"/>
              <w:rPr>
                <w:color w:val="000000"/>
                <w:sz w:val="22"/>
                <w:szCs w:val="22"/>
              </w:rPr>
            </w:pPr>
            <w:r w:rsidRPr="00DB62C0">
              <w:rPr>
                <w:color w:val="000000"/>
                <w:sz w:val="22"/>
                <w:szCs w:val="22"/>
              </w:rPr>
              <w:t>1.046</w:t>
            </w:r>
          </w:p>
        </w:tc>
        <w:tc>
          <w:tcPr>
            <w:tcW w:w="1000" w:type="dxa"/>
            <w:shd w:val="clear" w:color="auto" w:fill="auto"/>
            <w:noWrap/>
            <w:vAlign w:val="bottom"/>
            <w:hideMark/>
          </w:tcPr>
          <w:p w14:paraId="09F72FB2" w14:textId="77777777" w:rsidR="003437F1" w:rsidRPr="00DB62C0" w:rsidRDefault="003437F1" w:rsidP="003437F1">
            <w:pPr>
              <w:jc w:val="right"/>
              <w:rPr>
                <w:color w:val="000000"/>
                <w:sz w:val="22"/>
                <w:szCs w:val="22"/>
              </w:rPr>
            </w:pPr>
            <w:r w:rsidRPr="00DB62C0">
              <w:rPr>
                <w:color w:val="000000"/>
                <w:sz w:val="22"/>
                <w:szCs w:val="22"/>
              </w:rPr>
              <w:t>-1.119</w:t>
            </w:r>
          </w:p>
        </w:tc>
        <w:tc>
          <w:tcPr>
            <w:tcW w:w="1183" w:type="dxa"/>
            <w:shd w:val="clear" w:color="auto" w:fill="auto"/>
            <w:noWrap/>
            <w:vAlign w:val="bottom"/>
            <w:hideMark/>
          </w:tcPr>
          <w:p w14:paraId="6AED6606" w14:textId="77777777" w:rsidR="003437F1" w:rsidRPr="00DB62C0" w:rsidRDefault="003437F1" w:rsidP="003437F1">
            <w:pPr>
              <w:jc w:val="right"/>
              <w:rPr>
                <w:color w:val="000000"/>
                <w:sz w:val="22"/>
                <w:szCs w:val="22"/>
              </w:rPr>
            </w:pPr>
            <w:r w:rsidRPr="00DB62C0">
              <w:rPr>
                <w:color w:val="000000"/>
                <w:sz w:val="22"/>
                <w:szCs w:val="22"/>
              </w:rPr>
              <w:t>3.210</w:t>
            </w:r>
          </w:p>
        </w:tc>
        <w:tc>
          <w:tcPr>
            <w:tcW w:w="1109" w:type="dxa"/>
          </w:tcPr>
          <w:p w14:paraId="306FF462"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3D9E37C0" w14:textId="77777777" w:rsidTr="005628D2">
        <w:trPr>
          <w:trHeight w:val="288"/>
        </w:trPr>
        <w:tc>
          <w:tcPr>
            <w:tcW w:w="4582" w:type="dxa"/>
            <w:shd w:val="clear" w:color="auto" w:fill="auto"/>
            <w:noWrap/>
            <w:vAlign w:val="bottom"/>
            <w:hideMark/>
          </w:tcPr>
          <w:p w14:paraId="4448A7B1" w14:textId="77777777" w:rsidR="003437F1" w:rsidRPr="00DB62C0" w:rsidRDefault="003437F1" w:rsidP="003437F1">
            <w:pPr>
              <w:rPr>
                <w:color w:val="000000"/>
                <w:sz w:val="22"/>
                <w:szCs w:val="22"/>
              </w:rPr>
            </w:pPr>
            <w:proofErr w:type="gramStart"/>
            <w:r>
              <w:rPr>
                <w:color w:val="000000"/>
                <w:sz w:val="22"/>
                <w:szCs w:val="22"/>
              </w:rPr>
              <w:t>Salinity</w:t>
            </w:r>
            <w:r w:rsidRPr="00DB62C0">
              <w:rPr>
                <w:color w:val="000000"/>
                <w:sz w:val="22"/>
                <w:szCs w:val="22"/>
              </w:rPr>
              <w:t>:</w:t>
            </w:r>
            <w:r>
              <w:rPr>
                <w:color w:val="000000"/>
                <w:sz w:val="22"/>
                <w:szCs w:val="22"/>
              </w:rPr>
              <w:t>Level</w:t>
            </w:r>
            <w:proofErr w:type="gramEnd"/>
            <w:r>
              <w:rPr>
                <w:color w:val="000000"/>
                <w:sz w:val="22"/>
                <w:szCs w:val="22"/>
              </w:rPr>
              <w:t>4</w:t>
            </w:r>
          </w:p>
        </w:tc>
        <w:tc>
          <w:tcPr>
            <w:tcW w:w="1476" w:type="dxa"/>
            <w:shd w:val="clear" w:color="auto" w:fill="auto"/>
            <w:noWrap/>
            <w:vAlign w:val="bottom"/>
            <w:hideMark/>
          </w:tcPr>
          <w:p w14:paraId="3255FB68" w14:textId="77777777" w:rsidR="003437F1" w:rsidRPr="00DB62C0" w:rsidRDefault="003437F1" w:rsidP="003437F1">
            <w:pPr>
              <w:jc w:val="right"/>
              <w:rPr>
                <w:color w:val="000000"/>
                <w:sz w:val="22"/>
                <w:szCs w:val="22"/>
              </w:rPr>
            </w:pPr>
            <w:r w:rsidRPr="00DB62C0">
              <w:rPr>
                <w:color w:val="000000"/>
                <w:sz w:val="22"/>
                <w:szCs w:val="22"/>
              </w:rPr>
              <w:t>0.167</w:t>
            </w:r>
          </w:p>
        </w:tc>
        <w:tc>
          <w:tcPr>
            <w:tcW w:w="1000" w:type="dxa"/>
            <w:shd w:val="clear" w:color="auto" w:fill="auto"/>
            <w:noWrap/>
            <w:vAlign w:val="bottom"/>
            <w:hideMark/>
          </w:tcPr>
          <w:p w14:paraId="279A90E9" w14:textId="77777777" w:rsidR="003437F1" w:rsidRPr="00DB62C0" w:rsidRDefault="003437F1" w:rsidP="003437F1">
            <w:pPr>
              <w:jc w:val="right"/>
              <w:rPr>
                <w:color w:val="000000"/>
                <w:sz w:val="22"/>
                <w:szCs w:val="22"/>
              </w:rPr>
            </w:pPr>
            <w:r w:rsidRPr="00DB62C0">
              <w:rPr>
                <w:color w:val="000000"/>
                <w:sz w:val="22"/>
                <w:szCs w:val="22"/>
              </w:rPr>
              <w:t>-1.997</w:t>
            </w:r>
          </w:p>
        </w:tc>
        <w:tc>
          <w:tcPr>
            <w:tcW w:w="1183" w:type="dxa"/>
            <w:shd w:val="clear" w:color="auto" w:fill="auto"/>
            <w:noWrap/>
            <w:vAlign w:val="bottom"/>
            <w:hideMark/>
          </w:tcPr>
          <w:p w14:paraId="6FB60319" w14:textId="77777777" w:rsidR="003437F1" w:rsidRPr="00DB62C0" w:rsidRDefault="003437F1" w:rsidP="003437F1">
            <w:pPr>
              <w:jc w:val="right"/>
              <w:rPr>
                <w:color w:val="000000"/>
                <w:sz w:val="22"/>
                <w:szCs w:val="22"/>
              </w:rPr>
            </w:pPr>
            <w:r w:rsidRPr="00DB62C0">
              <w:rPr>
                <w:color w:val="000000"/>
                <w:sz w:val="22"/>
                <w:szCs w:val="22"/>
              </w:rPr>
              <w:t>2.332</w:t>
            </w:r>
          </w:p>
        </w:tc>
        <w:tc>
          <w:tcPr>
            <w:tcW w:w="1109" w:type="dxa"/>
          </w:tcPr>
          <w:p w14:paraId="34A1C8B9"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5937D5E6" w14:textId="77777777" w:rsidTr="005628D2">
        <w:trPr>
          <w:trHeight w:val="288"/>
        </w:trPr>
        <w:tc>
          <w:tcPr>
            <w:tcW w:w="4582" w:type="dxa"/>
            <w:shd w:val="clear" w:color="auto" w:fill="auto"/>
            <w:noWrap/>
            <w:vAlign w:val="bottom"/>
            <w:hideMark/>
          </w:tcPr>
          <w:p w14:paraId="79CD92B8" w14:textId="77777777" w:rsidR="003437F1" w:rsidRPr="00DB62C0" w:rsidRDefault="003437F1" w:rsidP="003437F1">
            <w:pPr>
              <w:rPr>
                <w:color w:val="000000"/>
                <w:sz w:val="22"/>
                <w:szCs w:val="22"/>
              </w:rPr>
            </w:pPr>
            <w:proofErr w:type="gramStart"/>
            <w:r>
              <w:rPr>
                <w:color w:val="000000"/>
                <w:sz w:val="22"/>
                <w:szCs w:val="22"/>
              </w:rPr>
              <w:t>Salinity</w:t>
            </w:r>
            <w:r w:rsidRPr="00DB62C0">
              <w:rPr>
                <w:color w:val="000000"/>
                <w:sz w:val="22"/>
                <w:szCs w:val="22"/>
              </w:rPr>
              <w:t>:</w:t>
            </w:r>
            <w:r>
              <w:rPr>
                <w:color w:val="000000"/>
                <w:sz w:val="22"/>
                <w:szCs w:val="22"/>
              </w:rPr>
              <w:t>Level</w:t>
            </w:r>
            <w:proofErr w:type="gramEnd"/>
            <w:r>
              <w:rPr>
                <w:color w:val="000000"/>
                <w:sz w:val="22"/>
                <w:szCs w:val="22"/>
              </w:rPr>
              <w:t>5</w:t>
            </w:r>
          </w:p>
        </w:tc>
        <w:tc>
          <w:tcPr>
            <w:tcW w:w="1476" w:type="dxa"/>
            <w:shd w:val="clear" w:color="auto" w:fill="auto"/>
            <w:noWrap/>
            <w:vAlign w:val="bottom"/>
            <w:hideMark/>
          </w:tcPr>
          <w:p w14:paraId="5E82921B" w14:textId="77777777" w:rsidR="003437F1" w:rsidRPr="00DB62C0" w:rsidRDefault="003437F1" w:rsidP="003437F1">
            <w:pPr>
              <w:jc w:val="right"/>
              <w:rPr>
                <w:color w:val="000000"/>
                <w:sz w:val="22"/>
                <w:szCs w:val="22"/>
              </w:rPr>
            </w:pPr>
            <w:r w:rsidRPr="00DB62C0">
              <w:rPr>
                <w:color w:val="000000"/>
                <w:sz w:val="22"/>
                <w:szCs w:val="22"/>
              </w:rPr>
              <w:t>-2.221</w:t>
            </w:r>
          </w:p>
        </w:tc>
        <w:tc>
          <w:tcPr>
            <w:tcW w:w="1000" w:type="dxa"/>
            <w:shd w:val="clear" w:color="auto" w:fill="auto"/>
            <w:noWrap/>
            <w:vAlign w:val="bottom"/>
            <w:hideMark/>
          </w:tcPr>
          <w:p w14:paraId="522BF9FD" w14:textId="77777777" w:rsidR="003437F1" w:rsidRPr="00DB62C0" w:rsidRDefault="003437F1" w:rsidP="003437F1">
            <w:pPr>
              <w:jc w:val="right"/>
              <w:rPr>
                <w:color w:val="000000"/>
                <w:sz w:val="22"/>
                <w:szCs w:val="22"/>
              </w:rPr>
            </w:pPr>
            <w:r w:rsidRPr="00DB62C0">
              <w:rPr>
                <w:color w:val="000000"/>
                <w:sz w:val="22"/>
                <w:szCs w:val="22"/>
              </w:rPr>
              <w:t>-4.386</w:t>
            </w:r>
          </w:p>
        </w:tc>
        <w:tc>
          <w:tcPr>
            <w:tcW w:w="1183" w:type="dxa"/>
            <w:shd w:val="clear" w:color="auto" w:fill="auto"/>
            <w:noWrap/>
            <w:vAlign w:val="bottom"/>
            <w:hideMark/>
          </w:tcPr>
          <w:p w14:paraId="7C223320" w14:textId="77777777" w:rsidR="003437F1" w:rsidRPr="00DB62C0" w:rsidRDefault="003437F1" w:rsidP="003437F1">
            <w:pPr>
              <w:jc w:val="right"/>
              <w:rPr>
                <w:color w:val="000000"/>
                <w:sz w:val="22"/>
                <w:szCs w:val="22"/>
              </w:rPr>
            </w:pPr>
            <w:r w:rsidRPr="00DB62C0">
              <w:rPr>
                <w:color w:val="000000"/>
                <w:sz w:val="22"/>
                <w:szCs w:val="22"/>
              </w:rPr>
              <w:t>-0.057</w:t>
            </w:r>
          </w:p>
        </w:tc>
        <w:tc>
          <w:tcPr>
            <w:tcW w:w="1109" w:type="dxa"/>
          </w:tcPr>
          <w:p w14:paraId="4710591F"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320FE27E" w14:textId="77777777" w:rsidTr="005628D2">
        <w:trPr>
          <w:trHeight w:val="288"/>
        </w:trPr>
        <w:tc>
          <w:tcPr>
            <w:tcW w:w="4582" w:type="dxa"/>
            <w:shd w:val="clear" w:color="auto" w:fill="auto"/>
            <w:noWrap/>
            <w:vAlign w:val="bottom"/>
            <w:hideMark/>
          </w:tcPr>
          <w:p w14:paraId="4E15B803" w14:textId="77777777" w:rsidR="003437F1" w:rsidRPr="00DB62C0" w:rsidRDefault="003437F1" w:rsidP="003437F1">
            <w:pPr>
              <w:rPr>
                <w:color w:val="000000"/>
                <w:sz w:val="22"/>
                <w:szCs w:val="22"/>
              </w:rPr>
            </w:pPr>
            <w:proofErr w:type="gramStart"/>
            <w:r>
              <w:rPr>
                <w:color w:val="000000"/>
                <w:sz w:val="22"/>
                <w:szCs w:val="22"/>
              </w:rPr>
              <w:t>Salinity</w:t>
            </w:r>
            <w:r w:rsidRPr="00DB62C0">
              <w:rPr>
                <w:color w:val="000000"/>
                <w:sz w:val="22"/>
                <w:szCs w:val="22"/>
              </w:rPr>
              <w:t>:</w:t>
            </w:r>
            <w:r>
              <w:rPr>
                <w:color w:val="000000"/>
                <w:sz w:val="22"/>
                <w:szCs w:val="22"/>
              </w:rPr>
              <w:t>Level</w:t>
            </w:r>
            <w:proofErr w:type="gramEnd"/>
            <w:r>
              <w:rPr>
                <w:color w:val="000000"/>
                <w:sz w:val="22"/>
                <w:szCs w:val="22"/>
              </w:rPr>
              <w:t>6</w:t>
            </w:r>
          </w:p>
        </w:tc>
        <w:tc>
          <w:tcPr>
            <w:tcW w:w="1476" w:type="dxa"/>
            <w:shd w:val="clear" w:color="auto" w:fill="auto"/>
            <w:noWrap/>
            <w:vAlign w:val="bottom"/>
            <w:hideMark/>
          </w:tcPr>
          <w:p w14:paraId="324134AA" w14:textId="77777777" w:rsidR="003437F1" w:rsidRPr="00DB62C0" w:rsidRDefault="003437F1" w:rsidP="003437F1">
            <w:pPr>
              <w:jc w:val="right"/>
              <w:rPr>
                <w:color w:val="000000"/>
                <w:sz w:val="22"/>
                <w:szCs w:val="22"/>
              </w:rPr>
            </w:pPr>
            <w:r w:rsidRPr="00DB62C0">
              <w:rPr>
                <w:color w:val="000000"/>
                <w:sz w:val="22"/>
                <w:szCs w:val="22"/>
              </w:rPr>
              <w:t>1.364</w:t>
            </w:r>
          </w:p>
        </w:tc>
        <w:tc>
          <w:tcPr>
            <w:tcW w:w="1000" w:type="dxa"/>
            <w:shd w:val="clear" w:color="auto" w:fill="auto"/>
            <w:noWrap/>
            <w:vAlign w:val="bottom"/>
            <w:hideMark/>
          </w:tcPr>
          <w:p w14:paraId="0A8E34FA" w14:textId="77777777" w:rsidR="003437F1" w:rsidRPr="00DB62C0" w:rsidRDefault="003437F1" w:rsidP="003437F1">
            <w:pPr>
              <w:jc w:val="right"/>
              <w:rPr>
                <w:color w:val="000000"/>
                <w:sz w:val="22"/>
                <w:szCs w:val="22"/>
              </w:rPr>
            </w:pPr>
            <w:r w:rsidRPr="00DB62C0">
              <w:rPr>
                <w:color w:val="000000"/>
                <w:sz w:val="22"/>
                <w:szCs w:val="22"/>
              </w:rPr>
              <w:t>-0.800</w:t>
            </w:r>
          </w:p>
        </w:tc>
        <w:tc>
          <w:tcPr>
            <w:tcW w:w="1183" w:type="dxa"/>
            <w:shd w:val="clear" w:color="auto" w:fill="auto"/>
            <w:noWrap/>
            <w:vAlign w:val="bottom"/>
            <w:hideMark/>
          </w:tcPr>
          <w:p w14:paraId="0C931EC9" w14:textId="77777777" w:rsidR="003437F1" w:rsidRPr="00DB62C0" w:rsidRDefault="003437F1" w:rsidP="003437F1">
            <w:pPr>
              <w:jc w:val="right"/>
              <w:rPr>
                <w:color w:val="000000"/>
                <w:sz w:val="22"/>
                <w:szCs w:val="22"/>
              </w:rPr>
            </w:pPr>
            <w:r w:rsidRPr="00DB62C0">
              <w:rPr>
                <w:color w:val="000000"/>
                <w:sz w:val="22"/>
                <w:szCs w:val="22"/>
              </w:rPr>
              <w:t>3.529</w:t>
            </w:r>
          </w:p>
        </w:tc>
        <w:tc>
          <w:tcPr>
            <w:tcW w:w="1109" w:type="dxa"/>
          </w:tcPr>
          <w:p w14:paraId="0310AED5"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79BAA406" w14:textId="77777777" w:rsidTr="005628D2">
        <w:trPr>
          <w:trHeight w:val="288"/>
        </w:trPr>
        <w:tc>
          <w:tcPr>
            <w:tcW w:w="4582" w:type="dxa"/>
            <w:shd w:val="clear" w:color="auto" w:fill="auto"/>
            <w:noWrap/>
            <w:vAlign w:val="bottom"/>
            <w:hideMark/>
          </w:tcPr>
          <w:p w14:paraId="2670CFB3" w14:textId="77777777" w:rsidR="003437F1" w:rsidRPr="00DB62C0" w:rsidRDefault="003437F1" w:rsidP="003437F1">
            <w:pPr>
              <w:rPr>
                <w:color w:val="000000"/>
                <w:sz w:val="22"/>
                <w:szCs w:val="22"/>
              </w:rPr>
            </w:pPr>
            <w:r>
              <w:rPr>
                <w:color w:val="000000"/>
                <w:sz w:val="22"/>
                <w:szCs w:val="22"/>
              </w:rPr>
              <w:t xml:space="preserve">Age </w:t>
            </w:r>
            <w:proofErr w:type="spellStart"/>
            <w:proofErr w:type="gramStart"/>
            <w:r>
              <w:rPr>
                <w:color w:val="000000"/>
                <w:sz w:val="22"/>
                <w:szCs w:val="22"/>
              </w:rPr>
              <w:t>cohort</w:t>
            </w:r>
            <w:r w:rsidRPr="00DB62C0">
              <w:rPr>
                <w:color w:val="000000"/>
                <w:sz w:val="22"/>
                <w:szCs w:val="22"/>
              </w:rPr>
              <w:t>:</w:t>
            </w:r>
            <w:r>
              <w:rPr>
                <w:color w:val="000000"/>
                <w:sz w:val="22"/>
                <w:szCs w:val="22"/>
              </w:rPr>
              <w:t>Competition</w:t>
            </w:r>
            <w:proofErr w:type="gramEnd"/>
            <w:r w:rsidRPr="00DB62C0">
              <w:rPr>
                <w:color w:val="000000"/>
                <w:sz w:val="22"/>
                <w:szCs w:val="22"/>
              </w:rPr>
              <w:t>:</w:t>
            </w:r>
            <w:r>
              <w:rPr>
                <w:color w:val="000000"/>
                <w:sz w:val="22"/>
                <w:szCs w:val="22"/>
              </w:rPr>
              <w:t>Salinity</w:t>
            </w:r>
            <w:proofErr w:type="spellEnd"/>
          </w:p>
        </w:tc>
        <w:tc>
          <w:tcPr>
            <w:tcW w:w="1476" w:type="dxa"/>
            <w:shd w:val="clear" w:color="auto" w:fill="auto"/>
            <w:noWrap/>
            <w:vAlign w:val="bottom"/>
            <w:hideMark/>
          </w:tcPr>
          <w:p w14:paraId="50DCBAED" w14:textId="77777777" w:rsidR="003437F1" w:rsidRPr="00DB62C0" w:rsidRDefault="003437F1" w:rsidP="003437F1">
            <w:pPr>
              <w:jc w:val="right"/>
              <w:rPr>
                <w:color w:val="000000"/>
                <w:sz w:val="22"/>
                <w:szCs w:val="22"/>
              </w:rPr>
            </w:pPr>
            <w:r w:rsidRPr="00DB62C0">
              <w:rPr>
                <w:color w:val="000000"/>
                <w:sz w:val="22"/>
                <w:szCs w:val="22"/>
              </w:rPr>
              <w:t>0.178</w:t>
            </w:r>
          </w:p>
        </w:tc>
        <w:tc>
          <w:tcPr>
            <w:tcW w:w="1000" w:type="dxa"/>
            <w:shd w:val="clear" w:color="auto" w:fill="auto"/>
            <w:noWrap/>
            <w:vAlign w:val="bottom"/>
            <w:hideMark/>
          </w:tcPr>
          <w:p w14:paraId="3EFBF914" w14:textId="77777777" w:rsidR="003437F1" w:rsidRPr="00DB62C0" w:rsidRDefault="003437F1" w:rsidP="003437F1">
            <w:pPr>
              <w:jc w:val="right"/>
              <w:rPr>
                <w:color w:val="000000"/>
                <w:sz w:val="22"/>
                <w:szCs w:val="22"/>
              </w:rPr>
            </w:pPr>
            <w:r w:rsidRPr="00DB62C0">
              <w:rPr>
                <w:color w:val="000000"/>
                <w:sz w:val="22"/>
                <w:szCs w:val="22"/>
              </w:rPr>
              <w:t>-2.883</w:t>
            </w:r>
          </w:p>
        </w:tc>
        <w:tc>
          <w:tcPr>
            <w:tcW w:w="1183" w:type="dxa"/>
            <w:shd w:val="clear" w:color="auto" w:fill="auto"/>
            <w:noWrap/>
            <w:vAlign w:val="bottom"/>
            <w:hideMark/>
          </w:tcPr>
          <w:p w14:paraId="638F4C14" w14:textId="77777777" w:rsidR="003437F1" w:rsidRPr="00DB62C0" w:rsidRDefault="003437F1" w:rsidP="003437F1">
            <w:pPr>
              <w:jc w:val="right"/>
              <w:rPr>
                <w:color w:val="000000"/>
                <w:sz w:val="22"/>
                <w:szCs w:val="22"/>
              </w:rPr>
            </w:pPr>
            <w:r w:rsidRPr="00DB62C0">
              <w:rPr>
                <w:color w:val="000000"/>
                <w:sz w:val="22"/>
                <w:szCs w:val="22"/>
              </w:rPr>
              <w:t>3.239</w:t>
            </w:r>
          </w:p>
        </w:tc>
        <w:tc>
          <w:tcPr>
            <w:tcW w:w="1109" w:type="dxa"/>
          </w:tcPr>
          <w:p w14:paraId="0B6696FA"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5649463B" w14:textId="77777777" w:rsidTr="005628D2">
        <w:trPr>
          <w:trHeight w:val="288"/>
        </w:trPr>
        <w:tc>
          <w:tcPr>
            <w:tcW w:w="4582" w:type="dxa"/>
            <w:shd w:val="clear" w:color="auto" w:fill="auto"/>
            <w:noWrap/>
            <w:vAlign w:val="bottom"/>
            <w:hideMark/>
          </w:tcPr>
          <w:p w14:paraId="083364A8"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Competition</w:t>
            </w:r>
            <w:proofErr w:type="gramEnd"/>
            <w:r w:rsidRPr="00DB62C0">
              <w:rPr>
                <w:color w:val="000000"/>
                <w:sz w:val="22"/>
                <w:szCs w:val="22"/>
              </w:rPr>
              <w:t>:</w:t>
            </w:r>
            <w:r>
              <w:rPr>
                <w:color w:val="000000"/>
                <w:sz w:val="22"/>
                <w:szCs w:val="22"/>
              </w:rPr>
              <w:t>Level2</w:t>
            </w:r>
          </w:p>
        </w:tc>
        <w:tc>
          <w:tcPr>
            <w:tcW w:w="1476" w:type="dxa"/>
            <w:shd w:val="clear" w:color="auto" w:fill="auto"/>
            <w:noWrap/>
            <w:vAlign w:val="bottom"/>
            <w:hideMark/>
          </w:tcPr>
          <w:p w14:paraId="36A938DB" w14:textId="77777777" w:rsidR="003437F1" w:rsidRPr="00DB62C0" w:rsidRDefault="003437F1" w:rsidP="003437F1">
            <w:pPr>
              <w:jc w:val="right"/>
              <w:rPr>
                <w:color w:val="000000"/>
                <w:sz w:val="22"/>
                <w:szCs w:val="22"/>
              </w:rPr>
            </w:pPr>
            <w:r w:rsidRPr="00DB62C0">
              <w:rPr>
                <w:color w:val="000000"/>
                <w:sz w:val="22"/>
                <w:szCs w:val="22"/>
              </w:rPr>
              <w:t>1.430</w:t>
            </w:r>
          </w:p>
        </w:tc>
        <w:tc>
          <w:tcPr>
            <w:tcW w:w="1000" w:type="dxa"/>
            <w:shd w:val="clear" w:color="auto" w:fill="auto"/>
            <w:noWrap/>
            <w:vAlign w:val="bottom"/>
            <w:hideMark/>
          </w:tcPr>
          <w:p w14:paraId="14F6E967" w14:textId="77777777" w:rsidR="003437F1" w:rsidRPr="00DB62C0" w:rsidRDefault="003437F1" w:rsidP="003437F1">
            <w:pPr>
              <w:jc w:val="right"/>
              <w:rPr>
                <w:color w:val="000000"/>
                <w:sz w:val="22"/>
                <w:szCs w:val="22"/>
              </w:rPr>
            </w:pPr>
            <w:r w:rsidRPr="00DB62C0">
              <w:rPr>
                <w:color w:val="000000"/>
                <w:sz w:val="22"/>
                <w:szCs w:val="22"/>
              </w:rPr>
              <w:t>-1.631</w:t>
            </w:r>
          </w:p>
        </w:tc>
        <w:tc>
          <w:tcPr>
            <w:tcW w:w="1183" w:type="dxa"/>
            <w:shd w:val="clear" w:color="auto" w:fill="auto"/>
            <w:noWrap/>
            <w:vAlign w:val="bottom"/>
            <w:hideMark/>
          </w:tcPr>
          <w:p w14:paraId="5F64BE9A" w14:textId="77777777" w:rsidR="003437F1" w:rsidRPr="00DB62C0" w:rsidRDefault="003437F1" w:rsidP="003437F1">
            <w:pPr>
              <w:jc w:val="right"/>
              <w:rPr>
                <w:color w:val="000000"/>
                <w:sz w:val="22"/>
                <w:szCs w:val="22"/>
              </w:rPr>
            </w:pPr>
            <w:r w:rsidRPr="00DB62C0">
              <w:rPr>
                <w:color w:val="000000"/>
                <w:sz w:val="22"/>
                <w:szCs w:val="22"/>
              </w:rPr>
              <w:t>4.491</w:t>
            </w:r>
          </w:p>
        </w:tc>
        <w:tc>
          <w:tcPr>
            <w:tcW w:w="1109" w:type="dxa"/>
          </w:tcPr>
          <w:p w14:paraId="36F0FDE7"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61B36483" w14:textId="77777777" w:rsidTr="005628D2">
        <w:trPr>
          <w:trHeight w:val="288"/>
        </w:trPr>
        <w:tc>
          <w:tcPr>
            <w:tcW w:w="4582" w:type="dxa"/>
            <w:shd w:val="clear" w:color="auto" w:fill="auto"/>
            <w:noWrap/>
            <w:vAlign w:val="bottom"/>
            <w:hideMark/>
          </w:tcPr>
          <w:p w14:paraId="541831EE"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Competition</w:t>
            </w:r>
            <w:proofErr w:type="gramEnd"/>
            <w:r w:rsidRPr="00DB62C0">
              <w:rPr>
                <w:color w:val="000000"/>
                <w:sz w:val="22"/>
                <w:szCs w:val="22"/>
              </w:rPr>
              <w:t>:</w:t>
            </w:r>
            <w:r>
              <w:rPr>
                <w:color w:val="000000"/>
                <w:sz w:val="22"/>
                <w:szCs w:val="22"/>
              </w:rPr>
              <w:t>Level3</w:t>
            </w:r>
          </w:p>
        </w:tc>
        <w:tc>
          <w:tcPr>
            <w:tcW w:w="1476" w:type="dxa"/>
            <w:shd w:val="clear" w:color="auto" w:fill="auto"/>
            <w:noWrap/>
            <w:vAlign w:val="bottom"/>
            <w:hideMark/>
          </w:tcPr>
          <w:p w14:paraId="3F4051E6" w14:textId="77777777" w:rsidR="003437F1" w:rsidRPr="00DB62C0" w:rsidRDefault="003437F1" w:rsidP="003437F1">
            <w:pPr>
              <w:jc w:val="right"/>
              <w:rPr>
                <w:color w:val="000000"/>
                <w:sz w:val="22"/>
                <w:szCs w:val="22"/>
              </w:rPr>
            </w:pPr>
            <w:r w:rsidRPr="00DB62C0">
              <w:rPr>
                <w:color w:val="000000"/>
                <w:sz w:val="22"/>
                <w:szCs w:val="22"/>
              </w:rPr>
              <w:t>0.177</w:t>
            </w:r>
          </w:p>
        </w:tc>
        <w:tc>
          <w:tcPr>
            <w:tcW w:w="1000" w:type="dxa"/>
            <w:shd w:val="clear" w:color="auto" w:fill="auto"/>
            <w:noWrap/>
            <w:vAlign w:val="bottom"/>
            <w:hideMark/>
          </w:tcPr>
          <w:p w14:paraId="2192C79D" w14:textId="77777777" w:rsidR="003437F1" w:rsidRPr="00DB62C0" w:rsidRDefault="003437F1" w:rsidP="003437F1">
            <w:pPr>
              <w:jc w:val="right"/>
              <w:rPr>
                <w:color w:val="000000"/>
                <w:sz w:val="22"/>
                <w:szCs w:val="22"/>
              </w:rPr>
            </w:pPr>
            <w:r w:rsidRPr="00DB62C0">
              <w:rPr>
                <w:color w:val="000000"/>
                <w:sz w:val="22"/>
                <w:szCs w:val="22"/>
              </w:rPr>
              <w:t>-2.883</w:t>
            </w:r>
          </w:p>
        </w:tc>
        <w:tc>
          <w:tcPr>
            <w:tcW w:w="1183" w:type="dxa"/>
            <w:shd w:val="clear" w:color="auto" w:fill="auto"/>
            <w:noWrap/>
            <w:vAlign w:val="bottom"/>
            <w:hideMark/>
          </w:tcPr>
          <w:p w14:paraId="17008A76" w14:textId="77777777" w:rsidR="003437F1" w:rsidRPr="00DB62C0" w:rsidRDefault="003437F1" w:rsidP="003437F1">
            <w:pPr>
              <w:jc w:val="right"/>
              <w:rPr>
                <w:color w:val="000000"/>
                <w:sz w:val="22"/>
                <w:szCs w:val="22"/>
              </w:rPr>
            </w:pPr>
            <w:r w:rsidRPr="00DB62C0">
              <w:rPr>
                <w:color w:val="000000"/>
                <w:sz w:val="22"/>
                <w:szCs w:val="22"/>
              </w:rPr>
              <w:t>3.238</w:t>
            </w:r>
          </w:p>
        </w:tc>
        <w:tc>
          <w:tcPr>
            <w:tcW w:w="1109" w:type="dxa"/>
          </w:tcPr>
          <w:p w14:paraId="0ACC7BBB"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65838277" w14:textId="77777777" w:rsidTr="005628D2">
        <w:trPr>
          <w:trHeight w:val="288"/>
        </w:trPr>
        <w:tc>
          <w:tcPr>
            <w:tcW w:w="4582" w:type="dxa"/>
            <w:shd w:val="clear" w:color="auto" w:fill="auto"/>
            <w:noWrap/>
            <w:vAlign w:val="bottom"/>
            <w:hideMark/>
          </w:tcPr>
          <w:p w14:paraId="3A23DC8B"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Competition</w:t>
            </w:r>
            <w:proofErr w:type="gramEnd"/>
            <w:r w:rsidRPr="00DB62C0">
              <w:rPr>
                <w:color w:val="000000"/>
                <w:sz w:val="22"/>
                <w:szCs w:val="22"/>
              </w:rPr>
              <w:t>:</w:t>
            </w:r>
            <w:r>
              <w:rPr>
                <w:color w:val="000000"/>
                <w:sz w:val="22"/>
                <w:szCs w:val="22"/>
              </w:rPr>
              <w:t>Level4</w:t>
            </w:r>
          </w:p>
        </w:tc>
        <w:tc>
          <w:tcPr>
            <w:tcW w:w="1476" w:type="dxa"/>
            <w:shd w:val="clear" w:color="auto" w:fill="auto"/>
            <w:noWrap/>
            <w:vAlign w:val="bottom"/>
            <w:hideMark/>
          </w:tcPr>
          <w:p w14:paraId="0CD08A01" w14:textId="77777777" w:rsidR="003437F1" w:rsidRPr="00DB62C0" w:rsidRDefault="003437F1" w:rsidP="003437F1">
            <w:pPr>
              <w:jc w:val="right"/>
              <w:rPr>
                <w:color w:val="000000"/>
                <w:sz w:val="22"/>
                <w:szCs w:val="22"/>
              </w:rPr>
            </w:pPr>
            <w:r w:rsidRPr="00DB62C0">
              <w:rPr>
                <w:color w:val="000000"/>
                <w:sz w:val="22"/>
                <w:szCs w:val="22"/>
              </w:rPr>
              <w:t>0.354</w:t>
            </w:r>
          </w:p>
        </w:tc>
        <w:tc>
          <w:tcPr>
            <w:tcW w:w="1000" w:type="dxa"/>
            <w:shd w:val="clear" w:color="auto" w:fill="auto"/>
            <w:noWrap/>
            <w:vAlign w:val="bottom"/>
            <w:hideMark/>
          </w:tcPr>
          <w:p w14:paraId="374B031C" w14:textId="77777777" w:rsidR="003437F1" w:rsidRPr="00DB62C0" w:rsidRDefault="003437F1" w:rsidP="003437F1">
            <w:pPr>
              <w:jc w:val="right"/>
              <w:rPr>
                <w:color w:val="000000"/>
                <w:sz w:val="22"/>
                <w:szCs w:val="22"/>
              </w:rPr>
            </w:pPr>
            <w:r w:rsidRPr="00DB62C0">
              <w:rPr>
                <w:color w:val="000000"/>
                <w:sz w:val="22"/>
                <w:szCs w:val="22"/>
              </w:rPr>
              <w:t>-2.707</w:t>
            </w:r>
          </w:p>
        </w:tc>
        <w:tc>
          <w:tcPr>
            <w:tcW w:w="1183" w:type="dxa"/>
            <w:shd w:val="clear" w:color="auto" w:fill="auto"/>
            <w:noWrap/>
            <w:vAlign w:val="bottom"/>
            <w:hideMark/>
          </w:tcPr>
          <w:p w14:paraId="53C30C3B" w14:textId="77777777" w:rsidR="003437F1" w:rsidRPr="00DB62C0" w:rsidRDefault="003437F1" w:rsidP="003437F1">
            <w:pPr>
              <w:jc w:val="right"/>
              <w:rPr>
                <w:color w:val="000000"/>
                <w:sz w:val="22"/>
                <w:szCs w:val="22"/>
              </w:rPr>
            </w:pPr>
            <w:r w:rsidRPr="00DB62C0">
              <w:rPr>
                <w:color w:val="000000"/>
                <w:sz w:val="22"/>
                <w:szCs w:val="22"/>
              </w:rPr>
              <w:t>3.415</w:t>
            </w:r>
          </w:p>
        </w:tc>
        <w:tc>
          <w:tcPr>
            <w:tcW w:w="1109" w:type="dxa"/>
          </w:tcPr>
          <w:p w14:paraId="7CB92313"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0C83FAF4" w14:textId="77777777" w:rsidTr="005628D2">
        <w:trPr>
          <w:trHeight w:val="288"/>
        </w:trPr>
        <w:tc>
          <w:tcPr>
            <w:tcW w:w="4582" w:type="dxa"/>
            <w:shd w:val="clear" w:color="auto" w:fill="auto"/>
            <w:noWrap/>
            <w:vAlign w:val="bottom"/>
            <w:hideMark/>
          </w:tcPr>
          <w:p w14:paraId="01310519"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Competition</w:t>
            </w:r>
            <w:proofErr w:type="gramEnd"/>
            <w:r w:rsidRPr="00DB62C0">
              <w:rPr>
                <w:color w:val="000000"/>
                <w:sz w:val="22"/>
                <w:szCs w:val="22"/>
              </w:rPr>
              <w:t>:</w:t>
            </w:r>
            <w:r>
              <w:rPr>
                <w:color w:val="000000"/>
                <w:sz w:val="22"/>
                <w:szCs w:val="22"/>
              </w:rPr>
              <w:t>Level5</w:t>
            </w:r>
          </w:p>
        </w:tc>
        <w:tc>
          <w:tcPr>
            <w:tcW w:w="1476" w:type="dxa"/>
            <w:shd w:val="clear" w:color="auto" w:fill="auto"/>
            <w:noWrap/>
            <w:vAlign w:val="bottom"/>
            <w:hideMark/>
          </w:tcPr>
          <w:p w14:paraId="509D38D8" w14:textId="77777777" w:rsidR="003437F1" w:rsidRPr="00DB62C0" w:rsidRDefault="003437F1" w:rsidP="003437F1">
            <w:pPr>
              <w:jc w:val="right"/>
              <w:rPr>
                <w:color w:val="000000"/>
                <w:sz w:val="22"/>
                <w:szCs w:val="22"/>
              </w:rPr>
            </w:pPr>
            <w:r w:rsidRPr="00DB62C0">
              <w:rPr>
                <w:color w:val="000000"/>
                <w:sz w:val="22"/>
                <w:szCs w:val="22"/>
              </w:rPr>
              <w:t>-1.338</w:t>
            </w:r>
          </w:p>
        </w:tc>
        <w:tc>
          <w:tcPr>
            <w:tcW w:w="1000" w:type="dxa"/>
            <w:shd w:val="clear" w:color="auto" w:fill="auto"/>
            <w:noWrap/>
            <w:vAlign w:val="bottom"/>
            <w:hideMark/>
          </w:tcPr>
          <w:p w14:paraId="3A9A891E" w14:textId="77777777" w:rsidR="003437F1" w:rsidRPr="00DB62C0" w:rsidRDefault="003437F1" w:rsidP="003437F1">
            <w:pPr>
              <w:jc w:val="right"/>
              <w:rPr>
                <w:color w:val="000000"/>
                <w:sz w:val="22"/>
                <w:szCs w:val="22"/>
              </w:rPr>
            </w:pPr>
            <w:r w:rsidRPr="00DB62C0">
              <w:rPr>
                <w:color w:val="000000"/>
                <w:sz w:val="22"/>
                <w:szCs w:val="22"/>
              </w:rPr>
              <w:t>-4.399</w:t>
            </w:r>
          </w:p>
        </w:tc>
        <w:tc>
          <w:tcPr>
            <w:tcW w:w="1183" w:type="dxa"/>
            <w:shd w:val="clear" w:color="auto" w:fill="auto"/>
            <w:noWrap/>
            <w:vAlign w:val="bottom"/>
            <w:hideMark/>
          </w:tcPr>
          <w:p w14:paraId="558B1040" w14:textId="77777777" w:rsidR="003437F1" w:rsidRPr="00DB62C0" w:rsidRDefault="003437F1" w:rsidP="003437F1">
            <w:pPr>
              <w:jc w:val="right"/>
              <w:rPr>
                <w:color w:val="000000"/>
                <w:sz w:val="22"/>
                <w:szCs w:val="22"/>
              </w:rPr>
            </w:pPr>
            <w:r w:rsidRPr="00DB62C0">
              <w:rPr>
                <w:color w:val="000000"/>
                <w:sz w:val="22"/>
                <w:szCs w:val="22"/>
              </w:rPr>
              <w:t>1.723</w:t>
            </w:r>
          </w:p>
        </w:tc>
        <w:tc>
          <w:tcPr>
            <w:tcW w:w="1109" w:type="dxa"/>
          </w:tcPr>
          <w:p w14:paraId="52FB449C"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34035CAE" w14:textId="77777777" w:rsidTr="005628D2">
        <w:trPr>
          <w:trHeight w:val="288"/>
        </w:trPr>
        <w:tc>
          <w:tcPr>
            <w:tcW w:w="4582" w:type="dxa"/>
            <w:shd w:val="clear" w:color="auto" w:fill="auto"/>
            <w:noWrap/>
            <w:vAlign w:val="bottom"/>
            <w:hideMark/>
          </w:tcPr>
          <w:p w14:paraId="3E3F13CB"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Competition</w:t>
            </w:r>
            <w:proofErr w:type="gramEnd"/>
            <w:r w:rsidRPr="00DB62C0">
              <w:rPr>
                <w:color w:val="000000"/>
                <w:sz w:val="22"/>
                <w:szCs w:val="22"/>
              </w:rPr>
              <w:t>:</w:t>
            </w:r>
            <w:r>
              <w:rPr>
                <w:color w:val="000000"/>
                <w:sz w:val="22"/>
                <w:szCs w:val="22"/>
              </w:rPr>
              <w:t>Level6</w:t>
            </w:r>
          </w:p>
        </w:tc>
        <w:tc>
          <w:tcPr>
            <w:tcW w:w="1476" w:type="dxa"/>
            <w:shd w:val="clear" w:color="auto" w:fill="auto"/>
            <w:noWrap/>
            <w:vAlign w:val="bottom"/>
            <w:hideMark/>
          </w:tcPr>
          <w:p w14:paraId="14E73295" w14:textId="77777777" w:rsidR="003437F1" w:rsidRPr="00DB62C0" w:rsidRDefault="003437F1" w:rsidP="003437F1">
            <w:pPr>
              <w:jc w:val="right"/>
              <w:rPr>
                <w:color w:val="000000"/>
                <w:sz w:val="22"/>
                <w:szCs w:val="22"/>
              </w:rPr>
            </w:pPr>
            <w:r w:rsidRPr="00DB62C0">
              <w:rPr>
                <w:color w:val="000000"/>
                <w:sz w:val="22"/>
                <w:szCs w:val="22"/>
              </w:rPr>
              <w:t>0.009</w:t>
            </w:r>
          </w:p>
        </w:tc>
        <w:tc>
          <w:tcPr>
            <w:tcW w:w="1000" w:type="dxa"/>
            <w:shd w:val="clear" w:color="auto" w:fill="auto"/>
            <w:noWrap/>
            <w:vAlign w:val="bottom"/>
            <w:hideMark/>
          </w:tcPr>
          <w:p w14:paraId="048C3DD2" w14:textId="77777777" w:rsidR="003437F1" w:rsidRPr="00DB62C0" w:rsidRDefault="003437F1" w:rsidP="003437F1">
            <w:pPr>
              <w:jc w:val="right"/>
              <w:rPr>
                <w:color w:val="000000"/>
                <w:sz w:val="22"/>
                <w:szCs w:val="22"/>
              </w:rPr>
            </w:pPr>
            <w:r w:rsidRPr="00DB62C0">
              <w:rPr>
                <w:color w:val="000000"/>
                <w:sz w:val="22"/>
                <w:szCs w:val="22"/>
              </w:rPr>
              <w:t>-3.052</w:t>
            </w:r>
          </w:p>
        </w:tc>
        <w:tc>
          <w:tcPr>
            <w:tcW w:w="1183" w:type="dxa"/>
            <w:shd w:val="clear" w:color="auto" w:fill="auto"/>
            <w:noWrap/>
            <w:vAlign w:val="bottom"/>
            <w:hideMark/>
          </w:tcPr>
          <w:p w14:paraId="132C63E7" w14:textId="77777777" w:rsidR="003437F1" w:rsidRPr="00DB62C0" w:rsidRDefault="003437F1" w:rsidP="003437F1">
            <w:pPr>
              <w:jc w:val="right"/>
              <w:rPr>
                <w:color w:val="000000"/>
                <w:sz w:val="22"/>
                <w:szCs w:val="22"/>
              </w:rPr>
            </w:pPr>
            <w:r w:rsidRPr="00DB62C0">
              <w:rPr>
                <w:color w:val="000000"/>
                <w:sz w:val="22"/>
                <w:szCs w:val="22"/>
              </w:rPr>
              <w:t>3.070</w:t>
            </w:r>
          </w:p>
        </w:tc>
        <w:tc>
          <w:tcPr>
            <w:tcW w:w="1109" w:type="dxa"/>
          </w:tcPr>
          <w:p w14:paraId="29015AC1"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37F20EF4" w14:textId="77777777" w:rsidTr="005628D2">
        <w:trPr>
          <w:trHeight w:val="288"/>
        </w:trPr>
        <w:tc>
          <w:tcPr>
            <w:tcW w:w="4582" w:type="dxa"/>
            <w:shd w:val="clear" w:color="auto" w:fill="auto"/>
            <w:noWrap/>
            <w:vAlign w:val="bottom"/>
            <w:hideMark/>
          </w:tcPr>
          <w:p w14:paraId="00074C64"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Salinity</w:t>
            </w:r>
            <w:proofErr w:type="gramEnd"/>
            <w:r w:rsidRPr="00DB62C0">
              <w:rPr>
                <w:color w:val="000000"/>
                <w:sz w:val="22"/>
                <w:szCs w:val="22"/>
              </w:rPr>
              <w:t>:</w:t>
            </w:r>
            <w:r>
              <w:rPr>
                <w:color w:val="000000"/>
                <w:sz w:val="22"/>
                <w:szCs w:val="22"/>
              </w:rPr>
              <w:t>Level2</w:t>
            </w:r>
          </w:p>
        </w:tc>
        <w:tc>
          <w:tcPr>
            <w:tcW w:w="1476" w:type="dxa"/>
            <w:shd w:val="clear" w:color="auto" w:fill="auto"/>
            <w:noWrap/>
            <w:vAlign w:val="bottom"/>
            <w:hideMark/>
          </w:tcPr>
          <w:p w14:paraId="330A4F40" w14:textId="77777777" w:rsidR="003437F1" w:rsidRPr="00DB62C0" w:rsidRDefault="003437F1" w:rsidP="003437F1">
            <w:pPr>
              <w:jc w:val="right"/>
              <w:rPr>
                <w:color w:val="000000"/>
                <w:sz w:val="22"/>
                <w:szCs w:val="22"/>
              </w:rPr>
            </w:pPr>
            <w:r w:rsidRPr="00DB62C0">
              <w:rPr>
                <w:color w:val="000000"/>
                <w:sz w:val="22"/>
                <w:szCs w:val="22"/>
              </w:rPr>
              <w:t>0.295</w:t>
            </w:r>
          </w:p>
        </w:tc>
        <w:tc>
          <w:tcPr>
            <w:tcW w:w="1000" w:type="dxa"/>
            <w:shd w:val="clear" w:color="auto" w:fill="auto"/>
            <w:noWrap/>
            <w:vAlign w:val="bottom"/>
            <w:hideMark/>
          </w:tcPr>
          <w:p w14:paraId="2D8F2990" w14:textId="77777777" w:rsidR="003437F1" w:rsidRPr="00DB62C0" w:rsidRDefault="003437F1" w:rsidP="003437F1">
            <w:pPr>
              <w:jc w:val="right"/>
              <w:rPr>
                <w:color w:val="000000"/>
                <w:sz w:val="22"/>
                <w:szCs w:val="22"/>
              </w:rPr>
            </w:pPr>
            <w:r w:rsidRPr="00DB62C0">
              <w:rPr>
                <w:color w:val="000000"/>
                <w:sz w:val="22"/>
                <w:szCs w:val="22"/>
              </w:rPr>
              <w:t>-2.766</w:t>
            </w:r>
          </w:p>
        </w:tc>
        <w:tc>
          <w:tcPr>
            <w:tcW w:w="1183" w:type="dxa"/>
            <w:shd w:val="clear" w:color="auto" w:fill="auto"/>
            <w:noWrap/>
            <w:vAlign w:val="bottom"/>
            <w:hideMark/>
          </w:tcPr>
          <w:p w14:paraId="683A3C39" w14:textId="77777777" w:rsidR="003437F1" w:rsidRPr="00DB62C0" w:rsidRDefault="003437F1" w:rsidP="003437F1">
            <w:pPr>
              <w:jc w:val="right"/>
              <w:rPr>
                <w:color w:val="000000"/>
                <w:sz w:val="22"/>
                <w:szCs w:val="22"/>
              </w:rPr>
            </w:pPr>
            <w:r w:rsidRPr="00DB62C0">
              <w:rPr>
                <w:color w:val="000000"/>
                <w:sz w:val="22"/>
                <w:szCs w:val="22"/>
              </w:rPr>
              <w:t>3.356</w:t>
            </w:r>
          </w:p>
        </w:tc>
        <w:tc>
          <w:tcPr>
            <w:tcW w:w="1109" w:type="dxa"/>
          </w:tcPr>
          <w:p w14:paraId="1D25386A"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336649D1" w14:textId="77777777" w:rsidTr="005628D2">
        <w:trPr>
          <w:trHeight w:val="288"/>
        </w:trPr>
        <w:tc>
          <w:tcPr>
            <w:tcW w:w="4582" w:type="dxa"/>
            <w:shd w:val="clear" w:color="auto" w:fill="auto"/>
            <w:noWrap/>
            <w:vAlign w:val="bottom"/>
            <w:hideMark/>
          </w:tcPr>
          <w:p w14:paraId="5C347550"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Salinity</w:t>
            </w:r>
            <w:proofErr w:type="gramEnd"/>
            <w:r w:rsidRPr="00DB62C0">
              <w:rPr>
                <w:color w:val="000000"/>
                <w:sz w:val="22"/>
                <w:szCs w:val="22"/>
              </w:rPr>
              <w:t>:</w:t>
            </w:r>
            <w:r>
              <w:rPr>
                <w:color w:val="000000"/>
                <w:sz w:val="22"/>
                <w:szCs w:val="22"/>
              </w:rPr>
              <w:t>Level3</w:t>
            </w:r>
          </w:p>
        </w:tc>
        <w:tc>
          <w:tcPr>
            <w:tcW w:w="1476" w:type="dxa"/>
            <w:shd w:val="clear" w:color="auto" w:fill="auto"/>
            <w:noWrap/>
            <w:vAlign w:val="bottom"/>
            <w:hideMark/>
          </w:tcPr>
          <w:p w14:paraId="638573A0" w14:textId="77777777" w:rsidR="003437F1" w:rsidRPr="00DB62C0" w:rsidRDefault="003437F1" w:rsidP="003437F1">
            <w:pPr>
              <w:jc w:val="right"/>
              <w:rPr>
                <w:color w:val="000000"/>
                <w:sz w:val="22"/>
                <w:szCs w:val="22"/>
              </w:rPr>
            </w:pPr>
            <w:r w:rsidRPr="00DB62C0">
              <w:rPr>
                <w:color w:val="000000"/>
                <w:sz w:val="22"/>
                <w:szCs w:val="22"/>
              </w:rPr>
              <w:t>1.040</w:t>
            </w:r>
          </w:p>
        </w:tc>
        <w:tc>
          <w:tcPr>
            <w:tcW w:w="1000" w:type="dxa"/>
            <w:shd w:val="clear" w:color="auto" w:fill="auto"/>
            <w:noWrap/>
            <w:vAlign w:val="bottom"/>
            <w:hideMark/>
          </w:tcPr>
          <w:p w14:paraId="11B19ABE" w14:textId="77777777" w:rsidR="003437F1" w:rsidRPr="00DB62C0" w:rsidRDefault="003437F1" w:rsidP="003437F1">
            <w:pPr>
              <w:jc w:val="right"/>
              <w:rPr>
                <w:color w:val="000000"/>
                <w:sz w:val="22"/>
                <w:szCs w:val="22"/>
              </w:rPr>
            </w:pPr>
            <w:r w:rsidRPr="00DB62C0">
              <w:rPr>
                <w:color w:val="000000"/>
                <w:sz w:val="22"/>
                <w:szCs w:val="22"/>
              </w:rPr>
              <w:t>-2.021</w:t>
            </w:r>
          </w:p>
        </w:tc>
        <w:tc>
          <w:tcPr>
            <w:tcW w:w="1183" w:type="dxa"/>
            <w:shd w:val="clear" w:color="auto" w:fill="auto"/>
            <w:noWrap/>
            <w:vAlign w:val="bottom"/>
            <w:hideMark/>
          </w:tcPr>
          <w:p w14:paraId="658A27CA" w14:textId="77777777" w:rsidR="003437F1" w:rsidRPr="00DB62C0" w:rsidRDefault="003437F1" w:rsidP="003437F1">
            <w:pPr>
              <w:jc w:val="right"/>
              <w:rPr>
                <w:color w:val="000000"/>
                <w:sz w:val="22"/>
                <w:szCs w:val="22"/>
              </w:rPr>
            </w:pPr>
            <w:r w:rsidRPr="00DB62C0">
              <w:rPr>
                <w:color w:val="000000"/>
                <w:sz w:val="22"/>
                <w:szCs w:val="22"/>
              </w:rPr>
              <w:t>4.101</w:t>
            </w:r>
          </w:p>
        </w:tc>
        <w:tc>
          <w:tcPr>
            <w:tcW w:w="1109" w:type="dxa"/>
          </w:tcPr>
          <w:p w14:paraId="00255624"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371118FB" w14:textId="77777777" w:rsidTr="005628D2">
        <w:trPr>
          <w:trHeight w:val="288"/>
        </w:trPr>
        <w:tc>
          <w:tcPr>
            <w:tcW w:w="4582" w:type="dxa"/>
            <w:shd w:val="clear" w:color="auto" w:fill="auto"/>
            <w:noWrap/>
            <w:vAlign w:val="bottom"/>
            <w:hideMark/>
          </w:tcPr>
          <w:p w14:paraId="762AAD3E"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Salinity</w:t>
            </w:r>
            <w:proofErr w:type="gramEnd"/>
            <w:r w:rsidRPr="00DB62C0">
              <w:rPr>
                <w:color w:val="000000"/>
                <w:sz w:val="22"/>
                <w:szCs w:val="22"/>
              </w:rPr>
              <w:t>:</w:t>
            </w:r>
            <w:r>
              <w:rPr>
                <w:color w:val="000000"/>
                <w:sz w:val="22"/>
                <w:szCs w:val="22"/>
              </w:rPr>
              <w:t>Level4</w:t>
            </w:r>
          </w:p>
        </w:tc>
        <w:tc>
          <w:tcPr>
            <w:tcW w:w="1476" w:type="dxa"/>
            <w:shd w:val="clear" w:color="auto" w:fill="auto"/>
            <w:noWrap/>
            <w:vAlign w:val="bottom"/>
            <w:hideMark/>
          </w:tcPr>
          <w:p w14:paraId="5E451557" w14:textId="77777777" w:rsidR="003437F1" w:rsidRPr="00DB62C0" w:rsidRDefault="003437F1" w:rsidP="003437F1">
            <w:pPr>
              <w:jc w:val="right"/>
              <w:rPr>
                <w:color w:val="000000"/>
                <w:sz w:val="22"/>
                <w:szCs w:val="22"/>
              </w:rPr>
            </w:pPr>
            <w:r w:rsidRPr="00DB62C0">
              <w:rPr>
                <w:color w:val="000000"/>
                <w:sz w:val="22"/>
                <w:szCs w:val="22"/>
              </w:rPr>
              <w:t>-0.147</w:t>
            </w:r>
          </w:p>
        </w:tc>
        <w:tc>
          <w:tcPr>
            <w:tcW w:w="1000" w:type="dxa"/>
            <w:shd w:val="clear" w:color="auto" w:fill="auto"/>
            <w:noWrap/>
            <w:vAlign w:val="bottom"/>
            <w:hideMark/>
          </w:tcPr>
          <w:p w14:paraId="1B508126" w14:textId="77777777" w:rsidR="003437F1" w:rsidRPr="00DB62C0" w:rsidRDefault="003437F1" w:rsidP="003437F1">
            <w:pPr>
              <w:jc w:val="right"/>
              <w:rPr>
                <w:color w:val="000000"/>
                <w:sz w:val="22"/>
                <w:szCs w:val="22"/>
              </w:rPr>
            </w:pPr>
            <w:r w:rsidRPr="00DB62C0">
              <w:rPr>
                <w:color w:val="000000"/>
                <w:sz w:val="22"/>
                <w:szCs w:val="22"/>
              </w:rPr>
              <w:t>-3.208</w:t>
            </w:r>
          </w:p>
        </w:tc>
        <w:tc>
          <w:tcPr>
            <w:tcW w:w="1183" w:type="dxa"/>
            <w:shd w:val="clear" w:color="auto" w:fill="auto"/>
            <w:noWrap/>
            <w:vAlign w:val="bottom"/>
            <w:hideMark/>
          </w:tcPr>
          <w:p w14:paraId="7A7760C6" w14:textId="77777777" w:rsidR="003437F1" w:rsidRPr="00DB62C0" w:rsidRDefault="003437F1" w:rsidP="003437F1">
            <w:pPr>
              <w:jc w:val="right"/>
              <w:rPr>
                <w:color w:val="000000"/>
                <w:sz w:val="22"/>
                <w:szCs w:val="22"/>
              </w:rPr>
            </w:pPr>
            <w:r w:rsidRPr="00DB62C0">
              <w:rPr>
                <w:color w:val="000000"/>
                <w:sz w:val="22"/>
                <w:szCs w:val="22"/>
              </w:rPr>
              <w:t>2.914</w:t>
            </w:r>
          </w:p>
        </w:tc>
        <w:tc>
          <w:tcPr>
            <w:tcW w:w="1109" w:type="dxa"/>
          </w:tcPr>
          <w:p w14:paraId="50C88131"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0CC64B94" w14:textId="77777777" w:rsidTr="005628D2">
        <w:trPr>
          <w:trHeight w:val="288"/>
        </w:trPr>
        <w:tc>
          <w:tcPr>
            <w:tcW w:w="4582" w:type="dxa"/>
            <w:shd w:val="clear" w:color="auto" w:fill="auto"/>
            <w:noWrap/>
            <w:vAlign w:val="bottom"/>
            <w:hideMark/>
          </w:tcPr>
          <w:p w14:paraId="25F82968"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Salinity</w:t>
            </w:r>
            <w:proofErr w:type="gramEnd"/>
            <w:r w:rsidRPr="00DB62C0">
              <w:rPr>
                <w:color w:val="000000"/>
                <w:sz w:val="22"/>
                <w:szCs w:val="22"/>
              </w:rPr>
              <w:t>:</w:t>
            </w:r>
            <w:r>
              <w:rPr>
                <w:color w:val="000000"/>
                <w:sz w:val="22"/>
                <w:szCs w:val="22"/>
              </w:rPr>
              <w:t>Level5</w:t>
            </w:r>
          </w:p>
        </w:tc>
        <w:tc>
          <w:tcPr>
            <w:tcW w:w="1476" w:type="dxa"/>
            <w:shd w:val="clear" w:color="auto" w:fill="auto"/>
            <w:noWrap/>
            <w:vAlign w:val="bottom"/>
            <w:hideMark/>
          </w:tcPr>
          <w:p w14:paraId="3C59348D" w14:textId="77777777" w:rsidR="003437F1" w:rsidRPr="00DB62C0" w:rsidRDefault="003437F1" w:rsidP="003437F1">
            <w:pPr>
              <w:jc w:val="right"/>
              <w:rPr>
                <w:color w:val="000000"/>
                <w:sz w:val="22"/>
                <w:szCs w:val="22"/>
              </w:rPr>
            </w:pPr>
            <w:r w:rsidRPr="00DB62C0">
              <w:rPr>
                <w:color w:val="000000"/>
                <w:sz w:val="22"/>
                <w:szCs w:val="22"/>
              </w:rPr>
              <w:t>0.013</w:t>
            </w:r>
          </w:p>
        </w:tc>
        <w:tc>
          <w:tcPr>
            <w:tcW w:w="1000" w:type="dxa"/>
            <w:shd w:val="clear" w:color="auto" w:fill="auto"/>
            <w:noWrap/>
            <w:vAlign w:val="bottom"/>
            <w:hideMark/>
          </w:tcPr>
          <w:p w14:paraId="4541E0C9" w14:textId="77777777" w:rsidR="003437F1" w:rsidRPr="00DB62C0" w:rsidRDefault="003437F1" w:rsidP="003437F1">
            <w:pPr>
              <w:jc w:val="right"/>
              <w:rPr>
                <w:color w:val="000000"/>
                <w:sz w:val="22"/>
                <w:szCs w:val="22"/>
              </w:rPr>
            </w:pPr>
            <w:r w:rsidRPr="00DB62C0">
              <w:rPr>
                <w:color w:val="000000"/>
                <w:sz w:val="22"/>
                <w:szCs w:val="22"/>
              </w:rPr>
              <w:t>-3.048</w:t>
            </w:r>
          </w:p>
        </w:tc>
        <w:tc>
          <w:tcPr>
            <w:tcW w:w="1183" w:type="dxa"/>
            <w:shd w:val="clear" w:color="auto" w:fill="auto"/>
            <w:noWrap/>
            <w:vAlign w:val="bottom"/>
            <w:hideMark/>
          </w:tcPr>
          <w:p w14:paraId="0B595783" w14:textId="77777777" w:rsidR="003437F1" w:rsidRPr="00DB62C0" w:rsidRDefault="003437F1" w:rsidP="003437F1">
            <w:pPr>
              <w:jc w:val="right"/>
              <w:rPr>
                <w:color w:val="000000"/>
                <w:sz w:val="22"/>
                <w:szCs w:val="22"/>
              </w:rPr>
            </w:pPr>
            <w:r w:rsidRPr="00DB62C0">
              <w:rPr>
                <w:color w:val="000000"/>
                <w:sz w:val="22"/>
                <w:szCs w:val="22"/>
              </w:rPr>
              <w:t>3.074</w:t>
            </w:r>
          </w:p>
        </w:tc>
        <w:tc>
          <w:tcPr>
            <w:tcW w:w="1109" w:type="dxa"/>
          </w:tcPr>
          <w:p w14:paraId="7D7F03EB" w14:textId="77777777" w:rsidR="003437F1" w:rsidRPr="00DB62C0" w:rsidRDefault="003437F1" w:rsidP="003437F1">
            <w:pPr>
              <w:jc w:val="right"/>
              <w:rPr>
                <w:color w:val="000000"/>
                <w:sz w:val="22"/>
                <w:szCs w:val="22"/>
              </w:rPr>
            </w:pPr>
            <w:r w:rsidRPr="008B1361">
              <w:rPr>
                <w:color w:val="000000"/>
                <w:sz w:val="22"/>
                <w:szCs w:val="22"/>
              </w:rPr>
              <w:t>--</w:t>
            </w:r>
          </w:p>
        </w:tc>
      </w:tr>
      <w:tr w:rsidR="003437F1" w:rsidRPr="00DB62C0" w14:paraId="0E8F6155" w14:textId="77777777" w:rsidTr="005628D2">
        <w:trPr>
          <w:trHeight w:val="288"/>
        </w:trPr>
        <w:tc>
          <w:tcPr>
            <w:tcW w:w="4582" w:type="dxa"/>
            <w:shd w:val="clear" w:color="auto" w:fill="auto"/>
            <w:noWrap/>
            <w:vAlign w:val="bottom"/>
            <w:hideMark/>
          </w:tcPr>
          <w:p w14:paraId="2E4E3453" w14:textId="77777777" w:rsidR="003437F1" w:rsidRPr="00DB62C0"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Salinity</w:t>
            </w:r>
            <w:proofErr w:type="gramEnd"/>
            <w:r w:rsidRPr="00DB62C0">
              <w:rPr>
                <w:color w:val="000000"/>
                <w:sz w:val="22"/>
                <w:szCs w:val="22"/>
              </w:rPr>
              <w:t>:</w:t>
            </w:r>
            <w:r>
              <w:rPr>
                <w:color w:val="000000"/>
                <w:sz w:val="22"/>
                <w:szCs w:val="22"/>
              </w:rPr>
              <w:t>Level6</w:t>
            </w:r>
          </w:p>
        </w:tc>
        <w:tc>
          <w:tcPr>
            <w:tcW w:w="1476" w:type="dxa"/>
            <w:shd w:val="clear" w:color="auto" w:fill="auto"/>
            <w:noWrap/>
            <w:vAlign w:val="bottom"/>
            <w:hideMark/>
          </w:tcPr>
          <w:p w14:paraId="093A198A" w14:textId="77777777" w:rsidR="003437F1" w:rsidRPr="00DB62C0" w:rsidRDefault="003437F1" w:rsidP="003437F1">
            <w:pPr>
              <w:jc w:val="right"/>
              <w:rPr>
                <w:color w:val="000000"/>
                <w:sz w:val="22"/>
                <w:szCs w:val="22"/>
              </w:rPr>
            </w:pPr>
            <w:r w:rsidRPr="00DB62C0">
              <w:rPr>
                <w:color w:val="000000"/>
                <w:sz w:val="22"/>
                <w:szCs w:val="22"/>
              </w:rPr>
              <w:t>-2.260</w:t>
            </w:r>
          </w:p>
        </w:tc>
        <w:tc>
          <w:tcPr>
            <w:tcW w:w="1000" w:type="dxa"/>
            <w:shd w:val="clear" w:color="auto" w:fill="auto"/>
            <w:noWrap/>
            <w:vAlign w:val="bottom"/>
            <w:hideMark/>
          </w:tcPr>
          <w:p w14:paraId="14F27E41" w14:textId="77777777" w:rsidR="003437F1" w:rsidRPr="00DB62C0" w:rsidRDefault="003437F1" w:rsidP="003437F1">
            <w:pPr>
              <w:jc w:val="right"/>
              <w:rPr>
                <w:color w:val="000000"/>
                <w:sz w:val="22"/>
                <w:szCs w:val="22"/>
              </w:rPr>
            </w:pPr>
            <w:r w:rsidRPr="00DB62C0">
              <w:rPr>
                <w:color w:val="000000"/>
                <w:sz w:val="22"/>
                <w:szCs w:val="22"/>
              </w:rPr>
              <w:t>-5.321</w:t>
            </w:r>
          </w:p>
        </w:tc>
        <w:tc>
          <w:tcPr>
            <w:tcW w:w="1183" w:type="dxa"/>
            <w:shd w:val="clear" w:color="auto" w:fill="auto"/>
            <w:noWrap/>
            <w:vAlign w:val="bottom"/>
            <w:hideMark/>
          </w:tcPr>
          <w:p w14:paraId="35E24327" w14:textId="77777777" w:rsidR="003437F1" w:rsidRPr="00DB62C0" w:rsidRDefault="003437F1" w:rsidP="003437F1">
            <w:pPr>
              <w:jc w:val="right"/>
              <w:rPr>
                <w:color w:val="000000"/>
                <w:sz w:val="22"/>
                <w:szCs w:val="22"/>
              </w:rPr>
            </w:pPr>
            <w:r w:rsidRPr="00DB62C0">
              <w:rPr>
                <w:color w:val="000000"/>
                <w:sz w:val="22"/>
                <w:szCs w:val="22"/>
              </w:rPr>
              <w:t>0.801</w:t>
            </w:r>
          </w:p>
        </w:tc>
        <w:tc>
          <w:tcPr>
            <w:tcW w:w="1109" w:type="dxa"/>
          </w:tcPr>
          <w:p w14:paraId="44370A35" w14:textId="77777777" w:rsidR="003437F1" w:rsidRPr="00DB62C0" w:rsidRDefault="003437F1" w:rsidP="003437F1">
            <w:pPr>
              <w:jc w:val="right"/>
              <w:rPr>
                <w:color w:val="000000"/>
                <w:sz w:val="22"/>
                <w:szCs w:val="22"/>
              </w:rPr>
            </w:pPr>
            <w:r w:rsidRPr="008B1361">
              <w:rPr>
                <w:color w:val="000000"/>
                <w:sz w:val="22"/>
                <w:szCs w:val="22"/>
              </w:rPr>
              <w:t>--</w:t>
            </w:r>
          </w:p>
        </w:tc>
      </w:tr>
    </w:tbl>
    <w:p w14:paraId="6E6D32C9" w14:textId="4A7BAD00" w:rsidR="003437F1" w:rsidRPr="00EC1E7B" w:rsidRDefault="005628D2" w:rsidP="003437F1">
      <w:pPr>
        <w:rPr>
          <w:b/>
          <w:bCs/>
        </w:rPr>
      </w:pPr>
      <w:r w:rsidRPr="00EC1E7B">
        <w:rPr>
          <w:b/>
          <w:bCs/>
        </w:rPr>
        <w:lastRenderedPageBreak/>
        <w:t xml:space="preserve">Table </w:t>
      </w:r>
      <w:r w:rsidR="00985063" w:rsidRPr="00EC1E7B">
        <w:rPr>
          <w:b/>
          <w:bCs/>
        </w:rPr>
        <w:t>6</w:t>
      </w:r>
      <w:r w:rsidRPr="00EC1E7B">
        <w:rPr>
          <w:b/>
          <w:bCs/>
        </w:rPr>
        <w:t xml:space="preserve"> continued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1476"/>
        <w:gridCol w:w="1000"/>
        <w:gridCol w:w="1183"/>
        <w:gridCol w:w="1109"/>
      </w:tblGrid>
      <w:tr w:rsidR="005628D2" w:rsidRPr="00BA7307" w14:paraId="5492B188" w14:textId="77777777" w:rsidTr="001273D4">
        <w:trPr>
          <w:trHeight w:val="288"/>
        </w:trPr>
        <w:tc>
          <w:tcPr>
            <w:tcW w:w="4582" w:type="dxa"/>
            <w:shd w:val="clear" w:color="auto" w:fill="auto"/>
            <w:noWrap/>
            <w:vAlign w:val="bottom"/>
          </w:tcPr>
          <w:p w14:paraId="02E611BD" w14:textId="77777777" w:rsidR="005628D2" w:rsidRPr="00BA7307" w:rsidRDefault="005628D2" w:rsidP="001273D4">
            <w:pPr>
              <w:rPr>
                <w:b/>
                <w:bCs/>
                <w:color w:val="000000"/>
                <w:sz w:val="22"/>
                <w:szCs w:val="22"/>
              </w:rPr>
            </w:pPr>
            <w:r w:rsidRPr="00BA7307">
              <w:rPr>
                <w:b/>
                <w:bCs/>
                <w:color w:val="000000"/>
                <w:sz w:val="22"/>
                <w:szCs w:val="22"/>
              </w:rPr>
              <w:t>Fixed effect(s)</w:t>
            </w:r>
          </w:p>
        </w:tc>
        <w:tc>
          <w:tcPr>
            <w:tcW w:w="1420" w:type="dxa"/>
            <w:shd w:val="clear" w:color="auto" w:fill="auto"/>
            <w:noWrap/>
            <w:vAlign w:val="bottom"/>
          </w:tcPr>
          <w:p w14:paraId="4F432A5E" w14:textId="77777777" w:rsidR="005628D2" w:rsidRPr="00BA7307" w:rsidRDefault="005628D2" w:rsidP="001273D4">
            <w:pPr>
              <w:jc w:val="right"/>
              <w:rPr>
                <w:b/>
                <w:bCs/>
                <w:color w:val="000000"/>
                <w:sz w:val="22"/>
                <w:szCs w:val="22"/>
              </w:rPr>
            </w:pPr>
            <w:r w:rsidRPr="00BA7307">
              <w:rPr>
                <w:b/>
                <w:bCs/>
                <w:color w:val="000000"/>
                <w:sz w:val="22"/>
                <w:szCs w:val="22"/>
              </w:rPr>
              <w:t>Coefficients</w:t>
            </w:r>
          </w:p>
        </w:tc>
        <w:tc>
          <w:tcPr>
            <w:tcW w:w="1000" w:type="dxa"/>
            <w:shd w:val="clear" w:color="auto" w:fill="auto"/>
            <w:noWrap/>
            <w:vAlign w:val="bottom"/>
          </w:tcPr>
          <w:p w14:paraId="5EBD4685" w14:textId="77777777" w:rsidR="005628D2" w:rsidRPr="00BA7307" w:rsidRDefault="005628D2" w:rsidP="001273D4">
            <w:pPr>
              <w:jc w:val="right"/>
              <w:rPr>
                <w:b/>
                <w:bCs/>
                <w:color w:val="000000"/>
                <w:sz w:val="22"/>
                <w:szCs w:val="22"/>
              </w:rPr>
            </w:pPr>
            <w:r w:rsidRPr="00BA7307">
              <w:rPr>
                <w:b/>
                <w:bCs/>
                <w:color w:val="000000"/>
                <w:sz w:val="22"/>
                <w:szCs w:val="22"/>
              </w:rPr>
              <w:t>2.5% CI</w:t>
            </w:r>
          </w:p>
        </w:tc>
        <w:tc>
          <w:tcPr>
            <w:tcW w:w="1183" w:type="dxa"/>
            <w:shd w:val="clear" w:color="auto" w:fill="auto"/>
            <w:noWrap/>
            <w:vAlign w:val="bottom"/>
          </w:tcPr>
          <w:p w14:paraId="1E473C27" w14:textId="77777777" w:rsidR="005628D2" w:rsidRPr="00BA7307" w:rsidRDefault="005628D2" w:rsidP="001273D4">
            <w:pPr>
              <w:jc w:val="right"/>
              <w:rPr>
                <w:b/>
                <w:bCs/>
                <w:color w:val="000000"/>
                <w:sz w:val="22"/>
                <w:szCs w:val="22"/>
              </w:rPr>
            </w:pPr>
            <w:r w:rsidRPr="00BA7307">
              <w:rPr>
                <w:b/>
                <w:bCs/>
                <w:color w:val="000000"/>
                <w:sz w:val="22"/>
                <w:szCs w:val="22"/>
              </w:rPr>
              <w:t>97.5% CI</w:t>
            </w:r>
          </w:p>
        </w:tc>
        <w:tc>
          <w:tcPr>
            <w:tcW w:w="1165" w:type="dxa"/>
          </w:tcPr>
          <w:p w14:paraId="2DDB63DC" w14:textId="77777777" w:rsidR="005628D2" w:rsidRPr="00BA7307" w:rsidRDefault="005628D2" w:rsidP="001273D4">
            <w:pPr>
              <w:jc w:val="right"/>
              <w:rPr>
                <w:b/>
                <w:bCs/>
                <w:color w:val="000000"/>
                <w:sz w:val="22"/>
                <w:szCs w:val="22"/>
              </w:rPr>
            </w:pPr>
            <w:r w:rsidRPr="00BA7307">
              <w:rPr>
                <w:b/>
                <w:bCs/>
                <w:color w:val="000000"/>
                <w:sz w:val="22"/>
                <w:szCs w:val="22"/>
              </w:rPr>
              <w:t>Cond eff</w:t>
            </w:r>
          </w:p>
        </w:tc>
      </w:tr>
      <w:tr w:rsidR="005628D2" w:rsidRPr="00DB62C0" w14:paraId="57756368" w14:textId="77777777" w:rsidTr="001273D4">
        <w:trPr>
          <w:trHeight w:val="288"/>
        </w:trPr>
        <w:tc>
          <w:tcPr>
            <w:tcW w:w="4582" w:type="dxa"/>
            <w:shd w:val="clear" w:color="auto" w:fill="auto"/>
            <w:noWrap/>
            <w:vAlign w:val="bottom"/>
            <w:hideMark/>
          </w:tcPr>
          <w:p w14:paraId="1AB19A9B" w14:textId="77777777" w:rsidR="005628D2" w:rsidRPr="00DB62C0" w:rsidRDefault="005628D2" w:rsidP="001273D4">
            <w:pPr>
              <w:rPr>
                <w:color w:val="000000"/>
                <w:sz w:val="22"/>
                <w:szCs w:val="22"/>
              </w:rPr>
            </w:pPr>
            <w:proofErr w:type="gramStart"/>
            <w:r>
              <w:rPr>
                <w:color w:val="000000"/>
                <w:sz w:val="22"/>
                <w:szCs w:val="22"/>
              </w:rPr>
              <w:t>Competition</w:t>
            </w:r>
            <w:r w:rsidRPr="00DB62C0">
              <w:rPr>
                <w:color w:val="000000"/>
                <w:sz w:val="22"/>
                <w:szCs w:val="22"/>
              </w:rPr>
              <w:t>:</w:t>
            </w:r>
            <w:r>
              <w:rPr>
                <w:color w:val="000000"/>
                <w:sz w:val="22"/>
                <w:szCs w:val="22"/>
              </w:rPr>
              <w:t>Salinity</w:t>
            </w:r>
            <w:proofErr w:type="gramEnd"/>
            <w:r w:rsidRPr="00DB62C0">
              <w:rPr>
                <w:color w:val="000000"/>
                <w:sz w:val="22"/>
                <w:szCs w:val="22"/>
              </w:rPr>
              <w:t>:</w:t>
            </w:r>
            <w:r>
              <w:rPr>
                <w:color w:val="000000"/>
                <w:sz w:val="22"/>
                <w:szCs w:val="22"/>
              </w:rPr>
              <w:t>Level2</w:t>
            </w:r>
          </w:p>
        </w:tc>
        <w:tc>
          <w:tcPr>
            <w:tcW w:w="1420" w:type="dxa"/>
            <w:shd w:val="clear" w:color="auto" w:fill="auto"/>
            <w:noWrap/>
            <w:vAlign w:val="bottom"/>
            <w:hideMark/>
          </w:tcPr>
          <w:p w14:paraId="2A84EAE0" w14:textId="77777777" w:rsidR="005628D2" w:rsidRPr="00DB62C0" w:rsidRDefault="005628D2" w:rsidP="001273D4">
            <w:pPr>
              <w:jc w:val="right"/>
              <w:rPr>
                <w:color w:val="000000"/>
                <w:sz w:val="22"/>
                <w:szCs w:val="22"/>
              </w:rPr>
            </w:pPr>
            <w:r w:rsidRPr="00DB62C0">
              <w:rPr>
                <w:color w:val="000000"/>
                <w:sz w:val="22"/>
                <w:szCs w:val="22"/>
              </w:rPr>
              <w:t>-0.551</w:t>
            </w:r>
          </w:p>
        </w:tc>
        <w:tc>
          <w:tcPr>
            <w:tcW w:w="1000" w:type="dxa"/>
            <w:shd w:val="clear" w:color="auto" w:fill="auto"/>
            <w:noWrap/>
            <w:vAlign w:val="bottom"/>
            <w:hideMark/>
          </w:tcPr>
          <w:p w14:paraId="4833608D" w14:textId="77777777" w:rsidR="005628D2" w:rsidRPr="00DB62C0" w:rsidRDefault="005628D2" w:rsidP="001273D4">
            <w:pPr>
              <w:jc w:val="right"/>
              <w:rPr>
                <w:color w:val="000000"/>
                <w:sz w:val="22"/>
                <w:szCs w:val="22"/>
              </w:rPr>
            </w:pPr>
            <w:r w:rsidRPr="00DB62C0">
              <w:rPr>
                <w:color w:val="000000"/>
                <w:sz w:val="22"/>
                <w:szCs w:val="22"/>
              </w:rPr>
              <w:t>-3.612</w:t>
            </w:r>
          </w:p>
        </w:tc>
        <w:tc>
          <w:tcPr>
            <w:tcW w:w="1183" w:type="dxa"/>
            <w:shd w:val="clear" w:color="auto" w:fill="auto"/>
            <w:noWrap/>
            <w:vAlign w:val="bottom"/>
            <w:hideMark/>
          </w:tcPr>
          <w:p w14:paraId="760BDE81" w14:textId="77777777" w:rsidR="005628D2" w:rsidRPr="00DB62C0" w:rsidRDefault="005628D2" w:rsidP="001273D4">
            <w:pPr>
              <w:jc w:val="right"/>
              <w:rPr>
                <w:color w:val="000000"/>
                <w:sz w:val="22"/>
                <w:szCs w:val="22"/>
              </w:rPr>
            </w:pPr>
            <w:r w:rsidRPr="00DB62C0">
              <w:rPr>
                <w:color w:val="000000"/>
                <w:sz w:val="22"/>
                <w:szCs w:val="22"/>
              </w:rPr>
              <w:t>2.510</w:t>
            </w:r>
          </w:p>
        </w:tc>
        <w:tc>
          <w:tcPr>
            <w:tcW w:w="1165" w:type="dxa"/>
          </w:tcPr>
          <w:p w14:paraId="40640089" w14:textId="77777777" w:rsidR="005628D2" w:rsidRPr="00DB62C0" w:rsidRDefault="005628D2" w:rsidP="001273D4">
            <w:pPr>
              <w:jc w:val="right"/>
              <w:rPr>
                <w:color w:val="000000"/>
                <w:sz w:val="22"/>
                <w:szCs w:val="22"/>
              </w:rPr>
            </w:pPr>
            <w:r w:rsidRPr="008B1361">
              <w:rPr>
                <w:color w:val="000000"/>
                <w:sz w:val="22"/>
                <w:szCs w:val="22"/>
              </w:rPr>
              <w:t>--</w:t>
            </w:r>
          </w:p>
        </w:tc>
      </w:tr>
      <w:tr w:rsidR="005628D2" w:rsidRPr="00DB62C0" w14:paraId="25965431" w14:textId="77777777" w:rsidTr="001273D4">
        <w:trPr>
          <w:trHeight w:val="288"/>
        </w:trPr>
        <w:tc>
          <w:tcPr>
            <w:tcW w:w="4582" w:type="dxa"/>
            <w:shd w:val="clear" w:color="auto" w:fill="auto"/>
            <w:noWrap/>
            <w:vAlign w:val="bottom"/>
            <w:hideMark/>
          </w:tcPr>
          <w:p w14:paraId="4D736C3D" w14:textId="77777777" w:rsidR="005628D2" w:rsidRPr="00DB62C0" w:rsidRDefault="005628D2" w:rsidP="001273D4">
            <w:pPr>
              <w:rPr>
                <w:color w:val="000000"/>
                <w:sz w:val="22"/>
                <w:szCs w:val="22"/>
              </w:rPr>
            </w:pPr>
            <w:proofErr w:type="gramStart"/>
            <w:r>
              <w:rPr>
                <w:color w:val="000000"/>
                <w:sz w:val="22"/>
                <w:szCs w:val="22"/>
              </w:rPr>
              <w:t>Competition</w:t>
            </w:r>
            <w:r w:rsidRPr="00DB62C0">
              <w:rPr>
                <w:color w:val="000000"/>
                <w:sz w:val="22"/>
                <w:szCs w:val="22"/>
              </w:rPr>
              <w:t>:</w:t>
            </w:r>
            <w:r>
              <w:rPr>
                <w:color w:val="000000"/>
                <w:sz w:val="22"/>
                <w:szCs w:val="22"/>
              </w:rPr>
              <w:t>Salinity</w:t>
            </w:r>
            <w:proofErr w:type="gramEnd"/>
            <w:r w:rsidRPr="00DB62C0">
              <w:rPr>
                <w:color w:val="000000"/>
                <w:sz w:val="22"/>
                <w:szCs w:val="22"/>
              </w:rPr>
              <w:t>:</w:t>
            </w:r>
            <w:r>
              <w:rPr>
                <w:color w:val="000000"/>
                <w:sz w:val="22"/>
                <w:szCs w:val="22"/>
              </w:rPr>
              <w:t>Level3</w:t>
            </w:r>
          </w:p>
        </w:tc>
        <w:tc>
          <w:tcPr>
            <w:tcW w:w="1420" w:type="dxa"/>
            <w:shd w:val="clear" w:color="auto" w:fill="auto"/>
            <w:noWrap/>
            <w:vAlign w:val="bottom"/>
            <w:hideMark/>
          </w:tcPr>
          <w:p w14:paraId="600C49BC" w14:textId="77777777" w:rsidR="005628D2" w:rsidRPr="00DB62C0" w:rsidRDefault="005628D2" w:rsidP="001273D4">
            <w:pPr>
              <w:jc w:val="right"/>
              <w:rPr>
                <w:color w:val="000000"/>
                <w:sz w:val="22"/>
                <w:szCs w:val="22"/>
              </w:rPr>
            </w:pPr>
            <w:r w:rsidRPr="00DB62C0">
              <w:rPr>
                <w:color w:val="000000"/>
                <w:sz w:val="22"/>
                <w:szCs w:val="22"/>
              </w:rPr>
              <w:t>-1.832</w:t>
            </w:r>
          </w:p>
        </w:tc>
        <w:tc>
          <w:tcPr>
            <w:tcW w:w="1000" w:type="dxa"/>
            <w:shd w:val="clear" w:color="auto" w:fill="auto"/>
            <w:noWrap/>
            <w:vAlign w:val="bottom"/>
            <w:hideMark/>
          </w:tcPr>
          <w:p w14:paraId="52758883" w14:textId="77777777" w:rsidR="005628D2" w:rsidRPr="00DB62C0" w:rsidRDefault="005628D2" w:rsidP="001273D4">
            <w:pPr>
              <w:jc w:val="right"/>
              <w:rPr>
                <w:color w:val="000000"/>
                <w:sz w:val="22"/>
                <w:szCs w:val="22"/>
              </w:rPr>
            </w:pPr>
            <w:r w:rsidRPr="00DB62C0">
              <w:rPr>
                <w:color w:val="000000"/>
                <w:sz w:val="22"/>
                <w:szCs w:val="22"/>
              </w:rPr>
              <w:t>-4.893</w:t>
            </w:r>
          </w:p>
        </w:tc>
        <w:tc>
          <w:tcPr>
            <w:tcW w:w="1183" w:type="dxa"/>
            <w:shd w:val="clear" w:color="auto" w:fill="auto"/>
            <w:noWrap/>
            <w:vAlign w:val="bottom"/>
            <w:hideMark/>
          </w:tcPr>
          <w:p w14:paraId="0202F3EB" w14:textId="77777777" w:rsidR="005628D2" w:rsidRPr="00DB62C0" w:rsidRDefault="005628D2" w:rsidP="001273D4">
            <w:pPr>
              <w:jc w:val="right"/>
              <w:rPr>
                <w:color w:val="000000"/>
                <w:sz w:val="22"/>
                <w:szCs w:val="22"/>
              </w:rPr>
            </w:pPr>
            <w:r w:rsidRPr="00DB62C0">
              <w:rPr>
                <w:color w:val="000000"/>
                <w:sz w:val="22"/>
                <w:szCs w:val="22"/>
              </w:rPr>
              <w:t>1.229</w:t>
            </w:r>
          </w:p>
        </w:tc>
        <w:tc>
          <w:tcPr>
            <w:tcW w:w="1165" w:type="dxa"/>
          </w:tcPr>
          <w:p w14:paraId="4654282E" w14:textId="77777777" w:rsidR="005628D2" w:rsidRPr="00DB62C0" w:rsidRDefault="005628D2" w:rsidP="001273D4">
            <w:pPr>
              <w:jc w:val="right"/>
              <w:rPr>
                <w:color w:val="000000"/>
                <w:sz w:val="22"/>
                <w:szCs w:val="22"/>
              </w:rPr>
            </w:pPr>
            <w:r w:rsidRPr="008B1361">
              <w:rPr>
                <w:color w:val="000000"/>
                <w:sz w:val="22"/>
                <w:szCs w:val="22"/>
              </w:rPr>
              <w:t>--</w:t>
            </w:r>
          </w:p>
        </w:tc>
      </w:tr>
      <w:tr w:rsidR="005628D2" w:rsidRPr="00DB62C0" w14:paraId="47765467" w14:textId="77777777" w:rsidTr="001273D4">
        <w:trPr>
          <w:trHeight w:val="288"/>
        </w:trPr>
        <w:tc>
          <w:tcPr>
            <w:tcW w:w="4582" w:type="dxa"/>
            <w:shd w:val="clear" w:color="auto" w:fill="auto"/>
            <w:noWrap/>
            <w:vAlign w:val="bottom"/>
            <w:hideMark/>
          </w:tcPr>
          <w:p w14:paraId="1328A05D" w14:textId="77777777" w:rsidR="005628D2" w:rsidRPr="00DB62C0" w:rsidRDefault="005628D2" w:rsidP="001273D4">
            <w:pPr>
              <w:rPr>
                <w:color w:val="000000"/>
                <w:sz w:val="22"/>
                <w:szCs w:val="22"/>
              </w:rPr>
            </w:pPr>
            <w:proofErr w:type="gramStart"/>
            <w:r>
              <w:rPr>
                <w:color w:val="000000"/>
                <w:sz w:val="22"/>
                <w:szCs w:val="22"/>
              </w:rPr>
              <w:t>Competition</w:t>
            </w:r>
            <w:r w:rsidRPr="00DB62C0">
              <w:rPr>
                <w:color w:val="000000"/>
                <w:sz w:val="22"/>
                <w:szCs w:val="22"/>
              </w:rPr>
              <w:t>:</w:t>
            </w:r>
            <w:r>
              <w:rPr>
                <w:color w:val="000000"/>
                <w:sz w:val="22"/>
                <w:szCs w:val="22"/>
              </w:rPr>
              <w:t>Salinity</w:t>
            </w:r>
            <w:proofErr w:type="gramEnd"/>
            <w:r w:rsidRPr="00DB62C0">
              <w:rPr>
                <w:color w:val="000000"/>
                <w:sz w:val="22"/>
                <w:szCs w:val="22"/>
              </w:rPr>
              <w:t>:</w:t>
            </w:r>
            <w:r>
              <w:rPr>
                <w:color w:val="000000"/>
                <w:sz w:val="22"/>
                <w:szCs w:val="22"/>
              </w:rPr>
              <w:t>Level4</w:t>
            </w:r>
          </w:p>
        </w:tc>
        <w:tc>
          <w:tcPr>
            <w:tcW w:w="1420" w:type="dxa"/>
            <w:shd w:val="clear" w:color="auto" w:fill="auto"/>
            <w:noWrap/>
            <w:vAlign w:val="bottom"/>
            <w:hideMark/>
          </w:tcPr>
          <w:p w14:paraId="189CCAFB" w14:textId="77777777" w:rsidR="005628D2" w:rsidRPr="00DB62C0" w:rsidRDefault="005628D2" w:rsidP="001273D4">
            <w:pPr>
              <w:jc w:val="right"/>
              <w:rPr>
                <w:color w:val="000000"/>
                <w:sz w:val="22"/>
                <w:szCs w:val="22"/>
              </w:rPr>
            </w:pPr>
            <w:r w:rsidRPr="00DB62C0">
              <w:rPr>
                <w:color w:val="000000"/>
                <w:sz w:val="22"/>
                <w:szCs w:val="22"/>
              </w:rPr>
              <w:t>-2.253</w:t>
            </w:r>
          </w:p>
        </w:tc>
        <w:tc>
          <w:tcPr>
            <w:tcW w:w="1000" w:type="dxa"/>
            <w:shd w:val="clear" w:color="auto" w:fill="auto"/>
            <w:noWrap/>
            <w:vAlign w:val="bottom"/>
            <w:hideMark/>
          </w:tcPr>
          <w:p w14:paraId="5223C5B1" w14:textId="77777777" w:rsidR="005628D2" w:rsidRPr="00DB62C0" w:rsidRDefault="005628D2" w:rsidP="001273D4">
            <w:pPr>
              <w:jc w:val="right"/>
              <w:rPr>
                <w:color w:val="000000"/>
                <w:sz w:val="22"/>
                <w:szCs w:val="22"/>
              </w:rPr>
            </w:pPr>
            <w:r w:rsidRPr="00DB62C0">
              <w:rPr>
                <w:color w:val="000000"/>
                <w:sz w:val="22"/>
                <w:szCs w:val="22"/>
              </w:rPr>
              <w:t>-5.314</w:t>
            </w:r>
          </w:p>
        </w:tc>
        <w:tc>
          <w:tcPr>
            <w:tcW w:w="1183" w:type="dxa"/>
            <w:shd w:val="clear" w:color="auto" w:fill="auto"/>
            <w:noWrap/>
            <w:vAlign w:val="bottom"/>
            <w:hideMark/>
          </w:tcPr>
          <w:p w14:paraId="4163EE38" w14:textId="77777777" w:rsidR="005628D2" w:rsidRPr="00DB62C0" w:rsidRDefault="005628D2" w:rsidP="001273D4">
            <w:pPr>
              <w:jc w:val="right"/>
              <w:rPr>
                <w:color w:val="000000"/>
                <w:sz w:val="22"/>
                <w:szCs w:val="22"/>
              </w:rPr>
            </w:pPr>
            <w:r w:rsidRPr="00DB62C0">
              <w:rPr>
                <w:color w:val="000000"/>
                <w:sz w:val="22"/>
                <w:szCs w:val="22"/>
              </w:rPr>
              <w:t>0.808</w:t>
            </w:r>
          </w:p>
        </w:tc>
        <w:tc>
          <w:tcPr>
            <w:tcW w:w="1165" w:type="dxa"/>
          </w:tcPr>
          <w:p w14:paraId="31B6A8CB" w14:textId="77777777" w:rsidR="005628D2" w:rsidRPr="00DB62C0" w:rsidRDefault="005628D2" w:rsidP="001273D4">
            <w:pPr>
              <w:jc w:val="right"/>
              <w:rPr>
                <w:color w:val="000000"/>
                <w:sz w:val="22"/>
                <w:szCs w:val="22"/>
              </w:rPr>
            </w:pPr>
            <w:r w:rsidRPr="008B1361">
              <w:rPr>
                <w:color w:val="000000"/>
                <w:sz w:val="22"/>
                <w:szCs w:val="22"/>
              </w:rPr>
              <w:t>--</w:t>
            </w:r>
          </w:p>
        </w:tc>
      </w:tr>
      <w:tr w:rsidR="005628D2" w:rsidRPr="00DB62C0" w14:paraId="5CB8CA06" w14:textId="77777777" w:rsidTr="001273D4">
        <w:trPr>
          <w:trHeight w:val="288"/>
        </w:trPr>
        <w:tc>
          <w:tcPr>
            <w:tcW w:w="4582" w:type="dxa"/>
            <w:shd w:val="clear" w:color="auto" w:fill="auto"/>
            <w:noWrap/>
            <w:vAlign w:val="bottom"/>
            <w:hideMark/>
          </w:tcPr>
          <w:p w14:paraId="2190D966" w14:textId="77777777" w:rsidR="005628D2" w:rsidRPr="00DB62C0" w:rsidRDefault="005628D2" w:rsidP="001273D4">
            <w:pPr>
              <w:rPr>
                <w:color w:val="000000"/>
                <w:sz w:val="22"/>
                <w:szCs w:val="22"/>
              </w:rPr>
            </w:pPr>
            <w:proofErr w:type="gramStart"/>
            <w:r>
              <w:rPr>
                <w:color w:val="000000"/>
                <w:sz w:val="22"/>
                <w:szCs w:val="22"/>
              </w:rPr>
              <w:t>Competition</w:t>
            </w:r>
            <w:r w:rsidRPr="00DB62C0">
              <w:rPr>
                <w:color w:val="000000"/>
                <w:sz w:val="22"/>
                <w:szCs w:val="22"/>
              </w:rPr>
              <w:t>:</w:t>
            </w:r>
            <w:r>
              <w:rPr>
                <w:color w:val="000000"/>
                <w:sz w:val="22"/>
                <w:szCs w:val="22"/>
              </w:rPr>
              <w:t>Salinity</w:t>
            </w:r>
            <w:proofErr w:type="gramEnd"/>
            <w:r w:rsidRPr="00DB62C0">
              <w:rPr>
                <w:color w:val="000000"/>
                <w:sz w:val="22"/>
                <w:szCs w:val="22"/>
              </w:rPr>
              <w:t>:</w:t>
            </w:r>
            <w:r>
              <w:rPr>
                <w:color w:val="000000"/>
                <w:sz w:val="22"/>
                <w:szCs w:val="22"/>
              </w:rPr>
              <w:t>Level5</w:t>
            </w:r>
          </w:p>
        </w:tc>
        <w:tc>
          <w:tcPr>
            <w:tcW w:w="1420" w:type="dxa"/>
            <w:shd w:val="clear" w:color="auto" w:fill="auto"/>
            <w:noWrap/>
            <w:vAlign w:val="bottom"/>
            <w:hideMark/>
          </w:tcPr>
          <w:p w14:paraId="4CF0D9B2" w14:textId="77777777" w:rsidR="005628D2" w:rsidRPr="00DB62C0" w:rsidRDefault="005628D2" w:rsidP="001273D4">
            <w:pPr>
              <w:jc w:val="right"/>
              <w:rPr>
                <w:color w:val="000000"/>
                <w:sz w:val="22"/>
                <w:szCs w:val="22"/>
              </w:rPr>
            </w:pPr>
            <w:r w:rsidRPr="00DB62C0">
              <w:rPr>
                <w:color w:val="000000"/>
                <w:sz w:val="22"/>
                <w:szCs w:val="22"/>
              </w:rPr>
              <w:t>0.235</w:t>
            </w:r>
          </w:p>
        </w:tc>
        <w:tc>
          <w:tcPr>
            <w:tcW w:w="1000" w:type="dxa"/>
            <w:shd w:val="clear" w:color="auto" w:fill="auto"/>
            <w:noWrap/>
            <w:vAlign w:val="bottom"/>
            <w:hideMark/>
          </w:tcPr>
          <w:p w14:paraId="4EDC71FB" w14:textId="77777777" w:rsidR="005628D2" w:rsidRPr="00DB62C0" w:rsidRDefault="005628D2" w:rsidP="001273D4">
            <w:pPr>
              <w:jc w:val="right"/>
              <w:rPr>
                <w:color w:val="000000"/>
                <w:sz w:val="22"/>
                <w:szCs w:val="22"/>
              </w:rPr>
            </w:pPr>
            <w:r w:rsidRPr="00DB62C0">
              <w:rPr>
                <w:color w:val="000000"/>
                <w:sz w:val="22"/>
                <w:szCs w:val="22"/>
              </w:rPr>
              <w:t>-2.826</w:t>
            </w:r>
          </w:p>
        </w:tc>
        <w:tc>
          <w:tcPr>
            <w:tcW w:w="1183" w:type="dxa"/>
            <w:shd w:val="clear" w:color="auto" w:fill="auto"/>
            <w:noWrap/>
            <w:vAlign w:val="bottom"/>
            <w:hideMark/>
          </w:tcPr>
          <w:p w14:paraId="7A0D8EBC" w14:textId="77777777" w:rsidR="005628D2" w:rsidRPr="00DB62C0" w:rsidRDefault="005628D2" w:rsidP="001273D4">
            <w:pPr>
              <w:jc w:val="right"/>
              <w:rPr>
                <w:color w:val="000000"/>
                <w:sz w:val="22"/>
                <w:szCs w:val="22"/>
              </w:rPr>
            </w:pPr>
            <w:r w:rsidRPr="00DB62C0">
              <w:rPr>
                <w:color w:val="000000"/>
                <w:sz w:val="22"/>
                <w:szCs w:val="22"/>
              </w:rPr>
              <w:t>3.296</w:t>
            </w:r>
          </w:p>
        </w:tc>
        <w:tc>
          <w:tcPr>
            <w:tcW w:w="1165" w:type="dxa"/>
          </w:tcPr>
          <w:p w14:paraId="7529B95B" w14:textId="77777777" w:rsidR="005628D2" w:rsidRPr="00DB62C0" w:rsidRDefault="005628D2" w:rsidP="001273D4">
            <w:pPr>
              <w:jc w:val="right"/>
              <w:rPr>
                <w:color w:val="000000"/>
                <w:sz w:val="22"/>
                <w:szCs w:val="22"/>
              </w:rPr>
            </w:pPr>
            <w:r w:rsidRPr="008B1361">
              <w:rPr>
                <w:color w:val="000000"/>
                <w:sz w:val="22"/>
                <w:szCs w:val="22"/>
              </w:rPr>
              <w:t>--</w:t>
            </w:r>
          </w:p>
        </w:tc>
      </w:tr>
      <w:tr w:rsidR="005628D2" w:rsidRPr="00DB62C0" w14:paraId="05AE861D" w14:textId="77777777" w:rsidTr="001273D4">
        <w:trPr>
          <w:trHeight w:val="288"/>
        </w:trPr>
        <w:tc>
          <w:tcPr>
            <w:tcW w:w="4582" w:type="dxa"/>
            <w:shd w:val="clear" w:color="auto" w:fill="auto"/>
            <w:noWrap/>
            <w:vAlign w:val="bottom"/>
            <w:hideMark/>
          </w:tcPr>
          <w:p w14:paraId="382B2CA9" w14:textId="77777777" w:rsidR="005628D2" w:rsidRPr="00DB62C0" w:rsidRDefault="005628D2" w:rsidP="001273D4">
            <w:pPr>
              <w:rPr>
                <w:color w:val="000000"/>
                <w:sz w:val="22"/>
                <w:szCs w:val="22"/>
              </w:rPr>
            </w:pPr>
            <w:proofErr w:type="gramStart"/>
            <w:r>
              <w:rPr>
                <w:color w:val="000000"/>
                <w:sz w:val="22"/>
                <w:szCs w:val="22"/>
              </w:rPr>
              <w:t>Competition</w:t>
            </w:r>
            <w:r w:rsidRPr="00DB62C0">
              <w:rPr>
                <w:color w:val="000000"/>
                <w:sz w:val="22"/>
                <w:szCs w:val="22"/>
              </w:rPr>
              <w:t>:</w:t>
            </w:r>
            <w:r>
              <w:rPr>
                <w:color w:val="000000"/>
                <w:sz w:val="22"/>
                <w:szCs w:val="22"/>
              </w:rPr>
              <w:t>Salinity</w:t>
            </w:r>
            <w:proofErr w:type="gramEnd"/>
            <w:r w:rsidRPr="00DB62C0">
              <w:rPr>
                <w:color w:val="000000"/>
                <w:sz w:val="22"/>
                <w:szCs w:val="22"/>
              </w:rPr>
              <w:t>:</w:t>
            </w:r>
            <w:r>
              <w:rPr>
                <w:color w:val="000000"/>
                <w:sz w:val="22"/>
                <w:szCs w:val="22"/>
              </w:rPr>
              <w:t>Level6</w:t>
            </w:r>
          </w:p>
        </w:tc>
        <w:tc>
          <w:tcPr>
            <w:tcW w:w="1420" w:type="dxa"/>
            <w:shd w:val="clear" w:color="auto" w:fill="auto"/>
            <w:noWrap/>
            <w:vAlign w:val="bottom"/>
            <w:hideMark/>
          </w:tcPr>
          <w:p w14:paraId="6B5D191F" w14:textId="77777777" w:rsidR="005628D2" w:rsidRPr="00DB62C0" w:rsidRDefault="005628D2" w:rsidP="001273D4">
            <w:pPr>
              <w:jc w:val="right"/>
              <w:rPr>
                <w:color w:val="000000"/>
                <w:sz w:val="22"/>
                <w:szCs w:val="22"/>
              </w:rPr>
            </w:pPr>
            <w:r w:rsidRPr="00DB62C0">
              <w:rPr>
                <w:color w:val="000000"/>
                <w:sz w:val="22"/>
                <w:szCs w:val="22"/>
              </w:rPr>
              <w:t>-0.356</w:t>
            </w:r>
          </w:p>
        </w:tc>
        <w:tc>
          <w:tcPr>
            <w:tcW w:w="1000" w:type="dxa"/>
            <w:shd w:val="clear" w:color="auto" w:fill="auto"/>
            <w:noWrap/>
            <w:vAlign w:val="bottom"/>
            <w:hideMark/>
          </w:tcPr>
          <w:p w14:paraId="6D99B045" w14:textId="77777777" w:rsidR="005628D2" w:rsidRPr="00DB62C0" w:rsidRDefault="005628D2" w:rsidP="001273D4">
            <w:pPr>
              <w:jc w:val="right"/>
              <w:rPr>
                <w:color w:val="000000"/>
                <w:sz w:val="22"/>
                <w:szCs w:val="22"/>
              </w:rPr>
            </w:pPr>
            <w:r w:rsidRPr="00DB62C0">
              <w:rPr>
                <w:color w:val="000000"/>
                <w:sz w:val="22"/>
                <w:szCs w:val="22"/>
              </w:rPr>
              <w:t>-3.417</w:t>
            </w:r>
          </w:p>
        </w:tc>
        <w:tc>
          <w:tcPr>
            <w:tcW w:w="1183" w:type="dxa"/>
            <w:shd w:val="clear" w:color="auto" w:fill="auto"/>
            <w:noWrap/>
            <w:vAlign w:val="bottom"/>
            <w:hideMark/>
          </w:tcPr>
          <w:p w14:paraId="3C0C4A91" w14:textId="77777777" w:rsidR="005628D2" w:rsidRPr="00DB62C0" w:rsidRDefault="005628D2" w:rsidP="001273D4">
            <w:pPr>
              <w:jc w:val="right"/>
              <w:rPr>
                <w:color w:val="000000"/>
                <w:sz w:val="22"/>
                <w:szCs w:val="22"/>
              </w:rPr>
            </w:pPr>
            <w:r w:rsidRPr="00DB62C0">
              <w:rPr>
                <w:color w:val="000000"/>
                <w:sz w:val="22"/>
                <w:szCs w:val="22"/>
              </w:rPr>
              <w:t>2.705</w:t>
            </w:r>
          </w:p>
        </w:tc>
        <w:tc>
          <w:tcPr>
            <w:tcW w:w="1165" w:type="dxa"/>
          </w:tcPr>
          <w:p w14:paraId="3E956E20" w14:textId="77777777" w:rsidR="005628D2" w:rsidRPr="00DB62C0" w:rsidRDefault="005628D2" w:rsidP="001273D4">
            <w:pPr>
              <w:jc w:val="right"/>
              <w:rPr>
                <w:color w:val="000000"/>
                <w:sz w:val="22"/>
                <w:szCs w:val="22"/>
              </w:rPr>
            </w:pPr>
            <w:r w:rsidRPr="008B1361">
              <w:rPr>
                <w:color w:val="000000"/>
                <w:sz w:val="22"/>
                <w:szCs w:val="22"/>
              </w:rPr>
              <w:t>--</w:t>
            </w:r>
          </w:p>
        </w:tc>
      </w:tr>
      <w:tr w:rsidR="005628D2" w:rsidRPr="00DB62C0" w14:paraId="2AE9FAEC" w14:textId="77777777" w:rsidTr="001273D4">
        <w:trPr>
          <w:trHeight w:val="288"/>
        </w:trPr>
        <w:tc>
          <w:tcPr>
            <w:tcW w:w="4582" w:type="dxa"/>
            <w:shd w:val="clear" w:color="auto" w:fill="auto"/>
            <w:noWrap/>
            <w:vAlign w:val="bottom"/>
            <w:hideMark/>
          </w:tcPr>
          <w:p w14:paraId="135BBAC3" w14:textId="77777777" w:rsidR="005628D2" w:rsidRPr="00DB62C0" w:rsidRDefault="005628D2" w:rsidP="001273D4">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Competition</w:t>
            </w:r>
            <w:proofErr w:type="gramEnd"/>
            <w:r w:rsidRPr="00DB62C0">
              <w:rPr>
                <w:color w:val="000000"/>
                <w:sz w:val="22"/>
                <w:szCs w:val="22"/>
              </w:rPr>
              <w:t>:</w:t>
            </w:r>
            <w:r>
              <w:rPr>
                <w:color w:val="000000"/>
                <w:sz w:val="22"/>
                <w:szCs w:val="22"/>
              </w:rPr>
              <w:t>Salinity</w:t>
            </w:r>
            <w:r w:rsidRPr="00DB62C0">
              <w:rPr>
                <w:color w:val="000000"/>
                <w:sz w:val="22"/>
                <w:szCs w:val="22"/>
              </w:rPr>
              <w:t>:</w:t>
            </w:r>
            <w:r>
              <w:rPr>
                <w:color w:val="000000"/>
                <w:sz w:val="22"/>
                <w:szCs w:val="22"/>
              </w:rPr>
              <w:t>Level2</w:t>
            </w:r>
          </w:p>
        </w:tc>
        <w:tc>
          <w:tcPr>
            <w:tcW w:w="1420" w:type="dxa"/>
            <w:shd w:val="clear" w:color="auto" w:fill="auto"/>
            <w:noWrap/>
            <w:vAlign w:val="bottom"/>
            <w:hideMark/>
          </w:tcPr>
          <w:p w14:paraId="41189578" w14:textId="77777777" w:rsidR="005628D2" w:rsidRPr="00DB62C0" w:rsidRDefault="005628D2" w:rsidP="001273D4">
            <w:pPr>
              <w:jc w:val="right"/>
              <w:rPr>
                <w:color w:val="000000"/>
                <w:sz w:val="22"/>
                <w:szCs w:val="22"/>
              </w:rPr>
            </w:pPr>
            <w:r w:rsidRPr="00DB62C0">
              <w:rPr>
                <w:color w:val="000000"/>
                <w:sz w:val="22"/>
                <w:szCs w:val="22"/>
              </w:rPr>
              <w:t>-2.287</w:t>
            </w:r>
          </w:p>
        </w:tc>
        <w:tc>
          <w:tcPr>
            <w:tcW w:w="1000" w:type="dxa"/>
            <w:shd w:val="clear" w:color="auto" w:fill="auto"/>
            <w:noWrap/>
            <w:vAlign w:val="bottom"/>
            <w:hideMark/>
          </w:tcPr>
          <w:p w14:paraId="672AF322" w14:textId="77777777" w:rsidR="005628D2" w:rsidRPr="00DB62C0" w:rsidRDefault="005628D2" w:rsidP="001273D4">
            <w:pPr>
              <w:jc w:val="right"/>
              <w:rPr>
                <w:color w:val="000000"/>
                <w:sz w:val="22"/>
                <w:szCs w:val="22"/>
              </w:rPr>
            </w:pPr>
            <w:r w:rsidRPr="00DB62C0">
              <w:rPr>
                <w:color w:val="000000"/>
                <w:sz w:val="22"/>
                <w:szCs w:val="22"/>
              </w:rPr>
              <w:t>-6.616</w:t>
            </w:r>
          </w:p>
        </w:tc>
        <w:tc>
          <w:tcPr>
            <w:tcW w:w="1183" w:type="dxa"/>
            <w:shd w:val="clear" w:color="auto" w:fill="auto"/>
            <w:noWrap/>
            <w:vAlign w:val="bottom"/>
            <w:hideMark/>
          </w:tcPr>
          <w:p w14:paraId="75BE57AF" w14:textId="77777777" w:rsidR="005628D2" w:rsidRPr="00DB62C0" w:rsidRDefault="005628D2" w:rsidP="001273D4">
            <w:pPr>
              <w:jc w:val="right"/>
              <w:rPr>
                <w:color w:val="000000"/>
                <w:sz w:val="22"/>
                <w:szCs w:val="22"/>
              </w:rPr>
            </w:pPr>
            <w:r w:rsidRPr="00DB62C0">
              <w:rPr>
                <w:color w:val="000000"/>
                <w:sz w:val="22"/>
                <w:szCs w:val="22"/>
              </w:rPr>
              <w:t>2.042</w:t>
            </w:r>
          </w:p>
        </w:tc>
        <w:tc>
          <w:tcPr>
            <w:tcW w:w="1165" w:type="dxa"/>
          </w:tcPr>
          <w:p w14:paraId="2236C9D7" w14:textId="77777777" w:rsidR="005628D2" w:rsidRPr="00DB62C0" w:rsidRDefault="005628D2" w:rsidP="001273D4">
            <w:pPr>
              <w:jc w:val="right"/>
              <w:rPr>
                <w:color w:val="000000"/>
                <w:sz w:val="22"/>
                <w:szCs w:val="22"/>
              </w:rPr>
            </w:pPr>
            <w:r w:rsidRPr="008B1361">
              <w:rPr>
                <w:color w:val="000000"/>
                <w:sz w:val="22"/>
                <w:szCs w:val="22"/>
              </w:rPr>
              <w:t>--</w:t>
            </w:r>
          </w:p>
        </w:tc>
      </w:tr>
      <w:tr w:rsidR="005628D2" w:rsidRPr="00DB62C0" w14:paraId="060F3C0F" w14:textId="77777777" w:rsidTr="001273D4">
        <w:trPr>
          <w:trHeight w:val="288"/>
        </w:trPr>
        <w:tc>
          <w:tcPr>
            <w:tcW w:w="4582" w:type="dxa"/>
            <w:shd w:val="clear" w:color="auto" w:fill="auto"/>
            <w:noWrap/>
            <w:vAlign w:val="bottom"/>
            <w:hideMark/>
          </w:tcPr>
          <w:p w14:paraId="6D4C03F4" w14:textId="77777777" w:rsidR="005628D2" w:rsidRPr="00DB62C0" w:rsidRDefault="005628D2" w:rsidP="001273D4">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Competition</w:t>
            </w:r>
            <w:proofErr w:type="gramEnd"/>
            <w:r w:rsidRPr="00DB62C0">
              <w:rPr>
                <w:color w:val="000000"/>
                <w:sz w:val="22"/>
                <w:szCs w:val="22"/>
              </w:rPr>
              <w:t>:</w:t>
            </w:r>
            <w:r>
              <w:rPr>
                <w:color w:val="000000"/>
                <w:sz w:val="22"/>
                <w:szCs w:val="22"/>
              </w:rPr>
              <w:t>Salinity</w:t>
            </w:r>
            <w:r w:rsidRPr="00DB62C0">
              <w:rPr>
                <w:color w:val="000000"/>
                <w:sz w:val="22"/>
                <w:szCs w:val="22"/>
              </w:rPr>
              <w:t>:</w:t>
            </w:r>
            <w:r>
              <w:rPr>
                <w:color w:val="000000"/>
                <w:sz w:val="22"/>
                <w:szCs w:val="22"/>
              </w:rPr>
              <w:t>Level3</w:t>
            </w:r>
          </w:p>
        </w:tc>
        <w:tc>
          <w:tcPr>
            <w:tcW w:w="1420" w:type="dxa"/>
            <w:shd w:val="clear" w:color="auto" w:fill="auto"/>
            <w:noWrap/>
            <w:vAlign w:val="bottom"/>
            <w:hideMark/>
          </w:tcPr>
          <w:p w14:paraId="184087C7" w14:textId="77777777" w:rsidR="005628D2" w:rsidRPr="00DB62C0" w:rsidRDefault="005628D2" w:rsidP="001273D4">
            <w:pPr>
              <w:jc w:val="right"/>
              <w:rPr>
                <w:color w:val="000000"/>
                <w:sz w:val="22"/>
                <w:szCs w:val="22"/>
              </w:rPr>
            </w:pPr>
            <w:r w:rsidRPr="00DB62C0">
              <w:rPr>
                <w:color w:val="000000"/>
                <w:sz w:val="22"/>
                <w:szCs w:val="22"/>
              </w:rPr>
              <w:t>-2.523</w:t>
            </w:r>
          </w:p>
        </w:tc>
        <w:tc>
          <w:tcPr>
            <w:tcW w:w="1000" w:type="dxa"/>
            <w:shd w:val="clear" w:color="auto" w:fill="auto"/>
            <w:noWrap/>
            <w:vAlign w:val="bottom"/>
            <w:hideMark/>
          </w:tcPr>
          <w:p w14:paraId="7EA59290" w14:textId="77777777" w:rsidR="005628D2" w:rsidRPr="00DB62C0" w:rsidRDefault="005628D2" w:rsidP="001273D4">
            <w:pPr>
              <w:jc w:val="right"/>
              <w:rPr>
                <w:color w:val="000000"/>
                <w:sz w:val="22"/>
                <w:szCs w:val="22"/>
              </w:rPr>
            </w:pPr>
            <w:r w:rsidRPr="00DB62C0">
              <w:rPr>
                <w:color w:val="000000"/>
                <w:sz w:val="22"/>
                <w:szCs w:val="22"/>
              </w:rPr>
              <w:t>-6.851</w:t>
            </w:r>
          </w:p>
        </w:tc>
        <w:tc>
          <w:tcPr>
            <w:tcW w:w="1183" w:type="dxa"/>
            <w:shd w:val="clear" w:color="auto" w:fill="auto"/>
            <w:noWrap/>
            <w:vAlign w:val="bottom"/>
            <w:hideMark/>
          </w:tcPr>
          <w:p w14:paraId="30F4A423" w14:textId="77777777" w:rsidR="005628D2" w:rsidRPr="00DB62C0" w:rsidRDefault="005628D2" w:rsidP="001273D4">
            <w:pPr>
              <w:jc w:val="right"/>
              <w:rPr>
                <w:color w:val="000000"/>
                <w:sz w:val="22"/>
                <w:szCs w:val="22"/>
              </w:rPr>
            </w:pPr>
            <w:r w:rsidRPr="00DB62C0">
              <w:rPr>
                <w:color w:val="000000"/>
                <w:sz w:val="22"/>
                <w:szCs w:val="22"/>
              </w:rPr>
              <w:t>1.806</w:t>
            </w:r>
          </w:p>
        </w:tc>
        <w:tc>
          <w:tcPr>
            <w:tcW w:w="1165" w:type="dxa"/>
          </w:tcPr>
          <w:p w14:paraId="34499614" w14:textId="77777777" w:rsidR="005628D2" w:rsidRPr="00DB62C0" w:rsidRDefault="005628D2" w:rsidP="001273D4">
            <w:pPr>
              <w:jc w:val="right"/>
              <w:rPr>
                <w:color w:val="000000"/>
                <w:sz w:val="22"/>
                <w:szCs w:val="22"/>
              </w:rPr>
            </w:pPr>
            <w:r w:rsidRPr="008B1361">
              <w:rPr>
                <w:color w:val="000000"/>
                <w:sz w:val="22"/>
                <w:szCs w:val="22"/>
              </w:rPr>
              <w:t>--</w:t>
            </w:r>
          </w:p>
        </w:tc>
      </w:tr>
      <w:tr w:rsidR="005628D2" w:rsidRPr="00DB62C0" w14:paraId="5D22EC03" w14:textId="77777777" w:rsidTr="001273D4">
        <w:trPr>
          <w:trHeight w:val="288"/>
        </w:trPr>
        <w:tc>
          <w:tcPr>
            <w:tcW w:w="4582" w:type="dxa"/>
            <w:shd w:val="clear" w:color="auto" w:fill="auto"/>
            <w:noWrap/>
            <w:vAlign w:val="bottom"/>
            <w:hideMark/>
          </w:tcPr>
          <w:p w14:paraId="117FC72C" w14:textId="77777777" w:rsidR="005628D2" w:rsidRPr="00DB62C0" w:rsidRDefault="005628D2" w:rsidP="001273D4">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Competition</w:t>
            </w:r>
            <w:proofErr w:type="gramEnd"/>
            <w:r w:rsidRPr="00DB62C0">
              <w:rPr>
                <w:color w:val="000000"/>
                <w:sz w:val="22"/>
                <w:szCs w:val="22"/>
              </w:rPr>
              <w:t>:</w:t>
            </w:r>
            <w:r>
              <w:rPr>
                <w:color w:val="000000"/>
                <w:sz w:val="22"/>
                <w:szCs w:val="22"/>
              </w:rPr>
              <w:t>Salinity</w:t>
            </w:r>
            <w:r w:rsidRPr="00DB62C0">
              <w:rPr>
                <w:color w:val="000000"/>
                <w:sz w:val="22"/>
                <w:szCs w:val="22"/>
              </w:rPr>
              <w:t>:</w:t>
            </w:r>
            <w:r>
              <w:rPr>
                <w:color w:val="000000"/>
                <w:sz w:val="22"/>
                <w:szCs w:val="22"/>
              </w:rPr>
              <w:t>Level4</w:t>
            </w:r>
          </w:p>
        </w:tc>
        <w:tc>
          <w:tcPr>
            <w:tcW w:w="1420" w:type="dxa"/>
            <w:shd w:val="clear" w:color="auto" w:fill="auto"/>
            <w:noWrap/>
            <w:vAlign w:val="bottom"/>
            <w:hideMark/>
          </w:tcPr>
          <w:p w14:paraId="6E088D8B" w14:textId="77777777" w:rsidR="005628D2" w:rsidRPr="00DB62C0" w:rsidRDefault="005628D2" w:rsidP="001273D4">
            <w:pPr>
              <w:jc w:val="right"/>
              <w:rPr>
                <w:color w:val="000000"/>
                <w:sz w:val="22"/>
                <w:szCs w:val="22"/>
              </w:rPr>
            </w:pPr>
            <w:r w:rsidRPr="00DB62C0">
              <w:rPr>
                <w:color w:val="000000"/>
                <w:sz w:val="22"/>
                <w:szCs w:val="22"/>
              </w:rPr>
              <w:t>-0.541</w:t>
            </w:r>
          </w:p>
        </w:tc>
        <w:tc>
          <w:tcPr>
            <w:tcW w:w="1000" w:type="dxa"/>
            <w:shd w:val="clear" w:color="auto" w:fill="auto"/>
            <w:noWrap/>
            <w:vAlign w:val="bottom"/>
            <w:hideMark/>
          </w:tcPr>
          <w:p w14:paraId="592AEDED" w14:textId="77777777" w:rsidR="005628D2" w:rsidRPr="00DB62C0" w:rsidRDefault="005628D2" w:rsidP="001273D4">
            <w:pPr>
              <w:jc w:val="right"/>
              <w:rPr>
                <w:color w:val="000000"/>
                <w:sz w:val="22"/>
                <w:szCs w:val="22"/>
              </w:rPr>
            </w:pPr>
            <w:r w:rsidRPr="00DB62C0">
              <w:rPr>
                <w:color w:val="000000"/>
                <w:sz w:val="22"/>
                <w:szCs w:val="22"/>
              </w:rPr>
              <w:t>-4.870</w:t>
            </w:r>
          </w:p>
        </w:tc>
        <w:tc>
          <w:tcPr>
            <w:tcW w:w="1183" w:type="dxa"/>
            <w:shd w:val="clear" w:color="auto" w:fill="auto"/>
            <w:noWrap/>
            <w:vAlign w:val="bottom"/>
            <w:hideMark/>
          </w:tcPr>
          <w:p w14:paraId="5EF6949B" w14:textId="77777777" w:rsidR="005628D2" w:rsidRPr="00DB62C0" w:rsidRDefault="005628D2" w:rsidP="001273D4">
            <w:pPr>
              <w:jc w:val="right"/>
              <w:rPr>
                <w:color w:val="000000"/>
                <w:sz w:val="22"/>
                <w:szCs w:val="22"/>
              </w:rPr>
            </w:pPr>
            <w:r w:rsidRPr="00DB62C0">
              <w:rPr>
                <w:color w:val="000000"/>
                <w:sz w:val="22"/>
                <w:szCs w:val="22"/>
              </w:rPr>
              <w:t>3.788</w:t>
            </w:r>
          </w:p>
        </w:tc>
        <w:tc>
          <w:tcPr>
            <w:tcW w:w="1165" w:type="dxa"/>
          </w:tcPr>
          <w:p w14:paraId="34AFF3A6" w14:textId="77777777" w:rsidR="005628D2" w:rsidRPr="00DB62C0" w:rsidRDefault="005628D2" w:rsidP="001273D4">
            <w:pPr>
              <w:jc w:val="right"/>
              <w:rPr>
                <w:color w:val="000000"/>
                <w:sz w:val="22"/>
                <w:szCs w:val="22"/>
              </w:rPr>
            </w:pPr>
            <w:r w:rsidRPr="008B1361">
              <w:rPr>
                <w:color w:val="000000"/>
                <w:sz w:val="22"/>
                <w:szCs w:val="22"/>
              </w:rPr>
              <w:t>--</w:t>
            </w:r>
          </w:p>
        </w:tc>
      </w:tr>
      <w:tr w:rsidR="005628D2" w:rsidRPr="00DB62C0" w14:paraId="3489894E" w14:textId="77777777" w:rsidTr="001273D4">
        <w:trPr>
          <w:trHeight w:val="288"/>
        </w:trPr>
        <w:tc>
          <w:tcPr>
            <w:tcW w:w="4582" w:type="dxa"/>
            <w:shd w:val="clear" w:color="auto" w:fill="auto"/>
            <w:noWrap/>
            <w:vAlign w:val="bottom"/>
            <w:hideMark/>
          </w:tcPr>
          <w:p w14:paraId="1FC51E96" w14:textId="77777777" w:rsidR="005628D2" w:rsidRPr="00DB62C0" w:rsidRDefault="005628D2" w:rsidP="001273D4">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Competition</w:t>
            </w:r>
            <w:proofErr w:type="gramEnd"/>
            <w:r w:rsidRPr="00DB62C0">
              <w:rPr>
                <w:color w:val="000000"/>
                <w:sz w:val="22"/>
                <w:szCs w:val="22"/>
              </w:rPr>
              <w:t>:</w:t>
            </w:r>
            <w:r>
              <w:rPr>
                <w:color w:val="000000"/>
                <w:sz w:val="22"/>
                <w:szCs w:val="22"/>
              </w:rPr>
              <w:t>Salinity</w:t>
            </w:r>
            <w:r w:rsidRPr="00DB62C0">
              <w:rPr>
                <w:color w:val="000000"/>
                <w:sz w:val="22"/>
                <w:szCs w:val="22"/>
              </w:rPr>
              <w:t>:</w:t>
            </w:r>
            <w:r>
              <w:rPr>
                <w:color w:val="000000"/>
                <w:sz w:val="22"/>
                <w:szCs w:val="22"/>
              </w:rPr>
              <w:t>Level5</w:t>
            </w:r>
          </w:p>
        </w:tc>
        <w:tc>
          <w:tcPr>
            <w:tcW w:w="1420" w:type="dxa"/>
            <w:shd w:val="clear" w:color="auto" w:fill="auto"/>
            <w:noWrap/>
            <w:vAlign w:val="bottom"/>
            <w:hideMark/>
          </w:tcPr>
          <w:p w14:paraId="68331EC1" w14:textId="77777777" w:rsidR="005628D2" w:rsidRPr="00DB62C0" w:rsidRDefault="005628D2" w:rsidP="001273D4">
            <w:pPr>
              <w:jc w:val="right"/>
              <w:rPr>
                <w:color w:val="000000"/>
                <w:sz w:val="22"/>
                <w:szCs w:val="22"/>
              </w:rPr>
            </w:pPr>
            <w:r w:rsidRPr="00DB62C0">
              <w:rPr>
                <w:color w:val="000000"/>
                <w:sz w:val="22"/>
                <w:szCs w:val="22"/>
              </w:rPr>
              <w:t>-0.331</w:t>
            </w:r>
          </w:p>
        </w:tc>
        <w:tc>
          <w:tcPr>
            <w:tcW w:w="1000" w:type="dxa"/>
            <w:shd w:val="clear" w:color="auto" w:fill="auto"/>
            <w:noWrap/>
            <w:vAlign w:val="bottom"/>
            <w:hideMark/>
          </w:tcPr>
          <w:p w14:paraId="0C2FD025" w14:textId="77777777" w:rsidR="005628D2" w:rsidRPr="00DB62C0" w:rsidRDefault="005628D2" w:rsidP="001273D4">
            <w:pPr>
              <w:jc w:val="right"/>
              <w:rPr>
                <w:color w:val="000000"/>
                <w:sz w:val="22"/>
                <w:szCs w:val="22"/>
              </w:rPr>
            </w:pPr>
            <w:r w:rsidRPr="00DB62C0">
              <w:rPr>
                <w:color w:val="000000"/>
                <w:sz w:val="22"/>
                <w:szCs w:val="22"/>
              </w:rPr>
              <w:t>-4.659</w:t>
            </w:r>
          </w:p>
        </w:tc>
        <w:tc>
          <w:tcPr>
            <w:tcW w:w="1183" w:type="dxa"/>
            <w:shd w:val="clear" w:color="auto" w:fill="auto"/>
            <w:noWrap/>
            <w:vAlign w:val="bottom"/>
            <w:hideMark/>
          </w:tcPr>
          <w:p w14:paraId="2150E2DA" w14:textId="77777777" w:rsidR="005628D2" w:rsidRPr="00DB62C0" w:rsidRDefault="005628D2" w:rsidP="001273D4">
            <w:pPr>
              <w:jc w:val="right"/>
              <w:rPr>
                <w:color w:val="000000"/>
                <w:sz w:val="22"/>
                <w:szCs w:val="22"/>
              </w:rPr>
            </w:pPr>
            <w:r w:rsidRPr="00DB62C0">
              <w:rPr>
                <w:color w:val="000000"/>
                <w:sz w:val="22"/>
                <w:szCs w:val="22"/>
              </w:rPr>
              <w:t>3.998</w:t>
            </w:r>
          </w:p>
        </w:tc>
        <w:tc>
          <w:tcPr>
            <w:tcW w:w="1165" w:type="dxa"/>
          </w:tcPr>
          <w:p w14:paraId="371B7CA5" w14:textId="77777777" w:rsidR="005628D2" w:rsidRPr="00DB62C0" w:rsidRDefault="005628D2" w:rsidP="001273D4">
            <w:pPr>
              <w:jc w:val="right"/>
              <w:rPr>
                <w:color w:val="000000"/>
                <w:sz w:val="22"/>
                <w:szCs w:val="22"/>
              </w:rPr>
            </w:pPr>
            <w:r w:rsidRPr="008B1361">
              <w:rPr>
                <w:color w:val="000000"/>
                <w:sz w:val="22"/>
                <w:szCs w:val="22"/>
              </w:rPr>
              <w:t>--</w:t>
            </w:r>
          </w:p>
        </w:tc>
      </w:tr>
      <w:tr w:rsidR="005628D2" w:rsidRPr="00DB62C0" w14:paraId="45ACF471" w14:textId="77777777" w:rsidTr="001273D4">
        <w:trPr>
          <w:trHeight w:val="288"/>
        </w:trPr>
        <w:tc>
          <w:tcPr>
            <w:tcW w:w="4582" w:type="dxa"/>
            <w:shd w:val="clear" w:color="auto" w:fill="auto"/>
            <w:noWrap/>
            <w:vAlign w:val="bottom"/>
            <w:hideMark/>
          </w:tcPr>
          <w:p w14:paraId="1B653421" w14:textId="77777777" w:rsidR="005628D2" w:rsidRPr="00DB62C0" w:rsidRDefault="005628D2" w:rsidP="001273D4">
            <w:pPr>
              <w:rPr>
                <w:color w:val="000000"/>
                <w:sz w:val="22"/>
                <w:szCs w:val="22"/>
              </w:rPr>
            </w:pPr>
            <w:r>
              <w:rPr>
                <w:color w:val="000000"/>
                <w:sz w:val="22"/>
                <w:szCs w:val="22"/>
              </w:rPr>
              <w:t xml:space="preserve">Age </w:t>
            </w:r>
            <w:proofErr w:type="gramStart"/>
            <w:r>
              <w:rPr>
                <w:color w:val="000000"/>
                <w:sz w:val="22"/>
                <w:szCs w:val="22"/>
              </w:rPr>
              <w:t>cohort</w:t>
            </w:r>
            <w:r w:rsidRPr="00DB62C0">
              <w:rPr>
                <w:color w:val="000000"/>
                <w:sz w:val="22"/>
                <w:szCs w:val="22"/>
              </w:rPr>
              <w:t>:</w:t>
            </w:r>
            <w:r>
              <w:rPr>
                <w:color w:val="000000"/>
                <w:sz w:val="22"/>
                <w:szCs w:val="22"/>
              </w:rPr>
              <w:t>Competition</w:t>
            </w:r>
            <w:proofErr w:type="gramEnd"/>
            <w:r w:rsidRPr="00DB62C0">
              <w:rPr>
                <w:color w:val="000000"/>
                <w:sz w:val="22"/>
                <w:szCs w:val="22"/>
              </w:rPr>
              <w:t>:</w:t>
            </w:r>
            <w:r>
              <w:rPr>
                <w:color w:val="000000"/>
                <w:sz w:val="22"/>
                <w:szCs w:val="22"/>
              </w:rPr>
              <w:t>Salinity</w:t>
            </w:r>
            <w:r w:rsidRPr="00DB62C0">
              <w:rPr>
                <w:color w:val="000000"/>
                <w:sz w:val="22"/>
                <w:szCs w:val="22"/>
              </w:rPr>
              <w:t>:</w:t>
            </w:r>
            <w:r>
              <w:rPr>
                <w:color w:val="000000"/>
                <w:sz w:val="22"/>
                <w:szCs w:val="22"/>
              </w:rPr>
              <w:t>Level6</w:t>
            </w:r>
          </w:p>
        </w:tc>
        <w:tc>
          <w:tcPr>
            <w:tcW w:w="1420" w:type="dxa"/>
            <w:shd w:val="clear" w:color="auto" w:fill="auto"/>
            <w:noWrap/>
            <w:vAlign w:val="bottom"/>
            <w:hideMark/>
          </w:tcPr>
          <w:p w14:paraId="148D91B6" w14:textId="77777777" w:rsidR="005628D2" w:rsidRPr="00DB62C0" w:rsidRDefault="005628D2" w:rsidP="001273D4">
            <w:pPr>
              <w:jc w:val="right"/>
              <w:rPr>
                <w:color w:val="000000"/>
                <w:sz w:val="22"/>
                <w:szCs w:val="22"/>
              </w:rPr>
            </w:pPr>
            <w:r w:rsidRPr="00DB62C0">
              <w:rPr>
                <w:color w:val="000000"/>
                <w:sz w:val="22"/>
                <w:szCs w:val="22"/>
              </w:rPr>
              <w:t>0.016</w:t>
            </w:r>
          </w:p>
        </w:tc>
        <w:tc>
          <w:tcPr>
            <w:tcW w:w="1000" w:type="dxa"/>
            <w:shd w:val="clear" w:color="auto" w:fill="auto"/>
            <w:noWrap/>
            <w:vAlign w:val="bottom"/>
            <w:hideMark/>
          </w:tcPr>
          <w:p w14:paraId="161B9DAE" w14:textId="77777777" w:rsidR="005628D2" w:rsidRPr="00DB62C0" w:rsidRDefault="005628D2" w:rsidP="001273D4">
            <w:pPr>
              <w:jc w:val="right"/>
              <w:rPr>
                <w:color w:val="000000"/>
                <w:sz w:val="22"/>
                <w:szCs w:val="22"/>
              </w:rPr>
            </w:pPr>
            <w:r w:rsidRPr="00DB62C0">
              <w:rPr>
                <w:color w:val="000000"/>
                <w:sz w:val="22"/>
                <w:szCs w:val="22"/>
              </w:rPr>
              <w:t>-4.313</w:t>
            </w:r>
          </w:p>
        </w:tc>
        <w:tc>
          <w:tcPr>
            <w:tcW w:w="1183" w:type="dxa"/>
            <w:shd w:val="clear" w:color="auto" w:fill="auto"/>
            <w:noWrap/>
            <w:vAlign w:val="bottom"/>
            <w:hideMark/>
          </w:tcPr>
          <w:p w14:paraId="3C7CD648" w14:textId="77777777" w:rsidR="005628D2" w:rsidRPr="00DB62C0" w:rsidRDefault="005628D2" w:rsidP="001273D4">
            <w:pPr>
              <w:jc w:val="right"/>
              <w:rPr>
                <w:color w:val="000000"/>
                <w:sz w:val="22"/>
                <w:szCs w:val="22"/>
              </w:rPr>
            </w:pPr>
            <w:r w:rsidRPr="00DB62C0">
              <w:rPr>
                <w:color w:val="000000"/>
                <w:sz w:val="22"/>
                <w:szCs w:val="22"/>
              </w:rPr>
              <w:t>4.345</w:t>
            </w:r>
          </w:p>
        </w:tc>
        <w:tc>
          <w:tcPr>
            <w:tcW w:w="1165" w:type="dxa"/>
          </w:tcPr>
          <w:p w14:paraId="1C35593B" w14:textId="77777777" w:rsidR="005628D2" w:rsidRPr="00DB62C0" w:rsidRDefault="005628D2" w:rsidP="001273D4">
            <w:pPr>
              <w:jc w:val="right"/>
              <w:rPr>
                <w:color w:val="000000"/>
                <w:sz w:val="22"/>
                <w:szCs w:val="22"/>
              </w:rPr>
            </w:pPr>
            <w:r w:rsidRPr="008B1361">
              <w:rPr>
                <w:color w:val="000000"/>
                <w:sz w:val="22"/>
                <w:szCs w:val="22"/>
              </w:rPr>
              <w:t>--</w:t>
            </w:r>
          </w:p>
        </w:tc>
      </w:tr>
    </w:tbl>
    <w:p w14:paraId="2E18A7B2" w14:textId="77777777" w:rsidR="005628D2" w:rsidRDefault="005628D2" w:rsidP="003437F1"/>
    <w:p w14:paraId="6E422E05" w14:textId="081C55B3" w:rsidR="003437F1" w:rsidRDefault="003437F1" w:rsidP="003437F1">
      <w:r>
        <w:t xml:space="preserve">Table </w:t>
      </w:r>
      <w:r w:rsidR="00985063">
        <w:t>6</w:t>
      </w:r>
      <w:r w:rsidR="00416186">
        <w:t xml:space="preserve"> </w:t>
      </w:r>
      <w:r>
        <w:t>demonstrat</w:t>
      </w:r>
      <w:r w:rsidR="00416186">
        <w:t>es</w:t>
      </w:r>
      <w:r>
        <w:t xml:space="preserve"> the model coefficients for the LMM for net biomass with genotype as a random effect. The fixed effects and their interactions are listed, as well as the model coefficients, and the confidence intervals (2.5%, 97.5%). Also provided are the reference condition for calculating the coefficient (Cond eff). </w:t>
      </w:r>
      <w:r w:rsidR="0094264D">
        <w:t>Level 6 corresponds with the deepest flooding level (</w:t>
      </w:r>
      <w:r w:rsidR="0094264D" w:rsidRPr="0094264D">
        <w:t>+30 cm</w:t>
      </w:r>
      <w:r w:rsidR="0094264D">
        <w:t xml:space="preserve">, </w:t>
      </w:r>
      <w:r w:rsidR="0094264D" w:rsidRPr="0094264D">
        <w:t>most inundated)</w:t>
      </w:r>
      <w:r w:rsidR="0094264D">
        <w:t xml:space="preserve"> while Level 1 corresponds with being completely unflooded (</w:t>
      </w:r>
      <w:r w:rsidR="0094264D" w:rsidRPr="0019793A">
        <w:rPr>
          <w:b/>
          <w:bCs/>
        </w:rPr>
        <w:t>-</w:t>
      </w:r>
      <w:r w:rsidR="0094264D" w:rsidRPr="0094264D">
        <w:t>20 cm</w:t>
      </w:r>
      <w:r w:rsidR="0094264D">
        <w:t xml:space="preserve">, </w:t>
      </w:r>
      <w:r w:rsidR="0094264D" w:rsidRPr="0094264D">
        <w:t xml:space="preserve">least inundated) </w:t>
      </w:r>
    </w:p>
    <w:p w14:paraId="7BEC7052" w14:textId="77777777" w:rsidR="003437F1" w:rsidRDefault="003437F1" w:rsidP="003437F1"/>
    <w:p w14:paraId="389DF965" w14:textId="77777777" w:rsidR="003437F1" w:rsidRDefault="003437F1" w:rsidP="003437F1"/>
    <w:p w14:paraId="1F75580F" w14:textId="77777777" w:rsidR="003437F1" w:rsidRDefault="003437F1" w:rsidP="003437F1"/>
    <w:p w14:paraId="73BFEC0C" w14:textId="77777777" w:rsidR="003437F1" w:rsidRDefault="003437F1" w:rsidP="003437F1"/>
    <w:p w14:paraId="24CF75D5" w14:textId="77777777" w:rsidR="003437F1" w:rsidRDefault="003437F1" w:rsidP="003437F1"/>
    <w:p w14:paraId="45E82E64" w14:textId="77777777" w:rsidR="003437F1" w:rsidRDefault="003437F1" w:rsidP="003437F1">
      <w:r>
        <w:t xml:space="preserve"> </w:t>
      </w:r>
    </w:p>
    <w:p w14:paraId="77488D23" w14:textId="77777777" w:rsidR="003437F1" w:rsidRDefault="003437F1" w:rsidP="003437F1"/>
    <w:p w14:paraId="355B7D9D" w14:textId="77777777" w:rsidR="003437F1" w:rsidRDefault="003437F1" w:rsidP="003437F1"/>
    <w:p w14:paraId="11EEBA4B" w14:textId="77777777" w:rsidR="003437F1" w:rsidRDefault="003437F1" w:rsidP="003437F1"/>
    <w:p w14:paraId="0E6D82F3" w14:textId="77777777" w:rsidR="003437F1" w:rsidRDefault="003437F1" w:rsidP="003437F1"/>
    <w:p w14:paraId="1A45647E" w14:textId="77777777" w:rsidR="003437F1" w:rsidRDefault="003437F1" w:rsidP="003437F1"/>
    <w:p w14:paraId="732D02CC" w14:textId="77777777" w:rsidR="003437F1" w:rsidRDefault="003437F1" w:rsidP="003437F1"/>
    <w:p w14:paraId="20D141D3" w14:textId="77777777" w:rsidR="003437F1" w:rsidRDefault="003437F1" w:rsidP="003437F1"/>
    <w:p w14:paraId="16D6FCEB" w14:textId="77777777" w:rsidR="003437F1" w:rsidRDefault="003437F1" w:rsidP="003437F1"/>
    <w:p w14:paraId="50B17EDD" w14:textId="77777777" w:rsidR="003437F1" w:rsidRDefault="003437F1" w:rsidP="003437F1"/>
    <w:p w14:paraId="445CC6AB" w14:textId="77777777" w:rsidR="003437F1" w:rsidRDefault="003437F1" w:rsidP="003437F1"/>
    <w:p w14:paraId="363E548E" w14:textId="77777777" w:rsidR="003437F1" w:rsidRDefault="003437F1" w:rsidP="003437F1"/>
    <w:p w14:paraId="103E9B8A" w14:textId="77777777" w:rsidR="003437F1" w:rsidRDefault="003437F1" w:rsidP="003437F1"/>
    <w:p w14:paraId="4CE1A957" w14:textId="77777777" w:rsidR="003437F1" w:rsidRDefault="003437F1" w:rsidP="003437F1"/>
    <w:p w14:paraId="082A4EE4" w14:textId="77777777" w:rsidR="003437F1" w:rsidRDefault="003437F1" w:rsidP="003437F1"/>
    <w:p w14:paraId="5A2143F6" w14:textId="77777777" w:rsidR="003437F1" w:rsidRDefault="003437F1" w:rsidP="003437F1"/>
    <w:p w14:paraId="49392AFA" w14:textId="77777777" w:rsidR="003437F1" w:rsidRDefault="003437F1" w:rsidP="003437F1"/>
    <w:p w14:paraId="3132A744" w14:textId="77777777" w:rsidR="003437F1" w:rsidRDefault="003437F1" w:rsidP="003437F1"/>
    <w:p w14:paraId="7F47AB80" w14:textId="77777777" w:rsidR="003437F1" w:rsidRDefault="003437F1" w:rsidP="003437F1"/>
    <w:p w14:paraId="7B8B387F" w14:textId="77777777" w:rsidR="003437F1" w:rsidRDefault="003437F1" w:rsidP="003437F1"/>
    <w:p w14:paraId="119848D1" w14:textId="77777777" w:rsidR="003E726F" w:rsidRDefault="003E726F" w:rsidP="003437F1"/>
    <w:p w14:paraId="55046698" w14:textId="77777777" w:rsidR="003437F1" w:rsidRDefault="003437F1" w:rsidP="003437F1">
      <w:r>
        <w:rPr>
          <w:noProof/>
        </w:rPr>
        <w:drawing>
          <wp:inline distT="0" distB="0" distL="0" distR="0" wp14:anchorId="1EB6E1DC" wp14:editId="690368FF">
            <wp:extent cx="5943600" cy="4076064"/>
            <wp:effectExtent l="0" t="0" r="0" b="635"/>
            <wp:docPr id="16" name="Picture 1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30">
                      <a:extLst>
                        <a:ext uri="{28A0092B-C50C-407E-A947-70E740481C1C}">
                          <a14:useLocalDpi xmlns:a14="http://schemas.microsoft.com/office/drawing/2010/main"/>
                        </a:ext>
                      </a:extLst>
                    </a:blip>
                    <a:stretch>
                      <a:fillRect/>
                    </a:stretch>
                  </pic:blipFill>
                  <pic:spPr>
                    <a:xfrm>
                      <a:off x="0" y="0"/>
                      <a:ext cx="5943600" cy="4076064"/>
                    </a:xfrm>
                    <a:prstGeom prst="rect">
                      <a:avLst/>
                    </a:prstGeom>
                  </pic:spPr>
                </pic:pic>
              </a:graphicData>
            </a:graphic>
          </wp:inline>
        </w:drawing>
      </w:r>
    </w:p>
    <w:p w14:paraId="24E0BBF3" w14:textId="2B106A26" w:rsidR="003437F1" w:rsidRPr="00F40CED" w:rsidRDefault="00F40CED" w:rsidP="00F40CED">
      <w:pPr>
        <w:pStyle w:val="Caption"/>
        <w:rPr>
          <w:b w:val="0"/>
          <w:bCs w:val="0"/>
        </w:rPr>
      </w:pPr>
      <w:bookmarkStart w:id="106" w:name="_Toc61470702"/>
      <w:r>
        <w:t xml:space="preserve">Figure </w:t>
      </w:r>
      <w:r w:rsidR="003764A6">
        <w:t>12</w:t>
      </w:r>
      <w:r>
        <w:t xml:space="preserve">: </w:t>
      </w:r>
      <w:r w:rsidR="003437F1">
        <w:t xml:space="preserve">Graph of multi-model approximation </w:t>
      </w:r>
      <w:r w:rsidR="003437F1" w:rsidRPr="009C5D3B">
        <w:t xml:space="preserve">of most important predictors across all iterations of the full model for </w:t>
      </w:r>
      <w:r w:rsidR="003437F1">
        <w:t>m</w:t>
      </w:r>
      <w:r w:rsidR="003437F1" w:rsidRPr="009C5D3B">
        <w:t>ortality, as analyzed using a GLMM with presence or absence of tissue as a response</w:t>
      </w:r>
      <w:r w:rsidR="003437F1">
        <w:t xml:space="preserve">. </w:t>
      </w:r>
      <w:r w:rsidR="003437F1" w:rsidRPr="00F40CED">
        <w:rPr>
          <w:b w:val="0"/>
          <w:bCs w:val="0"/>
        </w:rPr>
        <w:t xml:space="preserve">Representation of the </w:t>
      </w:r>
      <w:proofErr w:type="spellStart"/>
      <w:r w:rsidR="003437F1" w:rsidRPr="00F40CED">
        <w:rPr>
          <w:b w:val="0"/>
          <w:bCs w:val="0"/>
        </w:rPr>
        <w:t>MuMIn</w:t>
      </w:r>
      <w:proofErr w:type="spellEnd"/>
      <w:r w:rsidR="003437F1" w:rsidRPr="00F40CED">
        <w:rPr>
          <w:b w:val="0"/>
          <w:bCs w:val="0"/>
        </w:rPr>
        <w:t xml:space="preserve"> AIC model dredge table. Rows represent models sorted by decreasing empirical support. Row height represents model probability conditional on the full model set. Color shade corresponds to estimated relative importance of variables. Plot of model weights for the binomial model for presence and absence of green tissue at the end of the experiment. For mortality, level and the interaction between level and salinity were of highest importance, with salinity also falling out as an important predictor.</w:t>
      </w:r>
      <w:bookmarkEnd w:id="106"/>
      <w:r w:rsidR="003437F1" w:rsidRPr="00F40CED">
        <w:rPr>
          <w:b w:val="0"/>
          <w:bCs w:val="0"/>
        </w:rPr>
        <w:t xml:space="preserve"> </w:t>
      </w:r>
    </w:p>
    <w:p w14:paraId="5C970DE0" w14:textId="77777777" w:rsidR="003437F1" w:rsidRDefault="003437F1" w:rsidP="003437F1"/>
    <w:p w14:paraId="29FC37D9" w14:textId="77777777" w:rsidR="003437F1" w:rsidRDefault="003437F1" w:rsidP="003437F1"/>
    <w:p w14:paraId="4BF741C5" w14:textId="77777777" w:rsidR="003437F1" w:rsidRDefault="003437F1" w:rsidP="003437F1"/>
    <w:p w14:paraId="0FC65846" w14:textId="6138A631" w:rsidR="003764A6" w:rsidRDefault="003764A6" w:rsidP="00F40CED">
      <w:pPr>
        <w:pStyle w:val="Caption"/>
      </w:pPr>
      <w:bookmarkStart w:id="107" w:name="_Toc61470703"/>
    </w:p>
    <w:p w14:paraId="554C875B" w14:textId="77777777" w:rsidR="003764A6" w:rsidRPr="003764A6" w:rsidRDefault="003764A6" w:rsidP="003764A6"/>
    <w:p w14:paraId="4FEC2614" w14:textId="406F7AC9" w:rsidR="003437F1" w:rsidRDefault="003437F1" w:rsidP="00F40CED">
      <w:pPr>
        <w:pStyle w:val="Caption"/>
      </w:pPr>
      <w:r>
        <w:lastRenderedPageBreak/>
        <w:t xml:space="preserve">Table </w:t>
      </w:r>
      <w:r w:rsidR="00985063">
        <w:t>7</w:t>
      </w:r>
      <w:r>
        <w:t>: Effect sizes for the binomial mortality GLMM with genotype as a random effect</w:t>
      </w:r>
      <w:bookmarkEnd w:id="107"/>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1400"/>
        <w:gridCol w:w="1123"/>
        <w:gridCol w:w="1170"/>
        <w:gridCol w:w="1075"/>
      </w:tblGrid>
      <w:tr w:rsidR="003437F1" w:rsidRPr="00F73BC2" w14:paraId="3317CE39" w14:textId="77777777" w:rsidTr="003437F1">
        <w:trPr>
          <w:trHeight w:val="288"/>
        </w:trPr>
        <w:tc>
          <w:tcPr>
            <w:tcW w:w="4582" w:type="dxa"/>
            <w:shd w:val="clear" w:color="auto" w:fill="auto"/>
            <w:noWrap/>
            <w:vAlign w:val="bottom"/>
            <w:hideMark/>
          </w:tcPr>
          <w:p w14:paraId="317DAFCC" w14:textId="77777777" w:rsidR="003437F1" w:rsidRPr="00C714EC" w:rsidRDefault="003437F1" w:rsidP="003437F1">
            <w:pPr>
              <w:rPr>
                <w:b/>
                <w:bCs/>
                <w:color w:val="000000"/>
                <w:sz w:val="20"/>
                <w:szCs w:val="20"/>
              </w:rPr>
            </w:pPr>
            <w:r w:rsidRPr="00C714EC">
              <w:rPr>
                <w:b/>
                <w:bCs/>
                <w:color w:val="000000"/>
                <w:sz w:val="20"/>
                <w:szCs w:val="20"/>
              </w:rPr>
              <w:t>Fixed effect(s)</w:t>
            </w:r>
          </w:p>
        </w:tc>
        <w:tc>
          <w:tcPr>
            <w:tcW w:w="1400" w:type="dxa"/>
            <w:shd w:val="clear" w:color="auto" w:fill="auto"/>
            <w:noWrap/>
            <w:vAlign w:val="bottom"/>
            <w:hideMark/>
          </w:tcPr>
          <w:p w14:paraId="3DCDF97B" w14:textId="77777777" w:rsidR="003437F1" w:rsidRPr="00C714EC" w:rsidRDefault="003437F1" w:rsidP="003437F1">
            <w:pPr>
              <w:rPr>
                <w:b/>
                <w:bCs/>
                <w:color w:val="000000"/>
                <w:sz w:val="20"/>
                <w:szCs w:val="20"/>
              </w:rPr>
            </w:pPr>
            <w:r w:rsidRPr="00C714EC">
              <w:rPr>
                <w:b/>
                <w:bCs/>
                <w:color w:val="000000"/>
                <w:sz w:val="20"/>
                <w:szCs w:val="20"/>
              </w:rPr>
              <w:t>Coefficients</w:t>
            </w:r>
          </w:p>
        </w:tc>
        <w:tc>
          <w:tcPr>
            <w:tcW w:w="1123" w:type="dxa"/>
            <w:shd w:val="clear" w:color="auto" w:fill="auto"/>
            <w:noWrap/>
            <w:vAlign w:val="bottom"/>
            <w:hideMark/>
          </w:tcPr>
          <w:p w14:paraId="21E8AB64" w14:textId="77777777" w:rsidR="003437F1" w:rsidRPr="00C714EC" w:rsidRDefault="003437F1" w:rsidP="003437F1">
            <w:pPr>
              <w:rPr>
                <w:b/>
                <w:bCs/>
                <w:color w:val="000000"/>
                <w:sz w:val="20"/>
                <w:szCs w:val="20"/>
              </w:rPr>
            </w:pPr>
            <w:r w:rsidRPr="00C714EC">
              <w:rPr>
                <w:b/>
                <w:bCs/>
                <w:color w:val="000000"/>
                <w:sz w:val="20"/>
                <w:szCs w:val="20"/>
              </w:rPr>
              <w:t>2.5% CI</w:t>
            </w:r>
          </w:p>
        </w:tc>
        <w:tc>
          <w:tcPr>
            <w:tcW w:w="1170" w:type="dxa"/>
            <w:shd w:val="clear" w:color="auto" w:fill="auto"/>
            <w:noWrap/>
            <w:vAlign w:val="bottom"/>
            <w:hideMark/>
          </w:tcPr>
          <w:p w14:paraId="7603EEA5" w14:textId="77777777" w:rsidR="003437F1" w:rsidRPr="00C714EC" w:rsidRDefault="003437F1" w:rsidP="003437F1">
            <w:pPr>
              <w:rPr>
                <w:b/>
                <w:bCs/>
                <w:color w:val="000000"/>
                <w:sz w:val="20"/>
                <w:szCs w:val="20"/>
              </w:rPr>
            </w:pPr>
            <w:r w:rsidRPr="00C714EC">
              <w:rPr>
                <w:b/>
                <w:bCs/>
                <w:color w:val="000000"/>
                <w:sz w:val="20"/>
                <w:szCs w:val="20"/>
              </w:rPr>
              <w:t>97.5% CI</w:t>
            </w:r>
          </w:p>
        </w:tc>
        <w:tc>
          <w:tcPr>
            <w:tcW w:w="1075" w:type="dxa"/>
          </w:tcPr>
          <w:p w14:paraId="0FE72F8C" w14:textId="77777777" w:rsidR="003437F1" w:rsidRPr="00F40CED" w:rsidRDefault="003437F1" w:rsidP="003437F1">
            <w:pPr>
              <w:rPr>
                <w:b/>
                <w:bCs/>
                <w:color w:val="000000"/>
                <w:sz w:val="22"/>
                <w:szCs w:val="22"/>
              </w:rPr>
            </w:pPr>
            <w:r w:rsidRPr="00C714EC">
              <w:rPr>
                <w:b/>
                <w:bCs/>
                <w:color w:val="000000"/>
                <w:sz w:val="18"/>
                <w:szCs w:val="18"/>
              </w:rPr>
              <w:t>Cond eff</w:t>
            </w:r>
          </w:p>
        </w:tc>
      </w:tr>
      <w:tr w:rsidR="003437F1" w:rsidRPr="00F73BC2" w14:paraId="254C5C82" w14:textId="77777777" w:rsidTr="003437F1">
        <w:trPr>
          <w:trHeight w:val="288"/>
        </w:trPr>
        <w:tc>
          <w:tcPr>
            <w:tcW w:w="4582" w:type="dxa"/>
            <w:shd w:val="clear" w:color="auto" w:fill="auto"/>
            <w:noWrap/>
            <w:vAlign w:val="bottom"/>
            <w:hideMark/>
          </w:tcPr>
          <w:p w14:paraId="334F3BAC" w14:textId="77777777" w:rsidR="003437F1" w:rsidRPr="00F73BC2" w:rsidRDefault="003437F1" w:rsidP="003437F1">
            <w:pPr>
              <w:rPr>
                <w:color w:val="000000"/>
                <w:sz w:val="22"/>
                <w:szCs w:val="22"/>
              </w:rPr>
            </w:pPr>
            <w:r w:rsidRPr="00F73BC2">
              <w:rPr>
                <w:color w:val="000000"/>
                <w:sz w:val="22"/>
                <w:szCs w:val="22"/>
              </w:rPr>
              <w:t>(Intercept)</w:t>
            </w:r>
          </w:p>
        </w:tc>
        <w:tc>
          <w:tcPr>
            <w:tcW w:w="1400" w:type="dxa"/>
            <w:shd w:val="clear" w:color="auto" w:fill="auto"/>
            <w:noWrap/>
            <w:vAlign w:val="bottom"/>
            <w:hideMark/>
          </w:tcPr>
          <w:p w14:paraId="01B0FC98" w14:textId="77777777" w:rsidR="003437F1" w:rsidRPr="00F73BC2" w:rsidRDefault="003437F1" w:rsidP="003437F1">
            <w:pPr>
              <w:jc w:val="right"/>
              <w:rPr>
                <w:color w:val="000000"/>
                <w:sz w:val="22"/>
                <w:szCs w:val="22"/>
              </w:rPr>
            </w:pPr>
            <w:r w:rsidRPr="00F73BC2">
              <w:rPr>
                <w:color w:val="000000"/>
                <w:sz w:val="22"/>
                <w:szCs w:val="22"/>
              </w:rPr>
              <w:t>19.823</w:t>
            </w:r>
          </w:p>
        </w:tc>
        <w:tc>
          <w:tcPr>
            <w:tcW w:w="1123" w:type="dxa"/>
            <w:shd w:val="clear" w:color="auto" w:fill="auto"/>
            <w:noWrap/>
            <w:vAlign w:val="bottom"/>
            <w:hideMark/>
          </w:tcPr>
          <w:p w14:paraId="7DD71527" w14:textId="77777777" w:rsidR="003437F1" w:rsidRPr="00F73BC2" w:rsidRDefault="003437F1" w:rsidP="003437F1">
            <w:pPr>
              <w:jc w:val="right"/>
              <w:rPr>
                <w:color w:val="000000"/>
                <w:sz w:val="22"/>
                <w:szCs w:val="22"/>
              </w:rPr>
            </w:pPr>
            <w:r w:rsidRPr="00F73BC2">
              <w:rPr>
                <w:color w:val="000000"/>
                <w:sz w:val="22"/>
                <w:szCs w:val="22"/>
              </w:rPr>
              <w:t>-60.800</w:t>
            </w:r>
          </w:p>
        </w:tc>
        <w:tc>
          <w:tcPr>
            <w:tcW w:w="1170" w:type="dxa"/>
            <w:shd w:val="clear" w:color="auto" w:fill="auto"/>
            <w:noWrap/>
            <w:vAlign w:val="bottom"/>
            <w:hideMark/>
          </w:tcPr>
          <w:p w14:paraId="3F537361" w14:textId="77777777" w:rsidR="003437F1" w:rsidRPr="00F73BC2" w:rsidRDefault="003437F1" w:rsidP="003437F1">
            <w:pPr>
              <w:jc w:val="right"/>
              <w:rPr>
                <w:color w:val="000000"/>
                <w:sz w:val="22"/>
                <w:szCs w:val="22"/>
              </w:rPr>
            </w:pPr>
            <w:r w:rsidRPr="00F73BC2">
              <w:rPr>
                <w:color w:val="000000"/>
                <w:sz w:val="22"/>
                <w:szCs w:val="22"/>
              </w:rPr>
              <w:t>100.446</w:t>
            </w:r>
          </w:p>
        </w:tc>
        <w:tc>
          <w:tcPr>
            <w:tcW w:w="1075" w:type="dxa"/>
          </w:tcPr>
          <w:p w14:paraId="7F7E2487" w14:textId="77777777" w:rsidR="003437F1" w:rsidRPr="00F73BC2" w:rsidRDefault="003437F1" w:rsidP="003437F1">
            <w:pPr>
              <w:jc w:val="right"/>
              <w:rPr>
                <w:color w:val="000000"/>
                <w:sz w:val="22"/>
                <w:szCs w:val="22"/>
              </w:rPr>
            </w:pPr>
            <w:r>
              <w:rPr>
                <w:color w:val="000000"/>
                <w:sz w:val="22"/>
                <w:szCs w:val="22"/>
              </w:rPr>
              <w:t>--</w:t>
            </w:r>
          </w:p>
        </w:tc>
      </w:tr>
      <w:tr w:rsidR="003437F1" w:rsidRPr="00F73BC2" w14:paraId="50567124" w14:textId="77777777" w:rsidTr="003437F1">
        <w:trPr>
          <w:trHeight w:val="288"/>
        </w:trPr>
        <w:tc>
          <w:tcPr>
            <w:tcW w:w="4582" w:type="dxa"/>
            <w:shd w:val="clear" w:color="auto" w:fill="auto"/>
            <w:noWrap/>
            <w:vAlign w:val="bottom"/>
            <w:hideMark/>
          </w:tcPr>
          <w:p w14:paraId="7D85BEAA" w14:textId="77777777" w:rsidR="003437F1" w:rsidRPr="00F73BC2" w:rsidRDefault="003437F1" w:rsidP="003437F1">
            <w:pPr>
              <w:rPr>
                <w:color w:val="000000"/>
                <w:sz w:val="22"/>
                <w:szCs w:val="22"/>
              </w:rPr>
            </w:pPr>
            <w:r>
              <w:rPr>
                <w:color w:val="000000"/>
                <w:sz w:val="22"/>
                <w:szCs w:val="22"/>
              </w:rPr>
              <w:t>Age cohort</w:t>
            </w:r>
          </w:p>
        </w:tc>
        <w:tc>
          <w:tcPr>
            <w:tcW w:w="1400" w:type="dxa"/>
            <w:shd w:val="clear" w:color="auto" w:fill="auto"/>
            <w:noWrap/>
            <w:vAlign w:val="bottom"/>
            <w:hideMark/>
          </w:tcPr>
          <w:p w14:paraId="0EF07EFD" w14:textId="77777777" w:rsidR="003437F1" w:rsidRPr="00F73BC2" w:rsidRDefault="003437F1" w:rsidP="003437F1">
            <w:pPr>
              <w:jc w:val="right"/>
              <w:rPr>
                <w:color w:val="000000"/>
                <w:sz w:val="22"/>
                <w:szCs w:val="22"/>
              </w:rPr>
            </w:pPr>
            <w:r w:rsidRPr="00F73BC2">
              <w:rPr>
                <w:color w:val="000000"/>
                <w:sz w:val="22"/>
                <w:szCs w:val="22"/>
              </w:rPr>
              <w:t>-0.066</w:t>
            </w:r>
          </w:p>
        </w:tc>
        <w:tc>
          <w:tcPr>
            <w:tcW w:w="1123" w:type="dxa"/>
            <w:shd w:val="clear" w:color="auto" w:fill="auto"/>
            <w:noWrap/>
            <w:vAlign w:val="bottom"/>
            <w:hideMark/>
          </w:tcPr>
          <w:p w14:paraId="3B4473DF" w14:textId="77777777" w:rsidR="003437F1" w:rsidRPr="00F73BC2" w:rsidRDefault="003437F1" w:rsidP="003437F1">
            <w:pPr>
              <w:jc w:val="right"/>
              <w:rPr>
                <w:color w:val="000000"/>
                <w:sz w:val="22"/>
                <w:szCs w:val="22"/>
              </w:rPr>
            </w:pPr>
            <w:r w:rsidRPr="00F73BC2">
              <w:rPr>
                <w:color w:val="000000"/>
                <w:sz w:val="22"/>
                <w:szCs w:val="22"/>
              </w:rPr>
              <w:t>-121.773</w:t>
            </w:r>
          </w:p>
        </w:tc>
        <w:tc>
          <w:tcPr>
            <w:tcW w:w="1170" w:type="dxa"/>
            <w:shd w:val="clear" w:color="auto" w:fill="auto"/>
            <w:noWrap/>
            <w:vAlign w:val="bottom"/>
            <w:hideMark/>
          </w:tcPr>
          <w:p w14:paraId="4C1E022F" w14:textId="77777777" w:rsidR="003437F1" w:rsidRPr="00F73BC2" w:rsidRDefault="003437F1" w:rsidP="003437F1">
            <w:pPr>
              <w:jc w:val="right"/>
              <w:rPr>
                <w:color w:val="000000"/>
                <w:sz w:val="22"/>
                <w:szCs w:val="22"/>
              </w:rPr>
            </w:pPr>
            <w:r w:rsidRPr="00F73BC2">
              <w:rPr>
                <w:color w:val="000000"/>
                <w:sz w:val="22"/>
                <w:szCs w:val="22"/>
              </w:rPr>
              <w:t>121.641</w:t>
            </w:r>
          </w:p>
        </w:tc>
        <w:tc>
          <w:tcPr>
            <w:tcW w:w="1075" w:type="dxa"/>
          </w:tcPr>
          <w:p w14:paraId="3646AC8D" w14:textId="77777777" w:rsidR="003437F1" w:rsidRPr="00F73BC2" w:rsidRDefault="003437F1" w:rsidP="003437F1">
            <w:pPr>
              <w:jc w:val="right"/>
              <w:rPr>
                <w:color w:val="000000"/>
                <w:sz w:val="22"/>
                <w:szCs w:val="22"/>
              </w:rPr>
            </w:pPr>
            <w:r>
              <w:rPr>
                <w:color w:val="000000"/>
                <w:sz w:val="22"/>
                <w:szCs w:val="22"/>
              </w:rPr>
              <w:t>20</w:t>
            </w:r>
            <w:r w:rsidRPr="00307331">
              <w:rPr>
                <w:color w:val="000000"/>
                <w:sz w:val="22"/>
                <w:szCs w:val="22"/>
                <w:vertAlign w:val="superscript"/>
              </w:rPr>
              <w:t>th</w:t>
            </w:r>
            <w:r>
              <w:rPr>
                <w:color w:val="000000"/>
                <w:sz w:val="22"/>
                <w:szCs w:val="22"/>
              </w:rPr>
              <w:t xml:space="preserve"> cent</w:t>
            </w:r>
          </w:p>
        </w:tc>
      </w:tr>
      <w:tr w:rsidR="003437F1" w:rsidRPr="00F73BC2" w14:paraId="64EA5C9B" w14:textId="77777777" w:rsidTr="003437F1">
        <w:trPr>
          <w:trHeight w:val="288"/>
        </w:trPr>
        <w:tc>
          <w:tcPr>
            <w:tcW w:w="4582" w:type="dxa"/>
            <w:shd w:val="clear" w:color="auto" w:fill="auto"/>
            <w:noWrap/>
            <w:vAlign w:val="bottom"/>
            <w:hideMark/>
          </w:tcPr>
          <w:p w14:paraId="1F3F5CB4" w14:textId="77777777" w:rsidR="003437F1" w:rsidRPr="00F73BC2" w:rsidRDefault="003437F1" w:rsidP="003437F1">
            <w:pPr>
              <w:rPr>
                <w:color w:val="000000"/>
                <w:sz w:val="22"/>
                <w:szCs w:val="22"/>
              </w:rPr>
            </w:pPr>
            <w:r>
              <w:rPr>
                <w:color w:val="000000"/>
                <w:sz w:val="22"/>
                <w:szCs w:val="22"/>
              </w:rPr>
              <w:t>Competition</w:t>
            </w:r>
          </w:p>
        </w:tc>
        <w:tc>
          <w:tcPr>
            <w:tcW w:w="1400" w:type="dxa"/>
            <w:shd w:val="clear" w:color="auto" w:fill="auto"/>
            <w:noWrap/>
            <w:vAlign w:val="bottom"/>
            <w:hideMark/>
          </w:tcPr>
          <w:p w14:paraId="5CD42B13" w14:textId="77777777" w:rsidR="003437F1" w:rsidRPr="00F73BC2" w:rsidRDefault="003437F1" w:rsidP="003437F1">
            <w:pPr>
              <w:jc w:val="right"/>
              <w:rPr>
                <w:color w:val="000000"/>
                <w:sz w:val="22"/>
                <w:szCs w:val="22"/>
              </w:rPr>
            </w:pPr>
            <w:r w:rsidRPr="00F73BC2">
              <w:rPr>
                <w:color w:val="000000"/>
                <w:sz w:val="22"/>
                <w:szCs w:val="22"/>
              </w:rPr>
              <w:t>0.050</w:t>
            </w:r>
          </w:p>
        </w:tc>
        <w:tc>
          <w:tcPr>
            <w:tcW w:w="1123" w:type="dxa"/>
            <w:shd w:val="clear" w:color="auto" w:fill="auto"/>
            <w:noWrap/>
            <w:vAlign w:val="bottom"/>
            <w:hideMark/>
          </w:tcPr>
          <w:p w14:paraId="52854EE5" w14:textId="77777777" w:rsidR="003437F1" w:rsidRPr="00F73BC2" w:rsidRDefault="003437F1" w:rsidP="003437F1">
            <w:pPr>
              <w:jc w:val="right"/>
              <w:rPr>
                <w:color w:val="000000"/>
                <w:sz w:val="22"/>
                <w:szCs w:val="22"/>
              </w:rPr>
            </w:pPr>
            <w:r w:rsidRPr="00F73BC2">
              <w:rPr>
                <w:color w:val="000000"/>
                <w:sz w:val="22"/>
                <w:szCs w:val="22"/>
              </w:rPr>
              <w:t>-102.200</w:t>
            </w:r>
          </w:p>
        </w:tc>
        <w:tc>
          <w:tcPr>
            <w:tcW w:w="1170" w:type="dxa"/>
            <w:shd w:val="clear" w:color="auto" w:fill="auto"/>
            <w:noWrap/>
            <w:vAlign w:val="bottom"/>
            <w:hideMark/>
          </w:tcPr>
          <w:p w14:paraId="5F307C9C" w14:textId="77777777" w:rsidR="003437F1" w:rsidRPr="00F73BC2" w:rsidRDefault="003437F1" w:rsidP="003437F1">
            <w:pPr>
              <w:jc w:val="right"/>
              <w:rPr>
                <w:color w:val="000000"/>
                <w:sz w:val="22"/>
                <w:szCs w:val="22"/>
              </w:rPr>
            </w:pPr>
            <w:r w:rsidRPr="00F73BC2">
              <w:rPr>
                <w:color w:val="000000"/>
                <w:sz w:val="22"/>
                <w:szCs w:val="22"/>
              </w:rPr>
              <w:t>102.301</w:t>
            </w:r>
          </w:p>
        </w:tc>
        <w:tc>
          <w:tcPr>
            <w:tcW w:w="1075" w:type="dxa"/>
          </w:tcPr>
          <w:p w14:paraId="62294935" w14:textId="77777777" w:rsidR="003437F1" w:rsidRPr="00F73BC2" w:rsidRDefault="003437F1" w:rsidP="003437F1">
            <w:pPr>
              <w:jc w:val="right"/>
              <w:rPr>
                <w:color w:val="000000"/>
                <w:sz w:val="22"/>
                <w:szCs w:val="22"/>
              </w:rPr>
            </w:pPr>
            <w:r>
              <w:rPr>
                <w:color w:val="000000"/>
                <w:sz w:val="22"/>
                <w:szCs w:val="22"/>
              </w:rPr>
              <w:t>Comp</w:t>
            </w:r>
          </w:p>
        </w:tc>
      </w:tr>
      <w:tr w:rsidR="003437F1" w:rsidRPr="00F73BC2" w14:paraId="6EC9B475" w14:textId="77777777" w:rsidTr="003437F1">
        <w:trPr>
          <w:trHeight w:val="288"/>
        </w:trPr>
        <w:tc>
          <w:tcPr>
            <w:tcW w:w="4582" w:type="dxa"/>
            <w:shd w:val="clear" w:color="auto" w:fill="auto"/>
            <w:noWrap/>
            <w:vAlign w:val="bottom"/>
            <w:hideMark/>
          </w:tcPr>
          <w:p w14:paraId="0DEF84CC" w14:textId="77777777" w:rsidR="003437F1" w:rsidRPr="00F73BC2" w:rsidRDefault="003437F1" w:rsidP="003437F1">
            <w:pPr>
              <w:rPr>
                <w:color w:val="000000"/>
                <w:sz w:val="22"/>
                <w:szCs w:val="22"/>
              </w:rPr>
            </w:pPr>
            <w:r>
              <w:rPr>
                <w:color w:val="000000"/>
                <w:sz w:val="22"/>
                <w:szCs w:val="22"/>
              </w:rPr>
              <w:t>Salinity</w:t>
            </w:r>
          </w:p>
        </w:tc>
        <w:tc>
          <w:tcPr>
            <w:tcW w:w="1400" w:type="dxa"/>
            <w:shd w:val="clear" w:color="auto" w:fill="auto"/>
            <w:noWrap/>
            <w:vAlign w:val="bottom"/>
            <w:hideMark/>
          </w:tcPr>
          <w:p w14:paraId="38C63B76" w14:textId="77777777" w:rsidR="003437F1" w:rsidRPr="00F73BC2" w:rsidRDefault="003437F1" w:rsidP="003437F1">
            <w:pPr>
              <w:jc w:val="right"/>
              <w:rPr>
                <w:color w:val="000000"/>
                <w:sz w:val="22"/>
                <w:szCs w:val="22"/>
              </w:rPr>
            </w:pPr>
            <w:r w:rsidRPr="00F73BC2">
              <w:rPr>
                <w:color w:val="000000"/>
                <w:sz w:val="22"/>
                <w:szCs w:val="22"/>
              </w:rPr>
              <w:t>-19.568</w:t>
            </w:r>
          </w:p>
        </w:tc>
        <w:tc>
          <w:tcPr>
            <w:tcW w:w="1123" w:type="dxa"/>
            <w:shd w:val="clear" w:color="auto" w:fill="auto"/>
            <w:noWrap/>
            <w:vAlign w:val="bottom"/>
            <w:hideMark/>
          </w:tcPr>
          <w:p w14:paraId="27E3DDEF" w14:textId="77777777" w:rsidR="003437F1" w:rsidRPr="00F73BC2" w:rsidRDefault="003437F1" w:rsidP="003437F1">
            <w:pPr>
              <w:jc w:val="right"/>
              <w:rPr>
                <w:color w:val="000000"/>
                <w:sz w:val="22"/>
                <w:szCs w:val="22"/>
              </w:rPr>
            </w:pPr>
            <w:r w:rsidRPr="00F73BC2">
              <w:rPr>
                <w:color w:val="000000"/>
                <w:sz w:val="22"/>
                <w:szCs w:val="22"/>
              </w:rPr>
              <w:t>-100.184</w:t>
            </w:r>
          </w:p>
        </w:tc>
        <w:tc>
          <w:tcPr>
            <w:tcW w:w="1170" w:type="dxa"/>
            <w:shd w:val="clear" w:color="auto" w:fill="auto"/>
            <w:noWrap/>
            <w:vAlign w:val="bottom"/>
            <w:hideMark/>
          </w:tcPr>
          <w:p w14:paraId="6BC5D8E9" w14:textId="77777777" w:rsidR="003437F1" w:rsidRPr="00F73BC2" w:rsidRDefault="003437F1" w:rsidP="003437F1">
            <w:pPr>
              <w:jc w:val="right"/>
              <w:rPr>
                <w:color w:val="000000"/>
                <w:sz w:val="22"/>
                <w:szCs w:val="22"/>
              </w:rPr>
            </w:pPr>
            <w:r w:rsidRPr="00F73BC2">
              <w:rPr>
                <w:color w:val="000000"/>
                <w:sz w:val="22"/>
                <w:szCs w:val="22"/>
              </w:rPr>
              <w:t>61.049</w:t>
            </w:r>
          </w:p>
        </w:tc>
        <w:tc>
          <w:tcPr>
            <w:tcW w:w="1075" w:type="dxa"/>
          </w:tcPr>
          <w:p w14:paraId="201F609A" w14:textId="77777777" w:rsidR="003437F1" w:rsidRPr="00F73BC2" w:rsidRDefault="003437F1" w:rsidP="003437F1">
            <w:pPr>
              <w:jc w:val="right"/>
              <w:rPr>
                <w:color w:val="000000"/>
                <w:sz w:val="22"/>
                <w:szCs w:val="22"/>
              </w:rPr>
            </w:pPr>
            <w:r>
              <w:rPr>
                <w:color w:val="000000"/>
                <w:sz w:val="22"/>
                <w:szCs w:val="22"/>
              </w:rPr>
              <w:t>Fresh</w:t>
            </w:r>
          </w:p>
        </w:tc>
      </w:tr>
      <w:tr w:rsidR="003437F1" w:rsidRPr="00F73BC2" w14:paraId="08C2BCAC" w14:textId="77777777" w:rsidTr="003437F1">
        <w:trPr>
          <w:trHeight w:val="288"/>
        </w:trPr>
        <w:tc>
          <w:tcPr>
            <w:tcW w:w="4582" w:type="dxa"/>
            <w:shd w:val="clear" w:color="auto" w:fill="auto"/>
            <w:noWrap/>
            <w:vAlign w:val="bottom"/>
            <w:hideMark/>
          </w:tcPr>
          <w:p w14:paraId="4B1CD567" w14:textId="77777777" w:rsidR="003437F1" w:rsidRPr="00F73BC2" w:rsidRDefault="003437F1" w:rsidP="003437F1">
            <w:pPr>
              <w:rPr>
                <w:color w:val="000000"/>
                <w:sz w:val="22"/>
                <w:szCs w:val="22"/>
              </w:rPr>
            </w:pPr>
            <w:r>
              <w:rPr>
                <w:color w:val="000000"/>
                <w:sz w:val="22"/>
                <w:szCs w:val="22"/>
              </w:rPr>
              <w:t>Level2</w:t>
            </w:r>
          </w:p>
        </w:tc>
        <w:tc>
          <w:tcPr>
            <w:tcW w:w="1400" w:type="dxa"/>
            <w:shd w:val="clear" w:color="auto" w:fill="auto"/>
            <w:noWrap/>
            <w:vAlign w:val="bottom"/>
            <w:hideMark/>
          </w:tcPr>
          <w:p w14:paraId="2C33B5A6" w14:textId="77777777" w:rsidR="003437F1" w:rsidRPr="00F73BC2" w:rsidRDefault="003437F1" w:rsidP="003437F1">
            <w:pPr>
              <w:jc w:val="right"/>
              <w:rPr>
                <w:color w:val="000000"/>
                <w:sz w:val="22"/>
                <w:szCs w:val="22"/>
              </w:rPr>
            </w:pPr>
            <w:r w:rsidRPr="00F73BC2">
              <w:rPr>
                <w:color w:val="000000"/>
                <w:sz w:val="22"/>
                <w:szCs w:val="22"/>
              </w:rPr>
              <w:t>0.020</w:t>
            </w:r>
          </w:p>
        </w:tc>
        <w:tc>
          <w:tcPr>
            <w:tcW w:w="1123" w:type="dxa"/>
            <w:shd w:val="clear" w:color="auto" w:fill="auto"/>
            <w:noWrap/>
            <w:vAlign w:val="bottom"/>
            <w:hideMark/>
          </w:tcPr>
          <w:p w14:paraId="56CC63FD" w14:textId="77777777" w:rsidR="003437F1" w:rsidRPr="00F73BC2" w:rsidRDefault="003437F1" w:rsidP="003437F1">
            <w:pPr>
              <w:jc w:val="right"/>
              <w:rPr>
                <w:color w:val="000000"/>
                <w:sz w:val="22"/>
                <w:szCs w:val="22"/>
              </w:rPr>
            </w:pPr>
            <w:r w:rsidRPr="00F73BC2">
              <w:rPr>
                <w:color w:val="000000"/>
                <w:sz w:val="22"/>
                <w:szCs w:val="22"/>
              </w:rPr>
              <w:t>-125.854</w:t>
            </w:r>
          </w:p>
        </w:tc>
        <w:tc>
          <w:tcPr>
            <w:tcW w:w="1170" w:type="dxa"/>
            <w:shd w:val="clear" w:color="auto" w:fill="auto"/>
            <w:noWrap/>
            <w:vAlign w:val="bottom"/>
            <w:hideMark/>
          </w:tcPr>
          <w:p w14:paraId="7A24D412" w14:textId="77777777" w:rsidR="003437F1" w:rsidRPr="00F73BC2" w:rsidRDefault="003437F1" w:rsidP="003437F1">
            <w:pPr>
              <w:jc w:val="right"/>
              <w:rPr>
                <w:color w:val="000000"/>
                <w:sz w:val="22"/>
                <w:szCs w:val="22"/>
              </w:rPr>
            </w:pPr>
            <w:r w:rsidRPr="00F73BC2">
              <w:rPr>
                <w:color w:val="000000"/>
                <w:sz w:val="22"/>
                <w:szCs w:val="22"/>
              </w:rPr>
              <w:t>125.894</w:t>
            </w:r>
          </w:p>
        </w:tc>
        <w:tc>
          <w:tcPr>
            <w:tcW w:w="1075" w:type="dxa"/>
          </w:tcPr>
          <w:p w14:paraId="71E8BDB5" w14:textId="77777777" w:rsidR="003437F1" w:rsidRPr="00F73BC2" w:rsidRDefault="003437F1" w:rsidP="003437F1">
            <w:pPr>
              <w:jc w:val="right"/>
              <w:rPr>
                <w:color w:val="000000"/>
                <w:sz w:val="22"/>
                <w:szCs w:val="22"/>
              </w:rPr>
            </w:pPr>
            <w:r>
              <w:rPr>
                <w:color w:val="000000"/>
                <w:sz w:val="22"/>
                <w:szCs w:val="22"/>
              </w:rPr>
              <w:t>Level1</w:t>
            </w:r>
          </w:p>
        </w:tc>
      </w:tr>
      <w:tr w:rsidR="003437F1" w:rsidRPr="00F73BC2" w14:paraId="5C83E1D2" w14:textId="77777777" w:rsidTr="003437F1">
        <w:trPr>
          <w:trHeight w:val="288"/>
        </w:trPr>
        <w:tc>
          <w:tcPr>
            <w:tcW w:w="4582" w:type="dxa"/>
            <w:shd w:val="clear" w:color="auto" w:fill="auto"/>
            <w:noWrap/>
            <w:vAlign w:val="bottom"/>
            <w:hideMark/>
          </w:tcPr>
          <w:p w14:paraId="31CCC5F6" w14:textId="77777777" w:rsidR="003437F1" w:rsidRPr="00F73BC2" w:rsidRDefault="003437F1" w:rsidP="003437F1">
            <w:pPr>
              <w:rPr>
                <w:color w:val="000000"/>
                <w:sz w:val="22"/>
                <w:szCs w:val="22"/>
              </w:rPr>
            </w:pPr>
            <w:r>
              <w:rPr>
                <w:color w:val="000000"/>
                <w:sz w:val="22"/>
                <w:szCs w:val="22"/>
              </w:rPr>
              <w:t>Level3</w:t>
            </w:r>
          </w:p>
        </w:tc>
        <w:tc>
          <w:tcPr>
            <w:tcW w:w="1400" w:type="dxa"/>
            <w:shd w:val="clear" w:color="auto" w:fill="auto"/>
            <w:noWrap/>
            <w:vAlign w:val="bottom"/>
            <w:hideMark/>
          </w:tcPr>
          <w:p w14:paraId="17D3400B" w14:textId="77777777" w:rsidR="003437F1" w:rsidRPr="00F73BC2" w:rsidRDefault="003437F1" w:rsidP="003437F1">
            <w:pPr>
              <w:jc w:val="right"/>
              <w:rPr>
                <w:color w:val="000000"/>
                <w:sz w:val="22"/>
                <w:szCs w:val="22"/>
              </w:rPr>
            </w:pPr>
            <w:r w:rsidRPr="00F73BC2">
              <w:rPr>
                <w:color w:val="000000"/>
                <w:sz w:val="22"/>
                <w:szCs w:val="22"/>
              </w:rPr>
              <w:t>-18.352</w:t>
            </w:r>
          </w:p>
        </w:tc>
        <w:tc>
          <w:tcPr>
            <w:tcW w:w="1123" w:type="dxa"/>
            <w:shd w:val="clear" w:color="auto" w:fill="auto"/>
            <w:noWrap/>
            <w:vAlign w:val="bottom"/>
            <w:hideMark/>
          </w:tcPr>
          <w:p w14:paraId="1E4C9906" w14:textId="77777777" w:rsidR="003437F1" w:rsidRPr="00F73BC2" w:rsidRDefault="003437F1" w:rsidP="003437F1">
            <w:pPr>
              <w:jc w:val="right"/>
              <w:rPr>
                <w:color w:val="000000"/>
                <w:sz w:val="22"/>
                <w:szCs w:val="22"/>
              </w:rPr>
            </w:pPr>
            <w:r w:rsidRPr="00F73BC2">
              <w:rPr>
                <w:color w:val="000000"/>
                <w:sz w:val="22"/>
                <w:szCs w:val="22"/>
              </w:rPr>
              <w:t>-98.985</w:t>
            </w:r>
          </w:p>
        </w:tc>
        <w:tc>
          <w:tcPr>
            <w:tcW w:w="1170" w:type="dxa"/>
            <w:shd w:val="clear" w:color="auto" w:fill="auto"/>
            <w:noWrap/>
            <w:vAlign w:val="bottom"/>
            <w:hideMark/>
          </w:tcPr>
          <w:p w14:paraId="7B974967" w14:textId="77777777" w:rsidR="003437F1" w:rsidRPr="00F73BC2" w:rsidRDefault="003437F1" w:rsidP="003437F1">
            <w:pPr>
              <w:jc w:val="right"/>
              <w:rPr>
                <w:color w:val="000000"/>
                <w:sz w:val="22"/>
                <w:szCs w:val="22"/>
              </w:rPr>
            </w:pPr>
            <w:r w:rsidRPr="00F73BC2">
              <w:rPr>
                <w:color w:val="000000"/>
                <w:sz w:val="22"/>
                <w:szCs w:val="22"/>
              </w:rPr>
              <w:t>62.280</w:t>
            </w:r>
          </w:p>
        </w:tc>
        <w:tc>
          <w:tcPr>
            <w:tcW w:w="1075" w:type="dxa"/>
          </w:tcPr>
          <w:p w14:paraId="75E7E688" w14:textId="77777777" w:rsidR="003437F1" w:rsidRPr="00F73BC2" w:rsidRDefault="003437F1" w:rsidP="003437F1">
            <w:pPr>
              <w:jc w:val="right"/>
              <w:rPr>
                <w:color w:val="000000"/>
                <w:sz w:val="22"/>
                <w:szCs w:val="22"/>
              </w:rPr>
            </w:pPr>
            <w:r>
              <w:rPr>
                <w:color w:val="000000"/>
                <w:sz w:val="22"/>
                <w:szCs w:val="22"/>
              </w:rPr>
              <w:t>Level1</w:t>
            </w:r>
          </w:p>
        </w:tc>
      </w:tr>
      <w:tr w:rsidR="003437F1" w:rsidRPr="00F73BC2" w14:paraId="7332BEDB" w14:textId="77777777" w:rsidTr="003437F1">
        <w:trPr>
          <w:trHeight w:val="288"/>
        </w:trPr>
        <w:tc>
          <w:tcPr>
            <w:tcW w:w="4582" w:type="dxa"/>
            <w:shd w:val="clear" w:color="auto" w:fill="auto"/>
            <w:noWrap/>
            <w:vAlign w:val="bottom"/>
            <w:hideMark/>
          </w:tcPr>
          <w:p w14:paraId="4A7B1D37" w14:textId="77777777" w:rsidR="003437F1" w:rsidRPr="00F73BC2" w:rsidRDefault="003437F1" w:rsidP="003437F1">
            <w:pPr>
              <w:rPr>
                <w:color w:val="000000"/>
                <w:sz w:val="22"/>
                <w:szCs w:val="22"/>
              </w:rPr>
            </w:pPr>
            <w:r>
              <w:rPr>
                <w:color w:val="000000"/>
                <w:sz w:val="22"/>
                <w:szCs w:val="22"/>
              </w:rPr>
              <w:t>Level4</w:t>
            </w:r>
          </w:p>
        </w:tc>
        <w:tc>
          <w:tcPr>
            <w:tcW w:w="1400" w:type="dxa"/>
            <w:shd w:val="clear" w:color="auto" w:fill="auto"/>
            <w:noWrap/>
            <w:vAlign w:val="bottom"/>
            <w:hideMark/>
          </w:tcPr>
          <w:p w14:paraId="701C9E58" w14:textId="77777777" w:rsidR="003437F1" w:rsidRPr="00F73BC2" w:rsidRDefault="003437F1" w:rsidP="003437F1">
            <w:pPr>
              <w:jc w:val="right"/>
              <w:rPr>
                <w:color w:val="000000"/>
                <w:sz w:val="22"/>
                <w:szCs w:val="22"/>
              </w:rPr>
            </w:pPr>
            <w:r w:rsidRPr="00F73BC2">
              <w:rPr>
                <w:color w:val="000000"/>
                <w:sz w:val="22"/>
                <w:szCs w:val="22"/>
              </w:rPr>
              <w:t>-17.413</w:t>
            </w:r>
          </w:p>
        </w:tc>
        <w:tc>
          <w:tcPr>
            <w:tcW w:w="1123" w:type="dxa"/>
            <w:shd w:val="clear" w:color="auto" w:fill="auto"/>
            <w:noWrap/>
            <w:vAlign w:val="bottom"/>
            <w:hideMark/>
          </w:tcPr>
          <w:p w14:paraId="14F38E3B" w14:textId="77777777" w:rsidR="003437F1" w:rsidRPr="00F73BC2" w:rsidRDefault="003437F1" w:rsidP="003437F1">
            <w:pPr>
              <w:jc w:val="right"/>
              <w:rPr>
                <w:color w:val="000000"/>
                <w:sz w:val="22"/>
                <w:szCs w:val="22"/>
              </w:rPr>
            </w:pPr>
            <w:r w:rsidRPr="00F73BC2">
              <w:rPr>
                <w:color w:val="000000"/>
                <w:sz w:val="22"/>
                <w:szCs w:val="22"/>
              </w:rPr>
              <w:t>-98.050</w:t>
            </w:r>
          </w:p>
        </w:tc>
        <w:tc>
          <w:tcPr>
            <w:tcW w:w="1170" w:type="dxa"/>
            <w:shd w:val="clear" w:color="auto" w:fill="auto"/>
            <w:noWrap/>
            <w:vAlign w:val="bottom"/>
            <w:hideMark/>
          </w:tcPr>
          <w:p w14:paraId="5EA43570" w14:textId="77777777" w:rsidR="003437F1" w:rsidRPr="00F73BC2" w:rsidRDefault="003437F1" w:rsidP="003437F1">
            <w:pPr>
              <w:jc w:val="right"/>
              <w:rPr>
                <w:color w:val="000000"/>
                <w:sz w:val="22"/>
                <w:szCs w:val="22"/>
              </w:rPr>
            </w:pPr>
            <w:r w:rsidRPr="00F73BC2">
              <w:rPr>
                <w:color w:val="000000"/>
                <w:sz w:val="22"/>
                <w:szCs w:val="22"/>
              </w:rPr>
              <w:t>63.225</w:t>
            </w:r>
          </w:p>
        </w:tc>
        <w:tc>
          <w:tcPr>
            <w:tcW w:w="1075" w:type="dxa"/>
          </w:tcPr>
          <w:p w14:paraId="5CA2F8E1" w14:textId="77777777" w:rsidR="003437F1" w:rsidRPr="00F73BC2" w:rsidRDefault="003437F1" w:rsidP="003437F1">
            <w:pPr>
              <w:jc w:val="right"/>
              <w:rPr>
                <w:color w:val="000000"/>
                <w:sz w:val="22"/>
                <w:szCs w:val="22"/>
              </w:rPr>
            </w:pPr>
            <w:r>
              <w:rPr>
                <w:color w:val="000000"/>
                <w:sz w:val="22"/>
                <w:szCs w:val="22"/>
              </w:rPr>
              <w:t>Level1</w:t>
            </w:r>
          </w:p>
        </w:tc>
      </w:tr>
      <w:tr w:rsidR="003437F1" w:rsidRPr="00F73BC2" w14:paraId="294B6C66" w14:textId="77777777" w:rsidTr="003437F1">
        <w:trPr>
          <w:trHeight w:val="288"/>
        </w:trPr>
        <w:tc>
          <w:tcPr>
            <w:tcW w:w="4582" w:type="dxa"/>
            <w:shd w:val="clear" w:color="auto" w:fill="auto"/>
            <w:noWrap/>
            <w:vAlign w:val="bottom"/>
            <w:hideMark/>
          </w:tcPr>
          <w:p w14:paraId="7CD0BFB5" w14:textId="77777777" w:rsidR="003437F1" w:rsidRPr="00F73BC2" w:rsidRDefault="003437F1" w:rsidP="003437F1">
            <w:pPr>
              <w:rPr>
                <w:color w:val="000000"/>
                <w:sz w:val="22"/>
                <w:szCs w:val="22"/>
              </w:rPr>
            </w:pPr>
            <w:r>
              <w:rPr>
                <w:color w:val="000000"/>
                <w:sz w:val="22"/>
                <w:szCs w:val="22"/>
              </w:rPr>
              <w:t>Level5</w:t>
            </w:r>
          </w:p>
        </w:tc>
        <w:tc>
          <w:tcPr>
            <w:tcW w:w="1400" w:type="dxa"/>
            <w:shd w:val="clear" w:color="auto" w:fill="auto"/>
            <w:noWrap/>
            <w:vAlign w:val="bottom"/>
            <w:hideMark/>
          </w:tcPr>
          <w:p w14:paraId="6F576F2C" w14:textId="77777777" w:rsidR="003437F1" w:rsidRPr="00F73BC2" w:rsidRDefault="003437F1" w:rsidP="003437F1">
            <w:pPr>
              <w:jc w:val="right"/>
              <w:rPr>
                <w:color w:val="000000"/>
                <w:sz w:val="22"/>
                <w:szCs w:val="22"/>
              </w:rPr>
            </w:pPr>
            <w:r w:rsidRPr="00F73BC2">
              <w:rPr>
                <w:color w:val="000000"/>
                <w:sz w:val="22"/>
                <w:szCs w:val="22"/>
              </w:rPr>
              <w:t>-17.413</w:t>
            </w:r>
          </w:p>
        </w:tc>
        <w:tc>
          <w:tcPr>
            <w:tcW w:w="1123" w:type="dxa"/>
            <w:shd w:val="clear" w:color="auto" w:fill="auto"/>
            <w:noWrap/>
            <w:vAlign w:val="bottom"/>
            <w:hideMark/>
          </w:tcPr>
          <w:p w14:paraId="0850E4E5" w14:textId="77777777" w:rsidR="003437F1" w:rsidRPr="00F73BC2" w:rsidRDefault="003437F1" w:rsidP="003437F1">
            <w:pPr>
              <w:jc w:val="right"/>
              <w:rPr>
                <w:color w:val="000000"/>
                <w:sz w:val="22"/>
                <w:szCs w:val="22"/>
              </w:rPr>
            </w:pPr>
            <w:r w:rsidRPr="00F73BC2">
              <w:rPr>
                <w:color w:val="000000"/>
                <w:sz w:val="22"/>
                <w:szCs w:val="22"/>
              </w:rPr>
              <w:t>-98.043</w:t>
            </w:r>
          </w:p>
        </w:tc>
        <w:tc>
          <w:tcPr>
            <w:tcW w:w="1170" w:type="dxa"/>
            <w:shd w:val="clear" w:color="auto" w:fill="auto"/>
            <w:noWrap/>
            <w:vAlign w:val="bottom"/>
            <w:hideMark/>
          </w:tcPr>
          <w:p w14:paraId="2269ED0D" w14:textId="77777777" w:rsidR="003437F1" w:rsidRPr="00F73BC2" w:rsidRDefault="003437F1" w:rsidP="003437F1">
            <w:pPr>
              <w:jc w:val="right"/>
              <w:rPr>
                <w:color w:val="000000"/>
                <w:sz w:val="22"/>
                <w:szCs w:val="22"/>
              </w:rPr>
            </w:pPr>
            <w:r w:rsidRPr="00F73BC2">
              <w:rPr>
                <w:color w:val="000000"/>
                <w:sz w:val="22"/>
                <w:szCs w:val="22"/>
              </w:rPr>
              <w:t>63.218</w:t>
            </w:r>
          </w:p>
        </w:tc>
        <w:tc>
          <w:tcPr>
            <w:tcW w:w="1075" w:type="dxa"/>
          </w:tcPr>
          <w:p w14:paraId="54B7C69E" w14:textId="77777777" w:rsidR="003437F1" w:rsidRPr="00F73BC2" w:rsidRDefault="003437F1" w:rsidP="003437F1">
            <w:pPr>
              <w:jc w:val="right"/>
              <w:rPr>
                <w:color w:val="000000"/>
                <w:sz w:val="22"/>
                <w:szCs w:val="22"/>
              </w:rPr>
            </w:pPr>
            <w:r>
              <w:rPr>
                <w:color w:val="000000"/>
                <w:sz w:val="22"/>
                <w:szCs w:val="22"/>
              </w:rPr>
              <w:t>Level1</w:t>
            </w:r>
          </w:p>
        </w:tc>
      </w:tr>
      <w:tr w:rsidR="003437F1" w:rsidRPr="00F73BC2" w14:paraId="4C9378FA" w14:textId="77777777" w:rsidTr="003437F1">
        <w:trPr>
          <w:trHeight w:val="288"/>
        </w:trPr>
        <w:tc>
          <w:tcPr>
            <w:tcW w:w="4582" w:type="dxa"/>
            <w:shd w:val="clear" w:color="auto" w:fill="auto"/>
            <w:noWrap/>
            <w:vAlign w:val="bottom"/>
            <w:hideMark/>
          </w:tcPr>
          <w:p w14:paraId="4D8A4618" w14:textId="77777777" w:rsidR="003437F1" w:rsidRPr="00F73BC2" w:rsidRDefault="003437F1" w:rsidP="003437F1">
            <w:pPr>
              <w:rPr>
                <w:color w:val="000000"/>
                <w:sz w:val="22"/>
                <w:szCs w:val="22"/>
              </w:rPr>
            </w:pPr>
            <w:r>
              <w:rPr>
                <w:color w:val="000000"/>
                <w:sz w:val="22"/>
                <w:szCs w:val="22"/>
              </w:rPr>
              <w:t>Level6</w:t>
            </w:r>
          </w:p>
        </w:tc>
        <w:tc>
          <w:tcPr>
            <w:tcW w:w="1400" w:type="dxa"/>
            <w:shd w:val="clear" w:color="auto" w:fill="auto"/>
            <w:noWrap/>
            <w:vAlign w:val="bottom"/>
            <w:hideMark/>
          </w:tcPr>
          <w:p w14:paraId="4CAFD3AB" w14:textId="77777777" w:rsidR="003437F1" w:rsidRPr="00F73BC2" w:rsidRDefault="003437F1" w:rsidP="003437F1">
            <w:pPr>
              <w:jc w:val="right"/>
              <w:rPr>
                <w:color w:val="000000"/>
                <w:sz w:val="22"/>
                <w:szCs w:val="22"/>
              </w:rPr>
            </w:pPr>
            <w:r w:rsidRPr="00F73BC2">
              <w:rPr>
                <w:color w:val="000000"/>
                <w:sz w:val="22"/>
                <w:szCs w:val="22"/>
              </w:rPr>
              <w:t>-19.009</w:t>
            </w:r>
          </w:p>
        </w:tc>
        <w:tc>
          <w:tcPr>
            <w:tcW w:w="1123" w:type="dxa"/>
            <w:shd w:val="clear" w:color="auto" w:fill="auto"/>
            <w:noWrap/>
            <w:vAlign w:val="bottom"/>
            <w:hideMark/>
          </w:tcPr>
          <w:p w14:paraId="105835DE" w14:textId="77777777" w:rsidR="003437F1" w:rsidRPr="00F73BC2" w:rsidRDefault="003437F1" w:rsidP="003437F1">
            <w:pPr>
              <w:jc w:val="right"/>
              <w:rPr>
                <w:color w:val="000000"/>
                <w:sz w:val="22"/>
                <w:szCs w:val="22"/>
              </w:rPr>
            </w:pPr>
            <w:r w:rsidRPr="00F73BC2">
              <w:rPr>
                <w:color w:val="000000"/>
                <w:sz w:val="22"/>
                <w:szCs w:val="22"/>
              </w:rPr>
              <w:t>-99.640</w:t>
            </w:r>
          </w:p>
        </w:tc>
        <w:tc>
          <w:tcPr>
            <w:tcW w:w="1170" w:type="dxa"/>
            <w:shd w:val="clear" w:color="auto" w:fill="auto"/>
            <w:noWrap/>
            <w:vAlign w:val="bottom"/>
            <w:hideMark/>
          </w:tcPr>
          <w:p w14:paraId="23174AF6" w14:textId="77777777" w:rsidR="003437F1" w:rsidRPr="00F73BC2" w:rsidRDefault="003437F1" w:rsidP="003437F1">
            <w:pPr>
              <w:jc w:val="right"/>
              <w:rPr>
                <w:color w:val="000000"/>
                <w:sz w:val="22"/>
                <w:szCs w:val="22"/>
              </w:rPr>
            </w:pPr>
            <w:r w:rsidRPr="00F73BC2">
              <w:rPr>
                <w:color w:val="000000"/>
                <w:sz w:val="22"/>
                <w:szCs w:val="22"/>
              </w:rPr>
              <w:t>61.622</w:t>
            </w:r>
          </w:p>
        </w:tc>
        <w:tc>
          <w:tcPr>
            <w:tcW w:w="1075" w:type="dxa"/>
          </w:tcPr>
          <w:p w14:paraId="4FA37384" w14:textId="77777777" w:rsidR="003437F1" w:rsidRPr="00F73BC2" w:rsidRDefault="003437F1" w:rsidP="003437F1">
            <w:pPr>
              <w:jc w:val="right"/>
              <w:rPr>
                <w:color w:val="000000"/>
                <w:sz w:val="22"/>
                <w:szCs w:val="22"/>
              </w:rPr>
            </w:pPr>
            <w:r>
              <w:rPr>
                <w:color w:val="000000"/>
                <w:sz w:val="22"/>
                <w:szCs w:val="22"/>
              </w:rPr>
              <w:t>Level1</w:t>
            </w:r>
          </w:p>
        </w:tc>
      </w:tr>
      <w:tr w:rsidR="003437F1" w:rsidRPr="00F73BC2" w14:paraId="7A56556E" w14:textId="77777777" w:rsidTr="003437F1">
        <w:trPr>
          <w:trHeight w:val="288"/>
        </w:trPr>
        <w:tc>
          <w:tcPr>
            <w:tcW w:w="4582" w:type="dxa"/>
            <w:shd w:val="clear" w:color="auto" w:fill="auto"/>
            <w:noWrap/>
            <w:vAlign w:val="bottom"/>
            <w:hideMark/>
          </w:tcPr>
          <w:p w14:paraId="5094E97C" w14:textId="77777777" w:rsidR="003437F1" w:rsidRPr="00F73BC2" w:rsidRDefault="003437F1" w:rsidP="003437F1">
            <w:pPr>
              <w:rPr>
                <w:color w:val="000000"/>
                <w:sz w:val="22"/>
                <w:szCs w:val="22"/>
              </w:rPr>
            </w:pPr>
            <w:r>
              <w:rPr>
                <w:color w:val="000000"/>
                <w:sz w:val="22"/>
                <w:szCs w:val="22"/>
              </w:rPr>
              <w:t xml:space="preserve">Age </w:t>
            </w:r>
            <w:proofErr w:type="spellStart"/>
            <w:proofErr w:type="gramStart"/>
            <w:r>
              <w:rPr>
                <w:color w:val="000000"/>
                <w:sz w:val="22"/>
                <w:szCs w:val="22"/>
              </w:rPr>
              <w:t>cohort</w:t>
            </w:r>
            <w:r w:rsidRPr="00F73BC2">
              <w:rPr>
                <w:color w:val="000000"/>
                <w:sz w:val="22"/>
                <w:szCs w:val="22"/>
              </w:rPr>
              <w:t>:</w:t>
            </w:r>
            <w:r>
              <w:rPr>
                <w:color w:val="000000"/>
                <w:sz w:val="22"/>
                <w:szCs w:val="22"/>
              </w:rPr>
              <w:t>Competition</w:t>
            </w:r>
            <w:proofErr w:type="spellEnd"/>
            <w:proofErr w:type="gramEnd"/>
          </w:p>
        </w:tc>
        <w:tc>
          <w:tcPr>
            <w:tcW w:w="1400" w:type="dxa"/>
            <w:shd w:val="clear" w:color="auto" w:fill="auto"/>
            <w:noWrap/>
            <w:vAlign w:val="bottom"/>
            <w:hideMark/>
          </w:tcPr>
          <w:p w14:paraId="7BCE0BA4" w14:textId="77777777" w:rsidR="003437F1" w:rsidRPr="00F73BC2" w:rsidRDefault="003437F1" w:rsidP="003437F1">
            <w:pPr>
              <w:jc w:val="right"/>
              <w:rPr>
                <w:color w:val="000000"/>
                <w:sz w:val="22"/>
                <w:szCs w:val="22"/>
              </w:rPr>
            </w:pPr>
            <w:r w:rsidRPr="00F73BC2">
              <w:rPr>
                <w:color w:val="000000"/>
                <w:sz w:val="22"/>
                <w:szCs w:val="22"/>
              </w:rPr>
              <w:t>-0.031</w:t>
            </w:r>
          </w:p>
        </w:tc>
        <w:tc>
          <w:tcPr>
            <w:tcW w:w="1123" w:type="dxa"/>
            <w:shd w:val="clear" w:color="auto" w:fill="auto"/>
            <w:noWrap/>
            <w:vAlign w:val="bottom"/>
            <w:hideMark/>
          </w:tcPr>
          <w:p w14:paraId="2AA18B5D" w14:textId="77777777" w:rsidR="003437F1" w:rsidRPr="00F73BC2" w:rsidRDefault="003437F1" w:rsidP="003437F1">
            <w:pPr>
              <w:jc w:val="right"/>
              <w:rPr>
                <w:color w:val="000000"/>
                <w:sz w:val="22"/>
                <w:szCs w:val="22"/>
              </w:rPr>
            </w:pPr>
            <w:r w:rsidRPr="00F73BC2">
              <w:rPr>
                <w:color w:val="000000"/>
                <w:sz w:val="22"/>
                <w:szCs w:val="22"/>
              </w:rPr>
              <w:t>-159.428</w:t>
            </w:r>
          </w:p>
        </w:tc>
        <w:tc>
          <w:tcPr>
            <w:tcW w:w="1170" w:type="dxa"/>
            <w:shd w:val="clear" w:color="auto" w:fill="auto"/>
            <w:noWrap/>
            <w:vAlign w:val="bottom"/>
            <w:hideMark/>
          </w:tcPr>
          <w:p w14:paraId="126C4122" w14:textId="77777777" w:rsidR="003437F1" w:rsidRPr="00F73BC2" w:rsidRDefault="003437F1" w:rsidP="003437F1">
            <w:pPr>
              <w:jc w:val="right"/>
              <w:rPr>
                <w:color w:val="000000"/>
                <w:sz w:val="22"/>
                <w:szCs w:val="22"/>
              </w:rPr>
            </w:pPr>
            <w:r w:rsidRPr="00F73BC2">
              <w:rPr>
                <w:color w:val="000000"/>
                <w:sz w:val="22"/>
                <w:szCs w:val="22"/>
              </w:rPr>
              <w:t>159.366</w:t>
            </w:r>
          </w:p>
        </w:tc>
        <w:tc>
          <w:tcPr>
            <w:tcW w:w="1075" w:type="dxa"/>
          </w:tcPr>
          <w:p w14:paraId="5E0B80BA"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7CC1AD43" w14:textId="77777777" w:rsidTr="003437F1">
        <w:trPr>
          <w:trHeight w:val="288"/>
        </w:trPr>
        <w:tc>
          <w:tcPr>
            <w:tcW w:w="4582" w:type="dxa"/>
            <w:shd w:val="clear" w:color="auto" w:fill="auto"/>
            <w:noWrap/>
            <w:vAlign w:val="bottom"/>
            <w:hideMark/>
          </w:tcPr>
          <w:p w14:paraId="5D185272" w14:textId="77777777" w:rsidR="003437F1" w:rsidRPr="00F73BC2" w:rsidRDefault="003437F1" w:rsidP="003437F1">
            <w:pPr>
              <w:rPr>
                <w:color w:val="000000"/>
                <w:sz w:val="22"/>
                <w:szCs w:val="22"/>
              </w:rPr>
            </w:pPr>
            <w:r>
              <w:rPr>
                <w:color w:val="000000"/>
                <w:sz w:val="22"/>
                <w:szCs w:val="22"/>
              </w:rPr>
              <w:t xml:space="preserve">Age </w:t>
            </w:r>
            <w:proofErr w:type="spellStart"/>
            <w:proofErr w:type="gramStart"/>
            <w:r>
              <w:rPr>
                <w:color w:val="000000"/>
                <w:sz w:val="22"/>
                <w:szCs w:val="22"/>
              </w:rPr>
              <w:t>cohort</w:t>
            </w:r>
            <w:r w:rsidRPr="00F73BC2">
              <w:rPr>
                <w:color w:val="000000"/>
                <w:sz w:val="22"/>
                <w:szCs w:val="22"/>
              </w:rPr>
              <w:t>:</w:t>
            </w:r>
            <w:r>
              <w:rPr>
                <w:color w:val="000000"/>
                <w:sz w:val="22"/>
                <w:szCs w:val="22"/>
              </w:rPr>
              <w:t>Salinity</w:t>
            </w:r>
            <w:proofErr w:type="spellEnd"/>
            <w:proofErr w:type="gramEnd"/>
          </w:p>
        </w:tc>
        <w:tc>
          <w:tcPr>
            <w:tcW w:w="1400" w:type="dxa"/>
            <w:shd w:val="clear" w:color="auto" w:fill="auto"/>
            <w:noWrap/>
            <w:vAlign w:val="bottom"/>
            <w:hideMark/>
          </w:tcPr>
          <w:p w14:paraId="091FD86D" w14:textId="77777777" w:rsidR="003437F1" w:rsidRPr="00F73BC2" w:rsidRDefault="003437F1" w:rsidP="003437F1">
            <w:pPr>
              <w:jc w:val="right"/>
              <w:rPr>
                <w:color w:val="000000"/>
                <w:sz w:val="22"/>
                <w:szCs w:val="22"/>
              </w:rPr>
            </w:pPr>
            <w:r w:rsidRPr="00F73BC2">
              <w:rPr>
                <w:color w:val="000000"/>
                <w:sz w:val="22"/>
                <w:szCs w:val="22"/>
              </w:rPr>
              <w:t>0.606</w:t>
            </w:r>
          </w:p>
        </w:tc>
        <w:tc>
          <w:tcPr>
            <w:tcW w:w="1123" w:type="dxa"/>
            <w:shd w:val="clear" w:color="auto" w:fill="auto"/>
            <w:noWrap/>
            <w:vAlign w:val="bottom"/>
            <w:hideMark/>
          </w:tcPr>
          <w:p w14:paraId="25BE8E7D" w14:textId="77777777" w:rsidR="003437F1" w:rsidRPr="00F73BC2" w:rsidRDefault="003437F1" w:rsidP="003437F1">
            <w:pPr>
              <w:jc w:val="right"/>
              <w:rPr>
                <w:color w:val="000000"/>
                <w:sz w:val="22"/>
                <w:szCs w:val="22"/>
              </w:rPr>
            </w:pPr>
            <w:r w:rsidRPr="00F73BC2">
              <w:rPr>
                <w:color w:val="000000"/>
                <w:sz w:val="22"/>
                <w:szCs w:val="22"/>
              </w:rPr>
              <w:t>-121.091</w:t>
            </w:r>
          </w:p>
        </w:tc>
        <w:tc>
          <w:tcPr>
            <w:tcW w:w="1170" w:type="dxa"/>
            <w:shd w:val="clear" w:color="auto" w:fill="auto"/>
            <w:noWrap/>
            <w:vAlign w:val="bottom"/>
            <w:hideMark/>
          </w:tcPr>
          <w:p w14:paraId="1A6D106D" w14:textId="77777777" w:rsidR="003437F1" w:rsidRPr="00F73BC2" w:rsidRDefault="003437F1" w:rsidP="003437F1">
            <w:pPr>
              <w:jc w:val="right"/>
              <w:rPr>
                <w:color w:val="000000"/>
                <w:sz w:val="22"/>
                <w:szCs w:val="22"/>
              </w:rPr>
            </w:pPr>
            <w:r w:rsidRPr="00F73BC2">
              <w:rPr>
                <w:color w:val="000000"/>
                <w:sz w:val="22"/>
                <w:szCs w:val="22"/>
              </w:rPr>
              <w:t>122.302</w:t>
            </w:r>
          </w:p>
        </w:tc>
        <w:tc>
          <w:tcPr>
            <w:tcW w:w="1075" w:type="dxa"/>
          </w:tcPr>
          <w:p w14:paraId="651BF638"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6DC94ACA" w14:textId="77777777" w:rsidTr="003437F1">
        <w:trPr>
          <w:trHeight w:val="288"/>
        </w:trPr>
        <w:tc>
          <w:tcPr>
            <w:tcW w:w="4582" w:type="dxa"/>
            <w:shd w:val="clear" w:color="auto" w:fill="auto"/>
            <w:noWrap/>
            <w:vAlign w:val="bottom"/>
            <w:hideMark/>
          </w:tcPr>
          <w:p w14:paraId="2D20EB43" w14:textId="77777777" w:rsidR="003437F1" w:rsidRPr="00F73BC2" w:rsidRDefault="003437F1" w:rsidP="003437F1">
            <w:pPr>
              <w:rPr>
                <w:color w:val="000000"/>
                <w:sz w:val="22"/>
                <w:szCs w:val="22"/>
              </w:rPr>
            </w:pPr>
            <w:proofErr w:type="spellStart"/>
            <w:proofErr w:type="gramStart"/>
            <w:r>
              <w:rPr>
                <w:color w:val="000000"/>
                <w:sz w:val="22"/>
                <w:szCs w:val="22"/>
              </w:rPr>
              <w:t>Competition</w:t>
            </w:r>
            <w:r w:rsidRPr="00F73BC2">
              <w:rPr>
                <w:color w:val="000000"/>
                <w:sz w:val="22"/>
                <w:szCs w:val="22"/>
              </w:rPr>
              <w:t>:</w:t>
            </w:r>
            <w:r>
              <w:rPr>
                <w:color w:val="000000"/>
                <w:sz w:val="22"/>
                <w:szCs w:val="22"/>
              </w:rPr>
              <w:t>Salinity</w:t>
            </w:r>
            <w:proofErr w:type="spellEnd"/>
            <w:proofErr w:type="gramEnd"/>
          </w:p>
        </w:tc>
        <w:tc>
          <w:tcPr>
            <w:tcW w:w="1400" w:type="dxa"/>
            <w:shd w:val="clear" w:color="auto" w:fill="auto"/>
            <w:noWrap/>
            <w:vAlign w:val="bottom"/>
            <w:hideMark/>
          </w:tcPr>
          <w:p w14:paraId="62EE2FFF" w14:textId="77777777" w:rsidR="003437F1" w:rsidRPr="00F73BC2" w:rsidRDefault="003437F1" w:rsidP="003437F1">
            <w:pPr>
              <w:jc w:val="right"/>
              <w:rPr>
                <w:color w:val="000000"/>
                <w:sz w:val="22"/>
                <w:szCs w:val="22"/>
              </w:rPr>
            </w:pPr>
            <w:r w:rsidRPr="00F73BC2">
              <w:rPr>
                <w:color w:val="000000"/>
                <w:sz w:val="22"/>
                <w:szCs w:val="22"/>
              </w:rPr>
              <w:t>1.165</w:t>
            </w:r>
          </w:p>
        </w:tc>
        <w:tc>
          <w:tcPr>
            <w:tcW w:w="1123" w:type="dxa"/>
            <w:shd w:val="clear" w:color="auto" w:fill="auto"/>
            <w:noWrap/>
            <w:vAlign w:val="bottom"/>
            <w:hideMark/>
          </w:tcPr>
          <w:p w14:paraId="66B42E7D" w14:textId="77777777" w:rsidR="003437F1" w:rsidRPr="00F73BC2" w:rsidRDefault="003437F1" w:rsidP="003437F1">
            <w:pPr>
              <w:jc w:val="right"/>
              <w:rPr>
                <w:color w:val="000000"/>
                <w:sz w:val="22"/>
                <w:szCs w:val="22"/>
              </w:rPr>
            </w:pPr>
            <w:r w:rsidRPr="00F73BC2">
              <w:rPr>
                <w:color w:val="000000"/>
                <w:sz w:val="22"/>
                <w:szCs w:val="22"/>
              </w:rPr>
              <w:t>-101.086</w:t>
            </w:r>
          </w:p>
        </w:tc>
        <w:tc>
          <w:tcPr>
            <w:tcW w:w="1170" w:type="dxa"/>
            <w:shd w:val="clear" w:color="auto" w:fill="auto"/>
            <w:noWrap/>
            <w:vAlign w:val="bottom"/>
            <w:hideMark/>
          </w:tcPr>
          <w:p w14:paraId="29685DFC" w14:textId="77777777" w:rsidR="003437F1" w:rsidRPr="00F73BC2" w:rsidRDefault="003437F1" w:rsidP="003437F1">
            <w:pPr>
              <w:jc w:val="right"/>
              <w:rPr>
                <w:color w:val="000000"/>
                <w:sz w:val="22"/>
                <w:szCs w:val="22"/>
              </w:rPr>
            </w:pPr>
            <w:r w:rsidRPr="00F73BC2">
              <w:rPr>
                <w:color w:val="000000"/>
                <w:sz w:val="22"/>
                <w:szCs w:val="22"/>
              </w:rPr>
              <w:t>103.417</w:t>
            </w:r>
          </w:p>
        </w:tc>
        <w:tc>
          <w:tcPr>
            <w:tcW w:w="1075" w:type="dxa"/>
          </w:tcPr>
          <w:p w14:paraId="23EA4798"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395A2FDF" w14:textId="77777777" w:rsidTr="003437F1">
        <w:trPr>
          <w:trHeight w:val="288"/>
        </w:trPr>
        <w:tc>
          <w:tcPr>
            <w:tcW w:w="4582" w:type="dxa"/>
            <w:shd w:val="clear" w:color="auto" w:fill="auto"/>
            <w:noWrap/>
            <w:vAlign w:val="bottom"/>
            <w:hideMark/>
          </w:tcPr>
          <w:p w14:paraId="5E47068A"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Level</w:t>
            </w:r>
            <w:proofErr w:type="gramEnd"/>
            <w:r>
              <w:rPr>
                <w:color w:val="000000"/>
                <w:sz w:val="22"/>
                <w:szCs w:val="22"/>
              </w:rPr>
              <w:t>2</w:t>
            </w:r>
          </w:p>
        </w:tc>
        <w:tc>
          <w:tcPr>
            <w:tcW w:w="1400" w:type="dxa"/>
            <w:shd w:val="clear" w:color="auto" w:fill="auto"/>
            <w:noWrap/>
            <w:vAlign w:val="bottom"/>
            <w:hideMark/>
          </w:tcPr>
          <w:p w14:paraId="65D2D058" w14:textId="77777777" w:rsidR="003437F1" w:rsidRPr="00F73BC2" w:rsidRDefault="003437F1" w:rsidP="003437F1">
            <w:pPr>
              <w:jc w:val="right"/>
              <w:rPr>
                <w:color w:val="000000"/>
                <w:sz w:val="22"/>
                <w:szCs w:val="22"/>
              </w:rPr>
            </w:pPr>
            <w:r w:rsidRPr="00F73BC2">
              <w:rPr>
                <w:color w:val="000000"/>
                <w:sz w:val="22"/>
                <w:szCs w:val="22"/>
              </w:rPr>
              <w:t>-17.460</w:t>
            </w:r>
          </w:p>
        </w:tc>
        <w:tc>
          <w:tcPr>
            <w:tcW w:w="1123" w:type="dxa"/>
            <w:shd w:val="clear" w:color="auto" w:fill="auto"/>
            <w:noWrap/>
            <w:vAlign w:val="bottom"/>
            <w:hideMark/>
          </w:tcPr>
          <w:p w14:paraId="638FB59B" w14:textId="77777777" w:rsidR="003437F1" w:rsidRPr="00F73BC2" w:rsidRDefault="003437F1" w:rsidP="003437F1">
            <w:pPr>
              <w:jc w:val="right"/>
              <w:rPr>
                <w:color w:val="000000"/>
                <w:sz w:val="22"/>
                <w:szCs w:val="22"/>
              </w:rPr>
            </w:pPr>
            <w:r w:rsidRPr="00F73BC2">
              <w:rPr>
                <w:color w:val="000000"/>
                <w:sz w:val="22"/>
                <w:szCs w:val="22"/>
              </w:rPr>
              <w:t>-164.422</w:t>
            </w:r>
          </w:p>
        </w:tc>
        <w:tc>
          <w:tcPr>
            <w:tcW w:w="1170" w:type="dxa"/>
            <w:shd w:val="clear" w:color="auto" w:fill="auto"/>
            <w:noWrap/>
            <w:vAlign w:val="bottom"/>
            <w:hideMark/>
          </w:tcPr>
          <w:p w14:paraId="1B36DBE5" w14:textId="77777777" w:rsidR="003437F1" w:rsidRPr="00F73BC2" w:rsidRDefault="003437F1" w:rsidP="003437F1">
            <w:pPr>
              <w:jc w:val="right"/>
              <w:rPr>
                <w:color w:val="000000"/>
                <w:sz w:val="22"/>
                <w:szCs w:val="22"/>
              </w:rPr>
            </w:pPr>
            <w:r w:rsidRPr="00F73BC2">
              <w:rPr>
                <w:color w:val="000000"/>
                <w:sz w:val="22"/>
                <w:szCs w:val="22"/>
              </w:rPr>
              <w:t>129.502</w:t>
            </w:r>
          </w:p>
        </w:tc>
        <w:tc>
          <w:tcPr>
            <w:tcW w:w="1075" w:type="dxa"/>
          </w:tcPr>
          <w:p w14:paraId="229E98D7"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143DAB21" w14:textId="77777777" w:rsidTr="003437F1">
        <w:trPr>
          <w:trHeight w:val="288"/>
        </w:trPr>
        <w:tc>
          <w:tcPr>
            <w:tcW w:w="4582" w:type="dxa"/>
            <w:shd w:val="clear" w:color="auto" w:fill="auto"/>
            <w:noWrap/>
            <w:vAlign w:val="bottom"/>
            <w:hideMark/>
          </w:tcPr>
          <w:p w14:paraId="53EB4797"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Level</w:t>
            </w:r>
            <w:proofErr w:type="gramEnd"/>
            <w:r>
              <w:rPr>
                <w:color w:val="000000"/>
                <w:sz w:val="22"/>
                <w:szCs w:val="22"/>
              </w:rPr>
              <w:t>3</w:t>
            </w:r>
          </w:p>
        </w:tc>
        <w:tc>
          <w:tcPr>
            <w:tcW w:w="1400" w:type="dxa"/>
            <w:shd w:val="clear" w:color="auto" w:fill="auto"/>
            <w:noWrap/>
            <w:vAlign w:val="bottom"/>
            <w:hideMark/>
          </w:tcPr>
          <w:p w14:paraId="042653EF" w14:textId="77777777" w:rsidR="003437F1" w:rsidRPr="00F73BC2" w:rsidRDefault="003437F1" w:rsidP="003437F1">
            <w:pPr>
              <w:jc w:val="right"/>
              <w:rPr>
                <w:color w:val="000000"/>
                <w:sz w:val="22"/>
                <w:szCs w:val="22"/>
              </w:rPr>
            </w:pPr>
            <w:r w:rsidRPr="00F73BC2">
              <w:rPr>
                <w:color w:val="000000"/>
                <w:sz w:val="22"/>
                <w:szCs w:val="22"/>
              </w:rPr>
              <w:t>0.912</w:t>
            </w:r>
          </w:p>
        </w:tc>
        <w:tc>
          <w:tcPr>
            <w:tcW w:w="1123" w:type="dxa"/>
            <w:shd w:val="clear" w:color="auto" w:fill="auto"/>
            <w:noWrap/>
            <w:vAlign w:val="bottom"/>
            <w:hideMark/>
          </w:tcPr>
          <w:p w14:paraId="4D6EB6C3" w14:textId="77777777" w:rsidR="003437F1" w:rsidRPr="00F73BC2" w:rsidRDefault="003437F1" w:rsidP="003437F1">
            <w:pPr>
              <w:jc w:val="right"/>
              <w:rPr>
                <w:color w:val="000000"/>
                <w:sz w:val="22"/>
                <w:szCs w:val="22"/>
              </w:rPr>
            </w:pPr>
            <w:r w:rsidRPr="00F73BC2">
              <w:rPr>
                <w:color w:val="000000"/>
                <w:sz w:val="22"/>
                <w:szCs w:val="22"/>
              </w:rPr>
              <w:t>-120.812</w:t>
            </w:r>
          </w:p>
        </w:tc>
        <w:tc>
          <w:tcPr>
            <w:tcW w:w="1170" w:type="dxa"/>
            <w:shd w:val="clear" w:color="auto" w:fill="auto"/>
            <w:noWrap/>
            <w:vAlign w:val="bottom"/>
            <w:hideMark/>
          </w:tcPr>
          <w:p w14:paraId="2B6646DC" w14:textId="77777777" w:rsidR="003437F1" w:rsidRPr="00F73BC2" w:rsidRDefault="003437F1" w:rsidP="003437F1">
            <w:pPr>
              <w:jc w:val="right"/>
              <w:rPr>
                <w:color w:val="000000"/>
                <w:sz w:val="22"/>
                <w:szCs w:val="22"/>
              </w:rPr>
            </w:pPr>
            <w:r w:rsidRPr="00F73BC2">
              <w:rPr>
                <w:color w:val="000000"/>
                <w:sz w:val="22"/>
                <w:szCs w:val="22"/>
              </w:rPr>
              <w:t>122.637</w:t>
            </w:r>
          </w:p>
        </w:tc>
        <w:tc>
          <w:tcPr>
            <w:tcW w:w="1075" w:type="dxa"/>
          </w:tcPr>
          <w:p w14:paraId="0DB92E9B"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1C49E604" w14:textId="77777777" w:rsidTr="003437F1">
        <w:trPr>
          <w:trHeight w:val="288"/>
        </w:trPr>
        <w:tc>
          <w:tcPr>
            <w:tcW w:w="4582" w:type="dxa"/>
            <w:shd w:val="clear" w:color="auto" w:fill="auto"/>
            <w:noWrap/>
            <w:vAlign w:val="bottom"/>
            <w:hideMark/>
          </w:tcPr>
          <w:p w14:paraId="1CDADB05"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Level</w:t>
            </w:r>
            <w:proofErr w:type="gramEnd"/>
            <w:r>
              <w:rPr>
                <w:color w:val="000000"/>
                <w:sz w:val="22"/>
                <w:szCs w:val="22"/>
              </w:rPr>
              <w:t>4</w:t>
            </w:r>
          </w:p>
        </w:tc>
        <w:tc>
          <w:tcPr>
            <w:tcW w:w="1400" w:type="dxa"/>
            <w:shd w:val="clear" w:color="auto" w:fill="auto"/>
            <w:noWrap/>
            <w:vAlign w:val="bottom"/>
            <w:hideMark/>
          </w:tcPr>
          <w:p w14:paraId="131113FA" w14:textId="77777777" w:rsidR="003437F1" w:rsidRPr="00F73BC2" w:rsidRDefault="003437F1" w:rsidP="003437F1">
            <w:pPr>
              <w:jc w:val="right"/>
              <w:rPr>
                <w:color w:val="000000"/>
                <w:sz w:val="22"/>
                <w:szCs w:val="22"/>
              </w:rPr>
            </w:pPr>
            <w:r w:rsidRPr="00F73BC2">
              <w:rPr>
                <w:color w:val="000000"/>
                <w:sz w:val="22"/>
                <w:szCs w:val="22"/>
              </w:rPr>
              <w:t>-0.027</w:t>
            </w:r>
          </w:p>
        </w:tc>
        <w:tc>
          <w:tcPr>
            <w:tcW w:w="1123" w:type="dxa"/>
            <w:shd w:val="clear" w:color="auto" w:fill="auto"/>
            <w:noWrap/>
            <w:vAlign w:val="bottom"/>
            <w:hideMark/>
          </w:tcPr>
          <w:p w14:paraId="11382A66" w14:textId="77777777" w:rsidR="003437F1" w:rsidRPr="00F73BC2" w:rsidRDefault="003437F1" w:rsidP="003437F1">
            <w:pPr>
              <w:jc w:val="right"/>
              <w:rPr>
                <w:color w:val="000000"/>
                <w:sz w:val="22"/>
                <w:szCs w:val="22"/>
              </w:rPr>
            </w:pPr>
            <w:r w:rsidRPr="00F73BC2">
              <w:rPr>
                <w:color w:val="000000"/>
                <w:sz w:val="22"/>
                <w:szCs w:val="22"/>
              </w:rPr>
              <w:t>-121.749</w:t>
            </w:r>
          </w:p>
        </w:tc>
        <w:tc>
          <w:tcPr>
            <w:tcW w:w="1170" w:type="dxa"/>
            <w:shd w:val="clear" w:color="auto" w:fill="auto"/>
            <w:noWrap/>
            <w:vAlign w:val="bottom"/>
            <w:hideMark/>
          </w:tcPr>
          <w:p w14:paraId="32BF56F5" w14:textId="77777777" w:rsidR="003437F1" w:rsidRPr="00F73BC2" w:rsidRDefault="003437F1" w:rsidP="003437F1">
            <w:pPr>
              <w:jc w:val="right"/>
              <w:rPr>
                <w:color w:val="000000"/>
                <w:sz w:val="22"/>
                <w:szCs w:val="22"/>
              </w:rPr>
            </w:pPr>
            <w:r w:rsidRPr="00F73BC2">
              <w:rPr>
                <w:color w:val="000000"/>
                <w:sz w:val="22"/>
                <w:szCs w:val="22"/>
              </w:rPr>
              <w:t>121.694</w:t>
            </w:r>
          </w:p>
        </w:tc>
        <w:tc>
          <w:tcPr>
            <w:tcW w:w="1075" w:type="dxa"/>
          </w:tcPr>
          <w:p w14:paraId="7177CEEA"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390EBCF4" w14:textId="77777777" w:rsidTr="003437F1">
        <w:trPr>
          <w:trHeight w:val="288"/>
        </w:trPr>
        <w:tc>
          <w:tcPr>
            <w:tcW w:w="4582" w:type="dxa"/>
            <w:shd w:val="clear" w:color="auto" w:fill="auto"/>
            <w:noWrap/>
            <w:vAlign w:val="bottom"/>
            <w:hideMark/>
          </w:tcPr>
          <w:p w14:paraId="5A09D66F"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Level</w:t>
            </w:r>
            <w:proofErr w:type="gramEnd"/>
            <w:r>
              <w:rPr>
                <w:color w:val="000000"/>
                <w:sz w:val="22"/>
                <w:szCs w:val="22"/>
              </w:rPr>
              <w:t>5</w:t>
            </w:r>
          </w:p>
        </w:tc>
        <w:tc>
          <w:tcPr>
            <w:tcW w:w="1400" w:type="dxa"/>
            <w:shd w:val="clear" w:color="auto" w:fill="auto"/>
            <w:noWrap/>
            <w:vAlign w:val="bottom"/>
            <w:hideMark/>
          </w:tcPr>
          <w:p w14:paraId="467435E4" w14:textId="77777777" w:rsidR="003437F1" w:rsidRPr="00F73BC2" w:rsidRDefault="003437F1" w:rsidP="003437F1">
            <w:pPr>
              <w:jc w:val="right"/>
              <w:rPr>
                <w:color w:val="000000"/>
                <w:sz w:val="22"/>
                <w:szCs w:val="22"/>
              </w:rPr>
            </w:pPr>
            <w:r w:rsidRPr="00F73BC2">
              <w:rPr>
                <w:color w:val="000000"/>
                <w:sz w:val="22"/>
                <w:szCs w:val="22"/>
              </w:rPr>
              <w:t>17.471</w:t>
            </w:r>
          </w:p>
        </w:tc>
        <w:tc>
          <w:tcPr>
            <w:tcW w:w="1123" w:type="dxa"/>
            <w:shd w:val="clear" w:color="auto" w:fill="auto"/>
            <w:noWrap/>
            <w:vAlign w:val="bottom"/>
            <w:hideMark/>
          </w:tcPr>
          <w:p w14:paraId="7344564C" w14:textId="77777777" w:rsidR="003437F1" w:rsidRPr="00F73BC2" w:rsidRDefault="003437F1" w:rsidP="003437F1">
            <w:pPr>
              <w:jc w:val="right"/>
              <w:rPr>
                <w:color w:val="000000"/>
                <w:sz w:val="22"/>
                <w:szCs w:val="22"/>
              </w:rPr>
            </w:pPr>
            <w:r w:rsidRPr="00F73BC2">
              <w:rPr>
                <w:color w:val="000000"/>
                <w:sz w:val="22"/>
                <w:szCs w:val="22"/>
              </w:rPr>
              <w:t>-220.836</w:t>
            </w:r>
          </w:p>
        </w:tc>
        <w:tc>
          <w:tcPr>
            <w:tcW w:w="1170" w:type="dxa"/>
            <w:shd w:val="clear" w:color="auto" w:fill="auto"/>
            <w:noWrap/>
            <w:vAlign w:val="bottom"/>
            <w:hideMark/>
          </w:tcPr>
          <w:p w14:paraId="1FAFA616" w14:textId="77777777" w:rsidR="003437F1" w:rsidRPr="00F73BC2" w:rsidRDefault="003437F1" w:rsidP="003437F1">
            <w:pPr>
              <w:jc w:val="right"/>
              <w:rPr>
                <w:color w:val="000000"/>
                <w:sz w:val="22"/>
                <w:szCs w:val="22"/>
              </w:rPr>
            </w:pPr>
            <w:r w:rsidRPr="00F73BC2">
              <w:rPr>
                <w:color w:val="000000"/>
                <w:sz w:val="22"/>
                <w:szCs w:val="22"/>
              </w:rPr>
              <w:t>255.778</w:t>
            </w:r>
          </w:p>
        </w:tc>
        <w:tc>
          <w:tcPr>
            <w:tcW w:w="1075" w:type="dxa"/>
          </w:tcPr>
          <w:p w14:paraId="308352DD"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6A0632B6" w14:textId="77777777" w:rsidTr="003437F1">
        <w:trPr>
          <w:trHeight w:val="288"/>
        </w:trPr>
        <w:tc>
          <w:tcPr>
            <w:tcW w:w="4582" w:type="dxa"/>
            <w:shd w:val="clear" w:color="auto" w:fill="auto"/>
            <w:noWrap/>
            <w:vAlign w:val="bottom"/>
            <w:hideMark/>
          </w:tcPr>
          <w:p w14:paraId="0573C039"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Level</w:t>
            </w:r>
            <w:proofErr w:type="gramEnd"/>
            <w:r>
              <w:rPr>
                <w:color w:val="000000"/>
                <w:sz w:val="22"/>
                <w:szCs w:val="22"/>
              </w:rPr>
              <w:t>6</w:t>
            </w:r>
          </w:p>
        </w:tc>
        <w:tc>
          <w:tcPr>
            <w:tcW w:w="1400" w:type="dxa"/>
            <w:shd w:val="clear" w:color="auto" w:fill="auto"/>
            <w:noWrap/>
            <w:vAlign w:val="bottom"/>
            <w:hideMark/>
          </w:tcPr>
          <w:p w14:paraId="44A20D8B" w14:textId="77777777" w:rsidR="003437F1" w:rsidRPr="00F73BC2" w:rsidRDefault="003437F1" w:rsidP="003437F1">
            <w:pPr>
              <w:jc w:val="right"/>
              <w:rPr>
                <w:color w:val="000000"/>
                <w:sz w:val="22"/>
                <w:szCs w:val="22"/>
              </w:rPr>
            </w:pPr>
            <w:r w:rsidRPr="00F73BC2">
              <w:rPr>
                <w:color w:val="000000"/>
                <w:sz w:val="22"/>
                <w:szCs w:val="22"/>
              </w:rPr>
              <w:t>0.674</w:t>
            </w:r>
          </w:p>
        </w:tc>
        <w:tc>
          <w:tcPr>
            <w:tcW w:w="1123" w:type="dxa"/>
            <w:shd w:val="clear" w:color="auto" w:fill="auto"/>
            <w:noWrap/>
            <w:vAlign w:val="bottom"/>
            <w:hideMark/>
          </w:tcPr>
          <w:p w14:paraId="17EE683D" w14:textId="77777777" w:rsidR="003437F1" w:rsidRPr="00F73BC2" w:rsidRDefault="003437F1" w:rsidP="003437F1">
            <w:pPr>
              <w:jc w:val="right"/>
              <w:rPr>
                <w:color w:val="000000"/>
                <w:sz w:val="22"/>
                <w:szCs w:val="22"/>
              </w:rPr>
            </w:pPr>
            <w:r w:rsidRPr="00F73BC2">
              <w:rPr>
                <w:color w:val="000000"/>
                <w:sz w:val="22"/>
                <w:szCs w:val="22"/>
              </w:rPr>
              <w:t>-121.048</w:t>
            </w:r>
          </w:p>
        </w:tc>
        <w:tc>
          <w:tcPr>
            <w:tcW w:w="1170" w:type="dxa"/>
            <w:shd w:val="clear" w:color="auto" w:fill="auto"/>
            <w:noWrap/>
            <w:vAlign w:val="bottom"/>
            <w:hideMark/>
          </w:tcPr>
          <w:p w14:paraId="30219E5D" w14:textId="77777777" w:rsidR="003437F1" w:rsidRPr="00F73BC2" w:rsidRDefault="003437F1" w:rsidP="003437F1">
            <w:pPr>
              <w:jc w:val="right"/>
              <w:rPr>
                <w:color w:val="000000"/>
                <w:sz w:val="22"/>
                <w:szCs w:val="22"/>
              </w:rPr>
            </w:pPr>
            <w:r w:rsidRPr="00F73BC2">
              <w:rPr>
                <w:color w:val="000000"/>
                <w:sz w:val="22"/>
                <w:szCs w:val="22"/>
              </w:rPr>
              <w:t>122.396</w:t>
            </w:r>
          </w:p>
        </w:tc>
        <w:tc>
          <w:tcPr>
            <w:tcW w:w="1075" w:type="dxa"/>
          </w:tcPr>
          <w:p w14:paraId="14C52417"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30616F60" w14:textId="77777777" w:rsidTr="003437F1">
        <w:trPr>
          <w:trHeight w:val="288"/>
        </w:trPr>
        <w:tc>
          <w:tcPr>
            <w:tcW w:w="4582" w:type="dxa"/>
            <w:shd w:val="clear" w:color="auto" w:fill="auto"/>
            <w:noWrap/>
            <w:vAlign w:val="bottom"/>
            <w:hideMark/>
          </w:tcPr>
          <w:p w14:paraId="0AD45E57" w14:textId="77777777" w:rsidR="003437F1" w:rsidRPr="00F73BC2" w:rsidRDefault="003437F1" w:rsidP="003437F1">
            <w:pPr>
              <w:rPr>
                <w:color w:val="000000"/>
                <w:sz w:val="22"/>
                <w:szCs w:val="22"/>
              </w:rPr>
            </w:pPr>
            <w:proofErr w:type="gramStart"/>
            <w:r>
              <w:rPr>
                <w:color w:val="000000"/>
                <w:sz w:val="22"/>
                <w:szCs w:val="22"/>
              </w:rPr>
              <w:t>Competition</w:t>
            </w:r>
            <w:r w:rsidRPr="00F73BC2">
              <w:rPr>
                <w:color w:val="000000"/>
                <w:sz w:val="22"/>
                <w:szCs w:val="22"/>
              </w:rPr>
              <w:t>:</w:t>
            </w:r>
            <w:r>
              <w:rPr>
                <w:color w:val="000000"/>
                <w:sz w:val="22"/>
                <w:szCs w:val="22"/>
              </w:rPr>
              <w:t>Level</w:t>
            </w:r>
            <w:proofErr w:type="gramEnd"/>
            <w:r>
              <w:rPr>
                <w:color w:val="000000"/>
                <w:sz w:val="22"/>
                <w:szCs w:val="22"/>
              </w:rPr>
              <w:t>2</w:t>
            </w:r>
          </w:p>
        </w:tc>
        <w:tc>
          <w:tcPr>
            <w:tcW w:w="1400" w:type="dxa"/>
            <w:shd w:val="clear" w:color="auto" w:fill="auto"/>
            <w:noWrap/>
            <w:vAlign w:val="bottom"/>
            <w:hideMark/>
          </w:tcPr>
          <w:p w14:paraId="1033EA81" w14:textId="77777777" w:rsidR="003437F1" w:rsidRPr="00F73BC2" w:rsidRDefault="003437F1" w:rsidP="003437F1">
            <w:pPr>
              <w:jc w:val="right"/>
              <w:rPr>
                <w:color w:val="000000"/>
                <w:sz w:val="22"/>
                <w:szCs w:val="22"/>
              </w:rPr>
            </w:pPr>
            <w:r w:rsidRPr="00F73BC2">
              <w:rPr>
                <w:color w:val="000000"/>
                <w:sz w:val="22"/>
                <w:szCs w:val="22"/>
              </w:rPr>
              <w:t>-17.483</w:t>
            </w:r>
          </w:p>
        </w:tc>
        <w:tc>
          <w:tcPr>
            <w:tcW w:w="1123" w:type="dxa"/>
            <w:shd w:val="clear" w:color="auto" w:fill="auto"/>
            <w:noWrap/>
            <w:vAlign w:val="bottom"/>
            <w:hideMark/>
          </w:tcPr>
          <w:p w14:paraId="32B80180" w14:textId="77777777" w:rsidR="003437F1" w:rsidRPr="00F73BC2" w:rsidRDefault="003437F1" w:rsidP="003437F1">
            <w:pPr>
              <w:jc w:val="right"/>
              <w:rPr>
                <w:color w:val="000000"/>
                <w:sz w:val="22"/>
                <w:szCs w:val="22"/>
              </w:rPr>
            </w:pPr>
            <w:r w:rsidRPr="00F73BC2">
              <w:rPr>
                <w:color w:val="000000"/>
                <w:sz w:val="22"/>
                <w:szCs w:val="22"/>
              </w:rPr>
              <w:t>-154.653</w:t>
            </w:r>
          </w:p>
        </w:tc>
        <w:tc>
          <w:tcPr>
            <w:tcW w:w="1170" w:type="dxa"/>
            <w:shd w:val="clear" w:color="auto" w:fill="auto"/>
            <w:noWrap/>
            <w:vAlign w:val="bottom"/>
            <w:hideMark/>
          </w:tcPr>
          <w:p w14:paraId="581E4C89" w14:textId="77777777" w:rsidR="003437F1" w:rsidRPr="00F73BC2" w:rsidRDefault="003437F1" w:rsidP="003437F1">
            <w:pPr>
              <w:jc w:val="right"/>
              <w:rPr>
                <w:color w:val="000000"/>
                <w:sz w:val="22"/>
                <w:szCs w:val="22"/>
              </w:rPr>
            </w:pPr>
            <w:r w:rsidRPr="00F73BC2">
              <w:rPr>
                <w:color w:val="000000"/>
                <w:sz w:val="22"/>
                <w:szCs w:val="22"/>
              </w:rPr>
              <w:t>119.687</w:t>
            </w:r>
          </w:p>
        </w:tc>
        <w:tc>
          <w:tcPr>
            <w:tcW w:w="1075" w:type="dxa"/>
          </w:tcPr>
          <w:p w14:paraId="1D6B1716"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42CBC90F" w14:textId="77777777" w:rsidTr="003437F1">
        <w:trPr>
          <w:trHeight w:val="288"/>
        </w:trPr>
        <w:tc>
          <w:tcPr>
            <w:tcW w:w="4582" w:type="dxa"/>
            <w:shd w:val="clear" w:color="auto" w:fill="auto"/>
            <w:noWrap/>
            <w:vAlign w:val="bottom"/>
            <w:hideMark/>
          </w:tcPr>
          <w:p w14:paraId="24FA7B30" w14:textId="77777777" w:rsidR="003437F1" w:rsidRPr="00F73BC2" w:rsidRDefault="003437F1" w:rsidP="003437F1">
            <w:pPr>
              <w:rPr>
                <w:color w:val="000000"/>
                <w:sz w:val="22"/>
                <w:szCs w:val="22"/>
              </w:rPr>
            </w:pPr>
            <w:proofErr w:type="gramStart"/>
            <w:r>
              <w:rPr>
                <w:color w:val="000000"/>
                <w:sz w:val="22"/>
                <w:szCs w:val="22"/>
              </w:rPr>
              <w:t>Competition</w:t>
            </w:r>
            <w:r w:rsidRPr="00F73BC2">
              <w:rPr>
                <w:color w:val="000000"/>
                <w:sz w:val="22"/>
                <w:szCs w:val="22"/>
              </w:rPr>
              <w:t>:</w:t>
            </w:r>
            <w:r>
              <w:rPr>
                <w:color w:val="000000"/>
                <w:sz w:val="22"/>
                <w:szCs w:val="22"/>
              </w:rPr>
              <w:t>Level</w:t>
            </w:r>
            <w:proofErr w:type="gramEnd"/>
            <w:r>
              <w:rPr>
                <w:color w:val="000000"/>
                <w:sz w:val="22"/>
                <w:szCs w:val="22"/>
              </w:rPr>
              <w:t>3</w:t>
            </w:r>
          </w:p>
        </w:tc>
        <w:tc>
          <w:tcPr>
            <w:tcW w:w="1400" w:type="dxa"/>
            <w:shd w:val="clear" w:color="auto" w:fill="auto"/>
            <w:noWrap/>
            <w:vAlign w:val="bottom"/>
            <w:hideMark/>
          </w:tcPr>
          <w:p w14:paraId="38549497" w14:textId="77777777" w:rsidR="003437F1" w:rsidRPr="00F73BC2" w:rsidRDefault="003437F1" w:rsidP="003437F1">
            <w:pPr>
              <w:jc w:val="right"/>
              <w:rPr>
                <w:color w:val="000000"/>
                <w:sz w:val="22"/>
                <w:szCs w:val="22"/>
              </w:rPr>
            </w:pPr>
            <w:r w:rsidRPr="00F73BC2">
              <w:rPr>
                <w:color w:val="000000"/>
                <w:sz w:val="22"/>
                <w:szCs w:val="22"/>
              </w:rPr>
              <w:t>0.889</w:t>
            </w:r>
          </w:p>
        </w:tc>
        <w:tc>
          <w:tcPr>
            <w:tcW w:w="1123" w:type="dxa"/>
            <w:shd w:val="clear" w:color="auto" w:fill="auto"/>
            <w:noWrap/>
            <w:vAlign w:val="bottom"/>
            <w:hideMark/>
          </w:tcPr>
          <w:p w14:paraId="1FD52885" w14:textId="77777777" w:rsidR="003437F1" w:rsidRPr="00F73BC2" w:rsidRDefault="003437F1" w:rsidP="003437F1">
            <w:pPr>
              <w:jc w:val="right"/>
              <w:rPr>
                <w:color w:val="000000"/>
                <w:sz w:val="22"/>
                <w:szCs w:val="22"/>
              </w:rPr>
            </w:pPr>
            <w:r w:rsidRPr="00F73BC2">
              <w:rPr>
                <w:color w:val="000000"/>
                <w:sz w:val="22"/>
                <w:szCs w:val="22"/>
              </w:rPr>
              <w:t>-101.384</w:t>
            </w:r>
          </w:p>
        </w:tc>
        <w:tc>
          <w:tcPr>
            <w:tcW w:w="1170" w:type="dxa"/>
            <w:shd w:val="clear" w:color="auto" w:fill="auto"/>
            <w:noWrap/>
            <w:vAlign w:val="bottom"/>
            <w:hideMark/>
          </w:tcPr>
          <w:p w14:paraId="4F802A9E" w14:textId="77777777" w:rsidR="003437F1" w:rsidRPr="00F73BC2" w:rsidRDefault="003437F1" w:rsidP="003437F1">
            <w:pPr>
              <w:jc w:val="right"/>
              <w:rPr>
                <w:color w:val="000000"/>
                <w:sz w:val="22"/>
                <w:szCs w:val="22"/>
              </w:rPr>
            </w:pPr>
            <w:r w:rsidRPr="00F73BC2">
              <w:rPr>
                <w:color w:val="000000"/>
                <w:sz w:val="22"/>
                <w:szCs w:val="22"/>
              </w:rPr>
              <w:t>103.163</w:t>
            </w:r>
          </w:p>
        </w:tc>
        <w:tc>
          <w:tcPr>
            <w:tcW w:w="1075" w:type="dxa"/>
          </w:tcPr>
          <w:p w14:paraId="02EFC100"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2C5B7B27" w14:textId="77777777" w:rsidTr="003437F1">
        <w:trPr>
          <w:trHeight w:val="288"/>
        </w:trPr>
        <w:tc>
          <w:tcPr>
            <w:tcW w:w="4582" w:type="dxa"/>
            <w:shd w:val="clear" w:color="auto" w:fill="auto"/>
            <w:noWrap/>
            <w:vAlign w:val="bottom"/>
            <w:hideMark/>
          </w:tcPr>
          <w:p w14:paraId="1EED16CD" w14:textId="77777777" w:rsidR="003437F1" w:rsidRPr="00F73BC2" w:rsidRDefault="003437F1" w:rsidP="003437F1">
            <w:pPr>
              <w:rPr>
                <w:color w:val="000000"/>
                <w:sz w:val="22"/>
                <w:szCs w:val="22"/>
              </w:rPr>
            </w:pPr>
            <w:proofErr w:type="gramStart"/>
            <w:r>
              <w:rPr>
                <w:color w:val="000000"/>
                <w:sz w:val="22"/>
                <w:szCs w:val="22"/>
              </w:rPr>
              <w:t>Competition</w:t>
            </w:r>
            <w:r w:rsidRPr="00F73BC2">
              <w:rPr>
                <w:color w:val="000000"/>
                <w:sz w:val="22"/>
                <w:szCs w:val="22"/>
              </w:rPr>
              <w:t>:</w:t>
            </w:r>
            <w:r>
              <w:rPr>
                <w:color w:val="000000"/>
                <w:sz w:val="22"/>
                <w:szCs w:val="22"/>
              </w:rPr>
              <w:t>Level</w:t>
            </w:r>
            <w:proofErr w:type="gramEnd"/>
            <w:r>
              <w:rPr>
                <w:color w:val="000000"/>
                <w:sz w:val="22"/>
                <w:szCs w:val="22"/>
              </w:rPr>
              <w:t>4</w:t>
            </w:r>
          </w:p>
        </w:tc>
        <w:tc>
          <w:tcPr>
            <w:tcW w:w="1400" w:type="dxa"/>
            <w:shd w:val="clear" w:color="auto" w:fill="auto"/>
            <w:noWrap/>
            <w:vAlign w:val="bottom"/>
            <w:hideMark/>
          </w:tcPr>
          <w:p w14:paraId="0890727E" w14:textId="77777777" w:rsidR="003437F1" w:rsidRPr="00F73BC2" w:rsidRDefault="003437F1" w:rsidP="003437F1">
            <w:pPr>
              <w:jc w:val="right"/>
              <w:rPr>
                <w:color w:val="000000"/>
                <w:sz w:val="22"/>
                <w:szCs w:val="22"/>
              </w:rPr>
            </w:pPr>
            <w:r w:rsidRPr="00F73BC2">
              <w:rPr>
                <w:color w:val="000000"/>
                <w:sz w:val="22"/>
                <w:szCs w:val="22"/>
              </w:rPr>
              <w:t>17.459</w:t>
            </w:r>
          </w:p>
        </w:tc>
        <w:tc>
          <w:tcPr>
            <w:tcW w:w="1123" w:type="dxa"/>
            <w:shd w:val="clear" w:color="auto" w:fill="auto"/>
            <w:noWrap/>
            <w:vAlign w:val="bottom"/>
            <w:hideMark/>
          </w:tcPr>
          <w:p w14:paraId="28851235" w14:textId="77777777" w:rsidR="003437F1" w:rsidRPr="00F73BC2" w:rsidRDefault="003437F1" w:rsidP="003437F1">
            <w:pPr>
              <w:jc w:val="right"/>
              <w:rPr>
                <w:color w:val="000000"/>
                <w:sz w:val="22"/>
                <w:szCs w:val="22"/>
              </w:rPr>
            </w:pPr>
            <w:r w:rsidRPr="00F73BC2">
              <w:rPr>
                <w:color w:val="000000"/>
                <w:sz w:val="22"/>
                <w:szCs w:val="22"/>
              </w:rPr>
              <w:t>-176.175</w:t>
            </w:r>
          </w:p>
        </w:tc>
        <w:tc>
          <w:tcPr>
            <w:tcW w:w="1170" w:type="dxa"/>
            <w:shd w:val="clear" w:color="auto" w:fill="auto"/>
            <w:noWrap/>
            <w:vAlign w:val="bottom"/>
            <w:hideMark/>
          </w:tcPr>
          <w:p w14:paraId="14184B35" w14:textId="77777777" w:rsidR="003437F1" w:rsidRPr="00F73BC2" w:rsidRDefault="003437F1" w:rsidP="003437F1">
            <w:pPr>
              <w:jc w:val="right"/>
              <w:rPr>
                <w:color w:val="000000"/>
                <w:sz w:val="22"/>
                <w:szCs w:val="22"/>
              </w:rPr>
            </w:pPr>
            <w:r w:rsidRPr="00F73BC2">
              <w:rPr>
                <w:color w:val="000000"/>
                <w:sz w:val="22"/>
                <w:szCs w:val="22"/>
              </w:rPr>
              <w:t>211.093</w:t>
            </w:r>
          </w:p>
        </w:tc>
        <w:tc>
          <w:tcPr>
            <w:tcW w:w="1075" w:type="dxa"/>
          </w:tcPr>
          <w:p w14:paraId="0309DC77"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7978517C" w14:textId="77777777" w:rsidTr="003437F1">
        <w:trPr>
          <w:trHeight w:val="288"/>
        </w:trPr>
        <w:tc>
          <w:tcPr>
            <w:tcW w:w="4582" w:type="dxa"/>
            <w:shd w:val="clear" w:color="auto" w:fill="auto"/>
            <w:noWrap/>
            <w:vAlign w:val="bottom"/>
            <w:hideMark/>
          </w:tcPr>
          <w:p w14:paraId="4C904A4E" w14:textId="77777777" w:rsidR="003437F1" w:rsidRPr="00F73BC2" w:rsidRDefault="003437F1" w:rsidP="003437F1">
            <w:pPr>
              <w:rPr>
                <w:color w:val="000000"/>
                <w:sz w:val="22"/>
                <w:szCs w:val="22"/>
              </w:rPr>
            </w:pPr>
            <w:proofErr w:type="gramStart"/>
            <w:r>
              <w:rPr>
                <w:color w:val="000000"/>
                <w:sz w:val="22"/>
                <w:szCs w:val="22"/>
              </w:rPr>
              <w:t>Competition</w:t>
            </w:r>
            <w:r w:rsidRPr="00F73BC2">
              <w:rPr>
                <w:color w:val="000000"/>
                <w:sz w:val="22"/>
                <w:szCs w:val="22"/>
              </w:rPr>
              <w:t>:</w:t>
            </w:r>
            <w:r>
              <w:rPr>
                <w:color w:val="000000"/>
                <w:sz w:val="22"/>
                <w:szCs w:val="22"/>
              </w:rPr>
              <w:t>Level</w:t>
            </w:r>
            <w:proofErr w:type="gramEnd"/>
            <w:r>
              <w:rPr>
                <w:color w:val="000000"/>
                <w:sz w:val="22"/>
                <w:szCs w:val="22"/>
              </w:rPr>
              <w:t>5</w:t>
            </w:r>
          </w:p>
        </w:tc>
        <w:tc>
          <w:tcPr>
            <w:tcW w:w="1400" w:type="dxa"/>
            <w:shd w:val="clear" w:color="auto" w:fill="auto"/>
            <w:noWrap/>
            <w:vAlign w:val="bottom"/>
            <w:hideMark/>
          </w:tcPr>
          <w:p w14:paraId="567F7996" w14:textId="77777777" w:rsidR="003437F1" w:rsidRPr="00F73BC2" w:rsidRDefault="003437F1" w:rsidP="003437F1">
            <w:pPr>
              <w:jc w:val="right"/>
              <w:rPr>
                <w:color w:val="000000"/>
                <w:sz w:val="22"/>
                <w:szCs w:val="22"/>
              </w:rPr>
            </w:pPr>
            <w:r w:rsidRPr="00F73BC2">
              <w:rPr>
                <w:color w:val="000000"/>
                <w:sz w:val="22"/>
                <w:szCs w:val="22"/>
              </w:rPr>
              <w:t>-0.050</w:t>
            </w:r>
          </w:p>
        </w:tc>
        <w:tc>
          <w:tcPr>
            <w:tcW w:w="1123" w:type="dxa"/>
            <w:shd w:val="clear" w:color="auto" w:fill="auto"/>
            <w:noWrap/>
            <w:vAlign w:val="bottom"/>
            <w:hideMark/>
          </w:tcPr>
          <w:p w14:paraId="736854DE" w14:textId="77777777" w:rsidR="003437F1" w:rsidRPr="00F73BC2" w:rsidRDefault="003437F1" w:rsidP="003437F1">
            <w:pPr>
              <w:jc w:val="right"/>
              <w:rPr>
                <w:color w:val="000000"/>
                <w:sz w:val="22"/>
                <w:szCs w:val="22"/>
              </w:rPr>
            </w:pPr>
            <w:r w:rsidRPr="00F73BC2">
              <w:rPr>
                <w:color w:val="000000"/>
                <w:sz w:val="22"/>
                <w:szCs w:val="22"/>
              </w:rPr>
              <w:t>-102.324</w:t>
            </w:r>
          </w:p>
        </w:tc>
        <w:tc>
          <w:tcPr>
            <w:tcW w:w="1170" w:type="dxa"/>
            <w:shd w:val="clear" w:color="auto" w:fill="auto"/>
            <w:noWrap/>
            <w:vAlign w:val="bottom"/>
            <w:hideMark/>
          </w:tcPr>
          <w:p w14:paraId="048CBFA3" w14:textId="77777777" w:rsidR="003437F1" w:rsidRPr="00F73BC2" w:rsidRDefault="003437F1" w:rsidP="003437F1">
            <w:pPr>
              <w:jc w:val="right"/>
              <w:rPr>
                <w:color w:val="000000"/>
                <w:sz w:val="22"/>
                <w:szCs w:val="22"/>
              </w:rPr>
            </w:pPr>
            <w:r w:rsidRPr="00F73BC2">
              <w:rPr>
                <w:color w:val="000000"/>
                <w:sz w:val="22"/>
                <w:szCs w:val="22"/>
              </w:rPr>
              <w:t>102.223</w:t>
            </w:r>
          </w:p>
        </w:tc>
        <w:tc>
          <w:tcPr>
            <w:tcW w:w="1075" w:type="dxa"/>
          </w:tcPr>
          <w:p w14:paraId="26A094C7"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1FD573C4" w14:textId="77777777" w:rsidTr="003437F1">
        <w:trPr>
          <w:trHeight w:val="288"/>
        </w:trPr>
        <w:tc>
          <w:tcPr>
            <w:tcW w:w="4582" w:type="dxa"/>
            <w:shd w:val="clear" w:color="auto" w:fill="auto"/>
            <w:noWrap/>
            <w:vAlign w:val="bottom"/>
            <w:hideMark/>
          </w:tcPr>
          <w:p w14:paraId="17DAEEEC" w14:textId="77777777" w:rsidR="003437F1" w:rsidRPr="00F73BC2" w:rsidRDefault="003437F1" w:rsidP="003437F1">
            <w:pPr>
              <w:rPr>
                <w:color w:val="000000"/>
                <w:sz w:val="22"/>
                <w:szCs w:val="22"/>
              </w:rPr>
            </w:pPr>
            <w:proofErr w:type="gramStart"/>
            <w:r>
              <w:rPr>
                <w:color w:val="000000"/>
                <w:sz w:val="22"/>
                <w:szCs w:val="22"/>
              </w:rPr>
              <w:t>Competition</w:t>
            </w:r>
            <w:r w:rsidRPr="00F73BC2">
              <w:rPr>
                <w:color w:val="000000"/>
                <w:sz w:val="22"/>
                <w:szCs w:val="22"/>
              </w:rPr>
              <w:t>:</w:t>
            </w:r>
            <w:r>
              <w:rPr>
                <w:color w:val="000000"/>
                <w:sz w:val="22"/>
                <w:szCs w:val="22"/>
              </w:rPr>
              <w:t>Level</w:t>
            </w:r>
            <w:proofErr w:type="gramEnd"/>
            <w:r>
              <w:rPr>
                <w:color w:val="000000"/>
                <w:sz w:val="22"/>
                <w:szCs w:val="22"/>
              </w:rPr>
              <w:t>6</w:t>
            </w:r>
          </w:p>
        </w:tc>
        <w:tc>
          <w:tcPr>
            <w:tcW w:w="1400" w:type="dxa"/>
            <w:shd w:val="clear" w:color="auto" w:fill="auto"/>
            <w:noWrap/>
            <w:vAlign w:val="bottom"/>
            <w:hideMark/>
          </w:tcPr>
          <w:p w14:paraId="450C845D" w14:textId="77777777" w:rsidR="003437F1" w:rsidRPr="00F73BC2" w:rsidRDefault="003437F1" w:rsidP="003437F1">
            <w:pPr>
              <w:jc w:val="right"/>
              <w:rPr>
                <w:color w:val="000000"/>
                <w:sz w:val="22"/>
                <w:szCs w:val="22"/>
              </w:rPr>
            </w:pPr>
            <w:r w:rsidRPr="00F73BC2">
              <w:rPr>
                <w:color w:val="000000"/>
                <w:sz w:val="22"/>
                <w:szCs w:val="22"/>
              </w:rPr>
              <w:t>0.606</w:t>
            </w:r>
          </w:p>
        </w:tc>
        <w:tc>
          <w:tcPr>
            <w:tcW w:w="1123" w:type="dxa"/>
            <w:shd w:val="clear" w:color="auto" w:fill="auto"/>
            <w:noWrap/>
            <w:vAlign w:val="bottom"/>
            <w:hideMark/>
          </w:tcPr>
          <w:p w14:paraId="0C3EB935" w14:textId="77777777" w:rsidR="003437F1" w:rsidRPr="00F73BC2" w:rsidRDefault="003437F1" w:rsidP="003437F1">
            <w:pPr>
              <w:jc w:val="right"/>
              <w:rPr>
                <w:color w:val="000000"/>
                <w:sz w:val="22"/>
                <w:szCs w:val="22"/>
              </w:rPr>
            </w:pPr>
            <w:r w:rsidRPr="00F73BC2">
              <w:rPr>
                <w:color w:val="000000"/>
                <w:sz w:val="22"/>
                <w:szCs w:val="22"/>
              </w:rPr>
              <w:t>-101.659</w:t>
            </w:r>
          </w:p>
        </w:tc>
        <w:tc>
          <w:tcPr>
            <w:tcW w:w="1170" w:type="dxa"/>
            <w:shd w:val="clear" w:color="auto" w:fill="auto"/>
            <w:noWrap/>
            <w:vAlign w:val="bottom"/>
            <w:hideMark/>
          </w:tcPr>
          <w:p w14:paraId="5D53DC6D" w14:textId="77777777" w:rsidR="003437F1" w:rsidRPr="00F73BC2" w:rsidRDefault="003437F1" w:rsidP="003437F1">
            <w:pPr>
              <w:jc w:val="right"/>
              <w:rPr>
                <w:color w:val="000000"/>
                <w:sz w:val="22"/>
                <w:szCs w:val="22"/>
              </w:rPr>
            </w:pPr>
            <w:r w:rsidRPr="00F73BC2">
              <w:rPr>
                <w:color w:val="000000"/>
                <w:sz w:val="22"/>
                <w:szCs w:val="22"/>
              </w:rPr>
              <w:t>102.872</w:t>
            </w:r>
          </w:p>
        </w:tc>
        <w:tc>
          <w:tcPr>
            <w:tcW w:w="1075" w:type="dxa"/>
          </w:tcPr>
          <w:p w14:paraId="753C27F2"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6BFBCE66" w14:textId="77777777" w:rsidTr="003437F1">
        <w:trPr>
          <w:trHeight w:val="288"/>
        </w:trPr>
        <w:tc>
          <w:tcPr>
            <w:tcW w:w="4582" w:type="dxa"/>
            <w:shd w:val="clear" w:color="auto" w:fill="auto"/>
            <w:noWrap/>
            <w:vAlign w:val="bottom"/>
            <w:hideMark/>
          </w:tcPr>
          <w:p w14:paraId="5AC6DBA0" w14:textId="77777777" w:rsidR="003437F1" w:rsidRPr="00F73BC2" w:rsidRDefault="003437F1" w:rsidP="003437F1">
            <w:pPr>
              <w:rPr>
                <w:color w:val="000000"/>
                <w:sz w:val="22"/>
                <w:szCs w:val="22"/>
              </w:rPr>
            </w:pPr>
            <w:proofErr w:type="gramStart"/>
            <w:r>
              <w:rPr>
                <w:color w:val="000000"/>
                <w:sz w:val="22"/>
                <w:szCs w:val="22"/>
              </w:rPr>
              <w:t>Salinity</w:t>
            </w:r>
            <w:r w:rsidRPr="00F73BC2">
              <w:rPr>
                <w:color w:val="000000"/>
                <w:sz w:val="22"/>
                <w:szCs w:val="22"/>
              </w:rPr>
              <w:t>:</w:t>
            </w:r>
            <w:r>
              <w:rPr>
                <w:color w:val="000000"/>
                <w:sz w:val="22"/>
                <w:szCs w:val="22"/>
              </w:rPr>
              <w:t>Level</w:t>
            </w:r>
            <w:proofErr w:type="gramEnd"/>
            <w:r>
              <w:rPr>
                <w:color w:val="000000"/>
                <w:sz w:val="22"/>
                <w:szCs w:val="22"/>
              </w:rPr>
              <w:t>2</w:t>
            </w:r>
          </w:p>
        </w:tc>
        <w:tc>
          <w:tcPr>
            <w:tcW w:w="1400" w:type="dxa"/>
            <w:shd w:val="clear" w:color="auto" w:fill="auto"/>
            <w:noWrap/>
            <w:vAlign w:val="bottom"/>
            <w:hideMark/>
          </w:tcPr>
          <w:p w14:paraId="19E47686" w14:textId="77777777" w:rsidR="003437F1" w:rsidRPr="00F73BC2" w:rsidRDefault="003437F1" w:rsidP="003437F1">
            <w:pPr>
              <w:jc w:val="right"/>
              <w:rPr>
                <w:color w:val="000000"/>
                <w:sz w:val="22"/>
                <w:szCs w:val="22"/>
              </w:rPr>
            </w:pPr>
            <w:r w:rsidRPr="00F73BC2">
              <w:rPr>
                <w:color w:val="000000"/>
                <w:sz w:val="22"/>
                <w:szCs w:val="22"/>
              </w:rPr>
              <w:t>1.196</w:t>
            </w:r>
          </w:p>
        </w:tc>
        <w:tc>
          <w:tcPr>
            <w:tcW w:w="1123" w:type="dxa"/>
            <w:shd w:val="clear" w:color="auto" w:fill="auto"/>
            <w:noWrap/>
            <w:vAlign w:val="bottom"/>
            <w:hideMark/>
          </w:tcPr>
          <w:p w14:paraId="6CA3ADA5" w14:textId="77777777" w:rsidR="003437F1" w:rsidRPr="00F73BC2" w:rsidRDefault="003437F1" w:rsidP="003437F1">
            <w:pPr>
              <w:jc w:val="right"/>
              <w:rPr>
                <w:color w:val="000000"/>
                <w:sz w:val="22"/>
                <w:szCs w:val="22"/>
              </w:rPr>
            </w:pPr>
            <w:r w:rsidRPr="00F73BC2">
              <w:rPr>
                <w:color w:val="000000"/>
                <w:sz w:val="22"/>
                <w:szCs w:val="22"/>
              </w:rPr>
              <w:t>-124.687</w:t>
            </w:r>
          </w:p>
        </w:tc>
        <w:tc>
          <w:tcPr>
            <w:tcW w:w="1170" w:type="dxa"/>
            <w:shd w:val="clear" w:color="auto" w:fill="auto"/>
            <w:noWrap/>
            <w:vAlign w:val="bottom"/>
            <w:hideMark/>
          </w:tcPr>
          <w:p w14:paraId="5E499145" w14:textId="77777777" w:rsidR="003437F1" w:rsidRPr="00F73BC2" w:rsidRDefault="003437F1" w:rsidP="003437F1">
            <w:pPr>
              <w:jc w:val="right"/>
              <w:rPr>
                <w:color w:val="000000"/>
                <w:sz w:val="22"/>
                <w:szCs w:val="22"/>
              </w:rPr>
            </w:pPr>
            <w:r w:rsidRPr="00F73BC2">
              <w:rPr>
                <w:color w:val="000000"/>
                <w:sz w:val="22"/>
                <w:szCs w:val="22"/>
              </w:rPr>
              <w:t>127.079</w:t>
            </w:r>
          </w:p>
        </w:tc>
        <w:tc>
          <w:tcPr>
            <w:tcW w:w="1075" w:type="dxa"/>
          </w:tcPr>
          <w:p w14:paraId="4756E77F"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2D0246F7" w14:textId="77777777" w:rsidTr="003437F1">
        <w:trPr>
          <w:trHeight w:val="288"/>
        </w:trPr>
        <w:tc>
          <w:tcPr>
            <w:tcW w:w="4582" w:type="dxa"/>
            <w:shd w:val="clear" w:color="auto" w:fill="auto"/>
            <w:noWrap/>
            <w:vAlign w:val="bottom"/>
            <w:hideMark/>
          </w:tcPr>
          <w:p w14:paraId="362A0209" w14:textId="77777777" w:rsidR="003437F1" w:rsidRPr="00F73BC2" w:rsidRDefault="003437F1" w:rsidP="003437F1">
            <w:pPr>
              <w:rPr>
                <w:color w:val="000000"/>
                <w:sz w:val="22"/>
                <w:szCs w:val="22"/>
              </w:rPr>
            </w:pPr>
            <w:proofErr w:type="gramStart"/>
            <w:r>
              <w:rPr>
                <w:color w:val="000000"/>
                <w:sz w:val="22"/>
                <w:szCs w:val="22"/>
              </w:rPr>
              <w:t>Salinity</w:t>
            </w:r>
            <w:r w:rsidRPr="00F73BC2">
              <w:rPr>
                <w:color w:val="000000"/>
                <w:sz w:val="22"/>
                <w:szCs w:val="22"/>
              </w:rPr>
              <w:t>:</w:t>
            </w:r>
            <w:r>
              <w:rPr>
                <w:color w:val="000000"/>
                <w:sz w:val="22"/>
                <w:szCs w:val="22"/>
              </w:rPr>
              <w:t>Level</w:t>
            </w:r>
            <w:proofErr w:type="gramEnd"/>
            <w:r>
              <w:rPr>
                <w:color w:val="000000"/>
                <w:sz w:val="22"/>
                <w:szCs w:val="22"/>
              </w:rPr>
              <w:t>3</w:t>
            </w:r>
          </w:p>
        </w:tc>
        <w:tc>
          <w:tcPr>
            <w:tcW w:w="1400" w:type="dxa"/>
            <w:shd w:val="clear" w:color="auto" w:fill="auto"/>
            <w:noWrap/>
            <w:vAlign w:val="bottom"/>
            <w:hideMark/>
          </w:tcPr>
          <w:p w14:paraId="049CEB2A" w14:textId="77777777" w:rsidR="003437F1" w:rsidRPr="00F73BC2" w:rsidRDefault="003437F1" w:rsidP="003437F1">
            <w:pPr>
              <w:jc w:val="right"/>
              <w:rPr>
                <w:color w:val="000000"/>
                <w:sz w:val="22"/>
                <w:szCs w:val="22"/>
              </w:rPr>
            </w:pPr>
            <w:r w:rsidRPr="00F73BC2">
              <w:rPr>
                <w:color w:val="000000"/>
                <w:sz w:val="22"/>
                <w:szCs w:val="22"/>
              </w:rPr>
              <w:t>18.911</w:t>
            </w:r>
          </w:p>
        </w:tc>
        <w:tc>
          <w:tcPr>
            <w:tcW w:w="1123" w:type="dxa"/>
            <w:shd w:val="clear" w:color="auto" w:fill="auto"/>
            <w:noWrap/>
            <w:vAlign w:val="bottom"/>
            <w:hideMark/>
          </w:tcPr>
          <w:p w14:paraId="12F66036" w14:textId="77777777" w:rsidR="003437F1" w:rsidRPr="00F73BC2" w:rsidRDefault="003437F1" w:rsidP="003437F1">
            <w:pPr>
              <w:jc w:val="right"/>
              <w:rPr>
                <w:color w:val="000000"/>
                <w:sz w:val="22"/>
                <w:szCs w:val="22"/>
              </w:rPr>
            </w:pPr>
            <w:r w:rsidRPr="00F73BC2">
              <w:rPr>
                <w:color w:val="000000"/>
                <w:sz w:val="22"/>
                <w:szCs w:val="22"/>
              </w:rPr>
              <w:t>-61.728</w:t>
            </w:r>
          </w:p>
        </w:tc>
        <w:tc>
          <w:tcPr>
            <w:tcW w:w="1170" w:type="dxa"/>
            <w:shd w:val="clear" w:color="auto" w:fill="auto"/>
            <w:noWrap/>
            <w:vAlign w:val="bottom"/>
            <w:hideMark/>
          </w:tcPr>
          <w:p w14:paraId="10D5A2B4" w14:textId="77777777" w:rsidR="003437F1" w:rsidRPr="00F73BC2" w:rsidRDefault="003437F1" w:rsidP="003437F1">
            <w:pPr>
              <w:jc w:val="right"/>
              <w:rPr>
                <w:color w:val="000000"/>
                <w:sz w:val="22"/>
                <w:szCs w:val="22"/>
              </w:rPr>
            </w:pPr>
            <w:r w:rsidRPr="00F73BC2">
              <w:rPr>
                <w:color w:val="000000"/>
                <w:sz w:val="22"/>
                <w:szCs w:val="22"/>
              </w:rPr>
              <w:t>99.551</w:t>
            </w:r>
          </w:p>
        </w:tc>
        <w:tc>
          <w:tcPr>
            <w:tcW w:w="1075" w:type="dxa"/>
          </w:tcPr>
          <w:p w14:paraId="6ECF97DF"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4FE16392" w14:textId="77777777" w:rsidTr="003437F1">
        <w:trPr>
          <w:trHeight w:val="288"/>
        </w:trPr>
        <w:tc>
          <w:tcPr>
            <w:tcW w:w="4582" w:type="dxa"/>
            <w:shd w:val="clear" w:color="auto" w:fill="auto"/>
            <w:noWrap/>
            <w:vAlign w:val="bottom"/>
            <w:hideMark/>
          </w:tcPr>
          <w:p w14:paraId="4B693C6F" w14:textId="77777777" w:rsidR="003437F1" w:rsidRPr="00F73BC2" w:rsidRDefault="003437F1" w:rsidP="003437F1">
            <w:pPr>
              <w:rPr>
                <w:color w:val="000000"/>
                <w:sz w:val="22"/>
                <w:szCs w:val="22"/>
              </w:rPr>
            </w:pPr>
            <w:proofErr w:type="gramStart"/>
            <w:r>
              <w:rPr>
                <w:color w:val="000000"/>
                <w:sz w:val="22"/>
                <w:szCs w:val="22"/>
              </w:rPr>
              <w:t>Salinity</w:t>
            </w:r>
            <w:r w:rsidRPr="00F73BC2">
              <w:rPr>
                <w:color w:val="000000"/>
                <w:sz w:val="22"/>
                <w:szCs w:val="22"/>
              </w:rPr>
              <w:t>:</w:t>
            </w:r>
            <w:r>
              <w:rPr>
                <w:color w:val="000000"/>
                <w:sz w:val="22"/>
                <w:szCs w:val="22"/>
              </w:rPr>
              <w:t>Level</w:t>
            </w:r>
            <w:proofErr w:type="gramEnd"/>
            <w:r>
              <w:rPr>
                <w:color w:val="000000"/>
                <w:sz w:val="22"/>
                <w:szCs w:val="22"/>
              </w:rPr>
              <w:t>4</w:t>
            </w:r>
          </w:p>
        </w:tc>
        <w:tc>
          <w:tcPr>
            <w:tcW w:w="1400" w:type="dxa"/>
            <w:shd w:val="clear" w:color="auto" w:fill="auto"/>
            <w:noWrap/>
            <w:vAlign w:val="bottom"/>
            <w:hideMark/>
          </w:tcPr>
          <w:p w14:paraId="1F404BD6" w14:textId="77777777" w:rsidR="003437F1" w:rsidRPr="00F73BC2" w:rsidRDefault="003437F1" w:rsidP="003437F1">
            <w:pPr>
              <w:jc w:val="right"/>
              <w:rPr>
                <w:color w:val="000000"/>
                <w:sz w:val="22"/>
                <w:szCs w:val="22"/>
              </w:rPr>
            </w:pPr>
            <w:r w:rsidRPr="00F73BC2">
              <w:rPr>
                <w:color w:val="000000"/>
                <w:sz w:val="22"/>
                <w:szCs w:val="22"/>
              </w:rPr>
              <w:t>18.628</w:t>
            </w:r>
          </w:p>
        </w:tc>
        <w:tc>
          <w:tcPr>
            <w:tcW w:w="1123" w:type="dxa"/>
            <w:shd w:val="clear" w:color="auto" w:fill="auto"/>
            <w:noWrap/>
            <w:vAlign w:val="bottom"/>
            <w:hideMark/>
          </w:tcPr>
          <w:p w14:paraId="00AA1E99" w14:textId="77777777" w:rsidR="003437F1" w:rsidRPr="00F73BC2" w:rsidRDefault="003437F1" w:rsidP="003437F1">
            <w:pPr>
              <w:jc w:val="right"/>
              <w:rPr>
                <w:color w:val="000000"/>
                <w:sz w:val="22"/>
                <w:szCs w:val="22"/>
              </w:rPr>
            </w:pPr>
            <w:r w:rsidRPr="00F73BC2">
              <w:rPr>
                <w:color w:val="000000"/>
                <w:sz w:val="22"/>
                <w:szCs w:val="22"/>
              </w:rPr>
              <w:t>-62.018</w:t>
            </w:r>
          </w:p>
        </w:tc>
        <w:tc>
          <w:tcPr>
            <w:tcW w:w="1170" w:type="dxa"/>
            <w:shd w:val="clear" w:color="auto" w:fill="auto"/>
            <w:noWrap/>
            <w:vAlign w:val="bottom"/>
            <w:hideMark/>
          </w:tcPr>
          <w:p w14:paraId="19647C7F" w14:textId="77777777" w:rsidR="003437F1" w:rsidRPr="00F73BC2" w:rsidRDefault="003437F1" w:rsidP="003437F1">
            <w:pPr>
              <w:jc w:val="right"/>
              <w:rPr>
                <w:color w:val="000000"/>
                <w:sz w:val="22"/>
                <w:szCs w:val="22"/>
              </w:rPr>
            </w:pPr>
            <w:r w:rsidRPr="00F73BC2">
              <w:rPr>
                <w:color w:val="000000"/>
                <w:sz w:val="22"/>
                <w:szCs w:val="22"/>
              </w:rPr>
              <w:t>99.274</w:t>
            </w:r>
          </w:p>
        </w:tc>
        <w:tc>
          <w:tcPr>
            <w:tcW w:w="1075" w:type="dxa"/>
          </w:tcPr>
          <w:p w14:paraId="3F08CE5C"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3B05C17E" w14:textId="77777777" w:rsidTr="003437F1">
        <w:trPr>
          <w:trHeight w:val="288"/>
        </w:trPr>
        <w:tc>
          <w:tcPr>
            <w:tcW w:w="4582" w:type="dxa"/>
            <w:shd w:val="clear" w:color="auto" w:fill="auto"/>
            <w:noWrap/>
            <w:vAlign w:val="bottom"/>
            <w:hideMark/>
          </w:tcPr>
          <w:p w14:paraId="14B5A66B" w14:textId="77777777" w:rsidR="003437F1" w:rsidRPr="00F73BC2" w:rsidRDefault="003437F1" w:rsidP="003437F1">
            <w:pPr>
              <w:rPr>
                <w:color w:val="000000"/>
                <w:sz w:val="22"/>
                <w:szCs w:val="22"/>
              </w:rPr>
            </w:pPr>
            <w:proofErr w:type="gramStart"/>
            <w:r>
              <w:rPr>
                <w:color w:val="000000"/>
                <w:sz w:val="22"/>
                <w:szCs w:val="22"/>
              </w:rPr>
              <w:t>Salinity</w:t>
            </w:r>
            <w:r w:rsidRPr="00F73BC2">
              <w:rPr>
                <w:color w:val="000000"/>
                <w:sz w:val="22"/>
                <w:szCs w:val="22"/>
              </w:rPr>
              <w:t>:</w:t>
            </w:r>
            <w:r>
              <w:rPr>
                <w:color w:val="000000"/>
                <w:sz w:val="22"/>
                <w:szCs w:val="22"/>
              </w:rPr>
              <w:t>Level</w:t>
            </w:r>
            <w:proofErr w:type="gramEnd"/>
            <w:r>
              <w:rPr>
                <w:color w:val="000000"/>
                <w:sz w:val="22"/>
                <w:szCs w:val="22"/>
              </w:rPr>
              <w:t>5</w:t>
            </w:r>
          </w:p>
        </w:tc>
        <w:tc>
          <w:tcPr>
            <w:tcW w:w="1400" w:type="dxa"/>
            <w:shd w:val="clear" w:color="auto" w:fill="auto"/>
            <w:noWrap/>
            <w:vAlign w:val="bottom"/>
            <w:hideMark/>
          </w:tcPr>
          <w:p w14:paraId="17BE0A33" w14:textId="77777777" w:rsidR="003437F1" w:rsidRPr="00F73BC2" w:rsidRDefault="003437F1" w:rsidP="003437F1">
            <w:pPr>
              <w:jc w:val="right"/>
              <w:rPr>
                <w:color w:val="000000"/>
                <w:sz w:val="22"/>
                <w:szCs w:val="22"/>
              </w:rPr>
            </w:pPr>
            <w:r w:rsidRPr="00F73BC2">
              <w:rPr>
                <w:color w:val="000000"/>
                <w:sz w:val="22"/>
                <w:szCs w:val="22"/>
              </w:rPr>
              <w:t>18.628</w:t>
            </w:r>
          </w:p>
        </w:tc>
        <w:tc>
          <w:tcPr>
            <w:tcW w:w="1123" w:type="dxa"/>
            <w:shd w:val="clear" w:color="auto" w:fill="auto"/>
            <w:noWrap/>
            <w:vAlign w:val="bottom"/>
            <w:hideMark/>
          </w:tcPr>
          <w:p w14:paraId="709A0A43" w14:textId="77777777" w:rsidR="003437F1" w:rsidRPr="00F73BC2" w:rsidRDefault="003437F1" w:rsidP="003437F1">
            <w:pPr>
              <w:jc w:val="right"/>
              <w:rPr>
                <w:color w:val="000000"/>
                <w:sz w:val="22"/>
                <w:szCs w:val="22"/>
              </w:rPr>
            </w:pPr>
            <w:r w:rsidRPr="00F73BC2">
              <w:rPr>
                <w:color w:val="000000"/>
                <w:sz w:val="22"/>
                <w:szCs w:val="22"/>
              </w:rPr>
              <w:t>-62.010</w:t>
            </w:r>
          </w:p>
        </w:tc>
        <w:tc>
          <w:tcPr>
            <w:tcW w:w="1170" w:type="dxa"/>
            <w:shd w:val="clear" w:color="auto" w:fill="auto"/>
            <w:noWrap/>
            <w:vAlign w:val="bottom"/>
            <w:hideMark/>
          </w:tcPr>
          <w:p w14:paraId="60888DF8" w14:textId="77777777" w:rsidR="003437F1" w:rsidRPr="00F73BC2" w:rsidRDefault="003437F1" w:rsidP="003437F1">
            <w:pPr>
              <w:jc w:val="right"/>
              <w:rPr>
                <w:color w:val="000000"/>
                <w:sz w:val="22"/>
                <w:szCs w:val="22"/>
              </w:rPr>
            </w:pPr>
            <w:r w:rsidRPr="00F73BC2">
              <w:rPr>
                <w:color w:val="000000"/>
                <w:sz w:val="22"/>
                <w:szCs w:val="22"/>
              </w:rPr>
              <w:t>99.266</w:t>
            </w:r>
          </w:p>
        </w:tc>
        <w:tc>
          <w:tcPr>
            <w:tcW w:w="1075" w:type="dxa"/>
          </w:tcPr>
          <w:p w14:paraId="71BB5701"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4EB58510" w14:textId="77777777" w:rsidTr="003437F1">
        <w:trPr>
          <w:trHeight w:val="288"/>
        </w:trPr>
        <w:tc>
          <w:tcPr>
            <w:tcW w:w="4582" w:type="dxa"/>
            <w:shd w:val="clear" w:color="auto" w:fill="auto"/>
            <w:noWrap/>
            <w:vAlign w:val="bottom"/>
            <w:hideMark/>
          </w:tcPr>
          <w:p w14:paraId="66DCC9A0" w14:textId="77777777" w:rsidR="003437F1" w:rsidRPr="00F73BC2" w:rsidRDefault="003437F1" w:rsidP="003437F1">
            <w:pPr>
              <w:rPr>
                <w:color w:val="000000"/>
                <w:sz w:val="22"/>
                <w:szCs w:val="22"/>
              </w:rPr>
            </w:pPr>
            <w:proofErr w:type="gramStart"/>
            <w:r>
              <w:rPr>
                <w:color w:val="000000"/>
                <w:sz w:val="22"/>
                <w:szCs w:val="22"/>
              </w:rPr>
              <w:t>Salinity</w:t>
            </w:r>
            <w:r w:rsidRPr="00F73BC2">
              <w:rPr>
                <w:color w:val="000000"/>
                <w:sz w:val="22"/>
                <w:szCs w:val="22"/>
              </w:rPr>
              <w:t>:</w:t>
            </w:r>
            <w:r>
              <w:rPr>
                <w:color w:val="000000"/>
                <w:sz w:val="22"/>
                <w:szCs w:val="22"/>
              </w:rPr>
              <w:t>Level</w:t>
            </w:r>
            <w:proofErr w:type="gramEnd"/>
            <w:r>
              <w:rPr>
                <w:color w:val="000000"/>
                <w:sz w:val="22"/>
                <w:szCs w:val="22"/>
              </w:rPr>
              <w:t>6</w:t>
            </w:r>
          </w:p>
        </w:tc>
        <w:tc>
          <w:tcPr>
            <w:tcW w:w="1400" w:type="dxa"/>
            <w:shd w:val="clear" w:color="auto" w:fill="auto"/>
            <w:noWrap/>
            <w:vAlign w:val="bottom"/>
            <w:hideMark/>
          </w:tcPr>
          <w:p w14:paraId="3F2FEA93" w14:textId="77777777" w:rsidR="003437F1" w:rsidRPr="00F73BC2" w:rsidRDefault="003437F1" w:rsidP="003437F1">
            <w:pPr>
              <w:jc w:val="right"/>
              <w:rPr>
                <w:color w:val="000000"/>
                <w:sz w:val="22"/>
                <w:szCs w:val="22"/>
              </w:rPr>
            </w:pPr>
            <w:r w:rsidRPr="00F73BC2">
              <w:rPr>
                <w:color w:val="000000"/>
                <w:sz w:val="22"/>
                <w:szCs w:val="22"/>
              </w:rPr>
              <w:t>19.568</w:t>
            </w:r>
          </w:p>
        </w:tc>
        <w:tc>
          <w:tcPr>
            <w:tcW w:w="1123" w:type="dxa"/>
            <w:shd w:val="clear" w:color="auto" w:fill="auto"/>
            <w:noWrap/>
            <w:vAlign w:val="bottom"/>
            <w:hideMark/>
          </w:tcPr>
          <w:p w14:paraId="2C46CF03" w14:textId="77777777" w:rsidR="003437F1" w:rsidRPr="00F73BC2" w:rsidRDefault="003437F1" w:rsidP="003437F1">
            <w:pPr>
              <w:jc w:val="right"/>
              <w:rPr>
                <w:color w:val="000000"/>
                <w:sz w:val="22"/>
                <w:szCs w:val="22"/>
              </w:rPr>
            </w:pPr>
            <w:r w:rsidRPr="00F73BC2">
              <w:rPr>
                <w:color w:val="000000"/>
                <w:sz w:val="22"/>
                <w:szCs w:val="22"/>
              </w:rPr>
              <w:t>-61.071</w:t>
            </w:r>
          </w:p>
        </w:tc>
        <w:tc>
          <w:tcPr>
            <w:tcW w:w="1170" w:type="dxa"/>
            <w:shd w:val="clear" w:color="auto" w:fill="auto"/>
            <w:noWrap/>
            <w:vAlign w:val="bottom"/>
            <w:hideMark/>
          </w:tcPr>
          <w:p w14:paraId="3380761D" w14:textId="77777777" w:rsidR="003437F1" w:rsidRPr="00F73BC2" w:rsidRDefault="003437F1" w:rsidP="003437F1">
            <w:pPr>
              <w:jc w:val="right"/>
              <w:rPr>
                <w:color w:val="000000"/>
                <w:sz w:val="22"/>
                <w:szCs w:val="22"/>
              </w:rPr>
            </w:pPr>
            <w:r w:rsidRPr="00F73BC2">
              <w:rPr>
                <w:color w:val="000000"/>
                <w:sz w:val="22"/>
                <w:szCs w:val="22"/>
              </w:rPr>
              <w:t>100.207</w:t>
            </w:r>
          </w:p>
        </w:tc>
        <w:tc>
          <w:tcPr>
            <w:tcW w:w="1075" w:type="dxa"/>
          </w:tcPr>
          <w:p w14:paraId="62401013"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12007197" w14:textId="77777777" w:rsidTr="003437F1">
        <w:trPr>
          <w:trHeight w:val="288"/>
        </w:trPr>
        <w:tc>
          <w:tcPr>
            <w:tcW w:w="4582" w:type="dxa"/>
            <w:shd w:val="clear" w:color="auto" w:fill="auto"/>
            <w:noWrap/>
            <w:vAlign w:val="bottom"/>
            <w:hideMark/>
          </w:tcPr>
          <w:p w14:paraId="24BEA0B0" w14:textId="77777777" w:rsidR="003437F1" w:rsidRPr="00F73BC2" w:rsidRDefault="003437F1" w:rsidP="003437F1">
            <w:pPr>
              <w:rPr>
                <w:color w:val="000000"/>
                <w:sz w:val="22"/>
                <w:szCs w:val="22"/>
              </w:rPr>
            </w:pPr>
            <w:r>
              <w:rPr>
                <w:color w:val="000000"/>
                <w:sz w:val="22"/>
                <w:szCs w:val="22"/>
              </w:rPr>
              <w:t xml:space="preserve">Age </w:t>
            </w:r>
            <w:proofErr w:type="spellStart"/>
            <w:proofErr w:type="gramStart"/>
            <w:r>
              <w:rPr>
                <w:color w:val="000000"/>
                <w:sz w:val="22"/>
                <w:szCs w:val="22"/>
              </w:rPr>
              <w:t>cohort</w:t>
            </w:r>
            <w:r w:rsidRPr="00F73BC2">
              <w:rPr>
                <w:color w:val="000000"/>
                <w:sz w:val="22"/>
                <w:szCs w:val="22"/>
              </w:rPr>
              <w:t>:</w:t>
            </w:r>
            <w:r>
              <w:rPr>
                <w:color w:val="000000"/>
                <w:sz w:val="22"/>
                <w:szCs w:val="22"/>
              </w:rPr>
              <w:t>Competition</w:t>
            </w:r>
            <w:proofErr w:type="gramEnd"/>
            <w:r w:rsidRPr="00F73BC2">
              <w:rPr>
                <w:color w:val="000000"/>
                <w:sz w:val="22"/>
                <w:szCs w:val="22"/>
              </w:rPr>
              <w:t>:</w:t>
            </w:r>
            <w:r>
              <w:rPr>
                <w:color w:val="000000"/>
                <w:sz w:val="22"/>
                <w:szCs w:val="22"/>
              </w:rPr>
              <w:t>Salinity</w:t>
            </w:r>
            <w:proofErr w:type="spellEnd"/>
          </w:p>
        </w:tc>
        <w:tc>
          <w:tcPr>
            <w:tcW w:w="1400" w:type="dxa"/>
            <w:shd w:val="clear" w:color="auto" w:fill="auto"/>
            <w:noWrap/>
            <w:vAlign w:val="bottom"/>
            <w:hideMark/>
          </w:tcPr>
          <w:p w14:paraId="40274CAA" w14:textId="77777777" w:rsidR="003437F1" w:rsidRPr="00F73BC2" w:rsidRDefault="003437F1" w:rsidP="003437F1">
            <w:pPr>
              <w:jc w:val="right"/>
              <w:rPr>
                <w:color w:val="000000"/>
                <w:sz w:val="22"/>
                <w:szCs w:val="22"/>
              </w:rPr>
            </w:pPr>
            <w:r w:rsidRPr="00F73BC2">
              <w:rPr>
                <w:color w:val="000000"/>
                <w:sz w:val="22"/>
                <w:szCs w:val="22"/>
              </w:rPr>
              <w:t>-1.185</w:t>
            </w:r>
          </w:p>
        </w:tc>
        <w:tc>
          <w:tcPr>
            <w:tcW w:w="1123" w:type="dxa"/>
            <w:shd w:val="clear" w:color="auto" w:fill="auto"/>
            <w:noWrap/>
            <w:vAlign w:val="bottom"/>
            <w:hideMark/>
          </w:tcPr>
          <w:p w14:paraId="3EB4EF99" w14:textId="77777777" w:rsidR="003437F1" w:rsidRPr="00F73BC2" w:rsidRDefault="003437F1" w:rsidP="003437F1">
            <w:pPr>
              <w:jc w:val="right"/>
              <w:rPr>
                <w:color w:val="000000"/>
                <w:sz w:val="22"/>
                <w:szCs w:val="22"/>
              </w:rPr>
            </w:pPr>
            <w:r w:rsidRPr="00F73BC2">
              <w:rPr>
                <w:color w:val="000000"/>
                <w:sz w:val="22"/>
                <w:szCs w:val="22"/>
              </w:rPr>
              <w:t>-160.580</w:t>
            </w:r>
          </w:p>
        </w:tc>
        <w:tc>
          <w:tcPr>
            <w:tcW w:w="1170" w:type="dxa"/>
            <w:shd w:val="clear" w:color="auto" w:fill="auto"/>
            <w:noWrap/>
            <w:vAlign w:val="bottom"/>
            <w:hideMark/>
          </w:tcPr>
          <w:p w14:paraId="3E589241" w14:textId="77777777" w:rsidR="003437F1" w:rsidRPr="00F73BC2" w:rsidRDefault="003437F1" w:rsidP="003437F1">
            <w:pPr>
              <w:jc w:val="right"/>
              <w:rPr>
                <w:color w:val="000000"/>
                <w:sz w:val="22"/>
                <w:szCs w:val="22"/>
              </w:rPr>
            </w:pPr>
            <w:r w:rsidRPr="00F73BC2">
              <w:rPr>
                <w:color w:val="000000"/>
                <w:sz w:val="22"/>
                <w:szCs w:val="22"/>
              </w:rPr>
              <w:t>158.211</w:t>
            </w:r>
          </w:p>
        </w:tc>
        <w:tc>
          <w:tcPr>
            <w:tcW w:w="1075" w:type="dxa"/>
          </w:tcPr>
          <w:p w14:paraId="66EFA100"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38539446" w14:textId="77777777" w:rsidTr="003437F1">
        <w:trPr>
          <w:trHeight w:val="288"/>
        </w:trPr>
        <w:tc>
          <w:tcPr>
            <w:tcW w:w="4582" w:type="dxa"/>
            <w:shd w:val="clear" w:color="auto" w:fill="auto"/>
            <w:noWrap/>
            <w:vAlign w:val="bottom"/>
            <w:hideMark/>
          </w:tcPr>
          <w:p w14:paraId="3612799C"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Competition</w:t>
            </w:r>
            <w:proofErr w:type="gramEnd"/>
            <w:r w:rsidRPr="00F73BC2">
              <w:rPr>
                <w:color w:val="000000"/>
                <w:sz w:val="22"/>
                <w:szCs w:val="22"/>
              </w:rPr>
              <w:t>:</w:t>
            </w:r>
            <w:r>
              <w:rPr>
                <w:color w:val="000000"/>
                <w:sz w:val="22"/>
                <w:szCs w:val="22"/>
              </w:rPr>
              <w:t>Level2</w:t>
            </w:r>
          </w:p>
        </w:tc>
        <w:tc>
          <w:tcPr>
            <w:tcW w:w="1400" w:type="dxa"/>
            <w:shd w:val="clear" w:color="auto" w:fill="auto"/>
            <w:noWrap/>
            <w:vAlign w:val="bottom"/>
            <w:hideMark/>
          </w:tcPr>
          <w:p w14:paraId="7DD021A5" w14:textId="77777777" w:rsidR="003437F1" w:rsidRPr="00F73BC2" w:rsidRDefault="003437F1" w:rsidP="003437F1">
            <w:pPr>
              <w:jc w:val="right"/>
              <w:rPr>
                <w:color w:val="000000"/>
                <w:sz w:val="22"/>
                <w:szCs w:val="22"/>
              </w:rPr>
            </w:pPr>
            <w:r w:rsidRPr="00F73BC2">
              <w:rPr>
                <w:color w:val="000000"/>
                <w:sz w:val="22"/>
                <w:szCs w:val="22"/>
              </w:rPr>
              <w:t>34.908</w:t>
            </w:r>
          </w:p>
        </w:tc>
        <w:tc>
          <w:tcPr>
            <w:tcW w:w="1123" w:type="dxa"/>
            <w:shd w:val="clear" w:color="auto" w:fill="auto"/>
            <w:noWrap/>
            <w:vAlign w:val="bottom"/>
            <w:hideMark/>
          </w:tcPr>
          <w:p w14:paraId="34A7BE30" w14:textId="77777777" w:rsidR="003437F1" w:rsidRPr="00F73BC2" w:rsidRDefault="003437F1" w:rsidP="003437F1">
            <w:pPr>
              <w:jc w:val="right"/>
              <w:rPr>
                <w:color w:val="000000"/>
                <w:sz w:val="22"/>
                <w:szCs w:val="22"/>
              </w:rPr>
            </w:pPr>
            <w:r w:rsidRPr="00F73BC2">
              <w:rPr>
                <w:color w:val="000000"/>
                <w:sz w:val="22"/>
                <w:szCs w:val="22"/>
              </w:rPr>
              <w:t>-219.603</w:t>
            </w:r>
          </w:p>
        </w:tc>
        <w:tc>
          <w:tcPr>
            <w:tcW w:w="1170" w:type="dxa"/>
            <w:shd w:val="clear" w:color="auto" w:fill="auto"/>
            <w:noWrap/>
            <w:vAlign w:val="bottom"/>
            <w:hideMark/>
          </w:tcPr>
          <w:p w14:paraId="22380C09" w14:textId="77777777" w:rsidR="003437F1" w:rsidRPr="00F73BC2" w:rsidRDefault="003437F1" w:rsidP="003437F1">
            <w:pPr>
              <w:jc w:val="right"/>
              <w:rPr>
                <w:color w:val="000000"/>
                <w:sz w:val="22"/>
                <w:szCs w:val="22"/>
              </w:rPr>
            </w:pPr>
            <w:r w:rsidRPr="00F73BC2">
              <w:rPr>
                <w:color w:val="000000"/>
                <w:sz w:val="22"/>
                <w:szCs w:val="22"/>
              </w:rPr>
              <w:t>289.419</w:t>
            </w:r>
          </w:p>
        </w:tc>
        <w:tc>
          <w:tcPr>
            <w:tcW w:w="1075" w:type="dxa"/>
          </w:tcPr>
          <w:p w14:paraId="5B326B84"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36760482" w14:textId="77777777" w:rsidTr="003437F1">
        <w:trPr>
          <w:trHeight w:val="288"/>
        </w:trPr>
        <w:tc>
          <w:tcPr>
            <w:tcW w:w="4582" w:type="dxa"/>
            <w:shd w:val="clear" w:color="auto" w:fill="auto"/>
            <w:noWrap/>
            <w:vAlign w:val="bottom"/>
            <w:hideMark/>
          </w:tcPr>
          <w:p w14:paraId="796C1BCA"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Competition</w:t>
            </w:r>
            <w:proofErr w:type="gramEnd"/>
            <w:r w:rsidRPr="00F73BC2">
              <w:rPr>
                <w:color w:val="000000"/>
                <w:sz w:val="22"/>
                <w:szCs w:val="22"/>
              </w:rPr>
              <w:t>:</w:t>
            </w:r>
            <w:r>
              <w:rPr>
                <w:color w:val="000000"/>
                <w:sz w:val="22"/>
                <w:szCs w:val="22"/>
              </w:rPr>
              <w:t>Level3</w:t>
            </w:r>
          </w:p>
        </w:tc>
        <w:tc>
          <w:tcPr>
            <w:tcW w:w="1400" w:type="dxa"/>
            <w:shd w:val="clear" w:color="auto" w:fill="auto"/>
            <w:noWrap/>
            <w:vAlign w:val="bottom"/>
            <w:hideMark/>
          </w:tcPr>
          <w:p w14:paraId="437316D5" w14:textId="77777777" w:rsidR="003437F1" w:rsidRPr="00F73BC2" w:rsidRDefault="003437F1" w:rsidP="003437F1">
            <w:pPr>
              <w:jc w:val="right"/>
              <w:rPr>
                <w:color w:val="000000"/>
                <w:sz w:val="22"/>
                <w:szCs w:val="22"/>
              </w:rPr>
            </w:pPr>
            <w:r w:rsidRPr="00F73BC2">
              <w:rPr>
                <w:color w:val="000000"/>
                <w:sz w:val="22"/>
                <w:szCs w:val="22"/>
              </w:rPr>
              <w:t>16.576</w:t>
            </w:r>
          </w:p>
        </w:tc>
        <w:tc>
          <w:tcPr>
            <w:tcW w:w="1123" w:type="dxa"/>
            <w:shd w:val="clear" w:color="auto" w:fill="auto"/>
            <w:noWrap/>
            <w:vAlign w:val="bottom"/>
            <w:hideMark/>
          </w:tcPr>
          <w:p w14:paraId="313FCC5C" w14:textId="77777777" w:rsidR="003437F1" w:rsidRPr="00F73BC2" w:rsidRDefault="003437F1" w:rsidP="003437F1">
            <w:pPr>
              <w:jc w:val="right"/>
              <w:rPr>
                <w:color w:val="000000"/>
                <w:sz w:val="22"/>
                <w:szCs w:val="22"/>
              </w:rPr>
            </w:pPr>
            <w:r w:rsidRPr="00F73BC2">
              <w:rPr>
                <w:color w:val="000000"/>
                <w:sz w:val="22"/>
                <w:szCs w:val="22"/>
              </w:rPr>
              <w:t>-345.041</w:t>
            </w:r>
          </w:p>
        </w:tc>
        <w:tc>
          <w:tcPr>
            <w:tcW w:w="1170" w:type="dxa"/>
            <w:shd w:val="clear" w:color="auto" w:fill="auto"/>
            <w:noWrap/>
            <w:vAlign w:val="bottom"/>
            <w:hideMark/>
          </w:tcPr>
          <w:p w14:paraId="778FBD3C" w14:textId="77777777" w:rsidR="003437F1" w:rsidRPr="00F73BC2" w:rsidRDefault="003437F1" w:rsidP="003437F1">
            <w:pPr>
              <w:jc w:val="right"/>
              <w:rPr>
                <w:color w:val="000000"/>
                <w:sz w:val="22"/>
                <w:szCs w:val="22"/>
              </w:rPr>
            </w:pPr>
            <w:r w:rsidRPr="00F73BC2">
              <w:rPr>
                <w:color w:val="000000"/>
                <w:sz w:val="22"/>
                <w:szCs w:val="22"/>
              </w:rPr>
              <w:t>378.193</w:t>
            </w:r>
          </w:p>
        </w:tc>
        <w:tc>
          <w:tcPr>
            <w:tcW w:w="1075" w:type="dxa"/>
          </w:tcPr>
          <w:p w14:paraId="605BA280"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6D6624B6" w14:textId="77777777" w:rsidTr="003437F1">
        <w:trPr>
          <w:trHeight w:val="288"/>
        </w:trPr>
        <w:tc>
          <w:tcPr>
            <w:tcW w:w="4582" w:type="dxa"/>
            <w:shd w:val="clear" w:color="auto" w:fill="auto"/>
            <w:noWrap/>
            <w:vAlign w:val="bottom"/>
            <w:hideMark/>
          </w:tcPr>
          <w:p w14:paraId="6897BA4D"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Competition</w:t>
            </w:r>
            <w:proofErr w:type="gramEnd"/>
            <w:r w:rsidRPr="00F73BC2">
              <w:rPr>
                <w:color w:val="000000"/>
                <w:sz w:val="22"/>
                <w:szCs w:val="22"/>
              </w:rPr>
              <w:t>:</w:t>
            </w:r>
            <w:r>
              <w:rPr>
                <w:color w:val="000000"/>
                <w:sz w:val="22"/>
                <w:szCs w:val="22"/>
              </w:rPr>
              <w:t>Level4</w:t>
            </w:r>
          </w:p>
        </w:tc>
        <w:tc>
          <w:tcPr>
            <w:tcW w:w="1400" w:type="dxa"/>
            <w:shd w:val="clear" w:color="auto" w:fill="auto"/>
            <w:noWrap/>
            <w:vAlign w:val="bottom"/>
            <w:hideMark/>
          </w:tcPr>
          <w:p w14:paraId="1FD31C54" w14:textId="77777777" w:rsidR="003437F1" w:rsidRPr="00F73BC2" w:rsidRDefault="003437F1" w:rsidP="003437F1">
            <w:pPr>
              <w:jc w:val="right"/>
              <w:rPr>
                <w:color w:val="000000"/>
                <w:sz w:val="22"/>
                <w:szCs w:val="22"/>
              </w:rPr>
            </w:pPr>
            <w:r w:rsidRPr="00F73BC2">
              <w:rPr>
                <w:color w:val="000000"/>
                <w:sz w:val="22"/>
                <w:szCs w:val="22"/>
              </w:rPr>
              <w:t>0.002</w:t>
            </w:r>
          </w:p>
        </w:tc>
        <w:tc>
          <w:tcPr>
            <w:tcW w:w="1123" w:type="dxa"/>
            <w:shd w:val="clear" w:color="auto" w:fill="auto"/>
            <w:noWrap/>
            <w:vAlign w:val="bottom"/>
            <w:hideMark/>
          </w:tcPr>
          <w:p w14:paraId="00F27BC4" w14:textId="77777777" w:rsidR="003437F1" w:rsidRPr="00F73BC2" w:rsidRDefault="003437F1" w:rsidP="003437F1">
            <w:pPr>
              <w:jc w:val="right"/>
              <w:rPr>
                <w:color w:val="000000"/>
                <w:sz w:val="22"/>
                <w:szCs w:val="22"/>
              </w:rPr>
            </w:pPr>
            <w:r w:rsidRPr="00F73BC2">
              <w:rPr>
                <w:color w:val="000000"/>
                <w:sz w:val="22"/>
                <w:szCs w:val="22"/>
              </w:rPr>
              <w:t>-291.232</w:t>
            </w:r>
          </w:p>
        </w:tc>
        <w:tc>
          <w:tcPr>
            <w:tcW w:w="1170" w:type="dxa"/>
            <w:shd w:val="clear" w:color="auto" w:fill="auto"/>
            <w:noWrap/>
            <w:vAlign w:val="bottom"/>
            <w:hideMark/>
          </w:tcPr>
          <w:p w14:paraId="7182B8FC" w14:textId="77777777" w:rsidR="003437F1" w:rsidRPr="00F73BC2" w:rsidRDefault="003437F1" w:rsidP="003437F1">
            <w:pPr>
              <w:jc w:val="right"/>
              <w:rPr>
                <w:color w:val="000000"/>
                <w:sz w:val="22"/>
                <w:szCs w:val="22"/>
              </w:rPr>
            </w:pPr>
            <w:r w:rsidRPr="00F73BC2">
              <w:rPr>
                <w:color w:val="000000"/>
                <w:sz w:val="22"/>
                <w:szCs w:val="22"/>
              </w:rPr>
              <w:t>291.237</w:t>
            </w:r>
          </w:p>
        </w:tc>
        <w:tc>
          <w:tcPr>
            <w:tcW w:w="1075" w:type="dxa"/>
          </w:tcPr>
          <w:p w14:paraId="3EFF90E3"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58458543" w14:textId="77777777" w:rsidTr="003437F1">
        <w:trPr>
          <w:trHeight w:val="288"/>
        </w:trPr>
        <w:tc>
          <w:tcPr>
            <w:tcW w:w="4582" w:type="dxa"/>
            <w:shd w:val="clear" w:color="auto" w:fill="auto"/>
            <w:noWrap/>
            <w:vAlign w:val="bottom"/>
            <w:hideMark/>
          </w:tcPr>
          <w:p w14:paraId="029B4891"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Competition</w:t>
            </w:r>
            <w:proofErr w:type="gramEnd"/>
            <w:r w:rsidRPr="00F73BC2">
              <w:rPr>
                <w:color w:val="000000"/>
                <w:sz w:val="22"/>
                <w:szCs w:val="22"/>
              </w:rPr>
              <w:t>:</w:t>
            </w:r>
            <w:r>
              <w:rPr>
                <w:color w:val="000000"/>
                <w:sz w:val="22"/>
                <w:szCs w:val="22"/>
              </w:rPr>
              <w:t>Level5</w:t>
            </w:r>
          </w:p>
        </w:tc>
        <w:tc>
          <w:tcPr>
            <w:tcW w:w="1400" w:type="dxa"/>
            <w:shd w:val="clear" w:color="auto" w:fill="auto"/>
            <w:noWrap/>
            <w:vAlign w:val="bottom"/>
            <w:hideMark/>
          </w:tcPr>
          <w:p w14:paraId="1A3B8C43" w14:textId="77777777" w:rsidR="003437F1" w:rsidRPr="00F73BC2" w:rsidRDefault="003437F1" w:rsidP="003437F1">
            <w:pPr>
              <w:jc w:val="right"/>
              <w:rPr>
                <w:color w:val="000000"/>
                <w:sz w:val="22"/>
                <w:szCs w:val="22"/>
              </w:rPr>
            </w:pPr>
            <w:r w:rsidRPr="00F73BC2">
              <w:rPr>
                <w:color w:val="000000"/>
                <w:sz w:val="22"/>
                <w:szCs w:val="22"/>
              </w:rPr>
              <w:t>0.005</w:t>
            </w:r>
          </w:p>
        </w:tc>
        <w:tc>
          <w:tcPr>
            <w:tcW w:w="1123" w:type="dxa"/>
            <w:shd w:val="clear" w:color="auto" w:fill="auto"/>
            <w:noWrap/>
            <w:vAlign w:val="bottom"/>
            <w:hideMark/>
          </w:tcPr>
          <w:p w14:paraId="7980B8E9" w14:textId="77777777" w:rsidR="003437F1" w:rsidRPr="00F73BC2" w:rsidRDefault="003437F1" w:rsidP="003437F1">
            <w:pPr>
              <w:jc w:val="right"/>
              <w:rPr>
                <w:color w:val="000000"/>
                <w:sz w:val="22"/>
                <w:szCs w:val="22"/>
              </w:rPr>
            </w:pPr>
            <w:r w:rsidRPr="00F73BC2">
              <w:rPr>
                <w:color w:val="000000"/>
                <w:sz w:val="22"/>
                <w:szCs w:val="22"/>
              </w:rPr>
              <w:t>-316.552</w:t>
            </w:r>
          </w:p>
        </w:tc>
        <w:tc>
          <w:tcPr>
            <w:tcW w:w="1170" w:type="dxa"/>
            <w:shd w:val="clear" w:color="auto" w:fill="auto"/>
            <w:noWrap/>
            <w:vAlign w:val="bottom"/>
            <w:hideMark/>
          </w:tcPr>
          <w:p w14:paraId="5A42B9EE" w14:textId="77777777" w:rsidR="003437F1" w:rsidRPr="00F73BC2" w:rsidRDefault="003437F1" w:rsidP="003437F1">
            <w:pPr>
              <w:jc w:val="right"/>
              <w:rPr>
                <w:color w:val="000000"/>
                <w:sz w:val="22"/>
                <w:szCs w:val="22"/>
              </w:rPr>
            </w:pPr>
            <w:r w:rsidRPr="00F73BC2">
              <w:rPr>
                <w:color w:val="000000"/>
                <w:sz w:val="22"/>
                <w:szCs w:val="22"/>
              </w:rPr>
              <w:t>316.561</w:t>
            </w:r>
          </w:p>
        </w:tc>
        <w:tc>
          <w:tcPr>
            <w:tcW w:w="1075" w:type="dxa"/>
          </w:tcPr>
          <w:p w14:paraId="4CE3BFE5"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37B094F5" w14:textId="77777777" w:rsidTr="003437F1">
        <w:trPr>
          <w:trHeight w:val="288"/>
        </w:trPr>
        <w:tc>
          <w:tcPr>
            <w:tcW w:w="4582" w:type="dxa"/>
            <w:shd w:val="clear" w:color="auto" w:fill="auto"/>
            <w:noWrap/>
            <w:vAlign w:val="bottom"/>
            <w:hideMark/>
          </w:tcPr>
          <w:p w14:paraId="7E1649B5"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Competition</w:t>
            </w:r>
            <w:proofErr w:type="gramEnd"/>
            <w:r w:rsidRPr="00F73BC2">
              <w:rPr>
                <w:color w:val="000000"/>
                <w:sz w:val="22"/>
                <w:szCs w:val="22"/>
              </w:rPr>
              <w:t>:</w:t>
            </w:r>
            <w:r>
              <w:rPr>
                <w:color w:val="000000"/>
                <w:sz w:val="22"/>
                <w:szCs w:val="22"/>
              </w:rPr>
              <w:t>Level6</w:t>
            </w:r>
          </w:p>
        </w:tc>
        <w:tc>
          <w:tcPr>
            <w:tcW w:w="1400" w:type="dxa"/>
            <w:shd w:val="clear" w:color="auto" w:fill="auto"/>
            <w:noWrap/>
            <w:vAlign w:val="bottom"/>
            <w:hideMark/>
          </w:tcPr>
          <w:p w14:paraId="381693F3" w14:textId="77777777" w:rsidR="003437F1" w:rsidRPr="00F73BC2" w:rsidRDefault="003437F1" w:rsidP="003437F1">
            <w:pPr>
              <w:jc w:val="right"/>
              <w:rPr>
                <w:color w:val="000000"/>
                <w:sz w:val="22"/>
                <w:szCs w:val="22"/>
              </w:rPr>
            </w:pPr>
            <w:r w:rsidRPr="00F73BC2">
              <w:rPr>
                <w:color w:val="000000"/>
                <w:sz w:val="22"/>
                <w:szCs w:val="22"/>
              </w:rPr>
              <w:t>0.270</w:t>
            </w:r>
          </w:p>
        </w:tc>
        <w:tc>
          <w:tcPr>
            <w:tcW w:w="1123" w:type="dxa"/>
            <w:shd w:val="clear" w:color="auto" w:fill="auto"/>
            <w:noWrap/>
            <w:vAlign w:val="bottom"/>
            <w:hideMark/>
          </w:tcPr>
          <w:p w14:paraId="55369A08" w14:textId="77777777" w:rsidR="003437F1" w:rsidRPr="00F73BC2" w:rsidRDefault="003437F1" w:rsidP="003437F1">
            <w:pPr>
              <w:jc w:val="right"/>
              <w:rPr>
                <w:color w:val="000000"/>
                <w:sz w:val="22"/>
                <w:szCs w:val="22"/>
              </w:rPr>
            </w:pPr>
            <w:r w:rsidRPr="00F73BC2">
              <w:rPr>
                <w:color w:val="000000"/>
                <w:sz w:val="22"/>
                <w:szCs w:val="22"/>
              </w:rPr>
              <w:t>-159.136</w:t>
            </w:r>
          </w:p>
        </w:tc>
        <w:tc>
          <w:tcPr>
            <w:tcW w:w="1170" w:type="dxa"/>
            <w:shd w:val="clear" w:color="auto" w:fill="auto"/>
            <w:noWrap/>
            <w:vAlign w:val="bottom"/>
            <w:hideMark/>
          </w:tcPr>
          <w:p w14:paraId="2AC00D0F" w14:textId="77777777" w:rsidR="003437F1" w:rsidRPr="00F73BC2" w:rsidRDefault="003437F1" w:rsidP="003437F1">
            <w:pPr>
              <w:jc w:val="right"/>
              <w:rPr>
                <w:color w:val="000000"/>
                <w:sz w:val="22"/>
                <w:szCs w:val="22"/>
              </w:rPr>
            </w:pPr>
            <w:r w:rsidRPr="00F73BC2">
              <w:rPr>
                <w:color w:val="000000"/>
                <w:sz w:val="22"/>
                <w:szCs w:val="22"/>
              </w:rPr>
              <w:t>159.676</w:t>
            </w:r>
          </w:p>
        </w:tc>
        <w:tc>
          <w:tcPr>
            <w:tcW w:w="1075" w:type="dxa"/>
          </w:tcPr>
          <w:p w14:paraId="24C1BE5C"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2E7195EF" w14:textId="77777777" w:rsidTr="003437F1">
        <w:trPr>
          <w:trHeight w:val="288"/>
        </w:trPr>
        <w:tc>
          <w:tcPr>
            <w:tcW w:w="4582" w:type="dxa"/>
            <w:shd w:val="clear" w:color="auto" w:fill="auto"/>
            <w:noWrap/>
            <w:vAlign w:val="bottom"/>
            <w:hideMark/>
          </w:tcPr>
          <w:p w14:paraId="0C4F4410"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Salinity</w:t>
            </w:r>
            <w:proofErr w:type="gramEnd"/>
            <w:r w:rsidRPr="00F73BC2">
              <w:rPr>
                <w:color w:val="000000"/>
                <w:sz w:val="22"/>
                <w:szCs w:val="22"/>
              </w:rPr>
              <w:t>:</w:t>
            </w:r>
            <w:r>
              <w:rPr>
                <w:color w:val="000000"/>
                <w:sz w:val="22"/>
                <w:szCs w:val="22"/>
              </w:rPr>
              <w:t>Level2</w:t>
            </w:r>
          </w:p>
        </w:tc>
        <w:tc>
          <w:tcPr>
            <w:tcW w:w="1400" w:type="dxa"/>
            <w:shd w:val="clear" w:color="auto" w:fill="auto"/>
            <w:noWrap/>
            <w:vAlign w:val="bottom"/>
            <w:hideMark/>
          </w:tcPr>
          <w:p w14:paraId="57F2D11C" w14:textId="77777777" w:rsidR="003437F1" w:rsidRPr="00F73BC2" w:rsidRDefault="003437F1" w:rsidP="003437F1">
            <w:pPr>
              <w:jc w:val="right"/>
              <w:rPr>
                <w:color w:val="000000"/>
                <w:sz w:val="22"/>
                <w:szCs w:val="22"/>
              </w:rPr>
            </w:pPr>
            <w:r w:rsidRPr="00F73BC2">
              <w:rPr>
                <w:color w:val="000000"/>
                <w:sz w:val="22"/>
                <w:szCs w:val="22"/>
              </w:rPr>
              <w:t>17.767</w:t>
            </w:r>
          </w:p>
        </w:tc>
        <w:tc>
          <w:tcPr>
            <w:tcW w:w="1123" w:type="dxa"/>
            <w:shd w:val="clear" w:color="auto" w:fill="auto"/>
            <w:noWrap/>
            <w:vAlign w:val="bottom"/>
            <w:hideMark/>
          </w:tcPr>
          <w:p w14:paraId="194CFAF6" w14:textId="77777777" w:rsidR="003437F1" w:rsidRPr="00F73BC2" w:rsidRDefault="003437F1" w:rsidP="003437F1">
            <w:pPr>
              <w:jc w:val="right"/>
              <w:rPr>
                <w:color w:val="000000"/>
                <w:sz w:val="22"/>
                <w:szCs w:val="22"/>
              </w:rPr>
            </w:pPr>
            <w:r w:rsidRPr="00F73BC2">
              <w:rPr>
                <w:color w:val="000000"/>
                <w:sz w:val="22"/>
                <w:szCs w:val="22"/>
              </w:rPr>
              <w:t>-129.211</w:t>
            </w:r>
          </w:p>
        </w:tc>
        <w:tc>
          <w:tcPr>
            <w:tcW w:w="1170" w:type="dxa"/>
            <w:shd w:val="clear" w:color="auto" w:fill="auto"/>
            <w:noWrap/>
            <w:vAlign w:val="bottom"/>
            <w:hideMark/>
          </w:tcPr>
          <w:p w14:paraId="39447666" w14:textId="77777777" w:rsidR="003437F1" w:rsidRPr="00F73BC2" w:rsidRDefault="003437F1" w:rsidP="003437F1">
            <w:pPr>
              <w:jc w:val="right"/>
              <w:rPr>
                <w:color w:val="000000"/>
                <w:sz w:val="22"/>
                <w:szCs w:val="22"/>
              </w:rPr>
            </w:pPr>
            <w:r w:rsidRPr="00F73BC2">
              <w:rPr>
                <w:color w:val="000000"/>
                <w:sz w:val="22"/>
                <w:szCs w:val="22"/>
              </w:rPr>
              <w:t>164.744</w:t>
            </w:r>
          </w:p>
        </w:tc>
        <w:tc>
          <w:tcPr>
            <w:tcW w:w="1075" w:type="dxa"/>
          </w:tcPr>
          <w:p w14:paraId="127F0864"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0147373F" w14:textId="77777777" w:rsidTr="003437F1">
        <w:trPr>
          <w:trHeight w:val="288"/>
        </w:trPr>
        <w:tc>
          <w:tcPr>
            <w:tcW w:w="4582" w:type="dxa"/>
            <w:shd w:val="clear" w:color="auto" w:fill="auto"/>
            <w:noWrap/>
            <w:vAlign w:val="bottom"/>
            <w:hideMark/>
          </w:tcPr>
          <w:p w14:paraId="5691AEBD"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Salinity</w:t>
            </w:r>
            <w:proofErr w:type="gramEnd"/>
            <w:r w:rsidRPr="00F73BC2">
              <w:rPr>
                <w:color w:val="000000"/>
                <w:sz w:val="22"/>
                <w:szCs w:val="22"/>
              </w:rPr>
              <w:t>:</w:t>
            </w:r>
            <w:r>
              <w:rPr>
                <w:color w:val="000000"/>
                <w:sz w:val="22"/>
                <w:szCs w:val="22"/>
              </w:rPr>
              <w:t>Level3</w:t>
            </w:r>
          </w:p>
        </w:tc>
        <w:tc>
          <w:tcPr>
            <w:tcW w:w="1400" w:type="dxa"/>
            <w:shd w:val="clear" w:color="auto" w:fill="auto"/>
            <w:noWrap/>
            <w:vAlign w:val="bottom"/>
            <w:hideMark/>
          </w:tcPr>
          <w:p w14:paraId="2DE97C5A" w14:textId="77777777" w:rsidR="003437F1" w:rsidRPr="00F73BC2" w:rsidRDefault="003437F1" w:rsidP="003437F1">
            <w:pPr>
              <w:jc w:val="right"/>
              <w:rPr>
                <w:color w:val="000000"/>
                <w:sz w:val="22"/>
                <w:szCs w:val="22"/>
              </w:rPr>
            </w:pPr>
            <w:r w:rsidRPr="00F73BC2">
              <w:rPr>
                <w:color w:val="000000"/>
                <w:sz w:val="22"/>
                <w:szCs w:val="22"/>
              </w:rPr>
              <w:t>-0.844</w:t>
            </w:r>
          </w:p>
        </w:tc>
        <w:tc>
          <w:tcPr>
            <w:tcW w:w="1123" w:type="dxa"/>
            <w:shd w:val="clear" w:color="auto" w:fill="auto"/>
            <w:noWrap/>
            <w:vAlign w:val="bottom"/>
            <w:hideMark/>
          </w:tcPr>
          <w:p w14:paraId="71544D8D" w14:textId="77777777" w:rsidR="003437F1" w:rsidRPr="00F73BC2" w:rsidRDefault="003437F1" w:rsidP="003437F1">
            <w:pPr>
              <w:jc w:val="right"/>
              <w:rPr>
                <w:color w:val="000000"/>
                <w:sz w:val="22"/>
                <w:szCs w:val="22"/>
              </w:rPr>
            </w:pPr>
            <w:r w:rsidRPr="00F73BC2">
              <w:rPr>
                <w:color w:val="000000"/>
                <w:sz w:val="22"/>
                <w:szCs w:val="22"/>
              </w:rPr>
              <w:t>-122.576</w:t>
            </w:r>
          </w:p>
        </w:tc>
        <w:tc>
          <w:tcPr>
            <w:tcW w:w="1170" w:type="dxa"/>
            <w:shd w:val="clear" w:color="auto" w:fill="auto"/>
            <w:noWrap/>
            <w:vAlign w:val="bottom"/>
            <w:hideMark/>
          </w:tcPr>
          <w:p w14:paraId="4A3017A7" w14:textId="77777777" w:rsidR="003437F1" w:rsidRPr="00F73BC2" w:rsidRDefault="003437F1" w:rsidP="003437F1">
            <w:pPr>
              <w:jc w:val="right"/>
              <w:rPr>
                <w:color w:val="000000"/>
                <w:sz w:val="22"/>
                <w:szCs w:val="22"/>
              </w:rPr>
            </w:pPr>
            <w:r w:rsidRPr="00F73BC2">
              <w:rPr>
                <w:color w:val="000000"/>
                <w:sz w:val="22"/>
                <w:szCs w:val="22"/>
              </w:rPr>
              <w:t>120.887</w:t>
            </w:r>
          </w:p>
        </w:tc>
        <w:tc>
          <w:tcPr>
            <w:tcW w:w="1075" w:type="dxa"/>
          </w:tcPr>
          <w:p w14:paraId="32083E35"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1193CA60" w14:textId="77777777" w:rsidTr="003437F1">
        <w:trPr>
          <w:trHeight w:val="288"/>
        </w:trPr>
        <w:tc>
          <w:tcPr>
            <w:tcW w:w="4582" w:type="dxa"/>
            <w:shd w:val="clear" w:color="auto" w:fill="auto"/>
            <w:noWrap/>
            <w:vAlign w:val="bottom"/>
            <w:hideMark/>
          </w:tcPr>
          <w:p w14:paraId="241F2403"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Salinity</w:t>
            </w:r>
            <w:proofErr w:type="gramEnd"/>
            <w:r w:rsidRPr="00F73BC2">
              <w:rPr>
                <w:color w:val="000000"/>
                <w:sz w:val="22"/>
                <w:szCs w:val="22"/>
              </w:rPr>
              <w:t>:</w:t>
            </w:r>
            <w:r>
              <w:rPr>
                <w:color w:val="000000"/>
                <w:sz w:val="22"/>
                <w:szCs w:val="22"/>
              </w:rPr>
              <w:t>Level4</w:t>
            </w:r>
          </w:p>
        </w:tc>
        <w:tc>
          <w:tcPr>
            <w:tcW w:w="1400" w:type="dxa"/>
            <w:shd w:val="clear" w:color="auto" w:fill="auto"/>
            <w:noWrap/>
            <w:vAlign w:val="bottom"/>
            <w:hideMark/>
          </w:tcPr>
          <w:p w14:paraId="59B53C70" w14:textId="77777777" w:rsidR="003437F1" w:rsidRPr="00F73BC2" w:rsidRDefault="003437F1" w:rsidP="003437F1">
            <w:pPr>
              <w:jc w:val="right"/>
              <w:rPr>
                <w:color w:val="000000"/>
                <w:sz w:val="22"/>
                <w:szCs w:val="22"/>
              </w:rPr>
            </w:pPr>
            <w:r w:rsidRPr="00F73BC2">
              <w:rPr>
                <w:color w:val="000000"/>
                <w:sz w:val="22"/>
                <w:szCs w:val="22"/>
              </w:rPr>
              <w:t>-0.561</w:t>
            </w:r>
          </w:p>
        </w:tc>
        <w:tc>
          <w:tcPr>
            <w:tcW w:w="1123" w:type="dxa"/>
            <w:shd w:val="clear" w:color="auto" w:fill="auto"/>
            <w:noWrap/>
            <w:vAlign w:val="bottom"/>
            <w:hideMark/>
          </w:tcPr>
          <w:p w14:paraId="18DC869E" w14:textId="77777777" w:rsidR="003437F1" w:rsidRPr="00F73BC2" w:rsidRDefault="003437F1" w:rsidP="003437F1">
            <w:pPr>
              <w:jc w:val="right"/>
              <w:rPr>
                <w:color w:val="000000"/>
                <w:sz w:val="22"/>
                <w:szCs w:val="22"/>
              </w:rPr>
            </w:pPr>
            <w:r w:rsidRPr="00F73BC2">
              <w:rPr>
                <w:color w:val="000000"/>
                <w:sz w:val="22"/>
                <w:szCs w:val="22"/>
              </w:rPr>
              <w:t>-122.290</w:t>
            </w:r>
          </w:p>
        </w:tc>
        <w:tc>
          <w:tcPr>
            <w:tcW w:w="1170" w:type="dxa"/>
            <w:shd w:val="clear" w:color="auto" w:fill="auto"/>
            <w:noWrap/>
            <w:vAlign w:val="bottom"/>
            <w:hideMark/>
          </w:tcPr>
          <w:p w14:paraId="5F25292C" w14:textId="77777777" w:rsidR="003437F1" w:rsidRPr="00F73BC2" w:rsidRDefault="003437F1" w:rsidP="003437F1">
            <w:pPr>
              <w:jc w:val="right"/>
              <w:rPr>
                <w:color w:val="000000"/>
                <w:sz w:val="22"/>
                <w:szCs w:val="22"/>
              </w:rPr>
            </w:pPr>
            <w:r w:rsidRPr="00F73BC2">
              <w:rPr>
                <w:color w:val="000000"/>
                <w:sz w:val="22"/>
                <w:szCs w:val="22"/>
              </w:rPr>
              <w:t>121.167</w:t>
            </w:r>
          </w:p>
        </w:tc>
        <w:tc>
          <w:tcPr>
            <w:tcW w:w="1075" w:type="dxa"/>
          </w:tcPr>
          <w:p w14:paraId="2FA96BA8"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42BDD2BE" w14:textId="77777777" w:rsidTr="003437F1">
        <w:trPr>
          <w:trHeight w:val="288"/>
        </w:trPr>
        <w:tc>
          <w:tcPr>
            <w:tcW w:w="4582" w:type="dxa"/>
            <w:shd w:val="clear" w:color="auto" w:fill="auto"/>
            <w:noWrap/>
            <w:vAlign w:val="bottom"/>
            <w:hideMark/>
          </w:tcPr>
          <w:p w14:paraId="6DC77D25"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Salinity</w:t>
            </w:r>
            <w:proofErr w:type="gramEnd"/>
            <w:r w:rsidRPr="00F73BC2">
              <w:rPr>
                <w:color w:val="000000"/>
                <w:sz w:val="22"/>
                <w:szCs w:val="22"/>
              </w:rPr>
              <w:t>:</w:t>
            </w:r>
            <w:r>
              <w:rPr>
                <w:color w:val="000000"/>
                <w:sz w:val="22"/>
                <w:szCs w:val="22"/>
              </w:rPr>
              <w:t>Level5</w:t>
            </w:r>
          </w:p>
        </w:tc>
        <w:tc>
          <w:tcPr>
            <w:tcW w:w="1400" w:type="dxa"/>
            <w:shd w:val="clear" w:color="auto" w:fill="auto"/>
            <w:noWrap/>
            <w:vAlign w:val="bottom"/>
            <w:hideMark/>
          </w:tcPr>
          <w:p w14:paraId="1918DE18" w14:textId="77777777" w:rsidR="003437F1" w:rsidRPr="00F73BC2" w:rsidRDefault="003437F1" w:rsidP="003437F1">
            <w:pPr>
              <w:jc w:val="right"/>
              <w:rPr>
                <w:color w:val="000000"/>
                <w:sz w:val="22"/>
                <w:szCs w:val="22"/>
              </w:rPr>
            </w:pPr>
            <w:r w:rsidRPr="00F73BC2">
              <w:rPr>
                <w:color w:val="000000"/>
                <w:sz w:val="22"/>
                <w:szCs w:val="22"/>
              </w:rPr>
              <w:t>-17.164</w:t>
            </w:r>
          </w:p>
        </w:tc>
        <w:tc>
          <w:tcPr>
            <w:tcW w:w="1123" w:type="dxa"/>
            <w:shd w:val="clear" w:color="auto" w:fill="auto"/>
            <w:noWrap/>
            <w:vAlign w:val="bottom"/>
            <w:hideMark/>
          </w:tcPr>
          <w:p w14:paraId="6A0CF6B0" w14:textId="77777777" w:rsidR="003437F1" w:rsidRPr="00F73BC2" w:rsidRDefault="003437F1" w:rsidP="003437F1">
            <w:pPr>
              <w:jc w:val="right"/>
              <w:rPr>
                <w:color w:val="000000"/>
                <w:sz w:val="22"/>
                <w:szCs w:val="22"/>
              </w:rPr>
            </w:pPr>
            <w:r w:rsidRPr="00F73BC2">
              <w:rPr>
                <w:color w:val="000000"/>
                <w:sz w:val="22"/>
                <w:szCs w:val="22"/>
              </w:rPr>
              <w:t>-255.461</w:t>
            </w:r>
          </w:p>
        </w:tc>
        <w:tc>
          <w:tcPr>
            <w:tcW w:w="1170" w:type="dxa"/>
            <w:shd w:val="clear" w:color="auto" w:fill="auto"/>
            <w:noWrap/>
            <w:vAlign w:val="bottom"/>
            <w:hideMark/>
          </w:tcPr>
          <w:p w14:paraId="0E60B214" w14:textId="77777777" w:rsidR="003437F1" w:rsidRPr="00F73BC2" w:rsidRDefault="003437F1" w:rsidP="003437F1">
            <w:pPr>
              <w:jc w:val="right"/>
              <w:rPr>
                <w:color w:val="000000"/>
                <w:sz w:val="22"/>
                <w:szCs w:val="22"/>
              </w:rPr>
            </w:pPr>
            <w:r w:rsidRPr="00F73BC2">
              <w:rPr>
                <w:color w:val="000000"/>
                <w:sz w:val="22"/>
                <w:szCs w:val="22"/>
              </w:rPr>
              <w:t>221.134</w:t>
            </w:r>
          </w:p>
        </w:tc>
        <w:tc>
          <w:tcPr>
            <w:tcW w:w="1075" w:type="dxa"/>
          </w:tcPr>
          <w:p w14:paraId="2E9C7193" w14:textId="77777777" w:rsidR="003437F1" w:rsidRPr="00F73BC2" w:rsidRDefault="003437F1" w:rsidP="003437F1">
            <w:pPr>
              <w:jc w:val="right"/>
              <w:rPr>
                <w:color w:val="000000"/>
                <w:sz w:val="22"/>
                <w:szCs w:val="22"/>
              </w:rPr>
            </w:pPr>
            <w:r w:rsidRPr="008B1361">
              <w:rPr>
                <w:color w:val="000000"/>
                <w:sz w:val="22"/>
                <w:szCs w:val="22"/>
              </w:rPr>
              <w:t>--</w:t>
            </w:r>
          </w:p>
        </w:tc>
      </w:tr>
      <w:tr w:rsidR="003437F1" w:rsidRPr="00F73BC2" w14:paraId="3D68339D" w14:textId="77777777" w:rsidTr="003437F1">
        <w:trPr>
          <w:trHeight w:val="288"/>
        </w:trPr>
        <w:tc>
          <w:tcPr>
            <w:tcW w:w="4582" w:type="dxa"/>
            <w:shd w:val="clear" w:color="auto" w:fill="auto"/>
            <w:noWrap/>
            <w:vAlign w:val="bottom"/>
            <w:hideMark/>
          </w:tcPr>
          <w:p w14:paraId="074AA1A9" w14:textId="77777777" w:rsidR="003437F1" w:rsidRPr="00F73BC2"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Salinity</w:t>
            </w:r>
            <w:proofErr w:type="gramEnd"/>
            <w:r w:rsidRPr="00F73BC2">
              <w:rPr>
                <w:color w:val="000000"/>
                <w:sz w:val="22"/>
                <w:szCs w:val="22"/>
              </w:rPr>
              <w:t>:</w:t>
            </w:r>
            <w:r>
              <w:rPr>
                <w:color w:val="000000"/>
                <w:sz w:val="22"/>
                <w:szCs w:val="22"/>
              </w:rPr>
              <w:t>Level6</w:t>
            </w:r>
          </w:p>
        </w:tc>
        <w:tc>
          <w:tcPr>
            <w:tcW w:w="1400" w:type="dxa"/>
            <w:shd w:val="clear" w:color="auto" w:fill="auto"/>
            <w:noWrap/>
            <w:vAlign w:val="bottom"/>
            <w:hideMark/>
          </w:tcPr>
          <w:p w14:paraId="552893AE" w14:textId="77777777" w:rsidR="003437F1" w:rsidRPr="00F73BC2" w:rsidRDefault="003437F1" w:rsidP="003437F1">
            <w:pPr>
              <w:jc w:val="right"/>
              <w:rPr>
                <w:color w:val="000000"/>
                <w:sz w:val="22"/>
                <w:szCs w:val="22"/>
              </w:rPr>
            </w:pPr>
            <w:r w:rsidRPr="00F73BC2">
              <w:rPr>
                <w:color w:val="000000"/>
                <w:sz w:val="22"/>
                <w:szCs w:val="22"/>
              </w:rPr>
              <w:t>-1.769</w:t>
            </w:r>
          </w:p>
        </w:tc>
        <w:tc>
          <w:tcPr>
            <w:tcW w:w="1123" w:type="dxa"/>
            <w:shd w:val="clear" w:color="auto" w:fill="auto"/>
            <w:noWrap/>
            <w:vAlign w:val="bottom"/>
            <w:hideMark/>
          </w:tcPr>
          <w:p w14:paraId="10B65866" w14:textId="77777777" w:rsidR="003437F1" w:rsidRPr="00F73BC2" w:rsidRDefault="003437F1" w:rsidP="003437F1">
            <w:pPr>
              <w:jc w:val="right"/>
              <w:rPr>
                <w:color w:val="000000"/>
                <w:sz w:val="22"/>
                <w:szCs w:val="22"/>
              </w:rPr>
            </w:pPr>
            <w:r w:rsidRPr="00F73BC2">
              <w:rPr>
                <w:color w:val="000000"/>
                <w:sz w:val="22"/>
                <w:szCs w:val="22"/>
              </w:rPr>
              <w:t>-123.498</w:t>
            </w:r>
          </w:p>
        </w:tc>
        <w:tc>
          <w:tcPr>
            <w:tcW w:w="1170" w:type="dxa"/>
            <w:shd w:val="clear" w:color="auto" w:fill="auto"/>
            <w:noWrap/>
            <w:vAlign w:val="bottom"/>
            <w:hideMark/>
          </w:tcPr>
          <w:p w14:paraId="3E6A00E5" w14:textId="77777777" w:rsidR="003437F1" w:rsidRPr="00F73BC2" w:rsidRDefault="003437F1" w:rsidP="003437F1">
            <w:pPr>
              <w:jc w:val="right"/>
              <w:rPr>
                <w:color w:val="000000"/>
                <w:sz w:val="22"/>
                <w:szCs w:val="22"/>
              </w:rPr>
            </w:pPr>
            <w:r w:rsidRPr="00F73BC2">
              <w:rPr>
                <w:color w:val="000000"/>
                <w:sz w:val="22"/>
                <w:szCs w:val="22"/>
              </w:rPr>
              <w:t>119.960</w:t>
            </w:r>
          </w:p>
        </w:tc>
        <w:tc>
          <w:tcPr>
            <w:tcW w:w="1075" w:type="dxa"/>
          </w:tcPr>
          <w:p w14:paraId="03B121BE" w14:textId="77777777" w:rsidR="003437F1" w:rsidRPr="00F73BC2" w:rsidRDefault="003437F1" w:rsidP="003437F1">
            <w:pPr>
              <w:jc w:val="right"/>
              <w:rPr>
                <w:color w:val="000000"/>
                <w:sz w:val="22"/>
                <w:szCs w:val="22"/>
              </w:rPr>
            </w:pPr>
            <w:r w:rsidRPr="008B1361">
              <w:rPr>
                <w:color w:val="000000"/>
                <w:sz w:val="22"/>
                <w:szCs w:val="22"/>
              </w:rPr>
              <w:t>--</w:t>
            </w:r>
          </w:p>
        </w:tc>
      </w:tr>
    </w:tbl>
    <w:p w14:paraId="020A15C9" w14:textId="25D59002" w:rsidR="003437F1" w:rsidRPr="00EC1E7B" w:rsidRDefault="00F40CED" w:rsidP="003437F1">
      <w:pPr>
        <w:rPr>
          <w:b/>
          <w:bCs/>
        </w:rPr>
      </w:pPr>
      <w:r w:rsidRPr="00EC1E7B">
        <w:rPr>
          <w:b/>
          <w:bCs/>
        </w:rPr>
        <w:lastRenderedPageBreak/>
        <w:t xml:space="preserve">Table </w:t>
      </w:r>
      <w:r w:rsidR="00985063" w:rsidRPr="00EC1E7B">
        <w:rPr>
          <w:b/>
          <w:bCs/>
        </w:rPr>
        <w:t>7</w:t>
      </w:r>
      <w:r w:rsidRPr="00EC1E7B">
        <w:rPr>
          <w:b/>
          <w:bCs/>
        </w:rPr>
        <w:t xml:space="preserve"> continued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1400"/>
        <w:gridCol w:w="1123"/>
        <w:gridCol w:w="1170"/>
        <w:gridCol w:w="1075"/>
      </w:tblGrid>
      <w:tr w:rsidR="00C714EC" w:rsidRPr="00C714EC" w14:paraId="62C386CC" w14:textId="77777777" w:rsidTr="001273D4">
        <w:trPr>
          <w:trHeight w:val="288"/>
        </w:trPr>
        <w:tc>
          <w:tcPr>
            <w:tcW w:w="4582" w:type="dxa"/>
            <w:shd w:val="clear" w:color="auto" w:fill="auto"/>
            <w:noWrap/>
            <w:vAlign w:val="bottom"/>
          </w:tcPr>
          <w:p w14:paraId="44291F3A" w14:textId="2B1ECBD1" w:rsidR="00C714EC" w:rsidRPr="00C714EC" w:rsidRDefault="00C714EC" w:rsidP="00C714EC">
            <w:pPr>
              <w:rPr>
                <w:color w:val="000000"/>
                <w:sz w:val="20"/>
                <w:szCs w:val="20"/>
              </w:rPr>
            </w:pPr>
            <w:r w:rsidRPr="00C714EC">
              <w:rPr>
                <w:b/>
                <w:bCs/>
                <w:color w:val="000000"/>
                <w:sz w:val="20"/>
                <w:szCs w:val="20"/>
              </w:rPr>
              <w:t>Fixed effect(s)</w:t>
            </w:r>
          </w:p>
        </w:tc>
        <w:tc>
          <w:tcPr>
            <w:tcW w:w="1400" w:type="dxa"/>
            <w:shd w:val="clear" w:color="auto" w:fill="auto"/>
            <w:noWrap/>
            <w:vAlign w:val="bottom"/>
          </w:tcPr>
          <w:p w14:paraId="789FCCB5" w14:textId="577DCF1D" w:rsidR="00C714EC" w:rsidRPr="00C714EC" w:rsidRDefault="00C714EC" w:rsidP="00C714EC">
            <w:pPr>
              <w:jc w:val="right"/>
              <w:rPr>
                <w:color w:val="000000"/>
                <w:sz w:val="20"/>
                <w:szCs w:val="20"/>
              </w:rPr>
            </w:pPr>
            <w:r w:rsidRPr="00C714EC">
              <w:rPr>
                <w:b/>
                <w:bCs/>
                <w:color w:val="000000"/>
                <w:sz w:val="20"/>
                <w:szCs w:val="20"/>
              </w:rPr>
              <w:t>Coefficients</w:t>
            </w:r>
          </w:p>
        </w:tc>
        <w:tc>
          <w:tcPr>
            <w:tcW w:w="1123" w:type="dxa"/>
            <w:shd w:val="clear" w:color="auto" w:fill="auto"/>
            <w:noWrap/>
            <w:vAlign w:val="bottom"/>
          </w:tcPr>
          <w:p w14:paraId="257D3763" w14:textId="107F8299" w:rsidR="00C714EC" w:rsidRPr="00C714EC" w:rsidRDefault="00C714EC" w:rsidP="00C714EC">
            <w:pPr>
              <w:jc w:val="right"/>
              <w:rPr>
                <w:color w:val="000000"/>
                <w:sz w:val="20"/>
                <w:szCs w:val="20"/>
              </w:rPr>
            </w:pPr>
            <w:r w:rsidRPr="00C714EC">
              <w:rPr>
                <w:b/>
                <w:bCs/>
                <w:color w:val="000000"/>
                <w:sz w:val="20"/>
                <w:szCs w:val="20"/>
              </w:rPr>
              <w:t>2.5% CI</w:t>
            </w:r>
          </w:p>
        </w:tc>
        <w:tc>
          <w:tcPr>
            <w:tcW w:w="1170" w:type="dxa"/>
            <w:shd w:val="clear" w:color="auto" w:fill="auto"/>
            <w:noWrap/>
            <w:vAlign w:val="bottom"/>
          </w:tcPr>
          <w:p w14:paraId="4FC29FB7" w14:textId="06C1F31D" w:rsidR="00C714EC" w:rsidRPr="00C714EC" w:rsidRDefault="00C714EC" w:rsidP="00C714EC">
            <w:pPr>
              <w:jc w:val="right"/>
              <w:rPr>
                <w:color w:val="000000"/>
                <w:sz w:val="20"/>
                <w:szCs w:val="20"/>
              </w:rPr>
            </w:pPr>
            <w:r w:rsidRPr="00C714EC">
              <w:rPr>
                <w:b/>
                <w:bCs/>
                <w:color w:val="000000"/>
                <w:sz w:val="20"/>
                <w:szCs w:val="20"/>
              </w:rPr>
              <w:t>97.5% CI</w:t>
            </w:r>
          </w:p>
        </w:tc>
        <w:tc>
          <w:tcPr>
            <w:tcW w:w="1075" w:type="dxa"/>
          </w:tcPr>
          <w:p w14:paraId="787605A5" w14:textId="5998569B" w:rsidR="00C714EC" w:rsidRPr="00C714EC" w:rsidRDefault="00C714EC" w:rsidP="00C714EC">
            <w:pPr>
              <w:jc w:val="right"/>
              <w:rPr>
                <w:color w:val="000000"/>
                <w:sz w:val="18"/>
                <w:szCs w:val="18"/>
              </w:rPr>
            </w:pPr>
            <w:r w:rsidRPr="00C714EC">
              <w:rPr>
                <w:b/>
                <w:bCs/>
                <w:color w:val="000000"/>
                <w:sz w:val="18"/>
                <w:szCs w:val="18"/>
              </w:rPr>
              <w:t>Cond eff</w:t>
            </w:r>
          </w:p>
        </w:tc>
      </w:tr>
      <w:tr w:rsidR="00C714EC" w:rsidRPr="00F73BC2" w14:paraId="4D6D4210" w14:textId="77777777" w:rsidTr="001273D4">
        <w:trPr>
          <w:trHeight w:val="288"/>
        </w:trPr>
        <w:tc>
          <w:tcPr>
            <w:tcW w:w="4582" w:type="dxa"/>
            <w:shd w:val="clear" w:color="auto" w:fill="auto"/>
            <w:noWrap/>
            <w:vAlign w:val="bottom"/>
            <w:hideMark/>
          </w:tcPr>
          <w:p w14:paraId="5CC89483" w14:textId="77777777" w:rsidR="00C714EC" w:rsidRPr="00F73BC2" w:rsidRDefault="00C714EC" w:rsidP="00C714EC">
            <w:pPr>
              <w:rPr>
                <w:color w:val="000000"/>
                <w:sz w:val="22"/>
                <w:szCs w:val="22"/>
              </w:rPr>
            </w:pPr>
            <w:proofErr w:type="gramStart"/>
            <w:r>
              <w:rPr>
                <w:color w:val="000000"/>
                <w:sz w:val="22"/>
                <w:szCs w:val="22"/>
              </w:rPr>
              <w:t>Competition</w:t>
            </w:r>
            <w:r w:rsidRPr="00F73BC2">
              <w:rPr>
                <w:color w:val="000000"/>
                <w:sz w:val="22"/>
                <w:szCs w:val="22"/>
              </w:rPr>
              <w:t>:</w:t>
            </w:r>
            <w:r>
              <w:rPr>
                <w:color w:val="000000"/>
                <w:sz w:val="22"/>
                <w:szCs w:val="22"/>
              </w:rPr>
              <w:t>Salinity</w:t>
            </w:r>
            <w:proofErr w:type="gramEnd"/>
            <w:r w:rsidRPr="00F73BC2">
              <w:rPr>
                <w:color w:val="000000"/>
                <w:sz w:val="22"/>
                <w:szCs w:val="22"/>
              </w:rPr>
              <w:t>:</w:t>
            </w:r>
            <w:r>
              <w:rPr>
                <w:color w:val="000000"/>
                <w:sz w:val="22"/>
                <w:szCs w:val="22"/>
              </w:rPr>
              <w:t>Level2</w:t>
            </w:r>
          </w:p>
        </w:tc>
        <w:tc>
          <w:tcPr>
            <w:tcW w:w="1400" w:type="dxa"/>
            <w:shd w:val="clear" w:color="auto" w:fill="auto"/>
            <w:noWrap/>
            <w:vAlign w:val="bottom"/>
            <w:hideMark/>
          </w:tcPr>
          <w:p w14:paraId="15F6516A" w14:textId="77777777" w:rsidR="00C714EC" w:rsidRPr="00F73BC2" w:rsidRDefault="00C714EC" w:rsidP="00C714EC">
            <w:pPr>
              <w:jc w:val="right"/>
              <w:rPr>
                <w:color w:val="000000"/>
                <w:sz w:val="22"/>
                <w:szCs w:val="22"/>
              </w:rPr>
            </w:pPr>
            <w:r w:rsidRPr="00F73BC2">
              <w:rPr>
                <w:color w:val="000000"/>
                <w:sz w:val="22"/>
                <w:szCs w:val="22"/>
              </w:rPr>
              <w:t>34.670</w:t>
            </w:r>
          </w:p>
        </w:tc>
        <w:tc>
          <w:tcPr>
            <w:tcW w:w="1123" w:type="dxa"/>
            <w:shd w:val="clear" w:color="auto" w:fill="auto"/>
            <w:noWrap/>
            <w:vAlign w:val="bottom"/>
            <w:hideMark/>
          </w:tcPr>
          <w:p w14:paraId="259E1199" w14:textId="77777777" w:rsidR="00C714EC" w:rsidRPr="00F73BC2" w:rsidRDefault="00C714EC" w:rsidP="00C714EC">
            <w:pPr>
              <w:jc w:val="right"/>
              <w:rPr>
                <w:color w:val="000000"/>
                <w:sz w:val="22"/>
                <w:szCs w:val="22"/>
              </w:rPr>
            </w:pPr>
            <w:r w:rsidRPr="00F73BC2">
              <w:rPr>
                <w:color w:val="000000"/>
                <w:sz w:val="22"/>
                <w:szCs w:val="22"/>
              </w:rPr>
              <w:t>-186.632</w:t>
            </w:r>
          </w:p>
        </w:tc>
        <w:tc>
          <w:tcPr>
            <w:tcW w:w="1170" w:type="dxa"/>
            <w:shd w:val="clear" w:color="auto" w:fill="auto"/>
            <w:noWrap/>
            <w:vAlign w:val="bottom"/>
            <w:hideMark/>
          </w:tcPr>
          <w:p w14:paraId="3C15D600" w14:textId="77777777" w:rsidR="00C714EC" w:rsidRPr="00F73BC2" w:rsidRDefault="00C714EC" w:rsidP="00C714EC">
            <w:pPr>
              <w:jc w:val="right"/>
              <w:rPr>
                <w:color w:val="000000"/>
                <w:sz w:val="22"/>
                <w:szCs w:val="22"/>
              </w:rPr>
            </w:pPr>
            <w:r w:rsidRPr="00F73BC2">
              <w:rPr>
                <w:color w:val="000000"/>
                <w:sz w:val="22"/>
                <w:szCs w:val="22"/>
              </w:rPr>
              <w:t>255.972</w:t>
            </w:r>
          </w:p>
        </w:tc>
        <w:tc>
          <w:tcPr>
            <w:tcW w:w="1075" w:type="dxa"/>
          </w:tcPr>
          <w:p w14:paraId="2CBF996A" w14:textId="77777777" w:rsidR="00C714EC" w:rsidRPr="00F73BC2" w:rsidRDefault="00C714EC" w:rsidP="00C714EC">
            <w:pPr>
              <w:jc w:val="right"/>
              <w:rPr>
                <w:color w:val="000000"/>
                <w:sz w:val="22"/>
                <w:szCs w:val="22"/>
              </w:rPr>
            </w:pPr>
            <w:r w:rsidRPr="008B1361">
              <w:rPr>
                <w:color w:val="000000"/>
                <w:sz w:val="22"/>
                <w:szCs w:val="22"/>
              </w:rPr>
              <w:t>--</w:t>
            </w:r>
          </w:p>
        </w:tc>
      </w:tr>
      <w:tr w:rsidR="00C714EC" w:rsidRPr="00F73BC2" w14:paraId="2B987AA2" w14:textId="77777777" w:rsidTr="001273D4">
        <w:trPr>
          <w:trHeight w:val="288"/>
        </w:trPr>
        <w:tc>
          <w:tcPr>
            <w:tcW w:w="4582" w:type="dxa"/>
            <w:shd w:val="clear" w:color="auto" w:fill="auto"/>
            <w:noWrap/>
            <w:vAlign w:val="bottom"/>
            <w:hideMark/>
          </w:tcPr>
          <w:p w14:paraId="738C2F62" w14:textId="77777777" w:rsidR="00C714EC" w:rsidRPr="00F73BC2" w:rsidRDefault="00C714EC" w:rsidP="00C714EC">
            <w:pPr>
              <w:rPr>
                <w:color w:val="000000"/>
                <w:sz w:val="22"/>
                <w:szCs w:val="22"/>
              </w:rPr>
            </w:pPr>
            <w:proofErr w:type="gramStart"/>
            <w:r>
              <w:rPr>
                <w:color w:val="000000"/>
                <w:sz w:val="22"/>
                <w:szCs w:val="22"/>
              </w:rPr>
              <w:t>Competition</w:t>
            </w:r>
            <w:r w:rsidRPr="00F73BC2">
              <w:rPr>
                <w:color w:val="000000"/>
                <w:sz w:val="22"/>
                <w:szCs w:val="22"/>
              </w:rPr>
              <w:t>:</w:t>
            </w:r>
            <w:r>
              <w:rPr>
                <w:color w:val="000000"/>
                <w:sz w:val="22"/>
                <w:szCs w:val="22"/>
              </w:rPr>
              <w:t>Salinity</w:t>
            </w:r>
            <w:proofErr w:type="gramEnd"/>
            <w:r w:rsidRPr="00F73BC2">
              <w:rPr>
                <w:color w:val="000000"/>
                <w:sz w:val="22"/>
                <w:szCs w:val="22"/>
              </w:rPr>
              <w:t>:</w:t>
            </w:r>
            <w:r>
              <w:rPr>
                <w:color w:val="000000"/>
                <w:sz w:val="22"/>
                <w:szCs w:val="22"/>
              </w:rPr>
              <w:t>Level3</w:t>
            </w:r>
          </w:p>
        </w:tc>
        <w:tc>
          <w:tcPr>
            <w:tcW w:w="1400" w:type="dxa"/>
            <w:shd w:val="clear" w:color="auto" w:fill="auto"/>
            <w:noWrap/>
            <w:vAlign w:val="bottom"/>
            <w:hideMark/>
          </w:tcPr>
          <w:p w14:paraId="6402BF0E" w14:textId="77777777" w:rsidR="00C714EC" w:rsidRPr="00F73BC2" w:rsidRDefault="00C714EC" w:rsidP="00C714EC">
            <w:pPr>
              <w:jc w:val="right"/>
              <w:rPr>
                <w:color w:val="000000"/>
                <w:sz w:val="22"/>
                <w:szCs w:val="22"/>
              </w:rPr>
            </w:pPr>
            <w:r w:rsidRPr="00F73BC2">
              <w:rPr>
                <w:color w:val="000000"/>
                <w:sz w:val="22"/>
                <w:szCs w:val="22"/>
              </w:rPr>
              <w:t>-3.195</w:t>
            </w:r>
          </w:p>
        </w:tc>
        <w:tc>
          <w:tcPr>
            <w:tcW w:w="1123" w:type="dxa"/>
            <w:shd w:val="clear" w:color="auto" w:fill="auto"/>
            <w:noWrap/>
            <w:vAlign w:val="bottom"/>
            <w:hideMark/>
          </w:tcPr>
          <w:p w14:paraId="5868710C" w14:textId="77777777" w:rsidR="00C714EC" w:rsidRPr="00F73BC2" w:rsidRDefault="00C714EC" w:rsidP="00C714EC">
            <w:pPr>
              <w:jc w:val="right"/>
              <w:rPr>
                <w:color w:val="000000"/>
                <w:sz w:val="22"/>
                <w:szCs w:val="22"/>
              </w:rPr>
            </w:pPr>
            <w:r w:rsidRPr="00F73BC2">
              <w:rPr>
                <w:color w:val="000000"/>
                <w:sz w:val="22"/>
                <w:szCs w:val="22"/>
              </w:rPr>
              <w:t>-105.488</w:t>
            </w:r>
          </w:p>
        </w:tc>
        <w:tc>
          <w:tcPr>
            <w:tcW w:w="1170" w:type="dxa"/>
            <w:shd w:val="clear" w:color="auto" w:fill="auto"/>
            <w:noWrap/>
            <w:vAlign w:val="bottom"/>
            <w:hideMark/>
          </w:tcPr>
          <w:p w14:paraId="39C5C7F4" w14:textId="77777777" w:rsidR="00C714EC" w:rsidRPr="00F73BC2" w:rsidRDefault="00C714EC" w:rsidP="00C714EC">
            <w:pPr>
              <w:jc w:val="right"/>
              <w:rPr>
                <w:color w:val="000000"/>
                <w:sz w:val="22"/>
                <w:szCs w:val="22"/>
              </w:rPr>
            </w:pPr>
            <w:r w:rsidRPr="00F73BC2">
              <w:rPr>
                <w:color w:val="000000"/>
                <w:sz w:val="22"/>
                <w:szCs w:val="22"/>
              </w:rPr>
              <w:t>99.098</w:t>
            </w:r>
          </w:p>
        </w:tc>
        <w:tc>
          <w:tcPr>
            <w:tcW w:w="1075" w:type="dxa"/>
          </w:tcPr>
          <w:p w14:paraId="7394B960" w14:textId="77777777" w:rsidR="00C714EC" w:rsidRPr="00F73BC2" w:rsidRDefault="00C714EC" w:rsidP="00C714EC">
            <w:pPr>
              <w:jc w:val="right"/>
              <w:rPr>
                <w:color w:val="000000"/>
                <w:sz w:val="22"/>
                <w:szCs w:val="22"/>
              </w:rPr>
            </w:pPr>
            <w:r w:rsidRPr="008B1361">
              <w:rPr>
                <w:color w:val="000000"/>
                <w:sz w:val="22"/>
                <w:szCs w:val="22"/>
              </w:rPr>
              <w:t>--</w:t>
            </w:r>
          </w:p>
        </w:tc>
      </w:tr>
      <w:tr w:rsidR="00C714EC" w:rsidRPr="00F73BC2" w14:paraId="799FAB4F" w14:textId="77777777" w:rsidTr="001273D4">
        <w:trPr>
          <w:trHeight w:val="288"/>
        </w:trPr>
        <w:tc>
          <w:tcPr>
            <w:tcW w:w="4582" w:type="dxa"/>
            <w:shd w:val="clear" w:color="auto" w:fill="auto"/>
            <w:noWrap/>
            <w:vAlign w:val="bottom"/>
            <w:hideMark/>
          </w:tcPr>
          <w:p w14:paraId="13A55BEA" w14:textId="77777777" w:rsidR="00C714EC" w:rsidRPr="00F73BC2" w:rsidRDefault="00C714EC" w:rsidP="00C714EC">
            <w:pPr>
              <w:rPr>
                <w:color w:val="000000"/>
                <w:sz w:val="22"/>
                <w:szCs w:val="22"/>
              </w:rPr>
            </w:pPr>
            <w:proofErr w:type="gramStart"/>
            <w:r>
              <w:rPr>
                <w:color w:val="000000"/>
                <w:sz w:val="22"/>
                <w:szCs w:val="22"/>
              </w:rPr>
              <w:t>Competition</w:t>
            </w:r>
            <w:r w:rsidRPr="00F73BC2">
              <w:rPr>
                <w:color w:val="000000"/>
                <w:sz w:val="22"/>
                <w:szCs w:val="22"/>
              </w:rPr>
              <w:t>:</w:t>
            </w:r>
            <w:r>
              <w:rPr>
                <w:color w:val="000000"/>
                <w:sz w:val="22"/>
                <w:szCs w:val="22"/>
              </w:rPr>
              <w:t>Salinity</w:t>
            </w:r>
            <w:proofErr w:type="gramEnd"/>
            <w:r w:rsidRPr="00F73BC2">
              <w:rPr>
                <w:color w:val="000000"/>
                <w:sz w:val="22"/>
                <w:szCs w:val="22"/>
              </w:rPr>
              <w:t>:</w:t>
            </w:r>
            <w:r>
              <w:rPr>
                <w:color w:val="000000"/>
                <w:sz w:val="22"/>
                <w:szCs w:val="22"/>
              </w:rPr>
              <w:t>Level4</w:t>
            </w:r>
          </w:p>
        </w:tc>
        <w:tc>
          <w:tcPr>
            <w:tcW w:w="1400" w:type="dxa"/>
            <w:shd w:val="clear" w:color="auto" w:fill="auto"/>
            <w:noWrap/>
            <w:vAlign w:val="bottom"/>
            <w:hideMark/>
          </w:tcPr>
          <w:p w14:paraId="49C3E94A" w14:textId="77777777" w:rsidR="00C714EC" w:rsidRPr="00F73BC2" w:rsidRDefault="00C714EC" w:rsidP="00C714EC">
            <w:pPr>
              <w:jc w:val="right"/>
              <w:rPr>
                <w:color w:val="000000"/>
                <w:sz w:val="22"/>
                <w:szCs w:val="22"/>
              </w:rPr>
            </w:pPr>
            <w:r w:rsidRPr="00F73BC2">
              <w:rPr>
                <w:color w:val="000000"/>
                <w:sz w:val="22"/>
                <w:szCs w:val="22"/>
              </w:rPr>
              <w:t>-17.735</w:t>
            </w:r>
          </w:p>
        </w:tc>
        <w:tc>
          <w:tcPr>
            <w:tcW w:w="1123" w:type="dxa"/>
            <w:shd w:val="clear" w:color="auto" w:fill="auto"/>
            <w:noWrap/>
            <w:vAlign w:val="bottom"/>
            <w:hideMark/>
          </w:tcPr>
          <w:p w14:paraId="7BD98815" w14:textId="77777777" w:rsidR="00C714EC" w:rsidRPr="00F73BC2" w:rsidRDefault="00C714EC" w:rsidP="00C714EC">
            <w:pPr>
              <w:jc w:val="right"/>
              <w:rPr>
                <w:color w:val="000000"/>
                <w:sz w:val="22"/>
                <w:szCs w:val="22"/>
              </w:rPr>
            </w:pPr>
            <w:r w:rsidRPr="00F73BC2">
              <w:rPr>
                <w:color w:val="000000"/>
                <w:sz w:val="22"/>
                <w:szCs w:val="22"/>
              </w:rPr>
              <w:t>-211.369</w:t>
            </w:r>
          </w:p>
        </w:tc>
        <w:tc>
          <w:tcPr>
            <w:tcW w:w="1170" w:type="dxa"/>
            <w:shd w:val="clear" w:color="auto" w:fill="auto"/>
            <w:noWrap/>
            <w:vAlign w:val="bottom"/>
            <w:hideMark/>
          </w:tcPr>
          <w:p w14:paraId="6346836A" w14:textId="77777777" w:rsidR="00C714EC" w:rsidRPr="00F73BC2" w:rsidRDefault="00C714EC" w:rsidP="00C714EC">
            <w:pPr>
              <w:jc w:val="right"/>
              <w:rPr>
                <w:color w:val="000000"/>
                <w:sz w:val="22"/>
                <w:szCs w:val="22"/>
              </w:rPr>
            </w:pPr>
            <w:r w:rsidRPr="00F73BC2">
              <w:rPr>
                <w:color w:val="000000"/>
                <w:sz w:val="22"/>
                <w:szCs w:val="22"/>
              </w:rPr>
              <w:t>175.899</w:t>
            </w:r>
          </w:p>
        </w:tc>
        <w:tc>
          <w:tcPr>
            <w:tcW w:w="1075" w:type="dxa"/>
          </w:tcPr>
          <w:p w14:paraId="232C6807" w14:textId="77777777" w:rsidR="00C714EC" w:rsidRPr="00F73BC2" w:rsidRDefault="00C714EC" w:rsidP="00C714EC">
            <w:pPr>
              <w:jc w:val="right"/>
              <w:rPr>
                <w:color w:val="000000"/>
                <w:sz w:val="22"/>
                <w:szCs w:val="22"/>
              </w:rPr>
            </w:pPr>
            <w:r w:rsidRPr="008B1361">
              <w:rPr>
                <w:color w:val="000000"/>
                <w:sz w:val="22"/>
                <w:szCs w:val="22"/>
              </w:rPr>
              <w:t>--</w:t>
            </w:r>
          </w:p>
        </w:tc>
      </w:tr>
      <w:tr w:rsidR="00C714EC" w:rsidRPr="00F73BC2" w14:paraId="4E9F110E" w14:textId="77777777" w:rsidTr="001273D4">
        <w:trPr>
          <w:trHeight w:val="288"/>
        </w:trPr>
        <w:tc>
          <w:tcPr>
            <w:tcW w:w="4582" w:type="dxa"/>
            <w:shd w:val="clear" w:color="auto" w:fill="auto"/>
            <w:noWrap/>
            <w:vAlign w:val="bottom"/>
            <w:hideMark/>
          </w:tcPr>
          <w:p w14:paraId="7D7BDC93" w14:textId="77777777" w:rsidR="00C714EC" w:rsidRPr="00F73BC2" w:rsidRDefault="00C714EC" w:rsidP="00C714EC">
            <w:pPr>
              <w:rPr>
                <w:color w:val="000000"/>
                <w:sz w:val="22"/>
                <w:szCs w:val="22"/>
              </w:rPr>
            </w:pPr>
            <w:proofErr w:type="gramStart"/>
            <w:r>
              <w:rPr>
                <w:color w:val="000000"/>
                <w:sz w:val="22"/>
                <w:szCs w:val="22"/>
              </w:rPr>
              <w:t>Competition</w:t>
            </w:r>
            <w:r w:rsidRPr="00F73BC2">
              <w:rPr>
                <w:color w:val="000000"/>
                <w:sz w:val="22"/>
                <w:szCs w:val="22"/>
              </w:rPr>
              <w:t>:</w:t>
            </w:r>
            <w:r>
              <w:rPr>
                <w:color w:val="000000"/>
                <w:sz w:val="22"/>
                <w:szCs w:val="22"/>
              </w:rPr>
              <w:t>Salinity</w:t>
            </w:r>
            <w:proofErr w:type="gramEnd"/>
            <w:r w:rsidRPr="00F73BC2">
              <w:rPr>
                <w:color w:val="000000"/>
                <w:sz w:val="22"/>
                <w:szCs w:val="22"/>
              </w:rPr>
              <w:t>:</w:t>
            </w:r>
            <w:r>
              <w:rPr>
                <w:color w:val="000000"/>
                <w:sz w:val="22"/>
                <w:szCs w:val="22"/>
              </w:rPr>
              <w:t>Level5</w:t>
            </w:r>
          </w:p>
        </w:tc>
        <w:tc>
          <w:tcPr>
            <w:tcW w:w="1400" w:type="dxa"/>
            <w:shd w:val="clear" w:color="auto" w:fill="auto"/>
            <w:noWrap/>
            <w:vAlign w:val="bottom"/>
            <w:hideMark/>
          </w:tcPr>
          <w:p w14:paraId="13C9DC61" w14:textId="77777777" w:rsidR="00C714EC" w:rsidRPr="00F73BC2" w:rsidRDefault="00C714EC" w:rsidP="00C714EC">
            <w:pPr>
              <w:jc w:val="right"/>
              <w:rPr>
                <w:color w:val="000000"/>
                <w:sz w:val="22"/>
                <w:szCs w:val="22"/>
              </w:rPr>
            </w:pPr>
            <w:r w:rsidRPr="00F73BC2">
              <w:rPr>
                <w:color w:val="000000"/>
                <w:sz w:val="22"/>
                <w:szCs w:val="22"/>
              </w:rPr>
              <w:t>-1.822</w:t>
            </w:r>
          </w:p>
        </w:tc>
        <w:tc>
          <w:tcPr>
            <w:tcW w:w="1123" w:type="dxa"/>
            <w:shd w:val="clear" w:color="auto" w:fill="auto"/>
            <w:noWrap/>
            <w:vAlign w:val="bottom"/>
            <w:hideMark/>
          </w:tcPr>
          <w:p w14:paraId="42183B26" w14:textId="77777777" w:rsidR="00C714EC" w:rsidRPr="00F73BC2" w:rsidRDefault="00C714EC" w:rsidP="00C714EC">
            <w:pPr>
              <w:jc w:val="right"/>
              <w:rPr>
                <w:color w:val="000000"/>
                <w:sz w:val="22"/>
                <w:szCs w:val="22"/>
              </w:rPr>
            </w:pPr>
            <w:r w:rsidRPr="00F73BC2">
              <w:rPr>
                <w:color w:val="000000"/>
                <w:sz w:val="22"/>
                <w:szCs w:val="22"/>
              </w:rPr>
              <w:t>-104.117</w:t>
            </w:r>
          </w:p>
        </w:tc>
        <w:tc>
          <w:tcPr>
            <w:tcW w:w="1170" w:type="dxa"/>
            <w:shd w:val="clear" w:color="auto" w:fill="auto"/>
            <w:noWrap/>
            <w:vAlign w:val="bottom"/>
            <w:hideMark/>
          </w:tcPr>
          <w:p w14:paraId="36A1E657" w14:textId="77777777" w:rsidR="00C714EC" w:rsidRPr="00F73BC2" w:rsidRDefault="00C714EC" w:rsidP="00C714EC">
            <w:pPr>
              <w:jc w:val="right"/>
              <w:rPr>
                <w:color w:val="000000"/>
                <w:sz w:val="22"/>
                <w:szCs w:val="22"/>
              </w:rPr>
            </w:pPr>
            <w:r w:rsidRPr="00F73BC2">
              <w:rPr>
                <w:color w:val="000000"/>
                <w:sz w:val="22"/>
                <w:szCs w:val="22"/>
              </w:rPr>
              <w:t>100.473</w:t>
            </w:r>
          </w:p>
        </w:tc>
        <w:tc>
          <w:tcPr>
            <w:tcW w:w="1075" w:type="dxa"/>
          </w:tcPr>
          <w:p w14:paraId="7C0E60A8" w14:textId="77777777" w:rsidR="00C714EC" w:rsidRPr="00F73BC2" w:rsidRDefault="00C714EC" w:rsidP="00C714EC">
            <w:pPr>
              <w:jc w:val="right"/>
              <w:rPr>
                <w:color w:val="000000"/>
                <w:sz w:val="22"/>
                <w:szCs w:val="22"/>
              </w:rPr>
            </w:pPr>
            <w:r w:rsidRPr="008B1361">
              <w:rPr>
                <w:color w:val="000000"/>
                <w:sz w:val="22"/>
                <w:szCs w:val="22"/>
              </w:rPr>
              <w:t>--</w:t>
            </w:r>
          </w:p>
        </w:tc>
      </w:tr>
      <w:tr w:rsidR="00C714EC" w:rsidRPr="00F73BC2" w14:paraId="5BEEAD02" w14:textId="77777777" w:rsidTr="001273D4">
        <w:trPr>
          <w:trHeight w:val="288"/>
        </w:trPr>
        <w:tc>
          <w:tcPr>
            <w:tcW w:w="4582" w:type="dxa"/>
            <w:shd w:val="clear" w:color="auto" w:fill="auto"/>
            <w:noWrap/>
            <w:vAlign w:val="bottom"/>
            <w:hideMark/>
          </w:tcPr>
          <w:p w14:paraId="475E2206" w14:textId="77777777" w:rsidR="00C714EC" w:rsidRPr="00F73BC2" w:rsidRDefault="00C714EC" w:rsidP="00C714EC">
            <w:pPr>
              <w:rPr>
                <w:color w:val="000000"/>
                <w:sz w:val="22"/>
                <w:szCs w:val="22"/>
              </w:rPr>
            </w:pPr>
            <w:proofErr w:type="gramStart"/>
            <w:r>
              <w:rPr>
                <w:color w:val="000000"/>
                <w:sz w:val="22"/>
                <w:szCs w:val="22"/>
              </w:rPr>
              <w:t>Competition</w:t>
            </w:r>
            <w:r w:rsidRPr="00F73BC2">
              <w:rPr>
                <w:color w:val="000000"/>
                <w:sz w:val="22"/>
                <w:szCs w:val="22"/>
              </w:rPr>
              <w:t>:</w:t>
            </w:r>
            <w:r>
              <w:rPr>
                <w:color w:val="000000"/>
                <w:sz w:val="22"/>
                <w:szCs w:val="22"/>
              </w:rPr>
              <w:t>Salinity</w:t>
            </w:r>
            <w:proofErr w:type="gramEnd"/>
            <w:r w:rsidRPr="00F73BC2">
              <w:rPr>
                <w:color w:val="000000"/>
                <w:sz w:val="22"/>
                <w:szCs w:val="22"/>
              </w:rPr>
              <w:t>:</w:t>
            </w:r>
            <w:r>
              <w:rPr>
                <w:color w:val="000000"/>
                <w:sz w:val="22"/>
                <w:szCs w:val="22"/>
              </w:rPr>
              <w:t>Level6</w:t>
            </w:r>
          </w:p>
        </w:tc>
        <w:tc>
          <w:tcPr>
            <w:tcW w:w="1400" w:type="dxa"/>
            <w:shd w:val="clear" w:color="auto" w:fill="auto"/>
            <w:noWrap/>
            <w:vAlign w:val="bottom"/>
            <w:hideMark/>
          </w:tcPr>
          <w:p w14:paraId="014C1527" w14:textId="77777777" w:rsidR="00C714EC" w:rsidRPr="00F73BC2" w:rsidRDefault="00C714EC" w:rsidP="00C714EC">
            <w:pPr>
              <w:jc w:val="right"/>
              <w:rPr>
                <w:color w:val="000000"/>
                <w:sz w:val="22"/>
                <w:szCs w:val="22"/>
              </w:rPr>
            </w:pPr>
            <w:r w:rsidRPr="00F73BC2">
              <w:rPr>
                <w:color w:val="000000"/>
                <w:sz w:val="22"/>
                <w:szCs w:val="22"/>
              </w:rPr>
              <w:t>-2.912</w:t>
            </w:r>
          </w:p>
        </w:tc>
        <w:tc>
          <w:tcPr>
            <w:tcW w:w="1123" w:type="dxa"/>
            <w:shd w:val="clear" w:color="auto" w:fill="auto"/>
            <w:noWrap/>
            <w:vAlign w:val="bottom"/>
            <w:hideMark/>
          </w:tcPr>
          <w:p w14:paraId="5ED42BE5" w14:textId="77777777" w:rsidR="00C714EC" w:rsidRPr="00F73BC2" w:rsidRDefault="00C714EC" w:rsidP="00C714EC">
            <w:pPr>
              <w:jc w:val="right"/>
              <w:rPr>
                <w:color w:val="000000"/>
                <w:sz w:val="22"/>
                <w:szCs w:val="22"/>
              </w:rPr>
            </w:pPr>
            <w:r w:rsidRPr="00F73BC2">
              <w:rPr>
                <w:color w:val="000000"/>
                <w:sz w:val="22"/>
                <w:szCs w:val="22"/>
              </w:rPr>
              <w:t>-105.192</w:t>
            </w:r>
          </w:p>
        </w:tc>
        <w:tc>
          <w:tcPr>
            <w:tcW w:w="1170" w:type="dxa"/>
            <w:shd w:val="clear" w:color="auto" w:fill="auto"/>
            <w:noWrap/>
            <w:vAlign w:val="bottom"/>
            <w:hideMark/>
          </w:tcPr>
          <w:p w14:paraId="0CA4C8E9" w14:textId="77777777" w:rsidR="00C714EC" w:rsidRPr="00F73BC2" w:rsidRDefault="00C714EC" w:rsidP="00C714EC">
            <w:pPr>
              <w:jc w:val="right"/>
              <w:rPr>
                <w:color w:val="000000"/>
                <w:sz w:val="22"/>
                <w:szCs w:val="22"/>
              </w:rPr>
            </w:pPr>
            <w:r w:rsidRPr="00F73BC2">
              <w:rPr>
                <w:color w:val="000000"/>
                <w:sz w:val="22"/>
                <w:szCs w:val="22"/>
              </w:rPr>
              <w:t>99.368</w:t>
            </w:r>
          </w:p>
        </w:tc>
        <w:tc>
          <w:tcPr>
            <w:tcW w:w="1075" w:type="dxa"/>
          </w:tcPr>
          <w:p w14:paraId="28BC53FC" w14:textId="77777777" w:rsidR="00C714EC" w:rsidRPr="00F73BC2" w:rsidRDefault="00C714EC" w:rsidP="00C714EC">
            <w:pPr>
              <w:jc w:val="right"/>
              <w:rPr>
                <w:color w:val="000000"/>
                <w:sz w:val="22"/>
                <w:szCs w:val="22"/>
              </w:rPr>
            </w:pPr>
            <w:r w:rsidRPr="008B1361">
              <w:rPr>
                <w:color w:val="000000"/>
                <w:sz w:val="22"/>
                <w:szCs w:val="22"/>
              </w:rPr>
              <w:t>--</w:t>
            </w:r>
          </w:p>
        </w:tc>
      </w:tr>
      <w:tr w:rsidR="00C714EC" w:rsidRPr="00F73BC2" w14:paraId="1325C5EE" w14:textId="77777777" w:rsidTr="001273D4">
        <w:trPr>
          <w:trHeight w:val="288"/>
        </w:trPr>
        <w:tc>
          <w:tcPr>
            <w:tcW w:w="4582" w:type="dxa"/>
            <w:shd w:val="clear" w:color="auto" w:fill="auto"/>
            <w:noWrap/>
            <w:vAlign w:val="bottom"/>
            <w:hideMark/>
          </w:tcPr>
          <w:p w14:paraId="6E7003FC" w14:textId="77777777" w:rsidR="00C714EC" w:rsidRPr="00F73BC2" w:rsidRDefault="00C714EC" w:rsidP="00C714EC">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Competition</w:t>
            </w:r>
            <w:proofErr w:type="gramEnd"/>
            <w:r w:rsidRPr="00F73BC2">
              <w:rPr>
                <w:color w:val="000000"/>
                <w:sz w:val="22"/>
                <w:szCs w:val="22"/>
              </w:rPr>
              <w:t>:</w:t>
            </w:r>
            <w:r>
              <w:rPr>
                <w:color w:val="000000"/>
                <w:sz w:val="22"/>
                <w:szCs w:val="22"/>
              </w:rPr>
              <w:t>Salinity</w:t>
            </w:r>
            <w:r w:rsidRPr="00F73BC2">
              <w:rPr>
                <w:color w:val="000000"/>
                <w:sz w:val="22"/>
                <w:szCs w:val="22"/>
              </w:rPr>
              <w:t>:</w:t>
            </w:r>
            <w:r>
              <w:rPr>
                <w:color w:val="000000"/>
                <w:sz w:val="22"/>
                <w:szCs w:val="22"/>
              </w:rPr>
              <w:t>Level2</w:t>
            </w:r>
          </w:p>
        </w:tc>
        <w:tc>
          <w:tcPr>
            <w:tcW w:w="1400" w:type="dxa"/>
            <w:shd w:val="clear" w:color="auto" w:fill="auto"/>
            <w:noWrap/>
            <w:vAlign w:val="bottom"/>
            <w:hideMark/>
          </w:tcPr>
          <w:p w14:paraId="5A55C7B7" w14:textId="77777777" w:rsidR="00C714EC" w:rsidRPr="00F73BC2" w:rsidRDefault="00C714EC" w:rsidP="00C714EC">
            <w:pPr>
              <w:jc w:val="right"/>
              <w:rPr>
                <w:color w:val="000000"/>
                <w:sz w:val="22"/>
                <w:szCs w:val="22"/>
              </w:rPr>
            </w:pPr>
            <w:r w:rsidRPr="00F73BC2">
              <w:rPr>
                <w:color w:val="000000"/>
                <w:sz w:val="22"/>
                <w:szCs w:val="22"/>
              </w:rPr>
              <w:t>-52.990</w:t>
            </w:r>
          </w:p>
        </w:tc>
        <w:tc>
          <w:tcPr>
            <w:tcW w:w="1123" w:type="dxa"/>
            <w:shd w:val="clear" w:color="auto" w:fill="auto"/>
            <w:noWrap/>
            <w:vAlign w:val="bottom"/>
            <w:hideMark/>
          </w:tcPr>
          <w:p w14:paraId="27DBAA59" w14:textId="77777777" w:rsidR="00C714EC" w:rsidRPr="00F73BC2" w:rsidRDefault="00C714EC" w:rsidP="00C714EC">
            <w:pPr>
              <w:jc w:val="right"/>
              <w:rPr>
                <w:color w:val="000000"/>
                <w:sz w:val="22"/>
                <w:szCs w:val="22"/>
              </w:rPr>
            </w:pPr>
            <w:r w:rsidRPr="00F73BC2">
              <w:rPr>
                <w:color w:val="000000"/>
                <w:sz w:val="22"/>
                <w:szCs w:val="22"/>
              </w:rPr>
              <w:t>-313.128</w:t>
            </w:r>
          </w:p>
        </w:tc>
        <w:tc>
          <w:tcPr>
            <w:tcW w:w="1170" w:type="dxa"/>
            <w:shd w:val="clear" w:color="auto" w:fill="auto"/>
            <w:noWrap/>
            <w:vAlign w:val="bottom"/>
            <w:hideMark/>
          </w:tcPr>
          <w:p w14:paraId="3122DD44" w14:textId="77777777" w:rsidR="00C714EC" w:rsidRPr="00F73BC2" w:rsidRDefault="00C714EC" w:rsidP="00C714EC">
            <w:pPr>
              <w:jc w:val="right"/>
              <w:rPr>
                <w:color w:val="000000"/>
                <w:sz w:val="22"/>
                <w:szCs w:val="22"/>
              </w:rPr>
            </w:pPr>
            <w:r w:rsidRPr="00F73BC2">
              <w:rPr>
                <w:color w:val="000000"/>
                <w:sz w:val="22"/>
                <w:szCs w:val="22"/>
              </w:rPr>
              <w:t>207.148</w:t>
            </w:r>
          </w:p>
        </w:tc>
        <w:tc>
          <w:tcPr>
            <w:tcW w:w="1075" w:type="dxa"/>
          </w:tcPr>
          <w:p w14:paraId="218F57BE" w14:textId="77777777" w:rsidR="00C714EC" w:rsidRPr="00F73BC2" w:rsidRDefault="00C714EC" w:rsidP="00C714EC">
            <w:pPr>
              <w:jc w:val="right"/>
              <w:rPr>
                <w:color w:val="000000"/>
                <w:sz w:val="22"/>
                <w:szCs w:val="22"/>
              </w:rPr>
            </w:pPr>
            <w:r w:rsidRPr="008B1361">
              <w:rPr>
                <w:color w:val="000000"/>
                <w:sz w:val="22"/>
                <w:szCs w:val="22"/>
              </w:rPr>
              <w:t>--</w:t>
            </w:r>
          </w:p>
        </w:tc>
      </w:tr>
      <w:tr w:rsidR="00C714EC" w:rsidRPr="00F73BC2" w14:paraId="4967C080" w14:textId="77777777" w:rsidTr="001273D4">
        <w:trPr>
          <w:trHeight w:val="288"/>
        </w:trPr>
        <w:tc>
          <w:tcPr>
            <w:tcW w:w="4582" w:type="dxa"/>
            <w:shd w:val="clear" w:color="auto" w:fill="auto"/>
            <w:noWrap/>
            <w:vAlign w:val="bottom"/>
            <w:hideMark/>
          </w:tcPr>
          <w:p w14:paraId="2B26EDE4" w14:textId="77777777" w:rsidR="00C714EC" w:rsidRPr="00F73BC2" w:rsidRDefault="00C714EC" w:rsidP="00C714EC">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Competition</w:t>
            </w:r>
            <w:proofErr w:type="gramEnd"/>
            <w:r w:rsidRPr="00F73BC2">
              <w:rPr>
                <w:color w:val="000000"/>
                <w:sz w:val="22"/>
                <w:szCs w:val="22"/>
              </w:rPr>
              <w:t>:</w:t>
            </w:r>
            <w:r>
              <w:rPr>
                <w:color w:val="000000"/>
                <w:sz w:val="22"/>
                <w:szCs w:val="22"/>
              </w:rPr>
              <w:t>Salinity</w:t>
            </w:r>
            <w:r w:rsidRPr="00F73BC2">
              <w:rPr>
                <w:color w:val="000000"/>
                <w:sz w:val="22"/>
                <w:szCs w:val="22"/>
              </w:rPr>
              <w:t>:</w:t>
            </w:r>
            <w:r>
              <w:rPr>
                <w:color w:val="000000"/>
                <w:sz w:val="22"/>
                <w:szCs w:val="22"/>
              </w:rPr>
              <w:t>Level3</w:t>
            </w:r>
          </w:p>
        </w:tc>
        <w:tc>
          <w:tcPr>
            <w:tcW w:w="1400" w:type="dxa"/>
            <w:shd w:val="clear" w:color="auto" w:fill="auto"/>
            <w:noWrap/>
            <w:vAlign w:val="bottom"/>
            <w:hideMark/>
          </w:tcPr>
          <w:p w14:paraId="0F8100AC" w14:textId="77777777" w:rsidR="00C714EC" w:rsidRPr="00F73BC2" w:rsidRDefault="00C714EC" w:rsidP="00C714EC">
            <w:pPr>
              <w:jc w:val="right"/>
              <w:rPr>
                <w:color w:val="000000"/>
                <w:sz w:val="22"/>
                <w:szCs w:val="22"/>
              </w:rPr>
            </w:pPr>
            <w:r w:rsidRPr="00F73BC2">
              <w:rPr>
                <w:color w:val="000000"/>
                <w:sz w:val="22"/>
                <w:szCs w:val="22"/>
              </w:rPr>
              <w:t>-15.434</w:t>
            </w:r>
          </w:p>
        </w:tc>
        <w:tc>
          <w:tcPr>
            <w:tcW w:w="1123" w:type="dxa"/>
            <w:shd w:val="clear" w:color="auto" w:fill="auto"/>
            <w:noWrap/>
            <w:vAlign w:val="bottom"/>
            <w:hideMark/>
          </w:tcPr>
          <w:p w14:paraId="63038CD7" w14:textId="77777777" w:rsidR="00C714EC" w:rsidRPr="00F73BC2" w:rsidRDefault="00C714EC" w:rsidP="00C714EC">
            <w:pPr>
              <w:jc w:val="right"/>
              <w:rPr>
                <w:color w:val="000000"/>
                <w:sz w:val="22"/>
                <w:szCs w:val="22"/>
              </w:rPr>
            </w:pPr>
            <w:r w:rsidRPr="00F73BC2">
              <w:rPr>
                <w:color w:val="000000"/>
                <w:sz w:val="22"/>
                <w:szCs w:val="22"/>
              </w:rPr>
              <w:t>-377.073</w:t>
            </w:r>
          </w:p>
        </w:tc>
        <w:tc>
          <w:tcPr>
            <w:tcW w:w="1170" w:type="dxa"/>
            <w:shd w:val="clear" w:color="auto" w:fill="auto"/>
            <w:noWrap/>
            <w:vAlign w:val="bottom"/>
            <w:hideMark/>
          </w:tcPr>
          <w:p w14:paraId="1A3F0374" w14:textId="77777777" w:rsidR="00C714EC" w:rsidRPr="00F73BC2" w:rsidRDefault="00C714EC" w:rsidP="00C714EC">
            <w:pPr>
              <w:jc w:val="right"/>
              <w:rPr>
                <w:color w:val="000000"/>
                <w:sz w:val="22"/>
                <w:szCs w:val="22"/>
              </w:rPr>
            </w:pPr>
            <w:r w:rsidRPr="00F73BC2">
              <w:rPr>
                <w:color w:val="000000"/>
                <w:sz w:val="22"/>
                <w:szCs w:val="22"/>
              </w:rPr>
              <w:t>346.205</w:t>
            </w:r>
          </w:p>
        </w:tc>
        <w:tc>
          <w:tcPr>
            <w:tcW w:w="1075" w:type="dxa"/>
          </w:tcPr>
          <w:p w14:paraId="7E742977" w14:textId="77777777" w:rsidR="00C714EC" w:rsidRPr="00F73BC2" w:rsidRDefault="00C714EC" w:rsidP="00C714EC">
            <w:pPr>
              <w:jc w:val="right"/>
              <w:rPr>
                <w:color w:val="000000"/>
                <w:sz w:val="22"/>
                <w:szCs w:val="22"/>
              </w:rPr>
            </w:pPr>
            <w:r w:rsidRPr="008B1361">
              <w:rPr>
                <w:color w:val="000000"/>
                <w:sz w:val="22"/>
                <w:szCs w:val="22"/>
              </w:rPr>
              <w:t>--</w:t>
            </w:r>
          </w:p>
        </w:tc>
      </w:tr>
      <w:tr w:rsidR="00C714EC" w:rsidRPr="00F73BC2" w14:paraId="5FAA3998" w14:textId="77777777" w:rsidTr="001273D4">
        <w:trPr>
          <w:trHeight w:val="288"/>
        </w:trPr>
        <w:tc>
          <w:tcPr>
            <w:tcW w:w="4582" w:type="dxa"/>
            <w:shd w:val="clear" w:color="auto" w:fill="auto"/>
            <w:noWrap/>
            <w:vAlign w:val="bottom"/>
            <w:hideMark/>
          </w:tcPr>
          <w:p w14:paraId="2C50DB86" w14:textId="77777777" w:rsidR="00C714EC" w:rsidRPr="00F73BC2" w:rsidRDefault="00C714EC" w:rsidP="00C714EC">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Competition</w:t>
            </w:r>
            <w:proofErr w:type="gramEnd"/>
            <w:r w:rsidRPr="00F73BC2">
              <w:rPr>
                <w:color w:val="000000"/>
                <w:sz w:val="22"/>
                <w:szCs w:val="22"/>
              </w:rPr>
              <w:t>:</w:t>
            </w:r>
            <w:r>
              <w:rPr>
                <w:color w:val="000000"/>
                <w:sz w:val="22"/>
                <w:szCs w:val="22"/>
              </w:rPr>
              <w:t>Salinity</w:t>
            </w:r>
            <w:r w:rsidRPr="00F73BC2">
              <w:rPr>
                <w:color w:val="000000"/>
                <w:sz w:val="22"/>
                <w:szCs w:val="22"/>
              </w:rPr>
              <w:t>:</w:t>
            </w:r>
            <w:r>
              <w:rPr>
                <w:color w:val="000000"/>
                <w:sz w:val="22"/>
                <w:szCs w:val="22"/>
              </w:rPr>
              <w:t>Level4</w:t>
            </w:r>
          </w:p>
        </w:tc>
        <w:tc>
          <w:tcPr>
            <w:tcW w:w="1400" w:type="dxa"/>
            <w:shd w:val="clear" w:color="auto" w:fill="auto"/>
            <w:noWrap/>
            <w:vAlign w:val="bottom"/>
            <w:hideMark/>
          </w:tcPr>
          <w:p w14:paraId="3502622C" w14:textId="77777777" w:rsidR="00C714EC" w:rsidRPr="00F73BC2" w:rsidRDefault="00C714EC" w:rsidP="00C714EC">
            <w:pPr>
              <w:jc w:val="right"/>
              <w:rPr>
                <w:color w:val="000000"/>
                <w:sz w:val="22"/>
                <w:szCs w:val="22"/>
              </w:rPr>
            </w:pPr>
            <w:r w:rsidRPr="00F73BC2">
              <w:rPr>
                <w:color w:val="000000"/>
                <w:sz w:val="22"/>
                <w:szCs w:val="22"/>
              </w:rPr>
              <w:t>0.273</w:t>
            </w:r>
          </w:p>
        </w:tc>
        <w:tc>
          <w:tcPr>
            <w:tcW w:w="1123" w:type="dxa"/>
            <w:shd w:val="clear" w:color="auto" w:fill="auto"/>
            <w:noWrap/>
            <w:vAlign w:val="bottom"/>
            <w:hideMark/>
          </w:tcPr>
          <w:p w14:paraId="377CF831" w14:textId="77777777" w:rsidR="00C714EC" w:rsidRPr="00F73BC2" w:rsidRDefault="00C714EC" w:rsidP="00C714EC">
            <w:pPr>
              <w:jc w:val="right"/>
              <w:rPr>
                <w:color w:val="000000"/>
                <w:sz w:val="22"/>
                <w:szCs w:val="22"/>
              </w:rPr>
            </w:pPr>
            <w:r w:rsidRPr="00F73BC2">
              <w:rPr>
                <w:color w:val="000000"/>
                <w:sz w:val="22"/>
                <w:szCs w:val="22"/>
              </w:rPr>
              <w:t>-290.957</w:t>
            </w:r>
          </w:p>
        </w:tc>
        <w:tc>
          <w:tcPr>
            <w:tcW w:w="1170" w:type="dxa"/>
            <w:shd w:val="clear" w:color="auto" w:fill="auto"/>
            <w:noWrap/>
            <w:vAlign w:val="bottom"/>
            <w:hideMark/>
          </w:tcPr>
          <w:p w14:paraId="504A5135" w14:textId="77777777" w:rsidR="00C714EC" w:rsidRPr="00F73BC2" w:rsidRDefault="00C714EC" w:rsidP="00C714EC">
            <w:pPr>
              <w:jc w:val="right"/>
              <w:rPr>
                <w:color w:val="000000"/>
                <w:sz w:val="22"/>
                <w:szCs w:val="22"/>
              </w:rPr>
            </w:pPr>
            <w:r w:rsidRPr="00F73BC2">
              <w:rPr>
                <w:color w:val="000000"/>
                <w:sz w:val="22"/>
                <w:szCs w:val="22"/>
              </w:rPr>
              <w:t>291.504</w:t>
            </w:r>
          </w:p>
        </w:tc>
        <w:tc>
          <w:tcPr>
            <w:tcW w:w="1075" w:type="dxa"/>
          </w:tcPr>
          <w:p w14:paraId="4E1A3D30" w14:textId="77777777" w:rsidR="00C714EC" w:rsidRPr="00F73BC2" w:rsidRDefault="00C714EC" w:rsidP="00C714EC">
            <w:pPr>
              <w:jc w:val="right"/>
              <w:rPr>
                <w:color w:val="000000"/>
                <w:sz w:val="22"/>
                <w:szCs w:val="22"/>
              </w:rPr>
            </w:pPr>
            <w:r w:rsidRPr="008B1361">
              <w:rPr>
                <w:color w:val="000000"/>
                <w:sz w:val="22"/>
                <w:szCs w:val="22"/>
              </w:rPr>
              <w:t>--</w:t>
            </w:r>
          </w:p>
        </w:tc>
      </w:tr>
      <w:tr w:rsidR="00C714EC" w:rsidRPr="00F73BC2" w14:paraId="2D903526" w14:textId="77777777" w:rsidTr="001273D4">
        <w:trPr>
          <w:trHeight w:val="288"/>
        </w:trPr>
        <w:tc>
          <w:tcPr>
            <w:tcW w:w="4582" w:type="dxa"/>
            <w:shd w:val="clear" w:color="auto" w:fill="auto"/>
            <w:noWrap/>
            <w:vAlign w:val="bottom"/>
            <w:hideMark/>
          </w:tcPr>
          <w:p w14:paraId="20707049" w14:textId="77777777" w:rsidR="00C714EC" w:rsidRPr="00F73BC2" w:rsidRDefault="00C714EC" w:rsidP="00C714EC">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Competition</w:t>
            </w:r>
            <w:proofErr w:type="gramEnd"/>
            <w:r w:rsidRPr="00F73BC2">
              <w:rPr>
                <w:color w:val="000000"/>
                <w:sz w:val="22"/>
                <w:szCs w:val="22"/>
              </w:rPr>
              <w:t>:</w:t>
            </w:r>
            <w:r>
              <w:rPr>
                <w:color w:val="000000"/>
                <w:sz w:val="22"/>
                <w:szCs w:val="22"/>
              </w:rPr>
              <w:t>Salinity</w:t>
            </w:r>
            <w:r w:rsidRPr="00F73BC2">
              <w:rPr>
                <w:color w:val="000000"/>
                <w:sz w:val="22"/>
                <w:szCs w:val="22"/>
              </w:rPr>
              <w:t>:</w:t>
            </w:r>
            <w:r>
              <w:rPr>
                <w:color w:val="000000"/>
                <w:sz w:val="22"/>
                <w:szCs w:val="22"/>
              </w:rPr>
              <w:t>Level5</w:t>
            </w:r>
          </w:p>
        </w:tc>
        <w:tc>
          <w:tcPr>
            <w:tcW w:w="1400" w:type="dxa"/>
            <w:shd w:val="clear" w:color="auto" w:fill="auto"/>
            <w:noWrap/>
            <w:vAlign w:val="bottom"/>
            <w:hideMark/>
          </w:tcPr>
          <w:p w14:paraId="149061DC" w14:textId="77777777" w:rsidR="00C714EC" w:rsidRPr="00F73BC2" w:rsidRDefault="00C714EC" w:rsidP="00C714EC">
            <w:pPr>
              <w:jc w:val="right"/>
              <w:rPr>
                <w:color w:val="000000"/>
                <w:sz w:val="22"/>
                <w:szCs w:val="22"/>
              </w:rPr>
            </w:pPr>
            <w:r w:rsidRPr="00F73BC2">
              <w:rPr>
                <w:color w:val="000000"/>
                <w:sz w:val="22"/>
                <w:szCs w:val="22"/>
              </w:rPr>
              <w:t>0.345</w:t>
            </w:r>
          </w:p>
        </w:tc>
        <w:tc>
          <w:tcPr>
            <w:tcW w:w="1123" w:type="dxa"/>
            <w:shd w:val="clear" w:color="auto" w:fill="auto"/>
            <w:noWrap/>
            <w:vAlign w:val="bottom"/>
            <w:hideMark/>
          </w:tcPr>
          <w:p w14:paraId="0206F763" w14:textId="77777777" w:rsidR="00C714EC" w:rsidRPr="00F73BC2" w:rsidRDefault="00C714EC" w:rsidP="00C714EC">
            <w:pPr>
              <w:jc w:val="right"/>
              <w:rPr>
                <w:color w:val="000000"/>
                <w:sz w:val="22"/>
                <w:szCs w:val="22"/>
              </w:rPr>
            </w:pPr>
            <w:r w:rsidRPr="00F73BC2">
              <w:rPr>
                <w:color w:val="000000"/>
                <w:sz w:val="22"/>
                <w:szCs w:val="22"/>
              </w:rPr>
              <w:t>-316.227</w:t>
            </w:r>
          </w:p>
        </w:tc>
        <w:tc>
          <w:tcPr>
            <w:tcW w:w="1170" w:type="dxa"/>
            <w:shd w:val="clear" w:color="auto" w:fill="auto"/>
            <w:noWrap/>
            <w:vAlign w:val="bottom"/>
            <w:hideMark/>
          </w:tcPr>
          <w:p w14:paraId="604D48DC" w14:textId="77777777" w:rsidR="00C714EC" w:rsidRPr="00F73BC2" w:rsidRDefault="00C714EC" w:rsidP="00C714EC">
            <w:pPr>
              <w:jc w:val="right"/>
              <w:rPr>
                <w:color w:val="000000"/>
                <w:sz w:val="22"/>
                <w:szCs w:val="22"/>
              </w:rPr>
            </w:pPr>
            <w:r w:rsidRPr="00F73BC2">
              <w:rPr>
                <w:color w:val="000000"/>
                <w:sz w:val="22"/>
                <w:szCs w:val="22"/>
              </w:rPr>
              <w:t>316.917</w:t>
            </w:r>
          </w:p>
        </w:tc>
        <w:tc>
          <w:tcPr>
            <w:tcW w:w="1075" w:type="dxa"/>
          </w:tcPr>
          <w:p w14:paraId="0FF10D19" w14:textId="77777777" w:rsidR="00C714EC" w:rsidRPr="00F73BC2" w:rsidRDefault="00C714EC" w:rsidP="00C714EC">
            <w:pPr>
              <w:jc w:val="right"/>
              <w:rPr>
                <w:color w:val="000000"/>
                <w:sz w:val="22"/>
                <w:szCs w:val="22"/>
              </w:rPr>
            </w:pPr>
            <w:r w:rsidRPr="008B1361">
              <w:rPr>
                <w:color w:val="000000"/>
                <w:sz w:val="22"/>
                <w:szCs w:val="22"/>
              </w:rPr>
              <w:t>--</w:t>
            </w:r>
          </w:p>
        </w:tc>
      </w:tr>
      <w:tr w:rsidR="00C714EC" w:rsidRPr="00F73BC2" w14:paraId="61F68CFB" w14:textId="77777777" w:rsidTr="001273D4">
        <w:trPr>
          <w:trHeight w:val="288"/>
        </w:trPr>
        <w:tc>
          <w:tcPr>
            <w:tcW w:w="4582" w:type="dxa"/>
            <w:shd w:val="clear" w:color="auto" w:fill="auto"/>
            <w:noWrap/>
            <w:vAlign w:val="bottom"/>
            <w:hideMark/>
          </w:tcPr>
          <w:p w14:paraId="1053CE12" w14:textId="77777777" w:rsidR="00C714EC" w:rsidRPr="00F73BC2" w:rsidRDefault="00C714EC" w:rsidP="00C714EC">
            <w:pPr>
              <w:rPr>
                <w:color w:val="000000"/>
                <w:sz w:val="22"/>
                <w:szCs w:val="22"/>
              </w:rPr>
            </w:pPr>
            <w:r>
              <w:rPr>
                <w:color w:val="000000"/>
                <w:sz w:val="22"/>
                <w:szCs w:val="22"/>
              </w:rPr>
              <w:t xml:space="preserve">Age </w:t>
            </w:r>
            <w:proofErr w:type="gramStart"/>
            <w:r>
              <w:rPr>
                <w:color w:val="000000"/>
                <w:sz w:val="22"/>
                <w:szCs w:val="22"/>
              </w:rPr>
              <w:t>cohort</w:t>
            </w:r>
            <w:r w:rsidRPr="00F73BC2">
              <w:rPr>
                <w:color w:val="000000"/>
                <w:sz w:val="22"/>
                <w:szCs w:val="22"/>
              </w:rPr>
              <w:t>:</w:t>
            </w:r>
            <w:r>
              <w:rPr>
                <w:color w:val="000000"/>
                <w:sz w:val="22"/>
                <w:szCs w:val="22"/>
              </w:rPr>
              <w:t>Competition</w:t>
            </w:r>
            <w:proofErr w:type="gramEnd"/>
            <w:r w:rsidRPr="00F73BC2">
              <w:rPr>
                <w:color w:val="000000"/>
                <w:sz w:val="22"/>
                <w:szCs w:val="22"/>
              </w:rPr>
              <w:t>:</w:t>
            </w:r>
            <w:r>
              <w:rPr>
                <w:color w:val="000000"/>
                <w:sz w:val="22"/>
                <w:szCs w:val="22"/>
              </w:rPr>
              <w:t>Salinity</w:t>
            </w:r>
            <w:r w:rsidRPr="00F73BC2">
              <w:rPr>
                <w:color w:val="000000"/>
                <w:sz w:val="22"/>
                <w:szCs w:val="22"/>
              </w:rPr>
              <w:t>:</w:t>
            </w:r>
            <w:r>
              <w:rPr>
                <w:color w:val="000000"/>
                <w:sz w:val="22"/>
                <w:szCs w:val="22"/>
              </w:rPr>
              <w:t>Level6</w:t>
            </w:r>
          </w:p>
        </w:tc>
        <w:tc>
          <w:tcPr>
            <w:tcW w:w="1400" w:type="dxa"/>
            <w:shd w:val="clear" w:color="auto" w:fill="auto"/>
            <w:noWrap/>
            <w:vAlign w:val="bottom"/>
            <w:hideMark/>
          </w:tcPr>
          <w:p w14:paraId="7A154527" w14:textId="77777777" w:rsidR="00C714EC" w:rsidRPr="00F73BC2" w:rsidRDefault="00C714EC" w:rsidP="00C714EC">
            <w:pPr>
              <w:jc w:val="right"/>
              <w:rPr>
                <w:color w:val="000000"/>
                <w:sz w:val="22"/>
                <w:szCs w:val="22"/>
              </w:rPr>
            </w:pPr>
            <w:r w:rsidRPr="00F73BC2">
              <w:rPr>
                <w:color w:val="000000"/>
                <w:sz w:val="22"/>
                <w:szCs w:val="22"/>
              </w:rPr>
              <w:t>1.522</w:t>
            </w:r>
          </w:p>
        </w:tc>
        <w:tc>
          <w:tcPr>
            <w:tcW w:w="1123" w:type="dxa"/>
            <w:shd w:val="clear" w:color="auto" w:fill="auto"/>
            <w:noWrap/>
            <w:vAlign w:val="bottom"/>
            <w:hideMark/>
          </w:tcPr>
          <w:p w14:paraId="1D0AE75A" w14:textId="77777777" w:rsidR="00C714EC" w:rsidRPr="00F73BC2" w:rsidRDefault="00C714EC" w:rsidP="00C714EC">
            <w:pPr>
              <w:jc w:val="right"/>
              <w:rPr>
                <w:color w:val="000000"/>
                <w:sz w:val="22"/>
                <w:szCs w:val="22"/>
              </w:rPr>
            </w:pPr>
            <w:r w:rsidRPr="00F73BC2">
              <w:rPr>
                <w:color w:val="000000"/>
                <w:sz w:val="22"/>
                <w:szCs w:val="22"/>
              </w:rPr>
              <w:t>-157.896</w:t>
            </w:r>
          </w:p>
        </w:tc>
        <w:tc>
          <w:tcPr>
            <w:tcW w:w="1170" w:type="dxa"/>
            <w:shd w:val="clear" w:color="auto" w:fill="auto"/>
            <w:noWrap/>
            <w:vAlign w:val="bottom"/>
            <w:hideMark/>
          </w:tcPr>
          <w:p w14:paraId="465A16AD" w14:textId="77777777" w:rsidR="00C714EC" w:rsidRPr="00F73BC2" w:rsidRDefault="00C714EC" w:rsidP="00C714EC">
            <w:pPr>
              <w:jc w:val="right"/>
              <w:rPr>
                <w:color w:val="000000"/>
                <w:sz w:val="22"/>
                <w:szCs w:val="22"/>
              </w:rPr>
            </w:pPr>
            <w:r w:rsidRPr="00F73BC2">
              <w:rPr>
                <w:color w:val="000000"/>
                <w:sz w:val="22"/>
                <w:szCs w:val="22"/>
              </w:rPr>
              <w:t>160.940</w:t>
            </w:r>
          </w:p>
        </w:tc>
        <w:tc>
          <w:tcPr>
            <w:tcW w:w="1075" w:type="dxa"/>
          </w:tcPr>
          <w:p w14:paraId="0924C06B" w14:textId="77777777" w:rsidR="00C714EC" w:rsidRPr="00F73BC2" w:rsidRDefault="00C714EC" w:rsidP="00C714EC">
            <w:pPr>
              <w:jc w:val="right"/>
              <w:rPr>
                <w:color w:val="000000"/>
                <w:sz w:val="22"/>
                <w:szCs w:val="22"/>
              </w:rPr>
            </w:pPr>
            <w:r w:rsidRPr="008B1361">
              <w:rPr>
                <w:color w:val="000000"/>
                <w:sz w:val="22"/>
                <w:szCs w:val="22"/>
              </w:rPr>
              <w:t>--</w:t>
            </w:r>
          </w:p>
        </w:tc>
      </w:tr>
    </w:tbl>
    <w:p w14:paraId="77D5B689" w14:textId="77777777" w:rsidR="00F40CED" w:rsidRDefault="00F40CED" w:rsidP="003437F1"/>
    <w:p w14:paraId="57F280FB" w14:textId="53BEF877" w:rsidR="003437F1" w:rsidRDefault="003437F1" w:rsidP="003437F1">
      <w:r>
        <w:t xml:space="preserve">Table </w:t>
      </w:r>
      <w:r w:rsidR="00985063">
        <w:t>7</w:t>
      </w:r>
      <w:r w:rsidR="00F40CED">
        <w:t xml:space="preserve"> </w:t>
      </w:r>
      <w:r>
        <w:t>demonstrat</w:t>
      </w:r>
      <w:r w:rsidR="00F40CED">
        <w:t>es</w:t>
      </w:r>
      <w:r>
        <w:t xml:space="preserve"> the model coefficients for the binomial model for mortality with genotype as a random effect. The fixed effects and their interactions are listed, as well as the model coefficients, and the confidence intervals (2.5%, 97.5%). Also provided are the reference condition for calculating the coefficient (Cond eff). </w:t>
      </w:r>
      <w:r w:rsidR="0094264D">
        <w:t>Level 6 corresponds with the deepest flooding level while Level 1 corresponds with being completely unflooded.</w:t>
      </w:r>
    </w:p>
    <w:p w14:paraId="0D4B0989" w14:textId="77777777" w:rsidR="003437F1" w:rsidRDefault="003437F1" w:rsidP="003437F1"/>
    <w:p w14:paraId="12B989EA" w14:textId="77777777" w:rsidR="003437F1" w:rsidRDefault="003437F1" w:rsidP="003437F1"/>
    <w:p w14:paraId="72EC91DF" w14:textId="77777777" w:rsidR="003437F1" w:rsidRDefault="003437F1" w:rsidP="003437F1"/>
    <w:p w14:paraId="78A51D3B" w14:textId="77777777" w:rsidR="003437F1" w:rsidRPr="00CB743E" w:rsidRDefault="003437F1" w:rsidP="003437F1"/>
    <w:p w14:paraId="715F5F22" w14:textId="77777777" w:rsidR="003437F1" w:rsidRDefault="003437F1" w:rsidP="003437F1"/>
    <w:p w14:paraId="72D1A18C" w14:textId="77777777" w:rsidR="003437F1" w:rsidRDefault="003437F1" w:rsidP="003437F1"/>
    <w:p w14:paraId="6F2F5DFC" w14:textId="77777777" w:rsidR="003437F1" w:rsidRDefault="003437F1" w:rsidP="003437F1"/>
    <w:p w14:paraId="07357C92" w14:textId="77777777" w:rsidR="003437F1" w:rsidRDefault="003437F1" w:rsidP="003437F1"/>
    <w:p w14:paraId="29F88F6F" w14:textId="77777777" w:rsidR="003437F1" w:rsidRDefault="003437F1" w:rsidP="003437F1"/>
    <w:p w14:paraId="3FA3571D" w14:textId="77777777" w:rsidR="003437F1" w:rsidRDefault="003437F1" w:rsidP="003437F1"/>
    <w:p w14:paraId="7851B971" w14:textId="77777777" w:rsidR="003437F1" w:rsidRDefault="003437F1" w:rsidP="003437F1"/>
    <w:p w14:paraId="72440FF2" w14:textId="77777777" w:rsidR="003437F1" w:rsidRDefault="003437F1" w:rsidP="003437F1"/>
    <w:p w14:paraId="3824A655" w14:textId="77777777" w:rsidR="003437F1" w:rsidRDefault="003437F1" w:rsidP="003437F1"/>
    <w:p w14:paraId="710DE89D" w14:textId="77777777" w:rsidR="003437F1" w:rsidRDefault="003437F1" w:rsidP="003437F1"/>
    <w:p w14:paraId="3DA1B1CB" w14:textId="77777777" w:rsidR="003437F1" w:rsidRDefault="003437F1" w:rsidP="003437F1"/>
    <w:p w14:paraId="7F2E7BCE" w14:textId="77777777" w:rsidR="003437F1" w:rsidRDefault="003437F1" w:rsidP="003437F1"/>
    <w:p w14:paraId="35507D7B" w14:textId="77777777" w:rsidR="003437F1" w:rsidRDefault="003437F1" w:rsidP="003437F1"/>
    <w:p w14:paraId="6BEAA408" w14:textId="77777777" w:rsidR="003437F1" w:rsidRDefault="003437F1" w:rsidP="003437F1"/>
    <w:p w14:paraId="23A3CAA2" w14:textId="77777777" w:rsidR="003437F1" w:rsidRDefault="003437F1" w:rsidP="003437F1"/>
    <w:p w14:paraId="5DA168EA" w14:textId="77777777" w:rsidR="003437F1" w:rsidRDefault="003437F1" w:rsidP="003437F1"/>
    <w:p w14:paraId="1442BE77" w14:textId="77777777" w:rsidR="003437F1" w:rsidRDefault="003437F1" w:rsidP="003437F1"/>
    <w:p w14:paraId="5F918C75" w14:textId="77777777" w:rsidR="003437F1" w:rsidRDefault="003437F1" w:rsidP="003437F1"/>
    <w:p w14:paraId="23C00721" w14:textId="77777777" w:rsidR="003437F1" w:rsidRDefault="003437F1" w:rsidP="003437F1"/>
    <w:p w14:paraId="223D7124" w14:textId="77777777" w:rsidR="003437F1" w:rsidRDefault="003437F1" w:rsidP="003437F1"/>
    <w:p w14:paraId="05FFA671" w14:textId="77777777" w:rsidR="003437F1" w:rsidRDefault="003437F1" w:rsidP="003437F1">
      <w:r>
        <w:rPr>
          <w:noProof/>
        </w:rPr>
        <w:lastRenderedPageBreak/>
        <w:drawing>
          <wp:inline distT="0" distB="0" distL="0" distR="0" wp14:anchorId="42DFE1B1" wp14:editId="21E22216">
            <wp:extent cx="5943600" cy="4246245"/>
            <wp:effectExtent l="0" t="0" r="0" b="1905"/>
            <wp:docPr id="17" name="Picture 1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1">
                      <a:extLst>
                        <a:ext uri="{28A0092B-C50C-407E-A947-70E740481C1C}">
                          <a14:useLocalDpi xmlns:a14="http://schemas.microsoft.com/office/drawing/2010/main"/>
                        </a:ext>
                      </a:extLst>
                    </a:blip>
                    <a:stretch>
                      <a:fillRect/>
                    </a:stretch>
                  </pic:blipFill>
                  <pic:spPr>
                    <a:xfrm>
                      <a:off x="0" y="0"/>
                      <a:ext cx="5943600" cy="4246245"/>
                    </a:xfrm>
                    <a:prstGeom prst="rect">
                      <a:avLst/>
                    </a:prstGeom>
                  </pic:spPr>
                </pic:pic>
              </a:graphicData>
            </a:graphic>
          </wp:inline>
        </w:drawing>
      </w:r>
    </w:p>
    <w:p w14:paraId="3CFD905B" w14:textId="77777777" w:rsidR="002C28E7" w:rsidRDefault="002C28E7" w:rsidP="002C28E7"/>
    <w:p w14:paraId="3BA0FA31" w14:textId="2FDA48C9" w:rsidR="003437F1" w:rsidRPr="002C28E7" w:rsidRDefault="002C28E7" w:rsidP="002C28E7">
      <w:pPr>
        <w:pStyle w:val="Caption"/>
        <w:rPr>
          <w:b w:val="0"/>
          <w:bCs w:val="0"/>
        </w:rPr>
      </w:pPr>
      <w:bookmarkStart w:id="108" w:name="_Toc61470704"/>
      <w:r>
        <w:t xml:space="preserve">Figure </w:t>
      </w:r>
      <w:r w:rsidR="003764A6">
        <w:t>13</w:t>
      </w:r>
      <w:r>
        <w:t xml:space="preserve">: </w:t>
      </w:r>
      <w:r w:rsidR="003437F1">
        <w:t xml:space="preserve">Representation of the </w:t>
      </w:r>
      <w:proofErr w:type="spellStart"/>
      <w:r w:rsidR="003437F1">
        <w:t>MuMIn</w:t>
      </w:r>
      <w:proofErr w:type="spellEnd"/>
      <w:r w:rsidR="003437F1">
        <w:t xml:space="preserve"> AIC model dredge table for node counts (asexual reproduction). </w:t>
      </w:r>
      <w:r w:rsidR="003437F1" w:rsidRPr="002C28E7">
        <w:rPr>
          <w:b w:val="0"/>
          <w:bCs w:val="0"/>
        </w:rPr>
        <w:t>Rows represent models sorted by decreasing empirical support. Row height represents model probability conditional on the full model set. Color shade corresponds to estimated relative importance of variables. Level is the most important predictor in the best supported model, along with competition and salinity.</w:t>
      </w:r>
      <w:bookmarkEnd w:id="108"/>
      <w:r w:rsidR="003437F1" w:rsidRPr="002C28E7">
        <w:rPr>
          <w:b w:val="0"/>
          <w:bCs w:val="0"/>
        </w:rPr>
        <w:t xml:space="preserve"> </w:t>
      </w:r>
    </w:p>
    <w:p w14:paraId="29AB0C09" w14:textId="77777777" w:rsidR="003437F1" w:rsidRPr="000A0829" w:rsidRDefault="003437F1" w:rsidP="003437F1"/>
    <w:p w14:paraId="21F96DC5" w14:textId="77777777" w:rsidR="003437F1" w:rsidRDefault="003437F1" w:rsidP="003437F1"/>
    <w:p w14:paraId="78F4D064" w14:textId="77777777" w:rsidR="003437F1" w:rsidRDefault="003437F1" w:rsidP="003437F1"/>
    <w:p w14:paraId="62EB8483" w14:textId="77777777" w:rsidR="003437F1" w:rsidRDefault="003437F1" w:rsidP="003437F1"/>
    <w:p w14:paraId="00477CEC" w14:textId="77777777" w:rsidR="003437F1" w:rsidRDefault="003437F1" w:rsidP="003437F1"/>
    <w:p w14:paraId="5190095A" w14:textId="77777777" w:rsidR="003437F1" w:rsidRDefault="003437F1" w:rsidP="003437F1"/>
    <w:p w14:paraId="1DC3B490" w14:textId="77777777" w:rsidR="003437F1" w:rsidRDefault="003437F1" w:rsidP="003437F1"/>
    <w:p w14:paraId="77F2CBA1" w14:textId="73F19AED" w:rsidR="003437F1" w:rsidRDefault="003437F1" w:rsidP="003437F1"/>
    <w:p w14:paraId="16D17361" w14:textId="77777777" w:rsidR="003764A6" w:rsidRDefault="003764A6" w:rsidP="003437F1"/>
    <w:p w14:paraId="6E1CCA53" w14:textId="77777777" w:rsidR="003437F1" w:rsidRDefault="003437F1" w:rsidP="003437F1"/>
    <w:p w14:paraId="5BC04948" w14:textId="139D4CC6" w:rsidR="003437F1" w:rsidRDefault="003437F1" w:rsidP="002C28E7">
      <w:pPr>
        <w:pStyle w:val="Caption"/>
      </w:pPr>
      <w:bookmarkStart w:id="109" w:name="_Toc61470705"/>
      <w:r>
        <w:lastRenderedPageBreak/>
        <w:t xml:space="preserve">Table </w:t>
      </w:r>
      <w:r w:rsidR="00985063">
        <w:t>8</w:t>
      </w:r>
      <w:r>
        <w:t>: Effect sizes of the GLMM for node count with genotype as a random effect</w:t>
      </w:r>
      <w:bookmarkEnd w:id="109"/>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1366"/>
        <w:gridCol w:w="1000"/>
        <w:gridCol w:w="1327"/>
        <w:gridCol w:w="1075"/>
      </w:tblGrid>
      <w:tr w:rsidR="003437F1" w:rsidRPr="003237FC" w14:paraId="332B1480" w14:textId="77777777" w:rsidTr="003237FC">
        <w:trPr>
          <w:trHeight w:val="125"/>
        </w:trPr>
        <w:tc>
          <w:tcPr>
            <w:tcW w:w="4582" w:type="dxa"/>
            <w:shd w:val="clear" w:color="auto" w:fill="auto"/>
            <w:noWrap/>
            <w:vAlign w:val="bottom"/>
            <w:hideMark/>
          </w:tcPr>
          <w:p w14:paraId="7AC82818" w14:textId="77777777" w:rsidR="003437F1" w:rsidRPr="003237FC" w:rsidRDefault="003437F1" w:rsidP="003437F1">
            <w:pPr>
              <w:rPr>
                <w:b/>
                <w:bCs/>
                <w:color w:val="000000"/>
                <w:sz w:val="18"/>
                <w:szCs w:val="18"/>
              </w:rPr>
            </w:pPr>
            <w:r w:rsidRPr="003237FC">
              <w:rPr>
                <w:b/>
                <w:bCs/>
                <w:color w:val="000000"/>
                <w:sz w:val="18"/>
                <w:szCs w:val="18"/>
              </w:rPr>
              <w:t>Fixed effect(s)</w:t>
            </w:r>
          </w:p>
        </w:tc>
        <w:tc>
          <w:tcPr>
            <w:tcW w:w="1366" w:type="dxa"/>
            <w:shd w:val="clear" w:color="auto" w:fill="auto"/>
            <w:noWrap/>
            <w:vAlign w:val="bottom"/>
            <w:hideMark/>
          </w:tcPr>
          <w:p w14:paraId="6BB711DC" w14:textId="77777777" w:rsidR="003437F1" w:rsidRPr="003237FC" w:rsidRDefault="003437F1" w:rsidP="003437F1">
            <w:pPr>
              <w:rPr>
                <w:b/>
                <w:bCs/>
                <w:color w:val="000000"/>
                <w:sz w:val="18"/>
                <w:szCs w:val="18"/>
              </w:rPr>
            </w:pPr>
            <w:r w:rsidRPr="003237FC">
              <w:rPr>
                <w:b/>
                <w:bCs/>
                <w:color w:val="000000"/>
                <w:sz w:val="18"/>
                <w:szCs w:val="18"/>
              </w:rPr>
              <w:t>Coefficients</w:t>
            </w:r>
          </w:p>
        </w:tc>
        <w:tc>
          <w:tcPr>
            <w:tcW w:w="1000" w:type="dxa"/>
            <w:shd w:val="clear" w:color="auto" w:fill="auto"/>
            <w:noWrap/>
            <w:vAlign w:val="bottom"/>
            <w:hideMark/>
          </w:tcPr>
          <w:p w14:paraId="6935098C" w14:textId="77777777" w:rsidR="003437F1" w:rsidRPr="003237FC" w:rsidRDefault="003437F1" w:rsidP="003437F1">
            <w:pPr>
              <w:rPr>
                <w:b/>
                <w:bCs/>
                <w:color w:val="000000"/>
                <w:sz w:val="18"/>
                <w:szCs w:val="18"/>
              </w:rPr>
            </w:pPr>
            <w:r w:rsidRPr="003237FC">
              <w:rPr>
                <w:b/>
                <w:bCs/>
                <w:color w:val="000000"/>
                <w:sz w:val="18"/>
                <w:szCs w:val="18"/>
              </w:rPr>
              <w:t>2.5% CI</w:t>
            </w:r>
          </w:p>
        </w:tc>
        <w:tc>
          <w:tcPr>
            <w:tcW w:w="1327" w:type="dxa"/>
            <w:shd w:val="clear" w:color="auto" w:fill="auto"/>
            <w:noWrap/>
            <w:vAlign w:val="bottom"/>
            <w:hideMark/>
          </w:tcPr>
          <w:p w14:paraId="32BC3DF7" w14:textId="77777777" w:rsidR="003437F1" w:rsidRPr="003237FC" w:rsidRDefault="003437F1" w:rsidP="003437F1">
            <w:pPr>
              <w:rPr>
                <w:b/>
                <w:bCs/>
                <w:color w:val="000000"/>
                <w:sz w:val="18"/>
                <w:szCs w:val="18"/>
              </w:rPr>
            </w:pPr>
            <w:r w:rsidRPr="003237FC">
              <w:rPr>
                <w:b/>
                <w:bCs/>
                <w:color w:val="000000"/>
                <w:sz w:val="18"/>
                <w:szCs w:val="18"/>
              </w:rPr>
              <w:t>97.5% CI</w:t>
            </w:r>
          </w:p>
        </w:tc>
        <w:tc>
          <w:tcPr>
            <w:tcW w:w="1075" w:type="dxa"/>
          </w:tcPr>
          <w:p w14:paraId="7AA1FB1A" w14:textId="77777777" w:rsidR="003437F1" w:rsidRPr="003237FC" w:rsidRDefault="003437F1" w:rsidP="003437F1">
            <w:pPr>
              <w:rPr>
                <w:b/>
                <w:bCs/>
                <w:color w:val="000000"/>
                <w:sz w:val="18"/>
                <w:szCs w:val="18"/>
              </w:rPr>
            </w:pPr>
            <w:r w:rsidRPr="003237FC">
              <w:rPr>
                <w:b/>
                <w:bCs/>
                <w:color w:val="000000"/>
                <w:sz w:val="18"/>
                <w:szCs w:val="18"/>
              </w:rPr>
              <w:t>Cond eff</w:t>
            </w:r>
          </w:p>
        </w:tc>
      </w:tr>
      <w:tr w:rsidR="003437F1" w:rsidRPr="004F622F" w14:paraId="0049AF0F" w14:textId="77777777" w:rsidTr="003437F1">
        <w:trPr>
          <w:trHeight w:val="288"/>
        </w:trPr>
        <w:tc>
          <w:tcPr>
            <w:tcW w:w="4582" w:type="dxa"/>
            <w:shd w:val="clear" w:color="auto" w:fill="auto"/>
            <w:noWrap/>
            <w:vAlign w:val="bottom"/>
            <w:hideMark/>
          </w:tcPr>
          <w:p w14:paraId="16BE3650" w14:textId="77777777" w:rsidR="003437F1" w:rsidRPr="004F622F" w:rsidRDefault="003437F1" w:rsidP="003437F1">
            <w:pPr>
              <w:rPr>
                <w:color w:val="000000"/>
                <w:sz w:val="22"/>
                <w:szCs w:val="22"/>
              </w:rPr>
            </w:pPr>
            <w:r w:rsidRPr="004F622F">
              <w:rPr>
                <w:color w:val="000000"/>
                <w:sz w:val="22"/>
                <w:szCs w:val="22"/>
              </w:rPr>
              <w:t>(Intercept)</w:t>
            </w:r>
          </w:p>
        </w:tc>
        <w:tc>
          <w:tcPr>
            <w:tcW w:w="1366" w:type="dxa"/>
            <w:shd w:val="clear" w:color="auto" w:fill="auto"/>
            <w:noWrap/>
            <w:vAlign w:val="bottom"/>
            <w:hideMark/>
          </w:tcPr>
          <w:p w14:paraId="1A365D4D" w14:textId="77777777" w:rsidR="003437F1" w:rsidRPr="004F622F" w:rsidRDefault="003437F1" w:rsidP="003437F1">
            <w:pPr>
              <w:jc w:val="right"/>
              <w:rPr>
                <w:color w:val="000000"/>
                <w:sz w:val="22"/>
                <w:szCs w:val="22"/>
              </w:rPr>
            </w:pPr>
            <w:r w:rsidRPr="004F622F">
              <w:rPr>
                <w:color w:val="000000"/>
                <w:sz w:val="22"/>
                <w:szCs w:val="22"/>
              </w:rPr>
              <w:t>2.613</w:t>
            </w:r>
          </w:p>
        </w:tc>
        <w:tc>
          <w:tcPr>
            <w:tcW w:w="1000" w:type="dxa"/>
            <w:shd w:val="clear" w:color="auto" w:fill="auto"/>
            <w:noWrap/>
            <w:vAlign w:val="bottom"/>
            <w:hideMark/>
          </w:tcPr>
          <w:p w14:paraId="32A61C54" w14:textId="77777777" w:rsidR="003437F1" w:rsidRPr="004F622F" w:rsidRDefault="003437F1" w:rsidP="003437F1">
            <w:pPr>
              <w:jc w:val="right"/>
              <w:rPr>
                <w:color w:val="000000"/>
                <w:sz w:val="22"/>
                <w:szCs w:val="22"/>
              </w:rPr>
            </w:pPr>
            <w:r w:rsidRPr="004F622F">
              <w:rPr>
                <w:color w:val="000000"/>
                <w:sz w:val="22"/>
                <w:szCs w:val="22"/>
              </w:rPr>
              <w:t>1.913</w:t>
            </w:r>
          </w:p>
        </w:tc>
        <w:tc>
          <w:tcPr>
            <w:tcW w:w="1327" w:type="dxa"/>
            <w:shd w:val="clear" w:color="auto" w:fill="auto"/>
            <w:noWrap/>
            <w:vAlign w:val="bottom"/>
            <w:hideMark/>
          </w:tcPr>
          <w:p w14:paraId="299995B0" w14:textId="77777777" w:rsidR="003437F1" w:rsidRPr="004F622F" w:rsidRDefault="003437F1" w:rsidP="003437F1">
            <w:pPr>
              <w:jc w:val="right"/>
              <w:rPr>
                <w:color w:val="000000"/>
                <w:sz w:val="22"/>
                <w:szCs w:val="22"/>
              </w:rPr>
            </w:pPr>
            <w:r w:rsidRPr="004F622F">
              <w:rPr>
                <w:color w:val="000000"/>
                <w:sz w:val="22"/>
                <w:szCs w:val="22"/>
              </w:rPr>
              <w:t>3.313</w:t>
            </w:r>
          </w:p>
        </w:tc>
        <w:tc>
          <w:tcPr>
            <w:tcW w:w="1075" w:type="dxa"/>
          </w:tcPr>
          <w:p w14:paraId="04104C3F" w14:textId="77777777" w:rsidR="003437F1" w:rsidRPr="004F622F" w:rsidRDefault="003437F1" w:rsidP="003437F1">
            <w:pPr>
              <w:jc w:val="right"/>
              <w:rPr>
                <w:color w:val="000000"/>
                <w:sz w:val="22"/>
                <w:szCs w:val="22"/>
              </w:rPr>
            </w:pPr>
            <w:r>
              <w:rPr>
                <w:color w:val="000000"/>
                <w:sz w:val="22"/>
                <w:szCs w:val="22"/>
              </w:rPr>
              <w:t>--</w:t>
            </w:r>
          </w:p>
        </w:tc>
      </w:tr>
      <w:tr w:rsidR="003437F1" w:rsidRPr="004F622F" w14:paraId="15262496" w14:textId="77777777" w:rsidTr="003437F1">
        <w:trPr>
          <w:trHeight w:val="288"/>
        </w:trPr>
        <w:tc>
          <w:tcPr>
            <w:tcW w:w="4582" w:type="dxa"/>
            <w:shd w:val="clear" w:color="auto" w:fill="auto"/>
            <w:noWrap/>
            <w:vAlign w:val="bottom"/>
            <w:hideMark/>
          </w:tcPr>
          <w:p w14:paraId="25CD7F55" w14:textId="77777777" w:rsidR="003437F1" w:rsidRPr="004F622F" w:rsidRDefault="003437F1" w:rsidP="003437F1">
            <w:pPr>
              <w:rPr>
                <w:color w:val="000000"/>
                <w:sz w:val="22"/>
                <w:szCs w:val="22"/>
              </w:rPr>
            </w:pPr>
            <w:r>
              <w:rPr>
                <w:color w:val="000000"/>
                <w:sz w:val="22"/>
                <w:szCs w:val="22"/>
              </w:rPr>
              <w:t>Age cohort</w:t>
            </w:r>
          </w:p>
        </w:tc>
        <w:tc>
          <w:tcPr>
            <w:tcW w:w="1366" w:type="dxa"/>
            <w:shd w:val="clear" w:color="auto" w:fill="auto"/>
            <w:noWrap/>
            <w:vAlign w:val="bottom"/>
            <w:hideMark/>
          </w:tcPr>
          <w:p w14:paraId="579AB227" w14:textId="77777777" w:rsidR="003437F1" w:rsidRPr="004F622F" w:rsidRDefault="003437F1" w:rsidP="003437F1">
            <w:pPr>
              <w:jc w:val="right"/>
              <w:rPr>
                <w:color w:val="000000"/>
                <w:sz w:val="22"/>
                <w:szCs w:val="22"/>
              </w:rPr>
            </w:pPr>
            <w:r w:rsidRPr="004F622F">
              <w:rPr>
                <w:color w:val="000000"/>
                <w:sz w:val="22"/>
                <w:szCs w:val="22"/>
              </w:rPr>
              <w:t>0.072</w:t>
            </w:r>
          </w:p>
        </w:tc>
        <w:tc>
          <w:tcPr>
            <w:tcW w:w="1000" w:type="dxa"/>
            <w:shd w:val="clear" w:color="auto" w:fill="auto"/>
            <w:noWrap/>
            <w:vAlign w:val="bottom"/>
            <w:hideMark/>
          </w:tcPr>
          <w:p w14:paraId="64B154F6" w14:textId="77777777" w:rsidR="003437F1" w:rsidRPr="004F622F" w:rsidRDefault="003437F1" w:rsidP="003437F1">
            <w:pPr>
              <w:jc w:val="right"/>
              <w:rPr>
                <w:color w:val="000000"/>
                <w:sz w:val="22"/>
                <w:szCs w:val="22"/>
              </w:rPr>
            </w:pPr>
            <w:r w:rsidRPr="004F622F">
              <w:rPr>
                <w:color w:val="000000"/>
                <w:sz w:val="22"/>
                <w:szCs w:val="22"/>
              </w:rPr>
              <w:t>-0.919</w:t>
            </w:r>
          </w:p>
        </w:tc>
        <w:tc>
          <w:tcPr>
            <w:tcW w:w="1327" w:type="dxa"/>
            <w:shd w:val="clear" w:color="auto" w:fill="auto"/>
            <w:noWrap/>
            <w:vAlign w:val="bottom"/>
            <w:hideMark/>
          </w:tcPr>
          <w:p w14:paraId="0215568F" w14:textId="77777777" w:rsidR="003437F1" w:rsidRPr="004F622F" w:rsidRDefault="003437F1" w:rsidP="003437F1">
            <w:pPr>
              <w:jc w:val="right"/>
              <w:rPr>
                <w:color w:val="000000"/>
                <w:sz w:val="22"/>
                <w:szCs w:val="22"/>
              </w:rPr>
            </w:pPr>
            <w:r w:rsidRPr="004F622F">
              <w:rPr>
                <w:color w:val="000000"/>
                <w:sz w:val="22"/>
                <w:szCs w:val="22"/>
              </w:rPr>
              <w:t>1.063</w:t>
            </w:r>
          </w:p>
        </w:tc>
        <w:tc>
          <w:tcPr>
            <w:tcW w:w="1075" w:type="dxa"/>
          </w:tcPr>
          <w:p w14:paraId="07A662BA" w14:textId="77777777" w:rsidR="003437F1" w:rsidRPr="004F622F" w:rsidRDefault="003437F1" w:rsidP="003437F1">
            <w:pPr>
              <w:jc w:val="right"/>
              <w:rPr>
                <w:color w:val="000000"/>
                <w:sz w:val="22"/>
                <w:szCs w:val="22"/>
              </w:rPr>
            </w:pPr>
            <w:r>
              <w:rPr>
                <w:color w:val="000000"/>
                <w:sz w:val="22"/>
                <w:szCs w:val="22"/>
              </w:rPr>
              <w:t>20</w:t>
            </w:r>
            <w:r w:rsidRPr="00307331">
              <w:rPr>
                <w:color w:val="000000"/>
                <w:sz w:val="22"/>
                <w:szCs w:val="22"/>
                <w:vertAlign w:val="superscript"/>
              </w:rPr>
              <w:t>th</w:t>
            </w:r>
            <w:r>
              <w:rPr>
                <w:color w:val="000000"/>
                <w:sz w:val="22"/>
                <w:szCs w:val="22"/>
              </w:rPr>
              <w:t xml:space="preserve"> cent</w:t>
            </w:r>
          </w:p>
        </w:tc>
      </w:tr>
      <w:tr w:rsidR="003437F1" w:rsidRPr="004F622F" w14:paraId="304A13E7" w14:textId="77777777" w:rsidTr="003437F1">
        <w:trPr>
          <w:trHeight w:val="288"/>
        </w:trPr>
        <w:tc>
          <w:tcPr>
            <w:tcW w:w="4582" w:type="dxa"/>
            <w:shd w:val="clear" w:color="auto" w:fill="auto"/>
            <w:noWrap/>
            <w:vAlign w:val="bottom"/>
            <w:hideMark/>
          </w:tcPr>
          <w:p w14:paraId="73563CA3" w14:textId="77777777" w:rsidR="003437F1" w:rsidRPr="004F622F" w:rsidRDefault="003437F1" w:rsidP="003437F1">
            <w:pPr>
              <w:rPr>
                <w:color w:val="000000"/>
                <w:sz w:val="22"/>
                <w:szCs w:val="22"/>
              </w:rPr>
            </w:pPr>
            <w:r>
              <w:rPr>
                <w:color w:val="000000"/>
                <w:sz w:val="22"/>
                <w:szCs w:val="22"/>
              </w:rPr>
              <w:t>Competition</w:t>
            </w:r>
          </w:p>
        </w:tc>
        <w:tc>
          <w:tcPr>
            <w:tcW w:w="1366" w:type="dxa"/>
            <w:shd w:val="clear" w:color="auto" w:fill="auto"/>
            <w:noWrap/>
            <w:vAlign w:val="bottom"/>
            <w:hideMark/>
          </w:tcPr>
          <w:p w14:paraId="4E6125F9" w14:textId="77777777" w:rsidR="003437F1" w:rsidRPr="004F622F" w:rsidRDefault="003437F1" w:rsidP="003437F1">
            <w:pPr>
              <w:jc w:val="right"/>
              <w:rPr>
                <w:color w:val="000000"/>
                <w:sz w:val="22"/>
                <w:szCs w:val="22"/>
              </w:rPr>
            </w:pPr>
            <w:r w:rsidRPr="004F622F">
              <w:rPr>
                <w:color w:val="000000"/>
                <w:sz w:val="22"/>
                <w:szCs w:val="22"/>
              </w:rPr>
              <w:t>1.001</w:t>
            </w:r>
          </w:p>
        </w:tc>
        <w:tc>
          <w:tcPr>
            <w:tcW w:w="1000" w:type="dxa"/>
            <w:shd w:val="clear" w:color="auto" w:fill="auto"/>
            <w:noWrap/>
            <w:vAlign w:val="bottom"/>
            <w:hideMark/>
          </w:tcPr>
          <w:p w14:paraId="7FFAA123" w14:textId="77777777" w:rsidR="003437F1" w:rsidRPr="004F622F" w:rsidRDefault="003437F1" w:rsidP="003437F1">
            <w:pPr>
              <w:jc w:val="right"/>
              <w:rPr>
                <w:color w:val="000000"/>
                <w:sz w:val="22"/>
                <w:szCs w:val="22"/>
              </w:rPr>
            </w:pPr>
            <w:r w:rsidRPr="004F622F">
              <w:rPr>
                <w:color w:val="000000"/>
                <w:sz w:val="22"/>
                <w:szCs w:val="22"/>
              </w:rPr>
              <w:t>0.129</w:t>
            </w:r>
          </w:p>
        </w:tc>
        <w:tc>
          <w:tcPr>
            <w:tcW w:w="1327" w:type="dxa"/>
            <w:shd w:val="clear" w:color="auto" w:fill="auto"/>
            <w:noWrap/>
            <w:vAlign w:val="bottom"/>
            <w:hideMark/>
          </w:tcPr>
          <w:p w14:paraId="4D04BA31" w14:textId="77777777" w:rsidR="003437F1" w:rsidRPr="004F622F" w:rsidRDefault="003437F1" w:rsidP="003437F1">
            <w:pPr>
              <w:jc w:val="right"/>
              <w:rPr>
                <w:color w:val="000000"/>
                <w:sz w:val="22"/>
                <w:szCs w:val="22"/>
              </w:rPr>
            </w:pPr>
            <w:r w:rsidRPr="004F622F">
              <w:rPr>
                <w:color w:val="000000"/>
                <w:sz w:val="22"/>
                <w:szCs w:val="22"/>
              </w:rPr>
              <w:t>1.873</w:t>
            </w:r>
          </w:p>
        </w:tc>
        <w:tc>
          <w:tcPr>
            <w:tcW w:w="1075" w:type="dxa"/>
          </w:tcPr>
          <w:p w14:paraId="4967DB04" w14:textId="77777777" w:rsidR="003437F1" w:rsidRPr="004F622F" w:rsidRDefault="003437F1" w:rsidP="003437F1">
            <w:pPr>
              <w:jc w:val="right"/>
              <w:rPr>
                <w:color w:val="000000"/>
                <w:sz w:val="22"/>
                <w:szCs w:val="22"/>
              </w:rPr>
            </w:pPr>
            <w:r>
              <w:rPr>
                <w:color w:val="000000"/>
                <w:sz w:val="22"/>
                <w:szCs w:val="22"/>
              </w:rPr>
              <w:t>Comp</w:t>
            </w:r>
          </w:p>
        </w:tc>
      </w:tr>
      <w:tr w:rsidR="003437F1" w:rsidRPr="004F622F" w14:paraId="75ED95DD" w14:textId="77777777" w:rsidTr="003437F1">
        <w:trPr>
          <w:trHeight w:val="288"/>
        </w:trPr>
        <w:tc>
          <w:tcPr>
            <w:tcW w:w="4582" w:type="dxa"/>
            <w:shd w:val="clear" w:color="auto" w:fill="auto"/>
            <w:noWrap/>
            <w:vAlign w:val="bottom"/>
            <w:hideMark/>
          </w:tcPr>
          <w:p w14:paraId="24EA4A87" w14:textId="77777777" w:rsidR="003437F1" w:rsidRPr="004F622F" w:rsidRDefault="003437F1" w:rsidP="003437F1">
            <w:pPr>
              <w:rPr>
                <w:color w:val="000000"/>
                <w:sz w:val="22"/>
                <w:szCs w:val="22"/>
              </w:rPr>
            </w:pPr>
            <w:r>
              <w:rPr>
                <w:color w:val="000000"/>
                <w:sz w:val="22"/>
                <w:szCs w:val="22"/>
              </w:rPr>
              <w:t>Salinity</w:t>
            </w:r>
          </w:p>
        </w:tc>
        <w:tc>
          <w:tcPr>
            <w:tcW w:w="1366" w:type="dxa"/>
            <w:shd w:val="clear" w:color="auto" w:fill="auto"/>
            <w:noWrap/>
            <w:vAlign w:val="bottom"/>
            <w:hideMark/>
          </w:tcPr>
          <w:p w14:paraId="4B39ED11" w14:textId="77777777" w:rsidR="003437F1" w:rsidRPr="004F622F" w:rsidRDefault="003437F1" w:rsidP="003437F1">
            <w:pPr>
              <w:jc w:val="right"/>
              <w:rPr>
                <w:color w:val="000000"/>
                <w:sz w:val="22"/>
                <w:szCs w:val="22"/>
              </w:rPr>
            </w:pPr>
            <w:r w:rsidRPr="004F622F">
              <w:rPr>
                <w:color w:val="000000"/>
                <w:sz w:val="22"/>
                <w:szCs w:val="22"/>
              </w:rPr>
              <w:t>-0.730</w:t>
            </w:r>
          </w:p>
        </w:tc>
        <w:tc>
          <w:tcPr>
            <w:tcW w:w="1000" w:type="dxa"/>
            <w:shd w:val="clear" w:color="auto" w:fill="auto"/>
            <w:noWrap/>
            <w:vAlign w:val="bottom"/>
            <w:hideMark/>
          </w:tcPr>
          <w:p w14:paraId="08487EB8" w14:textId="77777777" w:rsidR="003437F1" w:rsidRPr="004F622F" w:rsidRDefault="003437F1" w:rsidP="003437F1">
            <w:pPr>
              <w:jc w:val="right"/>
              <w:rPr>
                <w:color w:val="000000"/>
                <w:sz w:val="22"/>
                <w:szCs w:val="22"/>
              </w:rPr>
            </w:pPr>
            <w:r w:rsidRPr="004F622F">
              <w:rPr>
                <w:color w:val="000000"/>
                <w:sz w:val="22"/>
                <w:szCs w:val="22"/>
              </w:rPr>
              <w:t>-1.609</w:t>
            </w:r>
          </w:p>
        </w:tc>
        <w:tc>
          <w:tcPr>
            <w:tcW w:w="1327" w:type="dxa"/>
            <w:shd w:val="clear" w:color="auto" w:fill="auto"/>
            <w:noWrap/>
            <w:vAlign w:val="bottom"/>
            <w:hideMark/>
          </w:tcPr>
          <w:p w14:paraId="60320EA4" w14:textId="77777777" w:rsidR="003437F1" w:rsidRPr="004F622F" w:rsidRDefault="003437F1" w:rsidP="003437F1">
            <w:pPr>
              <w:jc w:val="right"/>
              <w:rPr>
                <w:color w:val="000000"/>
                <w:sz w:val="22"/>
                <w:szCs w:val="22"/>
              </w:rPr>
            </w:pPr>
            <w:r w:rsidRPr="004F622F">
              <w:rPr>
                <w:color w:val="000000"/>
                <w:sz w:val="22"/>
                <w:szCs w:val="22"/>
              </w:rPr>
              <w:t>0.149</w:t>
            </w:r>
          </w:p>
        </w:tc>
        <w:tc>
          <w:tcPr>
            <w:tcW w:w="1075" w:type="dxa"/>
          </w:tcPr>
          <w:p w14:paraId="7B689373" w14:textId="77777777" w:rsidR="003437F1" w:rsidRPr="004F622F" w:rsidRDefault="003437F1" w:rsidP="003437F1">
            <w:pPr>
              <w:jc w:val="right"/>
              <w:rPr>
                <w:color w:val="000000"/>
                <w:sz w:val="22"/>
                <w:szCs w:val="22"/>
              </w:rPr>
            </w:pPr>
            <w:r>
              <w:rPr>
                <w:color w:val="000000"/>
                <w:sz w:val="22"/>
                <w:szCs w:val="22"/>
              </w:rPr>
              <w:t>Fresh</w:t>
            </w:r>
          </w:p>
        </w:tc>
      </w:tr>
      <w:tr w:rsidR="003437F1" w:rsidRPr="004F622F" w14:paraId="34D932E1" w14:textId="77777777" w:rsidTr="003437F1">
        <w:trPr>
          <w:trHeight w:val="288"/>
        </w:trPr>
        <w:tc>
          <w:tcPr>
            <w:tcW w:w="4582" w:type="dxa"/>
            <w:shd w:val="clear" w:color="auto" w:fill="auto"/>
            <w:noWrap/>
            <w:vAlign w:val="bottom"/>
            <w:hideMark/>
          </w:tcPr>
          <w:p w14:paraId="369B3F7D" w14:textId="77777777" w:rsidR="003437F1" w:rsidRPr="004F622F" w:rsidRDefault="003437F1" w:rsidP="003437F1">
            <w:pPr>
              <w:rPr>
                <w:color w:val="000000"/>
                <w:sz w:val="22"/>
                <w:szCs w:val="22"/>
              </w:rPr>
            </w:pPr>
            <w:r>
              <w:rPr>
                <w:color w:val="000000"/>
                <w:sz w:val="22"/>
                <w:szCs w:val="22"/>
              </w:rPr>
              <w:t>Level2</w:t>
            </w:r>
          </w:p>
        </w:tc>
        <w:tc>
          <w:tcPr>
            <w:tcW w:w="1366" w:type="dxa"/>
            <w:shd w:val="clear" w:color="auto" w:fill="auto"/>
            <w:noWrap/>
            <w:vAlign w:val="bottom"/>
            <w:hideMark/>
          </w:tcPr>
          <w:p w14:paraId="7CDF7027" w14:textId="77777777" w:rsidR="003437F1" w:rsidRPr="004F622F" w:rsidRDefault="003437F1" w:rsidP="003437F1">
            <w:pPr>
              <w:jc w:val="right"/>
              <w:rPr>
                <w:color w:val="000000"/>
                <w:sz w:val="22"/>
                <w:szCs w:val="22"/>
              </w:rPr>
            </w:pPr>
            <w:r w:rsidRPr="004F622F">
              <w:rPr>
                <w:color w:val="000000"/>
                <w:sz w:val="22"/>
                <w:szCs w:val="22"/>
              </w:rPr>
              <w:t>-0.154</w:t>
            </w:r>
          </w:p>
        </w:tc>
        <w:tc>
          <w:tcPr>
            <w:tcW w:w="1000" w:type="dxa"/>
            <w:shd w:val="clear" w:color="auto" w:fill="auto"/>
            <w:noWrap/>
            <w:vAlign w:val="bottom"/>
            <w:hideMark/>
          </w:tcPr>
          <w:p w14:paraId="22DE8EE4" w14:textId="77777777" w:rsidR="003437F1" w:rsidRPr="004F622F" w:rsidRDefault="003437F1" w:rsidP="003437F1">
            <w:pPr>
              <w:jc w:val="right"/>
              <w:rPr>
                <w:color w:val="000000"/>
                <w:sz w:val="22"/>
                <w:szCs w:val="22"/>
              </w:rPr>
            </w:pPr>
            <w:r w:rsidRPr="004F622F">
              <w:rPr>
                <w:color w:val="000000"/>
                <w:sz w:val="22"/>
                <w:szCs w:val="22"/>
              </w:rPr>
              <w:t>-1.026</w:t>
            </w:r>
          </w:p>
        </w:tc>
        <w:tc>
          <w:tcPr>
            <w:tcW w:w="1327" w:type="dxa"/>
            <w:shd w:val="clear" w:color="auto" w:fill="auto"/>
            <w:noWrap/>
            <w:vAlign w:val="bottom"/>
            <w:hideMark/>
          </w:tcPr>
          <w:p w14:paraId="4F1C8B15" w14:textId="77777777" w:rsidR="003437F1" w:rsidRPr="004F622F" w:rsidRDefault="003437F1" w:rsidP="003437F1">
            <w:pPr>
              <w:jc w:val="right"/>
              <w:rPr>
                <w:color w:val="000000"/>
                <w:sz w:val="22"/>
                <w:szCs w:val="22"/>
              </w:rPr>
            </w:pPr>
            <w:r w:rsidRPr="004F622F">
              <w:rPr>
                <w:color w:val="000000"/>
                <w:sz w:val="22"/>
                <w:szCs w:val="22"/>
              </w:rPr>
              <w:t>0.718</w:t>
            </w:r>
          </w:p>
        </w:tc>
        <w:tc>
          <w:tcPr>
            <w:tcW w:w="1075" w:type="dxa"/>
          </w:tcPr>
          <w:p w14:paraId="15107EB2" w14:textId="77777777" w:rsidR="003437F1" w:rsidRPr="004F622F" w:rsidRDefault="003437F1" w:rsidP="003437F1">
            <w:pPr>
              <w:jc w:val="right"/>
              <w:rPr>
                <w:color w:val="000000"/>
                <w:sz w:val="22"/>
                <w:szCs w:val="22"/>
              </w:rPr>
            </w:pPr>
            <w:r>
              <w:rPr>
                <w:color w:val="000000"/>
                <w:sz w:val="22"/>
                <w:szCs w:val="22"/>
              </w:rPr>
              <w:t>Level1</w:t>
            </w:r>
          </w:p>
        </w:tc>
      </w:tr>
      <w:tr w:rsidR="003437F1" w:rsidRPr="004F622F" w14:paraId="00809C06" w14:textId="77777777" w:rsidTr="003437F1">
        <w:trPr>
          <w:trHeight w:val="288"/>
        </w:trPr>
        <w:tc>
          <w:tcPr>
            <w:tcW w:w="4582" w:type="dxa"/>
            <w:shd w:val="clear" w:color="auto" w:fill="auto"/>
            <w:noWrap/>
            <w:vAlign w:val="bottom"/>
            <w:hideMark/>
          </w:tcPr>
          <w:p w14:paraId="0B81AEC5" w14:textId="77777777" w:rsidR="003437F1" w:rsidRPr="004F622F" w:rsidRDefault="003437F1" w:rsidP="003437F1">
            <w:pPr>
              <w:rPr>
                <w:color w:val="000000"/>
                <w:sz w:val="22"/>
                <w:szCs w:val="22"/>
              </w:rPr>
            </w:pPr>
            <w:r>
              <w:rPr>
                <w:color w:val="000000"/>
                <w:sz w:val="22"/>
                <w:szCs w:val="22"/>
              </w:rPr>
              <w:t>Level3</w:t>
            </w:r>
          </w:p>
        </w:tc>
        <w:tc>
          <w:tcPr>
            <w:tcW w:w="1366" w:type="dxa"/>
            <w:shd w:val="clear" w:color="auto" w:fill="auto"/>
            <w:noWrap/>
            <w:vAlign w:val="bottom"/>
            <w:hideMark/>
          </w:tcPr>
          <w:p w14:paraId="091A648E" w14:textId="77777777" w:rsidR="003437F1" w:rsidRPr="004F622F" w:rsidRDefault="003437F1" w:rsidP="003437F1">
            <w:pPr>
              <w:jc w:val="right"/>
              <w:rPr>
                <w:color w:val="000000"/>
                <w:sz w:val="22"/>
                <w:szCs w:val="22"/>
              </w:rPr>
            </w:pPr>
            <w:r w:rsidRPr="004F622F">
              <w:rPr>
                <w:color w:val="000000"/>
                <w:sz w:val="22"/>
                <w:szCs w:val="22"/>
              </w:rPr>
              <w:t>-0.209</w:t>
            </w:r>
          </w:p>
        </w:tc>
        <w:tc>
          <w:tcPr>
            <w:tcW w:w="1000" w:type="dxa"/>
            <w:shd w:val="clear" w:color="auto" w:fill="auto"/>
            <w:noWrap/>
            <w:vAlign w:val="bottom"/>
            <w:hideMark/>
          </w:tcPr>
          <w:p w14:paraId="54905CC6" w14:textId="77777777" w:rsidR="003437F1" w:rsidRPr="004F622F" w:rsidRDefault="003437F1" w:rsidP="003437F1">
            <w:pPr>
              <w:jc w:val="right"/>
              <w:rPr>
                <w:color w:val="000000"/>
                <w:sz w:val="22"/>
                <w:szCs w:val="22"/>
              </w:rPr>
            </w:pPr>
            <w:r w:rsidRPr="004F622F">
              <w:rPr>
                <w:color w:val="000000"/>
                <w:sz w:val="22"/>
                <w:szCs w:val="22"/>
              </w:rPr>
              <w:t>-1.081</w:t>
            </w:r>
          </w:p>
        </w:tc>
        <w:tc>
          <w:tcPr>
            <w:tcW w:w="1327" w:type="dxa"/>
            <w:shd w:val="clear" w:color="auto" w:fill="auto"/>
            <w:noWrap/>
            <w:vAlign w:val="bottom"/>
            <w:hideMark/>
          </w:tcPr>
          <w:p w14:paraId="4143F2D1" w14:textId="77777777" w:rsidR="003437F1" w:rsidRPr="004F622F" w:rsidRDefault="003437F1" w:rsidP="003437F1">
            <w:pPr>
              <w:jc w:val="right"/>
              <w:rPr>
                <w:color w:val="000000"/>
                <w:sz w:val="22"/>
                <w:szCs w:val="22"/>
              </w:rPr>
            </w:pPr>
            <w:r w:rsidRPr="004F622F">
              <w:rPr>
                <w:color w:val="000000"/>
                <w:sz w:val="22"/>
                <w:szCs w:val="22"/>
              </w:rPr>
              <w:t>0.663</w:t>
            </w:r>
          </w:p>
        </w:tc>
        <w:tc>
          <w:tcPr>
            <w:tcW w:w="1075" w:type="dxa"/>
          </w:tcPr>
          <w:p w14:paraId="66C7226D" w14:textId="77777777" w:rsidR="003437F1" w:rsidRPr="004F622F" w:rsidRDefault="003437F1" w:rsidP="003437F1">
            <w:pPr>
              <w:jc w:val="right"/>
              <w:rPr>
                <w:color w:val="000000"/>
                <w:sz w:val="22"/>
                <w:szCs w:val="22"/>
              </w:rPr>
            </w:pPr>
            <w:r>
              <w:rPr>
                <w:color w:val="000000"/>
                <w:sz w:val="22"/>
                <w:szCs w:val="22"/>
              </w:rPr>
              <w:t>Level1</w:t>
            </w:r>
          </w:p>
        </w:tc>
      </w:tr>
      <w:tr w:rsidR="003437F1" w:rsidRPr="004F622F" w14:paraId="03F18984" w14:textId="77777777" w:rsidTr="003437F1">
        <w:trPr>
          <w:trHeight w:val="288"/>
        </w:trPr>
        <w:tc>
          <w:tcPr>
            <w:tcW w:w="4582" w:type="dxa"/>
            <w:shd w:val="clear" w:color="auto" w:fill="auto"/>
            <w:noWrap/>
            <w:vAlign w:val="bottom"/>
            <w:hideMark/>
          </w:tcPr>
          <w:p w14:paraId="60EE3F49" w14:textId="77777777" w:rsidR="003437F1" w:rsidRPr="004F622F" w:rsidRDefault="003437F1" w:rsidP="003437F1">
            <w:pPr>
              <w:rPr>
                <w:color w:val="000000"/>
                <w:sz w:val="22"/>
                <w:szCs w:val="22"/>
              </w:rPr>
            </w:pPr>
            <w:r>
              <w:rPr>
                <w:color w:val="000000"/>
                <w:sz w:val="22"/>
                <w:szCs w:val="22"/>
              </w:rPr>
              <w:t>Level4</w:t>
            </w:r>
          </w:p>
        </w:tc>
        <w:tc>
          <w:tcPr>
            <w:tcW w:w="1366" w:type="dxa"/>
            <w:shd w:val="clear" w:color="auto" w:fill="auto"/>
            <w:noWrap/>
            <w:vAlign w:val="bottom"/>
            <w:hideMark/>
          </w:tcPr>
          <w:p w14:paraId="2EFEBAB3" w14:textId="77777777" w:rsidR="003437F1" w:rsidRPr="004F622F" w:rsidRDefault="003437F1" w:rsidP="003437F1">
            <w:pPr>
              <w:jc w:val="right"/>
              <w:rPr>
                <w:color w:val="000000"/>
                <w:sz w:val="22"/>
                <w:szCs w:val="22"/>
              </w:rPr>
            </w:pPr>
            <w:r w:rsidRPr="004F622F">
              <w:rPr>
                <w:color w:val="000000"/>
                <w:sz w:val="22"/>
                <w:szCs w:val="22"/>
              </w:rPr>
              <w:t>0.454</w:t>
            </w:r>
          </w:p>
        </w:tc>
        <w:tc>
          <w:tcPr>
            <w:tcW w:w="1000" w:type="dxa"/>
            <w:shd w:val="clear" w:color="auto" w:fill="auto"/>
            <w:noWrap/>
            <w:vAlign w:val="bottom"/>
            <w:hideMark/>
          </w:tcPr>
          <w:p w14:paraId="7D4D2889" w14:textId="77777777" w:rsidR="003437F1" w:rsidRPr="004F622F" w:rsidRDefault="003437F1" w:rsidP="003437F1">
            <w:pPr>
              <w:jc w:val="right"/>
              <w:rPr>
                <w:color w:val="000000"/>
                <w:sz w:val="22"/>
                <w:szCs w:val="22"/>
              </w:rPr>
            </w:pPr>
            <w:r w:rsidRPr="004F622F">
              <w:rPr>
                <w:color w:val="000000"/>
                <w:sz w:val="22"/>
                <w:szCs w:val="22"/>
              </w:rPr>
              <w:t>-0.418</w:t>
            </w:r>
          </w:p>
        </w:tc>
        <w:tc>
          <w:tcPr>
            <w:tcW w:w="1327" w:type="dxa"/>
            <w:shd w:val="clear" w:color="auto" w:fill="auto"/>
            <w:noWrap/>
            <w:vAlign w:val="bottom"/>
            <w:hideMark/>
          </w:tcPr>
          <w:p w14:paraId="141902DD" w14:textId="77777777" w:rsidR="003437F1" w:rsidRPr="004F622F" w:rsidRDefault="003437F1" w:rsidP="003437F1">
            <w:pPr>
              <w:jc w:val="right"/>
              <w:rPr>
                <w:color w:val="000000"/>
                <w:sz w:val="22"/>
                <w:szCs w:val="22"/>
              </w:rPr>
            </w:pPr>
            <w:r w:rsidRPr="004F622F">
              <w:rPr>
                <w:color w:val="000000"/>
                <w:sz w:val="22"/>
                <w:szCs w:val="22"/>
              </w:rPr>
              <w:t>1.326</w:t>
            </w:r>
          </w:p>
        </w:tc>
        <w:tc>
          <w:tcPr>
            <w:tcW w:w="1075" w:type="dxa"/>
          </w:tcPr>
          <w:p w14:paraId="1E8F8BC3" w14:textId="77777777" w:rsidR="003437F1" w:rsidRPr="004F622F" w:rsidRDefault="003437F1" w:rsidP="003437F1">
            <w:pPr>
              <w:jc w:val="right"/>
              <w:rPr>
                <w:color w:val="000000"/>
                <w:sz w:val="22"/>
                <w:szCs w:val="22"/>
              </w:rPr>
            </w:pPr>
            <w:r>
              <w:rPr>
                <w:color w:val="000000"/>
                <w:sz w:val="22"/>
                <w:szCs w:val="22"/>
              </w:rPr>
              <w:t>Level1</w:t>
            </w:r>
          </w:p>
        </w:tc>
      </w:tr>
      <w:tr w:rsidR="003437F1" w:rsidRPr="004F622F" w14:paraId="445D9125" w14:textId="77777777" w:rsidTr="003437F1">
        <w:trPr>
          <w:trHeight w:val="288"/>
        </w:trPr>
        <w:tc>
          <w:tcPr>
            <w:tcW w:w="4582" w:type="dxa"/>
            <w:shd w:val="clear" w:color="auto" w:fill="auto"/>
            <w:noWrap/>
            <w:vAlign w:val="bottom"/>
            <w:hideMark/>
          </w:tcPr>
          <w:p w14:paraId="64353FFA" w14:textId="77777777" w:rsidR="003437F1" w:rsidRPr="004F622F" w:rsidRDefault="003437F1" w:rsidP="003437F1">
            <w:pPr>
              <w:rPr>
                <w:color w:val="000000"/>
                <w:sz w:val="22"/>
                <w:szCs w:val="22"/>
              </w:rPr>
            </w:pPr>
            <w:r>
              <w:rPr>
                <w:color w:val="000000"/>
                <w:sz w:val="22"/>
                <w:szCs w:val="22"/>
              </w:rPr>
              <w:t>Level5</w:t>
            </w:r>
          </w:p>
        </w:tc>
        <w:tc>
          <w:tcPr>
            <w:tcW w:w="1366" w:type="dxa"/>
            <w:shd w:val="clear" w:color="auto" w:fill="auto"/>
            <w:noWrap/>
            <w:vAlign w:val="bottom"/>
            <w:hideMark/>
          </w:tcPr>
          <w:p w14:paraId="69E44E68" w14:textId="77777777" w:rsidR="003437F1" w:rsidRPr="004F622F" w:rsidRDefault="003437F1" w:rsidP="003437F1">
            <w:pPr>
              <w:jc w:val="right"/>
              <w:rPr>
                <w:color w:val="000000"/>
                <w:sz w:val="22"/>
                <w:szCs w:val="22"/>
              </w:rPr>
            </w:pPr>
            <w:r w:rsidRPr="004F622F">
              <w:rPr>
                <w:color w:val="000000"/>
                <w:sz w:val="22"/>
                <w:szCs w:val="22"/>
              </w:rPr>
              <w:t>-0.360</w:t>
            </w:r>
          </w:p>
        </w:tc>
        <w:tc>
          <w:tcPr>
            <w:tcW w:w="1000" w:type="dxa"/>
            <w:shd w:val="clear" w:color="auto" w:fill="auto"/>
            <w:noWrap/>
            <w:vAlign w:val="bottom"/>
            <w:hideMark/>
          </w:tcPr>
          <w:p w14:paraId="76A0DDE5" w14:textId="77777777" w:rsidR="003437F1" w:rsidRPr="004F622F" w:rsidRDefault="003437F1" w:rsidP="003437F1">
            <w:pPr>
              <w:jc w:val="right"/>
              <w:rPr>
                <w:color w:val="000000"/>
                <w:sz w:val="22"/>
                <w:szCs w:val="22"/>
              </w:rPr>
            </w:pPr>
            <w:r w:rsidRPr="004F622F">
              <w:rPr>
                <w:color w:val="000000"/>
                <w:sz w:val="22"/>
                <w:szCs w:val="22"/>
              </w:rPr>
              <w:t>-1.232</w:t>
            </w:r>
          </w:p>
        </w:tc>
        <w:tc>
          <w:tcPr>
            <w:tcW w:w="1327" w:type="dxa"/>
            <w:shd w:val="clear" w:color="auto" w:fill="auto"/>
            <w:noWrap/>
            <w:vAlign w:val="bottom"/>
            <w:hideMark/>
          </w:tcPr>
          <w:p w14:paraId="146D8C89" w14:textId="77777777" w:rsidR="003437F1" w:rsidRPr="004F622F" w:rsidRDefault="003437F1" w:rsidP="003437F1">
            <w:pPr>
              <w:jc w:val="right"/>
              <w:rPr>
                <w:color w:val="000000"/>
                <w:sz w:val="22"/>
                <w:szCs w:val="22"/>
              </w:rPr>
            </w:pPr>
            <w:r w:rsidRPr="004F622F">
              <w:rPr>
                <w:color w:val="000000"/>
                <w:sz w:val="22"/>
                <w:szCs w:val="22"/>
              </w:rPr>
              <w:t>0.512</w:t>
            </w:r>
          </w:p>
        </w:tc>
        <w:tc>
          <w:tcPr>
            <w:tcW w:w="1075" w:type="dxa"/>
          </w:tcPr>
          <w:p w14:paraId="49B51E70" w14:textId="77777777" w:rsidR="003437F1" w:rsidRPr="004F622F" w:rsidRDefault="003437F1" w:rsidP="003437F1">
            <w:pPr>
              <w:jc w:val="right"/>
              <w:rPr>
                <w:color w:val="000000"/>
                <w:sz w:val="22"/>
                <w:szCs w:val="22"/>
              </w:rPr>
            </w:pPr>
            <w:r>
              <w:rPr>
                <w:color w:val="000000"/>
                <w:sz w:val="22"/>
                <w:szCs w:val="22"/>
              </w:rPr>
              <w:t>Level1</w:t>
            </w:r>
          </w:p>
        </w:tc>
      </w:tr>
      <w:tr w:rsidR="003437F1" w:rsidRPr="004F622F" w14:paraId="24585F32" w14:textId="77777777" w:rsidTr="003437F1">
        <w:trPr>
          <w:trHeight w:val="288"/>
        </w:trPr>
        <w:tc>
          <w:tcPr>
            <w:tcW w:w="4582" w:type="dxa"/>
            <w:shd w:val="clear" w:color="auto" w:fill="auto"/>
            <w:noWrap/>
            <w:vAlign w:val="bottom"/>
            <w:hideMark/>
          </w:tcPr>
          <w:p w14:paraId="549605D7" w14:textId="77777777" w:rsidR="003437F1" w:rsidRPr="004F622F" w:rsidRDefault="003437F1" w:rsidP="003437F1">
            <w:pPr>
              <w:rPr>
                <w:color w:val="000000"/>
                <w:sz w:val="22"/>
                <w:szCs w:val="22"/>
              </w:rPr>
            </w:pPr>
            <w:r>
              <w:rPr>
                <w:color w:val="000000"/>
                <w:sz w:val="22"/>
                <w:szCs w:val="22"/>
              </w:rPr>
              <w:t>Level6</w:t>
            </w:r>
          </w:p>
        </w:tc>
        <w:tc>
          <w:tcPr>
            <w:tcW w:w="1366" w:type="dxa"/>
            <w:shd w:val="clear" w:color="auto" w:fill="auto"/>
            <w:noWrap/>
            <w:vAlign w:val="bottom"/>
            <w:hideMark/>
          </w:tcPr>
          <w:p w14:paraId="1A6AFB4C" w14:textId="77777777" w:rsidR="003437F1" w:rsidRPr="004F622F" w:rsidRDefault="003437F1" w:rsidP="003437F1">
            <w:pPr>
              <w:jc w:val="right"/>
              <w:rPr>
                <w:color w:val="000000"/>
                <w:sz w:val="22"/>
                <w:szCs w:val="22"/>
              </w:rPr>
            </w:pPr>
            <w:r w:rsidRPr="004F622F">
              <w:rPr>
                <w:color w:val="000000"/>
                <w:sz w:val="22"/>
                <w:szCs w:val="22"/>
              </w:rPr>
              <w:t>-1.292</w:t>
            </w:r>
          </w:p>
        </w:tc>
        <w:tc>
          <w:tcPr>
            <w:tcW w:w="1000" w:type="dxa"/>
            <w:shd w:val="clear" w:color="auto" w:fill="auto"/>
            <w:noWrap/>
            <w:vAlign w:val="bottom"/>
            <w:hideMark/>
          </w:tcPr>
          <w:p w14:paraId="1537658F" w14:textId="77777777" w:rsidR="003437F1" w:rsidRPr="004F622F" w:rsidRDefault="003437F1" w:rsidP="003437F1">
            <w:pPr>
              <w:jc w:val="right"/>
              <w:rPr>
                <w:color w:val="000000"/>
                <w:sz w:val="22"/>
                <w:szCs w:val="22"/>
              </w:rPr>
            </w:pPr>
            <w:r w:rsidRPr="004F622F">
              <w:rPr>
                <w:color w:val="000000"/>
                <w:sz w:val="22"/>
                <w:szCs w:val="22"/>
              </w:rPr>
              <w:t>-2.164</w:t>
            </w:r>
          </w:p>
        </w:tc>
        <w:tc>
          <w:tcPr>
            <w:tcW w:w="1327" w:type="dxa"/>
            <w:shd w:val="clear" w:color="auto" w:fill="auto"/>
            <w:noWrap/>
            <w:vAlign w:val="bottom"/>
            <w:hideMark/>
          </w:tcPr>
          <w:p w14:paraId="093FD55A" w14:textId="77777777" w:rsidR="003437F1" w:rsidRPr="004F622F" w:rsidRDefault="003437F1" w:rsidP="003437F1">
            <w:pPr>
              <w:jc w:val="right"/>
              <w:rPr>
                <w:color w:val="000000"/>
                <w:sz w:val="22"/>
                <w:szCs w:val="22"/>
              </w:rPr>
            </w:pPr>
            <w:r w:rsidRPr="004F622F">
              <w:rPr>
                <w:color w:val="000000"/>
                <w:sz w:val="22"/>
                <w:szCs w:val="22"/>
              </w:rPr>
              <w:t>-0.420</w:t>
            </w:r>
          </w:p>
        </w:tc>
        <w:tc>
          <w:tcPr>
            <w:tcW w:w="1075" w:type="dxa"/>
          </w:tcPr>
          <w:p w14:paraId="70E88C39" w14:textId="77777777" w:rsidR="003437F1" w:rsidRPr="004F622F" w:rsidRDefault="003437F1" w:rsidP="003437F1">
            <w:pPr>
              <w:jc w:val="right"/>
              <w:rPr>
                <w:color w:val="000000"/>
                <w:sz w:val="22"/>
                <w:szCs w:val="22"/>
              </w:rPr>
            </w:pPr>
            <w:r>
              <w:rPr>
                <w:color w:val="000000"/>
                <w:sz w:val="22"/>
                <w:szCs w:val="22"/>
              </w:rPr>
              <w:t>Level1</w:t>
            </w:r>
          </w:p>
        </w:tc>
      </w:tr>
      <w:tr w:rsidR="003437F1" w:rsidRPr="004F622F" w14:paraId="305EB57F" w14:textId="77777777" w:rsidTr="003437F1">
        <w:trPr>
          <w:trHeight w:val="288"/>
        </w:trPr>
        <w:tc>
          <w:tcPr>
            <w:tcW w:w="4582" w:type="dxa"/>
            <w:shd w:val="clear" w:color="auto" w:fill="auto"/>
            <w:noWrap/>
            <w:vAlign w:val="bottom"/>
            <w:hideMark/>
          </w:tcPr>
          <w:p w14:paraId="6D48B7A2" w14:textId="77777777" w:rsidR="003437F1" w:rsidRPr="004F622F" w:rsidRDefault="003437F1" w:rsidP="003437F1">
            <w:pPr>
              <w:rPr>
                <w:color w:val="000000"/>
                <w:sz w:val="22"/>
                <w:szCs w:val="22"/>
              </w:rPr>
            </w:pPr>
            <w:r>
              <w:rPr>
                <w:color w:val="000000"/>
                <w:sz w:val="22"/>
                <w:szCs w:val="22"/>
              </w:rPr>
              <w:t xml:space="preserve">Age </w:t>
            </w:r>
            <w:proofErr w:type="spellStart"/>
            <w:proofErr w:type="gramStart"/>
            <w:r>
              <w:rPr>
                <w:color w:val="000000"/>
                <w:sz w:val="22"/>
                <w:szCs w:val="22"/>
              </w:rPr>
              <w:t>cohort</w:t>
            </w:r>
            <w:r w:rsidRPr="004F622F">
              <w:rPr>
                <w:color w:val="000000"/>
                <w:sz w:val="22"/>
                <w:szCs w:val="22"/>
              </w:rPr>
              <w:t>:</w:t>
            </w:r>
            <w:r>
              <w:rPr>
                <w:color w:val="000000"/>
                <w:sz w:val="22"/>
                <w:szCs w:val="22"/>
              </w:rPr>
              <w:t>Competition</w:t>
            </w:r>
            <w:proofErr w:type="spellEnd"/>
            <w:proofErr w:type="gramEnd"/>
          </w:p>
        </w:tc>
        <w:tc>
          <w:tcPr>
            <w:tcW w:w="1366" w:type="dxa"/>
            <w:shd w:val="clear" w:color="auto" w:fill="auto"/>
            <w:noWrap/>
            <w:vAlign w:val="bottom"/>
            <w:hideMark/>
          </w:tcPr>
          <w:p w14:paraId="19B9C414" w14:textId="77777777" w:rsidR="003437F1" w:rsidRPr="004F622F" w:rsidRDefault="003437F1" w:rsidP="003437F1">
            <w:pPr>
              <w:jc w:val="right"/>
              <w:rPr>
                <w:color w:val="000000"/>
                <w:sz w:val="22"/>
                <w:szCs w:val="22"/>
              </w:rPr>
            </w:pPr>
            <w:r w:rsidRPr="004F622F">
              <w:rPr>
                <w:color w:val="000000"/>
                <w:sz w:val="22"/>
                <w:szCs w:val="22"/>
              </w:rPr>
              <w:t>-0.478</w:t>
            </w:r>
          </w:p>
        </w:tc>
        <w:tc>
          <w:tcPr>
            <w:tcW w:w="1000" w:type="dxa"/>
            <w:shd w:val="clear" w:color="auto" w:fill="auto"/>
            <w:noWrap/>
            <w:vAlign w:val="bottom"/>
            <w:hideMark/>
          </w:tcPr>
          <w:p w14:paraId="06A4016B" w14:textId="77777777" w:rsidR="003437F1" w:rsidRPr="004F622F" w:rsidRDefault="003437F1" w:rsidP="003437F1">
            <w:pPr>
              <w:jc w:val="right"/>
              <w:rPr>
                <w:color w:val="000000"/>
                <w:sz w:val="22"/>
                <w:szCs w:val="22"/>
              </w:rPr>
            </w:pPr>
            <w:r w:rsidRPr="004F622F">
              <w:rPr>
                <w:color w:val="000000"/>
                <w:sz w:val="22"/>
                <w:szCs w:val="22"/>
              </w:rPr>
              <w:t>-1.711</w:t>
            </w:r>
          </w:p>
        </w:tc>
        <w:tc>
          <w:tcPr>
            <w:tcW w:w="1327" w:type="dxa"/>
            <w:shd w:val="clear" w:color="auto" w:fill="auto"/>
            <w:noWrap/>
            <w:vAlign w:val="bottom"/>
            <w:hideMark/>
          </w:tcPr>
          <w:p w14:paraId="5CD72AA7" w14:textId="77777777" w:rsidR="003437F1" w:rsidRPr="004F622F" w:rsidRDefault="003437F1" w:rsidP="003437F1">
            <w:pPr>
              <w:jc w:val="right"/>
              <w:rPr>
                <w:color w:val="000000"/>
                <w:sz w:val="22"/>
                <w:szCs w:val="22"/>
              </w:rPr>
            </w:pPr>
            <w:r w:rsidRPr="004F622F">
              <w:rPr>
                <w:color w:val="000000"/>
                <w:sz w:val="22"/>
                <w:szCs w:val="22"/>
              </w:rPr>
              <w:t>0.755</w:t>
            </w:r>
          </w:p>
        </w:tc>
        <w:tc>
          <w:tcPr>
            <w:tcW w:w="1075" w:type="dxa"/>
          </w:tcPr>
          <w:p w14:paraId="458C3F21"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617928B2" w14:textId="77777777" w:rsidTr="003437F1">
        <w:trPr>
          <w:trHeight w:val="288"/>
        </w:trPr>
        <w:tc>
          <w:tcPr>
            <w:tcW w:w="4582" w:type="dxa"/>
            <w:shd w:val="clear" w:color="auto" w:fill="auto"/>
            <w:noWrap/>
            <w:vAlign w:val="bottom"/>
            <w:hideMark/>
          </w:tcPr>
          <w:p w14:paraId="3C65A12E" w14:textId="77777777" w:rsidR="003437F1" w:rsidRPr="004F622F" w:rsidRDefault="003437F1" w:rsidP="003437F1">
            <w:pPr>
              <w:rPr>
                <w:color w:val="000000"/>
                <w:sz w:val="22"/>
                <w:szCs w:val="22"/>
              </w:rPr>
            </w:pPr>
            <w:r>
              <w:rPr>
                <w:color w:val="000000"/>
                <w:sz w:val="22"/>
                <w:szCs w:val="22"/>
              </w:rPr>
              <w:t xml:space="preserve">Age </w:t>
            </w:r>
            <w:proofErr w:type="spellStart"/>
            <w:proofErr w:type="gramStart"/>
            <w:r>
              <w:rPr>
                <w:color w:val="000000"/>
                <w:sz w:val="22"/>
                <w:szCs w:val="22"/>
              </w:rPr>
              <w:t>cohort</w:t>
            </w:r>
            <w:r w:rsidRPr="004F622F">
              <w:rPr>
                <w:color w:val="000000"/>
                <w:sz w:val="22"/>
                <w:szCs w:val="22"/>
              </w:rPr>
              <w:t>:</w:t>
            </w:r>
            <w:r>
              <w:rPr>
                <w:color w:val="000000"/>
                <w:sz w:val="22"/>
                <w:szCs w:val="22"/>
              </w:rPr>
              <w:t>Salinity</w:t>
            </w:r>
            <w:proofErr w:type="spellEnd"/>
            <w:proofErr w:type="gramEnd"/>
          </w:p>
        </w:tc>
        <w:tc>
          <w:tcPr>
            <w:tcW w:w="1366" w:type="dxa"/>
            <w:shd w:val="clear" w:color="auto" w:fill="auto"/>
            <w:noWrap/>
            <w:vAlign w:val="bottom"/>
            <w:hideMark/>
          </w:tcPr>
          <w:p w14:paraId="21E52599" w14:textId="77777777" w:rsidR="003437F1" w:rsidRPr="004F622F" w:rsidRDefault="003437F1" w:rsidP="003437F1">
            <w:pPr>
              <w:jc w:val="right"/>
              <w:rPr>
                <w:color w:val="000000"/>
                <w:sz w:val="22"/>
                <w:szCs w:val="22"/>
              </w:rPr>
            </w:pPr>
            <w:r w:rsidRPr="004F622F">
              <w:rPr>
                <w:color w:val="000000"/>
                <w:sz w:val="22"/>
                <w:szCs w:val="22"/>
              </w:rPr>
              <w:t>0.113</w:t>
            </w:r>
          </w:p>
        </w:tc>
        <w:tc>
          <w:tcPr>
            <w:tcW w:w="1000" w:type="dxa"/>
            <w:shd w:val="clear" w:color="auto" w:fill="auto"/>
            <w:noWrap/>
            <w:vAlign w:val="bottom"/>
            <w:hideMark/>
          </w:tcPr>
          <w:p w14:paraId="6EE027C9" w14:textId="77777777" w:rsidR="003437F1" w:rsidRPr="004F622F" w:rsidRDefault="003437F1" w:rsidP="003437F1">
            <w:pPr>
              <w:jc w:val="right"/>
              <w:rPr>
                <w:color w:val="000000"/>
                <w:sz w:val="22"/>
                <w:szCs w:val="22"/>
              </w:rPr>
            </w:pPr>
            <w:r w:rsidRPr="004F622F">
              <w:rPr>
                <w:color w:val="000000"/>
                <w:sz w:val="22"/>
                <w:szCs w:val="22"/>
              </w:rPr>
              <w:t>-1.125</w:t>
            </w:r>
          </w:p>
        </w:tc>
        <w:tc>
          <w:tcPr>
            <w:tcW w:w="1327" w:type="dxa"/>
            <w:shd w:val="clear" w:color="auto" w:fill="auto"/>
            <w:noWrap/>
            <w:vAlign w:val="bottom"/>
            <w:hideMark/>
          </w:tcPr>
          <w:p w14:paraId="2863359E" w14:textId="77777777" w:rsidR="003437F1" w:rsidRPr="004F622F" w:rsidRDefault="003437F1" w:rsidP="003437F1">
            <w:pPr>
              <w:jc w:val="right"/>
              <w:rPr>
                <w:color w:val="000000"/>
                <w:sz w:val="22"/>
                <w:szCs w:val="22"/>
              </w:rPr>
            </w:pPr>
            <w:r w:rsidRPr="004F622F">
              <w:rPr>
                <w:color w:val="000000"/>
                <w:sz w:val="22"/>
                <w:szCs w:val="22"/>
              </w:rPr>
              <w:t>1.351</w:t>
            </w:r>
          </w:p>
        </w:tc>
        <w:tc>
          <w:tcPr>
            <w:tcW w:w="1075" w:type="dxa"/>
          </w:tcPr>
          <w:p w14:paraId="010CC1F3"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4F12D27B" w14:textId="77777777" w:rsidTr="003437F1">
        <w:trPr>
          <w:trHeight w:val="288"/>
        </w:trPr>
        <w:tc>
          <w:tcPr>
            <w:tcW w:w="4582" w:type="dxa"/>
            <w:shd w:val="clear" w:color="auto" w:fill="auto"/>
            <w:noWrap/>
            <w:vAlign w:val="bottom"/>
            <w:hideMark/>
          </w:tcPr>
          <w:p w14:paraId="001B0EF5" w14:textId="77777777" w:rsidR="003437F1" w:rsidRPr="004F622F" w:rsidRDefault="003437F1" w:rsidP="003437F1">
            <w:pPr>
              <w:rPr>
                <w:color w:val="000000"/>
                <w:sz w:val="22"/>
                <w:szCs w:val="22"/>
              </w:rPr>
            </w:pPr>
            <w:proofErr w:type="spellStart"/>
            <w:proofErr w:type="gramStart"/>
            <w:r>
              <w:rPr>
                <w:color w:val="000000"/>
                <w:sz w:val="22"/>
                <w:szCs w:val="22"/>
              </w:rPr>
              <w:t>Competition</w:t>
            </w:r>
            <w:r w:rsidRPr="004F622F">
              <w:rPr>
                <w:color w:val="000000"/>
                <w:sz w:val="22"/>
                <w:szCs w:val="22"/>
              </w:rPr>
              <w:t>:</w:t>
            </w:r>
            <w:r>
              <w:rPr>
                <w:color w:val="000000"/>
                <w:sz w:val="22"/>
                <w:szCs w:val="22"/>
              </w:rPr>
              <w:t>Salinity</w:t>
            </w:r>
            <w:proofErr w:type="spellEnd"/>
            <w:proofErr w:type="gramEnd"/>
          </w:p>
        </w:tc>
        <w:tc>
          <w:tcPr>
            <w:tcW w:w="1366" w:type="dxa"/>
            <w:shd w:val="clear" w:color="auto" w:fill="auto"/>
            <w:noWrap/>
            <w:vAlign w:val="bottom"/>
            <w:hideMark/>
          </w:tcPr>
          <w:p w14:paraId="2919873A" w14:textId="77777777" w:rsidR="003437F1" w:rsidRPr="004F622F" w:rsidRDefault="003437F1" w:rsidP="003437F1">
            <w:pPr>
              <w:jc w:val="right"/>
              <w:rPr>
                <w:color w:val="000000"/>
                <w:sz w:val="22"/>
                <w:szCs w:val="22"/>
              </w:rPr>
            </w:pPr>
            <w:r w:rsidRPr="004F622F">
              <w:rPr>
                <w:color w:val="000000"/>
                <w:sz w:val="22"/>
                <w:szCs w:val="22"/>
              </w:rPr>
              <w:t>-0.670</w:t>
            </w:r>
          </w:p>
        </w:tc>
        <w:tc>
          <w:tcPr>
            <w:tcW w:w="1000" w:type="dxa"/>
            <w:shd w:val="clear" w:color="auto" w:fill="auto"/>
            <w:noWrap/>
            <w:vAlign w:val="bottom"/>
            <w:hideMark/>
          </w:tcPr>
          <w:p w14:paraId="536574B7" w14:textId="77777777" w:rsidR="003437F1" w:rsidRPr="004F622F" w:rsidRDefault="003437F1" w:rsidP="003437F1">
            <w:pPr>
              <w:jc w:val="right"/>
              <w:rPr>
                <w:color w:val="000000"/>
                <w:sz w:val="22"/>
                <w:szCs w:val="22"/>
              </w:rPr>
            </w:pPr>
            <w:r w:rsidRPr="004F622F">
              <w:rPr>
                <w:color w:val="000000"/>
                <w:sz w:val="22"/>
                <w:szCs w:val="22"/>
              </w:rPr>
              <w:t>-1.908</w:t>
            </w:r>
          </w:p>
        </w:tc>
        <w:tc>
          <w:tcPr>
            <w:tcW w:w="1327" w:type="dxa"/>
            <w:shd w:val="clear" w:color="auto" w:fill="auto"/>
            <w:noWrap/>
            <w:vAlign w:val="bottom"/>
            <w:hideMark/>
          </w:tcPr>
          <w:p w14:paraId="763B84FE" w14:textId="77777777" w:rsidR="003437F1" w:rsidRPr="004F622F" w:rsidRDefault="003437F1" w:rsidP="003437F1">
            <w:pPr>
              <w:jc w:val="right"/>
              <w:rPr>
                <w:color w:val="000000"/>
                <w:sz w:val="22"/>
                <w:szCs w:val="22"/>
              </w:rPr>
            </w:pPr>
            <w:r w:rsidRPr="004F622F">
              <w:rPr>
                <w:color w:val="000000"/>
                <w:sz w:val="22"/>
                <w:szCs w:val="22"/>
              </w:rPr>
              <w:t>0.568</w:t>
            </w:r>
          </w:p>
        </w:tc>
        <w:tc>
          <w:tcPr>
            <w:tcW w:w="1075" w:type="dxa"/>
          </w:tcPr>
          <w:p w14:paraId="6469EF6B"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26F8E255" w14:textId="77777777" w:rsidTr="003437F1">
        <w:trPr>
          <w:trHeight w:val="288"/>
        </w:trPr>
        <w:tc>
          <w:tcPr>
            <w:tcW w:w="4582" w:type="dxa"/>
            <w:shd w:val="clear" w:color="auto" w:fill="auto"/>
            <w:noWrap/>
            <w:vAlign w:val="bottom"/>
            <w:hideMark/>
          </w:tcPr>
          <w:p w14:paraId="2021A721"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Level</w:t>
            </w:r>
            <w:proofErr w:type="gramEnd"/>
            <w:r>
              <w:rPr>
                <w:color w:val="000000"/>
                <w:sz w:val="22"/>
                <w:szCs w:val="22"/>
              </w:rPr>
              <w:t>2</w:t>
            </w:r>
          </w:p>
        </w:tc>
        <w:tc>
          <w:tcPr>
            <w:tcW w:w="1366" w:type="dxa"/>
            <w:shd w:val="clear" w:color="auto" w:fill="auto"/>
            <w:noWrap/>
            <w:vAlign w:val="bottom"/>
            <w:hideMark/>
          </w:tcPr>
          <w:p w14:paraId="46156CC9" w14:textId="77777777" w:rsidR="003437F1" w:rsidRPr="004F622F" w:rsidRDefault="003437F1" w:rsidP="003437F1">
            <w:pPr>
              <w:jc w:val="right"/>
              <w:rPr>
                <w:color w:val="000000"/>
                <w:sz w:val="22"/>
                <w:szCs w:val="22"/>
              </w:rPr>
            </w:pPr>
            <w:r w:rsidRPr="004F622F">
              <w:rPr>
                <w:color w:val="000000"/>
                <w:sz w:val="22"/>
                <w:szCs w:val="22"/>
              </w:rPr>
              <w:t>-0.310</w:t>
            </w:r>
          </w:p>
        </w:tc>
        <w:tc>
          <w:tcPr>
            <w:tcW w:w="1000" w:type="dxa"/>
            <w:shd w:val="clear" w:color="auto" w:fill="auto"/>
            <w:noWrap/>
            <w:vAlign w:val="bottom"/>
            <w:hideMark/>
          </w:tcPr>
          <w:p w14:paraId="3EFB4604" w14:textId="77777777" w:rsidR="003437F1" w:rsidRPr="004F622F" w:rsidRDefault="003437F1" w:rsidP="003437F1">
            <w:pPr>
              <w:jc w:val="right"/>
              <w:rPr>
                <w:color w:val="000000"/>
                <w:sz w:val="22"/>
                <w:szCs w:val="22"/>
              </w:rPr>
            </w:pPr>
            <w:r w:rsidRPr="004F622F">
              <w:rPr>
                <w:color w:val="000000"/>
                <w:sz w:val="22"/>
                <w:szCs w:val="22"/>
              </w:rPr>
              <w:t>-1.543</w:t>
            </w:r>
          </w:p>
        </w:tc>
        <w:tc>
          <w:tcPr>
            <w:tcW w:w="1327" w:type="dxa"/>
            <w:shd w:val="clear" w:color="auto" w:fill="auto"/>
            <w:noWrap/>
            <w:vAlign w:val="bottom"/>
            <w:hideMark/>
          </w:tcPr>
          <w:p w14:paraId="48B9EFFA" w14:textId="77777777" w:rsidR="003437F1" w:rsidRPr="004F622F" w:rsidRDefault="003437F1" w:rsidP="003437F1">
            <w:pPr>
              <w:jc w:val="right"/>
              <w:rPr>
                <w:color w:val="000000"/>
                <w:sz w:val="22"/>
                <w:szCs w:val="22"/>
              </w:rPr>
            </w:pPr>
            <w:r w:rsidRPr="004F622F">
              <w:rPr>
                <w:color w:val="000000"/>
                <w:sz w:val="22"/>
                <w:szCs w:val="22"/>
              </w:rPr>
              <w:t>0.923</w:t>
            </w:r>
          </w:p>
        </w:tc>
        <w:tc>
          <w:tcPr>
            <w:tcW w:w="1075" w:type="dxa"/>
          </w:tcPr>
          <w:p w14:paraId="20383293"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103BACF8" w14:textId="77777777" w:rsidTr="003437F1">
        <w:trPr>
          <w:trHeight w:val="288"/>
        </w:trPr>
        <w:tc>
          <w:tcPr>
            <w:tcW w:w="4582" w:type="dxa"/>
            <w:shd w:val="clear" w:color="auto" w:fill="auto"/>
            <w:noWrap/>
            <w:vAlign w:val="bottom"/>
            <w:hideMark/>
          </w:tcPr>
          <w:p w14:paraId="350FA1CF"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Level</w:t>
            </w:r>
            <w:proofErr w:type="gramEnd"/>
            <w:r>
              <w:rPr>
                <w:color w:val="000000"/>
                <w:sz w:val="22"/>
                <w:szCs w:val="22"/>
              </w:rPr>
              <w:t>3</w:t>
            </w:r>
          </w:p>
        </w:tc>
        <w:tc>
          <w:tcPr>
            <w:tcW w:w="1366" w:type="dxa"/>
            <w:shd w:val="clear" w:color="auto" w:fill="auto"/>
            <w:noWrap/>
            <w:vAlign w:val="bottom"/>
            <w:hideMark/>
          </w:tcPr>
          <w:p w14:paraId="33BF4E41" w14:textId="77777777" w:rsidR="003437F1" w:rsidRPr="004F622F" w:rsidRDefault="003437F1" w:rsidP="003437F1">
            <w:pPr>
              <w:jc w:val="right"/>
              <w:rPr>
                <w:color w:val="000000"/>
                <w:sz w:val="22"/>
                <w:szCs w:val="22"/>
              </w:rPr>
            </w:pPr>
            <w:r w:rsidRPr="004F622F">
              <w:rPr>
                <w:color w:val="000000"/>
                <w:sz w:val="22"/>
                <w:szCs w:val="22"/>
              </w:rPr>
              <w:t>0.354</w:t>
            </w:r>
          </w:p>
        </w:tc>
        <w:tc>
          <w:tcPr>
            <w:tcW w:w="1000" w:type="dxa"/>
            <w:shd w:val="clear" w:color="auto" w:fill="auto"/>
            <w:noWrap/>
            <w:vAlign w:val="bottom"/>
            <w:hideMark/>
          </w:tcPr>
          <w:p w14:paraId="4D29D51A" w14:textId="77777777" w:rsidR="003437F1" w:rsidRPr="004F622F" w:rsidRDefault="003437F1" w:rsidP="003437F1">
            <w:pPr>
              <w:jc w:val="right"/>
              <w:rPr>
                <w:color w:val="000000"/>
                <w:sz w:val="22"/>
                <w:szCs w:val="22"/>
              </w:rPr>
            </w:pPr>
            <w:r w:rsidRPr="004F622F">
              <w:rPr>
                <w:color w:val="000000"/>
                <w:sz w:val="22"/>
                <w:szCs w:val="22"/>
              </w:rPr>
              <w:t>-0.880</w:t>
            </w:r>
          </w:p>
        </w:tc>
        <w:tc>
          <w:tcPr>
            <w:tcW w:w="1327" w:type="dxa"/>
            <w:shd w:val="clear" w:color="auto" w:fill="auto"/>
            <w:noWrap/>
            <w:vAlign w:val="bottom"/>
            <w:hideMark/>
          </w:tcPr>
          <w:p w14:paraId="58E116D8" w14:textId="77777777" w:rsidR="003437F1" w:rsidRPr="004F622F" w:rsidRDefault="003437F1" w:rsidP="003437F1">
            <w:pPr>
              <w:jc w:val="right"/>
              <w:rPr>
                <w:color w:val="000000"/>
                <w:sz w:val="22"/>
                <w:szCs w:val="22"/>
              </w:rPr>
            </w:pPr>
            <w:r w:rsidRPr="004F622F">
              <w:rPr>
                <w:color w:val="000000"/>
                <w:sz w:val="22"/>
                <w:szCs w:val="22"/>
              </w:rPr>
              <w:t>1.587</w:t>
            </w:r>
          </w:p>
        </w:tc>
        <w:tc>
          <w:tcPr>
            <w:tcW w:w="1075" w:type="dxa"/>
          </w:tcPr>
          <w:p w14:paraId="4E36327C"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59858FCF" w14:textId="77777777" w:rsidTr="003437F1">
        <w:trPr>
          <w:trHeight w:val="288"/>
        </w:trPr>
        <w:tc>
          <w:tcPr>
            <w:tcW w:w="4582" w:type="dxa"/>
            <w:shd w:val="clear" w:color="auto" w:fill="auto"/>
            <w:noWrap/>
            <w:vAlign w:val="bottom"/>
            <w:hideMark/>
          </w:tcPr>
          <w:p w14:paraId="5C676B7A"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Level</w:t>
            </w:r>
            <w:proofErr w:type="gramEnd"/>
            <w:r>
              <w:rPr>
                <w:color w:val="000000"/>
                <w:sz w:val="22"/>
                <w:szCs w:val="22"/>
              </w:rPr>
              <w:t>4</w:t>
            </w:r>
          </w:p>
        </w:tc>
        <w:tc>
          <w:tcPr>
            <w:tcW w:w="1366" w:type="dxa"/>
            <w:shd w:val="clear" w:color="auto" w:fill="auto"/>
            <w:noWrap/>
            <w:vAlign w:val="bottom"/>
            <w:hideMark/>
          </w:tcPr>
          <w:p w14:paraId="069308CE" w14:textId="77777777" w:rsidR="003437F1" w:rsidRPr="004F622F" w:rsidRDefault="003437F1" w:rsidP="003437F1">
            <w:pPr>
              <w:jc w:val="right"/>
              <w:rPr>
                <w:color w:val="000000"/>
                <w:sz w:val="22"/>
                <w:szCs w:val="22"/>
              </w:rPr>
            </w:pPr>
            <w:r w:rsidRPr="004F622F">
              <w:rPr>
                <w:color w:val="000000"/>
                <w:sz w:val="22"/>
                <w:szCs w:val="22"/>
              </w:rPr>
              <w:t>0.001</w:t>
            </w:r>
          </w:p>
        </w:tc>
        <w:tc>
          <w:tcPr>
            <w:tcW w:w="1000" w:type="dxa"/>
            <w:shd w:val="clear" w:color="auto" w:fill="auto"/>
            <w:noWrap/>
            <w:vAlign w:val="bottom"/>
            <w:hideMark/>
          </w:tcPr>
          <w:p w14:paraId="51C58660" w14:textId="77777777" w:rsidR="003437F1" w:rsidRPr="004F622F" w:rsidRDefault="003437F1" w:rsidP="003437F1">
            <w:pPr>
              <w:jc w:val="right"/>
              <w:rPr>
                <w:color w:val="000000"/>
                <w:sz w:val="22"/>
                <w:szCs w:val="22"/>
              </w:rPr>
            </w:pPr>
            <w:r w:rsidRPr="004F622F">
              <w:rPr>
                <w:color w:val="000000"/>
                <w:sz w:val="22"/>
                <w:szCs w:val="22"/>
              </w:rPr>
              <w:t>-1.232</w:t>
            </w:r>
          </w:p>
        </w:tc>
        <w:tc>
          <w:tcPr>
            <w:tcW w:w="1327" w:type="dxa"/>
            <w:shd w:val="clear" w:color="auto" w:fill="auto"/>
            <w:noWrap/>
            <w:vAlign w:val="bottom"/>
            <w:hideMark/>
          </w:tcPr>
          <w:p w14:paraId="21C0EBEA" w14:textId="77777777" w:rsidR="003437F1" w:rsidRPr="004F622F" w:rsidRDefault="003437F1" w:rsidP="003437F1">
            <w:pPr>
              <w:jc w:val="right"/>
              <w:rPr>
                <w:color w:val="000000"/>
                <w:sz w:val="22"/>
                <w:szCs w:val="22"/>
              </w:rPr>
            </w:pPr>
            <w:r w:rsidRPr="004F622F">
              <w:rPr>
                <w:color w:val="000000"/>
                <w:sz w:val="22"/>
                <w:szCs w:val="22"/>
              </w:rPr>
              <w:t>1.234</w:t>
            </w:r>
          </w:p>
        </w:tc>
        <w:tc>
          <w:tcPr>
            <w:tcW w:w="1075" w:type="dxa"/>
          </w:tcPr>
          <w:p w14:paraId="01273E16"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2CF6DDBD" w14:textId="77777777" w:rsidTr="003437F1">
        <w:trPr>
          <w:trHeight w:val="288"/>
        </w:trPr>
        <w:tc>
          <w:tcPr>
            <w:tcW w:w="4582" w:type="dxa"/>
            <w:shd w:val="clear" w:color="auto" w:fill="auto"/>
            <w:noWrap/>
            <w:vAlign w:val="bottom"/>
            <w:hideMark/>
          </w:tcPr>
          <w:p w14:paraId="73EACC6B"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Level</w:t>
            </w:r>
            <w:proofErr w:type="gramEnd"/>
            <w:r>
              <w:rPr>
                <w:color w:val="000000"/>
                <w:sz w:val="22"/>
                <w:szCs w:val="22"/>
              </w:rPr>
              <w:t>5</w:t>
            </w:r>
          </w:p>
        </w:tc>
        <w:tc>
          <w:tcPr>
            <w:tcW w:w="1366" w:type="dxa"/>
            <w:shd w:val="clear" w:color="auto" w:fill="auto"/>
            <w:noWrap/>
            <w:vAlign w:val="bottom"/>
            <w:hideMark/>
          </w:tcPr>
          <w:p w14:paraId="11B11079" w14:textId="77777777" w:rsidR="003437F1" w:rsidRPr="004F622F" w:rsidRDefault="003437F1" w:rsidP="003437F1">
            <w:pPr>
              <w:jc w:val="right"/>
              <w:rPr>
                <w:color w:val="000000"/>
                <w:sz w:val="22"/>
                <w:szCs w:val="22"/>
              </w:rPr>
            </w:pPr>
            <w:r w:rsidRPr="004F622F">
              <w:rPr>
                <w:color w:val="000000"/>
                <w:sz w:val="22"/>
                <w:szCs w:val="22"/>
              </w:rPr>
              <w:t>0.440</w:t>
            </w:r>
          </w:p>
        </w:tc>
        <w:tc>
          <w:tcPr>
            <w:tcW w:w="1000" w:type="dxa"/>
            <w:shd w:val="clear" w:color="auto" w:fill="auto"/>
            <w:noWrap/>
            <w:vAlign w:val="bottom"/>
            <w:hideMark/>
          </w:tcPr>
          <w:p w14:paraId="50D19F23" w14:textId="77777777" w:rsidR="003437F1" w:rsidRPr="004F622F" w:rsidRDefault="003437F1" w:rsidP="003437F1">
            <w:pPr>
              <w:jc w:val="right"/>
              <w:rPr>
                <w:color w:val="000000"/>
                <w:sz w:val="22"/>
                <w:szCs w:val="22"/>
              </w:rPr>
            </w:pPr>
            <w:r w:rsidRPr="004F622F">
              <w:rPr>
                <w:color w:val="000000"/>
                <w:sz w:val="22"/>
                <w:szCs w:val="22"/>
              </w:rPr>
              <w:t>-0.793</w:t>
            </w:r>
          </w:p>
        </w:tc>
        <w:tc>
          <w:tcPr>
            <w:tcW w:w="1327" w:type="dxa"/>
            <w:shd w:val="clear" w:color="auto" w:fill="auto"/>
            <w:noWrap/>
            <w:vAlign w:val="bottom"/>
            <w:hideMark/>
          </w:tcPr>
          <w:p w14:paraId="14D2EFDD" w14:textId="77777777" w:rsidR="003437F1" w:rsidRPr="004F622F" w:rsidRDefault="003437F1" w:rsidP="003437F1">
            <w:pPr>
              <w:jc w:val="right"/>
              <w:rPr>
                <w:color w:val="000000"/>
                <w:sz w:val="22"/>
                <w:szCs w:val="22"/>
              </w:rPr>
            </w:pPr>
            <w:r w:rsidRPr="004F622F">
              <w:rPr>
                <w:color w:val="000000"/>
                <w:sz w:val="22"/>
                <w:szCs w:val="22"/>
              </w:rPr>
              <w:t>1.674</w:t>
            </w:r>
          </w:p>
        </w:tc>
        <w:tc>
          <w:tcPr>
            <w:tcW w:w="1075" w:type="dxa"/>
          </w:tcPr>
          <w:p w14:paraId="7B48A535"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409BEBF1" w14:textId="77777777" w:rsidTr="003437F1">
        <w:trPr>
          <w:trHeight w:val="288"/>
        </w:trPr>
        <w:tc>
          <w:tcPr>
            <w:tcW w:w="4582" w:type="dxa"/>
            <w:shd w:val="clear" w:color="auto" w:fill="auto"/>
            <w:noWrap/>
            <w:vAlign w:val="bottom"/>
            <w:hideMark/>
          </w:tcPr>
          <w:p w14:paraId="15A55C54"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Level</w:t>
            </w:r>
            <w:proofErr w:type="gramEnd"/>
            <w:r>
              <w:rPr>
                <w:color w:val="000000"/>
                <w:sz w:val="22"/>
                <w:szCs w:val="22"/>
              </w:rPr>
              <w:t>6</w:t>
            </w:r>
          </w:p>
        </w:tc>
        <w:tc>
          <w:tcPr>
            <w:tcW w:w="1366" w:type="dxa"/>
            <w:shd w:val="clear" w:color="auto" w:fill="auto"/>
            <w:noWrap/>
            <w:vAlign w:val="bottom"/>
            <w:hideMark/>
          </w:tcPr>
          <w:p w14:paraId="03D3ACA1" w14:textId="77777777" w:rsidR="003437F1" w:rsidRPr="004F622F" w:rsidRDefault="003437F1" w:rsidP="003437F1">
            <w:pPr>
              <w:jc w:val="right"/>
              <w:rPr>
                <w:color w:val="000000"/>
                <w:sz w:val="22"/>
                <w:szCs w:val="22"/>
              </w:rPr>
            </w:pPr>
            <w:r w:rsidRPr="004F622F">
              <w:rPr>
                <w:color w:val="000000"/>
                <w:sz w:val="22"/>
                <w:szCs w:val="22"/>
              </w:rPr>
              <w:t>0.473</w:t>
            </w:r>
          </w:p>
        </w:tc>
        <w:tc>
          <w:tcPr>
            <w:tcW w:w="1000" w:type="dxa"/>
            <w:shd w:val="clear" w:color="auto" w:fill="auto"/>
            <w:noWrap/>
            <w:vAlign w:val="bottom"/>
            <w:hideMark/>
          </w:tcPr>
          <w:p w14:paraId="6A92531C" w14:textId="77777777" w:rsidR="003437F1" w:rsidRPr="004F622F" w:rsidRDefault="003437F1" w:rsidP="003437F1">
            <w:pPr>
              <w:jc w:val="right"/>
              <w:rPr>
                <w:color w:val="000000"/>
                <w:sz w:val="22"/>
                <w:szCs w:val="22"/>
              </w:rPr>
            </w:pPr>
            <w:r w:rsidRPr="004F622F">
              <w:rPr>
                <w:color w:val="000000"/>
                <w:sz w:val="22"/>
                <w:szCs w:val="22"/>
              </w:rPr>
              <w:t>-0.761</w:t>
            </w:r>
          </w:p>
        </w:tc>
        <w:tc>
          <w:tcPr>
            <w:tcW w:w="1327" w:type="dxa"/>
            <w:shd w:val="clear" w:color="auto" w:fill="auto"/>
            <w:noWrap/>
            <w:vAlign w:val="bottom"/>
            <w:hideMark/>
          </w:tcPr>
          <w:p w14:paraId="0A8B42F9" w14:textId="77777777" w:rsidR="003437F1" w:rsidRPr="004F622F" w:rsidRDefault="003437F1" w:rsidP="003437F1">
            <w:pPr>
              <w:jc w:val="right"/>
              <w:rPr>
                <w:color w:val="000000"/>
                <w:sz w:val="22"/>
                <w:szCs w:val="22"/>
              </w:rPr>
            </w:pPr>
            <w:r w:rsidRPr="004F622F">
              <w:rPr>
                <w:color w:val="000000"/>
                <w:sz w:val="22"/>
                <w:szCs w:val="22"/>
              </w:rPr>
              <w:t>1.706</w:t>
            </w:r>
          </w:p>
        </w:tc>
        <w:tc>
          <w:tcPr>
            <w:tcW w:w="1075" w:type="dxa"/>
          </w:tcPr>
          <w:p w14:paraId="1B951038"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4F3CFE23" w14:textId="77777777" w:rsidTr="003437F1">
        <w:trPr>
          <w:trHeight w:val="288"/>
        </w:trPr>
        <w:tc>
          <w:tcPr>
            <w:tcW w:w="4582" w:type="dxa"/>
            <w:shd w:val="clear" w:color="auto" w:fill="auto"/>
            <w:noWrap/>
            <w:vAlign w:val="bottom"/>
            <w:hideMark/>
          </w:tcPr>
          <w:p w14:paraId="38B74DD9" w14:textId="77777777" w:rsidR="003437F1" w:rsidRPr="004F622F" w:rsidRDefault="003437F1" w:rsidP="003437F1">
            <w:pPr>
              <w:rPr>
                <w:color w:val="000000"/>
                <w:sz w:val="22"/>
                <w:szCs w:val="22"/>
              </w:rPr>
            </w:pPr>
            <w:proofErr w:type="gramStart"/>
            <w:r>
              <w:rPr>
                <w:color w:val="000000"/>
                <w:sz w:val="22"/>
                <w:szCs w:val="22"/>
              </w:rPr>
              <w:t>Competition</w:t>
            </w:r>
            <w:r w:rsidRPr="004F622F">
              <w:rPr>
                <w:color w:val="000000"/>
                <w:sz w:val="22"/>
                <w:szCs w:val="22"/>
              </w:rPr>
              <w:t>:</w:t>
            </w:r>
            <w:r>
              <w:rPr>
                <w:color w:val="000000"/>
                <w:sz w:val="22"/>
                <w:szCs w:val="22"/>
              </w:rPr>
              <w:t>Level</w:t>
            </w:r>
            <w:proofErr w:type="gramEnd"/>
            <w:r>
              <w:rPr>
                <w:color w:val="000000"/>
                <w:sz w:val="22"/>
                <w:szCs w:val="22"/>
              </w:rPr>
              <w:t>2</w:t>
            </w:r>
          </w:p>
        </w:tc>
        <w:tc>
          <w:tcPr>
            <w:tcW w:w="1366" w:type="dxa"/>
            <w:shd w:val="clear" w:color="auto" w:fill="auto"/>
            <w:noWrap/>
            <w:vAlign w:val="bottom"/>
            <w:hideMark/>
          </w:tcPr>
          <w:p w14:paraId="6B325ABE" w14:textId="77777777" w:rsidR="003437F1" w:rsidRPr="004F622F" w:rsidRDefault="003437F1" w:rsidP="003437F1">
            <w:pPr>
              <w:jc w:val="right"/>
              <w:rPr>
                <w:color w:val="000000"/>
                <w:sz w:val="22"/>
                <w:szCs w:val="22"/>
              </w:rPr>
            </w:pPr>
            <w:r w:rsidRPr="004F622F">
              <w:rPr>
                <w:color w:val="000000"/>
                <w:sz w:val="22"/>
                <w:szCs w:val="22"/>
              </w:rPr>
              <w:t>-0.300</w:t>
            </w:r>
          </w:p>
        </w:tc>
        <w:tc>
          <w:tcPr>
            <w:tcW w:w="1000" w:type="dxa"/>
            <w:shd w:val="clear" w:color="auto" w:fill="auto"/>
            <w:noWrap/>
            <w:vAlign w:val="bottom"/>
            <w:hideMark/>
          </w:tcPr>
          <w:p w14:paraId="05D00DDC" w14:textId="77777777" w:rsidR="003437F1" w:rsidRPr="004F622F" w:rsidRDefault="003437F1" w:rsidP="003437F1">
            <w:pPr>
              <w:jc w:val="right"/>
              <w:rPr>
                <w:color w:val="000000"/>
                <w:sz w:val="22"/>
                <w:szCs w:val="22"/>
              </w:rPr>
            </w:pPr>
            <w:r w:rsidRPr="004F622F">
              <w:rPr>
                <w:color w:val="000000"/>
                <w:sz w:val="22"/>
                <w:szCs w:val="22"/>
              </w:rPr>
              <w:t>-1.533</w:t>
            </w:r>
          </w:p>
        </w:tc>
        <w:tc>
          <w:tcPr>
            <w:tcW w:w="1327" w:type="dxa"/>
            <w:shd w:val="clear" w:color="auto" w:fill="auto"/>
            <w:noWrap/>
            <w:vAlign w:val="bottom"/>
            <w:hideMark/>
          </w:tcPr>
          <w:p w14:paraId="19B05484" w14:textId="77777777" w:rsidR="003437F1" w:rsidRPr="004F622F" w:rsidRDefault="003437F1" w:rsidP="003437F1">
            <w:pPr>
              <w:jc w:val="right"/>
              <w:rPr>
                <w:color w:val="000000"/>
                <w:sz w:val="22"/>
                <w:szCs w:val="22"/>
              </w:rPr>
            </w:pPr>
            <w:r w:rsidRPr="004F622F">
              <w:rPr>
                <w:color w:val="000000"/>
                <w:sz w:val="22"/>
                <w:szCs w:val="22"/>
              </w:rPr>
              <w:t>0.933</w:t>
            </w:r>
          </w:p>
        </w:tc>
        <w:tc>
          <w:tcPr>
            <w:tcW w:w="1075" w:type="dxa"/>
          </w:tcPr>
          <w:p w14:paraId="1CA70A25"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0283FBA4" w14:textId="77777777" w:rsidTr="003437F1">
        <w:trPr>
          <w:trHeight w:val="288"/>
        </w:trPr>
        <w:tc>
          <w:tcPr>
            <w:tcW w:w="4582" w:type="dxa"/>
            <w:shd w:val="clear" w:color="auto" w:fill="auto"/>
            <w:noWrap/>
            <w:vAlign w:val="bottom"/>
            <w:hideMark/>
          </w:tcPr>
          <w:p w14:paraId="71EE769A" w14:textId="77777777" w:rsidR="003437F1" w:rsidRPr="004F622F" w:rsidRDefault="003437F1" w:rsidP="003437F1">
            <w:pPr>
              <w:rPr>
                <w:color w:val="000000"/>
                <w:sz w:val="22"/>
                <w:szCs w:val="22"/>
              </w:rPr>
            </w:pPr>
            <w:proofErr w:type="gramStart"/>
            <w:r>
              <w:rPr>
                <w:color w:val="000000"/>
                <w:sz w:val="22"/>
                <w:szCs w:val="22"/>
              </w:rPr>
              <w:t>Competition</w:t>
            </w:r>
            <w:r w:rsidRPr="004F622F">
              <w:rPr>
                <w:color w:val="000000"/>
                <w:sz w:val="22"/>
                <w:szCs w:val="22"/>
              </w:rPr>
              <w:t>:</w:t>
            </w:r>
            <w:r>
              <w:rPr>
                <w:color w:val="000000"/>
                <w:sz w:val="22"/>
                <w:szCs w:val="22"/>
              </w:rPr>
              <w:t>Level</w:t>
            </w:r>
            <w:proofErr w:type="gramEnd"/>
            <w:r>
              <w:rPr>
                <w:color w:val="000000"/>
                <w:sz w:val="22"/>
                <w:szCs w:val="22"/>
              </w:rPr>
              <w:t>3</w:t>
            </w:r>
          </w:p>
        </w:tc>
        <w:tc>
          <w:tcPr>
            <w:tcW w:w="1366" w:type="dxa"/>
            <w:shd w:val="clear" w:color="auto" w:fill="auto"/>
            <w:noWrap/>
            <w:vAlign w:val="bottom"/>
            <w:hideMark/>
          </w:tcPr>
          <w:p w14:paraId="6448F5BE" w14:textId="77777777" w:rsidR="003437F1" w:rsidRPr="004F622F" w:rsidRDefault="003437F1" w:rsidP="003437F1">
            <w:pPr>
              <w:jc w:val="right"/>
              <w:rPr>
                <w:color w:val="000000"/>
                <w:sz w:val="22"/>
                <w:szCs w:val="22"/>
              </w:rPr>
            </w:pPr>
            <w:r w:rsidRPr="004F622F">
              <w:rPr>
                <w:color w:val="000000"/>
                <w:sz w:val="22"/>
                <w:szCs w:val="22"/>
              </w:rPr>
              <w:t>-0.881</w:t>
            </w:r>
          </w:p>
        </w:tc>
        <w:tc>
          <w:tcPr>
            <w:tcW w:w="1000" w:type="dxa"/>
            <w:shd w:val="clear" w:color="auto" w:fill="auto"/>
            <w:noWrap/>
            <w:vAlign w:val="bottom"/>
            <w:hideMark/>
          </w:tcPr>
          <w:p w14:paraId="5E086758" w14:textId="77777777" w:rsidR="003437F1" w:rsidRPr="004F622F" w:rsidRDefault="003437F1" w:rsidP="003437F1">
            <w:pPr>
              <w:jc w:val="right"/>
              <w:rPr>
                <w:color w:val="000000"/>
                <w:sz w:val="22"/>
                <w:szCs w:val="22"/>
              </w:rPr>
            </w:pPr>
            <w:r w:rsidRPr="004F622F">
              <w:rPr>
                <w:color w:val="000000"/>
                <w:sz w:val="22"/>
                <w:szCs w:val="22"/>
              </w:rPr>
              <w:t>-2.114</w:t>
            </w:r>
          </w:p>
        </w:tc>
        <w:tc>
          <w:tcPr>
            <w:tcW w:w="1327" w:type="dxa"/>
            <w:shd w:val="clear" w:color="auto" w:fill="auto"/>
            <w:noWrap/>
            <w:vAlign w:val="bottom"/>
            <w:hideMark/>
          </w:tcPr>
          <w:p w14:paraId="03717556" w14:textId="77777777" w:rsidR="003437F1" w:rsidRPr="004F622F" w:rsidRDefault="003437F1" w:rsidP="003437F1">
            <w:pPr>
              <w:jc w:val="right"/>
              <w:rPr>
                <w:color w:val="000000"/>
                <w:sz w:val="22"/>
                <w:szCs w:val="22"/>
              </w:rPr>
            </w:pPr>
            <w:r w:rsidRPr="004F622F">
              <w:rPr>
                <w:color w:val="000000"/>
                <w:sz w:val="22"/>
                <w:szCs w:val="22"/>
              </w:rPr>
              <w:t>0.352</w:t>
            </w:r>
          </w:p>
        </w:tc>
        <w:tc>
          <w:tcPr>
            <w:tcW w:w="1075" w:type="dxa"/>
          </w:tcPr>
          <w:p w14:paraId="32AF19F8"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1EF95972" w14:textId="77777777" w:rsidTr="003437F1">
        <w:trPr>
          <w:trHeight w:val="288"/>
        </w:trPr>
        <w:tc>
          <w:tcPr>
            <w:tcW w:w="4582" w:type="dxa"/>
            <w:shd w:val="clear" w:color="auto" w:fill="auto"/>
            <w:noWrap/>
            <w:vAlign w:val="bottom"/>
            <w:hideMark/>
          </w:tcPr>
          <w:p w14:paraId="1C596D11" w14:textId="77777777" w:rsidR="003437F1" w:rsidRPr="004F622F" w:rsidRDefault="003437F1" w:rsidP="003437F1">
            <w:pPr>
              <w:rPr>
                <w:color w:val="000000"/>
                <w:sz w:val="22"/>
                <w:szCs w:val="22"/>
              </w:rPr>
            </w:pPr>
            <w:proofErr w:type="gramStart"/>
            <w:r>
              <w:rPr>
                <w:color w:val="000000"/>
                <w:sz w:val="22"/>
                <w:szCs w:val="22"/>
              </w:rPr>
              <w:t>Competition</w:t>
            </w:r>
            <w:r w:rsidRPr="004F622F">
              <w:rPr>
                <w:color w:val="000000"/>
                <w:sz w:val="22"/>
                <w:szCs w:val="22"/>
              </w:rPr>
              <w:t>:</w:t>
            </w:r>
            <w:r>
              <w:rPr>
                <w:color w:val="000000"/>
                <w:sz w:val="22"/>
                <w:szCs w:val="22"/>
              </w:rPr>
              <w:t>Level</w:t>
            </w:r>
            <w:proofErr w:type="gramEnd"/>
            <w:r>
              <w:rPr>
                <w:color w:val="000000"/>
                <w:sz w:val="22"/>
                <w:szCs w:val="22"/>
              </w:rPr>
              <w:t>4</w:t>
            </w:r>
          </w:p>
        </w:tc>
        <w:tc>
          <w:tcPr>
            <w:tcW w:w="1366" w:type="dxa"/>
            <w:shd w:val="clear" w:color="auto" w:fill="auto"/>
            <w:noWrap/>
            <w:vAlign w:val="bottom"/>
            <w:hideMark/>
          </w:tcPr>
          <w:p w14:paraId="2DB9D848" w14:textId="77777777" w:rsidR="003437F1" w:rsidRPr="004F622F" w:rsidRDefault="003437F1" w:rsidP="003437F1">
            <w:pPr>
              <w:jc w:val="right"/>
              <w:rPr>
                <w:color w:val="000000"/>
                <w:sz w:val="22"/>
                <w:szCs w:val="22"/>
              </w:rPr>
            </w:pPr>
            <w:r w:rsidRPr="004F622F">
              <w:rPr>
                <w:color w:val="000000"/>
                <w:sz w:val="22"/>
                <w:szCs w:val="22"/>
              </w:rPr>
              <w:t>-0.380</w:t>
            </w:r>
          </w:p>
        </w:tc>
        <w:tc>
          <w:tcPr>
            <w:tcW w:w="1000" w:type="dxa"/>
            <w:shd w:val="clear" w:color="auto" w:fill="auto"/>
            <w:noWrap/>
            <w:vAlign w:val="bottom"/>
            <w:hideMark/>
          </w:tcPr>
          <w:p w14:paraId="4DAB07FD" w14:textId="77777777" w:rsidR="003437F1" w:rsidRPr="004F622F" w:rsidRDefault="003437F1" w:rsidP="003437F1">
            <w:pPr>
              <w:jc w:val="right"/>
              <w:rPr>
                <w:color w:val="000000"/>
                <w:sz w:val="22"/>
                <w:szCs w:val="22"/>
              </w:rPr>
            </w:pPr>
            <w:r w:rsidRPr="004F622F">
              <w:rPr>
                <w:color w:val="000000"/>
                <w:sz w:val="22"/>
                <w:szCs w:val="22"/>
              </w:rPr>
              <w:t>-1.613</w:t>
            </w:r>
          </w:p>
        </w:tc>
        <w:tc>
          <w:tcPr>
            <w:tcW w:w="1327" w:type="dxa"/>
            <w:shd w:val="clear" w:color="auto" w:fill="auto"/>
            <w:noWrap/>
            <w:vAlign w:val="bottom"/>
            <w:hideMark/>
          </w:tcPr>
          <w:p w14:paraId="355E59D7" w14:textId="77777777" w:rsidR="003437F1" w:rsidRPr="004F622F" w:rsidRDefault="003437F1" w:rsidP="003437F1">
            <w:pPr>
              <w:jc w:val="right"/>
              <w:rPr>
                <w:color w:val="000000"/>
                <w:sz w:val="22"/>
                <w:szCs w:val="22"/>
              </w:rPr>
            </w:pPr>
            <w:r w:rsidRPr="004F622F">
              <w:rPr>
                <w:color w:val="000000"/>
                <w:sz w:val="22"/>
                <w:szCs w:val="22"/>
              </w:rPr>
              <w:t>0.854</w:t>
            </w:r>
          </w:p>
        </w:tc>
        <w:tc>
          <w:tcPr>
            <w:tcW w:w="1075" w:type="dxa"/>
          </w:tcPr>
          <w:p w14:paraId="7FA95A47"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0FA7682A" w14:textId="77777777" w:rsidTr="003437F1">
        <w:trPr>
          <w:trHeight w:val="288"/>
        </w:trPr>
        <w:tc>
          <w:tcPr>
            <w:tcW w:w="4582" w:type="dxa"/>
            <w:shd w:val="clear" w:color="auto" w:fill="auto"/>
            <w:noWrap/>
            <w:vAlign w:val="bottom"/>
            <w:hideMark/>
          </w:tcPr>
          <w:p w14:paraId="5EE9236F" w14:textId="77777777" w:rsidR="003437F1" w:rsidRPr="004F622F" w:rsidRDefault="003437F1" w:rsidP="003437F1">
            <w:pPr>
              <w:rPr>
                <w:color w:val="000000"/>
                <w:sz w:val="22"/>
                <w:szCs w:val="22"/>
              </w:rPr>
            </w:pPr>
            <w:proofErr w:type="gramStart"/>
            <w:r>
              <w:rPr>
                <w:color w:val="000000"/>
                <w:sz w:val="22"/>
                <w:szCs w:val="22"/>
              </w:rPr>
              <w:t>Competition</w:t>
            </w:r>
            <w:r w:rsidRPr="004F622F">
              <w:rPr>
                <w:color w:val="000000"/>
                <w:sz w:val="22"/>
                <w:szCs w:val="22"/>
              </w:rPr>
              <w:t>:</w:t>
            </w:r>
            <w:r>
              <w:rPr>
                <w:color w:val="000000"/>
                <w:sz w:val="22"/>
                <w:szCs w:val="22"/>
              </w:rPr>
              <w:t>Level</w:t>
            </w:r>
            <w:proofErr w:type="gramEnd"/>
            <w:r>
              <w:rPr>
                <w:color w:val="000000"/>
                <w:sz w:val="22"/>
                <w:szCs w:val="22"/>
              </w:rPr>
              <w:t>5</w:t>
            </w:r>
          </w:p>
        </w:tc>
        <w:tc>
          <w:tcPr>
            <w:tcW w:w="1366" w:type="dxa"/>
            <w:shd w:val="clear" w:color="auto" w:fill="auto"/>
            <w:noWrap/>
            <w:vAlign w:val="bottom"/>
            <w:hideMark/>
          </w:tcPr>
          <w:p w14:paraId="31013BEE" w14:textId="77777777" w:rsidR="003437F1" w:rsidRPr="004F622F" w:rsidRDefault="003437F1" w:rsidP="003437F1">
            <w:pPr>
              <w:jc w:val="right"/>
              <w:rPr>
                <w:color w:val="000000"/>
                <w:sz w:val="22"/>
                <w:szCs w:val="22"/>
              </w:rPr>
            </w:pPr>
            <w:r w:rsidRPr="004F622F">
              <w:rPr>
                <w:color w:val="000000"/>
                <w:sz w:val="22"/>
                <w:szCs w:val="22"/>
              </w:rPr>
              <w:t>-0.466</w:t>
            </w:r>
          </w:p>
        </w:tc>
        <w:tc>
          <w:tcPr>
            <w:tcW w:w="1000" w:type="dxa"/>
            <w:shd w:val="clear" w:color="auto" w:fill="auto"/>
            <w:noWrap/>
            <w:vAlign w:val="bottom"/>
            <w:hideMark/>
          </w:tcPr>
          <w:p w14:paraId="1764F4CD" w14:textId="77777777" w:rsidR="003437F1" w:rsidRPr="004F622F" w:rsidRDefault="003437F1" w:rsidP="003437F1">
            <w:pPr>
              <w:jc w:val="right"/>
              <w:rPr>
                <w:color w:val="000000"/>
                <w:sz w:val="22"/>
                <w:szCs w:val="22"/>
              </w:rPr>
            </w:pPr>
            <w:r w:rsidRPr="004F622F">
              <w:rPr>
                <w:color w:val="000000"/>
                <w:sz w:val="22"/>
                <w:szCs w:val="22"/>
              </w:rPr>
              <w:t>-1.699</w:t>
            </w:r>
          </w:p>
        </w:tc>
        <w:tc>
          <w:tcPr>
            <w:tcW w:w="1327" w:type="dxa"/>
            <w:shd w:val="clear" w:color="auto" w:fill="auto"/>
            <w:noWrap/>
            <w:vAlign w:val="bottom"/>
            <w:hideMark/>
          </w:tcPr>
          <w:p w14:paraId="17102010" w14:textId="77777777" w:rsidR="003437F1" w:rsidRPr="004F622F" w:rsidRDefault="003437F1" w:rsidP="003437F1">
            <w:pPr>
              <w:jc w:val="right"/>
              <w:rPr>
                <w:color w:val="000000"/>
                <w:sz w:val="22"/>
                <w:szCs w:val="22"/>
              </w:rPr>
            </w:pPr>
            <w:r w:rsidRPr="004F622F">
              <w:rPr>
                <w:color w:val="000000"/>
                <w:sz w:val="22"/>
                <w:szCs w:val="22"/>
              </w:rPr>
              <w:t>0.768</w:t>
            </w:r>
          </w:p>
        </w:tc>
        <w:tc>
          <w:tcPr>
            <w:tcW w:w="1075" w:type="dxa"/>
          </w:tcPr>
          <w:p w14:paraId="60AAB324"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6B19D2C8" w14:textId="77777777" w:rsidTr="003437F1">
        <w:trPr>
          <w:trHeight w:val="288"/>
        </w:trPr>
        <w:tc>
          <w:tcPr>
            <w:tcW w:w="4582" w:type="dxa"/>
            <w:shd w:val="clear" w:color="auto" w:fill="auto"/>
            <w:noWrap/>
            <w:vAlign w:val="bottom"/>
            <w:hideMark/>
          </w:tcPr>
          <w:p w14:paraId="2453BEF1" w14:textId="77777777" w:rsidR="003437F1" w:rsidRPr="004F622F" w:rsidRDefault="003437F1" w:rsidP="003437F1">
            <w:pPr>
              <w:rPr>
                <w:color w:val="000000"/>
                <w:sz w:val="22"/>
                <w:szCs w:val="22"/>
              </w:rPr>
            </w:pPr>
            <w:proofErr w:type="gramStart"/>
            <w:r>
              <w:rPr>
                <w:color w:val="000000"/>
                <w:sz w:val="22"/>
                <w:szCs w:val="22"/>
              </w:rPr>
              <w:t>Competition</w:t>
            </w:r>
            <w:r w:rsidRPr="004F622F">
              <w:rPr>
                <w:color w:val="000000"/>
                <w:sz w:val="22"/>
                <w:szCs w:val="22"/>
              </w:rPr>
              <w:t>:</w:t>
            </w:r>
            <w:r>
              <w:rPr>
                <w:color w:val="000000"/>
                <w:sz w:val="22"/>
                <w:szCs w:val="22"/>
              </w:rPr>
              <w:t>Level</w:t>
            </w:r>
            <w:proofErr w:type="gramEnd"/>
            <w:r>
              <w:rPr>
                <w:color w:val="000000"/>
                <w:sz w:val="22"/>
                <w:szCs w:val="22"/>
              </w:rPr>
              <w:t>6</w:t>
            </w:r>
          </w:p>
        </w:tc>
        <w:tc>
          <w:tcPr>
            <w:tcW w:w="1366" w:type="dxa"/>
            <w:shd w:val="clear" w:color="auto" w:fill="auto"/>
            <w:noWrap/>
            <w:vAlign w:val="bottom"/>
            <w:hideMark/>
          </w:tcPr>
          <w:p w14:paraId="3BD0F96B" w14:textId="77777777" w:rsidR="003437F1" w:rsidRPr="004F622F" w:rsidRDefault="003437F1" w:rsidP="003437F1">
            <w:pPr>
              <w:jc w:val="right"/>
              <w:rPr>
                <w:color w:val="000000"/>
                <w:sz w:val="22"/>
                <w:szCs w:val="22"/>
              </w:rPr>
            </w:pPr>
            <w:r w:rsidRPr="004F622F">
              <w:rPr>
                <w:color w:val="000000"/>
                <w:sz w:val="22"/>
                <w:szCs w:val="22"/>
              </w:rPr>
              <w:t>-0.762</w:t>
            </w:r>
          </w:p>
        </w:tc>
        <w:tc>
          <w:tcPr>
            <w:tcW w:w="1000" w:type="dxa"/>
            <w:shd w:val="clear" w:color="auto" w:fill="auto"/>
            <w:noWrap/>
            <w:vAlign w:val="bottom"/>
            <w:hideMark/>
          </w:tcPr>
          <w:p w14:paraId="5AFD5DDA" w14:textId="77777777" w:rsidR="003437F1" w:rsidRPr="004F622F" w:rsidRDefault="003437F1" w:rsidP="003437F1">
            <w:pPr>
              <w:jc w:val="right"/>
              <w:rPr>
                <w:color w:val="000000"/>
                <w:sz w:val="22"/>
                <w:szCs w:val="22"/>
              </w:rPr>
            </w:pPr>
            <w:r w:rsidRPr="004F622F">
              <w:rPr>
                <w:color w:val="000000"/>
                <w:sz w:val="22"/>
                <w:szCs w:val="22"/>
              </w:rPr>
              <w:t>-1.996</w:t>
            </w:r>
          </w:p>
        </w:tc>
        <w:tc>
          <w:tcPr>
            <w:tcW w:w="1327" w:type="dxa"/>
            <w:shd w:val="clear" w:color="auto" w:fill="auto"/>
            <w:noWrap/>
            <w:vAlign w:val="bottom"/>
            <w:hideMark/>
          </w:tcPr>
          <w:p w14:paraId="4506682F" w14:textId="77777777" w:rsidR="003437F1" w:rsidRPr="004F622F" w:rsidRDefault="003437F1" w:rsidP="003437F1">
            <w:pPr>
              <w:jc w:val="right"/>
              <w:rPr>
                <w:color w:val="000000"/>
                <w:sz w:val="22"/>
                <w:szCs w:val="22"/>
              </w:rPr>
            </w:pPr>
            <w:r w:rsidRPr="004F622F">
              <w:rPr>
                <w:color w:val="000000"/>
                <w:sz w:val="22"/>
                <w:szCs w:val="22"/>
              </w:rPr>
              <w:t>0.471</w:t>
            </w:r>
          </w:p>
        </w:tc>
        <w:tc>
          <w:tcPr>
            <w:tcW w:w="1075" w:type="dxa"/>
          </w:tcPr>
          <w:p w14:paraId="21D7B3CF"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1E436ED8" w14:textId="77777777" w:rsidTr="003437F1">
        <w:trPr>
          <w:trHeight w:val="288"/>
        </w:trPr>
        <w:tc>
          <w:tcPr>
            <w:tcW w:w="4582" w:type="dxa"/>
            <w:shd w:val="clear" w:color="auto" w:fill="auto"/>
            <w:noWrap/>
            <w:vAlign w:val="bottom"/>
            <w:hideMark/>
          </w:tcPr>
          <w:p w14:paraId="58B8208A" w14:textId="77777777" w:rsidR="003437F1" w:rsidRPr="004F622F" w:rsidRDefault="003437F1" w:rsidP="003437F1">
            <w:pPr>
              <w:rPr>
                <w:color w:val="000000"/>
                <w:sz w:val="22"/>
                <w:szCs w:val="22"/>
              </w:rPr>
            </w:pPr>
            <w:proofErr w:type="gramStart"/>
            <w:r>
              <w:rPr>
                <w:color w:val="000000"/>
                <w:sz w:val="22"/>
                <w:szCs w:val="22"/>
              </w:rPr>
              <w:t>Salinity</w:t>
            </w:r>
            <w:r w:rsidRPr="004F622F">
              <w:rPr>
                <w:color w:val="000000"/>
                <w:sz w:val="22"/>
                <w:szCs w:val="22"/>
              </w:rPr>
              <w:t>:</w:t>
            </w:r>
            <w:r>
              <w:rPr>
                <w:color w:val="000000"/>
                <w:sz w:val="22"/>
                <w:szCs w:val="22"/>
              </w:rPr>
              <w:t>Level</w:t>
            </w:r>
            <w:proofErr w:type="gramEnd"/>
            <w:r>
              <w:rPr>
                <w:color w:val="000000"/>
                <w:sz w:val="22"/>
                <w:szCs w:val="22"/>
              </w:rPr>
              <w:t>2</w:t>
            </w:r>
          </w:p>
        </w:tc>
        <w:tc>
          <w:tcPr>
            <w:tcW w:w="1366" w:type="dxa"/>
            <w:shd w:val="clear" w:color="auto" w:fill="auto"/>
            <w:noWrap/>
            <w:vAlign w:val="bottom"/>
            <w:hideMark/>
          </w:tcPr>
          <w:p w14:paraId="2AC53EE7" w14:textId="77777777" w:rsidR="003437F1" w:rsidRPr="004F622F" w:rsidRDefault="003437F1" w:rsidP="003437F1">
            <w:pPr>
              <w:jc w:val="right"/>
              <w:rPr>
                <w:color w:val="000000"/>
                <w:sz w:val="22"/>
                <w:szCs w:val="22"/>
              </w:rPr>
            </w:pPr>
            <w:r w:rsidRPr="004F622F">
              <w:rPr>
                <w:color w:val="000000"/>
                <w:sz w:val="22"/>
                <w:szCs w:val="22"/>
              </w:rPr>
              <w:t>0.717</w:t>
            </w:r>
          </w:p>
        </w:tc>
        <w:tc>
          <w:tcPr>
            <w:tcW w:w="1000" w:type="dxa"/>
            <w:shd w:val="clear" w:color="auto" w:fill="auto"/>
            <w:noWrap/>
            <w:vAlign w:val="bottom"/>
            <w:hideMark/>
          </w:tcPr>
          <w:p w14:paraId="6C0AE58E" w14:textId="77777777" w:rsidR="003437F1" w:rsidRPr="004F622F" w:rsidRDefault="003437F1" w:rsidP="003437F1">
            <w:pPr>
              <w:jc w:val="right"/>
              <w:rPr>
                <w:color w:val="000000"/>
                <w:sz w:val="22"/>
                <w:szCs w:val="22"/>
              </w:rPr>
            </w:pPr>
            <w:r w:rsidRPr="004F622F">
              <w:rPr>
                <w:color w:val="000000"/>
                <w:sz w:val="22"/>
                <w:szCs w:val="22"/>
              </w:rPr>
              <w:t>-0.521</w:t>
            </w:r>
          </w:p>
        </w:tc>
        <w:tc>
          <w:tcPr>
            <w:tcW w:w="1327" w:type="dxa"/>
            <w:shd w:val="clear" w:color="auto" w:fill="auto"/>
            <w:noWrap/>
            <w:vAlign w:val="bottom"/>
            <w:hideMark/>
          </w:tcPr>
          <w:p w14:paraId="791556EB" w14:textId="77777777" w:rsidR="003437F1" w:rsidRPr="004F622F" w:rsidRDefault="003437F1" w:rsidP="003437F1">
            <w:pPr>
              <w:jc w:val="right"/>
              <w:rPr>
                <w:color w:val="000000"/>
                <w:sz w:val="22"/>
                <w:szCs w:val="22"/>
              </w:rPr>
            </w:pPr>
            <w:r w:rsidRPr="004F622F">
              <w:rPr>
                <w:color w:val="000000"/>
                <w:sz w:val="22"/>
                <w:szCs w:val="22"/>
              </w:rPr>
              <w:t>1.955</w:t>
            </w:r>
          </w:p>
        </w:tc>
        <w:tc>
          <w:tcPr>
            <w:tcW w:w="1075" w:type="dxa"/>
          </w:tcPr>
          <w:p w14:paraId="42B46996"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68CEDBEC" w14:textId="77777777" w:rsidTr="003437F1">
        <w:trPr>
          <w:trHeight w:val="288"/>
        </w:trPr>
        <w:tc>
          <w:tcPr>
            <w:tcW w:w="4582" w:type="dxa"/>
            <w:shd w:val="clear" w:color="auto" w:fill="auto"/>
            <w:noWrap/>
            <w:vAlign w:val="bottom"/>
            <w:hideMark/>
          </w:tcPr>
          <w:p w14:paraId="1C0015A9" w14:textId="77777777" w:rsidR="003437F1" w:rsidRPr="004F622F" w:rsidRDefault="003437F1" w:rsidP="003437F1">
            <w:pPr>
              <w:rPr>
                <w:color w:val="000000"/>
                <w:sz w:val="22"/>
                <w:szCs w:val="22"/>
              </w:rPr>
            </w:pPr>
            <w:proofErr w:type="gramStart"/>
            <w:r>
              <w:rPr>
                <w:color w:val="000000"/>
                <w:sz w:val="22"/>
                <w:szCs w:val="22"/>
              </w:rPr>
              <w:t>Salinity</w:t>
            </w:r>
            <w:r w:rsidRPr="004F622F">
              <w:rPr>
                <w:color w:val="000000"/>
                <w:sz w:val="22"/>
                <w:szCs w:val="22"/>
              </w:rPr>
              <w:t>:</w:t>
            </w:r>
            <w:r>
              <w:rPr>
                <w:color w:val="000000"/>
                <w:sz w:val="22"/>
                <w:szCs w:val="22"/>
              </w:rPr>
              <w:t>Level</w:t>
            </w:r>
            <w:proofErr w:type="gramEnd"/>
            <w:r>
              <w:rPr>
                <w:color w:val="000000"/>
                <w:sz w:val="22"/>
                <w:szCs w:val="22"/>
              </w:rPr>
              <w:t>3</w:t>
            </w:r>
          </w:p>
        </w:tc>
        <w:tc>
          <w:tcPr>
            <w:tcW w:w="1366" w:type="dxa"/>
            <w:shd w:val="clear" w:color="auto" w:fill="auto"/>
            <w:noWrap/>
            <w:vAlign w:val="bottom"/>
            <w:hideMark/>
          </w:tcPr>
          <w:p w14:paraId="4A4BA8EB" w14:textId="77777777" w:rsidR="003437F1" w:rsidRPr="004F622F" w:rsidRDefault="003437F1" w:rsidP="003437F1">
            <w:pPr>
              <w:jc w:val="right"/>
              <w:rPr>
                <w:color w:val="000000"/>
                <w:sz w:val="22"/>
                <w:szCs w:val="22"/>
              </w:rPr>
            </w:pPr>
            <w:r w:rsidRPr="004F622F">
              <w:rPr>
                <w:color w:val="000000"/>
                <w:sz w:val="22"/>
                <w:szCs w:val="22"/>
              </w:rPr>
              <w:t>0.441</w:t>
            </w:r>
          </w:p>
        </w:tc>
        <w:tc>
          <w:tcPr>
            <w:tcW w:w="1000" w:type="dxa"/>
            <w:shd w:val="clear" w:color="auto" w:fill="auto"/>
            <w:noWrap/>
            <w:vAlign w:val="bottom"/>
            <w:hideMark/>
          </w:tcPr>
          <w:p w14:paraId="539C25DF" w14:textId="77777777" w:rsidR="003437F1" w:rsidRPr="004F622F" w:rsidRDefault="003437F1" w:rsidP="003437F1">
            <w:pPr>
              <w:jc w:val="right"/>
              <w:rPr>
                <w:color w:val="000000"/>
                <w:sz w:val="22"/>
                <w:szCs w:val="22"/>
              </w:rPr>
            </w:pPr>
            <w:r w:rsidRPr="004F622F">
              <w:rPr>
                <w:color w:val="000000"/>
                <w:sz w:val="22"/>
                <w:szCs w:val="22"/>
              </w:rPr>
              <w:t>-0.797</w:t>
            </w:r>
          </w:p>
        </w:tc>
        <w:tc>
          <w:tcPr>
            <w:tcW w:w="1327" w:type="dxa"/>
            <w:shd w:val="clear" w:color="auto" w:fill="auto"/>
            <w:noWrap/>
            <w:vAlign w:val="bottom"/>
            <w:hideMark/>
          </w:tcPr>
          <w:p w14:paraId="2865C86F" w14:textId="77777777" w:rsidR="003437F1" w:rsidRPr="004F622F" w:rsidRDefault="003437F1" w:rsidP="003437F1">
            <w:pPr>
              <w:jc w:val="right"/>
              <w:rPr>
                <w:color w:val="000000"/>
                <w:sz w:val="22"/>
                <w:szCs w:val="22"/>
              </w:rPr>
            </w:pPr>
            <w:r w:rsidRPr="004F622F">
              <w:rPr>
                <w:color w:val="000000"/>
                <w:sz w:val="22"/>
                <w:szCs w:val="22"/>
              </w:rPr>
              <w:t>1.679</w:t>
            </w:r>
          </w:p>
        </w:tc>
        <w:tc>
          <w:tcPr>
            <w:tcW w:w="1075" w:type="dxa"/>
          </w:tcPr>
          <w:p w14:paraId="63C71DCB"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603AB063" w14:textId="77777777" w:rsidTr="003437F1">
        <w:trPr>
          <w:trHeight w:val="288"/>
        </w:trPr>
        <w:tc>
          <w:tcPr>
            <w:tcW w:w="4582" w:type="dxa"/>
            <w:shd w:val="clear" w:color="auto" w:fill="auto"/>
            <w:noWrap/>
            <w:vAlign w:val="bottom"/>
            <w:hideMark/>
          </w:tcPr>
          <w:p w14:paraId="62D7CB24" w14:textId="77777777" w:rsidR="003437F1" w:rsidRPr="004F622F" w:rsidRDefault="003437F1" w:rsidP="003437F1">
            <w:pPr>
              <w:rPr>
                <w:color w:val="000000"/>
                <w:sz w:val="22"/>
                <w:szCs w:val="22"/>
              </w:rPr>
            </w:pPr>
            <w:proofErr w:type="gramStart"/>
            <w:r>
              <w:rPr>
                <w:color w:val="000000"/>
                <w:sz w:val="22"/>
                <w:szCs w:val="22"/>
              </w:rPr>
              <w:t>Salinity</w:t>
            </w:r>
            <w:r w:rsidRPr="004F622F">
              <w:rPr>
                <w:color w:val="000000"/>
                <w:sz w:val="22"/>
                <w:szCs w:val="22"/>
              </w:rPr>
              <w:t>:</w:t>
            </w:r>
            <w:r>
              <w:rPr>
                <w:color w:val="000000"/>
                <w:sz w:val="22"/>
                <w:szCs w:val="22"/>
              </w:rPr>
              <w:t>Level</w:t>
            </w:r>
            <w:proofErr w:type="gramEnd"/>
            <w:r>
              <w:rPr>
                <w:color w:val="000000"/>
                <w:sz w:val="22"/>
                <w:szCs w:val="22"/>
              </w:rPr>
              <w:t>4</w:t>
            </w:r>
          </w:p>
        </w:tc>
        <w:tc>
          <w:tcPr>
            <w:tcW w:w="1366" w:type="dxa"/>
            <w:shd w:val="clear" w:color="auto" w:fill="auto"/>
            <w:noWrap/>
            <w:vAlign w:val="bottom"/>
            <w:hideMark/>
          </w:tcPr>
          <w:p w14:paraId="0B991F30" w14:textId="77777777" w:rsidR="003437F1" w:rsidRPr="004F622F" w:rsidRDefault="003437F1" w:rsidP="003437F1">
            <w:pPr>
              <w:jc w:val="right"/>
              <w:rPr>
                <w:color w:val="000000"/>
                <w:sz w:val="22"/>
                <w:szCs w:val="22"/>
              </w:rPr>
            </w:pPr>
            <w:r w:rsidRPr="004F622F">
              <w:rPr>
                <w:color w:val="000000"/>
                <w:sz w:val="22"/>
                <w:szCs w:val="22"/>
              </w:rPr>
              <w:t>0.002</w:t>
            </w:r>
          </w:p>
        </w:tc>
        <w:tc>
          <w:tcPr>
            <w:tcW w:w="1000" w:type="dxa"/>
            <w:shd w:val="clear" w:color="auto" w:fill="auto"/>
            <w:noWrap/>
            <w:vAlign w:val="bottom"/>
            <w:hideMark/>
          </w:tcPr>
          <w:p w14:paraId="0C4E38A0" w14:textId="77777777" w:rsidR="003437F1" w:rsidRPr="004F622F" w:rsidRDefault="003437F1" w:rsidP="003437F1">
            <w:pPr>
              <w:jc w:val="right"/>
              <w:rPr>
                <w:color w:val="000000"/>
                <w:sz w:val="22"/>
                <w:szCs w:val="22"/>
              </w:rPr>
            </w:pPr>
            <w:r w:rsidRPr="004F622F">
              <w:rPr>
                <w:color w:val="000000"/>
                <w:sz w:val="22"/>
                <w:szCs w:val="22"/>
              </w:rPr>
              <w:t>-1.236</w:t>
            </w:r>
          </w:p>
        </w:tc>
        <w:tc>
          <w:tcPr>
            <w:tcW w:w="1327" w:type="dxa"/>
            <w:shd w:val="clear" w:color="auto" w:fill="auto"/>
            <w:noWrap/>
            <w:vAlign w:val="bottom"/>
            <w:hideMark/>
          </w:tcPr>
          <w:p w14:paraId="2FDF10D7" w14:textId="77777777" w:rsidR="003437F1" w:rsidRPr="004F622F" w:rsidRDefault="003437F1" w:rsidP="003437F1">
            <w:pPr>
              <w:jc w:val="right"/>
              <w:rPr>
                <w:color w:val="000000"/>
                <w:sz w:val="22"/>
                <w:szCs w:val="22"/>
              </w:rPr>
            </w:pPr>
            <w:r w:rsidRPr="004F622F">
              <w:rPr>
                <w:color w:val="000000"/>
                <w:sz w:val="22"/>
                <w:szCs w:val="22"/>
              </w:rPr>
              <w:t>1.240</w:t>
            </w:r>
          </w:p>
        </w:tc>
        <w:tc>
          <w:tcPr>
            <w:tcW w:w="1075" w:type="dxa"/>
          </w:tcPr>
          <w:p w14:paraId="1B95E339"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14FFDFF4" w14:textId="77777777" w:rsidTr="003437F1">
        <w:trPr>
          <w:trHeight w:val="288"/>
        </w:trPr>
        <w:tc>
          <w:tcPr>
            <w:tcW w:w="4582" w:type="dxa"/>
            <w:shd w:val="clear" w:color="auto" w:fill="auto"/>
            <w:noWrap/>
            <w:vAlign w:val="bottom"/>
            <w:hideMark/>
          </w:tcPr>
          <w:p w14:paraId="468DA606" w14:textId="77777777" w:rsidR="003437F1" w:rsidRPr="004F622F" w:rsidRDefault="003437F1" w:rsidP="003437F1">
            <w:pPr>
              <w:rPr>
                <w:color w:val="000000"/>
                <w:sz w:val="22"/>
                <w:szCs w:val="22"/>
              </w:rPr>
            </w:pPr>
            <w:proofErr w:type="gramStart"/>
            <w:r>
              <w:rPr>
                <w:color w:val="000000"/>
                <w:sz w:val="22"/>
                <w:szCs w:val="22"/>
              </w:rPr>
              <w:t>Salinity</w:t>
            </w:r>
            <w:r w:rsidRPr="004F622F">
              <w:rPr>
                <w:color w:val="000000"/>
                <w:sz w:val="22"/>
                <w:szCs w:val="22"/>
              </w:rPr>
              <w:t>:</w:t>
            </w:r>
            <w:r>
              <w:rPr>
                <w:color w:val="000000"/>
                <w:sz w:val="22"/>
                <w:szCs w:val="22"/>
              </w:rPr>
              <w:t>Level</w:t>
            </w:r>
            <w:proofErr w:type="gramEnd"/>
            <w:r>
              <w:rPr>
                <w:color w:val="000000"/>
                <w:sz w:val="22"/>
                <w:szCs w:val="22"/>
              </w:rPr>
              <w:t>5</w:t>
            </w:r>
          </w:p>
        </w:tc>
        <w:tc>
          <w:tcPr>
            <w:tcW w:w="1366" w:type="dxa"/>
            <w:shd w:val="clear" w:color="auto" w:fill="auto"/>
            <w:noWrap/>
            <w:vAlign w:val="bottom"/>
            <w:hideMark/>
          </w:tcPr>
          <w:p w14:paraId="432708C6" w14:textId="77777777" w:rsidR="003437F1" w:rsidRPr="004F622F" w:rsidRDefault="003437F1" w:rsidP="003437F1">
            <w:pPr>
              <w:jc w:val="right"/>
              <w:rPr>
                <w:color w:val="000000"/>
                <w:sz w:val="22"/>
                <w:szCs w:val="22"/>
              </w:rPr>
            </w:pPr>
            <w:r w:rsidRPr="004F622F">
              <w:rPr>
                <w:color w:val="000000"/>
                <w:sz w:val="22"/>
                <w:szCs w:val="22"/>
              </w:rPr>
              <w:t>0.209</w:t>
            </w:r>
          </w:p>
        </w:tc>
        <w:tc>
          <w:tcPr>
            <w:tcW w:w="1000" w:type="dxa"/>
            <w:shd w:val="clear" w:color="auto" w:fill="auto"/>
            <w:noWrap/>
            <w:vAlign w:val="bottom"/>
            <w:hideMark/>
          </w:tcPr>
          <w:p w14:paraId="4B88708A" w14:textId="77777777" w:rsidR="003437F1" w:rsidRPr="004F622F" w:rsidRDefault="003437F1" w:rsidP="003437F1">
            <w:pPr>
              <w:jc w:val="right"/>
              <w:rPr>
                <w:color w:val="000000"/>
                <w:sz w:val="22"/>
                <w:szCs w:val="22"/>
              </w:rPr>
            </w:pPr>
            <w:r w:rsidRPr="004F622F">
              <w:rPr>
                <w:color w:val="000000"/>
                <w:sz w:val="22"/>
                <w:szCs w:val="22"/>
              </w:rPr>
              <w:t>-1.029</w:t>
            </w:r>
          </w:p>
        </w:tc>
        <w:tc>
          <w:tcPr>
            <w:tcW w:w="1327" w:type="dxa"/>
            <w:shd w:val="clear" w:color="auto" w:fill="auto"/>
            <w:noWrap/>
            <w:vAlign w:val="bottom"/>
            <w:hideMark/>
          </w:tcPr>
          <w:p w14:paraId="4C524B74" w14:textId="77777777" w:rsidR="003437F1" w:rsidRPr="004F622F" w:rsidRDefault="003437F1" w:rsidP="003437F1">
            <w:pPr>
              <w:jc w:val="right"/>
              <w:rPr>
                <w:color w:val="000000"/>
                <w:sz w:val="22"/>
                <w:szCs w:val="22"/>
              </w:rPr>
            </w:pPr>
            <w:r w:rsidRPr="004F622F">
              <w:rPr>
                <w:color w:val="000000"/>
                <w:sz w:val="22"/>
                <w:szCs w:val="22"/>
              </w:rPr>
              <w:t>1.447</w:t>
            </w:r>
          </w:p>
        </w:tc>
        <w:tc>
          <w:tcPr>
            <w:tcW w:w="1075" w:type="dxa"/>
          </w:tcPr>
          <w:p w14:paraId="0C257B82"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27E47376" w14:textId="77777777" w:rsidTr="003437F1">
        <w:trPr>
          <w:trHeight w:val="288"/>
        </w:trPr>
        <w:tc>
          <w:tcPr>
            <w:tcW w:w="4582" w:type="dxa"/>
            <w:shd w:val="clear" w:color="auto" w:fill="auto"/>
            <w:noWrap/>
            <w:vAlign w:val="bottom"/>
            <w:hideMark/>
          </w:tcPr>
          <w:p w14:paraId="373F502F" w14:textId="77777777" w:rsidR="003437F1" w:rsidRPr="004F622F" w:rsidRDefault="003437F1" w:rsidP="003437F1">
            <w:pPr>
              <w:rPr>
                <w:color w:val="000000"/>
                <w:sz w:val="22"/>
                <w:szCs w:val="22"/>
              </w:rPr>
            </w:pPr>
            <w:proofErr w:type="gramStart"/>
            <w:r>
              <w:rPr>
                <w:color w:val="000000"/>
                <w:sz w:val="22"/>
                <w:szCs w:val="22"/>
              </w:rPr>
              <w:t>Salinity</w:t>
            </w:r>
            <w:r w:rsidRPr="004F622F">
              <w:rPr>
                <w:color w:val="000000"/>
                <w:sz w:val="22"/>
                <w:szCs w:val="22"/>
              </w:rPr>
              <w:t>:</w:t>
            </w:r>
            <w:r>
              <w:rPr>
                <w:color w:val="000000"/>
                <w:sz w:val="22"/>
                <w:szCs w:val="22"/>
              </w:rPr>
              <w:t>Level</w:t>
            </w:r>
            <w:proofErr w:type="gramEnd"/>
            <w:r>
              <w:rPr>
                <w:color w:val="000000"/>
                <w:sz w:val="22"/>
                <w:szCs w:val="22"/>
              </w:rPr>
              <w:t>6</w:t>
            </w:r>
          </w:p>
        </w:tc>
        <w:tc>
          <w:tcPr>
            <w:tcW w:w="1366" w:type="dxa"/>
            <w:shd w:val="clear" w:color="auto" w:fill="auto"/>
            <w:noWrap/>
            <w:vAlign w:val="bottom"/>
            <w:hideMark/>
          </w:tcPr>
          <w:p w14:paraId="12F3EBED" w14:textId="77777777" w:rsidR="003437F1" w:rsidRPr="004F622F" w:rsidRDefault="003437F1" w:rsidP="003437F1">
            <w:pPr>
              <w:jc w:val="right"/>
              <w:rPr>
                <w:color w:val="000000"/>
                <w:sz w:val="22"/>
                <w:szCs w:val="22"/>
              </w:rPr>
            </w:pPr>
            <w:r w:rsidRPr="004F622F">
              <w:rPr>
                <w:color w:val="000000"/>
                <w:sz w:val="22"/>
                <w:szCs w:val="22"/>
              </w:rPr>
              <w:t>0.569</w:t>
            </w:r>
          </w:p>
        </w:tc>
        <w:tc>
          <w:tcPr>
            <w:tcW w:w="1000" w:type="dxa"/>
            <w:shd w:val="clear" w:color="auto" w:fill="auto"/>
            <w:noWrap/>
            <w:vAlign w:val="bottom"/>
            <w:hideMark/>
          </w:tcPr>
          <w:p w14:paraId="32AE9633" w14:textId="77777777" w:rsidR="003437F1" w:rsidRPr="004F622F" w:rsidRDefault="003437F1" w:rsidP="003437F1">
            <w:pPr>
              <w:jc w:val="right"/>
              <w:rPr>
                <w:color w:val="000000"/>
                <w:sz w:val="22"/>
                <w:szCs w:val="22"/>
              </w:rPr>
            </w:pPr>
            <w:r w:rsidRPr="004F622F">
              <w:rPr>
                <w:color w:val="000000"/>
                <w:sz w:val="22"/>
                <w:szCs w:val="22"/>
              </w:rPr>
              <w:t>-0.669</w:t>
            </w:r>
          </w:p>
        </w:tc>
        <w:tc>
          <w:tcPr>
            <w:tcW w:w="1327" w:type="dxa"/>
            <w:shd w:val="clear" w:color="auto" w:fill="auto"/>
            <w:noWrap/>
            <w:vAlign w:val="bottom"/>
            <w:hideMark/>
          </w:tcPr>
          <w:p w14:paraId="6EC4F7B8" w14:textId="77777777" w:rsidR="003437F1" w:rsidRPr="004F622F" w:rsidRDefault="003437F1" w:rsidP="003437F1">
            <w:pPr>
              <w:jc w:val="right"/>
              <w:rPr>
                <w:color w:val="000000"/>
                <w:sz w:val="22"/>
                <w:szCs w:val="22"/>
              </w:rPr>
            </w:pPr>
            <w:r w:rsidRPr="004F622F">
              <w:rPr>
                <w:color w:val="000000"/>
                <w:sz w:val="22"/>
                <w:szCs w:val="22"/>
              </w:rPr>
              <w:t>1.807</w:t>
            </w:r>
          </w:p>
        </w:tc>
        <w:tc>
          <w:tcPr>
            <w:tcW w:w="1075" w:type="dxa"/>
          </w:tcPr>
          <w:p w14:paraId="15603BD7"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4381E040" w14:textId="77777777" w:rsidTr="003437F1">
        <w:trPr>
          <w:trHeight w:val="288"/>
        </w:trPr>
        <w:tc>
          <w:tcPr>
            <w:tcW w:w="4582" w:type="dxa"/>
            <w:shd w:val="clear" w:color="auto" w:fill="auto"/>
            <w:noWrap/>
            <w:vAlign w:val="bottom"/>
            <w:hideMark/>
          </w:tcPr>
          <w:p w14:paraId="022E2CDE" w14:textId="77777777" w:rsidR="003437F1" w:rsidRPr="004F622F" w:rsidRDefault="003437F1" w:rsidP="003437F1">
            <w:pPr>
              <w:rPr>
                <w:color w:val="000000"/>
                <w:sz w:val="22"/>
                <w:szCs w:val="22"/>
              </w:rPr>
            </w:pPr>
            <w:r>
              <w:rPr>
                <w:color w:val="000000"/>
                <w:sz w:val="22"/>
                <w:szCs w:val="22"/>
              </w:rPr>
              <w:t xml:space="preserve">Age </w:t>
            </w:r>
            <w:proofErr w:type="spellStart"/>
            <w:proofErr w:type="gramStart"/>
            <w:r>
              <w:rPr>
                <w:color w:val="000000"/>
                <w:sz w:val="22"/>
                <w:szCs w:val="22"/>
              </w:rPr>
              <w:t>cohort</w:t>
            </w:r>
            <w:r w:rsidRPr="004F622F">
              <w:rPr>
                <w:color w:val="000000"/>
                <w:sz w:val="22"/>
                <w:szCs w:val="22"/>
              </w:rPr>
              <w:t>:</w:t>
            </w:r>
            <w:r>
              <w:rPr>
                <w:color w:val="000000"/>
                <w:sz w:val="22"/>
                <w:szCs w:val="22"/>
              </w:rPr>
              <w:t>Competition</w:t>
            </w:r>
            <w:proofErr w:type="gramEnd"/>
            <w:r w:rsidRPr="004F622F">
              <w:rPr>
                <w:color w:val="000000"/>
                <w:sz w:val="22"/>
                <w:szCs w:val="22"/>
              </w:rPr>
              <w:t>:</w:t>
            </w:r>
            <w:r>
              <w:rPr>
                <w:color w:val="000000"/>
                <w:sz w:val="22"/>
                <w:szCs w:val="22"/>
              </w:rPr>
              <w:t>Salinity</w:t>
            </w:r>
            <w:proofErr w:type="spellEnd"/>
          </w:p>
        </w:tc>
        <w:tc>
          <w:tcPr>
            <w:tcW w:w="1366" w:type="dxa"/>
            <w:shd w:val="clear" w:color="auto" w:fill="auto"/>
            <w:noWrap/>
            <w:vAlign w:val="bottom"/>
            <w:hideMark/>
          </w:tcPr>
          <w:p w14:paraId="407C0090" w14:textId="77777777" w:rsidR="003437F1" w:rsidRPr="004F622F" w:rsidRDefault="003437F1" w:rsidP="003437F1">
            <w:pPr>
              <w:jc w:val="right"/>
              <w:rPr>
                <w:color w:val="000000"/>
                <w:sz w:val="22"/>
                <w:szCs w:val="22"/>
              </w:rPr>
            </w:pPr>
            <w:r w:rsidRPr="004F622F">
              <w:rPr>
                <w:color w:val="000000"/>
                <w:sz w:val="22"/>
                <w:szCs w:val="22"/>
              </w:rPr>
              <w:t>0.905</w:t>
            </w:r>
          </w:p>
        </w:tc>
        <w:tc>
          <w:tcPr>
            <w:tcW w:w="1000" w:type="dxa"/>
            <w:shd w:val="clear" w:color="auto" w:fill="auto"/>
            <w:noWrap/>
            <w:vAlign w:val="bottom"/>
            <w:hideMark/>
          </w:tcPr>
          <w:p w14:paraId="702E6BD4" w14:textId="77777777" w:rsidR="003437F1" w:rsidRPr="004F622F" w:rsidRDefault="003437F1" w:rsidP="003437F1">
            <w:pPr>
              <w:jc w:val="right"/>
              <w:rPr>
                <w:color w:val="000000"/>
                <w:sz w:val="22"/>
                <w:szCs w:val="22"/>
              </w:rPr>
            </w:pPr>
            <w:r w:rsidRPr="004F622F">
              <w:rPr>
                <w:color w:val="000000"/>
                <w:sz w:val="22"/>
                <w:szCs w:val="22"/>
              </w:rPr>
              <w:t>-0.843</w:t>
            </w:r>
          </w:p>
        </w:tc>
        <w:tc>
          <w:tcPr>
            <w:tcW w:w="1327" w:type="dxa"/>
            <w:shd w:val="clear" w:color="auto" w:fill="auto"/>
            <w:noWrap/>
            <w:vAlign w:val="bottom"/>
            <w:hideMark/>
          </w:tcPr>
          <w:p w14:paraId="3FEB9ADA" w14:textId="77777777" w:rsidR="003437F1" w:rsidRPr="004F622F" w:rsidRDefault="003437F1" w:rsidP="003437F1">
            <w:pPr>
              <w:jc w:val="right"/>
              <w:rPr>
                <w:color w:val="000000"/>
                <w:sz w:val="22"/>
                <w:szCs w:val="22"/>
              </w:rPr>
            </w:pPr>
            <w:r w:rsidRPr="004F622F">
              <w:rPr>
                <w:color w:val="000000"/>
                <w:sz w:val="22"/>
                <w:szCs w:val="22"/>
              </w:rPr>
              <w:t>2.652</w:t>
            </w:r>
          </w:p>
        </w:tc>
        <w:tc>
          <w:tcPr>
            <w:tcW w:w="1075" w:type="dxa"/>
          </w:tcPr>
          <w:p w14:paraId="4CA07A55"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040770C4" w14:textId="77777777" w:rsidTr="003437F1">
        <w:trPr>
          <w:trHeight w:val="288"/>
        </w:trPr>
        <w:tc>
          <w:tcPr>
            <w:tcW w:w="4582" w:type="dxa"/>
            <w:shd w:val="clear" w:color="auto" w:fill="auto"/>
            <w:noWrap/>
            <w:vAlign w:val="bottom"/>
            <w:hideMark/>
          </w:tcPr>
          <w:p w14:paraId="6884DB21"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Competition</w:t>
            </w:r>
            <w:proofErr w:type="gramEnd"/>
            <w:r w:rsidRPr="004F622F">
              <w:rPr>
                <w:color w:val="000000"/>
                <w:sz w:val="22"/>
                <w:szCs w:val="22"/>
              </w:rPr>
              <w:t>:</w:t>
            </w:r>
            <w:r>
              <w:rPr>
                <w:color w:val="000000"/>
                <w:sz w:val="22"/>
                <w:szCs w:val="22"/>
              </w:rPr>
              <w:t>Level2</w:t>
            </w:r>
          </w:p>
        </w:tc>
        <w:tc>
          <w:tcPr>
            <w:tcW w:w="1366" w:type="dxa"/>
            <w:shd w:val="clear" w:color="auto" w:fill="auto"/>
            <w:noWrap/>
            <w:vAlign w:val="bottom"/>
            <w:hideMark/>
          </w:tcPr>
          <w:p w14:paraId="4BD75FB2" w14:textId="77777777" w:rsidR="003437F1" w:rsidRPr="004F622F" w:rsidRDefault="003437F1" w:rsidP="003437F1">
            <w:pPr>
              <w:jc w:val="right"/>
              <w:rPr>
                <w:color w:val="000000"/>
                <w:sz w:val="22"/>
                <w:szCs w:val="22"/>
              </w:rPr>
            </w:pPr>
            <w:r w:rsidRPr="004F622F">
              <w:rPr>
                <w:color w:val="000000"/>
                <w:sz w:val="22"/>
                <w:szCs w:val="22"/>
              </w:rPr>
              <w:t>1.225</w:t>
            </w:r>
          </w:p>
        </w:tc>
        <w:tc>
          <w:tcPr>
            <w:tcW w:w="1000" w:type="dxa"/>
            <w:shd w:val="clear" w:color="auto" w:fill="auto"/>
            <w:noWrap/>
            <w:vAlign w:val="bottom"/>
            <w:hideMark/>
          </w:tcPr>
          <w:p w14:paraId="207F2049" w14:textId="77777777" w:rsidR="003437F1" w:rsidRPr="004F622F" w:rsidRDefault="003437F1" w:rsidP="003437F1">
            <w:pPr>
              <w:jc w:val="right"/>
              <w:rPr>
                <w:color w:val="000000"/>
                <w:sz w:val="22"/>
                <w:szCs w:val="22"/>
              </w:rPr>
            </w:pPr>
            <w:r w:rsidRPr="004F622F">
              <w:rPr>
                <w:color w:val="000000"/>
                <w:sz w:val="22"/>
                <w:szCs w:val="22"/>
              </w:rPr>
              <w:t>-0.519</w:t>
            </w:r>
          </w:p>
        </w:tc>
        <w:tc>
          <w:tcPr>
            <w:tcW w:w="1327" w:type="dxa"/>
            <w:shd w:val="clear" w:color="auto" w:fill="auto"/>
            <w:noWrap/>
            <w:vAlign w:val="bottom"/>
            <w:hideMark/>
          </w:tcPr>
          <w:p w14:paraId="48064438" w14:textId="77777777" w:rsidR="003437F1" w:rsidRPr="004F622F" w:rsidRDefault="003437F1" w:rsidP="003437F1">
            <w:pPr>
              <w:jc w:val="right"/>
              <w:rPr>
                <w:color w:val="000000"/>
                <w:sz w:val="22"/>
                <w:szCs w:val="22"/>
              </w:rPr>
            </w:pPr>
            <w:r w:rsidRPr="004F622F">
              <w:rPr>
                <w:color w:val="000000"/>
                <w:sz w:val="22"/>
                <w:szCs w:val="22"/>
              </w:rPr>
              <w:t>2.969</w:t>
            </w:r>
          </w:p>
        </w:tc>
        <w:tc>
          <w:tcPr>
            <w:tcW w:w="1075" w:type="dxa"/>
          </w:tcPr>
          <w:p w14:paraId="3373FEEC"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3F61AAF3" w14:textId="77777777" w:rsidTr="003437F1">
        <w:trPr>
          <w:trHeight w:val="288"/>
        </w:trPr>
        <w:tc>
          <w:tcPr>
            <w:tcW w:w="4582" w:type="dxa"/>
            <w:shd w:val="clear" w:color="auto" w:fill="auto"/>
            <w:noWrap/>
            <w:vAlign w:val="bottom"/>
            <w:hideMark/>
          </w:tcPr>
          <w:p w14:paraId="2C7DB831"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Competition</w:t>
            </w:r>
            <w:proofErr w:type="gramEnd"/>
            <w:r w:rsidRPr="004F622F">
              <w:rPr>
                <w:color w:val="000000"/>
                <w:sz w:val="22"/>
                <w:szCs w:val="22"/>
              </w:rPr>
              <w:t>:</w:t>
            </w:r>
            <w:r>
              <w:rPr>
                <w:color w:val="000000"/>
                <w:sz w:val="22"/>
                <w:szCs w:val="22"/>
              </w:rPr>
              <w:t>Level3</w:t>
            </w:r>
          </w:p>
        </w:tc>
        <w:tc>
          <w:tcPr>
            <w:tcW w:w="1366" w:type="dxa"/>
            <w:shd w:val="clear" w:color="auto" w:fill="auto"/>
            <w:noWrap/>
            <w:vAlign w:val="bottom"/>
            <w:hideMark/>
          </w:tcPr>
          <w:p w14:paraId="6E0FF0FC" w14:textId="77777777" w:rsidR="003437F1" w:rsidRPr="004F622F" w:rsidRDefault="003437F1" w:rsidP="003437F1">
            <w:pPr>
              <w:jc w:val="right"/>
              <w:rPr>
                <w:color w:val="000000"/>
                <w:sz w:val="22"/>
                <w:szCs w:val="22"/>
              </w:rPr>
            </w:pPr>
            <w:r w:rsidRPr="004F622F">
              <w:rPr>
                <w:color w:val="000000"/>
                <w:sz w:val="22"/>
                <w:szCs w:val="22"/>
              </w:rPr>
              <w:t>0.306</w:t>
            </w:r>
          </w:p>
        </w:tc>
        <w:tc>
          <w:tcPr>
            <w:tcW w:w="1000" w:type="dxa"/>
            <w:shd w:val="clear" w:color="auto" w:fill="auto"/>
            <w:noWrap/>
            <w:vAlign w:val="bottom"/>
            <w:hideMark/>
          </w:tcPr>
          <w:p w14:paraId="749CF4CC" w14:textId="77777777" w:rsidR="003437F1" w:rsidRPr="004F622F" w:rsidRDefault="003437F1" w:rsidP="003437F1">
            <w:pPr>
              <w:jc w:val="right"/>
              <w:rPr>
                <w:color w:val="000000"/>
                <w:sz w:val="22"/>
                <w:szCs w:val="22"/>
              </w:rPr>
            </w:pPr>
            <w:r w:rsidRPr="004F622F">
              <w:rPr>
                <w:color w:val="000000"/>
                <w:sz w:val="22"/>
                <w:szCs w:val="22"/>
              </w:rPr>
              <w:t>-1.438</w:t>
            </w:r>
          </w:p>
        </w:tc>
        <w:tc>
          <w:tcPr>
            <w:tcW w:w="1327" w:type="dxa"/>
            <w:shd w:val="clear" w:color="auto" w:fill="auto"/>
            <w:noWrap/>
            <w:vAlign w:val="bottom"/>
            <w:hideMark/>
          </w:tcPr>
          <w:p w14:paraId="44681CB0" w14:textId="77777777" w:rsidR="003437F1" w:rsidRPr="004F622F" w:rsidRDefault="003437F1" w:rsidP="003437F1">
            <w:pPr>
              <w:jc w:val="right"/>
              <w:rPr>
                <w:color w:val="000000"/>
                <w:sz w:val="22"/>
                <w:szCs w:val="22"/>
              </w:rPr>
            </w:pPr>
            <w:r w:rsidRPr="004F622F">
              <w:rPr>
                <w:color w:val="000000"/>
                <w:sz w:val="22"/>
                <w:szCs w:val="22"/>
              </w:rPr>
              <w:t>2.050</w:t>
            </w:r>
          </w:p>
        </w:tc>
        <w:tc>
          <w:tcPr>
            <w:tcW w:w="1075" w:type="dxa"/>
          </w:tcPr>
          <w:p w14:paraId="69215909"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359F931A" w14:textId="77777777" w:rsidTr="003437F1">
        <w:trPr>
          <w:trHeight w:val="288"/>
        </w:trPr>
        <w:tc>
          <w:tcPr>
            <w:tcW w:w="4582" w:type="dxa"/>
            <w:shd w:val="clear" w:color="auto" w:fill="auto"/>
            <w:noWrap/>
            <w:vAlign w:val="bottom"/>
            <w:hideMark/>
          </w:tcPr>
          <w:p w14:paraId="20E80FB6"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Competition</w:t>
            </w:r>
            <w:proofErr w:type="gramEnd"/>
            <w:r w:rsidRPr="004F622F">
              <w:rPr>
                <w:color w:val="000000"/>
                <w:sz w:val="22"/>
                <w:szCs w:val="22"/>
              </w:rPr>
              <w:t>:</w:t>
            </w:r>
            <w:r>
              <w:rPr>
                <w:color w:val="000000"/>
                <w:sz w:val="22"/>
                <w:szCs w:val="22"/>
              </w:rPr>
              <w:t>Level4</w:t>
            </w:r>
          </w:p>
        </w:tc>
        <w:tc>
          <w:tcPr>
            <w:tcW w:w="1366" w:type="dxa"/>
            <w:shd w:val="clear" w:color="auto" w:fill="auto"/>
            <w:noWrap/>
            <w:vAlign w:val="bottom"/>
            <w:hideMark/>
          </w:tcPr>
          <w:p w14:paraId="01AF6E05" w14:textId="77777777" w:rsidR="003437F1" w:rsidRPr="004F622F" w:rsidRDefault="003437F1" w:rsidP="003437F1">
            <w:pPr>
              <w:jc w:val="right"/>
              <w:rPr>
                <w:color w:val="000000"/>
                <w:sz w:val="22"/>
                <w:szCs w:val="22"/>
              </w:rPr>
            </w:pPr>
            <w:r w:rsidRPr="004F622F">
              <w:rPr>
                <w:color w:val="000000"/>
                <w:sz w:val="22"/>
                <w:szCs w:val="22"/>
              </w:rPr>
              <w:t>0.535</w:t>
            </w:r>
          </w:p>
        </w:tc>
        <w:tc>
          <w:tcPr>
            <w:tcW w:w="1000" w:type="dxa"/>
            <w:shd w:val="clear" w:color="auto" w:fill="auto"/>
            <w:noWrap/>
            <w:vAlign w:val="bottom"/>
            <w:hideMark/>
          </w:tcPr>
          <w:p w14:paraId="421C726F" w14:textId="77777777" w:rsidR="003437F1" w:rsidRPr="004F622F" w:rsidRDefault="003437F1" w:rsidP="003437F1">
            <w:pPr>
              <w:jc w:val="right"/>
              <w:rPr>
                <w:color w:val="000000"/>
                <w:sz w:val="22"/>
                <w:szCs w:val="22"/>
              </w:rPr>
            </w:pPr>
            <w:r w:rsidRPr="004F622F">
              <w:rPr>
                <w:color w:val="000000"/>
                <w:sz w:val="22"/>
                <w:szCs w:val="22"/>
              </w:rPr>
              <w:t>-1.210</w:t>
            </w:r>
          </w:p>
        </w:tc>
        <w:tc>
          <w:tcPr>
            <w:tcW w:w="1327" w:type="dxa"/>
            <w:shd w:val="clear" w:color="auto" w:fill="auto"/>
            <w:noWrap/>
            <w:vAlign w:val="bottom"/>
            <w:hideMark/>
          </w:tcPr>
          <w:p w14:paraId="585EE424" w14:textId="77777777" w:rsidR="003437F1" w:rsidRPr="004F622F" w:rsidRDefault="003437F1" w:rsidP="003437F1">
            <w:pPr>
              <w:jc w:val="right"/>
              <w:rPr>
                <w:color w:val="000000"/>
                <w:sz w:val="22"/>
                <w:szCs w:val="22"/>
              </w:rPr>
            </w:pPr>
            <w:r w:rsidRPr="004F622F">
              <w:rPr>
                <w:color w:val="000000"/>
                <w:sz w:val="22"/>
                <w:szCs w:val="22"/>
              </w:rPr>
              <w:t>2.279</w:t>
            </w:r>
          </w:p>
        </w:tc>
        <w:tc>
          <w:tcPr>
            <w:tcW w:w="1075" w:type="dxa"/>
          </w:tcPr>
          <w:p w14:paraId="4B63256D"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22AEFEDC" w14:textId="77777777" w:rsidTr="003437F1">
        <w:trPr>
          <w:trHeight w:val="288"/>
        </w:trPr>
        <w:tc>
          <w:tcPr>
            <w:tcW w:w="4582" w:type="dxa"/>
            <w:shd w:val="clear" w:color="auto" w:fill="auto"/>
            <w:noWrap/>
            <w:vAlign w:val="bottom"/>
            <w:hideMark/>
          </w:tcPr>
          <w:p w14:paraId="45DB1161"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Competition</w:t>
            </w:r>
            <w:proofErr w:type="gramEnd"/>
            <w:r w:rsidRPr="004F622F">
              <w:rPr>
                <w:color w:val="000000"/>
                <w:sz w:val="22"/>
                <w:szCs w:val="22"/>
              </w:rPr>
              <w:t>:</w:t>
            </w:r>
            <w:r>
              <w:rPr>
                <w:color w:val="000000"/>
                <w:sz w:val="22"/>
                <w:szCs w:val="22"/>
              </w:rPr>
              <w:t>Level5</w:t>
            </w:r>
          </w:p>
        </w:tc>
        <w:tc>
          <w:tcPr>
            <w:tcW w:w="1366" w:type="dxa"/>
            <w:shd w:val="clear" w:color="auto" w:fill="auto"/>
            <w:noWrap/>
            <w:vAlign w:val="bottom"/>
            <w:hideMark/>
          </w:tcPr>
          <w:p w14:paraId="00369447" w14:textId="77777777" w:rsidR="003437F1" w:rsidRPr="004F622F" w:rsidRDefault="003437F1" w:rsidP="003437F1">
            <w:pPr>
              <w:jc w:val="right"/>
              <w:rPr>
                <w:color w:val="000000"/>
                <w:sz w:val="22"/>
                <w:szCs w:val="22"/>
              </w:rPr>
            </w:pPr>
            <w:r w:rsidRPr="004F622F">
              <w:rPr>
                <w:color w:val="000000"/>
                <w:sz w:val="22"/>
                <w:szCs w:val="22"/>
              </w:rPr>
              <w:t>0.041</w:t>
            </w:r>
          </w:p>
        </w:tc>
        <w:tc>
          <w:tcPr>
            <w:tcW w:w="1000" w:type="dxa"/>
            <w:shd w:val="clear" w:color="auto" w:fill="auto"/>
            <w:noWrap/>
            <w:vAlign w:val="bottom"/>
            <w:hideMark/>
          </w:tcPr>
          <w:p w14:paraId="48E319B2" w14:textId="77777777" w:rsidR="003437F1" w:rsidRPr="004F622F" w:rsidRDefault="003437F1" w:rsidP="003437F1">
            <w:pPr>
              <w:jc w:val="right"/>
              <w:rPr>
                <w:color w:val="000000"/>
                <w:sz w:val="22"/>
                <w:szCs w:val="22"/>
              </w:rPr>
            </w:pPr>
            <w:r w:rsidRPr="004F622F">
              <w:rPr>
                <w:color w:val="000000"/>
                <w:sz w:val="22"/>
                <w:szCs w:val="22"/>
              </w:rPr>
              <w:t>-1.703</w:t>
            </w:r>
          </w:p>
        </w:tc>
        <w:tc>
          <w:tcPr>
            <w:tcW w:w="1327" w:type="dxa"/>
            <w:shd w:val="clear" w:color="auto" w:fill="auto"/>
            <w:noWrap/>
            <w:vAlign w:val="bottom"/>
            <w:hideMark/>
          </w:tcPr>
          <w:p w14:paraId="4B5D9A75" w14:textId="77777777" w:rsidR="003437F1" w:rsidRPr="004F622F" w:rsidRDefault="003437F1" w:rsidP="003437F1">
            <w:pPr>
              <w:jc w:val="right"/>
              <w:rPr>
                <w:color w:val="000000"/>
                <w:sz w:val="22"/>
                <w:szCs w:val="22"/>
              </w:rPr>
            </w:pPr>
            <w:r w:rsidRPr="004F622F">
              <w:rPr>
                <w:color w:val="000000"/>
                <w:sz w:val="22"/>
                <w:szCs w:val="22"/>
              </w:rPr>
              <w:t>1.785</w:t>
            </w:r>
          </w:p>
        </w:tc>
        <w:tc>
          <w:tcPr>
            <w:tcW w:w="1075" w:type="dxa"/>
          </w:tcPr>
          <w:p w14:paraId="60FB45BB"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74A4889E" w14:textId="77777777" w:rsidTr="003437F1">
        <w:trPr>
          <w:trHeight w:val="288"/>
        </w:trPr>
        <w:tc>
          <w:tcPr>
            <w:tcW w:w="4582" w:type="dxa"/>
            <w:shd w:val="clear" w:color="auto" w:fill="auto"/>
            <w:noWrap/>
            <w:vAlign w:val="bottom"/>
            <w:hideMark/>
          </w:tcPr>
          <w:p w14:paraId="2E74154A"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Competition</w:t>
            </w:r>
            <w:proofErr w:type="gramEnd"/>
            <w:r w:rsidRPr="004F622F">
              <w:rPr>
                <w:color w:val="000000"/>
                <w:sz w:val="22"/>
                <w:szCs w:val="22"/>
              </w:rPr>
              <w:t>:</w:t>
            </w:r>
            <w:r>
              <w:rPr>
                <w:color w:val="000000"/>
                <w:sz w:val="22"/>
                <w:szCs w:val="22"/>
              </w:rPr>
              <w:t>Level6</w:t>
            </w:r>
          </w:p>
        </w:tc>
        <w:tc>
          <w:tcPr>
            <w:tcW w:w="1366" w:type="dxa"/>
            <w:shd w:val="clear" w:color="auto" w:fill="auto"/>
            <w:noWrap/>
            <w:vAlign w:val="bottom"/>
            <w:hideMark/>
          </w:tcPr>
          <w:p w14:paraId="366189C8" w14:textId="77777777" w:rsidR="003437F1" w:rsidRPr="004F622F" w:rsidRDefault="003437F1" w:rsidP="003437F1">
            <w:pPr>
              <w:jc w:val="right"/>
              <w:rPr>
                <w:color w:val="000000"/>
                <w:sz w:val="22"/>
                <w:szCs w:val="22"/>
              </w:rPr>
            </w:pPr>
            <w:r w:rsidRPr="004F622F">
              <w:rPr>
                <w:color w:val="000000"/>
                <w:sz w:val="22"/>
                <w:szCs w:val="22"/>
              </w:rPr>
              <w:t>0.320</w:t>
            </w:r>
          </w:p>
        </w:tc>
        <w:tc>
          <w:tcPr>
            <w:tcW w:w="1000" w:type="dxa"/>
            <w:shd w:val="clear" w:color="auto" w:fill="auto"/>
            <w:noWrap/>
            <w:vAlign w:val="bottom"/>
            <w:hideMark/>
          </w:tcPr>
          <w:p w14:paraId="56EF8596" w14:textId="77777777" w:rsidR="003437F1" w:rsidRPr="004F622F" w:rsidRDefault="003437F1" w:rsidP="003437F1">
            <w:pPr>
              <w:jc w:val="right"/>
              <w:rPr>
                <w:color w:val="000000"/>
                <w:sz w:val="22"/>
                <w:szCs w:val="22"/>
              </w:rPr>
            </w:pPr>
            <w:r w:rsidRPr="004F622F">
              <w:rPr>
                <w:color w:val="000000"/>
                <w:sz w:val="22"/>
                <w:szCs w:val="22"/>
              </w:rPr>
              <w:t>-1.424</w:t>
            </w:r>
          </w:p>
        </w:tc>
        <w:tc>
          <w:tcPr>
            <w:tcW w:w="1327" w:type="dxa"/>
            <w:shd w:val="clear" w:color="auto" w:fill="auto"/>
            <w:noWrap/>
            <w:vAlign w:val="bottom"/>
            <w:hideMark/>
          </w:tcPr>
          <w:p w14:paraId="3DE4B3B8" w14:textId="77777777" w:rsidR="003437F1" w:rsidRPr="004F622F" w:rsidRDefault="003437F1" w:rsidP="003437F1">
            <w:pPr>
              <w:jc w:val="right"/>
              <w:rPr>
                <w:color w:val="000000"/>
                <w:sz w:val="22"/>
                <w:szCs w:val="22"/>
              </w:rPr>
            </w:pPr>
            <w:r w:rsidRPr="004F622F">
              <w:rPr>
                <w:color w:val="000000"/>
                <w:sz w:val="22"/>
                <w:szCs w:val="22"/>
              </w:rPr>
              <w:t>2.064</w:t>
            </w:r>
          </w:p>
        </w:tc>
        <w:tc>
          <w:tcPr>
            <w:tcW w:w="1075" w:type="dxa"/>
          </w:tcPr>
          <w:p w14:paraId="09CF66B9"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2E1CA3FF" w14:textId="77777777" w:rsidTr="003437F1">
        <w:trPr>
          <w:trHeight w:val="288"/>
        </w:trPr>
        <w:tc>
          <w:tcPr>
            <w:tcW w:w="4582" w:type="dxa"/>
            <w:shd w:val="clear" w:color="auto" w:fill="auto"/>
            <w:noWrap/>
            <w:vAlign w:val="bottom"/>
            <w:hideMark/>
          </w:tcPr>
          <w:p w14:paraId="671A0530"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Salinity</w:t>
            </w:r>
            <w:proofErr w:type="gramEnd"/>
            <w:r w:rsidRPr="004F622F">
              <w:rPr>
                <w:color w:val="000000"/>
                <w:sz w:val="22"/>
                <w:szCs w:val="22"/>
              </w:rPr>
              <w:t>:</w:t>
            </w:r>
            <w:r>
              <w:rPr>
                <w:color w:val="000000"/>
                <w:sz w:val="22"/>
                <w:szCs w:val="22"/>
              </w:rPr>
              <w:t>Level2</w:t>
            </w:r>
          </w:p>
        </w:tc>
        <w:tc>
          <w:tcPr>
            <w:tcW w:w="1366" w:type="dxa"/>
            <w:shd w:val="clear" w:color="auto" w:fill="auto"/>
            <w:noWrap/>
            <w:vAlign w:val="bottom"/>
            <w:hideMark/>
          </w:tcPr>
          <w:p w14:paraId="6C4602F0" w14:textId="77777777" w:rsidR="003437F1" w:rsidRPr="004F622F" w:rsidRDefault="003437F1" w:rsidP="003437F1">
            <w:pPr>
              <w:jc w:val="right"/>
              <w:rPr>
                <w:color w:val="000000"/>
                <w:sz w:val="22"/>
                <w:szCs w:val="22"/>
              </w:rPr>
            </w:pPr>
            <w:r w:rsidRPr="004F622F">
              <w:rPr>
                <w:color w:val="000000"/>
                <w:sz w:val="22"/>
                <w:szCs w:val="22"/>
              </w:rPr>
              <w:t>0.445</w:t>
            </w:r>
          </w:p>
        </w:tc>
        <w:tc>
          <w:tcPr>
            <w:tcW w:w="1000" w:type="dxa"/>
            <w:shd w:val="clear" w:color="auto" w:fill="auto"/>
            <w:noWrap/>
            <w:vAlign w:val="bottom"/>
            <w:hideMark/>
          </w:tcPr>
          <w:p w14:paraId="54EB9EBB" w14:textId="77777777" w:rsidR="003437F1" w:rsidRPr="004F622F" w:rsidRDefault="003437F1" w:rsidP="003437F1">
            <w:pPr>
              <w:jc w:val="right"/>
              <w:rPr>
                <w:color w:val="000000"/>
                <w:sz w:val="22"/>
                <w:szCs w:val="22"/>
              </w:rPr>
            </w:pPr>
            <w:r w:rsidRPr="004F622F">
              <w:rPr>
                <w:color w:val="000000"/>
                <w:sz w:val="22"/>
                <w:szCs w:val="22"/>
              </w:rPr>
              <w:t>-1.303</w:t>
            </w:r>
          </w:p>
        </w:tc>
        <w:tc>
          <w:tcPr>
            <w:tcW w:w="1327" w:type="dxa"/>
            <w:shd w:val="clear" w:color="auto" w:fill="auto"/>
            <w:noWrap/>
            <w:vAlign w:val="bottom"/>
            <w:hideMark/>
          </w:tcPr>
          <w:p w14:paraId="6E355B59" w14:textId="77777777" w:rsidR="003437F1" w:rsidRPr="004F622F" w:rsidRDefault="003437F1" w:rsidP="003437F1">
            <w:pPr>
              <w:jc w:val="right"/>
              <w:rPr>
                <w:color w:val="000000"/>
                <w:sz w:val="22"/>
                <w:szCs w:val="22"/>
              </w:rPr>
            </w:pPr>
            <w:r w:rsidRPr="004F622F">
              <w:rPr>
                <w:color w:val="000000"/>
                <w:sz w:val="22"/>
                <w:szCs w:val="22"/>
              </w:rPr>
              <w:t>2.192</w:t>
            </w:r>
          </w:p>
        </w:tc>
        <w:tc>
          <w:tcPr>
            <w:tcW w:w="1075" w:type="dxa"/>
          </w:tcPr>
          <w:p w14:paraId="0FFE695C"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4AECBC08" w14:textId="77777777" w:rsidTr="003437F1">
        <w:trPr>
          <w:trHeight w:val="288"/>
        </w:trPr>
        <w:tc>
          <w:tcPr>
            <w:tcW w:w="4582" w:type="dxa"/>
            <w:shd w:val="clear" w:color="auto" w:fill="auto"/>
            <w:noWrap/>
            <w:vAlign w:val="bottom"/>
            <w:hideMark/>
          </w:tcPr>
          <w:p w14:paraId="1BCC429C"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Salinity</w:t>
            </w:r>
            <w:proofErr w:type="gramEnd"/>
            <w:r w:rsidRPr="004F622F">
              <w:rPr>
                <w:color w:val="000000"/>
                <w:sz w:val="22"/>
                <w:szCs w:val="22"/>
              </w:rPr>
              <w:t>:</w:t>
            </w:r>
            <w:r>
              <w:rPr>
                <w:color w:val="000000"/>
                <w:sz w:val="22"/>
                <w:szCs w:val="22"/>
              </w:rPr>
              <w:t>Level3</w:t>
            </w:r>
          </w:p>
        </w:tc>
        <w:tc>
          <w:tcPr>
            <w:tcW w:w="1366" w:type="dxa"/>
            <w:shd w:val="clear" w:color="auto" w:fill="auto"/>
            <w:noWrap/>
            <w:vAlign w:val="bottom"/>
            <w:hideMark/>
          </w:tcPr>
          <w:p w14:paraId="06240D67" w14:textId="77777777" w:rsidR="003437F1" w:rsidRPr="004F622F" w:rsidRDefault="003437F1" w:rsidP="003437F1">
            <w:pPr>
              <w:jc w:val="right"/>
              <w:rPr>
                <w:color w:val="000000"/>
                <w:sz w:val="22"/>
                <w:szCs w:val="22"/>
              </w:rPr>
            </w:pPr>
            <w:r w:rsidRPr="004F622F">
              <w:rPr>
                <w:color w:val="000000"/>
                <w:sz w:val="22"/>
                <w:szCs w:val="22"/>
              </w:rPr>
              <w:t>0.651</w:t>
            </w:r>
          </w:p>
        </w:tc>
        <w:tc>
          <w:tcPr>
            <w:tcW w:w="1000" w:type="dxa"/>
            <w:shd w:val="clear" w:color="auto" w:fill="auto"/>
            <w:noWrap/>
            <w:vAlign w:val="bottom"/>
            <w:hideMark/>
          </w:tcPr>
          <w:p w14:paraId="3022DAC5" w14:textId="77777777" w:rsidR="003437F1" w:rsidRPr="004F622F" w:rsidRDefault="003437F1" w:rsidP="003437F1">
            <w:pPr>
              <w:jc w:val="right"/>
              <w:rPr>
                <w:color w:val="000000"/>
                <w:sz w:val="22"/>
                <w:szCs w:val="22"/>
              </w:rPr>
            </w:pPr>
            <w:r w:rsidRPr="004F622F">
              <w:rPr>
                <w:color w:val="000000"/>
                <w:sz w:val="22"/>
                <w:szCs w:val="22"/>
              </w:rPr>
              <w:t>-1.097</w:t>
            </w:r>
          </w:p>
        </w:tc>
        <w:tc>
          <w:tcPr>
            <w:tcW w:w="1327" w:type="dxa"/>
            <w:shd w:val="clear" w:color="auto" w:fill="auto"/>
            <w:noWrap/>
            <w:vAlign w:val="bottom"/>
            <w:hideMark/>
          </w:tcPr>
          <w:p w14:paraId="442F93CE" w14:textId="77777777" w:rsidR="003437F1" w:rsidRPr="004F622F" w:rsidRDefault="003437F1" w:rsidP="003437F1">
            <w:pPr>
              <w:jc w:val="right"/>
              <w:rPr>
                <w:color w:val="000000"/>
                <w:sz w:val="22"/>
                <w:szCs w:val="22"/>
              </w:rPr>
            </w:pPr>
            <w:r w:rsidRPr="004F622F">
              <w:rPr>
                <w:color w:val="000000"/>
                <w:sz w:val="22"/>
                <w:szCs w:val="22"/>
              </w:rPr>
              <w:t>2.398</w:t>
            </w:r>
          </w:p>
        </w:tc>
        <w:tc>
          <w:tcPr>
            <w:tcW w:w="1075" w:type="dxa"/>
          </w:tcPr>
          <w:p w14:paraId="70461050"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6BCFF344" w14:textId="77777777" w:rsidTr="003437F1">
        <w:trPr>
          <w:trHeight w:val="288"/>
        </w:trPr>
        <w:tc>
          <w:tcPr>
            <w:tcW w:w="4582" w:type="dxa"/>
            <w:shd w:val="clear" w:color="auto" w:fill="auto"/>
            <w:noWrap/>
            <w:vAlign w:val="bottom"/>
            <w:hideMark/>
          </w:tcPr>
          <w:p w14:paraId="76F65931"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Salinity</w:t>
            </w:r>
            <w:proofErr w:type="gramEnd"/>
            <w:r w:rsidRPr="004F622F">
              <w:rPr>
                <w:color w:val="000000"/>
                <w:sz w:val="22"/>
                <w:szCs w:val="22"/>
              </w:rPr>
              <w:t>:</w:t>
            </w:r>
            <w:r>
              <w:rPr>
                <w:color w:val="000000"/>
                <w:sz w:val="22"/>
                <w:szCs w:val="22"/>
              </w:rPr>
              <w:t>Level4</w:t>
            </w:r>
          </w:p>
        </w:tc>
        <w:tc>
          <w:tcPr>
            <w:tcW w:w="1366" w:type="dxa"/>
            <w:shd w:val="clear" w:color="auto" w:fill="auto"/>
            <w:noWrap/>
            <w:vAlign w:val="bottom"/>
            <w:hideMark/>
          </w:tcPr>
          <w:p w14:paraId="63C8A848" w14:textId="77777777" w:rsidR="003437F1" w:rsidRPr="004F622F" w:rsidRDefault="003437F1" w:rsidP="003437F1">
            <w:pPr>
              <w:jc w:val="right"/>
              <w:rPr>
                <w:color w:val="000000"/>
                <w:sz w:val="22"/>
                <w:szCs w:val="22"/>
              </w:rPr>
            </w:pPr>
            <w:r w:rsidRPr="004F622F">
              <w:rPr>
                <w:color w:val="000000"/>
                <w:sz w:val="22"/>
                <w:szCs w:val="22"/>
              </w:rPr>
              <w:t>0.011</w:t>
            </w:r>
          </w:p>
        </w:tc>
        <w:tc>
          <w:tcPr>
            <w:tcW w:w="1000" w:type="dxa"/>
            <w:shd w:val="clear" w:color="auto" w:fill="auto"/>
            <w:noWrap/>
            <w:vAlign w:val="bottom"/>
            <w:hideMark/>
          </w:tcPr>
          <w:p w14:paraId="23ECB92F" w14:textId="77777777" w:rsidR="003437F1" w:rsidRPr="004F622F" w:rsidRDefault="003437F1" w:rsidP="003437F1">
            <w:pPr>
              <w:jc w:val="right"/>
              <w:rPr>
                <w:color w:val="000000"/>
                <w:sz w:val="22"/>
                <w:szCs w:val="22"/>
              </w:rPr>
            </w:pPr>
            <w:r w:rsidRPr="004F622F">
              <w:rPr>
                <w:color w:val="000000"/>
                <w:sz w:val="22"/>
                <w:szCs w:val="22"/>
              </w:rPr>
              <w:t>-1.737</w:t>
            </w:r>
          </w:p>
        </w:tc>
        <w:tc>
          <w:tcPr>
            <w:tcW w:w="1327" w:type="dxa"/>
            <w:shd w:val="clear" w:color="auto" w:fill="auto"/>
            <w:noWrap/>
            <w:vAlign w:val="bottom"/>
            <w:hideMark/>
          </w:tcPr>
          <w:p w14:paraId="4B89108C" w14:textId="77777777" w:rsidR="003437F1" w:rsidRPr="004F622F" w:rsidRDefault="003437F1" w:rsidP="003437F1">
            <w:pPr>
              <w:jc w:val="right"/>
              <w:rPr>
                <w:color w:val="000000"/>
                <w:sz w:val="22"/>
                <w:szCs w:val="22"/>
              </w:rPr>
            </w:pPr>
            <w:r w:rsidRPr="004F622F">
              <w:rPr>
                <w:color w:val="000000"/>
                <w:sz w:val="22"/>
                <w:szCs w:val="22"/>
              </w:rPr>
              <w:t>1.758</w:t>
            </w:r>
          </w:p>
        </w:tc>
        <w:tc>
          <w:tcPr>
            <w:tcW w:w="1075" w:type="dxa"/>
          </w:tcPr>
          <w:p w14:paraId="644CA7D8"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16C0233B" w14:textId="77777777" w:rsidTr="003437F1">
        <w:trPr>
          <w:trHeight w:val="288"/>
        </w:trPr>
        <w:tc>
          <w:tcPr>
            <w:tcW w:w="4582" w:type="dxa"/>
            <w:shd w:val="clear" w:color="auto" w:fill="auto"/>
            <w:noWrap/>
            <w:vAlign w:val="bottom"/>
            <w:hideMark/>
          </w:tcPr>
          <w:p w14:paraId="23B463D4"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Salinity</w:t>
            </w:r>
            <w:proofErr w:type="gramEnd"/>
            <w:r w:rsidRPr="004F622F">
              <w:rPr>
                <w:color w:val="000000"/>
                <w:sz w:val="22"/>
                <w:szCs w:val="22"/>
              </w:rPr>
              <w:t>:</w:t>
            </w:r>
            <w:r>
              <w:rPr>
                <w:color w:val="000000"/>
                <w:sz w:val="22"/>
                <w:szCs w:val="22"/>
              </w:rPr>
              <w:t>Level5</w:t>
            </w:r>
          </w:p>
        </w:tc>
        <w:tc>
          <w:tcPr>
            <w:tcW w:w="1366" w:type="dxa"/>
            <w:shd w:val="clear" w:color="auto" w:fill="auto"/>
            <w:noWrap/>
            <w:vAlign w:val="bottom"/>
            <w:hideMark/>
          </w:tcPr>
          <w:p w14:paraId="5A6673B0" w14:textId="77777777" w:rsidR="003437F1" w:rsidRPr="004F622F" w:rsidRDefault="003437F1" w:rsidP="003437F1">
            <w:pPr>
              <w:jc w:val="right"/>
              <w:rPr>
                <w:color w:val="000000"/>
                <w:sz w:val="22"/>
                <w:szCs w:val="22"/>
              </w:rPr>
            </w:pPr>
            <w:r w:rsidRPr="004F622F">
              <w:rPr>
                <w:color w:val="000000"/>
                <w:sz w:val="22"/>
                <w:szCs w:val="22"/>
              </w:rPr>
              <w:t>-0.293</w:t>
            </w:r>
          </w:p>
        </w:tc>
        <w:tc>
          <w:tcPr>
            <w:tcW w:w="1000" w:type="dxa"/>
            <w:shd w:val="clear" w:color="auto" w:fill="auto"/>
            <w:noWrap/>
            <w:vAlign w:val="bottom"/>
            <w:hideMark/>
          </w:tcPr>
          <w:p w14:paraId="2770FF34" w14:textId="77777777" w:rsidR="003437F1" w:rsidRPr="004F622F" w:rsidRDefault="003437F1" w:rsidP="003437F1">
            <w:pPr>
              <w:jc w:val="right"/>
              <w:rPr>
                <w:color w:val="000000"/>
                <w:sz w:val="22"/>
                <w:szCs w:val="22"/>
              </w:rPr>
            </w:pPr>
            <w:r w:rsidRPr="004F622F">
              <w:rPr>
                <w:color w:val="000000"/>
                <w:sz w:val="22"/>
                <w:szCs w:val="22"/>
              </w:rPr>
              <w:t>-2.040</w:t>
            </w:r>
          </w:p>
        </w:tc>
        <w:tc>
          <w:tcPr>
            <w:tcW w:w="1327" w:type="dxa"/>
            <w:shd w:val="clear" w:color="auto" w:fill="auto"/>
            <w:noWrap/>
            <w:vAlign w:val="bottom"/>
            <w:hideMark/>
          </w:tcPr>
          <w:p w14:paraId="34FB46AF" w14:textId="77777777" w:rsidR="003437F1" w:rsidRPr="004F622F" w:rsidRDefault="003437F1" w:rsidP="003437F1">
            <w:pPr>
              <w:jc w:val="right"/>
              <w:rPr>
                <w:color w:val="000000"/>
                <w:sz w:val="22"/>
                <w:szCs w:val="22"/>
              </w:rPr>
            </w:pPr>
            <w:r w:rsidRPr="004F622F">
              <w:rPr>
                <w:color w:val="000000"/>
                <w:sz w:val="22"/>
                <w:szCs w:val="22"/>
              </w:rPr>
              <w:t>1.455</w:t>
            </w:r>
          </w:p>
        </w:tc>
        <w:tc>
          <w:tcPr>
            <w:tcW w:w="1075" w:type="dxa"/>
          </w:tcPr>
          <w:p w14:paraId="26D3646B" w14:textId="77777777" w:rsidR="003437F1" w:rsidRPr="004F622F" w:rsidRDefault="003437F1" w:rsidP="003437F1">
            <w:pPr>
              <w:jc w:val="right"/>
              <w:rPr>
                <w:color w:val="000000"/>
                <w:sz w:val="22"/>
                <w:szCs w:val="22"/>
              </w:rPr>
            </w:pPr>
            <w:r w:rsidRPr="008B1361">
              <w:rPr>
                <w:color w:val="000000"/>
                <w:sz w:val="22"/>
                <w:szCs w:val="22"/>
              </w:rPr>
              <w:t>--</w:t>
            </w:r>
          </w:p>
        </w:tc>
      </w:tr>
      <w:tr w:rsidR="003437F1" w:rsidRPr="004F622F" w14:paraId="048717DD" w14:textId="77777777" w:rsidTr="003437F1">
        <w:trPr>
          <w:trHeight w:val="288"/>
        </w:trPr>
        <w:tc>
          <w:tcPr>
            <w:tcW w:w="4582" w:type="dxa"/>
            <w:shd w:val="clear" w:color="auto" w:fill="auto"/>
            <w:noWrap/>
            <w:vAlign w:val="bottom"/>
            <w:hideMark/>
          </w:tcPr>
          <w:p w14:paraId="64145769" w14:textId="77777777" w:rsidR="003437F1" w:rsidRPr="004F622F" w:rsidRDefault="003437F1" w:rsidP="003437F1">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Salinity</w:t>
            </w:r>
            <w:proofErr w:type="gramEnd"/>
            <w:r w:rsidRPr="004F622F">
              <w:rPr>
                <w:color w:val="000000"/>
                <w:sz w:val="22"/>
                <w:szCs w:val="22"/>
              </w:rPr>
              <w:t>:</w:t>
            </w:r>
            <w:r>
              <w:rPr>
                <w:color w:val="000000"/>
                <w:sz w:val="22"/>
                <w:szCs w:val="22"/>
              </w:rPr>
              <w:t>Level6</w:t>
            </w:r>
          </w:p>
        </w:tc>
        <w:tc>
          <w:tcPr>
            <w:tcW w:w="1366" w:type="dxa"/>
            <w:shd w:val="clear" w:color="auto" w:fill="auto"/>
            <w:noWrap/>
            <w:vAlign w:val="bottom"/>
            <w:hideMark/>
          </w:tcPr>
          <w:p w14:paraId="7B6A5432" w14:textId="77777777" w:rsidR="003437F1" w:rsidRPr="004F622F" w:rsidRDefault="003437F1" w:rsidP="003437F1">
            <w:pPr>
              <w:jc w:val="right"/>
              <w:rPr>
                <w:color w:val="000000"/>
                <w:sz w:val="22"/>
                <w:szCs w:val="22"/>
              </w:rPr>
            </w:pPr>
            <w:r w:rsidRPr="004F622F">
              <w:rPr>
                <w:color w:val="000000"/>
                <w:sz w:val="22"/>
                <w:szCs w:val="22"/>
              </w:rPr>
              <w:t>-0.553</w:t>
            </w:r>
          </w:p>
        </w:tc>
        <w:tc>
          <w:tcPr>
            <w:tcW w:w="1000" w:type="dxa"/>
            <w:shd w:val="clear" w:color="auto" w:fill="auto"/>
            <w:noWrap/>
            <w:vAlign w:val="bottom"/>
            <w:hideMark/>
          </w:tcPr>
          <w:p w14:paraId="392D0870" w14:textId="77777777" w:rsidR="003437F1" w:rsidRPr="004F622F" w:rsidRDefault="003437F1" w:rsidP="003437F1">
            <w:pPr>
              <w:jc w:val="right"/>
              <w:rPr>
                <w:color w:val="000000"/>
                <w:sz w:val="22"/>
                <w:szCs w:val="22"/>
              </w:rPr>
            </w:pPr>
            <w:r w:rsidRPr="004F622F">
              <w:rPr>
                <w:color w:val="000000"/>
                <w:sz w:val="22"/>
                <w:szCs w:val="22"/>
              </w:rPr>
              <w:t>-2.300</w:t>
            </w:r>
          </w:p>
        </w:tc>
        <w:tc>
          <w:tcPr>
            <w:tcW w:w="1327" w:type="dxa"/>
            <w:shd w:val="clear" w:color="auto" w:fill="auto"/>
            <w:noWrap/>
            <w:vAlign w:val="bottom"/>
            <w:hideMark/>
          </w:tcPr>
          <w:p w14:paraId="0FA97759" w14:textId="77777777" w:rsidR="003437F1" w:rsidRPr="004F622F" w:rsidRDefault="003437F1" w:rsidP="003437F1">
            <w:pPr>
              <w:jc w:val="right"/>
              <w:rPr>
                <w:color w:val="000000"/>
                <w:sz w:val="22"/>
                <w:szCs w:val="22"/>
              </w:rPr>
            </w:pPr>
            <w:r w:rsidRPr="004F622F">
              <w:rPr>
                <w:color w:val="000000"/>
                <w:sz w:val="22"/>
                <w:szCs w:val="22"/>
              </w:rPr>
              <w:t>1.195</w:t>
            </w:r>
          </w:p>
        </w:tc>
        <w:tc>
          <w:tcPr>
            <w:tcW w:w="1075" w:type="dxa"/>
          </w:tcPr>
          <w:p w14:paraId="73544FD2" w14:textId="77777777" w:rsidR="003437F1" w:rsidRPr="004F622F" w:rsidRDefault="003437F1" w:rsidP="003437F1">
            <w:pPr>
              <w:jc w:val="right"/>
              <w:rPr>
                <w:color w:val="000000"/>
                <w:sz w:val="22"/>
                <w:szCs w:val="22"/>
              </w:rPr>
            </w:pPr>
            <w:r w:rsidRPr="008B1361">
              <w:rPr>
                <w:color w:val="000000"/>
                <w:sz w:val="22"/>
                <w:szCs w:val="22"/>
              </w:rPr>
              <w:t>--</w:t>
            </w:r>
          </w:p>
        </w:tc>
      </w:tr>
    </w:tbl>
    <w:p w14:paraId="3048C64D" w14:textId="00DA236D" w:rsidR="003437F1" w:rsidRPr="00EC1E7B" w:rsidRDefault="00DF240F" w:rsidP="003437F1">
      <w:pPr>
        <w:rPr>
          <w:b/>
          <w:bCs/>
        </w:rPr>
      </w:pPr>
      <w:r w:rsidRPr="00EC1E7B">
        <w:rPr>
          <w:b/>
          <w:bCs/>
        </w:rPr>
        <w:lastRenderedPageBreak/>
        <w:t xml:space="preserve">Table </w:t>
      </w:r>
      <w:r w:rsidR="00985063" w:rsidRPr="00EC1E7B">
        <w:rPr>
          <w:b/>
          <w:bCs/>
        </w:rPr>
        <w:t>8</w:t>
      </w:r>
      <w:r w:rsidRPr="00EC1E7B">
        <w:rPr>
          <w:b/>
          <w:bCs/>
        </w:rPr>
        <w:t xml:space="preserve"> continued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1366"/>
        <w:gridCol w:w="1000"/>
        <w:gridCol w:w="1327"/>
        <w:gridCol w:w="1075"/>
      </w:tblGrid>
      <w:tr w:rsidR="003237FC" w:rsidRPr="004F622F" w14:paraId="19ADF80D" w14:textId="77777777" w:rsidTr="001273D4">
        <w:trPr>
          <w:trHeight w:val="288"/>
        </w:trPr>
        <w:tc>
          <w:tcPr>
            <w:tcW w:w="4582" w:type="dxa"/>
            <w:shd w:val="clear" w:color="auto" w:fill="auto"/>
            <w:noWrap/>
            <w:vAlign w:val="bottom"/>
          </w:tcPr>
          <w:p w14:paraId="69238417" w14:textId="05B8B3A7" w:rsidR="003237FC" w:rsidRDefault="003237FC" w:rsidP="003237FC">
            <w:pPr>
              <w:rPr>
                <w:color w:val="000000"/>
                <w:sz w:val="22"/>
                <w:szCs w:val="22"/>
              </w:rPr>
            </w:pPr>
            <w:r w:rsidRPr="003237FC">
              <w:rPr>
                <w:b/>
                <w:bCs/>
                <w:color w:val="000000"/>
                <w:sz w:val="18"/>
                <w:szCs w:val="18"/>
              </w:rPr>
              <w:t>Fixed effect(s)</w:t>
            </w:r>
          </w:p>
        </w:tc>
        <w:tc>
          <w:tcPr>
            <w:tcW w:w="1366" w:type="dxa"/>
            <w:shd w:val="clear" w:color="auto" w:fill="auto"/>
            <w:noWrap/>
            <w:vAlign w:val="bottom"/>
          </w:tcPr>
          <w:p w14:paraId="128F6403" w14:textId="19D0B17D" w:rsidR="003237FC" w:rsidRPr="004F622F" w:rsidRDefault="003237FC" w:rsidP="003237FC">
            <w:pPr>
              <w:jc w:val="right"/>
              <w:rPr>
                <w:color w:val="000000"/>
                <w:sz w:val="22"/>
                <w:szCs w:val="22"/>
              </w:rPr>
            </w:pPr>
            <w:r w:rsidRPr="003237FC">
              <w:rPr>
                <w:b/>
                <w:bCs/>
                <w:color w:val="000000"/>
                <w:sz w:val="18"/>
                <w:szCs w:val="18"/>
              </w:rPr>
              <w:t>Coefficients</w:t>
            </w:r>
          </w:p>
        </w:tc>
        <w:tc>
          <w:tcPr>
            <w:tcW w:w="1000" w:type="dxa"/>
            <w:shd w:val="clear" w:color="auto" w:fill="auto"/>
            <w:noWrap/>
            <w:vAlign w:val="bottom"/>
          </w:tcPr>
          <w:p w14:paraId="21FC9205" w14:textId="7635B524" w:rsidR="003237FC" w:rsidRPr="004F622F" w:rsidRDefault="003237FC" w:rsidP="003237FC">
            <w:pPr>
              <w:jc w:val="right"/>
              <w:rPr>
                <w:color w:val="000000"/>
                <w:sz w:val="22"/>
                <w:szCs w:val="22"/>
              </w:rPr>
            </w:pPr>
            <w:r w:rsidRPr="003237FC">
              <w:rPr>
                <w:b/>
                <w:bCs/>
                <w:color w:val="000000"/>
                <w:sz w:val="18"/>
                <w:szCs w:val="18"/>
              </w:rPr>
              <w:t>2.5% CI</w:t>
            </w:r>
          </w:p>
        </w:tc>
        <w:tc>
          <w:tcPr>
            <w:tcW w:w="1327" w:type="dxa"/>
            <w:shd w:val="clear" w:color="auto" w:fill="auto"/>
            <w:noWrap/>
            <w:vAlign w:val="bottom"/>
          </w:tcPr>
          <w:p w14:paraId="717A95DE" w14:textId="057310C8" w:rsidR="003237FC" w:rsidRPr="004F622F" w:rsidRDefault="003237FC" w:rsidP="003237FC">
            <w:pPr>
              <w:jc w:val="right"/>
              <w:rPr>
                <w:color w:val="000000"/>
                <w:sz w:val="22"/>
                <w:szCs w:val="22"/>
              </w:rPr>
            </w:pPr>
            <w:r w:rsidRPr="003237FC">
              <w:rPr>
                <w:b/>
                <w:bCs/>
                <w:color w:val="000000"/>
                <w:sz w:val="18"/>
                <w:szCs w:val="18"/>
              </w:rPr>
              <w:t>97.5% CI</w:t>
            </w:r>
          </w:p>
        </w:tc>
        <w:tc>
          <w:tcPr>
            <w:tcW w:w="1075" w:type="dxa"/>
          </w:tcPr>
          <w:p w14:paraId="06D44D81" w14:textId="2A576EF2" w:rsidR="003237FC" w:rsidRPr="008B1361" w:rsidRDefault="003237FC" w:rsidP="003237FC">
            <w:pPr>
              <w:jc w:val="right"/>
              <w:rPr>
                <w:color w:val="000000"/>
                <w:sz w:val="22"/>
                <w:szCs w:val="22"/>
              </w:rPr>
            </w:pPr>
            <w:r w:rsidRPr="003237FC">
              <w:rPr>
                <w:b/>
                <w:bCs/>
                <w:color w:val="000000"/>
                <w:sz w:val="18"/>
                <w:szCs w:val="18"/>
              </w:rPr>
              <w:t>Cond eff</w:t>
            </w:r>
          </w:p>
        </w:tc>
      </w:tr>
      <w:tr w:rsidR="003237FC" w:rsidRPr="004F622F" w14:paraId="3F8CA0BA" w14:textId="77777777" w:rsidTr="001273D4">
        <w:trPr>
          <w:trHeight w:val="288"/>
        </w:trPr>
        <w:tc>
          <w:tcPr>
            <w:tcW w:w="4582" w:type="dxa"/>
            <w:shd w:val="clear" w:color="auto" w:fill="auto"/>
            <w:noWrap/>
            <w:vAlign w:val="bottom"/>
            <w:hideMark/>
          </w:tcPr>
          <w:p w14:paraId="6F8DD61A" w14:textId="77777777" w:rsidR="003237FC" w:rsidRPr="004F622F" w:rsidRDefault="003237FC" w:rsidP="003237FC">
            <w:pPr>
              <w:rPr>
                <w:color w:val="000000"/>
                <w:sz w:val="22"/>
                <w:szCs w:val="22"/>
              </w:rPr>
            </w:pPr>
            <w:proofErr w:type="gramStart"/>
            <w:r>
              <w:rPr>
                <w:color w:val="000000"/>
                <w:sz w:val="22"/>
                <w:szCs w:val="22"/>
              </w:rPr>
              <w:t>Competition</w:t>
            </w:r>
            <w:r w:rsidRPr="004F622F">
              <w:rPr>
                <w:color w:val="000000"/>
                <w:sz w:val="22"/>
                <w:szCs w:val="22"/>
              </w:rPr>
              <w:t>:</w:t>
            </w:r>
            <w:r>
              <w:rPr>
                <w:color w:val="000000"/>
                <w:sz w:val="22"/>
                <w:szCs w:val="22"/>
              </w:rPr>
              <w:t>Salinity</w:t>
            </w:r>
            <w:proofErr w:type="gramEnd"/>
            <w:r w:rsidRPr="004F622F">
              <w:rPr>
                <w:color w:val="000000"/>
                <w:sz w:val="22"/>
                <w:szCs w:val="22"/>
              </w:rPr>
              <w:t>:</w:t>
            </w:r>
            <w:r>
              <w:rPr>
                <w:color w:val="000000"/>
                <w:sz w:val="22"/>
                <w:szCs w:val="22"/>
              </w:rPr>
              <w:t>Level2</w:t>
            </w:r>
          </w:p>
        </w:tc>
        <w:tc>
          <w:tcPr>
            <w:tcW w:w="1366" w:type="dxa"/>
            <w:shd w:val="clear" w:color="auto" w:fill="auto"/>
            <w:noWrap/>
            <w:vAlign w:val="bottom"/>
            <w:hideMark/>
          </w:tcPr>
          <w:p w14:paraId="2F5B8D2C" w14:textId="77777777" w:rsidR="003237FC" w:rsidRPr="004F622F" w:rsidRDefault="003237FC" w:rsidP="003237FC">
            <w:pPr>
              <w:jc w:val="right"/>
              <w:rPr>
                <w:color w:val="000000"/>
                <w:sz w:val="22"/>
                <w:szCs w:val="22"/>
              </w:rPr>
            </w:pPr>
            <w:r w:rsidRPr="004F622F">
              <w:rPr>
                <w:color w:val="000000"/>
                <w:sz w:val="22"/>
                <w:szCs w:val="22"/>
              </w:rPr>
              <w:t>1.223</w:t>
            </w:r>
          </w:p>
        </w:tc>
        <w:tc>
          <w:tcPr>
            <w:tcW w:w="1000" w:type="dxa"/>
            <w:shd w:val="clear" w:color="auto" w:fill="auto"/>
            <w:noWrap/>
            <w:vAlign w:val="bottom"/>
            <w:hideMark/>
          </w:tcPr>
          <w:p w14:paraId="66438FD9" w14:textId="77777777" w:rsidR="003237FC" w:rsidRPr="004F622F" w:rsidRDefault="003237FC" w:rsidP="003237FC">
            <w:pPr>
              <w:jc w:val="right"/>
              <w:rPr>
                <w:color w:val="000000"/>
                <w:sz w:val="22"/>
                <w:szCs w:val="22"/>
              </w:rPr>
            </w:pPr>
            <w:r w:rsidRPr="004F622F">
              <w:rPr>
                <w:color w:val="000000"/>
                <w:sz w:val="22"/>
                <w:szCs w:val="22"/>
              </w:rPr>
              <w:t>-0.525</w:t>
            </w:r>
          </w:p>
        </w:tc>
        <w:tc>
          <w:tcPr>
            <w:tcW w:w="1327" w:type="dxa"/>
            <w:shd w:val="clear" w:color="auto" w:fill="auto"/>
            <w:noWrap/>
            <w:vAlign w:val="bottom"/>
            <w:hideMark/>
          </w:tcPr>
          <w:p w14:paraId="48F260E2" w14:textId="77777777" w:rsidR="003237FC" w:rsidRPr="004F622F" w:rsidRDefault="003237FC" w:rsidP="003237FC">
            <w:pPr>
              <w:jc w:val="right"/>
              <w:rPr>
                <w:color w:val="000000"/>
                <w:sz w:val="22"/>
                <w:szCs w:val="22"/>
              </w:rPr>
            </w:pPr>
            <w:r w:rsidRPr="004F622F">
              <w:rPr>
                <w:color w:val="000000"/>
                <w:sz w:val="22"/>
                <w:szCs w:val="22"/>
              </w:rPr>
              <w:t>2.970</w:t>
            </w:r>
          </w:p>
        </w:tc>
        <w:tc>
          <w:tcPr>
            <w:tcW w:w="1075" w:type="dxa"/>
          </w:tcPr>
          <w:p w14:paraId="157B8AE8" w14:textId="77777777" w:rsidR="003237FC" w:rsidRPr="004F622F" w:rsidRDefault="003237FC" w:rsidP="003237FC">
            <w:pPr>
              <w:jc w:val="right"/>
              <w:rPr>
                <w:color w:val="000000"/>
                <w:sz w:val="22"/>
                <w:szCs w:val="22"/>
              </w:rPr>
            </w:pPr>
            <w:r w:rsidRPr="008B1361">
              <w:rPr>
                <w:color w:val="000000"/>
                <w:sz w:val="22"/>
                <w:szCs w:val="22"/>
              </w:rPr>
              <w:t>--</w:t>
            </w:r>
          </w:p>
        </w:tc>
      </w:tr>
      <w:tr w:rsidR="003237FC" w:rsidRPr="004F622F" w14:paraId="4DCF7A8E" w14:textId="77777777" w:rsidTr="001273D4">
        <w:trPr>
          <w:trHeight w:val="288"/>
        </w:trPr>
        <w:tc>
          <w:tcPr>
            <w:tcW w:w="4582" w:type="dxa"/>
            <w:shd w:val="clear" w:color="auto" w:fill="auto"/>
            <w:noWrap/>
            <w:vAlign w:val="bottom"/>
            <w:hideMark/>
          </w:tcPr>
          <w:p w14:paraId="10FECD20" w14:textId="77777777" w:rsidR="003237FC" w:rsidRPr="004F622F" w:rsidRDefault="003237FC" w:rsidP="003237FC">
            <w:pPr>
              <w:rPr>
                <w:color w:val="000000"/>
                <w:sz w:val="22"/>
                <w:szCs w:val="22"/>
              </w:rPr>
            </w:pPr>
            <w:proofErr w:type="gramStart"/>
            <w:r>
              <w:rPr>
                <w:color w:val="000000"/>
                <w:sz w:val="22"/>
                <w:szCs w:val="22"/>
              </w:rPr>
              <w:t>Competition</w:t>
            </w:r>
            <w:r w:rsidRPr="004F622F">
              <w:rPr>
                <w:color w:val="000000"/>
                <w:sz w:val="22"/>
                <w:szCs w:val="22"/>
              </w:rPr>
              <w:t>:</w:t>
            </w:r>
            <w:r>
              <w:rPr>
                <w:color w:val="000000"/>
                <w:sz w:val="22"/>
                <w:szCs w:val="22"/>
              </w:rPr>
              <w:t>Salinity</w:t>
            </w:r>
            <w:proofErr w:type="gramEnd"/>
            <w:r w:rsidRPr="004F622F">
              <w:rPr>
                <w:color w:val="000000"/>
                <w:sz w:val="22"/>
                <w:szCs w:val="22"/>
              </w:rPr>
              <w:t>:</w:t>
            </w:r>
            <w:r>
              <w:rPr>
                <w:color w:val="000000"/>
                <w:sz w:val="22"/>
                <w:szCs w:val="22"/>
              </w:rPr>
              <w:t>Level3</w:t>
            </w:r>
          </w:p>
        </w:tc>
        <w:tc>
          <w:tcPr>
            <w:tcW w:w="1366" w:type="dxa"/>
            <w:shd w:val="clear" w:color="auto" w:fill="auto"/>
            <w:noWrap/>
            <w:vAlign w:val="bottom"/>
            <w:hideMark/>
          </w:tcPr>
          <w:p w14:paraId="1A0FF807" w14:textId="77777777" w:rsidR="003237FC" w:rsidRPr="004F622F" w:rsidRDefault="003237FC" w:rsidP="003237FC">
            <w:pPr>
              <w:jc w:val="right"/>
              <w:rPr>
                <w:color w:val="000000"/>
                <w:sz w:val="22"/>
                <w:szCs w:val="22"/>
              </w:rPr>
            </w:pPr>
            <w:r w:rsidRPr="004F622F">
              <w:rPr>
                <w:color w:val="000000"/>
                <w:sz w:val="22"/>
                <w:szCs w:val="22"/>
              </w:rPr>
              <w:t>0.549</w:t>
            </w:r>
          </w:p>
        </w:tc>
        <w:tc>
          <w:tcPr>
            <w:tcW w:w="1000" w:type="dxa"/>
            <w:shd w:val="clear" w:color="auto" w:fill="auto"/>
            <w:noWrap/>
            <w:vAlign w:val="bottom"/>
            <w:hideMark/>
          </w:tcPr>
          <w:p w14:paraId="71AAEF3E" w14:textId="77777777" w:rsidR="003237FC" w:rsidRPr="004F622F" w:rsidRDefault="003237FC" w:rsidP="003237FC">
            <w:pPr>
              <w:jc w:val="right"/>
              <w:rPr>
                <w:color w:val="000000"/>
                <w:sz w:val="22"/>
                <w:szCs w:val="22"/>
              </w:rPr>
            </w:pPr>
            <w:r w:rsidRPr="004F622F">
              <w:rPr>
                <w:color w:val="000000"/>
                <w:sz w:val="22"/>
                <w:szCs w:val="22"/>
              </w:rPr>
              <w:t>-1.199</w:t>
            </w:r>
          </w:p>
        </w:tc>
        <w:tc>
          <w:tcPr>
            <w:tcW w:w="1327" w:type="dxa"/>
            <w:shd w:val="clear" w:color="auto" w:fill="auto"/>
            <w:noWrap/>
            <w:vAlign w:val="bottom"/>
            <w:hideMark/>
          </w:tcPr>
          <w:p w14:paraId="45A92166" w14:textId="77777777" w:rsidR="003237FC" w:rsidRPr="004F622F" w:rsidRDefault="003237FC" w:rsidP="003237FC">
            <w:pPr>
              <w:jc w:val="right"/>
              <w:rPr>
                <w:color w:val="000000"/>
                <w:sz w:val="22"/>
                <w:szCs w:val="22"/>
              </w:rPr>
            </w:pPr>
            <w:r w:rsidRPr="004F622F">
              <w:rPr>
                <w:color w:val="000000"/>
                <w:sz w:val="22"/>
                <w:szCs w:val="22"/>
              </w:rPr>
              <w:t>2.296</w:t>
            </w:r>
          </w:p>
        </w:tc>
        <w:tc>
          <w:tcPr>
            <w:tcW w:w="1075" w:type="dxa"/>
          </w:tcPr>
          <w:p w14:paraId="047313E9" w14:textId="77777777" w:rsidR="003237FC" w:rsidRPr="004F622F" w:rsidRDefault="003237FC" w:rsidP="003237FC">
            <w:pPr>
              <w:jc w:val="right"/>
              <w:rPr>
                <w:color w:val="000000"/>
                <w:sz w:val="22"/>
                <w:szCs w:val="22"/>
              </w:rPr>
            </w:pPr>
            <w:r w:rsidRPr="008B1361">
              <w:rPr>
                <w:color w:val="000000"/>
                <w:sz w:val="22"/>
                <w:szCs w:val="22"/>
              </w:rPr>
              <w:t>--</w:t>
            </w:r>
          </w:p>
        </w:tc>
      </w:tr>
      <w:tr w:rsidR="003237FC" w:rsidRPr="004F622F" w14:paraId="73ED627E" w14:textId="77777777" w:rsidTr="001273D4">
        <w:trPr>
          <w:trHeight w:val="288"/>
        </w:trPr>
        <w:tc>
          <w:tcPr>
            <w:tcW w:w="4582" w:type="dxa"/>
            <w:shd w:val="clear" w:color="auto" w:fill="auto"/>
            <w:noWrap/>
            <w:vAlign w:val="bottom"/>
            <w:hideMark/>
          </w:tcPr>
          <w:p w14:paraId="2B9D7A2C" w14:textId="77777777" w:rsidR="003237FC" w:rsidRPr="004F622F" w:rsidRDefault="003237FC" w:rsidP="003237FC">
            <w:pPr>
              <w:rPr>
                <w:color w:val="000000"/>
                <w:sz w:val="22"/>
                <w:szCs w:val="22"/>
              </w:rPr>
            </w:pPr>
            <w:proofErr w:type="gramStart"/>
            <w:r>
              <w:rPr>
                <w:color w:val="000000"/>
                <w:sz w:val="22"/>
                <w:szCs w:val="22"/>
              </w:rPr>
              <w:t>Competition</w:t>
            </w:r>
            <w:r w:rsidRPr="004F622F">
              <w:rPr>
                <w:color w:val="000000"/>
                <w:sz w:val="22"/>
                <w:szCs w:val="22"/>
              </w:rPr>
              <w:t>:</w:t>
            </w:r>
            <w:r>
              <w:rPr>
                <w:color w:val="000000"/>
                <w:sz w:val="22"/>
                <w:szCs w:val="22"/>
              </w:rPr>
              <w:t>Salinity</w:t>
            </w:r>
            <w:proofErr w:type="gramEnd"/>
            <w:r w:rsidRPr="004F622F">
              <w:rPr>
                <w:color w:val="000000"/>
                <w:sz w:val="22"/>
                <w:szCs w:val="22"/>
              </w:rPr>
              <w:t>:</w:t>
            </w:r>
            <w:r>
              <w:rPr>
                <w:color w:val="000000"/>
                <w:sz w:val="22"/>
                <w:szCs w:val="22"/>
              </w:rPr>
              <w:t>Level4</w:t>
            </w:r>
          </w:p>
        </w:tc>
        <w:tc>
          <w:tcPr>
            <w:tcW w:w="1366" w:type="dxa"/>
            <w:shd w:val="clear" w:color="auto" w:fill="auto"/>
            <w:noWrap/>
            <w:vAlign w:val="bottom"/>
            <w:hideMark/>
          </w:tcPr>
          <w:p w14:paraId="5364A2A1" w14:textId="77777777" w:rsidR="003237FC" w:rsidRPr="004F622F" w:rsidRDefault="003237FC" w:rsidP="003237FC">
            <w:pPr>
              <w:jc w:val="right"/>
              <w:rPr>
                <w:color w:val="000000"/>
                <w:sz w:val="22"/>
                <w:szCs w:val="22"/>
              </w:rPr>
            </w:pPr>
            <w:r w:rsidRPr="004F622F">
              <w:rPr>
                <w:color w:val="000000"/>
                <w:sz w:val="22"/>
                <w:szCs w:val="22"/>
              </w:rPr>
              <w:t>0.424</w:t>
            </w:r>
          </w:p>
        </w:tc>
        <w:tc>
          <w:tcPr>
            <w:tcW w:w="1000" w:type="dxa"/>
            <w:shd w:val="clear" w:color="auto" w:fill="auto"/>
            <w:noWrap/>
            <w:vAlign w:val="bottom"/>
            <w:hideMark/>
          </w:tcPr>
          <w:p w14:paraId="56BFE09D" w14:textId="77777777" w:rsidR="003237FC" w:rsidRPr="004F622F" w:rsidRDefault="003237FC" w:rsidP="003237FC">
            <w:pPr>
              <w:jc w:val="right"/>
              <w:rPr>
                <w:color w:val="000000"/>
                <w:sz w:val="22"/>
                <w:szCs w:val="22"/>
              </w:rPr>
            </w:pPr>
            <w:r w:rsidRPr="004F622F">
              <w:rPr>
                <w:color w:val="000000"/>
                <w:sz w:val="22"/>
                <w:szCs w:val="22"/>
              </w:rPr>
              <w:t>-1.323</w:t>
            </w:r>
          </w:p>
        </w:tc>
        <w:tc>
          <w:tcPr>
            <w:tcW w:w="1327" w:type="dxa"/>
            <w:shd w:val="clear" w:color="auto" w:fill="auto"/>
            <w:noWrap/>
            <w:vAlign w:val="bottom"/>
            <w:hideMark/>
          </w:tcPr>
          <w:p w14:paraId="1A18D6FB" w14:textId="77777777" w:rsidR="003237FC" w:rsidRPr="004F622F" w:rsidRDefault="003237FC" w:rsidP="003237FC">
            <w:pPr>
              <w:jc w:val="right"/>
              <w:rPr>
                <w:color w:val="000000"/>
                <w:sz w:val="22"/>
                <w:szCs w:val="22"/>
              </w:rPr>
            </w:pPr>
            <w:r w:rsidRPr="004F622F">
              <w:rPr>
                <w:color w:val="000000"/>
                <w:sz w:val="22"/>
                <w:szCs w:val="22"/>
              </w:rPr>
              <w:t>2.172</w:t>
            </w:r>
          </w:p>
        </w:tc>
        <w:tc>
          <w:tcPr>
            <w:tcW w:w="1075" w:type="dxa"/>
          </w:tcPr>
          <w:p w14:paraId="45FC1CE5" w14:textId="77777777" w:rsidR="003237FC" w:rsidRPr="004F622F" w:rsidRDefault="003237FC" w:rsidP="003237FC">
            <w:pPr>
              <w:jc w:val="right"/>
              <w:rPr>
                <w:color w:val="000000"/>
                <w:sz w:val="22"/>
                <w:szCs w:val="22"/>
              </w:rPr>
            </w:pPr>
            <w:r w:rsidRPr="008B1361">
              <w:rPr>
                <w:color w:val="000000"/>
                <w:sz w:val="22"/>
                <w:szCs w:val="22"/>
              </w:rPr>
              <w:t>--</w:t>
            </w:r>
          </w:p>
        </w:tc>
      </w:tr>
      <w:tr w:rsidR="003237FC" w:rsidRPr="004F622F" w14:paraId="0533073C" w14:textId="77777777" w:rsidTr="001273D4">
        <w:trPr>
          <w:trHeight w:val="288"/>
        </w:trPr>
        <w:tc>
          <w:tcPr>
            <w:tcW w:w="4582" w:type="dxa"/>
            <w:shd w:val="clear" w:color="auto" w:fill="auto"/>
            <w:noWrap/>
            <w:vAlign w:val="bottom"/>
            <w:hideMark/>
          </w:tcPr>
          <w:p w14:paraId="74E86BCA" w14:textId="77777777" w:rsidR="003237FC" w:rsidRPr="004F622F" w:rsidRDefault="003237FC" w:rsidP="003237FC">
            <w:pPr>
              <w:rPr>
                <w:color w:val="000000"/>
                <w:sz w:val="22"/>
                <w:szCs w:val="22"/>
              </w:rPr>
            </w:pPr>
            <w:proofErr w:type="gramStart"/>
            <w:r>
              <w:rPr>
                <w:color w:val="000000"/>
                <w:sz w:val="22"/>
                <w:szCs w:val="22"/>
              </w:rPr>
              <w:t>Competition</w:t>
            </w:r>
            <w:r w:rsidRPr="004F622F">
              <w:rPr>
                <w:color w:val="000000"/>
                <w:sz w:val="22"/>
                <w:szCs w:val="22"/>
              </w:rPr>
              <w:t>:</w:t>
            </w:r>
            <w:r>
              <w:rPr>
                <w:color w:val="000000"/>
                <w:sz w:val="22"/>
                <w:szCs w:val="22"/>
              </w:rPr>
              <w:t>Salinity</w:t>
            </w:r>
            <w:proofErr w:type="gramEnd"/>
            <w:r w:rsidRPr="004F622F">
              <w:rPr>
                <w:color w:val="000000"/>
                <w:sz w:val="22"/>
                <w:szCs w:val="22"/>
              </w:rPr>
              <w:t>:</w:t>
            </w:r>
            <w:r>
              <w:rPr>
                <w:color w:val="000000"/>
                <w:sz w:val="22"/>
                <w:szCs w:val="22"/>
              </w:rPr>
              <w:t>Level5</w:t>
            </w:r>
          </w:p>
        </w:tc>
        <w:tc>
          <w:tcPr>
            <w:tcW w:w="1366" w:type="dxa"/>
            <w:shd w:val="clear" w:color="auto" w:fill="auto"/>
            <w:noWrap/>
            <w:vAlign w:val="bottom"/>
            <w:hideMark/>
          </w:tcPr>
          <w:p w14:paraId="137C1381" w14:textId="77777777" w:rsidR="003237FC" w:rsidRPr="004F622F" w:rsidRDefault="003237FC" w:rsidP="003237FC">
            <w:pPr>
              <w:jc w:val="right"/>
              <w:rPr>
                <w:color w:val="000000"/>
                <w:sz w:val="22"/>
                <w:szCs w:val="22"/>
              </w:rPr>
            </w:pPr>
            <w:r w:rsidRPr="004F622F">
              <w:rPr>
                <w:color w:val="000000"/>
                <w:sz w:val="22"/>
                <w:szCs w:val="22"/>
              </w:rPr>
              <w:t>0.434</w:t>
            </w:r>
          </w:p>
        </w:tc>
        <w:tc>
          <w:tcPr>
            <w:tcW w:w="1000" w:type="dxa"/>
            <w:shd w:val="clear" w:color="auto" w:fill="auto"/>
            <w:noWrap/>
            <w:vAlign w:val="bottom"/>
            <w:hideMark/>
          </w:tcPr>
          <w:p w14:paraId="1A04FDBA" w14:textId="77777777" w:rsidR="003237FC" w:rsidRPr="004F622F" w:rsidRDefault="003237FC" w:rsidP="003237FC">
            <w:pPr>
              <w:jc w:val="right"/>
              <w:rPr>
                <w:color w:val="000000"/>
                <w:sz w:val="22"/>
                <w:szCs w:val="22"/>
              </w:rPr>
            </w:pPr>
            <w:r w:rsidRPr="004F622F">
              <w:rPr>
                <w:color w:val="000000"/>
                <w:sz w:val="22"/>
                <w:szCs w:val="22"/>
              </w:rPr>
              <w:t>-1.313</w:t>
            </w:r>
          </w:p>
        </w:tc>
        <w:tc>
          <w:tcPr>
            <w:tcW w:w="1327" w:type="dxa"/>
            <w:shd w:val="clear" w:color="auto" w:fill="auto"/>
            <w:noWrap/>
            <w:vAlign w:val="bottom"/>
            <w:hideMark/>
          </w:tcPr>
          <w:p w14:paraId="4C869572" w14:textId="77777777" w:rsidR="003237FC" w:rsidRPr="004F622F" w:rsidRDefault="003237FC" w:rsidP="003237FC">
            <w:pPr>
              <w:jc w:val="right"/>
              <w:rPr>
                <w:color w:val="000000"/>
                <w:sz w:val="22"/>
                <w:szCs w:val="22"/>
              </w:rPr>
            </w:pPr>
            <w:r w:rsidRPr="004F622F">
              <w:rPr>
                <w:color w:val="000000"/>
                <w:sz w:val="22"/>
                <w:szCs w:val="22"/>
              </w:rPr>
              <w:t>2.182</w:t>
            </w:r>
          </w:p>
        </w:tc>
        <w:tc>
          <w:tcPr>
            <w:tcW w:w="1075" w:type="dxa"/>
          </w:tcPr>
          <w:p w14:paraId="62201E30" w14:textId="77777777" w:rsidR="003237FC" w:rsidRPr="004F622F" w:rsidRDefault="003237FC" w:rsidP="003237FC">
            <w:pPr>
              <w:jc w:val="right"/>
              <w:rPr>
                <w:color w:val="000000"/>
                <w:sz w:val="22"/>
                <w:szCs w:val="22"/>
              </w:rPr>
            </w:pPr>
            <w:r w:rsidRPr="008B1361">
              <w:rPr>
                <w:color w:val="000000"/>
                <w:sz w:val="22"/>
                <w:szCs w:val="22"/>
              </w:rPr>
              <w:t>--</w:t>
            </w:r>
          </w:p>
        </w:tc>
      </w:tr>
      <w:tr w:rsidR="003237FC" w:rsidRPr="004F622F" w14:paraId="5E79356F" w14:textId="77777777" w:rsidTr="001273D4">
        <w:trPr>
          <w:trHeight w:val="288"/>
        </w:trPr>
        <w:tc>
          <w:tcPr>
            <w:tcW w:w="4582" w:type="dxa"/>
            <w:shd w:val="clear" w:color="auto" w:fill="auto"/>
            <w:noWrap/>
            <w:vAlign w:val="bottom"/>
            <w:hideMark/>
          </w:tcPr>
          <w:p w14:paraId="11A93C93" w14:textId="77777777" w:rsidR="003237FC" w:rsidRPr="004F622F" w:rsidRDefault="003237FC" w:rsidP="003237FC">
            <w:pPr>
              <w:rPr>
                <w:color w:val="000000"/>
                <w:sz w:val="22"/>
                <w:szCs w:val="22"/>
              </w:rPr>
            </w:pPr>
            <w:proofErr w:type="gramStart"/>
            <w:r>
              <w:rPr>
                <w:color w:val="000000"/>
                <w:sz w:val="22"/>
                <w:szCs w:val="22"/>
              </w:rPr>
              <w:t>Competition</w:t>
            </w:r>
            <w:r w:rsidRPr="004F622F">
              <w:rPr>
                <w:color w:val="000000"/>
                <w:sz w:val="22"/>
                <w:szCs w:val="22"/>
              </w:rPr>
              <w:t>:</w:t>
            </w:r>
            <w:r>
              <w:rPr>
                <w:color w:val="000000"/>
                <w:sz w:val="22"/>
                <w:szCs w:val="22"/>
              </w:rPr>
              <w:t>Salinity</w:t>
            </w:r>
            <w:proofErr w:type="gramEnd"/>
            <w:r w:rsidRPr="004F622F">
              <w:rPr>
                <w:color w:val="000000"/>
                <w:sz w:val="22"/>
                <w:szCs w:val="22"/>
              </w:rPr>
              <w:t>:</w:t>
            </w:r>
            <w:r>
              <w:rPr>
                <w:color w:val="000000"/>
                <w:sz w:val="22"/>
                <w:szCs w:val="22"/>
              </w:rPr>
              <w:t>Level6</w:t>
            </w:r>
          </w:p>
        </w:tc>
        <w:tc>
          <w:tcPr>
            <w:tcW w:w="1366" w:type="dxa"/>
            <w:shd w:val="clear" w:color="auto" w:fill="auto"/>
            <w:noWrap/>
            <w:vAlign w:val="bottom"/>
            <w:hideMark/>
          </w:tcPr>
          <w:p w14:paraId="24859A96" w14:textId="77777777" w:rsidR="003237FC" w:rsidRPr="004F622F" w:rsidRDefault="003237FC" w:rsidP="003237FC">
            <w:pPr>
              <w:jc w:val="right"/>
              <w:rPr>
                <w:color w:val="000000"/>
                <w:sz w:val="22"/>
                <w:szCs w:val="22"/>
              </w:rPr>
            </w:pPr>
            <w:r w:rsidRPr="004F622F">
              <w:rPr>
                <w:color w:val="000000"/>
                <w:sz w:val="22"/>
                <w:szCs w:val="22"/>
              </w:rPr>
              <w:t>0.551</w:t>
            </w:r>
          </w:p>
        </w:tc>
        <w:tc>
          <w:tcPr>
            <w:tcW w:w="1000" w:type="dxa"/>
            <w:shd w:val="clear" w:color="auto" w:fill="auto"/>
            <w:noWrap/>
            <w:vAlign w:val="bottom"/>
            <w:hideMark/>
          </w:tcPr>
          <w:p w14:paraId="34883566" w14:textId="77777777" w:rsidR="003237FC" w:rsidRPr="004F622F" w:rsidRDefault="003237FC" w:rsidP="003237FC">
            <w:pPr>
              <w:jc w:val="right"/>
              <w:rPr>
                <w:color w:val="000000"/>
                <w:sz w:val="22"/>
                <w:szCs w:val="22"/>
              </w:rPr>
            </w:pPr>
            <w:r w:rsidRPr="004F622F">
              <w:rPr>
                <w:color w:val="000000"/>
                <w:sz w:val="22"/>
                <w:szCs w:val="22"/>
              </w:rPr>
              <w:t>-1.196</w:t>
            </w:r>
          </w:p>
        </w:tc>
        <w:tc>
          <w:tcPr>
            <w:tcW w:w="1327" w:type="dxa"/>
            <w:shd w:val="clear" w:color="auto" w:fill="auto"/>
            <w:noWrap/>
            <w:vAlign w:val="bottom"/>
            <w:hideMark/>
          </w:tcPr>
          <w:p w14:paraId="687559C7" w14:textId="77777777" w:rsidR="003237FC" w:rsidRPr="004F622F" w:rsidRDefault="003237FC" w:rsidP="003237FC">
            <w:pPr>
              <w:jc w:val="right"/>
              <w:rPr>
                <w:color w:val="000000"/>
                <w:sz w:val="22"/>
                <w:szCs w:val="22"/>
              </w:rPr>
            </w:pPr>
            <w:r w:rsidRPr="004F622F">
              <w:rPr>
                <w:color w:val="000000"/>
                <w:sz w:val="22"/>
                <w:szCs w:val="22"/>
              </w:rPr>
              <w:t>2.299</w:t>
            </w:r>
          </w:p>
        </w:tc>
        <w:tc>
          <w:tcPr>
            <w:tcW w:w="1075" w:type="dxa"/>
          </w:tcPr>
          <w:p w14:paraId="79020B52" w14:textId="77777777" w:rsidR="003237FC" w:rsidRPr="004F622F" w:rsidRDefault="003237FC" w:rsidP="003237FC">
            <w:pPr>
              <w:jc w:val="right"/>
              <w:rPr>
                <w:color w:val="000000"/>
                <w:sz w:val="22"/>
                <w:szCs w:val="22"/>
              </w:rPr>
            </w:pPr>
            <w:r w:rsidRPr="008B1361">
              <w:rPr>
                <w:color w:val="000000"/>
                <w:sz w:val="22"/>
                <w:szCs w:val="22"/>
              </w:rPr>
              <w:t>--</w:t>
            </w:r>
          </w:p>
        </w:tc>
      </w:tr>
      <w:tr w:rsidR="003237FC" w:rsidRPr="004F622F" w14:paraId="602CD26B" w14:textId="77777777" w:rsidTr="001273D4">
        <w:trPr>
          <w:trHeight w:val="288"/>
        </w:trPr>
        <w:tc>
          <w:tcPr>
            <w:tcW w:w="4582" w:type="dxa"/>
            <w:shd w:val="clear" w:color="auto" w:fill="auto"/>
            <w:noWrap/>
            <w:vAlign w:val="bottom"/>
            <w:hideMark/>
          </w:tcPr>
          <w:p w14:paraId="6B03CBD9" w14:textId="77777777" w:rsidR="003237FC" w:rsidRPr="004F622F" w:rsidRDefault="003237FC" w:rsidP="003237FC">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Competition</w:t>
            </w:r>
            <w:proofErr w:type="gramEnd"/>
            <w:r w:rsidRPr="004F622F">
              <w:rPr>
                <w:color w:val="000000"/>
                <w:sz w:val="22"/>
                <w:szCs w:val="22"/>
              </w:rPr>
              <w:t>:</w:t>
            </w:r>
            <w:r>
              <w:rPr>
                <w:color w:val="000000"/>
                <w:sz w:val="22"/>
                <w:szCs w:val="22"/>
              </w:rPr>
              <w:t>Salinity</w:t>
            </w:r>
            <w:r w:rsidRPr="004F622F">
              <w:rPr>
                <w:color w:val="000000"/>
                <w:sz w:val="22"/>
                <w:szCs w:val="22"/>
              </w:rPr>
              <w:t>:</w:t>
            </w:r>
            <w:r>
              <w:rPr>
                <w:color w:val="000000"/>
                <w:sz w:val="22"/>
                <w:szCs w:val="22"/>
              </w:rPr>
              <w:t>Level2</w:t>
            </w:r>
          </w:p>
        </w:tc>
        <w:tc>
          <w:tcPr>
            <w:tcW w:w="1366" w:type="dxa"/>
            <w:shd w:val="clear" w:color="auto" w:fill="auto"/>
            <w:noWrap/>
            <w:vAlign w:val="bottom"/>
            <w:hideMark/>
          </w:tcPr>
          <w:p w14:paraId="0BB02C96" w14:textId="77777777" w:rsidR="003237FC" w:rsidRPr="004F622F" w:rsidRDefault="003237FC" w:rsidP="003237FC">
            <w:pPr>
              <w:jc w:val="right"/>
              <w:rPr>
                <w:color w:val="000000"/>
                <w:sz w:val="22"/>
                <w:szCs w:val="22"/>
              </w:rPr>
            </w:pPr>
            <w:r w:rsidRPr="004F622F">
              <w:rPr>
                <w:color w:val="000000"/>
                <w:sz w:val="22"/>
                <w:szCs w:val="22"/>
              </w:rPr>
              <w:t>-2.965</w:t>
            </w:r>
          </w:p>
        </w:tc>
        <w:tc>
          <w:tcPr>
            <w:tcW w:w="1000" w:type="dxa"/>
            <w:shd w:val="clear" w:color="auto" w:fill="auto"/>
            <w:noWrap/>
            <w:vAlign w:val="bottom"/>
            <w:hideMark/>
          </w:tcPr>
          <w:p w14:paraId="00AB2793" w14:textId="77777777" w:rsidR="003237FC" w:rsidRPr="004F622F" w:rsidRDefault="003237FC" w:rsidP="003237FC">
            <w:pPr>
              <w:jc w:val="right"/>
              <w:rPr>
                <w:color w:val="000000"/>
                <w:sz w:val="22"/>
                <w:szCs w:val="22"/>
              </w:rPr>
            </w:pPr>
            <w:r w:rsidRPr="004F622F">
              <w:rPr>
                <w:color w:val="000000"/>
                <w:sz w:val="22"/>
                <w:szCs w:val="22"/>
              </w:rPr>
              <w:t>-5.434</w:t>
            </w:r>
          </w:p>
        </w:tc>
        <w:tc>
          <w:tcPr>
            <w:tcW w:w="1327" w:type="dxa"/>
            <w:shd w:val="clear" w:color="auto" w:fill="auto"/>
            <w:noWrap/>
            <w:vAlign w:val="bottom"/>
            <w:hideMark/>
          </w:tcPr>
          <w:p w14:paraId="4119E4E7" w14:textId="77777777" w:rsidR="003237FC" w:rsidRPr="004F622F" w:rsidRDefault="003237FC" w:rsidP="003237FC">
            <w:pPr>
              <w:jc w:val="right"/>
              <w:rPr>
                <w:color w:val="000000"/>
                <w:sz w:val="22"/>
                <w:szCs w:val="22"/>
              </w:rPr>
            </w:pPr>
            <w:r w:rsidRPr="004F622F">
              <w:rPr>
                <w:color w:val="000000"/>
                <w:sz w:val="22"/>
                <w:szCs w:val="22"/>
              </w:rPr>
              <w:t>-0.496</w:t>
            </w:r>
          </w:p>
        </w:tc>
        <w:tc>
          <w:tcPr>
            <w:tcW w:w="1075" w:type="dxa"/>
          </w:tcPr>
          <w:p w14:paraId="196F5C18" w14:textId="77777777" w:rsidR="003237FC" w:rsidRPr="004F622F" w:rsidRDefault="003237FC" w:rsidP="003237FC">
            <w:pPr>
              <w:jc w:val="right"/>
              <w:rPr>
                <w:color w:val="000000"/>
                <w:sz w:val="22"/>
                <w:szCs w:val="22"/>
              </w:rPr>
            </w:pPr>
            <w:r w:rsidRPr="008B1361">
              <w:rPr>
                <w:color w:val="000000"/>
                <w:sz w:val="22"/>
                <w:szCs w:val="22"/>
              </w:rPr>
              <w:t>--</w:t>
            </w:r>
          </w:p>
        </w:tc>
      </w:tr>
      <w:tr w:rsidR="003237FC" w:rsidRPr="004F622F" w14:paraId="36325B31" w14:textId="77777777" w:rsidTr="001273D4">
        <w:trPr>
          <w:trHeight w:val="288"/>
        </w:trPr>
        <w:tc>
          <w:tcPr>
            <w:tcW w:w="4582" w:type="dxa"/>
            <w:shd w:val="clear" w:color="auto" w:fill="auto"/>
            <w:noWrap/>
            <w:vAlign w:val="bottom"/>
            <w:hideMark/>
          </w:tcPr>
          <w:p w14:paraId="32913A93" w14:textId="77777777" w:rsidR="003237FC" w:rsidRPr="004F622F" w:rsidRDefault="003237FC" w:rsidP="003237FC">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Competition</w:t>
            </w:r>
            <w:proofErr w:type="gramEnd"/>
            <w:r w:rsidRPr="004F622F">
              <w:rPr>
                <w:color w:val="000000"/>
                <w:sz w:val="22"/>
                <w:szCs w:val="22"/>
              </w:rPr>
              <w:t>:</w:t>
            </w:r>
            <w:r>
              <w:rPr>
                <w:color w:val="000000"/>
                <w:sz w:val="22"/>
                <w:szCs w:val="22"/>
              </w:rPr>
              <w:t>Salinity</w:t>
            </w:r>
            <w:r w:rsidRPr="004F622F">
              <w:rPr>
                <w:color w:val="000000"/>
                <w:sz w:val="22"/>
                <w:szCs w:val="22"/>
              </w:rPr>
              <w:t>:</w:t>
            </w:r>
            <w:r>
              <w:rPr>
                <w:color w:val="000000"/>
                <w:sz w:val="22"/>
                <w:szCs w:val="22"/>
              </w:rPr>
              <w:t>Level3</w:t>
            </w:r>
          </w:p>
        </w:tc>
        <w:tc>
          <w:tcPr>
            <w:tcW w:w="1366" w:type="dxa"/>
            <w:shd w:val="clear" w:color="auto" w:fill="auto"/>
            <w:noWrap/>
            <w:vAlign w:val="bottom"/>
            <w:hideMark/>
          </w:tcPr>
          <w:p w14:paraId="0880DBDE" w14:textId="77777777" w:rsidR="003237FC" w:rsidRPr="004F622F" w:rsidRDefault="003237FC" w:rsidP="003237FC">
            <w:pPr>
              <w:jc w:val="right"/>
              <w:rPr>
                <w:color w:val="000000"/>
                <w:sz w:val="22"/>
                <w:szCs w:val="22"/>
              </w:rPr>
            </w:pPr>
            <w:r w:rsidRPr="004F622F">
              <w:rPr>
                <w:color w:val="000000"/>
                <w:sz w:val="22"/>
                <w:szCs w:val="22"/>
              </w:rPr>
              <w:t>-2.569</w:t>
            </w:r>
          </w:p>
        </w:tc>
        <w:tc>
          <w:tcPr>
            <w:tcW w:w="1000" w:type="dxa"/>
            <w:shd w:val="clear" w:color="auto" w:fill="auto"/>
            <w:noWrap/>
            <w:vAlign w:val="bottom"/>
            <w:hideMark/>
          </w:tcPr>
          <w:p w14:paraId="527F8B8B" w14:textId="77777777" w:rsidR="003237FC" w:rsidRPr="004F622F" w:rsidRDefault="003237FC" w:rsidP="003237FC">
            <w:pPr>
              <w:jc w:val="right"/>
              <w:rPr>
                <w:color w:val="000000"/>
                <w:sz w:val="22"/>
                <w:szCs w:val="22"/>
              </w:rPr>
            </w:pPr>
            <w:r w:rsidRPr="004F622F">
              <w:rPr>
                <w:color w:val="000000"/>
                <w:sz w:val="22"/>
                <w:szCs w:val="22"/>
              </w:rPr>
              <w:t>-5.038</w:t>
            </w:r>
          </w:p>
        </w:tc>
        <w:tc>
          <w:tcPr>
            <w:tcW w:w="1327" w:type="dxa"/>
            <w:shd w:val="clear" w:color="auto" w:fill="auto"/>
            <w:noWrap/>
            <w:vAlign w:val="bottom"/>
            <w:hideMark/>
          </w:tcPr>
          <w:p w14:paraId="021940AC" w14:textId="77777777" w:rsidR="003237FC" w:rsidRPr="004F622F" w:rsidRDefault="003237FC" w:rsidP="003237FC">
            <w:pPr>
              <w:jc w:val="right"/>
              <w:rPr>
                <w:color w:val="000000"/>
                <w:sz w:val="22"/>
                <w:szCs w:val="22"/>
              </w:rPr>
            </w:pPr>
            <w:r w:rsidRPr="004F622F">
              <w:rPr>
                <w:color w:val="000000"/>
                <w:sz w:val="22"/>
                <w:szCs w:val="22"/>
              </w:rPr>
              <w:t>-0.100</w:t>
            </w:r>
          </w:p>
        </w:tc>
        <w:tc>
          <w:tcPr>
            <w:tcW w:w="1075" w:type="dxa"/>
          </w:tcPr>
          <w:p w14:paraId="1DD2AC8D" w14:textId="77777777" w:rsidR="003237FC" w:rsidRPr="004F622F" w:rsidRDefault="003237FC" w:rsidP="003237FC">
            <w:pPr>
              <w:jc w:val="right"/>
              <w:rPr>
                <w:color w:val="000000"/>
                <w:sz w:val="22"/>
                <w:szCs w:val="22"/>
              </w:rPr>
            </w:pPr>
            <w:r w:rsidRPr="008B1361">
              <w:rPr>
                <w:color w:val="000000"/>
                <w:sz w:val="22"/>
                <w:szCs w:val="22"/>
              </w:rPr>
              <w:t>--</w:t>
            </w:r>
          </w:p>
        </w:tc>
      </w:tr>
      <w:tr w:rsidR="003237FC" w:rsidRPr="004F622F" w14:paraId="0B48ABA2" w14:textId="77777777" w:rsidTr="001273D4">
        <w:trPr>
          <w:trHeight w:val="288"/>
        </w:trPr>
        <w:tc>
          <w:tcPr>
            <w:tcW w:w="4582" w:type="dxa"/>
            <w:shd w:val="clear" w:color="auto" w:fill="auto"/>
            <w:noWrap/>
            <w:vAlign w:val="bottom"/>
            <w:hideMark/>
          </w:tcPr>
          <w:p w14:paraId="44E13999" w14:textId="77777777" w:rsidR="003237FC" w:rsidRPr="004F622F" w:rsidRDefault="003237FC" w:rsidP="003237FC">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Competition</w:t>
            </w:r>
            <w:proofErr w:type="gramEnd"/>
            <w:r w:rsidRPr="004F622F">
              <w:rPr>
                <w:color w:val="000000"/>
                <w:sz w:val="22"/>
                <w:szCs w:val="22"/>
              </w:rPr>
              <w:t>:</w:t>
            </w:r>
            <w:r>
              <w:rPr>
                <w:color w:val="000000"/>
                <w:sz w:val="22"/>
                <w:szCs w:val="22"/>
              </w:rPr>
              <w:t>Salinity</w:t>
            </w:r>
            <w:r w:rsidRPr="004F622F">
              <w:rPr>
                <w:color w:val="000000"/>
                <w:sz w:val="22"/>
                <w:szCs w:val="22"/>
              </w:rPr>
              <w:t>:</w:t>
            </w:r>
            <w:r>
              <w:rPr>
                <w:color w:val="000000"/>
                <w:sz w:val="22"/>
                <w:szCs w:val="22"/>
              </w:rPr>
              <w:t>Level4</w:t>
            </w:r>
          </w:p>
        </w:tc>
        <w:tc>
          <w:tcPr>
            <w:tcW w:w="1366" w:type="dxa"/>
            <w:shd w:val="clear" w:color="auto" w:fill="auto"/>
            <w:noWrap/>
            <w:vAlign w:val="bottom"/>
            <w:hideMark/>
          </w:tcPr>
          <w:p w14:paraId="0F6B7169" w14:textId="77777777" w:rsidR="003237FC" w:rsidRPr="004F622F" w:rsidRDefault="003237FC" w:rsidP="003237FC">
            <w:pPr>
              <w:jc w:val="right"/>
              <w:rPr>
                <w:color w:val="000000"/>
                <w:sz w:val="22"/>
                <w:szCs w:val="22"/>
              </w:rPr>
            </w:pPr>
            <w:r w:rsidRPr="004F622F">
              <w:rPr>
                <w:color w:val="000000"/>
                <w:sz w:val="22"/>
                <w:szCs w:val="22"/>
              </w:rPr>
              <w:t>-0.959</w:t>
            </w:r>
          </w:p>
        </w:tc>
        <w:tc>
          <w:tcPr>
            <w:tcW w:w="1000" w:type="dxa"/>
            <w:shd w:val="clear" w:color="auto" w:fill="auto"/>
            <w:noWrap/>
            <w:vAlign w:val="bottom"/>
            <w:hideMark/>
          </w:tcPr>
          <w:p w14:paraId="27EA7FEB" w14:textId="77777777" w:rsidR="003237FC" w:rsidRPr="004F622F" w:rsidRDefault="003237FC" w:rsidP="003237FC">
            <w:pPr>
              <w:jc w:val="right"/>
              <w:rPr>
                <w:color w:val="000000"/>
                <w:sz w:val="22"/>
                <w:szCs w:val="22"/>
              </w:rPr>
            </w:pPr>
            <w:r w:rsidRPr="004F622F">
              <w:rPr>
                <w:color w:val="000000"/>
                <w:sz w:val="22"/>
                <w:szCs w:val="22"/>
              </w:rPr>
              <w:t>-3.428</w:t>
            </w:r>
          </w:p>
        </w:tc>
        <w:tc>
          <w:tcPr>
            <w:tcW w:w="1327" w:type="dxa"/>
            <w:shd w:val="clear" w:color="auto" w:fill="auto"/>
            <w:noWrap/>
            <w:vAlign w:val="bottom"/>
            <w:hideMark/>
          </w:tcPr>
          <w:p w14:paraId="6A3A2BBE" w14:textId="77777777" w:rsidR="003237FC" w:rsidRPr="004F622F" w:rsidRDefault="003237FC" w:rsidP="003237FC">
            <w:pPr>
              <w:jc w:val="right"/>
              <w:rPr>
                <w:color w:val="000000"/>
                <w:sz w:val="22"/>
                <w:szCs w:val="22"/>
              </w:rPr>
            </w:pPr>
            <w:r w:rsidRPr="004F622F">
              <w:rPr>
                <w:color w:val="000000"/>
                <w:sz w:val="22"/>
                <w:szCs w:val="22"/>
              </w:rPr>
              <w:t>1.510</w:t>
            </w:r>
          </w:p>
        </w:tc>
        <w:tc>
          <w:tcPr>
            <w:tcW w:w="1075" w:type="dxa"/>
          </w:tcPr>
          <w:p w14:paraId="54ACFBE7" w14:textId="77777777" w:rsidR="003237FC" w:rsidRPr="004F622F" w:rsidRDefault="003237FC" w:rsidP="003237FC">
            <w:pPr>
              <w:jc w:val="right"/>
              <w:rPr>
                <w:color w:val="000000"/>
                <w:sz w:val="22"/>
                <w:szCs w:val="22"/>
              </w:rPr>
            </w:pPr>
            <w:r w:rsidRPr="008B1361">
              <w:rPr>
                <w:color w:val="000000"/>
                <w:sz w:val="22"/>
                <w:szCs w:val="22"/>
              </w:rPr>
              <w:t>--</w:t>
            </w:r>
          </w:p>
        </w:tc>
      </w:tr>
      <w:tr w:rsidR="003237FC" w:rsidRPr="004F622F" w14:paraId="4F105BA3" w14:textId="77777777" w:rsidTr="001273D4">
        <w:trPr>
          <w:trHeight w:val="288"/>
        </w:trPr>
        <w:tc>
          <w:tcPr>
            <w:tcW w:w="4582" w:type="dxa"/>
            <w:shd w:val="clear" w:color="auto" w:fill="auto"/>
            <w:noWrap/>
            <w:vAlign w:val="bottom"/>
            <w:hideMark/>
          </w:tcPr>
          <w:p w14:paraId="7DED09BD" w14:textId="77777777" w:rsidR="003237FC" w:rsidRPr="004F622F" w:rsidRDefault="003237FC" w:rsidP="003237FC">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Competition</w:t>
            </w:r>
            <w:proofErr w:type="gramEnd"/>
            <w:r w:rsidRPr="004F622F">
              <w:rPr>
                <w:color w:val="000000"/>
                <w:sz w:val="22"/>
                <w:szCs w:val="22"/>
              </w:rPr>
              <w:t>:</w:t>
            </w:r>
            <w:r>
              <w:rPr>
                <w:color w:val="000000"/>
                <w:sz w:val="22"/>
                <w:szCs w:val="22"/>
              </w:rPr>
              <w:t>Salinity</w:t>
            </w:r>
            <w:r w:rsidRPr="004F622F">
              <w:rPr>
                <w:color w:val="000000"/>
                <w:sz w:val="22"/>
                <w:szCs w:val="22"/>
              </w:rPr>
              <w:t>:</w:t>
            </w:r>
            <w:r>
              <w:rPr>
                <w:color w:val="000000"/>
                <w:sz w:val="22"/>
                <w:szCs w:val="22"/>
              </w:rPr>
              <w:t>Level5</w:t>
            </w:r>
          </w:p>
        </w:tc>
        <w:tc>
          <w:tcPr>
            <w:tcW w:w="1366" w:type="dxa"/>
            <w:shd w:val="clear" w:color="auto" w:fill="auto"/>
            <w:noWrap/>
            <w:vAlign w:val="bottom"/>
            <w:hideMark/>
          </w:tcPr>
          <w:p w14:paraId="099B9817" w14:textId="77777777" w:rsidR="003237FC" w:rsidRPr="004F622F" w:rsidRDefault="003237FC" w:rsidP="003237FC">
            <w:pPr>
              <w:jc w:val="right"/>
              <w:rPr>
                <w:color w:val="000000"/>
                <w:sz w:val="22"/>
                <w:szCs w:val="22"/>
              </w:rPr>
            </w:pPr>
            <w:r w:rsidRPr="004F622F">
              <w:rPr>
                <w:color w:val="000000"/>
                <w:sz w:val="22"/>
                <w:szCs w:val="22"/>
              </w:rPr>
              <w:t>-0.646</w:t>
            </w:r>
          </w:p>
        </w:tc>
        <w:tc>
          <w:tcPr>
            <w:tcW w:w="1000" w:type="dxa"/>
            <w:shd w:val="clear" w:color="auto" w:fill="auto"/>
            <w:noWrap/>
            <w:vAlign w:val="bottom"/>
            <w:hideMark/>
          </w:tcPr>
          <w:p w14:paraId="31266AB8" w14:textId="77777777" w:rsidR="003237FC" w:rsidRPr="004F622F" w:rsidRDefault="003237FC" w:rsidP="003237FC">
            <w:pPr>
              <w:jc w:val="right"/>
              <w:rPr>
                <w:color w:val="000000"/>
                <w:sz w:val="22"/>
                <w:szCs w:val="22"/>
              </w:rPr>
            </w:pPr>
            <w:r w:rsidRPr="004F622F">
              <w:rPr>
                <w:color w:val="000000"/>
                <w:sz w:val="22"/>
                <w:szCs w:val="22"/>
              </w:rPr>
              <w:t>-3.115</w:t>
            </w:r>
          </w:p>
        </w:tc>
        <w:tc>
          <w:tcPr>
            <w:tcW w:w="1327" w:type="dxa"/>
            <w:shd w:val="clear" w:color="auto" w:fill="auto"/>
            <w:noWrap/>
            <w:vAlign w:val="bottom"/>
            <w:hideMark/>
          </w:tcPr>
          <w:p w14:paraId="29D8EFCF" w14:textId="77777777" w:rsidR="003237FC" w:rsidRPr="004F622F" w:rsidRDefault="003237FC" w:rsidP="003237FC">
            <w:pPr>
              <w:jc w:val="right"/>
              <w:rPr>
                <w:color w:val="000000"/>
                <w:sz w:val="22"/>
                <w:szCs w:val="22"/>
              </w:rPr>
            </w:pPr>
            <w:r w:rsidRPr="004F622F">
              <w:rPr>
                <w:color w:val="000000"/>
                <w:sz w:val="22"/>
                <w:szCs w:val="22"/>
              </w:rPr>
              <w:t>1.823</w:t>
            </w:r>
          </w:p>
        </w:tc>
        <w:tc>
          <w:tcPr>
            <w:tcW w:w="1075" w:type="dxa"/>
          </w:tcPr>
          <w:p w14:paraId="02749F4F" w14:textId="77777777" w:rsidR="003237FC" w:rsidRPr="004F622F" w:rsidRDefault="003237FC" w:rsidP="003237FC">
            <w:pPr>
              <w:jc w:val="right"/>
              <w:rPr>
                <w:color w:val="000000"/>
                <w:sz w:val="22"/>
                <w:szCs w:val="22"/>
              </w:rPr>
            </w:pPr>
            <w:r w:rsidRPr="008B1361">
              <w:rPr>
                <w:color w:val="000000"/>
                <w:sz w:val="22"/>
                <w:szCs w:val="22"/>
              </w:rPr>
              <w:t>--</w:t>
            </w:r>
          </w:p>
        </w:tc>
      </w:tr>
      <w:tr w:rsidR="003237FC" w:rsidRPr="004F622F" w14:paraId="550745E2" w14:textId="77777777" w:rsidTr="001273D4">
        <w:trPr>
          <w:trHeight w:val="288"/>
        </w:trPr>
        <w:tc>
          <w:tcPr>
            <w:tcW w:w="4582" w:type="dxa"/>
            <w:shd w:val="clear" w:color="auto" w:fill="auto"/>
            <w:noWrap/>
            <w:vAlign w:val="bottom"/>
            <w:hideMark/>
          </w:tcPr>
          <w:p w14:paraId="41985010" w14:textId="77777777" w:rsidR="003237FC" w:rsidRPr="004F622F" w:rsidRDefault="003237FC" w:rsidP="003237FC">
            <w:pPr>
              <w:rPr>
                <w:color w:val="000000"/>
                <w:sz w:val="22"/>
                <w:szCs w:val="22"/>
              </w:rPr>
            </w:pPr>
            <w:r>
              <w:rPr>
                <w:color w:val="000000"/>
                <w:sz w:val="22"/>
                <w:szCs w:val="22"/>
              </w:rPr>
              <w:t xml:space="preserve">Age </w:t>
            </w:r>
            <w:proofErr w:type="gramStart"/>
            <w:r>
              <w:rPr>
                <w:color w:val="000000"/>
                <w:sz w:val="22"/>
                <w:szCs w:val="22"/>
              </w:rPr>
              <w:t>cohort</w:t>
            </w:r>
            <w:r w:rsidRPr="004F622F">
              <w:rPr>
                <w:color w:val="000000"/>
                <w:sz w:val="22"/>
                <w:szCs w:val="22"/>
              </w:rPr>
              <w:t>:</w:t>
            </w:r>
            <w:r>
              <w:rPr>
                <w:color w:val="000000"/>
                <w:sz w:val="22"/>
                <w:szCs w:val="22"/>
              </w:rPr>
              <w:t>Competition</w:t>
            </w:r>
            <w:proofErr w:type="gramEnd"/>
            <w:r w:rsidRPr="004F622F">
              <w:rPr>
                <w:color w:val="000000"/>
                <w:sz w:val="22"/>
                <w:szCs w:val="22"/>
              </w:rPr>
              <w:t>:</w:t>
            </w:r>
            <w:r>
              <w:rPr>
                <w:color w:val="000000"/>
                <w:sz w:val="22"/>
                <w:szCs w:val="22"/>
              </w:rPr>
              <w:t>Salinity</w:t>
            </w:r>
            <w:r w:rsidRPr="004F622F">
              <w:rPr>
                <w:color w:val="000000"/>
                <w:sz w:val="22"/>
                <w:szCs w:val="22"/>
              </w:rPr>
              <w:t>:</w:t>
            </w:r>
            <w:r>
              <w:rPr>
                <w:color w:val="000000"/>
                <w:sz w:val="22"/>
                <w:szCs w:val="22"/>
              </w:rPr>
              <w:t>Level6</w:t>
            </w:r>
          </w:p>
        </w:tc>
        <w:tc>
          <w:tcPr>
            <w:tcW w:w="1366" w:type="dxa"/>
            <w:shd w:val="clear" w:color="auto" w:fill="auto"/>
            <w:noWrap/>
            <w:vAlign w:val="bottom"/>
            <w:hideMark/>
          </w:tcPr>
          <w:p w14:paraId="0B444A1C" w14:textId="77777777" w:rsidR="003237FC" w:rsidRPr="004F622F" w:rsidRDefault="003237FC" w:rsidP="003237FC">
            <w:pPr>
              <w:jc w:val="right"/>
              <w:rPr>
                <w:color w:val="000000"/>
                <w:sz w:val="22"/>
                <w:szCs w:val="22"/>
              </w:rPr>
            </w:pPr>
            <w:r w:rsidRPr="004F622F">
              <w:rPr>
                <w:color w:val="000000"/>
                <w:sz w:val="22"/>
                <w:szCs w:val="22"/>
              </w:rPr>
              <w:t>-0.948</w:t>
            </w:r>
          </w:p>
        </w:tc>
        <w:tc>
          <w:tcPr>
            <w:tcW w:w="1000" w:type="dxa"/>
            <w:shd w:val="clear" w:color="auto" w:fill="auto"/>
            <w:noWrap/>
            <w:vAlign w:val="bottom"/>
            <w:hideMark/>
          </w:tcPr>
          <w:p w14:paraId="55DBD4E9" w14:textId="77777777" w:rsidR="003237FC" w:rsidRPr="004F622F" w:rsidRDefault="003237FC" w:rsidP="003237FC">
            <w:pPr>
              <w:jc w:val="right"/>
              <w:rPr>
                <w:color w:val="000000"/>
                <w:sz w:val="22"/>
                <w:szCs w:val="22"/>
              </w:rPr>
            </w:pPr>
            <w:r w:rsidRPr="004F622F">
              <w:rPr>
                <w:color w:val="000000"/>
                <w:sz w:val="22"/>
                <w:szCs w:val="22"/>
              </w:rPr>
              <w:t>-3.417</w:t>
            </w:r>
          </w:p>
        </w:tc>
        <w:tc>
          <w:tcPr>
            <w:tcW w:w="1327" w:type="dxa"/>
            <w:shd w:val="clear" w:color="auto" w:fill="auto"/>
            <w:noWrap/>
            <w:vAlign w:val="bottom"/>
            <w:hideMark/>
          </w:tcPr>
          <w:p w14:paraId="6D83C615" w14:textId="77777777" w:rsidR="003237FC" w:rsidRPr="004F622F" w:rsidRDefault="003237FC" w:rsidP="003237FC">
            <w:pPr>
              <w:jc w:val="right"/>
              <w:rPr>
                <w:color w:val="000000"/>
                <w:sz w:val="22"/>
                <w:szCs w:val="22"/>
              </w:rPr>
            </w:pPr>
            <w:r w:rsidRPr="004F622F">
              <w:rPr>
                <w:color w:val="000000"/>
                <w:sz w:val="22"/>
                <w:szCs w:val="22"/>
              </w:rPr>
              <w:t>1.521</w:t>
            </w:r>
          </w:p>
        </w:tc>
        <w:tc>
          <w:tcPr>
            <w:tcW w:w="1075" w:type="dxa"/>
          </w:tcPr>
          <w:p w14:paraId="735312DB" w14:textId="77777777" w:rsidR="003237FC" w:rsidRPr="004F622F" w:rsidRDefault="003237FC" w:rsidP="003237FC">
            <w:pPr>
              <w:jc w:val="right"/>
              <w:rPr>
                <w:color w:val="000000"/>
                <w:sz w:val="22"/>
                <w:szCs w:val="22"/>
              </w:rPr>
            </w:pPr>
            <w:r w:rsidRPr="008B1361">
              <w:rPr>
                <w:color w:val="000000"/>
                <w:sz w:val="22"/>
                <w:szCs w:val="22"/>
              </w:rPr>
              <w:t>--</w:t>
            </w:r>
          </w:p>
        </w:tc>
      </w:tr>
    </w:tbl>
    <w:p w14:paraId="7A5D7CE8" w14:textId="77777777" w:rsidR="00DF240F" w:rsidRDefault="00DF240F" w:rsidP="003437F1"/>
    <w:p w14:paraId="72EC42E6" w14:textId="2AD89D9E" w:rsidR="003437F1" w:rsidRDefault="003437F1" w:rsidP="003437F1">
      <w:r>
        <w:t xml:space="preserve">Table </w:t>
      </w:r>
      <w:r w:rsidR="00985063">
        <w:t>8</w:t>
      </w:r>
      <w:r w:rsidR="00DF240F">
        <w:t xml:space="preserve"> </w:t>
      </w:r>
      <w:r>
        <w:t xml:space="preserve">demonstrating the model coefficients for the model for node count with genotype as a random effect. The fixed effects and their interactions are listed, as well as the model coefficients, and the confidence intervals (2.5%, 97.5%). Also provided are the reference condition for calculating the coefficient (Cond eff). </w:t>
      </w:r>
      <w:r w:rsidR="0094264D">
        <w:t>Level 6 corresponds with the deepest flooding level (</w:t>
      </w:r>
      <w:r w:rsidR="0094264D" w:rsidRPr="0094264D">
        <w:t>+30 cm</w:t>
      </w:r>
      <w:r w:rsidR="0094264D">
        <w:t xml:space="preserve">, </w:t>
      </w:r>
      <w:r w:rsidR="0094264D" w:rsidRPr="0094264D">
        <w:t>most inundated)</w:t>
      </w:r>
      <w:r w:rsidR="0094264D">
        <w:t xml:space="preserve"> while Level 1 corresponds with being completely unflooded (</w:t>
      </w:r>
      <w:r w:rsidR="0094264D" w:rsidRPr="0019793A">
        <w:rPr>
          <w:b/>
          <w:bCs/>
        </w:rPr>
        <w:t>-</w:t>
      </w:r>
      <w:r w:rsidR="0094264D" w:rsidRPr="0094264D">
        <w:t>20 cm</w:t>
      </w:r>
      <w:r w:rsidR="0094264D">
        <w:t xml:space="preserve">, </w:t>
      </w:r>
      <w:r w:rsidR="0094264D" w:rsidRPr="0094264D">
        <w:t>least inundated)</w:t>
      </w:r>
      <w:r w:rsidR="0094264D">
        <w:t>.</w:t>
      </w:r>
    </w:p>
    <w:p w14:paraId="6CCF63F8" w14:textId="77777777" w:rsidR="003437F1" w:rsidRDefault="003437F1" w:rsidP="003437F1"/>
    <w:p w14:paraId="6B3B0904" w14:textId="77777777" w:rsidR="003437F1" w:rsidRPr="00571663" w:rsidRDefault="003437F1" w:rsidP="003437F1"/>
    <w:p w14:paraId="52D5DC42" w14:textId="77777777" w:rsidR="003437F1" w:rsidRDefault="003437F1" w:rsidP="003437F1"/>
    <w:p w14:paraId="716FA8EA" w14:textId="77777777" w:rsidR="003437F1" w:rsidRDefault="003437F1" w:rsidP="003437F1"/>
    <w:p w14:paraId="63B00A26" w14:textId="77777777" w:rsidR="003437F1" w:rsidRDefault="003437F1" w:rsidP="003437F1"/>
    <w:p w14:paraId="7382386E" w14:textId="77777777" w:rsidR="003437F1" w:rsidRPr="000A0829" w:rsidRDefault="003437F1" w:rsidP="003437F1"/>
    <w:p w14:paraId="65BBD1FD" w14:textId="77777777" w:rsidR="003437F1" w:rsidRDefault="003437F1" w:rsidP="003437F1"/>
    <w:p w14:paraId="7173C4D4" w14:textId="77777777" w:rsidR="003437F1" w:rsidRDefault="003437F1" w:rsidP="003437F1"/>
    <w:p w14:paraId="0152E4C4" w14:textId="77777777" w:rsidR="003437F1" w:rsidRDefault="003437F1" w:rsidP="003437F1"/>
    <w:p w14:paraId="641EEE78" w14:textId="77777777" w:rsidR="003437F1" w:rsidRDefault="003437F1" w:rsidP="003437F1"/>
    <w:p w14:paraId="11AF6570" w14:textId="77777777" w:rsidR="003437F1" w:rsidRDefault="003437F1" w:rsidP="003437F1"/>
    <w:p w14:paraId="10D33196" w14:textId="77777777" w:rsidR="003437F1" w:rsidRDefault="003437F1" w:rsidP="003437F1"/>
    <w:p w14:paraId="11220E4D" w14:textId="77777777" w:rsidR="003437F1" w:rsidRDefault="003437F1" w:rsidP="003437F1"/>
    <w:p w14:paraId="628B6C66" w14:textId="77777777" w:rsidR="003437F1" w:rsidRDefault="003437F1" w:rsidP="003437F1"/>
    <w:p w14:paraId="19CA6963" w14:textId="77777777" w:rsidR="003437F1" w:rsidRDefault="003437F1" w:rsidP="003437F1"/>
    <w:p w14:paraId="0539B6C3" w14:textId="77777777" w:rsidR="003437F1" w:rsidRDefault="003437F1" w:rsidP="003437F1"/>
    <w:p w14:paraId="1225085F" w14:textId="77777777" w:rsidR="003437F1" w:rsidRDefault="003437F1" w:rsidP="003437F1"/>
    <w:p w14:paraId="31BEDA76" w14:textId="77777777" w:rsidR="003437F1" w:rsidRDefault="003437F1" w:rsidP="003437F1"/>
    <w:p w14:paraId="01CFB252" w14:textId="77777777" w:rsidR="003437F1" w:rsidRDefault="003437F1" w:rsidP="003437F1"/>
    <w:p w14:paraId="17F891EA" w14:textId="77777777" w:rsidR="003437F1" w:rsidRDefault="003437F1" w:rsidP="003437F1"/>
    <w:p w14:paraId="3602723C" w14:textId="77777777" w:rsidR="003437F1" w:rsidRDefault="003437F1" w:rsidP="003437F1"/>
    <w:p w14:paraId="16E5496E" w14:textId="77777777" w:rsidR="003437F1" w:rsidRDefault="003437F1" w:rsidP="003437F1"/>
    <w:p w14:paraId="753ECE6F" w14:textId="77777777" w:rsidR="003437F1" w:rsidRDefault="003437F1" w:rsidP="003437F1"/>
    <w:p w14:paraId="784870F1" w14:textId="77777777" w:rsidR="003437F1" w:rsidRDefault="003437F1" w:rsidP="003437F1"/>
    <w:p w14:paraId="66183616" w14:textId="6ECB3744" w:rsidR="003437F1" w:rsidRDefault="003437F1" w:rsidP="003437F1">
      <w:pPr>
        <w:spacing w:line="480" w:lineRule="auto"/>
      </w:pPr>
      <w:r>
        <w:rPr>
          <w:noProof/>
        </w:rPr>
        <w:lastRenderedPageBreak/>
        <w:drawing>
          <wp:inline distT="0" distB="0" distL="0" distR="0" wp14:anchorId="7B427736" wp14:editId="3FE44EEC">
            <wp:extent cx="5653359" cy="4595813"/>
            <wp:effectExtent l="0" t="0" r="5080" b="0"/>
            <wp:docPr id="75" name="Picture 7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pic:nvPicPr>
                  <pic:blipFill>
                    <a:blip r:embed="rId32">
                      <a:extLst>
                        <a:ext uri="{28A0092B-C50C-407E-A947-70E740481C1C}">
                          <a14:useLocalDpi xmlns:a14="http://schemas.microsoft.com/office/drawing/2010/main"/>
                        </a:ext>
                      </a:extLst>
                    </a:blip>
                    <a:stretch>
                      <a:fillRect/>
                    </a:stretch>
                  </pic:blipFill>
                  <pic:spPr>
                    <a:xfrm>
                      <a:off x="0" y="0"/>
                      <a:ext cx="5659202" cy="4600563"/>
                    </a:xfrm>
                    <a:prstGeom prst="rect">
                      <a:avLst/>
                    </a:prstGeom>
                  </pic:spPr>
                </pic:pic>
              </a:graphicData>
            </a:graphic>
          </wp:inline>
        </w:drawing>
      </w:r>
      <w:r>
        <w:t xml:space="preserve">                               </w:t>
      </w:r>
    </w:p>
    <w:p w14:paraId="49DFE446" w14:textId="634A0829" w:rsidR="003437F1" w:rsidRDefault="00787105" w:rsidP="00787105">
      <w:pPr>
        <w:pStyle w:val="Caption"/>
      </w:pPr>
      <w:bookmarkStart w:id="110" w:name="_Toc61470706"/>
      <w:r>
        <w:t>Figure 1</w:t>
      </w:r>
      <w:r w:rsidR="003764A6">
        <w:t>4</w:t>
      </w:r>
      <w:r>
        <w:t xml:space="preserve">: </w:t>
      </w:r>
      <w:r w:rsidR="003437F1">
        <w:t xml:space="preserve">Graph of multi-model approximation </w:t>
      </w:r>
      <w:r w:rsidR="003437F1" w:rsidRPr="009C5D3B">
        <w:t xml:space="preserve">of most important predictors across all iterations of the full model for </w:t>
      </w:r>
      <w:r w:rsidR="003437F1">
        <w:t xml:space="preserve">stem width. </w:t>
      </w:r>
      <w:r w:rsidR="003437F1" w:rsidRPr="00787105">
        <w:rPr>
          <w:b w:val="0"/>
          <w:bCs w:val="0"/>
        </w:rPr>
        <w:t xml:space="preserve">Representation of the </w:t>
      </w:r>
      <w:proofErr w:type="spellStart"/>
      <w:r w:rsidR="003437F1" w:rsidRPr="00787105">
        <w:rPr>
          <w:b w:val="0"/>
          <w:bCs w:val="0"/>
        </w:rPr>
        <w:t>MuMIn</w:t>
      </w:r>
      <w:proofErr w:type="spellEnd"/>
      <w:r w:rsidR="003437F1" w:rsidRPr="00787105">
        <w:rPr>
          <w:b w:val="0"/>
          <w:bCs w:val="0"/>
        </w:rPr>
        <w:t xml:space="preserve"> AIC model dredge table. Rows represent models sorted by decreasing empirical support. Row height represents model probability conditional on the full model set. Color shade corresponds to estimated relative importance of variables. For stem width, level and the interaction between level and salinity were of highest importance, with salinity also falling out as an important predictor.</w:t>
      </w:r>
      <w:bookmarkEnd w:id="110"/>
      <w:r w:rsidR="003437F1">
        <w:t xml:space="preserve"> </w:t>
      </w:r>
    </w:p>
    <w:p w14:paraId="2D453C0E" w14:textId="77777777" w:rsidR="003437F1" w:rsidRDefault="003437F1" w:rsidP="003437F1">
      <w:pPr>
        <w:spacing w:line="480" w:lineRule="auto"/>
      </w:pPr>
    </w:p>
    <w:p w14:paraId="541DAAC5" w14:textId="77777777" w:rsidR="003437F1" w:rsidRDefault="003437F1" w:rsidP="003437F1">
      <w:pPr>
        <w:spacing w:line="480" w:lineRule="auto"/>
      </w:pPr>
    </w:p>
    <w:p w14:paraId="0AFA295F" w14:textId="4D5B26C4" w:rsidR="003437F1" w:rsidRDefault="003437F1" w:rsidP="003437F1">
      <w:pPr>
        <w:spacing w:line="480" w:lineRule="auto"/>
      </w:pPr>
    </w:p>
    <w:p w14:paraId="3CEB1D72" w14:textId="77777777" w:rsidR="00787105" w:rsidRDefault="00787105" w:rsidP="003437F1">
      <w:pPr>
        <w:spacing w:line="480" w:lineRule="auto"/>
      </w:pPr>
    </w:p>
    <w:p w14:paraId="3A11D7B0" w14:textId="660BFB76" w:rsidR="003437F1" w:rsidRDefault="003437F1" w:rsidP="00DE08E9">
      <w:pPr>
        <w:pStyle w:val="Caption"/>
      </w:pPr>
      <w:bookmarkStart w:id="111" w:name="_Toc61470707"/>
      <w:r>
        <w:lastRenderedPageBreak/>
        <w:t xml:space="preserve">Table </w:t>
      </w:r>
      <w:r w:rsidR="00985063">
        <w:t>9</w:t>
      </w:r>
      <w:r>
        <w:t xml:space="preserve"> Effect sizes for the stem width with genotype as a random effect</w:t>
      </w:r>
      <w:bookmarkEnd w:id="111"/>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0"/>
        <w:gridCol w:w="1476"/>
        <w:gridCol w:w="1000"/>
        <w:gridCol w:w="1000"/>
        <w:gridCol w:w="1279"/>
      </w:tblGrid>
      <w:tr w:rsidR="003437F1" w:rsidRPr="00737567" w14:paraId="66FA6AA9" w14:textId="77777777" w:rsidTr="003437F1">
        <w:trPr>
          <w:trHeight w:val="288"/>
        </w:trPr>
        <w:tc>
          <w:tcPr>
            <w:tcW w:w="4420" w:type="dxa"/>
            <w:shd w:val="clear" w:color="auto" w:fill="auto"/>
            <w:noWrap/>
            <w:vAlign w:val="bottom"/>
            <w:hideMark/>
          </w:tcPr>
          <w:p w14:paraId="598C3AED" w14:textId="77777777" w:rsidR="003437F1" w:rsidRPr="00DE08E9" w:rsidRDefault="003437F1" w:rsidP="003437F1">
            <w:pPr>
              <w:rPr>
                <w:b/>
                <w:bCs/>
                <w:color w:val="000000"/>
                <w:sz w:val="22"/>
                <w:szCs w:val="22"/>
              </w:rPr>
            </w:pPr>
            <w:r w:rsidRPr="00DE08E9">
              <w:rPr>
                <w:b/>
                <w:bCs/>
                <w:color w:val="000000"/>
                <w:sz w:val="22"/>
                <w:szCs w:val="22"/>
              </w:rPr>
              <w:t>Fixed effect(s)</w:t>
            </w:r>
          </w:p>
        </w:tc>
        <w:tc>
          <w:tcPr>
            <w:tcW w:w="1366" w:type="dxa"/>
            <w:shd w:val="clear" w:color="auto" w:fill="auto"/>
            <w:noWrap/>
            <w:vAlign w:val="bottom"/>
            <w:hideMark/>
          </w:tcPr>
          <w:p w14:paraId="73BD7494" w14:textId="77777777" w:rsidR="003437F1" w:rsidRPr="00DE08E9" w:rsidRDefault="003437F1" w:rsidP="003437F1">
            <w:pPr>
              <w:rPr>
                <w:b/>
                <w:bCs/>
                <w:color w:val="000000"/>
                <w:sz w:val="22"/>
                <w:szCs w:val="22"/>
              </w:rPr>
            </w:pPr>
            <w:r w:rsidRPr="00DE08E9">
              <w:rPr>
                <w:b/>
                <w:bCs/>
                <w:color w:val="000000"/>
                <w:sz w:val="22"/>
                <w:szCs w:val="22"/>
              </w:rPr>
              <w:t>Coefficients</w:t>
            </w:r>
          </w:p>
        </w:tc>
        <w:tc>
          <w:tcPr>
            <w:tcW w:w="1000" w:type="dxa"/>
            <w:shd w:val="clear" w:color="auto" w:fill="auto"/>
            <w:noWrap/>
            <w:vAlign w:val="bottom"/>
            <w:hideMark/>
          </w:tcPr>
          <w:p w14:paraId="462E53D7" w14:textId="77777777" w:rsidR="003437F1" w:rsidRPr="00DE08E9" w:rsidRDefault="003437F1" w:rsidP="003437F1">
            <w:pPr>
              <w:jc w:val="right"/>
              <w:rPr>
                <w:b/>
                <w:bCs/>
                <w:color w:val="000000"/>
                <w:sz w:val="22"/>
                <w:szCs w:val="22"/>
              </w:rPr>
            </w:pPr>
            <w:r w:rsidRPr="00DE08E9">
              <w:rPr>
                <w:b/>
                <w:bCs/>
                <w:color w:val="000000"/>
                <w:sz w:val="22"/>
                <w:szCs w:val="22"/>
              </w:rPr>
              <w:t>2.50%</w:t>
            </w:r>
          </w:p>
        </w:tc>
        <w:tc>
          <w:tcPr>
            <w:tcW w:w="1000" w:type="dxa"/>
            <w:shd w:val="clear" w:color="auto" w:fill="auto"/>
            <w:noWrap/>
            <w:vAlign w:val="bottom"/>
            <w:hideMark/>
          </w:tcPr>
          <w:p w14:paraId="7A534587" w14:textId="77777777" w:rsidR="003437F1" w:rsidRPr="00DE08E9" w:rsidRDefault="003437F1" w:rsidP="003437F1">
            <w:pPr>
              <w:jc w:val="right"/>
              <w:rPr>
                <w:b/>
                <w:bCs/>
                <w:color w:val="000000"/>
                <w:sz w:val="22"/>
                <w:szCs w:val="22"/>
              </w:rPr>
            </w:pPr>
            <w:r w:rsidRPr="00DE08E9">
              <w:rPr>
                <w:b/>
                <w:bCs/>
                <w:color w:val="000000"/>
                <w:sz w:val="22"/>
                <w:szCs w:val="22"/>
              </w:rPr>
              <w:t>97.50%</w:t>
            </w:r>
          </w:p>
        </w:tc>
        <w:tc>
          <w:tcPr>
            <w:tcW w:w="1389" w:type="dxa"/>
          </w:tcPr>
          <w:p w14:paraId="679F57DB" w14:textId="77777777" w:rsidR="003437F1" w:rsidRPr="00DE08E9" w:rsidRDefault="003437F1" w:rsidP="003437F1">
            <w:pPr>
              <w:jc w:val="right"/>
              <w:rPr>
                <w:b/>
                <w:bCs/>
                <w:color w:val="000000"/>
                <w:sz w:val="22"/>
                <w:szCs w:val="22"/>
              </w:rPr>
            </w:pPr>
            <w:r w:rsidRPr="00DE08E9">
              <w:rPr>
                <w:b/>
                <w:bCs/>
                <w:color w:val="000000"/>
                <w:sz w:val="22"/>
                <w:szCs w:val="22"/>
              </w:rPr>
              <w:t>Cond eff</w:t>
            </w:r>
          </w:p>
        </w:tc>
      </w:tr>
      <w:tr w:rsidR="003437F1" w:rsidRPr="00737567" w14:paraId="21B0131E" w14:textId="77777777" w:rsidTr="003437F1">
        <w:trPr>
          <w:trHeight w:val="288"/>
        </w:trPr>
        <w:tc>
          <w:tcPr>
            <w:tcW w:w="4420" w:type="dxa"/>
            <w:shd w:val="clear" w:color="auto" w:fill="auto"/>
            <w:noWrap/>
            <w:vAlign w:val="bottom"/>
            <w:hideMark/>
          </w:tcPr>
          <w:p w14:paraId="2FDACA22" w14:textId="77777777" w:rsidR="003437F1" w:rsidRPr="00287595" w:rsidRDefault="003437F1" w:rsidP="003437F1">
            <w:pPr>
              <w:rPr>
                <w:color w:val="000000"/>
                <w:sz w:val="22"/>
                <w:szCs w:val="22"/>
              </w:rPr>
            </w:pPr>
            <w:r w:rsidRPr="00287595">
              <w:rPr>
                <w:color w:val="000000"/>
                <w:sz w:val="22"/>
                <w:szCs w:val="22"/>
              </w:rPr>
              <w:t>(Intercept)</w:t>
            </w:r>
          </w:p>
        </w:tc>
        <w:tc>
          <w:tcPr>
            <w:tcW w:w="1366" w:type="dxa"/>
            <w:shd w:val="clear" w:color="auto" w:fill="auto"/>
            <w:noWrap/>
            <w:vAlign w:val="bottom"/>
            <w:hideMark/>
          </w:tcPr>
          <w:p w14:paraId="7789540A" w14:textId="77777777" w:rsidR="003437F1" w:rsidRPr="00287595" w:rsidRDefault="003437F1" w:rsidP="003437F1">
            <w:pPr>
              <w:jc w:val="right"/>
              <w:rPr>
                <w:color w:val="000000"/>
                <w:sz w:val="22"/>
                <w:szCs w:val="22"/>
              </w:rPr>
            </w:pPr>
            <w:r w:rsidRPr="00287595">
              <w:rPr>
                <w:color w:val="000000"/>
                <w:sz w:val="22"/>
                <w:szCs w:val="22"/>
              </w:rPr>
              <w:t>0.163</w:t>
            </w:r>
          </w:p>
        </w:tc>
        <w:tc>
          <w:tcPr>
            <w:tcW w:w="1000" w:type="dxa"/>
            <w:shd w:val="clear" w:color="auto" w:fill="auto"/>
            <w:noWrap/>
            <w:vAlign w:val="bottom"/>
            <w:hideMark/>
          </w:tcPr>
          <w:p w14:paraId="6A69EDBB" w14:textId="77777777" w:rsidR="003437F1" w:rsidRPr="00287595" w:rsidRDefault="003437F1" w:rsidP="003437F1">
            <w:pPr>
              <w:jc w:val="right"/>
              <w:rPr>
                <w:color w:val="000000"/>
                <w:sz w:val="22"/>
                <w:szCs w:val="22"/>
              </w:rPr>
            </w:pPr>
            <w:r w:rsidRPr="00287595">
              <w:rPr>
                <w:color w:val="000000"/>
                <w:sz w:val="22"/>
                <w:szCs w:val="22"/>
              </w:rPr>
              <w:t>0.119</w:t>
            </w:r>
          </w:p>
        </w:tc>
        <w:tc>
          <w:tcPr>
            <w:tcW w:w="1000" w:type="dxa"/>
            <w:shd w:val="clear" w:color="auto" w:fill="auto"/>
            <w:noWrap/>
            <w:vAlign w:val="bottom"/>
            <w:hideMark/>
          </w:tcPr>
          <w:p w14:paraId="7CD20090" w14:textId="77777777" w:rsidR="003437F1" w:rsidRPr="00287595" w:rsidRDefault="003437F1" w:rsidP="003437F1">
            <w:pPr>
              <w:jc w:val="right"/>
              <w:rPr>
                <w:color w:val="000000"/>
                <w:sz w:val="22"/>
                <w:szCs w:val="22"/>
              </w:rPr>
            </w:pPr>
            <w:r w:rsidRPr="00287595">
              <w:rPr>
                <w:color w:val="000000"/>
                <w:sz w:val="22"/>
                <w:szCs w:val="22"/>
              </w:rPr>
              <w:t>0.206</w:t>
            </w:r>
          </w:p>
        </w:tc>
        <w:tc>
          <w:tcPr>
            <w:tcW w:w="1389" w:type="dxa"/>
          </w:tcPr>
          <w:p w14:paraId="1F6C8827" w14:textId="77777777" w:rsidR="003437F1" w:rsidRPr="00287595" w:rsidRDefault="003437F1" w:rsidP="003437F1">
            <w:pPr>
              <w:jc w:val="right"/>
              <w:rPr>
                <w:color w:val="000000"/>
                <w:sz w:val="22"/>
                <w:szCs w:val="22"/>
              </w:rPr>
            </w:pPr>
            <w:r>
              <w:rPr>
                <w:color w:val="000000"/>
                <w:sz w:val="22"/>
                <w:szCs w:val="22"/>
              </w:rPr>
              <w:t>--</w:t>
            </w:r>
          </w:p>
        </w:tc>
      </w:tr>
      <w:tr w:rsidR="003437F1" w:rsidRPr="00737567" w14:paraId="6E08746E" w14:textId="77777777" w:rsidTr="003437F1">
        <w:trPr>
          <w:trHeight w:val="288"/>
        </w:trPr>
        <w:tc>
          <w:tcPr>
            <w:tcW w:w="4420" w:type="dxa"/>
            <w:shd w:val="clear" w:color="auto" w:fill="auto"/>
            <w:noWrap/>
            <w:vAlign w:val="bottom"/>
            <w:hideMark/>
          </w:tcPr>
          <w:p w14:paraId="7ADA1C4B" w14:textId="77777777" w:rsidR="003437F1" w:rsidRPr="00287595" w:rsidRDefault="003437F1" w:rsidP="003437F1">
            <w:pPr>
              <w:rPr>
                <w:color w:val="000000"/>
                <w:sz w:val="22"/>
                <w:szCs w:val="22"/>
              </w:rPr>
            </w:pPr>
            <w:r w:rsidRPr="00287595">
              <w:rPr>
                <w:color w:val="000000"/>
                <w:sz w:val="22"/>
                <w:szCs w:val="22"/>
              </w:rPr>
              <w:t>Age cohort</w:t>
            </w:r>
          </w:p>
        </w:tc>
        <w:tc>
          <w:tcPr>
            <w:tcW w:w="1366" w:type="dxa"/>
            <w:shd w:val="clear" w:color="auto" w:fill="auto"/>
            <w:noWrap/>
            <w:vAlign w:val="bottom"/>
            <w:hideMark/>
          </w:tcPr>
          <w:p w14:paraId="1C7C6481" w14:textId="77777777" w:rsidR="003437F1" w:rsidRPr="00287595" w:rsidRDefault="003437F1" w:rsidP="003437F1">
            <w:pPr>
              <w:jc w:val="right"/>
              <w:rPr>
                <w:color w:val="000000"/>
                <w:sz w:val="22"/>
                <w:szCs w:val="22"/>
              </w:rPr>
            </w:pPr>
            <w:r w:rsidRPr="00287595">
              <w:rPr>
                <w:color w:val="000000"/>
                <w:sz w:val="22"/>
                <w:szCs w:val="22"/>
              </w:rPr>
              <w:t>-0.020</w:t>
            </w:r>
          </w:p>
        </w:tc>
        <w:tc>
          <w:tcPr>
            <w:tcW w:w="1000" w:type="dxa"/>
            <w:shd w:val="clear" w:color="auto" w:fill="auto"/>
            <w:noWrap/>
            <w:vAlign w:val="bottom"/>
            <w:hideMark/>
          </w:tcPr>
          <w:p w14:paraId="6B287B0F" w14:textId="77777777" w:rsidR="003437F1" w:rsidRPr="00287595" w:rsidRDefault="003437F1" w:rsidP="003437F1">
            <w:pPr>
              <w:jc w:val="right"/>
              <w:rPr>
                <w:color w:val="000000"/>
                <w:sz w:val="22"/>
                <w:szCs w:val="22"/>
              </w:rPr>
            </w:pPr>
            <w:r w:rsidRPr="00287595">
              <w:rPr>
                <w:color w:val="000000"/>
                <w:sz w:val="22"/>
                <w:szCs w:val="22"/>
              </w:rPr>
              <w:t>-0.081</w:t>
            </w:r>
          </w:p>
        </w:tc>
        <w:tc>
          <w:tcPr>
            <w:tcW w:w="1000" w:type="dxa"/>
            <w:shd w:val="clear" w:color="auto" w:fill="auto"/>
            <w:noWrap/>
            <w:vAlign w:val="bottom"/>
            <w:hideMark/>
          </w:tcPr>
          <w:p w14:paraId="0B05D242" w14:textId="77777777" w:rsidR="003437F1" w:rsidRPr="00287595" w:rsidRDefault="003437F1" w:rsidP="003437F1">
            <w:pPr>
              <w:jc w:val="right"/>
              <w:rPr>
                <w:color w:val="000000"/>
                <w:sz w:val="22"/>
                <w:szCs w:val="22"/>
              </w:rPr>
            </w:pPr>
            <w:r w:rsidRPr="00287595">
              <w:rPr>
                <w:color w:val="000000"/>
                <w:sz w:val="22"/>
                <w:szCs w:val="22"/>
              </w:rPr>
              <w:t>0.042</w:t>
            </w:r>
          </w:p>
        </w:tc>
        <w:tc>
          <w:tcPr>
            <w:tcW w:w="1389" w:type="dxa"/>
          </w:tcPr>
          <w:p w14:paraId="795FDF5A" w14:textId="77777777" w:rsidR="003437F1" w:rsidRPr="00287595" w:rsidRDefault="003437F1" w:rsidP="003437F1">
            <w:pPr>
              <w:jc w:val="right"/>
              <w:rPr>
                <w:color w:val="000000"/>
                <w:sz w:val="22"/>
                <w:szCs w:val="22"/>
              </w:rPr>
            </w:pPr>
            <w:r>
              <w:rPr>
                <w:color w:val="000000"/>
                <w:sz w:val="22"/>
                <w:szCs w:val="22"/>
              </w:rPr>
              <w:t>20</w:t>
            </w:r>
            <w:r w:rsidRPr="00287595">
              <w:rPr>
                <w:color w:val="000000"/>
                <w:sz w:val="22"/>
                <w:szCs w:val="22"/>
              </w:rPr>
              <w:t>th</w:t>
            </w:r>
            <w:r>
              <w:rPr>
                <w:color w:val="000000"/>
                <w:sz w:val="22"/>
                <w:szCs w:val="22"/>
              </w:rPr>
              <w:t xml:space="preserve"> cent</w:t>
            </w:r>
          </w:p>
        </w:tc>
      </w:tr>
      <w:tr w:rsidR="003437F1" w:rsidRPr="00737567" w14:paraId="1516EB42" w14:textId="77777777" w:rsidTr="003437F1">
        <w:trPr>
          <w:trHeight w:val="288"/>
        </w:trPr>
        <w:tc>
          <w:tcPr>
            <w:tcW w:w="4420" w:type="dxa"/>
            <w:shd w:val="clear" w:color="auto" w:fill="auto"/>
            <w:noWrap/>
            <w:vAlign w:val="bottom"/>
            <w:hideMark/>
          </w:tcPr>
          <w:p w14:paraId="5567A02A" w14:textId="77777777" w:rsidR="003437F1" w:rsidRPr="00287595" w:rsidRDefault="003437F1" w:rsidP="003437F1">
            <w:pPr>
              <w:rPr>
                <w:color w:val="000000"/>
                <w:sz w:val="22"/>
                <w:szCs w:val="22"/>
              </w:rPr>
            </w:pPr>
            <w:r w:rsidRPr="00287595">
              <w:rPr>
                <w:color w:val="000000"/>
                <w:sz w:val="22"/>
                <w:szCs w:val="22"/>
              </w:rPr>
              <w:t>Competition</w:t>
            </w:r>
          </w:p>
        </w:tc>
        <w:tc>
          <w:tcPr>
            <w:tcW w:w="1366" w:type="dxa"/>
            <w:shd w:val="clear" w:color="auto" w:fill="auto"/>
            <w:noWrap/>
            <w:vAlign w:val="bottom"/>
            <w:hideMark/>
          </w:tcPr>
          <w:p w14:paraId="03783D02" w14:textId="77777777" w:rsidR="003437F1" w:rsidRPr="00287595" w:rsidRDefault="003437F1" w:rsidP="003437F1">
            <w:pPr>
              <w:jc w:val="right"/>
              <w:rPr>
                <w:color w:val="000000"/>
                <w:sz w:val="22"/>
                <w:szCs w:val="22"/>
              </w:rPr>
            </w:pPr>
            <w:r w:rsidRPr="00287595">
              <w:rPr>
                <w:color w:val="000000"/>
                <w:sz w:val="22"/>
                <w:szCs w:val="22"/>
              </w:rPr>
              <w:t>0.033</w:t>
            </w:r>
          </w:p>
        </w:tc>
        <w:tc>
          <w:tcPr>
            <w:tcW w:w="1000" w:type="dxa"/>
            <w:shd w:val="clear" w:color="auto" w:fill="auto"/>
            <w:noWrap/>
            <w:vAlign w:val="bottom"/>
            <w:hideMark/>
          </w:tcPr>
          <w:p w14:paraId="36C92FB9" w14:textId="77777777" w:rsidR="003437F1" w:rsidRPr="00287595" w:rsidRDefault="003437F1" w:rsidP="003437F1">
            <w:pPr>
              <w:jc w:val="right"/>
              <w:rPr>
                <w:color w:val="000000"/>
                <w:sz w:val="22"/>
                <w:szCs w:val="22"/>
              </w:rPr>
            </w:pPr>
            <w:r w:rsidRPr="00287595">
              <w:rPr>
                <w:color w:val="000000"/>
                <w:sz w:val="22"/>
                <w:szCs w:val="22"/>
              </w:rPr>
              <w:t>-0.024</w:t>
            </w:r>
          </w:p>
        </w:tc>
        <w:tc>
          <w:tcPr>
            <w:tcW w:w="1000" w:type="dxa"/>
            <w:shd w:val="clear" w:color="auto" w:fill="auto"/>
            <w:noWrap/>
            <w:vAlign w:val="bottom"/>
            <w:hideMark/>
          </w:tcPr>
          <w:p w14:paraId="5F38964F" w14:textId="77777777" w:rsidR="003437F1" w:rsidRPr="00287595" w:rsidRDefault="003437F1" w:rsidP="003437F1">
            <w:pPr>
              <w:jc w:val="right"/>
              <w:rPr>
                <w:color w:val="000000"/>
                <w:sz w:val="22"/>
                <w:szCs w:val="22"/>
              </w:rPr>
            </w:pPr>
            <w:r w:rsidRPr="00287595">
              <w:rPr>
                <w:color w:val="000000"/>
                <w:sz w:val="22"/>
                <w:szCs w:val="22"/>
              </w:rPr>
              <w:t>0.091</w:t>
            </w:r>
          </w:p>
        </w:tc>
        <w:tc>
          <w:tcPr>
            <w:tcW w:w="1389" w:type="dxa"/>
          </w:tcPr>
          <w:p w14:paraId="18EB4731" w14:textId="77777777" w:rsidR="003437F1" w:rsidRPr="00287595" w:rsidRDefault="003437F1" w:rsidP="003437F1">
            <w:pPr>
              <w:jc w:val="right"/>
              <w:rPr>
                <w:color w:val="000000"/>
                <w:sz w:val="22"/>
                <w:szCs w:val="22"/>
              </w:rPr>
            </w:pPr>
            <w:r>
              <w:rPr>
                <w:color w:val="000000"/>
                <w:sz w:val="22"/>
                <w:szCs w:val="22"/>
              </w:rPr>
              <w:t>Comp</w:t>
            </w:r>
          </w:p>
        </w:tc>
      </w:tr>
      <w:tr w:rsidR="003437F1" w:rsidRPr="00737567" w14:paraId="4EBCD06D" w14:textId="77777777" w:rsidTr="003437F1">
        <w:trPr>
          <w:trHeight w:val="288"/>
        </w:trPr>
        <w:tc>
          <w:tcPr>
            <w:tcW w:w="4420" w:type="dxa"/>
            <w:shd w:val="clear" w:color="auto" w:fill="auto"/>
            <w:noWrap/>
            <w:vAlign w:val="bottom"/>
            <w:hideMark/>
          </w:tcPr>
          <w:p w14:paraId="2B4C0F41" w14:textId="77777777" w:rsidR="003437F1" w:rsidRPr="00287595" w:rsidRDefault="003437F1" w:rsidP="003437F1">
            <w:pPr>
              <w:rPr>
                <w:color w:val="000000"/>
                <w:sz w:val="22"/>
                <w:szCs w:val="22"/>
              </w:rPr>
            </w:pPr>
            <w:r w:rsidRPr="00287595">
              <w:rPr>
                <w:color w:val="000000"/>
                <w:sz w:val="22"/>
                <w:szCs w:val="22"/>
              </w:rPr>
              <w:t>Salinity</w:t>
            </w:r>
          </w:p>
        </w:tc>
        <w:tc>
          <w:tcPr>
            <w:tcW w:w="1366" w:type="dxa"/>
            <w:shd w:val="clear" w:color="auto" w:fill="auto"/>
            <w:noWrap/>
            <w:vAlign w:val="bottom"/>
            <w:hideMark/>
          </w:tcPr>
          <w:p w14:paraId="1FF20702" w14:textId="77777777" w:rsidR="003437F1" w:rsidRPr="00287595" w:rsidRDefault="003437F1" w:rsidP="003437F1">
            <w:pPr>
              <w:jc w:val="right"/>
              <w:rPr>
                <w:color w:val="000000"/>
                <w:sz w:val="22"/>
                <w:szCs w:val="22"/>
              </w:rPr>
            </w:pPr>
            <w:r w:rsidRPr="00287595">
              <w:rPr>
                <w:color w:val="000000"/>
                <w:sz w:val="22"/>
                <w:szCs w:val="22"/>
              </w:rPr>
              <w:t>-0.003</w:t>
            </w:r>
          </w:p>
        </w:tc>
        <w:tc>
          <w:tcPr>
            <w:tcW w:w="1000" w:type="dxa"/>
            <w:shd w:val="clear" w:color="auto" w:fill="auto"/>
            <w:noWrap/>
            <w:vAlign w:val="bottom"/>
            <w:hideMark/>
          </w:tcPr>
          <w:p w14:paraId="23039BC3" w14:textId="77777777" w:rsidR="003437F1" w:rsidRPr="00287595" w:rsidRDefault="003437F1" w:rsidP="003437F1">
            <w:pPr>
              <w:jc w:val="right"/>
              <w:rPr>
                <w:color w:val="000000"/>
                <w:sz w:val="22"/>
                <w:szCs w:val="22"/>
              </w:rPr>
            </w:pPr>
            <w:r w:rsidRPr="00287595">
              <w:rPr>
                <w:color w:val="000000"/>
                <w:sz w:val="22"/>
                <w:szCs w:val="22"/>
              </w:rPr>
              <w:t>-0.061</w:t>
            </w:r>
          </w:p>
        </w:tc>
        <w:tc>
          <w:tcPr>
            <w:tcW w:w="1000" w:type="dxa"/>
            <w:shd w:val="clear" w:color="auto" w:fill="auto"/>
            <w:noWrap/>
            <w:vAlign w:val="bottom"/>
            <w:hideMark/>
          </w:tcPr>
          <w:p w14:paraId="5C7B5EFB" w14:textId="77777777" w:rsidR="003437F1" w:rsidRPr="00287595" w:rsidRDefault="003437F1" w:rsidP="003437F1">
            <w:pPr>
              <w:jc w:val="right"/>
              <w:rPr>
                <w:color w:val="000000"/>
                <w:sz w:val="22"/>
                <w:szCs w:val="22"/>
              </w:rPr>
            </w:pPr>
            <w:r w:rsidRPr="00287595">
              <w:rPr>
                <w:color w:val="000000"/>
                <w:sz w:val="22"/>
                <w:szCs w:val="22"/>
              </w:rPr>
              <w:t>0.055</w:t>
            </w:r>
          </w:p>
        </w:tc>
        <w:tc>
          <w:tcPr>
            <w:tcW w:w="1389" w:type="dxa"/>
          </w:tcPr>
          <w:p w14:paraId="03F7A68B" w14:textId="77777777" w:rsidR="003437F1" w:rsidRPr="00287595" w:rsidRDefault="003437F1" w:rsidP="003437F1">
            <w:pPr>
              <w:jc w:val="right"/>
              <w:rPr>
                <w:color w:val="000000"/>
                <w:sz w:val="22"/>
                <w:szCs w:val="22"/>
              </w:rPr>
            </w:pPr>
            <w:r>
              <w:rPr>
                <w:color w:val="000000"/>
                <w:sz w:val="22"/>
                <w:szCs w:val="22"/>
              </w:rPr>
              <w:t>Fresh</w:t>
            </w:r>
          </w:p>
        </w:tc>
      </w:tr>
      <w:tr w:rsidR="003437F1" w:rsidRPr="00737567" w14:paraId="4C7E9201" w14:textId="77777777" w:rsidTr="003437F1">
        <w:trPr>
          <w:trHeight w:val="288"/>
        </w:trPr>
        <w:tc>
          <w:tcPr>
            <w:tcW w:w="4420" w:type="dxa"/>
            <w:shd w:val="clear" w:color="auto" w:fill="auto"/>
            <w:noWrap/>
            <w:vAlign w:val="bottom"/>
            <w:hideMark/>
          </w:tcPr>
          <w:p w14:paraId="3C94CCB3" w14:textId="77777777" w:rsidR="003437F1" w:rsidRPr="00287595" w:rsidRDefault="003437F1" w:rsidP="003437F1">
            <w:pPr>
              <w:rPr>
                <w:color w:val="000000"/>
                <w:sz w:val="22"/>
                <w:szCs w:val="22"/>
              </w:rPr>
            </w:pPr>
            <w:r w:rsidRPr="00287595">
              <w:rPr>
                <w:color w:val="000000"/>
                <w:sz w:val="22"/>
                <w:szCs w:val="22"/>
              </w:rPr>
              <w:t>Level2</w:t>
            </w:r>
          </w:p>
        </w:tc>
        <w:tc>
          <w:tcPr>
            <w:tcW w:w="1366" w:type="dxa"/>
            <w:shd w:val="clear" w:color="auto" w:fill="auto"/>
            <w:noWrap/>
            <w:vAlign w:val="bottom"/>
            <w:hideMark/>
          </w:tcPr>
          <w:p w14:paraId="337DC678" w14:textId="77777777" w:rsidR="003437F1" w:rsidRPr="00287595" w:rsidRDefault="003437F1" w:rsidP="003437F1">
            <w:pPr>
              <w:jc w:val="right"/>
              <w:rPr>
                <w:color w:val="000000"/>
                <w:sz w:val="22"/>
                <w:szCs w:val="22"/>
              </w:rPr>
            </w:pPr>
            <w:r w:rsidRPr="00287595">
              <w:rPr>
                <w:color w:val="000000"/>
                <w:sz w:val="22"/>
                <w:szCs w:val="22"/>
              </w:rPr>
              <w:t>0.024</w:t>
            </w:r>
          </w:p>
        </w:tc>
        <w:tc>
          <w:tcPr>
            <w:tcW w:w="1000" w:type="dxa"/>
            <w:shd w:val="clear" w:color="auto" w:fill="auto"/>
            <w:noWrap/>
            <w:vAlign w:val="bottom"/>
            <w:hideMark/>
          </w:tcPr>
          <w:p w14:paraId="7B33C275" w14:textId="77777777" w:rsidR="003437F1" w:rsidRPr="00287595" w:rsidRDefault="003437F1" w:rsidP="003437F1">
            <w:pPr>
              <w:jc w:val="right"/>
              <w:rPr>
                <w:color w:val="000000"/>
                <w:sz w:val="22"/>
                <w:szCs w:val="22"/>
              </w:rPr>
            </w:pPr>
            <w:r w:rsidRPr="00287595">
              <w:rPr>
                <w:color w:val="000000"/>
                <w:sz w:val="22"/>
                <w:szCs w:val="22"/>
              </w:rPr>
              <w:t>-0.034</w:t>
            </w:r>
          </w:p>
        </w:tc>
        <w:tc>
          <w:tcPr>
            <w:tcW w:w="1000" w:type="dxa"/>
            <w:shd w:val="clear" w:color="auto" w:fill="auto"/>
            <w:noWrap/>
            <w:vAlign w:val="bottom"/>
            <w:hideMark/>
          </w:tcPr>
          <w:p w14:paraId="0BB7ECAE" w14:textId="77777777" w:rsidR="003437F1" w:rsidRPr="00287595" w:rsidRDefault="003437F1" w:rsidP="003437F1">
            <w:pPr>
              <w:jc w:val="right"/>
              <w:rPr>
                <w:color w:val="000000"/>
                <w:sz w:val="22"/>
                <w:szCs w:val="22"/>
              </w:rPr>
            </w:pPr>
            <w:r w:rsidRPr="00287595">
              <w:rPr>
                <w:color w:val="000000"/>
                <w:sz w:val="22"/>
                <w:szCs w:val="22"/>
              </w:rPr>
              <w:t>0.081</w:t>
            </w:r>
          </w:p>
        </w:tc>
        <w:tc>
          <w:tcPr>
            <w:tcW w:w="1389" w:type="dxa"/>
          </w:tcPr>
          <w:p w14:paraId="29FF9186" w14:textId="77777777" w:rsidR="003437F1" w:rsidRPr="00287595" w:rsidRDefault="003437F1" w:rsidP="003437F1">
            <w:pPr>
              <w:jc w:val="right"/>
              <w:rPr>
                <w:color w:val="000000"/>
                <w:sz w:val="22"/>
                <w:szCs w:val="22"/>
              </w:rPr>
            </w:pPr>
            <w:r>
              <w:rPr>
                <w:color w:val="000000"/>
                <w:sz w:val="22"/>
                <w:szCs w:val="22"/>
              </w:rPr>
              <w:t>Level1</w:t>
            </w:r>
          </w:p>
        </w:tc>
      </w:tr>
      <w:tr w:rsidR="003437F1" w:rsidRPr="00737567" w14:paraId="3B59F49E" w14:textId="77777777" w:rsidTr="003437F1">
        <w:trPr>
          <w:trHeight w:val="288"/>
        </w:trPr>
        <w:tc>
          <w:tcPr>
            <w:tcW w:w="4420" w:type="dxa"/>
            <w:shd w:val="clear" w:color="auto" w:fill="auto"/>
            <w:noWrap/>
            <w:vAlign w:val="bottom"/>
            <w:hideMark/>
          </w:tcPr>
          <w:p w14:paraId="2EB3FF6A" w14:textId="77777777" w:rsidR="003437F1" w:rsidRPr="00287595" w:rsidRDefault="003437F1" w:rsidP="003437F1">
            <w:pPr>
              <w:rPr>
                <w:color w:val="000000"/>
                <w:sz w:val="22"/>
                <w:szCs w:val="22"/>
              </w:rPr>
            </w:pPr>
            <w:r w:rsidRPr="00287595">
              <w:rPr>
                <w:color w:val="000000"/>
                <w:sz w:val="22"/>
                <w:szCs w:val="22"/>
              </w:rPr>
              <w:t>Level3</w:t>
            </w:r>
          </w:p>
        </w:tc>
        <w:tc>
          <w:tcPr>
            <w:tcW w:w="1366" w:type="dxa"/>
            <w:shd w:val="clear" w:color="auto" w:fill="auto"/>
            <w:noWrap/>
            <w:vAlign w:val="bottom"/>
            <w:hideMark/>
          </w:tcPr>
          <w:p w14:paraId="4A5A512F" w14:textId="77777777" w:rsidR="003437F1" w:rsidRPr="00287595" w:rsidRDefault="003437F1" w:rsidP="003437F1">
            <w:pPr>
              <w:jc w:val="right"/>
              <w:rPr>
                <w:color w:val="000000"/>
                <w:sz w:val="22"/>
                <w:szCs w:val="22"/>
              </w:rPr>
            </w:pPr>
            <w:r w:rsidRPr="00287595">
              <w:rPr>
                <w:color w:val="000000"/>
                <w:sz w:val="22"/>
                <w:szCs w:val="22"/>
              </w:rPr>
              <w:t>-0.032</w:t>
            </w:r>
          </w:p>
        </w:tc>
        <w:tc>
          <w:tcPr>
            <w:tcW w:w="1000" w:type="dxa"/>
            <w:shd w:val="clear" w:color="auto" w:fill="auto"/>
            <w:noWrap/>
            <w:vAlign w:val="bottom"/>
            <w:hideMark/>
          </w:tcPr>
          <w:p w14:paraId="05E96373" w14:textId="77777777" w:rsidR="003437F1" w:rsidRPr="00287595" w:rsidRDefault="003437F1" w:rsidP="003437F1">
            <w:pPr>
              <w:jc w:val="right"/>
              <w:rPr>
                <w:color w:val="000000"/>
                <w:sz w:val="22"/>
                <w:szCs w:val="22"/>
              </w:rPr>
            </w:pPr>
            <w:r w:rsidRPr="00287595">
              <w:rPr>
                <w:color w:val="000000"/>
                <w:sz w:val="22"/>
                <w:szCs w:val="22"/>
              </w:rPr>
              <w:t>-0.089</w:t>
            </w:r>
          </w:p>
        </w:tc>
        <w:tc>
          <w:tcPr>
            <w:tcW w:w="1000" w:type="dxa"/>
            <w:shd w:val="clear" w:color="auto" w:fill="auto"/>
            <w:noWrap/>
            <w:vAlign w:val="bottom"/>
            <w:hideMark/>
          </w:tcPr>
          <w:p w14:paraId="6598F16A" w14:textId="77777777" w:rsidR="003437F1" w:rsidRPr="00287595" w:rsidRDefault="003437F1" w:rsidP="003437F1">
            <w:pPr>
              <w:jc w:val="right"/>
              <w:rPr>
                <w:color w:val="000000"/>
                <w:sz w:val="22"/>
                <w:szCs w:val="22"/>
              </w:rPr>
            </w:pPr>
            <w:r w:rsidRPr="00287595">
              <w:rPr>
                <w:color w:val="000000"/>
                <w:sz w:val="22"/>
                <w:szCs w:val="22"/>
              </w:rPr>
              <w:t>0.026</w:t>
            </w:r>
          </w:p>
        </w:tc>
        <w:tc>
          <w:tcPr>
            <w:tcW w:w="1389" w:type="dxa"/>
          </w:tcPr>
          <w:p w14:paraId="37726A04" w14:textId="77777777" w:rsidR="003437F1" w:rsidRPr="00287595" w:rsidRDefault="003437F1" w:rsidP="003437F1">
            <w:pPr>
              <w:jc w:val="right"/>
              <w:rPr>
                <w:color w:val="000000"/>
                <w:sz w:val="22"/>
                <w:szCs w:val="22"/>
              </w:rPr>
            </w:pPr>
            <w:r>
              <w:rPr>
                <w:color w:val="000000"/>
                <w:sz w:val="22"/>
                <w:szCs w:val="22"/>
              </w:rPr>
              <w:t>Level1</w:t>
            </w:r>
          </w:p>
        </w:tc>
      </w:tr>
      <w:tr w:rsidR="003437F1" w:rsidRPr="00737567" w14:paraId="5D6B9512" w14:textId="77777777" w:rsidTr="003437F1">
        <w:trPr>
          <w:trHeight w:val="288"/>
        </w:trPr>
        <w:tc>
          <w:tcPr>
            <w:tcW w:w="4420" w:type="dxa"/>
            <w:shd w:val="clear" w:color="auto" w:fill="auto"/>
            <w:noWrap/>
            <w:vAlign w:val="bottom"/>
            <w:hideMark/>
          </w:tcPr>
          <w:p w14:paraId="050A3116" w14:textId="77777777" w:rsidR="003437F1" w:rsidRPr="00287595" w:rsidRDefault="003437F1" w:rsidP="003437F1">
            <w:pPr>
              <w:rPr>
                <w:color w:val="000000"/>
                <w:sz w:val="22"/>
                <w:szCs w:val="22"/>
              </w:rPr>
            </w:pPr>
            <w:r w:rsidRPr="00287595">
              <w:rPr>
                <w:color w:val="000000"/>
                <w:sz w:val="22"/>
                <w:szCs w:val="22"/>
              </w:rPr>
              <w:t>Level4</w:t>
            </w:r>
          </w:p>
        </w:tc>
        <w:tc>
          <w:tcPr>
            <w:tcW w:w="1366" w:type="dxa"/>
            <w:shd w:val="clear" w:color="auto" w:fill="auto"/>
            <w:noWrap/>
            <w:vAlign w:val="bottom"/>
            <w:hideMark/>
          </w:tcPr>
          <w:p w14:paraId="7309CABE" w14:textId="77777777" w:rsidR="003437F1" w:rsidRPr="00287595" w:rsidRDefault="003437F1" w:rsidP="003437F1">
            <w:pPr>
              <w:jc w:val="right"/>
              <w:rPr>
                <w:color w:val="000000"/>
                <w:sz w:val="22"/>
                <w:szCs w:val="22"/>
              </w:rPr>
            </w:pPr>
            <w:r w:rsidRPr="00287595">
              <w:rPr>
                <w:color w:val="000000"/>
                <w:sz w:val="22"/>
                <w:szCs w:val="22"/>
              </w:rPr>
              <w:t>0.010</w:t>
            </w:r>
          </w:p>
        </w:tc>
        <w:tc>
          <w:tcPr>
            <w:tcW w:w="1000" w:type="dxa"/>
            <w:shd w:val="clear" w:color="auto" w:fill="auto"/>
            <w:noWrap/>
            <w:vAlign w:val="bottom"/>
            <w:hideMark/>
          </w:tcPr>
          <w:p w14:paraId="59B3CC3D" w14:textId="77777777" w:rsidR="003437F1" w:rsidRPr="00287595" w:rsidRDefault="003437F1" w:rsidP="003437F1">
            <w:pPr>
              <w:jc w:val="right"/>
              <w:rPr>
                <w:color w:val="000000"/>
                <w:sz w:val="22"/>
                <w:szCs w:val="22"/>
              </w:rPr>
            </w:pPr>
            <w:r w:rsidRPr="00287595">
              <w:rPr>
                <w:color w:val="000000"/>
                <w:sz w:val="22"/>
                <w:szCs w:val="22"/>
              </w:rPr>
              <w:t>-0.048</w:t>
            </w:r>
          </w:p>
        </w:tc>
        <w:tc>
          <w:tcPr>
            <w:tcW w:w="1000" w:type="dxa"/>
            <w:shd w:val="clear" w:color="auto" w:fill="auto"/>
            <w:noWrap/>
            <w:vAlign w:val="bottom"/>
            <w:hideMark/>
          </w:tcPr>
          <w:p w14:paraId="61AF2BAE" w14:textId="77777777" w:rsidR="003437F1" w:rsidRPr="00287595" w:rsidRDefault="003437F1" w:rsidP="003437F1">
            <w:pPr>
              <w:jc w:val="right"/>
              <w:rPr>
                <w:color w:val="000000"/>
                <w:sz w:val="22"/>
                <w:szCs w:val="22"/>
              </w:rPr>
            </w:pPr>
            <w:r w:rsidRPr="00287595">
              <w:rPr>
                <w:color w:val="000000"/>
                <w:sz w:val="22"/>
                <w:szCs w:val="22"/>
              </w:rPr>
              <w:t>0.068</w:t>
            </w:r>
          </w:p>
        </w:tc>
        <w:tc>
          <w:tcPr>
            <w:tcW w:w="1389" w:type="dxa"/>
          </w:tcPr>
          <w:p w14:paraId="182BA527" w14:textId="77777777" w:rsidR="003437F1" w:rsidRPr="00287595" w:rsidRDefault="003437F1" w:rsidP="003437F1">
            <w:pPr>
              <w:jc w:val="right"/>
              <w:rPr>
                <w:color w:val="000000"/>
                <w:sz w:val="22"/>
                <w:szCs w:val="22"/>
              </w:rPr>
            </w:pPr>
            <w:r>
              <w:rPr>
                <w:color w:val="000000"/>
                <w:sz w:val="22"/>
                <w:szCs w:val="22"/>
              </w:rPr>
              <w:t>Level1</w:t>
            </w:r>
          </w:p>
        </w:tc>
      </w:tr>
      <w:tr w:rsidR="003437F1" w:rsidRPr="00737567" w14:paraId="592EF338" w14:textId="77777777" w:rsidTr="003437F1">
        <w:trPr>
          <w:trHeight w:val="288"/>
        </w:trPr>
        <w:tc>
          <w:tcPr>
            <w:tcW w:w="4420" w:type="dxa"/>
            <w:shd w:val="clear" w:color="auto" w:fill="auto"/>
            <w:noWrap/>
            <w:vAlign w:val="bottom"/>
            <w:hideMark/>
          </w:tcPr>
          <w:p w14:paraId="0342AD75" w14:textId="77777777" w:rsidR="003437F1" w:rsidRPr="00287595" w:rsidRDefault="003437F1" w:rsidP="003437F1">
            <w:pPr>
              <w:rPr>
                <w:color w:val="000000"/>
                <w:sz w:val="22"/>
                <w:szCs w:val="22"/>
              </w:rPr>
            </w:pPr>
            <w:r w:rsidRPr="00287595">
              <w:rPr>
                <w:color w:val="000000"/>
                <w:sz w:val="22"/>
                <w:szCs w:val="22"/>
              </w:rPr>
              <w:t>Level5</w:t>
            </w:r>
          </w:p>
        </w:tc>
        <w:tc>
          <w:tcPr>
            <w:tcW w:w="1366" w:type="dxa"/>
            <w:shd w:val="clear" w:color="auto" w:fill="auto"/>
            <w:noWrap/>
            <w:vAlign w:val="bottom"/>
            <w:hideMark/>
          </w:tcPr>
          <w:p w14:paraId="300513C8" w14:textId="77777777" w:rsidR="003437F1" w:rsidRPr="00287595" w:rsidRDefault="003437F1" w:rsidP="003437F1">
            <w:pPr>
              <w:jc w:val="right"/>
              <w:rPr>
                <w:color w:val="000000"/>
                <w:sz w:val="22"/>
                <w:szCs w:val="22"/>
              </w:rPr>
            </w:pPr>
            <w:r w:rsidRPr="00287595">
              <w:rPr>
                <w:color w:val="000000"/>
                <w:sz w:val="22"/>
                <w:szCs w:val="22"/>
              </w:rPr>
              <w:t>0.007</w:t>
            </w:r>
          </w:p>
        </w:tc>
        <w:tc>
          <w:tcPr>
            <w:tcW w:w="1000" w:type="dxa"/>
            <w:shd w:val="clear" w:color="auto" w:fill="auto"/>
            <w:noWrap/>
            <w:vAlign w:val="bottom"/>
            <w:hideMark/>
          </w:tcPr>
          <w:p w14:paraId="4DD4B4ED" w14:textId="77777777" w:rsidR="003437F1" w:rsidRPr="00287595" w:rsidRDefault="003437F1" w:rsidP="003437F1">
            <w:pPr>
              <w:jc w:val="right"/>
              <w:rPr>
                <w:color w:val="000000"/>
                <w:sz w:val="22"/>
                <w:szCs w:val="22"/>
              </w:rPr>
            </w:pPr>
            <w:r w:rsidRPr="00287595">
              <w:rPr>
                <w:color w:val="000000"/>
                <w:sz w:val="22"/>
                <w:szCs w:val="22"/>
              </w:rPr>
              <w:t>-0.051</w:t>
            </w:r>
          </w:p>
        </w:tc>
        <w:tc>
          <w:tcPr>
            <w:tcW w:w="1000" w:type="dxa"/>
            <w:shd w:val="clear" w:color="auto" w:fill="auto"/>
            <w:noWrap/>
            <w:vAlign w:val="bottom"/>
            <w:hideMark/>
          </w:tcPr>
          <w:p w14:paraId="742DCDB3" w14:textId="77777777" w:rsidR="003437F1" w:rsidRPr="00287595" w:rsidRDefault="003437F1" w:rsidP="003437F1">
            <w:pPr>
              <w:jc w:val="right"/>
              <w:rPr>
                <w:color w:val="000000"/>
                <w:sz w:val="22"/>
                <w:szCs w:val="22"/>
              </w:rPr>
            </w:pPr>
            <w:r w:rsidRPr="00287595">
              <w:rPr>
                <w:color w:val="000000"/>
                <w:sz w:val="22"/>
                <w:szCs w:val="22"/>
              </w:rPr>
              <w:t>0.065</w:t>
            </w:r>
          </w:p>
        </w:tc>
        <w:tc>
          <w:tcPr>
            <w:tcW w:w="1389" w:type="dxa"/>
          </w:tcPr>
          <w:p w14:paraId="1C39318F" w14:textId="77777777" w:rsidR="003437F1" w:rsidRPr="00287595" w:rsidRDefault="003437F1" w:rsidP="003437F1">
            <w:pPr>
              <w:jc w:val="right"/>
              <w:rPr>
                <w:color w:val="000000"/>
                <w:sz w:val="22"/>
                <w:szCs w:val="22"/>
              </w:rPr>
            </w:pPr>
            <w:r>
              <w:rPr>
                <w:color w:val="000000"/>
                <w:sz w:val="22"/>
                <w:szCs w:val="22"/>
              </w:rPr>
              <w:t>Level1</w:t>
            </w:r>
          </w:p>
        </w:tc>
      </w:tr>
      <w:tr w:rsidR="003437F1" w:rsidRPr="00737567" w14:paraId="063E3AFB" w14:textId="77777777" w:rsidTr="003437F1">
        <w:trPr>
          <w:trHeight w:val="288"/>
        </w:trPr>
        <w:tc>
          <w:tcPr>
            <w:tcW w:w="4420" w:type="dxa"/>
            <w:shd w:val="clear" w:color="auto" w:fill="auto"/>
            <w:noWrap/>
            <w:vAlign w:val="bottom"/>
            <w:hideMark/>
          </w:tcPr>
          <w:p w14:paraId="793594FD" w14:textId="77777777" w:rsidR="003437F1" w:rsidRPr="00287595" w:rsidRDefault="003437F1" w:rsidP="003437F1">
            <w:pPr>
              <w:rPr>
                <w:color w:val="000000"/>
                <w:sz w:val="22"/>
                <w:szCs w:val="22"/>
              </w:rPr>
            </w:pPr>
            <w:r w:rsidRPr="00287595">
              <w:rPr>
                <w:color w:val="000000"/>
                <w:sz w:val="22"/>
                <w:szCs w:val="22"/>
              </w:rPr>
              <w:t>Level6</w:t>
            </w:r>
          </w:p>
        </w:tc>
        <w:tc>
          <w:tcPr>
            <w:tcW w:w="1366" w:type="dxa"/>
            <w:shd w:val="clear" w:color="auto" w:fill="auto"/>
            <w:noWrap/>
            <w:vAlign w:val="bottom"/>
            <w:hideMark/>
          </w:tcPr>
          <w:p w14:paraId="17A1B276" w14:textId="77777777" w:rsidR="003437F1" w:rsidRPr="00287595" w:rsidRDefault="003437F1" w:rsidP="003437F1">
            <w:pPr>
              <w:jc w:val="right"/>
              <w:rPr>
                <w:color w:val="000000"/>
                <w:sz w:val="22"/>
                <w:szCs w:val="22"/>
              </w:rPr>
            </w:pPr>
            <w:r w:rsidRPr="00287595">
              <w:rPr>
                <w:color w:val="000000"/>
                <w:sz w:val="22"/>
                <w:szCs w:val="22"/>
              </w:rPr>
              <w:t>0.105</w:t>
            </w:r>
          </w:p>
        </w:tc>
        <w:tc>
          <w:tcPr>
            <w:tcW w:w="1000" w:type="dxa"/>
            <w:shd w:val="clear" w:color="auto" w:fill="auto"/>
            <w:noWrap/>
            <w:vAlign w:val="bottom"/>
            <w:hideMark/>
          </w:tcPr>
          <w:p w14:paraId="314818C8" w14:textId="77777777" w:rsidR="003437F1" w:rsidRPr="00287595" w:rsidRDefault="003437F1" w:rsidP="003437F1">
            <w:pPr>
              <w:jc w:val="right"/>
              <w:rPr>
                <w:color w:val="000000"/>
                <w:sz w:val="22"/>
                <w:szCs w:val="22"/>
              </w:rPr>
            </w:pPr>
            <w:r w:rsidRPr="00287595">
              <w:rPr>
                <w:color w:val="000000"/>
                <w:sz w:val="22"/>
                <w:szCs w:val="22"/>
              </w:rPr>
              <w:t>0.048</w:t>
            </w:r>
          </w:p>
        </w:tc>
        <w:tc>
          <w:tcPr>
            <w:tcW w:w="1000" w:type="dxa"/>
            <w:shd w:val="clear" w:color="auto" w:fill="auto"/>
            <w:noWrap/>
            <w:vAlign w:val="bottom"/>
            <w:hideMark/>
          </w:tcPr>
          <w:p w14:paraId="35EB882C" w14:textId="77777777" w:rsidR="003437F1" w:rsidRPr="00287595" w:rsidRDefault="003437F1" w:rsidP="003437F1">
            <w:pPr>
              <w:jc w:val="right"/>
              <w:rPr>
                <w:color w:val="000000"/>
                <w:sz w:val="22"/>
                <w:szCs w:val="22"/>
              </w:rPr>
            </w:pPr>
            <w:r w:rsidRPr="00287595">
              <w:rPr>
                <w:color w:val="000000"/>
                <w:sz w:val="22"/>
                <w:szCs w:val="22"/>
              </w:rPr>
              <w:t>0.163</w:t>
            </w:r>
          </w:p>
        </w:tc>
        <w:tc>
          <w:tcPr>
            <w:tcW w:w="1389" w:type="dxa"/>
          </w:tcPr>
          <w:p w14:paraId="27D3DFD2" w14:textId="77777777" w:rsidR="003437F1" w:rsidRPr="00287595" w:rsidRDefault="003437F1" w:rsidP="003437F1">
            <w:pPr>
              <w:jc w:val="right"/>
              <w:rPr>
                <w:color w:val="000000"/>
                <w:sz w:val="22"/>
                <w:szCs w:val="22"/>
              </w:rPr>
            </w:pPr>
            <w:r>
              <w:rPr>
                <w:color w:val="000000"/>
                <w:sz w:val="22"/>
                <w:szCs w:val="22"/>
              </w:rPr>
              <w:t>Level1</w:t>
            </w:r>
          </w:p>
        </w:tc>
      </w:tr>
      <w:tr w:rsidR="003437F1" w:rsidRPr="00737567" w14:paraId="27EF3291" w14:textId="77777777" w:rsidTr="003437F1">
        <w:trPr>
          <w:trHeight w:val="288"/>
        </w:trPr>
        <w:tc>
          <w:tcPr>
            <w:tcW w:w="4420" w:type="dxa"/>
            <w:shd w:val="clear" w:color="auto" w:fill="auto"/>
            <w:noWrap/>
            <w:vAlign w:val="bottom"/>
            <w:hideMark/>
          </w:tcPr>
          <w:p w14:paraId="1C6971CC" w14:textId="77777777" w:rsidR="003437F1" w:rsidRPr="00287595" w:rsidRDefault="003437F1" w:rsidP="003437F1">
            <w:pPr>
              <w:rPr>
                <w:color w:val="000000"/>
                <w:sz w:val="22"/>
                <w:szCs w:val="22"/>
              </w:rPr>
            </w:pPr>
            <w:r w:rsidRPr="00287595">
              <w:rPr>
                <w:color w:val="000000"/>
                <w:sz w:val="22"/>
                <w:szCs w:val="22"/>
              </w:rPr>
              <w:t xml:space="preserve">Age </w:t>
            </w:r>
            <w:proofErr w:type="spellStart"/>
            <w:proofErr w:type="gramStart"/>
            <w:r w:rsidRPr="00287595">
              <w:rPr>
                <w:color w:val="000000"/>
                <w:sz w:val="22"/>
                <w:szCs w:val="22"/>
              </w:rPr>
              <w:t>cohort:Competition</w:t>
            </w:r>
            <w:proofErr w:type="spellEnd"/>
            <w:proofErr w:type="gramEnd"/>
          </w:p>
        </w:tc>
        <w:tc>
          <w:tcPr>
            <w:tcW w:w="1366" w:type="dxa"/>
            <w:shd w:val="clear" w:color="auto" w:fill="auto"/>
            <w:noWrap/>
            <w:vAlign w:val="bottom"/>
            <w:hideMark/>
          </w:tcPr>
          <w:p w14:paraId="143F64F2" w14:textId="77777777" w:rsidR="003437F1" w:rsidRPr="00287595" w:rsidRDefault="003437F1" w:rsidP="003437F1">
            <w:pPr>
              <w:jc w:val="right"/>
              <w:rPr>
                <w:color w:val="000000"/>
                <w:sz w:val="22"/>
                <w:szCs w:val="22"/>
              </w:rPr>
            </w:pPr>
            <w:r w:rsidRPr="00287595">
              <w:rPr>
                <w:color w:val="000000"/>
                <w:sz w:val="22"/>
                <w:szCs w:val="22"/>
              </w:rPr>
              <w:t>-0.008</w:t>
            </w:r>
          </w:p>
        </w:tc>
        <w:tc>
          <w:tcPr>
            <w:tcW w:w="1000" w:type="dxa"/>
            <w:shd w:val="clear" w:color="auto" w:fill="auto"/>
            <w:noWrap/>
            <w:vAlign w:val="bottom"/>
            <w:hideMark/>
          </w:tcPr>
          <w:p w14:paraId="5F10567A" w14:textId="77777777" w:rsidR="003437F1" w:rsidRPr="00287595" w:rsidRDefault="003437F1" w:rsidP="003437F1">
            <w:pPr>
              <w:jc w:val="right"/>
              <w:rPr>
                <w:color w:val="000000"/>
                <w:sz w:val="22"/>
                <w:szCs w:val="22"/>
              </w:rPr>
            </w:pPr>
            <w:r w:rsidRPr="00287595">
              <w:rPr>
                <w:color w:val="000000"/>
                <w:sz w:val="22"/>
                <w:szCs w:val="22"/>
              </w:rPr>
              <w:t>-0.090</w:t>
            </w:r>
          </w:p>
        </w:tc>
        <w:tc>
          <w:tcPr>
            <w:tcW w:w="1000" w:type="dxa"/>
            <w:shd w:val="clear" w:color="auto" w:fill="auto"/>
            <w:noWrap/>
            <w:vAlign w:val="bottom"/>
            <w:hideMark/>
          </w:tcPr>
          <w:p w14:paraId="10D279DD" w14:textId="77777777" w:rsidR="003437F1" w:rsidRPr="00287595" w:rsidRDefault="003437F1" w:rsidP="003437F1">
            <w:pPr>
              <w:jc w:val="right"/>
              <w:rPr>
                <w:color w:val="000000"/>
                <w:sz w:val="22"/>
                <w:szCs w:val="22"/>
              </w:rPr>
            </w:pPr>
            <w:r w:rsidRPr="00287595">
              <w:rPr>
                <w:color w:val="000000"/>
                <w:sz w:val="22"/>
                <w:szCs w:val="22"/>
              </w:rPr>
              <w:t>0.073</w:t>
            </w:r>
          </w:p>
        </w:tc>
        <w:tc>
          <w:tcPr>
            <w:tcW w:w="1389" w:type="dxa"/>
          </w:tcPr>
          <w:p w14:paraId="7599CA34"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0D34BADE" w14:textId="77777777" w:rsidTr="003437F1">
        <w:trPr>
          <w:trHeight w:val="288"/>
        </w:trPr>
        <w:tc>
          <w:tcPr>
            <w:tcW w:w="4420" w:type="dxa"/>
            <w:shd w:val="clear" w:color="auto" w:fill="auto"/>
            <w:noWrap/>
            <w:vAlign w:val="bottom"/>
            <w:hideMark/>
          </w:tcPr>
          <w:p w14:paraId="1E7399F4" w14:textId="77777777" w:rsidR="003437F1" w:rsidRPr="00287595" w:rsidRDefault="003437F1" w:rsidP="003437F1">
            <w:pPr>
              <w:rPr>
                <w:color w:val="000000"/>
                <w:sz w:val="22"/>
                <w:szCs w:val="22"/>
              </w:rPr>
            </w:pPr>
            <w:r w:rsidRPr="00287595">
              <w:rPr>
                <w:color w:val="000000"/>
                <w:sz w:val="22"/>
                <w:szCs w:val="22"/>
              </w:rPr>
              <w:t xml:space="preserve">Age </w:t>
            </w:r>
            <w:proofErr w:type="spellStart"/>
            <w:proofErr w:type="gramStart"/>
            <w:r w:rsidRPr="00287595">
              <w:rPr>
                <w:color w:val="000000"/>
                <w:sz w:val="22"/>
                <w:szCs w:val="22"/>
              </w:rPr>
              <w:t>cohort:Salinity</w:t>
            </w:r>
            <w:proofErr w:type="spellEnd"/>
            <w:proofErr w:type="gramEnd"/>
          </w:p>
        </w:tc>
        <w:tc>
          <w:tcPr>
            <w:tcW w:w="1366" w:type="dxa"/>
            <w:shd w:val="clear" w:color="auto" w:fill="auto"/>
            <w:noWrap/>
            <w:vAlign w:val="bottom"/>
            <w:hideMark/>
          </w:tcPr>
          <w:p w14:paraId="53E5DEBC" w14:textId="77777777" w:rsidR="003437F1" w:rsidRPr="00287595" w:rsidRDefault="003437F1" w:rsidP="003437F1">
            <w:pPr>
              <w:jc w:val="right"/>
              <w:rPr>
                <w:color w:val="000000"/>
                <w:sz w:val="22"/>
                <w:szCs w:val="22"/>
              </w:rPr>
            </w:pPr>
            <w:r w:rsidRPr="00287595">
              <w:rPr>
                <w:color w:val="000000"/>
                <w:sz w:val="22"/>
                <w:szCs w:val="22"/>
              </w:rPr>
              <w:t>0.000</w:t>
            </w:r>
          </w:p>
        </w:tc>
        <w:tc>
          <w:tcPr>
            <w:tcW w:w="1000" w:type="dxa"/>
            <w:shd w:val="clear" w:color="auto" w:fill="auto"/>
            <w:noWrap/>
            <w:vAlign w:val="bottom"/>
            <w:hideMark/>
          </w:tcPr>
          <w:p w14:paraId="349EBBDF" w14:textId="77777777" w:rsidR="003437F1" w:rsidRPr="00287595" w:rsidRDefault="003437F1" w:rsidP="003437F1">
            <w:pPr>
              <w:jc w:val="right"/>
              <w:rPr>
                <w:color w:val="000000"/>
                <w:sz w:val="22"/>
                <w:szCs w:val="22"/>
              </w:rPr>
            </w:pPr>
            <w:r w:rsidRPr="00287595">
              <w:rPr>
                <w:color w:val="000000"/>
                <w:sz w:val="22"/>
                <w:szCs w:val="22"/>
              </w:rPr>
              <w:t>-0.082</w:t>
            </w:r>
          </w:p>
        </w:tc>
        <w:tc>
          <w:tcPr>
            <w:tcW w:w="1000" w:type="dxa"/>
            <w:shd w:val="clear" w:color="auto" w:fill="auto"/>
            <w:noWrap/>
            <w:vAlign w:val="bottom"/>
            <w:hideMark/>
          </w:tcPr>
          <w:p w14:paraId="489A313A" w14:textId="77777777" w:rsidR="003437F1" w:rsidRPr="00287595" w:rsidRDefault="003437F1" w:rsidP="003437F1">
            <w:pPr>
              <w:jc w:val="right"/>
              <w:rPr>
                <w:color w:val="000000"/>
                <w:sz w:val="22"/>
                <w:szCs w:val="22"/>
              </w:rPr>
            </w:pPr>
            <w:r w:rsidRPr="00287595">
              <w:rPr>
                <w:color w:val="000000"/>
                <w:sz w:val="22"/>
                <w:szCs w:val="22"/>
              </w:rPr>
              <w:t>0.081</w:t>
            </w:r>
          </w:p>
        </w:tc>
        <w:tc>
          <w:tcPr>
            <w:tcW w:w="1389" w:type="dxa"/>
          </w:tcPr>
          <w:p w14:paraId="5E5F6864"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4ADBE59A" w14:textId="77777777" w:rsidTr="003437F1">
        <w:trPr>
          <w:trHeight w:val="288"/>
        </w:trPr>
        <w:tc>
          <w:tcPr>
            <w:tcW w:w="4420" w:type="dxa"/>
            <w:shd w:val="clear" w:color="auto" w:fill="auto"/>
            <w:noWrap/>
            <w:vAlign w:val="bottom"/>
            <w:hideMark/>
          </w:tcPr>
          <w:p w14:paraId="3AF197C3" w14:textId="77777777" w:rsidR="003437F1" w:rsidRPr="00287595" w:rsidRDefault="003437F1" w:rsidP="003437F1">
            <w:pPr>
              <w:rPr>
                <w:color w:val="000000"/>
                <w:sz w:val="22"/>
                <w:szCs w:val="22"/>
              </w:rPr>
            </w:pPr>
            <w:proofErr w:type="spellStart"/>
            <w:proofErr w:type="gramStart"/>
            <w:r w:rsidRPr="00287595">
              <w:rPr>
                <w:color w:val="000000"/>
                <w:sz w:val="22"/>
                <w:szCs w:val="22"/>
              </w:rPr>
              <w:t>Competition:Salinity</w:t>
            </w:r>
            <w:proofErr w:type="spellEnd"/>
            <w:proofErr w:type="gramEnd"/>
          </w:p>
        </w:tc>
        <w:tc>
          <w:tcPr>
            <w:tcW w:w="1366" w:type="dxa"/>
            <w:shd w:val="clear" w:color="auto" w:fill="auto"/>
            <w:noWrap/>
            <w:vAlign w:val="bottom"/>
            <w:hideMark/>
          </w:tcPr>
          <w:p w14:paraId="6157E7C2" w14:textId="77777777" w:rsidR="003437F1" w:rsidRPr="00287595" w:rsidRDefault="003437F1" w:rsidP="003437F1">
            <w:pPr>
              <w:jc w:val="right"/>
              <w:rPr>
                <w:color w:val="000000"/>
                <w:sz w:val="22"/>
                <w:szCs w:val="22"/>
              </w:rPr>
            </w:pPr>
            <w:r w:rsidRPr="00287595">
              <w:rPr>
                <w:color w:val="000000"/>
                <w:sz w:val="22"/>
                <w:szCs w:val="22"/>
              </w:rPr>
              <w:t>-0.013</w:t>
            </w:r>
          </w:p>
        </w:tc>
        <w:tc>
          <w:tcPr>
            <w:tcW w:w="1000" w:type="dxa"/>
            <w:shd w:val="clear" w:color="auto" w:fill="auto"/>
            <w:noWrap/>
            <w:vAlign w:val="bottom"/>
            <w:hideMark/>
          </w:tcPr>
          <w:p w14:paraId="0462E81A" w14:textId="77777777" w:rsidR="003437F1" w:rsidRPr="00287595" w:rsidRDefault="003437F1" w:rsidP="003437F1">
            <w:pPr>
              <w:jc w:val="right"/>
              <w:rPr>
                <w:color w:val="000000"/>
                <w:sz w:val="22"/>
                <w:szCs w:val="22"/>
              </w:rPr>
            </w:pPr>
            <w:r w:rsidRPr="00287595">
              <w:rPr>
                <w:color w:val="000000"/>
                <w:sz w:val="22"/>
                <w:szCs w:val="22"/>
              </w:rPr>
              <w:t>-0.095</w:t>
            </w:r>
          </w:p>
        </w:tc>
        <w:tc>
          <w:tcPr>
            <w:tcW w:w="1000" w:type="dxa"/>
            <w:shd w:val="clear" w:color="auto" w:fill="auto"/>
            <w:noWrap/>
            <w:vAlign w:val="bottom"/>
            <w:hideMark/>
          </w:tcPr>
          <w:p w14:paraId="616EF320" w14:textId="77777777" w:rsidR="003437F1" w:rsidRPr="00287595" w:rsidRDefault="003437F1" w:rsidP="003437F1">
            <w:pPr>
              <w:jc w:val="right"/>
              <w:rPr>
                <w:color w:val="000000"/>
                <w:sz w:val="22"/>
                <w:szCs w:val="22"/>
              </w:rPr>
            </w:pPr>
            <w:r w:rsidRPr="00287595">
              <w:rPr>
                <w:color w:val="000000"/>
                <w:sz w:val="22"/>
                <w:szCs w:val="22"/>
              </w:rPr>
              <w:t>0.069</w:t>
            </w:r>
          </w:p>
        </w:tc>
        <w:tc>
          <w:tcPr>
            <w:tcW w:w="1389" w:type="dxa"/>
          </w:tcPr>
          <w:p w14:paraId="78720FFA"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2F601A20" w14:textId="77777777" w:rsidTr="003437F1">
        <w:trPr>
          <w:trHeight w:val="288"/>
        </w:trPr>
        <w:tc>
          <w:tcPr>
            <w:tcW w:w="4420" w:type="dxa"/>
            <w:shd w:val="clear" w:color="auto" w:fill="auto"/>
            <w:noWrap/>
            <w:vAlign w:val="bottom"/>
            <w:hideMark/>
          </w:tcPr>
          <w:p w14:paraId="7104217B"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cohort:Level</w:t>
            </w:r>
            <w:proofErr w:type="gramEnd"/>
            <w:r w:rsidRPr="00287595">
              <w:rPr>
                <w:color w:val="000000"/>
                <w:sz w:val="22"/>
                <w:szCs w:val="22"/>
              </w:rPr>
              <w:t>2</w:t>
            </w:r>
          </w:p>
        </w:tc>
        <w:tc>
          <w:tcPr>
            <w:tcW w:w="1366" w:type="dxa"/>
            <w:shd w:val="clear" w:color="auto" w:fill="auto"/>
            <w:noWrap/>
            <w:vAlign w:val="bottom"/>
            <w:hideMark/>
          </w:tcPr>
          <w:p w14:paraId="46855209" w14:textId="77777777" w:rsidR="003437F1" w:rsidRPr="00287595" w:rsidRDefault="003437F1" w:rsidP="003437F1">
            <w:pPr>
              <w:jc w:val="right"/>
              <w:rPr>
                <w:color w:val="000000"/>
                <w:sz w:val="22"/>
                <w:szCs w:val="22"/>
              </w:rPr>
            </w:pPr>
            <w:r w:rsidRPr="00287595">
              <w:rPr>
                <w:color w:val="000000"/>
                <w:sz w:val="22"/>
                <w:szCs w:val="22"/>
              </w:rPr>
              <w:t>-0.010</w:t>
            </w:r>
          </w:p>
        </w:tc>
        <w:tc>
          <w:tcPr>
            <w:tcW w:w="1000" w:type="dxa"/>
            <w:shd w:val="clear" w:color="auto" w:fill="auto"/>
            <w:noWrap/>
            <w:vAlign w:val="bottom"/>
            <w:hideMark/>
          </w:tcPr>
          <w:p w14:paraId="03A901E8" w14:textId="77777777" w:rsidR="003437F1" w:rsidRPr="00287595" w:rsidRDefault="003437F1" w:rsidP="003437F1">
            <w:pPr>
              <w:jc w:val="right"/>
              <w:rPr>
                <w:color w:val="000000"/>
                <w:sz w:val="22"/>
                <w:szCs w:val="22"/>
              </w:rPr>
            </w:pPr>
            <w:r w:rsidRPr="00287595">
              <w:rPr>
                <w:color w:val="000000"/>
                <w:sz w:val="22"/>
                <w:szCs w:val="22"/>
              </w:rPr>
              <w:t>-0.092</w:t>
            </w:r>
          </w:p>
        </w:tc>
        <w:tc>
          <w:tcPr>
            <w:tcW w:w="1000" w:type="dxa"/>
            <w:shd w:val="clear" w:color="auto" w:fill="auto"/>
            <w:noWrap/>
            <w:vAlign w:val="bottom"/>
            <w:hideMark/>
          </w:tcPr>
          <w:p w14:paraId="05BAE492" w14:textId="77777777" w:rsidR="003437F1" w:rsidRPr="00287595" w:rsidRDefault="003437F1" w:rsidP="003437F1">
            <w:pPr>
              <w:jc w:val="right"/>
              <w:rPr>
                <w:color w:val="000000"/>
                <w:sz w:val="22"/>
                <w:szCs w:val="22"/>
              </w:rPr>
            </w:pPr>
            <w:r w:rsidRPr="00287595">
              <w:rPr>
                <w:color w:val="000000"/>
                <w:sz w:val="22"/>
                <w:szCs w:val="22"/>
              </w:rPr>
              <w:t>0.072</w:t>
            </w:r>
          </w:p>
        </w:tc>
        <w:tc>
          <w:tcPr>
            <w:tcW w:w="1389" w:type="dxa"/>
          </w:tcPr>
          <w:p w14:paraId="6DDF6CDC"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3611A9C6" w14:textId="77777777" w:rsidTr="003437F1">
        <w:trPr>
          <w:trHeight w:val="288"/>
        </w:trPr>
        <w:tc>
          <w:tcPr>
            <w:tcW w:w="4420" w:type="dxa"/>
            <w:shd w:val="clear" w:color="auto" w:fill="auto"/>
            <w:noWrap/>
            <w:vAlign w:val="bottom"/>
            <w:hideMark/>
          </w:tcPr>
          <w:p w14:paraId="14D70E2D"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cohort:Level</w:t>
            </w:r>
            <w:proofErr w:type="gramEnd"/>
            <w:r w:rsidRPr="00287595">
              <w:rPr>
                <w:color w:val="000000"/>
                <w:sz w:val="22"/>
                <w:szCs w:val="22"/>
              </w:rPr>
              <w:t>3</w:t>
            </w:r>
          </w:p>
        </w:tc>
        <w:tc>
          <w:tcPr>
            <w:tcW w:w="1366" w:type="dxa"/>
            <w:shd w:val="clear" w:color="auto" w:fill="auto"/>
            <w:noWrap/>
            <w:vAlign w:val="bottom"/>
            <w:hideMark/>
          </w:tcPr>
          <w:p w14:paraId="194791F1" w14:textId="77777777" w:rsidR="003437F1" w:rsidRPr="00287595" w:rsidRDefault="003437F1" w:rsidP="003437F1">
            <w:pPr>
              <w:jc w:val="right"/>
              <w:rPr>
                <w:color w:val="000000"/>
                <w:sz w:val="22"/>
                <w:szCs w:val="22"/>
              </w:rPr>
            </w:pPr>
            <w:r w:rsidRPr="00287595">
              <w:rPr>
                <w:color w:val="000000"/>
                <w:sz w:val="22"/>
                <w:szCs w:val="22"/>
              </w:rPr>
              <w:t>0.064</w:t>
            </w:r>
          </w:p>
        </w:tc>
        <w:tc>
          <w:tcPr>
            <w:tcW w:w="1000" w:type="dxa"/>
            <w:shd w:val="clear" w:color="auto" w:fill="auto"/>
            <w:noWrap/>
            <w:vAlign w:val="bottom"/>
            <w:hideMark/>
          </w:tcPr>
          <w:p w14:paraId="69B689DD" w14:textId="77777777" w:rsidR="003437F1" w:rsidRPr="00287595" w:rsidRDefault="003437F1" w:rsidP="003437F1">
            <w:pPr>
              <w:jc w:val="right"/>
              <w:rPr>
                <w:color w:val="000000"/>
                <w:sz w:val="22"/>
                <w:szCs w:val="22"/>
              </w:rPr>
            </w:pPr>
            <w:r w:rsidRPr="00287595">
              <w:rPr>
                <w:color w:val="000000"/>
                <w:sz w:val="22"/>
                <w:szCs w:val="22"/>
              </w:rPr>
              <w:t>-0.018</w:t>
            </w:r>
          </w:p>
        </w:tc>
        <w:tc>
          <w:tcPr>
            <w:tcW w:w="1000" w:type="dxa"/>
            <w:shd w:val="clear" w:color="auto" w:fill="auto"/>
            <w:noWrap/>
            <w:vAlign w:val="bottom"/>
            <w:hideMark/>
          </w:tcPr>
          <w:p w14:paraId="1AD3CFC9" w14:textId="77777777" w:rsidR="003437F1" w:rsidRPr="00287595" w:rsidRDefault="003437F1" w:rsidP="003437F1">
            <w:pPr>
              <w:jc w:val="right"/>
              <w:rPr>
                <w:color w:val="000000"/>
                <w:sz w:val="22"/>
                <w:szCs w:val="22"/>
              </w:rPr>
            </w:pPr>
            <w:r w:rsidRPr="00287595">
              <w:rPr>
                <w:color w:val="000000"/>
                <w:sz w:val="22"/>
                <w:szCs w:val="22"/>
              </w:rPr>
              <w:t>0.145</w:t>
            </w:r>
          </w:p>
        </w:tc>
        <w:tc>
          <w:tcPr>
            <w:tcW w:w="1389" w:type="dxa"/>
          </w:tcPr>
          <w:p w14:paraId="4AD70618"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47433935" w14:textId="77777777" w:rsidTr="003437F1">
        <w:trPr>
          <w:trHeight w:val="288"/>
        </w:trPr>
        <w:tc>
          <w:tcPr>
            <w:tcW w:w="4420" w:type="dxa"/>
            <w:shd w:val="clear" w:color="auto" w:fill="auto"/>
            <w:noWrap/>
            <w:vAlign w:val="bottom"/>
            <w:hideMark/>
          </w:tcPr>
          <w:p w14:paraId="5EAAEFB6"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cohort:Level</w:t>
            </w:r>
            <w:proofErr w:type="gramEnd"/>
            <w:r w:rsidRPr="00287595">
              <w:rPr>
                <w:color w:val="000000"/>
                <w:sz w:val="22"/>
                <w:szCs w:val="22"/>
              </w:rPr>
              <w:t>4</w:t>
            </w:r>
          </w:p>
        </w:tc>
        <w:tc>
          <w:tcPr>
            <w:tcW w:w="1366" w:type="dxa"/>
            <w:shd w:val="clear" w:color="auto" w:fill="auto"/>
            <w:noWrap/>
            <w:vAlign w:val="bottom"/>
            <w:hideMark/>
          </w:tcPr>
          <w:p w14:paraId="5EBB10B4" w14:textId="77777777" w:rsidR="003437F1" w:rsidRPr="00287595" w:rsidRDefault="003437F1" w:rsidP="003437F1">
            <w:pPr>
              <w:jc w:val="right"/>
              <w:rPr>
                <w:color w:val="000000"/>
                <w:sz w:val="22"/>
                <w:szCs w:val="22"/>
              </w:rPr>
            </w:pPr>
            <w:r w:rsidRPr="00287595">
              <w:rPr>
                <w:color w:val="000000"/>
                <w:sz w:val="22"/>
                <w:szCs w:val="22"/>
              </w:rPr>
              <w:t>0.036</w:t>
            </w:r>
          </w:p>
        </w:tc>
        <w:tc>
          <w:tcPr>
            <w:tcW w:w="1000" w:type="dxa"/>
            <w:shd w:val="clear" w:color="auto" w:fill="auto"/>
            <w:noWrap/>
            <w:vAlign w:val="bottom"/>
            <w:hideMark/>
          </w:tcPr>
          <w:p w14:paraId="497C9F55" w14:textId="77777777" w:rsidR="003437F1" w:rsidRPr="00287595" w:rsidRDefault="003437F1" w:rsidP="003437F1">
            <w:pPr>
              <w:jc w:val="right"/>
              <w:rPr>
                <w:color w:val="000000"/>
                <w:sz w:val="22"/>
                <w:szCs w:val="22"/>
              </w:rPr>
            </w:pPr>
            <w:r w:rsidRPr="00287595">
              <w:rPr>
                <w:color w:val="000000"/>
                <w:sz w:val="22"/>
                <w:szCs w:val="22"/>
              </w:rPr>
              <w:t>-0.046</w:t>
            </w:r>
          </w:p>
        </w:tc>
        <w:tc>
          <w:tcPr>
            <w:tcW w:w="1000" w:type="dxa"/>
            <w:shd w:val="clear" w:color="auto" w:fill="auto"/>
            <w:noWrap/>
            <w:vAlign w:val="bottom"/>
            <w:hideMark/>
          </w:tcPr>
          <w:p w14:paraId="4CF966D4" w14:textId="77777777" w:rsidR="003437F1" w:rsidRPr="00287595" w:rsidRDefault="003437F1" w:rsidP="003437F1">
            <w:pPr>
              <w:jc w:val="right"/>
              <w:rPr>
                <w:color w:val="000000"/>
                <w:sz w:val="22"/>
                <w:szCs w:val="22"/>
              </w:rPr>
            </w:pPr>
            <w:r w:rsidRPr="00287595">
              <w:rPr>
                <w:color w:val="000000"/>
                <w:sz w:val="22"/>
                <w:szCs w:val="22"/>
              </w:rPr>
              <w:t>0.117</w:t>
            </w:r>
          </w:p>
        </w:tc>
        <w:tc>
          <w:tcPr>
            <w:tcW w:w="1389" w:type="dxa"/>
          </w:tcPr>
          <w:p w14:paraId="16EAC2E3"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61A6E7E9" w14:textId="77777777" w:rsidTr="003437F1">
        <w:trPr>
          <w:trHeight w:val="288"/>
        </w:trPr>
        <w:tc>
          <w:tcPr>
            <w:tcW w:w="4420" w:type="dxa"/>
            <w:shd w:val="clear" w:color="auto" w:fill="auto"/>
            <w:noWrap/>
            <w:vAlign w:val="bottom"/>
            <w:hideMark/>
          </w:tcPr>
          <w:p w14:paraId="78F68FAD"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cohort:Level</w:t>
            </w:r>
            <w:proofErr w:type="gramEnd"/>
            <w:r w:rsidRPr="00287595">
              <w:rPr>
                <w:color w:val="000000"/>
                <w:sz w:val="22"/>
                <w:szCs w:val="22"/>
              </w:rPr>
              <w:t>5</w:t>
            </w:r>
          </w:p>
        </w:tc>
        <w:tc>
          <w:tcPr>
            <w:tcW w:w="1366" w:type="dxa"/>
            <w:shd w:val="clear" w:color="auto" w:fill="auto"/>
            <w:noWrap/>
            <w:vAlign w:val="bottom"/>
            <w:hideMark/>
          </w:tcPr>
          <w:p w14:paraId="25F2CF7E" w14:textId="77777777" w:rsidR="003437F1" w:rsidRPr="00287595" w:rsidRDefault="003437F1" w:rsidP="003437F1">
            <w:pPr>
              <w:jc w:val="right"/>
              <w:rPr>
                <w:color w:val="000000"/>
                <w:sz w:val="22"/>
                <w:szCs w:val="22"/>
              </w:rPr>
            </w:pPr>
            <w:r w:rsidRPr="00287595">
              <w:rPr>
                <w:color w:val="000000"/>
                <w:sz w:val="22"/>
                <w:szCs w:val="22"/>
              </w:rPr>
              <w:t>0.062</w:t>
            </w:r>
          </w:p>
        </w:tc>
        <w:tc>
          <w:tcPr>
            <w:tcW w:w="1000" w:type="dxa"/>
            <w:shd w:val="clear" w:color="auto" w:fill="auto"/>
            <w:noWrap/>
            <w:vAlign w:val="bottom"/>
            <w:hideMark/>
          </w:tcPr>
          <w:p w14:paraId="6F0EE11F" w14:textId="77777777" w:rsidR="003437F1" w:rsidRPr="00287595" w:rsidRDefault="003437F1" w:rsidP="003437F1">
            <w:pPr>
              <w:jc w:val="right"/>
              <w:rPr>
                <w:color w:val="000000"/>
                <w:sz w:val="22"/>
                <w:szCs w:val="22"/>
              </w:rPr>
            </w:pPr>
            <w:r w:rsidRPr="00287595">
              <w:rPr>
                <w:color w:val="000000"/>
                <w:sz w:val="22"/>
                <w:szCs w:val="22"/>
              </w:rPr>
              <w:t>-0.020</w:t>
            </w:r>
          </w:p>
        </w:tc>
        <w:tc>
          <w:tcPr>
            <w:tcW w:w="1000" w:type="dxa"/>
            <w:shd w:val="clear" w:color="auto" w:fill="auto"/>
            <w:noWrap/>
            <w:vAlign w:val="bottom"/>
            <w:hideMark/>
          </w:tcPr>
          <w:p w14:paraId="28DF65FD" w14:textId="77777777" w:rsidR="003437F1" w:rsidRPr="00287595" w:rsidRDefault="003437F1" w:rsidP="003437F1">
            <w:pPr>
              <w:jc w:val="right"/>
              <w:rPr>
                <w:color w:val="000000"/>
                <w:sz w:val="22"/>
                <w:szCs w:val="22"/>
              </w:rPr>
            </w:pPr>
            <w:r w:rsidRPr="00287595">
              <w:rPr>
                <w:color w:val="000000"/>
                <w:sz w:val="22"/>
                <w:szCs w:val="22"/>
              </w:rPr>
              <w:t>0.144</w:t>
            </w:r>
          </w:p>
        </w:tc>
        <w:tc>
          <w:tcPr>
            <w:tcW w:w="1389" w:type="dxa"/>
          </w:tcPr>
          <w:p w14:paraId="1D585AFA"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5128A39C" w14:textId="77777777" w:rsidTr="003437F1">
        <w:trPr>
          <w:trHeight w:val="288"/>
        </w:trPr>
        <w:tc>
          <w:tcPr>
            <w:tcW w:w="4420" w:type="dxa"/>
            <w:shd w:val="clear" w:color="auto" w:fill="auto"/>
            <w:noWrap/>
            <w:vAlign w:val="bottom"/>
            <w:hideMark/>
          </w:tcPr>
          <w:p w14:paraId="5B1BAD3C"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cohort:Level</w:t>
            </w:r>
            <w:proofErr w:type="gramEnd"/>
            <w:r w:rsidRPr="00287595">
              <w:rPr>
                <w:color w:val="000000"/>
                <w:sz w:val="22"/>
                <w:szCs w:val="22"/>
              </w:rPr>
              <w:t>6</w:t>
            </w:r>
          </w:p>
        </w:tc>
        <w:tc>
          <w:tcPr>
            <w:tcW w:w="1366" w:type="dxa"/>
            <w:shd w:val="clear" w:color="auto" w:fill="auto"/>
            <w:noWrap/>
            <w:vAlign w:val="bottom"/>
            <w:hideMark/>
          </w:tcPr>
          <w:p w14:paraId="4FD1BD99" w14:textId="77777777" w:rsidR="003437F1" w:rsidRPr="00287595" w:rsidRDefault="003437F1" w:rsidP="003437F1">
            <w:pPr>
              <w:jc w:val="right"/>
              <w:rPr>
                <w:color w:val="000000"/>
                <w:sz w:val="22"/>
                <w:szCs w:val="22"/>
              </w:rPr>
            </w:pPr>
            <w:r w:rsidRPr="00287595">
              <w:rPr>
                <w:color w:val="000000"/>
                <w:sz w:val="22"/>
                <w:szCs w:val="22"/>
              </w:rPr>
              <w:t>0.022</w:t>
            </w:r>
          </w:p>
        </w:tc>
        <w:tc>
          <w:tcPr>
            <w:tcW w:w="1000" w:type="dxa"/>
            <w:shd w:val="clear" w:color="auto" w:fill="auto"/>
            <w:noWrap/>
            <w:vAlign w:val="bottom"/>
            <w:hideMark/>
          </w:tcPr>
          <w:p w14:paraId="3C637884" w14:textId="77777777" w:rsidR="003437F1" w:rsidRPr="00287595" w:rsidRDefault="003437F1" w:rsidP="003437F1">
            <w:pPr>
              <w:jc w:val="right"/>
              <w:rPr>
                <w:color w:val="000000"/>
                <w:sz w:val="22"/>
                <w:szCs w:val="22"/>
              </w:rPr>
            </w:pPr>
            <w:r w:rsidRPr="00287595">
              <w:rPr>
                <w:color w:val="000000"/>
                <w:sz w:val="22"/>
                <w:szCs w:val="22"/>
              </w:rPr>
              <w:t>-0.060</w:t>
            </w:r>
          </w:p>
        </w:tc>
        <w:tc>
          <w:tcPr>
            <w:tcW w:w="1000" w:type="dxa"/>
            <w:shd w:val="clear" w:color="auto" w:fill="auto"/>
            <w:noWrap/>
            <w:vAlign w:val="bottom"/>
            <w:hideMark/>
          </w:tcPr>
          <w:p w14:paraId="4F1322F0" w14:textId="77777777" w:rsidR="003437F1" w:rsidRPr="00287595" w:rsidRDefault="003437F1" w:rsidP="003437F1">
            <w:pPr>
              <w:jc w:val="right"/>
              <w:rPr>
                <w:color w:val="000000"/>
                <w:sz w:val="22"/>
                <w:szCs w:val="22"/>
              </w:rPr>
            </w:pPr>
            <w:r w:rsidRPr="00287595">
              <w:rPr>
                <w:color w:val="000000"/>
                <w:sz w:val="22"/>
                <w:szCs w:val="22"/>
              </w:rPr>
              <w:t>0.103</w:t>
            </w:r>
          </w:p>
        </w:tc>
        <w:tc>
          <w:tcPr>
            <w:tcW w:w="1389" w:type="dxa"/>
          </w:tcPr>
          <w:p w14:paraId="2C3039DD"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07CA9CC2" w14:textId="77777777" w:rsidTr="003437F1">
        <w:trPr>
          <w:trHeight w:val="288"/>
        </w:trPr>
        <w:tc>
          <w:tcPr>
            <w:tcW w:w="4420" w:type="dxa"/>
            <w:shd w:val="clear" w:color="auto" w:fill="auto"/>
            <w:noWrap/>
            <w:vAlign w:val="bottom"/>
            <w:hideMark/>
          </w:tcPr>
          <w:p w14:paraId="1F1966B9" w14:textId="77777777" w:rsidR="003437F1" w:rsidRPr="00287595" w:rsidRDefault="003437F1" w:rsidP="003437F1">
            <w:pPr>
              <w:rPr>
                <w:color w:val="000000"/>
                <w:sz w:val="22"/>
                <w:szCs w:val="22"/>
              </w:rPr>
            </w:pPr>
            <w:proofErr w:type="gramStart"/>
            <w:r w:rsidRPr="00287595">
              <w:rPr>
                <w:color w:val="000000"/>
                <w:sz w:val="22"/>
                <w:szCs w:val="22"/>
              </w:rPr>
              <w:t>Competition:Level</w:t>
            </w:r>
            <w:proofErr w:type="gramEnd"/>
            <w:r w:rsidRPr="00287595">
              <w:rPr>
                <w:color w:val="000000"/>
                <w:sz w:val="22"/>
                <w:szCs w:val="22"/>
              </w:rPr>
              <w:t>2</w:t>
            </w:r>
          </w:p>
        </w:tc>
        <w:tc>
          <w:tcPr>
            <w:tcW w:w="1366" w:type="dxa"/>
            <w:shd w:val="clear" w:color="auto" w:fill="auto"/>
            <w:noWrap/>
            <w:vAlign w:val="bottom"/>
            <w:hideMark/>
          </w:tcPr>
          <w:p w14:paraId="2C8692E3" w14:textId="77777777" w:rsidR="003437F1" w:rsidRPr="00287595" w:rsidRDefault="003437F1" w:rsidP="003437F1">
            <w:pPr>
              <w:jc w:val="right"/>
              <w:rPr>
                <w:color w:val="000000"/>
                <w:sz w:val="22"/>
                <w:szCs w:val="22"/>
              </w:rPr>
            </w:pPr>
            <w:r w:rsidRPr="00287595">
              <w:rPr>
                <w:color w:val="000000"/>
                <w:sz w:val="22"/>
                <w:szCs w:val="22"/>
              </w:rPr>
              <w:t>-0.007</w:t>
            </w:r>
          </w:p>
        </w:tc>
        <w:tc>
          <w:tcPr>
            <w:tcW w:w="1000" w:type="dxa"/>
            <w:shd w:val="clear" w:color="auto" w:fill="auto"/>
            <w:noWrap/>
            <w:vAlign w:val="bottom"/>
            <w:hideMark/>
          </w:tcPr>
          <w:p w14:paraId="41BDD379" w14:textId="77777777" w:rsidR="003437F1" w:rsidRPr="00287595" w:rsidRDefault="003437F1" w:rsidP="003437F1">
            <w:pPr>
              <w:jc w:val="right"/>
              <w:rPr>
                <w:color w:val="000000"/>
                <w:sz w:val="22"/>
                <w:szCs w:val="22"/>
              </w:rPr>
            </w:pPr>
            <w:r w:rsidRPr="00287595">
              <w:rPr>
                <w:color w:val="000000"/>
                <w:sz w:val="22"/>
                <w:szCs w:val="22"/>
              </w:rPr>
              <w:t>-0.088</w:t>
            </w:r>
          </w:p>
        </w:tc>
        <w:tc>
          <w:tcPr>
            <w:tcW w:w="1000" w:type="dxa"/>
            <w:shd w:val="clear" w:color="auto" w:fill="auto"/>
            <w:noWrap/>
            <w:vAlign w:val="bottom"/>
            <w:hideMark/>
          </w:tcPr>
          <w:p w14:paraId="2A66ADF6" w14:textId="77777777" w:rsidR="003437F1" w:rsidRPr="00287595" w:rsidRDefault="003437F1" w:rsidP="003437F1">
            <w:pPr>
              <w:jc w:val="right"/>
              <w:rPr>
                <w:color w:val="000000"/>
                <w:sz w:val="22"/>
                <w:szCs w:val="22"/>
              </w:rPr>
            </w:pPr>
            <w:r w:rsidRPr="00287595">
              <w:rPr>
                <w:color w:val="000000"/>
                <w:sz w:val="22"/>
                <w:szCs w:val="22"/>
              </w:rPr>
              <w:t>0.075</w:t>
            </w:r>
          </w:p>
        </w:tc>
        <w:tc>
          <w:tcPr>
            <w:tcW w:w="1389" w:type="dxa"/>
          </w:tcPr>
          <w:p w14:paraId="402C8A83"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6B620307" w14:textId="77777777" w:rsidTr="003437F1">
        <w:trPr>
          <w:trHeight w:val="288"/>
        </w:trPr>
        <w:tc>
          <w:tcPr>
            <w:tcW w:w="4420" w:type="dxa"/>
            <w:shd w:val="clear" w:color="auto" w:fill="auto"/>
            <w:noWrap/>
            <w:vAlign w:val="bottom"/>
            <w:hideMark/>
          </w:tcPr>
          <w:p w14:paraId="02EC77CD" w14:textId="77777777" w:rsidR="003437F1" w:rsidRPr="00287595" w:rsidRDefault="003437F1" w:rsidP="003437F1">
            <w:pPr>
              <w:rPr>
                <w:color w:val="000000"/>
                <w:sz w:val="22"/>
                <w:szCs w:val="22"/>
              </w:rPr>
            </w:pPr>
            <w:proofErr w:type="gramStart"/>
            <w:r w:rsidRPr="00287595">
              <w:rPr>
                <w:color w:val="000000"/>
                <w:sz w:val="22"/>
                <w:szCs w:val="22"/>
              </w:rPr>
              <w:t>Competition:Level</w:t>
            </w:r>
            <w:proofErr w:type="gramEnd"/>
            <w:r w:rsidRPr="00287595">
              <w:rPr>
                <w:color w:val="000000"/>
                <w:sz w:val="22"/>
                <w:szCs w:val="22"/>
              </w:rPr>
              <w:t>3</w:t>
            </w:r>
          </w:p>
        </w:tc>
        <w:tc>
          <w:tcPr>
            <w:tcW w:w="1366" w:type="dxa"/>
            <w:shd w:val="clear" w:color="auto" w:fill="auto"/>
            <w:noWrap/>
            <w:vAlign w:val="bottom"/>
            <w:hideMark/>
          </w:tcPr>
          <w:p w14:paraId="44BCA53A" w14:textId="77777777" w:rsidR="003437F1" w:rsidRPr="00287595" w:rsidRDefault="003437F1" w:rsidP="003437F1">
            <w:pPr>
              <w:jc w:val="right"/>
              <w:rPr>
                <w:color w:val="000000"/>
                <w:sz w:val="22"/>
                <w:szCs w:val="22"/>
              </w:rPr>
            </w:pPr>
            <w:r w:rsidRPr="00287595">
              <w:rPr>
                <w:color w:val="000000"/>
                <w:sz w:val="22"/>
                <w:szCs w:val="22"/>
              </w:rPr>
              <w:t>0.024</w:t>
            </w:r>
          </w:p>
        </w:tc>
        <w:tc>
          <w:tcPr>
            <w:tcW w:w="1000" w:type="dxa"/>
            <w:shd w:val="clear" w:color="auto" w:fill="auto"/>
            <w:noWrap/>
            <w:vAlign w:val="bottom"/>
            <w:hideMark/>
          </w:tcPr>
          <w:p w14:paraId="141B6CEE" w14:textId="77777777" w:rsidR="003437F1" w:rsidRPr="00287595" w:rsidRDefault="003437F1" w:rsidP="003437F1">
            <w:pPr>
              <w:jc w:val="right"/>
              <w:rPr>
                <w:color w:val="000000"/>
                <w:sz w:val="22"/>
                <w:szCs w:val="22"/>
              </w:rPr>
            </w:pPr>
            <w:r w:rsidRPr="00287595">
              <w:rPr>
                <w:color w:val="000000"/>
                <w:sz w:val="22"/>
                <w:szCs w:val="22"/>
              </w:rPr>
              <w:t>-0.058</w:t>
            </w:r>
          </w:p>
        </w:tc>
        <w:tc>
          <w:tcPr>
            <w:tcW w:w="1000" w:type="dxa"/>
            <w:shd w:val="clear" w:color="auto" w:fill="auto"/>
            <w:noWrap/>
            <w:vAlign w:val="bottom"/>
            <w:hideMark/>
          </w:tcPr>
          <w:p w14:paraId="7B2E9C2E" w14:textId="77777777" w:rsidR="003437F1" w:rsidRPr="00287595" w:rsidRDefault="003437F1" w:rsidP="003437F1">
            <w:pPr>
              <w:jc w:val="right"/>
              <w:rPr>
                <w:color w:val="000000"/>
                <w:sz w:val="22"/>
                <w:szCs w:val="22"/>
              </w:rPr>
            </w:pPr>
            <w:r w:rsidRPr="00287595">
              <w:rPr>
                <w:color w:val="000000"/>
                <w:sz w:val="22"/>
                <w:szCs w:val="22"/>
              </w:rPr>
              <w:t>0.106</w:t>
            </w:r>
          </w:p>
        </w:tc>
        <w:tc>
          <w:tcPr>
            <w:tcW w:w="1389" w:type="dxa"/>
          </w:tcPr>
          <w:p w14:paraId="462A99FB"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115D84D2" w14:textId="77777777" w:rsidTr="003437F1">
        <w:trPr>
          <w:trHeight w:val="288"/>
        </w:trPr>
        <w:tc>
          <w:tcPr>
            <w:tcW w:w="4420" w:type="dxa"/>
            <w:shd w:val="clear" w:color="auto" w:fill="auto"/>
            <w:noWrap/>
            <w:vAlign w:val="bottom"/>
            <w:hideMark/>
          </w:tcPr>
          <w:p w14:paraId="2A1B235F" w14:textId="77777777" w:rsidR="003437F1" w:rsidRPr="00287595" w:rsidRDefault="003437F1" w:rsidP="003437F1">
            <w:pPr>
              <w:rPr>
                <w:color w:val="000000"/>
                <w:sz w:val="22"/>
                <w:szCs w:val="22"/>
              </w:rPr>
            </w:pPr>
            <w:proofErr w:type="gramStart"/>
            <w:r w:rsidRPr="00287595">
              <w:rPr>
                <w:color w:val="000000"/>
                <w:sz w:val="22"/>
                <w:szCs w:val="22"/>
              </w:rPr>
              <w:t>Competition:Level</w:t>
            </w:r>
            <w:proofErr w:type="gramEnd"/>
            <w:r w:rsidRPr="00287595">
              <w:rPr>
                <w:color w:val="000000"/>
                <w:sz w:val="22"/>
                <w:szCs w:val="22"/>
              </w:rPr>
              <w:t>4</w:t>
            </w:r>
          </w:p>
        </w:tc>
        <w:tc>
          <w:tcPr>
            <w:tcW w:w="1366" w:type="dxa"/>
            <w:shd w:val="clear" w:color="auto" w:fill="auto"/>
            <w:noWrap/>
            <w:vAlign w:val="bottom"/>
            <w:hideMark/>
          </w:tcPr>
          <w:p w14:paraId="6E28C8DA" w14:textId="77777777" w:rsidR="003437F1" w:rsidRPr="00287595" w:rsidRDefault="003437F1" w:rsidP="003437F1">
            <w:pPr>
              <w:jc w:val="right"/>
              <w:rPr>
                <w:color w:val="000000"/>
                <w:sz w:val="22"/>
                <w:szCs w:val="22"/>
              </w:rPr>
            </w:pPr>
            <w:r w:rsidRPr="00287595">
              <w:rPr>
                <w:color w:val="000000"/>
                <w:sz w:val="22"/>
                <w:szCs w:val="22"/>
              </w:rPr>
              <w:t>0.119</w:t>
            </w:r>
          </w:p>
        </w:tc>
        <w:tc>
          <w:tcPr>
            <w:tcW w:w="1000" w:type="dxa"/>
            <w:shd w:val="clear" w:color="auto" w:fill="auto"/>
            <w:noWrap/>
            <w:vAlign w:val="bottom"/>
            <w:hideMark/>
          </w:tcPr>
          <w:p w14:paraId="2DAE4F21" w14:textId="77777777" w:rsidR="003437F1" w:rsidRPr="00287595" w:rsidRDefault="003437F1" w:rsidP="003437F1">
            <w:pPr>
              <w:jc w:val="right"/>
              <w:rPr>
                <w:color w:val="000000"/>
                <w:sz w:val="22"/>
                <w:szCs w:val="22"/>
              </w:rPr>
            </w:pPr>
            <w:r w:rsidRPr="00287595">
              <w:rPr>
                <w:color w:val="000000"/>
                <w:sz w:val="22"/>
                <w:szCs w:val="22"/>
              </w:rPr>
              <w:t>0.037</w:t>
            </w:r>
          </w:p>
        </w:tc>
        <w:tc>
          <w:tcPr>
            <w:tcW w:w="1000" w:type="dxa"/>
            <w:shd w:val="clear" w:color="auto" w:fill="auto"/>
            <w:noWrap/>
            <w:vAlign w:val="bottom"/>
            <w:hideMark/>
          </w:tcPr>
          <w:p w14:paraId="131E6940" w14:textId="77777777" w:rsidR="003437F1" w:rsidRPr="00287595" w:rsidRDefault="003437F1" w:rsidP="003437F1">
            <w:pPr>
              <w:jc w:val="right"/>
              <w:rPr>
                <w:color w:val="000000"/>
                <w:sz w:val="22"/>
                <w:szCs w:val="22"/>
              </w:rPr>
            </w:pPr>
            <w:r w:rsidRPr="00287595">
              <w:rPr>
                <w:color w:val="000000"/>
                <w:sz w:val="22"/>
                <w:szCs w:val="22"/>
              </w:rPr>
              <w:t>0.200</w:t>
            </w:r>
          </w:p>
        </w:tc>
        <w:tc>
          <w:tcPr>
            <w:tcW w:w="1389" w:type="dxa"/>
          </w:tcPr>
          <w:p w14:paraId="10B881F0"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0A6CE1FB" w14:textId="77777777" w:rsidTr="003437F1">
        <w:trPr>
          <w:trHeight w:val="288"/>
        </w:trPr>
        <w:tc>
          <w:tcPr>
            <w:tcW w:w="4420" w:type="dxa"/>
            <w:shd w:val="clear" w:color="auto" w:fill="auto"/>
            <w:noWrap/>
            <w:vAlign w:val="bottom"/>
            <w:hideMark/>
          </w:tcPr>
          <w:p w14:paraId="4BBD1B58" w14:textId="77777777" w:rsidR="003437F1" w:rsidRPr="00287595" w:rsidRDefault="003437F1" w:rsidP="003437F1">
            <w:pPr>
              <w:rPr>
                <w:color w:val="000000"/>
                <w:sz w:val="22"/>
                <w:szCs w:val="22"/>
              </w:rPr>
            </w:pPr>
            <w:proofErr w:type="gramStart"/>
            <w:r w:rsidRPr="00287595">
              <w:rPr>
                <w:color w:val="000000"/>
                <w:sz w:val="22"/>
                <w:szCs w:val="22"/>
              </w:rPr>
              <w:t>Competition:Level</w:t>
            </w:r>
            <w:proofErr w:type="gramEnd"/>
            <w:r w:rsidRPr="00287595">
              <w:rPr>
                <w:color w:val="000000"/>
                <w:sz w:val="22"/>
                <w:szCs w:val="22"/>
              </w:rPr>
              <w:t>5</w:t>
            </w:r>
          </w:p>
        </w:tc>
        <w:tc>
          <w:tcPr>
            <w:tcW w:w="1366" w:type="dxa"/>
            <w:shd w:val="clear" w:color="auto" w:fill="auto"/>
            <w:noWrap/>
            <w:vAlign w:val="bottom"/>
            <w:hideMark/>
          </w:tcPr>
          <w:p w14:paraId="30CEDB82" w14:textId="77777777" w:rsidR="003437F1" w:rsidRPr="00287595" w:rsidRDefault="003437F1" w:rsidP="003437F1">
            <w:pPr>
              <w:jc w:val="right"/>
              <w:rPr>
                <w:color w:val="000000"/>
                <w:sz w:val="22"/>
                <w:szCs w:val="22"/>
              </w:rPr>
            </w:pPr>
            <w:r w:rsidRPr="00287595">
              <w:rPr>
                <w:color w:val="000000"/>
                <w:sz w:val="22"/>
                <w:szCs w:val="22"/>
              </w:rPr>
              <w:t>0.048</w:t>
            </w:r>
          </w:p>
        </w:tc>
        <w:tc>
          <w:tcPr>
            <w:tcW w:w="1000" w:type="dxa"/>
            <w:shd w:val="clear" w:color="auto" w:fill="auto"/>
            <w:noWrap/>
            <w:vAlign w:val="bottom"/>
            <w:hideMark/>
          </w:tcPr>
          <w:p w14:paraId="0AC7CA38" w14:textId="77777777" w:rsidR="003437F1" w:rsidRPr="00287595" w:rsidRDefault="003437F1" w:rsidP="003437F1">
            <w:pPr>
              <w:jc w:val="right"/>
              <w:rPr>
                <w:color w:val="000000"/>
                <w:sz w:val="22"/>
                <w:szCs w:val="22"/>
              </w:rPr>
            </w:pPr>
            <w:r w:rsidRPr="00287595">
              <w:rPr>
                <w:color w:val="000000"/>
                <w:sz w:val="22"/>
                <w:szCs w:val="22"/>
              </w:rPr>
              <w:t>-0.033</w:t>
            </w:r>
          </w:p>
        </w:tc>
        <w:tc>
          <w:tcPr>
            <w:tcW w:w="1000" w:type="dxa"/>
            <w:shd w:val="clear" w:color="auto" w:fill="auto"/>
            <w:noWrap/>
            <w:vAlign w:val="bottom"/>
            <w:hideMark/>
          </w:tcPr>
          <w:p w14:paraId="2DA57E77" w14:textId="77777777" w:rsidR="003437F1" w:rsidRPr="00287595" w:rsidRDefault="003437F1" w:rsidP="003437F1">
            <w:pPr>
              <w:jc w:val="right"/>
              <w:rPr>
                <w:color w:val="000000"/>
                <w:sz w:val="22"/>
                <w:szCs w:val="22"/>
              </w:rPr>
            </w:pPr>
            <w:r w:rsidRPr="00287595">
              <w:rPr>
                <w:color w:val="000000"/>
                <w:sz w:val="22"/>
                <w:szCs w:val="22"/>
              </w:rPr>
              <w:t>0.130</w:t>
            </w:r>
          </w:p>
        </w:tc>
        <w:tc>
          <w:tcPr>
            <w:tcW w:w="1389" w:type="dxa"/>
          </w:tcPr>
          <w:p w14:paraId="40F176F1"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706738F5" w14:textId="77777777" w:rsidTr="003437F1">
        <w:trPr>
          <w:trHeight w:val="288"/>
        </w:trPr>
        <w:tc>
          <w:tcPr>
            <w:tcW w:w="4420" w:type="dxa"/>
            <w:shd w:val="clear" w:color="auto" w:fill="auto"/>
            <w:noWrap/>
            <w:vAlign w:val="bottom"/>
            <w:hideMark/>
          </w:tcPr>
          <w:p w14:paraId="0E261947" w14:textId="77777777" w:rsidR="003437F1" w:rsidRPr="00287595" w:rsidRDefault="003437F1" w:rsidP="003437F1">
            <w:pPr>
              <w:rPr>
                <w:color w:val="000000"/>
                <w:sz w:val="22"/>
                <w:szCs w:val="22"/>
              </w:rPr>
            </w:pPr>
            <w:proofErr w:type="gramStart"/>
            <w:r w:rsidRPr="00287595">
              <w:rPr>
                <w:color w:val="000000"/>
                <w:sz w:val="22"/>
                <w:szCs w:val="22"/>
              </w:rPr>
              <w:t>Competition:Level</w:t>
            </w:r>
            <w:proofErr w:type="gramEnd"/>
            <w:r w:rsidRPr="00287595">
              <w:rPr>
                <w:color w:val="000000"/>
                <w:sz w:val="22"/>
                <w:szCs w:val="22"/>
              </w:rPr>
              <w:t>6</w:t>
            </w:r>
          </w:p>
        </w:tc>
        <w:tc>
          <w:tcPr>
            <w:tcW w:w="1366" w:type="dxa"/>
            <w:shd w:val="clear" w:color="auto" w:fill="auto"/>
            <w:noWrap/>
            <w:vAlign w:val="bottom"/>
            <w:hideMark/>
          </w:tcPr>
          <w:p w14:paraId="66A46A05" w14:textId="77777777" w:rsidR="003437F1" w:rsidRPr="00287595" w:rsidRDefault="003437F1" w:rsidP="003437F1">
            <w:pPr>
              <w:jc w:val="right"/>
              <w:rPr>
                <w:color w:val="000000"/>
                <w:sz w:val="22"/>
                <w:szCs w:val="22"/>
              </w:rPr>
            </w:pPr>
            <w:r w:rsidRPr="00287595">
              <w:rPr>
                <w:color w:val="000000"/>
                <w:sz w:val="22"/>
                <w:szCs w:val="22"/>
              </w:rPr>
              <w:t>-0.104</w:t>
            </w:r>
          </w:p>
        </w:tc>
        <w:tc>
          <w:tcPr>
            <w:tcW w:w="1000" w:type="dxa"/>
            <w:shd w:val="clear" w:color="auto" w:fill="auto"/>
            <w:noWrap/>
            <w:vAlign w:val="bottom"/>
            <w:hideMark/>
          </w:tcPr>
          <w:p w14:paraId="4C84289E" w14:textId="77777777" w:rsidR="003437F1" w:rsidRPr="00287595" w:rsidRDefault="003437F1" w:rsidP="003437F1">
            <w:pPr>
              <w:jc w:val="right"/>
              <w:rPr>
                <w:color w:val="000000"/>
                <w:sz w:val="22"/>
                <w:szCs w:val="22"/>
              </w:rPr>
            </w:pPr>
            <w:r w:rsidRPr="00287595">
              <w:rPr>
                <w:color w:val="000000"/>
                <w:sz w:val="22"/>
                <w:szCs w:val="22"/>
              </w:rPr>
              <w:t>-0.186</w:t>
            </w:r>
          </w:p>
        </w:tc>
        <w:tc>
          <w:tcPr>
            <w:tcW w:w="1000" w:type="dxa"/>
            <w:shd w:val="clear" w:color="auto" w:fill="auto"/>
            <w:noWrap/>
            <w:vAlign w:val="bottom"/>
            <w:hideMark/>
          </w:tcPr>
          <w:p w14:paraId="05171755" w14:textId="77777777" w:rsidR="003437F1" w:rsidRPr="00287595" w:rsidRDefault="003437F1" w:rsidP="003437F1">
            <w:pPr>
              <w:jc w:val="right"/>
              <w:rPr>
                <w:color w:val="000000"/>
                <w:sz w:val="22"/>
                <w:szCs w:val="22"/>
              </w:rPr>
            </w:pPr>
            <w:r w:rsidRPr="00287595">
              <w:rPr>
                <w:color w:val="000000"/>
                <w:sz w:val="22"/>
                <w:szCs w:val="22"/>
              </w:rPr>
              <w:t>-0.023</w:t>
            </w:r>
          </w:p>
        </w:tc>
        <w:tc>
          <w:tcPr>
            <w:tcW w:w="1389" w:type="dxa"/>
          </w:tcPr>
          <w:p w14:paraId="61E6DADD"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0CCCC3F5" w14:textId="77777777" w:rsidTr="003437F1">
        <w:trPr>
          <w:trHeight w:val="288"/>
        </w:trPr>
        <w:tc>
          <w:tcPr>
            <w:tcW w:w="4420" w:type="dxa"/>
            <w:shd w:val="clear" w:color="auto" w:fill="auto"/>
            <w:noWrap/>
            <w:vAlign w:val="bottom"/>
            <w:hideMark/>
          </w:tcPr>
          <w:p w14:paraId="430105B1" w14:textId="77777777" w:rsidR="003437F1" w:rsidRPr="00287595" w:rsidRDefault="003437F1" w:rsidP="003437F1">
            <w:pPr>
              <w:rPr>
                <w:color w:val="000000"/>
                <w:sz w:val="22"/>
                <w:szCs w:val="22"/>
              </w:rPr>
            </w:pPr>
            <w:proofErr w:type="gramStart"/>
            <w:r w:rsidRPr="00287595">
              <w:rPr>
                <w:color w:val="000000"/>
                <w:sz w:val="22"/>
                <w:szCs w:val="22"/>
              </w:rPr>
              <w:t>Salinity:Level</w:t>
            </w:r>
            <w:proofErr w:type="gramEnd"/>
            <w:r w:rsidRPr="00287595">
              <w:rPr>
                <w:color w:val="000000"/>
                <w:sz w:val="22"/>
                <w:szCs w:val="22"/>
              </w:rPr>
              <w:t>2</w:t>
            </w:r>
          </w:p>
        </w:tc>
        <w:tc>
          <w:tcPr>
            <w:tcW w:w="1366" w:type="dxa"/>
            <w:shd w:val="clear" w:color="auto" w:fill="auto"/>
            <w:noWrap/>
            <w:vAlign w:val="bottom"/>
            <w:hideMark/>
          </w:tcPr>
          <w:p w14:paraId="1944265A" w14:textId="77777777" w:rsidR="003437F1" w:rsidRPr="00287595" w:rsidRDefault="003437F1" w:rsidP="003437F1">
            <w:pPr>
              <w:jc w:val="right"/>
              <w:rPr>
                <w:color w:val="000000"/>
                <w:sz w:val="22"/>
                <w:szCs w:val="22"/>
              </w:rPr>
            </w:pPr>
            <w:r w:rsidRPr="00287595">
              <w:rPr>
                <w:color w:val="000000"/>
                <w:sz w:val="22"/>
                <w:szCs w:val="22"/>
              </w:rPr>
              <w:t>-0.034</w:t>
            </w:r>
          </w:p>
        </w:tc>
        <w:tc>
          <w:tcPr>
            <w:tcW w:w="1000" w:type="dxa"/>
            <w:shd w:val="clear" w:color="auto" w:fill="auto"/>
            <w:noWrap/>
            <w:vAlign w:val="bottom"/>
            <w:hideMark/>
          </w:tcPr>
          <w:p w14:paraId="6680165F" w14:textId="77777777" w:rsidR="003437F1" w:rsidRPr="00287595" w:rsidRDefault="003437F1" w:rsidP="003437F1">
            <w:pPr>
              <w:jc w:val="right"/>
              <w:rPr>
                <w:color w:val="000000"/>
                <w:sz w:val="22"/>
                <w:szCs w:val="22"/>
              </w:rPr>
            </w:pPr>
            <w:r w:rsidRPr="00287595">
              <w:rPr>
                <w:color w:val="000000"/>
                <w:sz w:val="22"/>
                <w:szCs w:val="22"/>
              </w:rPr>
              <w:t>-0.116</w:t>
            </w:r>
          </w:p>
        </w:tc>
        <w:tc>
          <w:tcPr>
            <w:tcW w:w="1000" w:type="dxa"/>
            <w:shd w:val="clear" w:color="auto" w:fill="auto"/>
            <w:noWrap/>
            <w:vAlign w:val="bottom"/>
            <w:hideMark/>
          </w:tcPr>
          <w:p w14:paraId="5AE725E2" w14:textId="77777777" w:rsidR="003437F1" w:rsidRPr="00287595" w:rsidRDefault="003437F1" w:rsidP="003437F1">
            <w:pPr>
              <w:jc w:val="right"/>
              <w:rPr>
                <w:color w:val="000000"/>
                <w:sz w:val="22"/>
                <w:szCs w:val="22"/>
              </w:rPr>
            </w:pPr>
            <w:r w:rsidRPr="00287595">
              <w:rPr>
                <w:color w:val="000000"/>
                <w:sz w:val="22"/>
                <w:szCs w:val="22"/>
              </w:rPr>
              <w:t>0.047</w:t>
            </w:r>
          </w:p>
        </w:tc>
        <w:tc>
          <w:tcPr>
            <w:tcW w:w="1389" w:type="dxa"/>
          </w:tcPr>
          <w:p w14:paraId="70A5341A"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1924E7A1" w14:textId="77777777" w:rsidTr="003437F1">
        <w:trPr>
          <w:trHeight w:val="288"/>
        </w:trPr>
        <w:tc>
          <w:tcPr>
            <w:tcW w:w="4420" w:type="dxa"/>
            <w:shd w:val="clear" w:color="auto" w:fill="auto"/>
            <w:noWrap/>
            <w:vAlign w:val="bottom"/>
            <w:hideMark/>
          </w:tcPr>
          <w:p w14:paraId="268640E2" w14:textId="77777777" w:rsidR="003437F1" w:rsidRPr="00287595" w:rsidRDefault="003437F1" w:rsidP="003437F1">
            <w:pPr>
              <w:rPr>
                <w:color w:val="000000"/>
                <w:sz w:val="22"/>
                <w:szCs w:val="22"/>
              </w:rPr>
            </w:pPr>
            <w:proofErr w:type="gramStart"/>
            <w:r w:rsidRPr="00287595">
              <w:rPr>
                <w:color w:val="000000"/>
                <w:sz w:val="22"/>
                <w:szCs w:val="22"/>
              </w:rPr>
              <w:t>Salinity:Level</w:t>
            </w:r>
            <w:proofErr w:type="gramEnd"/>
            <w:r w:rsidRPr="00287595">
              <w:rPr>
                <w:color w:val="000000"/>
                <w:sz w:val="22"/>
                <w:szCs w:val="22"/>
              </w:rPr>
              <w:t>3</w:t>
            </w:r>
          </w:p>
        </w:tc>
        <w:tc>
          <w:tcPr>
            <w:tcW w:w="1366" w:type="dxa"/>
            <w:shd w:val="clear" w:color="auto" w:fill="auto"/>
            <w:noWrap/>
            <w:vAlign w:val="bottom"/>
            <w:hideMark/>
          </w:tcPr>
          <w:p w14:paraId="0773DE65" w14:textId="77777777" w:rsidR="003437F1" w:rsidRPr="00287595" w:rsidRDefault="003437F1" w:rsidP="003437F1">
            <w:pPr>
              <w:jc w:val="right"/>
              <w:rPr>
                <w:color w:val="000000"/>
                <w:sz w:val="22"/>
                <w:szCs w:val="22"/>
              </w:rPr>
            </w:pPr>
            <w:r w:rsidRPr="00287595">
              <w:rPr>
                <w:color w:val="000000"/>
                <w:sz w:val="22"/>
                <w:szCs w:val="22"/>
              </w:rPr>
              <w:t>0.008</w:t>
            </w:r>
          </w:p>
        </w:tc>
        <w:tc>
          <w:tcPr>
            <w:tcW w:w="1000" w:type="dxa"/>
            <w:shd w:val="clear" w:color="auto" w:fill="auto"/>
            <w:noWrap/>
            <w:vAlign w:val="bottom"/>
            <w:hideMark/>
          </w:tcPr>
          <w:p w14:paraId="03277654" w14:textId="77777777" w:rsidR="003437F1" w:rsidRPr="00287595" w:rsidRDefault="003437F1" w:rsidP="003437F1">
            <w:pPr>
              <w:jc w:val="right"/>
              <w:rPr>
                <w:color w:val="000000"/>
                <w:sz w:val="22"/>
                <w:szCs w:val="22"/>
              </w:rPr>
            </w:pPr>
            <w:r w:rsidRPr="00287595">
              <w:rPr>
                <w:color w:val="000000"/>
                <w:sz w:val="22"/>
                <w:szCs w:val="22"/>
              </w:rPr>
              <w:t>-0.074</w:t>
            </w:r>
          </w:p>
        </w:tc>
        <w:tc>
          <w:tcPr>
            <w:tcW w:w="1000" w:type="dxa"/>
            <w:shd w:val="clear" w:color="auto" w:fill="auto"/>
            <w:noWrap/>
            <w:vAlign w:val="bottom"/>
            <w:hideMark/>
          </w:tcPr>
          <w:p w14:paraId="1BF31962" w14:textId="77777777" w:rsidR="003437F1" w:rsidRPr="00287595" w:rsidRDefault="003437F1" w:rsidP="003437F1">
            <w:pPr>
              <w:jc w:val="right"/>
              <w:rPr>
                <w:color w:val="000000"/>
                <w:sz w:val="22"/>
                <w:szCs w:val="22"/>
              </w:rPr>
            </w:pPr>
            <w:r w:rsidRPr="00287595">
              <w:rPr>
                <w:color w:val="000000"/>
                <w:sz w:val="22"/>
                <w:szCs w:val="22"/>
              </w:rPr>
              <w:t>0.089</w:t>
            </w:r>
          </w:p>
        </w:tc>
        <w:tc>
          <w:tcPr>
            <w:tcW w:w="1389" w:type="dxa"/>
          </w:tcPr>
          <w:p w14:paraId="5821862A"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6022A002" w14:textId="77777777" w:rsidTr="003437F1">
        <w:trPr>
          <w:trHeight w:val="288"/>
        </w:trPr>
        <w:tc>
          <w:tcPr>
            <w:tcW w:w="4420" w:type="dxa"/>
            <w:shd w:val="clear" w:color="auto" w:fill="auto"/>
            <w:noWrap/>
            <w:vAlign w:val="bottom"/>
            <w:hideMark/>
          </w:tcPr>
          <w:p w14:paraId="37D6D452" w14:textId="77777777" w:rsidR="003437F1" w:rsidRPr="00287595" w:rsidRDefault="003437F1" w:rsidP="003437F1">
            <w:pPr>
              <w:rPr>
                <w:color w:val="000000"/>
                <w:sz w:val="22"/>
                <w:szCs w:val="22"/>
              </w:rPr>
            </w:pPr>
            <w:proofErr w:type="gramStart"/>
            <w:r w:rsidRPr="00287595">
              <w:rPr>
                <w:color w:val="000000"/>
                <w:sz w:val="22"/>
                <w:szCs w:val="22"/>
              </w:rPr>
              <w:t>Salinity:Level</w:t>
            </w:r>
            <w:proofErr w:type="gramEnd"/>
            <w:r w:rsidRPr="00287595">
              <w:rPr>
                <w:color w:val="000000"/>
                <w:sz w:val="22"/>
                <w:szCs w:val="22"/>
              </w:rPr>
              <w:t>4</w:t>
            </w:r>
          </w:p>
        </w:tc>
        <w:tc>
          <w:tcPr>
            <w:tcW w:w="1366" w:type="dxa"/>
            <w:shd w:val="clear" w:color="auto" w:fill="auto"/>
            <w:noWrap/>
            <w:vAlign w:val="bottom"/>
            <w:hideMark/>
          </w:tcPr>
          <w:p w14:paraId="479C168B" w14:textId="77777777" w:rsidR="003437F1" w:rsidRPr="00287595" w:rsidRDefault="003437F1" w:rsidP="003437F1">
            <w:pPr>
              <w:jc w:val="right"/>
              <w:rPr>
                <w:color w:val="000000"/>
                <w:sz w:val="22"/>
                <w:szCs w:val="22"/>
              </w:rPr>
            </w:pPr>
            <w:r w:rsidRPr="00287595">
              <w:rPr>
                <w:color w:val="000000"/>
                <w:sz w:val="22"/>
                <w:szCs w:val="22"/>
              </w:rPr>
              <w:t>-0.001</w:t>
            </w:r>
          </w:p>
        </w:tc>
        <w:tc>
          <w:tcPr>
            <w:tcW w:w="1000" w:type="dxa"/>
            <w:shd w:val="clear" w:color="auto" w:fill="auto"/>
            <w:noWrap/>
            <w:vAlign w:val="bottom"/>
            <w:hideMark/>
          </w:tcPr>
          <w:p w14:paraId="4A19BAA5" w14:textId="77777777" w:rsidR="003437F1" w:rsidRPr="00287595" w:rsidRDefault="003437F1" w:rsidP="003437F1">
            <w:pPr>
              <w:jc w:val="right"/>
              <w:rPr>
                <w:color w:val="000000"/>
                <w:sz w:val="22"/>
                <w:szCs w:val="22"/>
              </w:rPr>
            </w:pPr>
            <w:r w:rsidRPr="00287595">
              <w:rPr>
                <w:color w:val="000000"/>
                <w:sz w:val="22"/>
                <w:szCs w:val="22"/>
              </w:rPr>
              <w:t>-0.083</w:t>
            </w:r>
          </w:p>
        </w:tc>
        <w:tc>
          <w:tcPr>
            <w:tcW w:w="1000" w:type="dxa"/>
            <w:shd w:val="clear" w:color="auto" w:fill="auto"/>
            <w:noWrap/>
            <w:vAlign w:val="bottom"/>
            <w:hideMark/>
          </w:tcPr>
          <w:p w14:paraId="581A3836" w14:textId="77777777" w:rsidR="003437F1" w:rsidRPr="00287595" w:rsidRDefault="003437F1" w:rsidP="003437F1">
            <w:pPr>
              <w:jc w:val="right"/>
              <w:rPr>
                <w:color w:val="000000"/>
                <w:sz w:val="22"/>
                <w:szCs w:val="22"/>
              </w:rPr>
            </w:pPr>
            <w:r w:rsidRPr="00287595">
              <w:rPr>
                <w:color w:val="000000"/>
                <w:sz w:val="22"/>
                <w:szCs w:val="22"/>
              </w:rPr>
              <w:t>0.081</w:t>
            </w:r>
          </w:p>
        </w:tc>
        <w:tc>
          <w:tcPr>
            <w:tcW w:w="1389" w:type="dxa"/>
          </w:tcPr>
          <w:p w14:paraId="00EB5B85"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204AD0EE" w14:textId="77777777" w:rsidTr="003437F1">
        <w:trPr>
          <w:trHeight w:val="288"/>
        </w:trPr>
        <w:tc>
          <w:tcPr>
            <w:tcW w:w="4420" w:type="dxa"/>
            <w:shd w:val="clear" w:color="auto" w:fill="auto"/>
            <w:noWrap/>
            <w:vAlign w:val="bottom"/>
            <w:hideMark/>
          </w:tcPr>
          <w:p w14:paraId="2B614A64" w14:textId="77777777" w:rsidR="003437F1" w:rsidRPr="00287595" w:rsidRDefault="003437F1" w:rsidP="003437F1">
            <w:pPr>
              <w:rPr>
                <w:color w:val="000000"/>
                <w:sz w:val="22"/>
                <w:szCs w:val="22"/>
              </w:rPr>
            </w:pPr>
            <w:proofErr w:type="gramStart"/>
            <w:r w:rsidRPr="00287595">
              <w:rPr>
                <w:color w:val="000000"/>
                <w:sz w:val="22"/>
                <w:szCs w:val="22"/>
              </w:rPr>
              <w:t>Salinity:Level</w:t>
            </w:r>
            <w:proofErr w:type="gramEnd"/>
            <w:r w:rsidRPr="00287595">
              <w:rPr>
                <w:color w:val="000000"/>
                <w:sz w:val="22"/>
                <w:szCs w:val="22"/>
              </w:rPr>
              <w:t>5</w:t>
            </w:r>
          </w:p>
        </w:tc>
        <w:tc>
          <w:tcPr>
            <w:tcW w:w="1366" w:type="dxa"/>
            <w:shd w:val="clear" w:color="auto" w:fill="auto"/>
            <w:noWrap/>
            <w:vAlign w:val="bottom"/>
            <w:hideMark/>
          </w:tcPr>
          <w:p w14:paraId="4E6F9F37" w14:textId="77777777" w:rsidR="003437F1" w:rsidRPr="00287595" w:rsidRDefault="003437F1" w:rsidP="003437F1">
            <w:pPr>
              <w:jc w:val="right"/>
              <w:rPr>
                <w:color w:val="000000"/>
                <w:sz w:val="22"/>
                <w:szCs w:val="22"/>
              </w:rPr>
            </w:pPr>
            <w:r w:rsidRPr="00287595">
              <w:rPr>
                <w:color w:val="000000"/>
                <w:sz w:val="22"/>
                <w:szCs w:val="22"/>
              </w:rPr>
              <w:t>-0.065</w:t>
            </w:r>
          </w:p>
        </w:tc>
        <w:tc>
          <w:tcPr>
            <w:tcW w:w="1000" w:type="dxa"/>
            <w:shd w:val="clear" w:color="auto" w:fill="auto"/>
            <w:noWrap/>
            <w:vAlign w:val="bottom"/>
            <w:hideMark/>
          </w:tcPr>
          <w:p w14:paraId="2B3BE65C" w14:textId="77777777" w:rsidR="003437F1" w:rsidRPr="00287595" w:rsidRDefault="003437F1" w:rsidP="003437F1">
            <w:pPr>
              <w:jc w:val="right"/>
              <w:rPr>
                <w:color w:val="000000"/>
                <w:sz w:val="22"/>
                <w:szCs w:val="22"/>
              </w:rPr>
            </w:pPr>
            <w:r w:rsidRPr="00287595">
              <w:rPr>
                <w:color w:val="000000"/>
                <w:sz w:val="22"/>
                <w:szCs w:val="22"/>
              </w:rPr>
              <w:t>-0.147</w:t>
            </w:r>
          </w:p>
        </w:tc>
        <w:tc>
          <w:tcPr>
            <w:tcW w:w="1000" w:type="dxa"/>
            <w:shd w:val="clear" w:color="auto" w:fill="auto"/>
            <w:noWrap/>
            <w:vAlign w:val="bottom"/>
            <w:hideMark/>
          </w:tcPr>
          <w:p w14:paraId="3401280C" w14:textId="77777777" w:rsidR="003437F1" w:rsidRPr="00287595" w:rsidRDefault="003437F1" w:rsidP="003437F1">
            <w:pPr>
              <w:jc w:val="right"/>
              <w:rPr>
                <w:color w:val="000000"/>
                <w:sz w:val="22"/>
                <w:szCs w:val="22"/>
              </w:rPr>
            </w:pPr>
            <w:r w:rsidRPr="00287595">
              <w:rPr>
                <w:color w:val="000000"/>
                <w:sz w:val="22"/>
                <w:szCs w:val="22"/>
              </w:rPr>
              <w:t>0.016</w:t>
            </w:r>
          </w:p>
        </w:tc>
        <w:tc>
          <w:tcPr>
            <w:tcW w:w="1389" w:type="dxa"/>
          </w:tcPr>
          <w:p w14:paraId="2B6A18EC"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1B4A4852" w14:textId="77777777" w:rsidTr="003437F1">
        <w:trPr>
          <w:trHeight w:val="288"/>
        </w:trPr>
        <w:tc>
          <w:tcPr>
            <w:tcW w:w="4420" w:type="dxa"/>
            <w:shd w:val="clear" w:color="auto" w:fill="auto"/>
            <w:noWrap/>
            <w:vAlign w:val="bottom"/>
            <w:hideMark/>
          </w:tcPr>
          <w:p w14:paraId="713E00F7" w14:textId="77777777" w:rsidR="003437F1" w:rsidRPr="00287595" w:rsidRDefault="003437F1" w:rsidP="003437F1">
            <w:pPr>
              <w:rPr>
                <w:color w:val="000000"/>
                <w:sz w:val="22"/>
                <w:szCs w:val="22"/>
              </w:rPr>
            </w:pPr>
            <w:proofErr w:type="gramStart"/>
            <w:r w:rsidRPr="00287595">
              <w:rPr>
                <w:color w:val="000000"/>
                <w:sz w:val="22"/>
                <w:szCs w:val="22"/>
              </w:rPr>
              <w:t>Salinity:Level</w:t>
            </w:r>
            <w:proofErr w:type="gramEnd"/>
            <w:r w:rsidRPr="00287595">
              <w:rPr>
                <w:color w:val="000000"/>
                <w:sz w:val="22"/>
                <w:szCs w:val="22"/>
              </w:rPr>
              <w:t>6</w:t>
            </w:r>
          </w:p>
        </w:tc>
        <w:tc>
          <w:tcPr>
            <w:tcW w:w="1366" w:type="dxa"/>
            <w:shd w:val="clear" w:color="auto" w:fill="auto"/>
            <w:noWrap/>
            <w:vAlign w:val="bottom"/>
            <w:hideMark/>
          </w:tcPr>
          <w:p w14:paraId="72B80102" w14:textId="77777777" w:rsidR="003437F1" w:rsidRPr="00287595" w:rsidRDefault="003437F1" w:rsidP="003437F1">
            <w:pPr>
              <w:jc w:val="right"/>
              <w:rPr>
                <w:color w:val="000000"/>
                <w:sz w:val="22"/>
                <w:szCs w:val="22"/>
              </w:rPr>
            </w:pPr>
            <w:r w:rsidRPr="00287595">
              <w:rPr>
                <w:color w:val="000000"/>
                <w:sz w:val="22"/>
                <w:szCs w:val="22"/>
              </w:rPr>
              <w:t>-0.129</w:t>
            </w:r>
          </w:p>
        </w:tc>
        <w:tc>
          <w:tcPr>
            <w:tcW w:w="1000" w:type="dxa"/>
            <w:shd w:val="clear" w:color="auto" w:fill="auto"/>
            <w:noWrap/>
            <w:vAlign w:val="bottom"/>
            <w:hideMark/>
          </w:tcPr>
          <w:p w14:paraId="180B9E8B" w14:textId="77777777" w:rsidR="003437F1" w:rsidRPr="00287595" w:rsidRDefault="003437F1" w:rsidP="003437F1">
            <w:pPr>
              <w:jc w:val="right"/>
              <w:rPr>
                <w:color w:val="000000"/>
                <w:sz w:val="22"/>
                <w:szCs w:val="22"/>
              </w:rPr>
            </w:pPr>
            <w:r w:rsidRPr="00287595">
              <w:rPr>
                <w:color w:val="000000"/>
                <w:sz w:val="22"/>
                <w:szCs w:val="22"/>
              </w:rPr>
              <w:t>-0.211</w:t>
            </w:r>
          </w:p>
        </w:tc>
        <w:tc>
          <w:tcPr>
            <w:tcW w:w="1000" w:type="dxa"/>
            <w:shd w:val="clear" w:color="auto" w:fill="auto"/>
            <w:noWrap/>
            <w:vAlign w:val="bottom"/>
            <w:hideMark/>
          </w:tcPr>
          <w:p w14:paraId="10CDF4DE" w14:textId="77777777" w:rsidR="003437F1" w:rsidRPr="00287595" w:rsidRDefault="003437F1" w:rsidP="003437F1">
            <w:pPr>
              <w:jc w:val="right"/>
              <w:rPr>
                <w:color w:val="000000"/>
                <w:sz w:val="22"/>
                <w:szCs w:val="22"/>
              </w:rPr>
            </w:pPr>
            <w:r w:rsidRPr="00287595">
              <w:rPr>
                <w:color w:val="000000"/>
                <w:sz w:val="22"/>
                <w:szCs w:val="22"/>
              </w:rPr>
              <w:t>-0.048</w:t>
            </w:r>
          </w:p>
        </w:tc>
        <w:tc>
          <w:tcPr>
            <w:tcW w:w="1389" w:type="dxa"/>
          </w:tcPr>
          <w:p w14:paraId="4837AF3B"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644B1B6C" w14:textId="77777777" w:rsidTr="003437F1">
        <w:trPr>
          <w:trHeight w:val="288"/>
        </w:trPr>
        <w:tc>
          <w:tcPr>
            <w:tcW w:w="4420" w:type="dxa"/>
            <w:shd w:val="clear" w:color="auto" w:fill="auto"/>
            <w:noWrap/>
            <w:vAlign w:val="bottom"/>
            <w:hideMark/>
          </w:tcPr>
          <w:p w14:paraId="0BC53C1F" w14:textId="77777777" w:rsidR="003437F1" w:rsidRPr="00287595" w:rsidRDefault="003437F1" w:rsidP="003437F1">
            <w:pPr>
              <w:rPr>
                <w:color w:val="000000"/>
                <w:sz w:val="22"/>
                <w:szCs w:val="22"/>
              </w:rPr>
            </w:pPr>
            <w:r w:rsidRPr="00287595">
              <w:rPr>
                <w:color w:val="000000"/>
                <w:sz w:val="22"/>
                <w:szCs w:val="22"/>
              </w:rPr>
              <w:t xml:space="preserve">Age </w:t>
            </w:r>
            <w:proofErr w:type="spellStart"/>
            <w:proofErr w:type="gramStart"/>
            <w:r w:rsidRPr="00287595">
              <w:rPr>
                <w:color w:val="000000"/>
                <w:sz w:val="22"/>
                <w:szCs w:val="22"/>
              </w:rPr>
              <w:t>cohort:Competition</w:t>
            </w:r>
            <w:proofErr w:type="gramEnd"/>
            <w:r w:rsidRPr="00287595">
              <w:rPr>
                <w:color w:val="000000"/>
                <w:sz w:val="22"/>
                <w:szCs w:val="22"/>
              </w:rPr>
              <w:t>:Salinity</w:t>
            </w:r>
            <w:proofErr w:type="spellEnd"/>
          </w:p>
        </w:tc>
        <w:tc>
          <w:tcPr>
            <w:tcW w:w="1366" w:type="dxa"/>
            <w:shd w:val="clear" w:color="auto" w:fill="auto"/>
            <w:noWrap/>
            <w:vAlign w:val="bottom"/>
            <w:hideMark/>
          </w:tcPr>
          <w:p w14:paraId="28A02BEF" w14:textId="77777777" w:rsidR="003437F1" w:rsidRPr="00287595" w:rsidRDefault="003437F1" w:rsidP="003437F1">
            <w:pPr>
              <w:jc w:val="right"/>
              <w:rPr>
                <w:color w:val="000000"/>
                <w:sz w:val="22"/>
                <w:szCs w:val="22"/>
              </w:rPr>
            </w:pPr>
            <w:r w:rsidRPr="00287595">
              <w:rPr>
                <w:color w:val="000000"/>
                <w:sz w:val="22"/>
                <w:szCs w:val="22"/>
              </w:rPr>
              <w:t>-0.005</w:t>
            </w:r>
          </w:p>
        </w:tc>
        <w:tc>
          <w:tcPr>
            <w:tcW w:w="1000" w:type="dxa"/>
            <w:shd w:val="clear" w:color="auto" w:fill="auto"/>
            <w:noWrap/>
            <w:vAlign w:val="bottom"/>
            <w:hideMark/>
          </w:tcPr>
          <w:p w14:paraId="23C22BEB" w14:textId="77777777" w:rsidR="003437F1" w:rsidRPr="00287595" w:rsidRDefault="003437F1" w:rsidP="003437F1">
            <w:pPr>
              <w:jc w:val="right"/>
              <w:rPr>
                <w:color w:val="000000"/>
                <w:sz w:val="22"/>
                <w:szCs w:val="22"/>
              </w:rPr>
            </w:pPr>
            <w:r w:rsidRPr="00287595">
              <w:rPr>
                <w:color w:val="000000"/>
                <w:sz w:val="22"/>
                <w:szCs w:val="22"/>
              </w:rPr>
              <w:t>-0.120</w:t>
            </w:r>
          </w:p>
        </w:tc>
        <w:tc>
          <w:tcPr>
            <w:tcW w:w="1000" w:type="dxa"/>
            <w:shd w:val="clear" w:color="auto" w:fill="auto"/>
            <w:noWrap/>
            <w:vAlign w:val="bottom"/>
            <w:hideMark/>
          </w:tcPr>
          <w:p w14:paraId="6B1BA3C5" w14:textId="77777777" w:rsidR="003437F1" w:rsidRPr="00287595" w:rsidRDefault="003437F1" w:rsidP="003437F1">
            <w:pPr>
              <w:jc w:val="right"/>
              <w:rPr>
                <w:color w:val="000000"/>
                <w:sz w:val="22"/>
                <w:szCs w:val="22"/>
              </w:rPr>
            </w:pPr>
            <w:r w:rsidRPr="00287595">
              <w:rPr>
                <w:color w:val="000000"/>
                <w:sz w:val="22"/>
                <w:szCs w:val="22"/>
              </w:rPr>
              <w:t>0.110</w:t>
            </w:r>
          </w:p>
        </w:tc>
        <w:tc>
          <w:tcPr>
            <w:tcW w:w="1389" w:type="dxa"/>
          </w:tcPr>
          <w:p w14:paraId="1E66AEC2"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27AB23F3" w14:textId="77777777" w:rsidTr="003437F1">
        <w:trPr>
          <w:trHeight w:val="288"/>
        </w:trPr>
        <w:tc>
          <w:tcPr>
            <w:tcW w:w="4420" w:type="dxa"/>
            <w:shd w:val="clear" w:color="auto" w:fill="auto"/>
            <w:noWrap/>
            <w:vAlign w:val="bottom"/>
            <w:hideMark/>
          </w:tcPr>
          <w:p w14:paraId="3067DAFF"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:Level2</w:t>
            </w:r>
          </w:p>
        </w:tc>
        <w:tc>
          <w:tcPr>
            <w:tcW w:w="1366" w:type="dxa"/>
            <w:shd w:val="clear" w:color="auto" w:fill="auto"/>
            <w:noWrap/>
            <w:vAlign w:val="bottom"/>
            <w:hideMark/>
          </w:tcPr>
          <w:p w14:paraId="1B493D88" w14:textId="77777777" w:rsidR="003437F1" w:rsidRPr="00287595" w:rsidRDefault="003437F1" w:rsidP="003437F1">
            <w:pPr>
              <w:jc w:val="right"/>
              <w:rPr>
                <w:color w:val="000000"/>
                <w:sz w:val="22"/>
                <w:szCs w:val="22"/>
              </w:rPr>
            </w:pPr>
            <w:r w:rsidRPr="00287595">
              <w:rPr>
                <w:color w:val="000000"/>
                <w:sz w:val="22"/>
                <w:szCs w:val="22"/>
              </w:rPr>
              <w:t>0.049</w:t>
            </w:r>
          </w:p>
        </w:tc>
        <w:tc>
          <w:tcPr>
            <w:tcW w:w="1000" w:type="dxa"/>
            <w:shd w:val="clear" w:color="auto" w:fill="auto"/>
            <w:noWrap/>
            <w:vAlign w:val="bottom"/>
            <w:hideMark/>
          </w:tcPr>
          <w:p w14:paraId="63CA5C87" w14:textId="77777777" w:rsidR="003437F1" w:rsidRPr="00287595" w:rsidRDefault="003437F1" w:rsidP="003437F1">
            <w:pPr>
              <w:jc w:val="right"/>
              <w:rPr>
                <w:color w:val="000000"/>
                <w:sz w:val="22"/>
                <w:szCs w:val="22"/>
              </w:rPr>
            </w:pPr>
            <w:r w:rsidRPr="00287595">
              <w:rPr>
                <w:color w:val="000000"/>
                <w:sz w:val="22"/>
                <w:szCs w:val="22"/>
              </w:rPr>
              <w:t>-0.066</w:t>
            </w:r>
          </w:p>
        </w:tc>
        <w:tc>
          <w:tcPr>
            <w:tcW w:w="1000" w:type="dxa"/>
            <w:shd w:val="clear" w:color="auto" w:fill="auto"/>
            <w:noWrap/>
            <w:vAlign w:val="bottom"/>
            <w:hideMark/>
          </w:tcPr>
          <w:p w14:paraId="654C83E1" w14:textId="77777777" w:rsidR="003437F1" w:rsidRPr="00287595" w:rsidRDefault="003437F1" w:rsidP="003437F1">
            <w:pPr>
              <w:jc w:val="right"/>
              <w:rPr>
                <w:color w:val="000000"/>
                <w:sz w:val="22"/>
                <w:szCs w:val="22"/>
              </w:rPr>
            </w:pPr>
            <w:r w:rsidRPr="00287595">
              <w:rPr>
                <w:color w:val="000000"/>
                <w:sz w:val="22"/>
                <w:szCs w:val="22"/>
              </w:rPr>
              <w:t>0.164</w:t>
            </w:r>
          </w:p>
        </w:tc>
        <w:tc>
          <w:tcPr>
            <w:tcW w:w="1389" w:type="dxa"/>
          </w:tcPr>
          <w:p w14:paraId="436C2A9A"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2E48BAAD" w14:textId="77777777" w:rsidTr="003437F1">
        <w:trPr>
          <w:trHeight w:val="288"/>
        </w:trPr>
        <w:tc>
          <w:tcPr>
            <w:tcW w:w="4420" w:type="dxa"/>
            <w:shd w:val="clear" w:color="auto" w:fill="auto"/>
            <w:noWrap/>
            <w:vAlign w:val="bottom"/>
            <w:hideMark/>
          </w:tcPr>
          <w:p w14:paraId="6B8ED81F"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:Level3</w:t>
            </w:r>
          </w:p>
        </w:tc>
        <w:tc>
          <w:tcPr>
            <w:tcW w:w="1366" w:type="dxa"/>
            <w:shd w:val="clear" w:color="auto" w:fill="auto"/>
            <w:noWrap/>
            <w:vAlign w:val="bottom"/>
            <w:hideMark/>
          </w:tcPr>
          <w:p w14:paraId="62061BF7" w14:textId="77777777" w:rsidR="003437F1" w:rsidRPr="00287595" w:rsidRDefault="003437F1" w:rsidP="003437F1">
            <w:pPr>
              <w:jc w:val="right"/>
              <w:rPr>
                <w:color w:val="000000"/>
                <w:sz w:val="22"/>
                <w:szCs w:val="22"/>
              </w:rPr>
            </w:pPr>
            <w:r w:rsidRPr="00287595">
              <w:rPr>
                <w:color w:val="000000"/>
                <w:sz w:val="22"/>
                <w:szCs w:val="22"/>
              </w:rPr>
              <w:t>-0.021</w:t>
            </w:r>
          </w:p>
        </w:tc>
        <w:tc>
          <w:tcPr>
            <w:tcW w:w="1000" w:type="dxa"/>
            <w:shd w:val="clear" w:color="auto" w:fill="auto"/>
            <w:noWrap/>
            <w:vAlign w:val="bottom"/>
            <w:hideMark/>
          </w:tcPr>
          <w:p w14:paraId="1F6BB291" w14:textId="77777777" w:rsidR="003437F1" w:rsidRPr="00287595" w:rsidRDefault="003437F1" w:rsidP="003437F1">
            <w:pPr>
              <w:jc w:val="right"/>
              <w:rPr>
                <w:color w:val="000000"/>
                <w:sz w:val="22"/>
                <w:szCs w:val="22"/>
              </w:rPr>
            </w:pPr>
            <w:r w:rsidRPr="00287595">
              <w:rPr>
                <w:color w:val="000000"/>
                <w:sz w:val="22"/>
                <w:szCs w:val="22"/>
              </w:rPr>
              <w:t>-0.137</w:t>
            </w:r>
          </w:p>
        </w:tc>
        <w:tc>
          <w:tcPr>
            <w:tcW w:w="1000" w:type="dxa"/>
            <w:shd w:val="clear" w:color="auto" w:fill="auto"/>
            <w:noWrap/>
            <w:vAlign w:val="bottom"/>
            <w:hideMark/>
          </w:tcPr>
          <w:p w14:paraId="01AE245E" w14:textId="77777777" w:rsidR="003437F1" w:rsidRPr="00287595" w:rsidRDefault="003437F1" w:rsidP="003437F1">
            <w:pPr>
              <w:jc w:val="right"/>
              <w:rPr>
                <w:color w:val="000000"/>
                <w:sz w:val="22"/>
                <w:szCs w:val="22"/>
              </w:rPr>
            </w:pPr>
            <w:r w:rsidRPr="00287595">
              <w:rPr>
                <w:color w:val="000000"/>
                <w:sz w:val="22"/>
                <w:szCs w:val="22"/>
              </w:rPr>
              <w:t>0.094</w:t>
            </w:r>
          </w:p>
        </w:tc>
        <w:tc>
          <w:tcPr>
            <w:tcW w:w="1389" w:type="dxa"/>
          </w:tcPr>
          <w:p w14:paraId="10B5ECC3"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55434A25" w14:textId="77777777" w:rsidTr="003437F1">
        <w:trPr>
          <w:trHeight w:val="288"/>
        </w:trPr>
        <w:tc>
          <w:tcPr>
            <w:tcW w:w="4420" w:type="dxa"/>
            <w:shd w:val="clear" w:color="auto" w:fill="auto"/>
            <w:noWrap/>
            <w:vAlign w:val="bottom"/>
            <w:hideMark/>
          </w:tcPr>
          <w:p w14:paraId="372E546B"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:Level4</w:t>
            </w:r>
          </w:p>
        </w:tc>
        <w:tc>
          <w:tcPr>
            <w:tcW w:w="1366" w:type="dxa"/>
            <w:shd w:val="clear" w:color="auto" w:fill="auto"/>
            <w:noWrap/>
            <w:vAlign w:val="bottom"/>
            <w:hideMark/>
          </w:tcPr>
          <w:p w14:paraId="076950FC" w14:textId="77777777" w:rsidR="003437F1" w:rsidRPr="00287595" w:rsidRDefault="003437F1" w:rsidP="003437F1">
            <w:pPr>
              <w:jc w:val="right"/>
              <w:rPr>
                <w:color w:val="000000"/>
                <w:sz w:val="22"/>
                <w:szCs w:val="22"/>
              </w:rPr>
            </w:pPr>
            <w:r w:rsidRPr="00287595">
              <w:rPr>
                <w:color w:val="000000"/>
                <w:sz w:val="22"/>
                <w:szCs w:val="22"/>
              </w:rPr>
              <w:t>-0.059</w:t>
            </w:r>
          </w:p>
        </w:tc>
        <w:tc>
          <w:tcPr>
            <w:tcW w:w="1000" w:type="dxa"/>
            <w:shd w:val="clear" w:color="auto" w:fill="auto"/>
            <w:noWrap/>
            <w:vAlign w:val="bottom"/>
            <w:hideMark/>
          </w:tcPr>
          <w:p w14:paraId="6E548B4B" w14:textId="77777777" w:rsidR="003437F1" w:rsidRPr="00287595" w:rsidRDefault="003437F1" w:rsidP="003437F1">
            <w:pPr>
              <w:jc w:val="right"/>
              <w:rPr>
                <w:color w:val="000000"/>
                <w:sz w:val="22"/>
                <w:szCs w:val="22"/>
              </w:rPr>
            </w:pPr>
            <w:r w:rsidRPr="00287595">
              <w:rPr>
                <w:color w:val="000000"/>
                <w:sz w:val="22"/>
                <w:szCs w:val="22"/>
              </w:rPr>
              <w:t>-0.175</w:t>
            </w:r>
          </w:p>
        </w:tc>
        <w:tc>
          <w:tcPr>
            <w:tcW w:w="1000" w:type="dxa"/>
            <w:shd w:val="clear" w:color="auto" w:fill="auto"/>
            <w:noWrap/>
            <w:vAlign w:val="bottom"/>
            <w:hideMark/>
          </w:tcPr>
          <w:p w14:paraId="3C709B7B" w14:textId="77777777" w:rsidR="003437F1" w:rsidRPr="00287595" w:rsidRDefault="003437F1" w:rsidP="003437F1">
            <w:pPr>
              <w:jc w:val="right"/>
              <w:rPr>
                <w:color w:val="000000"/>
                <w:sz w:val="22"/>
                <w:szCs w:val="22"/>
              </w:rPr>
            </w:pPr>
            <w:r w:rsidRPr="00287595">
              <w:rPr>
                <w:color w:val="000000"/>
                <w:sz w:val="22"/>
                <w:szCs w:val="22"/>
              </w:rPr>
              <w:t>0.056</w:t>
            </w:r>
          </w:p>
        </w:tc>
        <w:tc>
          <w:tcPr>
            <w:tcW w:w="1389" w:type="dxa"/>
          </w:tcPr>
          <w:p w14:paraId="4709926D"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6FC75EDE" w14:textId="77777777" w:rsidTr="003437F1">
        <w:trPr>
          <w:trHeight w:val="288"/>
        </w:trPr>
        <w:tc>
          <w:tcPr>
            <w:tcW w:w="4420" w:type="dxa"/>
            <w:shd w:val="clear" w:color="auto" w:fill="auto"/>
            <w:noWrap/>
            <w:vAlign w:val="bottom"/>
            <w:hideMark/>
          </w:tcPr>
          <w:p w14:paraId="11805286"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:Level5</w:t>
            </w:r>
          </w:p>
        </w:tc>
        <w:tc>
          <w:tcPr>
            <w:tcW w:w="1366" w:type="dxa"/>
            <w:shd w:val="clear" w:color="auto" w:fill="auto"/>
            <w:noWrap/>
            <w:vAlign w:val="bottom"/>
            <w:hideMark/>
          </w:tcPr>
          <w:p w14:paraId="02EA936F" w14:textId="77777777" w:rsidR="003437F1" w:rsidRPr="00287595" w:rsidRDefault="003437F1" w:rsidP="003437F1">
            <w:pPr>
              <w:jc w:val="right"/>
              <w:rPr>
                <w:color w:val="000000"/>
                <w:sz w:val="22"/>
                <w:szCs w:val="22"/>
              </w:rPr>
            </w:pPr>
            <w:r w:rsidRPr="00287595">
              <w:rPr>
                <w:color w:val="000000"/>
                <w:sz w:val="22"/>
                <w:szCs w:val="22"/>
              </w:rPr>
              <w:t>-0.068</w:t>
            </w:r>
          </w:p>
        </w:tc>
        <w:tc>
          <w:tcPr>
            <w:tcW w:w="1000" w:type="dxa"/>
            <w:shd w:val="clear" w:color="auto" w:fill="auto"/>
            <w:noWrap/>
            <w:vAlign w:val="bottom"/>
            <w:hideMark/>
          </w:tcPr>
          <w:p w14:paraId="7C26B800" w14:textId="77777777" w:rsidR="003437F1" w:rsidRPr="00287595" w:rsidRDefault="003437F1" w:rsidP="003437F1">
            <w:pPr>
              <w:jc w:val="right"/>
              <w:rPr>
                <w:color w:val="000000"/>
                <w:sz w:val="22"/>
                <w:szCs w:val="22"/>
              </w:rPr>
            </w:pPr>
            <w:r w:rsidRPr="00287595">
              <w:rPr>
                <w:color w:val="000000"/>
                <w:sz w:val="22"/>
                <w:szCs w:val="22"/>
              </w:rPr>
              <w:t>-0.184</w:t>
            </w:r>
          </w:p>
        </w:tc>
        <w:tc>
          <w:tcPr>
            <w:tcW w:w="1000" w:type="dxa"/>
            <w:shd w:val="clear" w:color="auto" w:fill="auto"/>
            <w:noWrap/>
            <w:vAlign w:val="bottom"/>
            <w:hideMark/>
          </w:tcPr>
          <w:p w14:paraId="746DDE6C" w14:textId="77777777" w:rsidR="003437F1" w:rsidRPr="00287595" w:rsidRDefault="003437F1" w:rsidP="003437F1">
            <w:pPr>
              <w:jc w:val="right"/>
              <w:rPr>
                <w:color w:val="000000"/>
                <w:sz w:val="22"/>
                <w:szCs w:val="22"/>
              </w:rPr>
            </w:pPr>
            <w:r w:rsidRPr="00287595">
              <w:rPr>
                <w:color w:val="000000"/>
                <w:sz w:val="22"/>
                <w:szCs w:val="22"/>
              </w:rPr>
              <w:t>0.047</w:t>
            </w:r>
          </w:p>
        </w:tc>
        <w:tc>
          <w:tcPr>
            <w:tcW w:w="1389" w:type="dxa"/>
          </w:tcPr>
          <w:p w14:paraId="35FAC0E8"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583E9E78" w14:textId="77777777" w:rsidTr="003437F1">
        <w:trPr>
          <w:trHeight w:val="288"/>
        </w:trPr>
        <w:tc>
          <w:tcPr>
            <w:tcW w:w="4420" w:type="dxa"/>
            <w:shd w:val="clear" w:color="auto" w:fill="auto"/>
            <w:noWrap/>
            <w:vAlign w:val="bottom"/>
            <w:hideMark/>
          </w:tcPr>
          <w:p w14:paraId="4E8F5BA4"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:Level6</w:t>
            </w:r>
          </w:p>
        </w:tc>
        <w:tc>
          <w:tcPr>
            <w:tcW w:w="1366" w:type="dxa"/>
            <w:shd w:val="clear" w:color="auto" w:fill="auto"/>
            <w:noWrap/>
            <w:vAlign w:val="bottom"/>
            <w:hideMark/>
          </w:tcPr>
          <w:p w14:paraId="6CBB791E" w14:textId="77777777" w:rsidR="003437F1" w:rsidRPr="00287595" w:rsidRDefault="003437F1" w:rsidP="003437F1">
            <w:pPr>
              <w:jc w:val="right"/>
              <w:rPr>
                <w:color w:val="000000"/>
                <w:sz w:val="22"/>
                <w:szCs w:val="22"/>
              </w:rPr>
            </w:pPr>
            <w:r w:rsidRPr="00287595">
              <w:rPr>
                <w:color w:val="000000"/>
                <w:sz w:val="22"/>
                <w:szCs w:val="22"/>
              </w:rPr>
              <w:t>0.006</w:t>
            </w:r>
          </w:p>
        </w:tc>
        <w:tc>
          <w:tcPr>
            <w:tcW w:w="1000" w:type="dxa"/>
            <w:shd w:val="clear" w:color="auto" w:fill="auto"/>
            <w:noWrap/>
            <w:vAlign w:val="bottom"/>
            <w:hideMark/>
          </w:tcPr>
          <w:p w14:paraId="6F226C3B" w14:textId="77777777" w:rsidR="003437F1" w:rsidRPr="00287595" w:rsidRDefault="003437F1" w:rsidP="003437F1">
            <w:pPr>
              <w:jc w:val="right"/>
              <w:rPr>
                <w:color w:val="000000"/>
                <w:sz w:val="22"/>
                <w:szCs w:val="22"/>
              </w:rPr>
            </w:pPr>
            <w:r w:rsidRPr="00287595">
              <w:rPr>
                <w:color w:val="000000"/>
                <w:sz w:val="22"/>
                <w:szCs w:val="22"/>
              </w:rPr>
              <w:t>-0.109</w:t>
            </w:r>
          </w:p>
        </w:tc>
        <w:tc>
          <w:tcPr>
            <w:tcW w:w="1000" w:type="dxa"/>
            <w:shd w:val="clear" w:color="auto" w:fill="auto"/>
            <w:noWrap/>
            <w:vAlign w:val="bottom"/>
            <w:hideMark/>
          </w:tcPr>
          <w:p w14:paraId="169F08D9" w14:textId="77777777" w:rsidR="003437F1" w:rsidRPr="00287595" w:rsidRDefault="003437F1" w:rsidP="003437F1">
            <w:pPr>
              <w:jc w:val="right"/>
              <w:rPr>
                <w:color w:val="000000"/>
                <w:sz w:val="22"/>
                <w:szCs w:val="22"/>
              </w:rPr>
            </w:pPr>
            <w:r w:rsidRPr="00287595">
              <w:rPr>
                <w:color w:val="000000"/>
                <w:sz w:val="22"/>
                <w:szCs w:val="22"/>
              </w:rPr>
              <w:t>0.121</w:t>
            </w:r>
          </w:p>
        </w:tc>
        <w:tc>
          <w:tcPr>
            <w:tcW w:w="1389" w:type="dxa"/>
          </w:tcPr>
          <w:p w14:paraId="6E233895"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0DCCA016" w14:textId="77777777" w:rsidTr="003437F1">
        <w:trPr>
          <w:trHeight w:val="288"/>
        </w:trPr>
        <w:tc>
          <w:tcPr>
            <w:tcW w:w="4420" w:type="dxa"/>
            <w:shd w:val="clear" w:color="auto" w:fill="auto"/>
            <w:noWrap/>
            <w:vAlign w:val="bottom"/>
            <w:hideMark/>
          </w:tcPr>
          <w:p w14:paraId="7552429F"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cohort:Salinity</w:t>
            </w:r>
            <w:proofErr w:type="gramEnd"/>
            <w:r w:rsidRPr="00287595">
              <w:rPr>
                <w:color w:val="000000"/>
                <w:sz w:val="22"/>
                <w:szCs w:val="22"/>
              </w:rPr>
              <w:t>:Level2</w:t>
            </w:r>
          </w:p>
        </w:tc>
        <w:tc>
          <w:tcPr>
            <w:tcW w:w="1366" w:type="dxa"/>
            <w:shd w:val="clear" w:color="auto" w:fill="auto"/>
            <w:noWrap/>
            <w:vAlign w:val="bottom"/>
            <w:hideMark/>
          </w:tcPr>
          <w:p w14:paraId="6FD2D694" w14:textId="77777777" w:rsidR="003437F1" w:rsidRPr="00287595" w:rsidRDefault="003437F1" w:rsidP="003437F1">
            <w:pPr>
              <w:jc w:val="right"/>
              <w:rPr>
                <w:color w:val="000000"/>
                <w:sz w:val="22"/>
                <w:szCs w:val="22"/>
              </w:rPr>
            </w:pPr>
            <w:r w:rsidRPr="00287595">
              <w:rPr>
                <w:color w:val="000000"/>
                <w:sz w:val="22"/>
                <w:szCs w:val="22"/>
              </w:rPr>
              <w:t>0.024</w:t>
            </w:r>
          </w:p>
        </w:tc>
        <w:tc>
          <w:tcPr>
            <w:tcW w:w="1000" w:type="dxa"/>
            <w:shd w:val="clear" w:color="auto" w:fill="auto"/>
            <w:noWrap/>
            <w:vAlign w:val="bottom"/>
            <w:hideMark/>
          </w:tcPr>
          <w:p w14:paraId="067EDFAF" w14:textId="77777777" w:rsidR="003437F1" w:rsidRPr="00287595" w:rsidRDefault="003437F1" w:rsidP="003437F1">
            <w:pPr>
              <w:jc w:val="right"/>
              <w:rPr>
                <w:color w:val="000000"/>
                <w:sz w:val="22"/>
                <w:szCs w:val="22"/>
              </w:rPr>
            </w:pPr>
            <w:r w:rsidRPr="00287595">
              <w:rPr>
                <w:color w:val="000000"/>
                <w:sz w:val="22"/>
                <w:szCs w:val="22"/>
              </w:rPr>
              <w:t>-0.092</w:t>
            </w:r>
          </w:p>
        </w:tc>
        <w:tc>
          <w:tcPr>
            <w:tcW w:w="1000" w:type="dxa"/>
            <w:shd w:val="clear" w:color="auto" w:fill="auto"/>
            <w:noWrap/>
            <w:vAlign w:val="bottom"/>
            <w:hideMark/>
          </w:tcPr>
          <w:p w14:paraId="4C57F00D" w14:textId="77777777" w:rsidR="003437F1" w:rsidRPr="00287595" w:rsidRDefault="003437F1" w:rsidP="003437F1">
            <w:pPr>
              <w:jc w:val="right"/>
              <w:rPr>
                <w:color w:val="000000"/>
                <w:sz w:val="22"/>
                <w:szCs w:val="22"/>
              </w:rPr>
            </w:pPr>
            <w:r w:rsidRPr="00287595">
              <w:rPr>
                <w:color w:val="000000"/>
                <w:sz w:val="22"/>
                <w:szCs w:val="22"/>
              </w:rPr>
              <w:t>0.139</w:t>
            </w:r>
          </w:p>
        </w:tc>
        <w:tc>
          <w:tcPr>
            <w:tcW w:w="1389" w:type="dxa"/>
          </w:tcPr>
          <w:p w14:paraId="64A0F465"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2EB504CE" w14:textId="77777777" w:rsidTr="003437F1">
        <w:trPr>
          <w:trHeight w:val="288"/>
        </w:trPr>
        <w:tc>
          <w:tcPr>
            <w:tcW w:w="4420" w:type="dxa"/>
            <w:shd w:val="clear" w:color="auto" w:fill="auto"/>
            <w:noWrap/>
            <w:vAlign w:val="bottom"/>
            <w:hideMark/>
          </w:tcPr>
          <w:p w14:paraId="7E2613DA"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cohort:Salinity</w:t>
            </w:r>
            <w:proofErr w:type="gramEnd"/>
            <w:r w:rsidRPr="00287595">
              <w:rPr>
                <w:color w:val="000000"/>
                <w:sz w:val="22"/>
                <w:szCs w:val="22"/>
              </w:rPr>
              <w:t>:Level3</w:t>
            </w:r>
          </w:p>
        </w:tc>
        <w:tc>
          <w:tcPr>
            <w:tcW w:w="1366" w:type="dxa"/>
            <w:shd w:val="clear" w:color="auto" w:fill="auto"/>
            <w:noWrap/>
            <w:vAlign w:val="bottom"/>
            <w:hideMark/>
          </w:tcPr>
          <w:p w14:paraId="15D48450" w14:textId="77777777" w:rsidR="003437F1" w:rsidRPr="00287595" w:rsidRDefault="003437F1" w:rsidP="003437F1">
            <w:pPr>
              <w:jc w:val="right"/>
              <w:rPr>
                <w:color w:val="000000"/>
                <w:sz w:val="22"/>
                <w:szCs w:val="22"/>
              </w:rPr>
            </w:pPr>
            <w:r w:rsidRPr="00287595">
              <w:rPr>
                <w:color w:val="000000"/>
                <w:sz w:val="22"/>
                <w:szCs w:val="22"/>
              </w:rPr>
              <w:t>-0.019</w:t>
            </w:r>
          </w:p>
        </w:tc>
        <w:tc>
          <w:tcPr>
            <w:tcW w:w="1000" w:type="dxa"/>
            <w:shd w:val="clear" w:color="auto" w:fill="auto"/>
            <w:noWrap/>
            <w:vAlign w:val="bottom"/>
            <w:hideMark/>
          </w:tcPr>
          <w:p w14:paraId="14E4BD1E" w14:textId="77777777" w:rsidR="003437F1" w:rsidRPr="00287595" w:rsidRDefault="003437F1" w:rsidP="003437F1">
            <w:pPr>
              <w:jc w:val="right"/>
              <w:rPr>
                <w:color w:val="000000"/>
                <w:sz w:val="22"/>
                <w:szCs w:val="22"/>
              </w:rPr>
            </w:pPr>
            <w:r w:rsidRPr="00287595">
              <w:rPr>
                <w:color w:val="000000"/>
                <w:sz w:val="22"/>
                <w:szCs w:val="22"/>
              </w:rPr>
              <w:t>-0.134</w:t>
            </w:r>
          </w:p>
        </w:tc>
        <w:tc>
          <w:tcPr>
            <w:tcW w:w="1000" w:type="dxa"/>
            <w:shd w:val="clear" w:color="auto" w:fill="auto"/>
            <w:noWrap/>
            <w:vAlign w:val="bottom"/>
            <w:hideMark/>
          </w:tcPr>
          <w:p w14:paraId="2637E963" w14:textId="77777777" w:rsidR="003437F1" w:rsidRPr="00287595" w:rsidRDefault="003437F1" w:rsidP="003437F1">
            <w:pPr>
              <w:jc w:val="right"/>
              <w:rPr>
                <w:color w:val="000000"/>
                <w:sz w:val="22"/>
                <w:szCs w:val="22"/>
              </w:rPr>
            </w:pPr>
            <w:r w:rsidRPr="00287595">
              <w:rPr>
                <w:color w:val="000000"/>
                <w:sz w:val="22"/>
                <w:szCs w:val="22"/>
              </w:rPr>
              <w:t>0.097</w:t>
            </w:r>
          </w:p>
        </w:tc>
        <w:tc>
          <w:tcPr>
            <w:tcW w:w="1389" w:type="dxa"/>
          </w:tcPr>
          <w:p w14:paraId="4A014B5D"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4F193866" w14:textId="77777777" w:rsidTr="003437F1">
        <w:trPr>
          <w:trHeight w:val="288"/>
        </w:trPr>
        <w:tc>
          <w:tcPr>
            <w:tcW w:w="4420" w:type="dxa"/>
            <w:shd w:val="clear" w:color="auto" w:fill="auto"/>
            <w:noWrap/>
            <w:vAlign w:val="bottom"/>
            <w:hideMark/>
          </w:tcPr>
          <w:p w14:paraId="71861A64"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cohort:Salinity</w:t>
            </w:r>
            <w:proofErr w:type="gramEnd"/>
            <w:r w:rsidRPr="00287595">
              <w:rPr>
                <w:color w:val="000000"/>
                <w:sz w:val="22"/>
                <w:szCs w:val="22"/>
              </w:rPr>
              <w:t>:Level4</w:t>
            </w:r>
          </w:p>
        </w:tc>
        <w:tc>
          <w:tcPr>
            <w:tcW w:w="1366" w:type="dxa"/>
            <w:shd w:val="clear" w:color="auto" w:fill="auto"/>
            <w:noWrap/>
            <w:vAlign w:val="bottom"/>
            <w:hideMark/>
          </w:tcPr>
          <w:p w14:paraId="40AF5A13" w14:textId="77777777" w:rsidR="003437F1" w:rsidRPr="00287595" w:rsidRDefault="003437F1" w:rsidP="003437F1">
            <w:pPr>
              <w:jc w:val="right"/>
              <w:rPr>
                <w:color w:val="000000"/>
                <w:sz w:val="22"/>
                <w:szCs w:val="22"/>
              </w:rPr>
            </w:pPr>
            <w:r w:rsidRPr="00287595">
              <w:rPr>
                <w:color w:val="000000"/>
                <w:sz w:val="22"/>
                <w:szCs w:val="22"/>
              </w:rPr>
              <w:t>-0.037</w:t>
            </w:r>
          </w:p>
        </w:tc>
        <w:tc>
          <w:tcPr>
            <w:tcW w:w="1000" w:type="dxa"/>
            <w:shd w:val="clear" w:color="auto" w:fill="auto"/>
            <w:noWrap/>
            <w:vAlign w:val="bottom"/>
            <w:hideMark/>
          </w:tcPr>
          <w:p w14:paraId="221F6C89" w14:textId="77777777" w:rsidR="003437F1" w:rsidRPr="00287595" w:rsidRDefault="003437F1" w:rsidP="003437F1">
            <w:pPr>
              <w:jc w:val="right"/>
              <w:rPr>
                <w:color w:val="000000"/>
                <w:sz w:val="22"/>
                <w:szCs w:val="22"/>
              </w:rPr>
            </w:pPr>
            <w:r w:rsidRPr="00287595">
              <w:rPr>
                <w:color w:val="000000"/>
                <w:sz w:val="22"/>
                <w:szCs w:val="22"/>
              </w:rPr>
              <w:t>-0.152</w:t>
            </w:r>
          </w:p>
        </w:tc>
        <w:tc>
          <w:tcPr>
            <w:tcW w:w="1000" w:type="dxa"/>
            <w:shd w:val="clear" w:color="auto" w:fill="auto"/>
            <w:noWrap/>
            <w:vAlign w:val="bottom"/>
            <w:hideMark/>
          </w:tcPr>
          <w:p w14:paraId="2A93913F" w14:textId="77777777" w:rsidR="003437F1" w:rsidRPr="00287595" w:rsidRDefault="003437F1" w:rsidP="003437F1">
            <w:pPr>
              <w:jc w:val="right"/>
              <w:rPr>
                <w:color w:val="000000"/>
                <w:sz w:val="22"/>
                <w:szCs w:val="22"/>
              </w:rPr>
            </w:pPr>
            <w:r w:rsidRPr="00287595">
              <w:rPr>
                <w:color w:val="000000"/>
                <w:sz w:val="22"/>
                <w:szCs w:val="22"/>
              </w:rPr>
              <w:t>0.079</w:t>
            </w:r>
          </w:p>
        </w:tc>
        <w:tc>
          <w:tcPr>
            <w:tcW w:w="1389" w:type="dxa"/>
          </w:tcPr>
          <w:p w14:paraId="7A37F0AE"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3D3866E4" w14:textId="77777777" w:rsidTr="003437F1">
        <w:trPr>
          <w:trHeight w:val="288"/>
        </w:trPr>
        <w:tc>
          <w:tcPr>
            <w:tcW w:w="4420" w:type="dxa"/>
            <w:shd w:val="clear" w:color="auto" w:fill="auto"/>
            <w:noWrap/>
            <w:vAlign w:val="bottom"/>
            <w:hideMark/>
          </w:tcPr>
          <w:p w14:paraId="15957E32"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cohort:Salinity</w:t>
            </w:r>
            <w:proofErr w:type="gramEnd"/>
            <w:r w:rsidRPr="00287595">
              <w:rPr>
                <w:color w:val="000000"/>
                <w:sz w:val="22"/>
                <w:szCs w:val="22"/>
              </w:rPr>
              <w:t>:Level5</w:t>
            </w:r>
          </w:p>
        </w:tc>
        <w:tc>
          <w:tcPr>
            <w:tcW w:w="1366" w:type="dxa"/>
            <w:shd w:val="clear" w:color="auto" w:fill="auto"/>
            <w:noWrap/>
            <w:vAlign w:val="bottom"/>
            <w:hideMark/>
          </w:tcPr>
          <w:p w14:paraId="2316EF2D" w14:textId="77777777" w:rsidR="003437F1" w:rsidRPr="00287595" w:rsidRDefault="003437F1" w:rsidP="003437F1">
            <w:pPr>
              <w:jc w:val="right"/>
              <w:rPr>
                <w:color w:val="000000"/>
                <w:sz w:val="22"/>
                <w:szCs w:val="22"/>
              </w:rPr>
            </w:pPr>
            <w:r w:rsidRPr="00287595">
              <w:rPr>
                <w:color w:val="000000"/>
                <w:sz w:val="22"/>
                <w:szCs w:val="22"/>
              </w:rPr>
              <w:t>-0.037</w:t>
            </w:r>
          </w:p>
        </w:tc>
        <w:tc>
          <w:tcPr>
            <w:tcW w:w="1000" w:type="dxa"/>
            <w:shd w:val="clear" w:color="auto" w:fill="auto"/>
            <w:noWrap/>
            <w:vAlign w:val="bottom"/>
            <w:hideMark/>
          </w:tcPr>
          <w:p w14:paraId="41E24EDD" w14:textId="77777777" w:rsidR="003437F1" w:rsidRPr="00287595" w:rsidRDefault="003437F1" w:rsidP="003437F1">
            <w:pPr>
              <w:jc w:val="right"/>
              <w:rPr>
                <w:color w:val="000000"/>
                <w:sz w:val="22"/>
                <w:szCs w:val="22"/>
              </w:rPr>
            </w:pPr>
            <w:r w:rsidRPr="00287595">
              <w:rPr>
                <w:color w:val="000000"/>
                <w:sz w:val="22"/>
                <w:szCs w:val="22"/>
              </w:rPr>
              <w:t>-0.152</w:t>
            </w:r>
          </w:p>
        </w:tc>
        <w:tc>
          <w:tcPr>
            <w:tcW w:w="1000" w:type="dxa"/>
            <w:shd w:val="clear" w:color="auto" w:fill="auto"/>
            <w:noWrap/>
            <w:vAlign w:val="bottom"/>
            <w:hideMark/>
          </w:tcPr>
          <w:p w14:paraId="21F852FF" w14:textId="77777777" w:rsidR="003437F1" w:rsidRPr="00287595" w:rsidRDefault="003437F1" w:rsidP="003437F1">
            <w:pPr>
              <w:jc w:val="right"/>
              <w:rPr>
                <w:color w:val="000000"/>
                <w:sz w:val="22"/>
                <w:szCs w:val="22"/>
              </w:rPr>
            </w:pPr>
            <w:r w:rsidRPr="00287595">
              <w:rPr>
                <w:color w:val="000000"/>
                <w:sz w:val="22"/>
                <w:szCs w:val="22"/>
              </w:rPr>
              <w:t>0.079</w:t>
            </w:r>
          </w:p>
        </w:tc>
        <w:tc>
          <w:tcPr>
            <w:tcW w:w="1389" w:type="dxa"/>
          </w:tcPr>
          <w:p w14:paraId="4E94CAE4"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05D53F69" w14:textId="77777777" w:rsidTr="003437F1">
        <w:trPr>
          <w:trHeight w:val="288"/>
        </w:trPr>
        <w:tc>
          <w:tcPr>
            <w:tcW w:w="4420" w:type="dxa"/>
            <w:shd w:val="clear" w:color="auto" w:fill="auto"/>
            <w:noWrap/>
            <w:vAlign w:val="bottom"/>
            <w:hideMark/>
          </w:tcPr>
          <w:p w14:paraId="37D01F68"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cohort:Salinity</w:t>
            </w:r>
            <w:proofErr w:type="gramEnd"/>
            <w:r w:rsidRPr="00287595">
              <w:rPr>
                <w:color w:val="000000"/>
                <w:sz w:val="22"/>
                <w:szCs w:val="22"/>
              </w:rPr>
              <w:t>:Level6</w:t>
            </w:r>
          </w:p>
        </w:tc>
        <w:tc>
          <w:tcPr>
            <w:tcW w:w="1366" w:type="dxa"/>
            <w:shd w:val="clear" w:color="auto" w:fill="auto"/>
            <w:noWrap/>
            <w:vAlign w:val="bottom"/>
            <w:hideMark/>
          </w:tcPr>
          <w:p w14:paraId="4651A5CF" w14:textId="77777777" w:rsidR="003437F1" w:rsidRPr="00287595" w:rsidRDefault="003437F1" w:rsidP="003437F1">
            <w:pPr>
              <w:jc w:val="right"/>
              <w:rPr>
                <w:color w:val="000000"/>
                <w:sz w:val="22"/>
                <w:szCs w:val="22"/>
              </w:rPr>
            </w:pPr>
            <w:r w:rsidRPr="00287595">
              <w:rPr>
                <w:color w:val="000000"/>
                <w:sz w:val="22"/>
                <w:szCs w:val="22"/>
              </w:rPr>
              <w:t>0.039</w:t>
            </w:r>
          </w:p>
        </w:tc>
        <w:tc>
          <w:tcPr>
            <w:tcW w:w="1000" w:type="dxa"/>
            <w:shd w:val="clear" w:color="auto" w:fill="auto"/>
            <w:noWrap/>
            <w:vAlign w:val="bottom"/>
            <w:hideMark/>
          </w:tcPr>
          <w:p w14:paraId="4552C58C" w14:textId="77777777" w:rsidR="003437F1" w:rsidRPr="00287595" w:rsidRDefault="003437F1" w:rsidP="003437F1">
            <w:pPr>
              <w:jc w:val="right"/>
              <w:rPr>
                <w:color w:val="000000"/>
                <w:sz w:val="22"/>
                <w:szCs w:val="22"/>
              </w:rPr>
            </w:pPr>
            <w:r w:rsidRPr="00287595">
              <w:rPr>
                <w:color w:val="000000"/>
                <w:sz w:val="22"/>
                <w:szCs w:val="22"/>
              </w:rPr>
              <w:t>-0.076</w:t>
            </w:r>
          </w:p>
        </w:tc>
        <w:tc>
          <w:tcPr>
            <w:tcW w:w="1000" w:type="dxa"/>
            <w:shd w:val="clear" w:color="auto" w:fill="auto"/>
            <w:noWrap/>
            <w:vAlign w:val="bottom"/>
            <w:hideMark/>
          </w:tcPr>
          <w:p w14:paraId="1371736A" w14:textId="77777777" w:rsidR="003437F1" w:rsidRPr="00287595" w:rsidRDefault="003437F1" w:rsidP="003437F1">
            <w:pPr>
              <w:jc w:val="right"/>
              <w:rPr>
                <w:color w:val="000000"/>
                <w:sz w:val="22"/>
                <w:szCs w:val="22"/>
              </w:rPr>
            </w:pPr>
            <w:r w:rsidRPr="00287595">
              <w:rPr>
                <w:color w:val="000000"/>
                <w:sz w:val="22"/>
                <w:szCs w:val="22"/>
              </w:rPr>
              <w:t>0.155</w:t>
            </w:r>
          </w:p>
        </w:tc>
        <w:tc>
          <w:tcPr>
            <w:tcW w:w="1389" w:type="dxa"/>
          </w:tcPr>
          <w:p w14:paraId="02655E09" w14:textId="77777777" w:rsidR="003437F1" w:rsidRPr="00287595" w:rsidRDefault="003437F1" w:rsidP="003437F1">
            <w:pPr>
              <w:jc w:val="right"/>
              <w:rPr>
                <w:color w:val="000000"/>
                <w:sz w:val="22"/>
                <w:szCs w:val="22"/>
              </w:rPr>
            </w:pPr>
            <w:r w:rsidRPr="008B1361">
              <w:rPr>
                <w:color w:val="000000"/>
                <w:sz w:val="22"/>
                <w:szCs w:val="22"/>
              </w:rPr>
              <w:t>--</w:t>
            </w:r>
          </w:p>
        </w:tc>
      </w:tr>
      <w:tr w:rsidR="003437F1" w:rsidRPr="00737567" w14:paraId="69A27427" w14:textId="77777777" w:rsidTr="003437F1">
        <w:trPr>
          <w:trHeight w:val="288"/>
        </w:trPr>
        <w:tc>
          <w:tcPr>
            <w:tcW w:w="4420" w:type="dxa"/>
            <w:shd w:val="clear" w:color="auto" w:fill="auto"/>
            <w:noWrap/>
            <w:vAlign w:val="bottom"/>
            <w:hideMark/>
          </w:tcPr>
          <w:p w14:paraId="60EE6534" w14:textId="77777777" w:rsidR="003437F1" w:rsidRPr="00287595" w:rsidRDefault="003437F1" w:rsidP="003437F1">
            <w:pPr>
              <w:rPr>
                <w:color w:val="000000"/>
                <w:sz w:val="22"/>
                <w:szCs w:val="22"/>
              </w:rPr>
            </w:pPr>
            <w:proofErr w:type="gramStart"/>
            <w:r w:rsidRPr="00287595">
              <w:rPr>
                <w:color w:val="000000"/>
                <w:sz w:val="22"/>
                <w:szCs w:val="22"/>
              </w:rPr>
              <w:t>Competition:Salinity</w:t>
            </w:r>
            <w:proofErr w:type="gramEnd"/>
            <w:r w:rsidRPr="00287595">
              <w:rPr>
                <w:color w:val="000000"/>
                <w:sz w:val="22"/>
                <w:szCs w:val="22"/>
              </w:rPr>
              <w:t>:Level2</w:t>
            </w:r>
          </w:p>
        </w:tc>
        <w:tc>
          <w:tcPr>
            <w:tcW w:w="1366" w:type="dxa"/>
            <w:shd w:val="clear" w:color="auto" w:fill="auto"/>
            <w:noWrap/>
            <w:vAlign w:val="bottom"/>
            <w:hideMark/>
          </w:tcPr>
          <w:p w14:paraId="34AD665B" w14:textId="77777777" w:rsidR="003437F1" w:rsidRPr="00287595" w:rsidRDefault="003437F1" w:rsidP="003437F1">
            <w:pPr>
              <w:jc w:val="right"/>
              <w:rPr>
                <w:color w:val="000000"/>
                <w:sz w:val="22"/>
                <w:szCs w:val="22"/>
              </w:rPr>
            </w:pPr>
            <w:r w:rsidRPr="00287595">
              <w:rPr>
                <w:color w:val="000000"/>
                <w:sz w:val="22"/>
                <w:szCs w:val="22"/>
              </w:rPr>
              <w:t>0.052</w:t>
            </w:r>
          </w:p>
        </w:tc>
        <w:tc>
          <w:tcPr>
            <w:tcW w:w="1000" w:type="dxa"/>
            <w:shd w:val="clear" w:color="auto" w:fill="auto"/>
            <w:noWrap/>
            <w:vAlign w:val="bottom"/>
            <w:hideMark/>
          </w:tcPr>
          <w:p w14:paraId="7B3C7FE1" w14:textId="77777777" w:rsidR="003437F1" w:rsidRPr="00287595" w:rsidRDefault="003437F1" w:rsidP="003437F1">
            <w:pPr>
              <w:jc w:val="right"/>
              <w:rPr>
                <w:color w:val="000000"/>
                <w:sz w:val="22"/>
                <w:szCs w:val="22"/>
              </w:rPr>
            </w:pPr>
            <w:r w:rsidRPr="00287595">
              <w:rPr>
                <w:color w:val="000000"/>
                <w:sz w:val="22"/>
                <w:szCs w:val="22"/>
              </w:rPr>
              <w:t>-0.063</w:t>
            </w:r>
          </w:p>
        </w:tc>
        <w:tc>
          <w:tcPr>
            <w:tcW w:w="1000" w:type="dxa"/>
            <w:shd w:val="clear" w:color="auto" w:fill="auto"/>
            <w:noWrap/>
            <w:vAlign w:val="bottom"/>
            <w:hideMark/>
          </w:tcPr>
          <w:p w14:paraId="5B02DE3C" w14:textId="77777777" w:rsidR="003437F1" w:rsidRPr="00287595" w:rsidRDefault="003437F1" w:rsidP="003437F1">
            <w:pPr>
              <w:jc w:val="right"/>
              <w:rPr>
                <w:color w:val="000000"/>
                <w:sz w:val="22"/>
                <w:szCs w:val="22"/>
              </w:rPr>
            </w:pPr>
            <w:r w:rsidRPr="00287595">
              <w:rPr>
                <w:color w:val="000000"/>
                <w:sz w:val="22"/>
                <w:szCs w:val="22"/>
              </w:rPr>
              <w:t>0.167</w:t>
            </w:r>
          </w:p>
        </w:tc>
        <w:tc>
          <w:tcPr>
            <w:tcW w:w="1389" w:type="dxa"/>
          </w:tcPr>
          <w:p w14:paraId="18149B9C" w14:textId="77777777" w:rsidR="003437F1" w:rsidRPr="00287595" w:rsidRDefault="003437F1" w:rsidP="003437F1">
            <w:pPr>
              <w:jc w:val="right"/>
              <w:rPr>
                <w:color w:val="000000"/>
                <w:sz w:val="22"/>
                <w:szCs w:val="22"/>
              </w:rPr>
            </w:pPr>
            <w:r w:rsidRPr="008B1361">
              <w:rPr>
                <w:color w:val="000000"/>
                <w:sz w:val="22"/>
                <w:szCs w:val="22"/>
              </w:rPr>
              <w:t>--</w:t>
            </w:r>
          </w:p>
        </w:tc>
      </w:tr>
    </w:tbl>
    <w:p w14:paraId="7D252243" w14:textId="198D9601" w:rsidR="003437F1" w:rsidRPr="00EC1E7B" w:rsidRDefault="00DE08E9" w:rsidP="003437F1">
      <w:pPr>
        <w:rPr>
          <w:b/>
          <w:bCs/>
        </w:rPr>
      </w:pPr>
      <w:r w:rsidRPr="00EC1E7B">
        <w:rPr>
          <w:b/>
          <w:bCs/>
        </w:rPr>
        <w:lastRenderedPageBreak/>
        <w:t xml:space="preserve">Table </w:t>
      </w:r>
      <w:r w:rsidR="00985063" w:rsidRPr="00EC1E7B">
        <w:rPr>
          <w:b/>
          <w:bCs/>
        </w:rPr>
        <w:t>9</w:t>
      </w:r>
      <w:r w:rsidRPr="00EC1E7B">
        <w:rPr>
          <w:b/>
          <w:bCs/>
        </w:rPr>
        <w:t xml:space="preserve"> continued</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0"/>
        <w:gridCol w:w="1476"/>
        <w:gridCol w:w="1000"/>
        <w:gridCol w:w="1000"/>
        <w:gridCol w:w="1279"/>
      </w:tblGrid>
      <w:tr w:rsidR="00DE08E9" w:rsidRPr="00287595" w14:paraId="16A383A8" w14:textId="77777777" w:rsidTr="001273D4">
        <w:trPr>
          <w:trHeight w:val="288"/>
        </w:trPr>
        <w:tc>
          <w:tcPr>
            <w:tcW w:w="4420" w:type="dxa"/>
            <w:shd w:val="clear" w:color="auto" w:fill="auto"/>
            <w:noWrap/>
            <w:vAlign w:val="bottom"/>
          </w:tcPr>
          <w:p w14:paraId="553E2BC2" w14:textId="12C62621" w:rsidR="00DE08E9" w:rsidRPr="00287595" w:rsidRDefault="00DE08E9" w:rsidP="00DE08E9">
            <w:pPr>
              <w:rPr>
                <w:color w:val="000000"/>
                <w:sz w:val="22"/>
                <w:szCs w:val="22"/>
              </w:rPr>
            </w:pPr>
            <w:r w:rsidRPr="00DE08E9">
              <w:rPr>
                <w:b/>
                <w:bCs/>
                <w:color w:val="000000"/>
                <w:sz w:val="22"/>
                <w:szCs w:val="22"/>
              </w:rPr>
              <w:t>Fixed effect(s)</w:t>
            </w:r>
          </w:p>
        </w:tc>
        <w:tc>
          <w:tcPr>
            <w:tcW w:w="1366" w:type="dxa"/>
            <w:shd w:val="clear" w:color="auto" w:fill="auto"/>
            <w:noWrap/>
            <w:vAlign w:val="bottom"/>
          </w:tcPr>
          <w:p w14:paraId="4D21A4DE" w14:textId="56B18346" w:rsidR="00DE08E9" w:rsidRPr="00287595" w:rsidRDefault="00DE08E9" w:rsidP="00DE08E9">
            <w:pPr>
              <w:jc w:val="right"/>
              <w:rPr>
                <w:color w:val="000000"/>
                <w:sz w:val="22"/>
                <w:szCs w:val="22"/>
              </w:rPr>
            </w:pPr>
            <w:r w:rsidRPr="00DE08E9">
              <w:rPr>
                <w:b/>
                <w:bCs/>
                <w:color w:val="000000"/>
                <w:sz w:val="22"/>
                <w:szCs w:val="22"/>
              </w:rPr>
              <w:t>Coefficients</w:t>
            </w:r>
          </w:p>
        </w:tc>
        <w:tc>
          <w:tcPr>
            <w:tcW w:w="1000" w:type="dxa"/>
            <w:shd w:val="clear" w:color="auto" w:fill="auto"/>
            <w:noWrap/>
            <w:vAlign w:val="bottom"/>
          </w:tcPr>
          <w:p w14:paraId="1EBEA800" w14:textId="7305F29D" w:rsidR="00DE08E9" w:rsidRPr="00287595" w:rsidRDefault="00DE08E9" w:rsidP="00DE08E9">
            <w:pPr>
              <w:jc w:val="right"/>
              <w:rPr>
                <w:color w:val="000000"/>
                <w:sz w:val="22"/>
                <w:szCs w:val="22"/>
              </w:rPr>
            </w:pPr>
            <w:r w:rsidRPr="00DE08E9">
              <w:rPr>
                <w:b/>
                <w:bCs/>
                <w:color w:val="000000"/>
                <w:sz w:val="22"/>
                <w:szCs w:val="22"/>
              </w:rPr>
              <w:t>2.50%</w:t>
            </w:r>
          </w:p>
        </w:tc>
        <w:tc>
          <w:tcPr>
            <w:tcW w:w="1000" w:type="dxa"/>
            <w:shd w:val="clear" w:color="auto" w:fill="auto"/>
            <w:noWrap/>
            <w:vAlign w:val="bottom"/>
          </w:tcPr>
          <w:p w14:paraId="133FC931" w14:textId="4639573D" w:rsidR="00DE08E9" w:rsidRPr="00287595" w:rsidRDefault="00DE08E9" w:rsidP="00DE08E9">
            <w:pPr>
              <w:jc w:val="right"/>
              <w:rPr>
                <w:color w:val="000000"/>
                <w:sz w:val="22"/>
                <w:szCs w:val="22"/>
              </w:rPr>
            </w:pPr>
            <w:r w:rsidRPr="00DE08E9">
              <w:rPr>
                <w:b/>
                <w:bCs/>
                <w:color w:val="000000"/>
                <w:sz w:val="22"/>
                <w:szCs w:val="22"/>
              </w:rPr>
              <w:t>97.50%</w:t>
            </w:r>
          </w:p>
        </w:tc>
        <w:tc>
          <w:tcPr>
            <w:tcW w:w="1389" w:type="dxa"/>
          </w:tcPr>
          <w:p w14:paraId="11161154" w14:textId="20D48FB6" w:rsidR="00DE08E9" w:rsidRPr="008B1361" w:rsidRDefault="00DE08E9" w:rsidP="00DE08E9">
            <w:pPr>
              <w:jc w:val="right"/>
              <w:rPr>
                <w:color w:val="000000"/>
                <w:sz w:val="22"/>
                <w:szCs w:val="22"/>
              </w:rPr>
            </w:pPr>
            <w:r w:rsidRPr="00DE08E9">
              <w:rPr>
                <w:b/>
                <w:bCs/>
                <w:color w:val="000000"/>
                <w:sz w:val="22"/>
                <w:szCs w:val="22"/>
              </w:rPr>
              <w:t>Cond eff</w:t>
            </w:r>
          </w:p>
        </w:tc>
      </w:tr>
      <w:tr w:rsidR="00DE08E9" w:rsidRPr="00287595" w14:paraId="608C33D0" w14:textId="77777777" w:rsidTr="001273D4">
        <w:trPr>
          <w:trHeight w:val="288"/>
        </w:trPr>
        <w:tc>
          <w:tcPr>
            <w:tcW w:w="4420" w:type="dxa"/>
            <w:shd w:val="clear" w:color="auto" w:fill="auto"/>
            <w:noWrap/>
            <w:vAlign w:val="bottom"/>
            <w:hideMark/>
          </w:tcPr>
          <w:p w14:paraId="22331C52" w14:textId="77777777" w:rsidR="00DE08E9" w:rsidRPr="00287595" w:rsidRDefault="00DE08E9" w:rsidP="00DE08E9">
            <w:pPr>
              <w:rPr>
                <w:color w:val="000000"/>
                <w:sz w:val="22"/>
                <w:szCs w:val="22"/>
              </w:rPr>
            </w:pPr>
            <w:proofErr w:type="gramStart"/>
            <w:r w:rsidRPr="00287595">
              <w:rPr>
                <w:color w:val="000000"/>
                <w:sz w:val="22"/>
                <w:szCs w:val="22"/>
              </w:rPr>
              <w:t>Competition:Salinity</w:t>
            </w:r>
            <w:proofErr w:type="gramEnd"/>
            <w:r w:rsidRPr="00287595">
              <w:rPr>
                <w:color w:val="000000"/>
                <w:sz w:val="22"/>
                <w:szCs w:val="22"/>
              </w:rPr>
              <w:t>:Level3</w:t>
            </w:r>
          </w:p>
        </w:tc>
        <w:tc>
          <w:tcPr>
            <w:tcW w:w="1366" w:type="dxa"/>
            <w:shd w:val="clear" w:color="auto" w:fill="auto"/>
            <w:noWrap/>
            <w:vAlign w:val="bottom"/>
            <w:hideMark/>
          </w:tcPr>
          <w:p w14:paraId="1DD240F2" w14:textId="77777777" w:rsidR="00DE08E9" w:rsidRPr="00287595" w:rsidRDefault="00DE08E9" w:rsidP="00DE08E9">
            <w:pPr>
              <w:jc w:val="right"/>
              <w:rPr>
                <w:color w:val="000000"/>
                <w:sz w:val="22"/>
                <w:szCs w:val="22"/>
              </w:rPr>
            </w:pPr>
            <w:r w:rsidRPr="00287595">
              <w:rPr>
                <w:color w:val="000000"/>
                <w:sz w:val="22"/>
                <w:szCs w:val="22"/>
              </w:rPr>
              <w:t>-0.031</w:t>
            </w:r>
          </w:p>
        </w:tc>
        <w:tc>
          <w:tcPr>
            <w:tcW w:w="1000" w:type="dxa"/>
            <w:shd w:val="clear" w:color="auto" w:fill="auto"/>
            <w:noWrap/>
            <w:vAlign w:val="bottom"/>
            <w:hideMark/>
          </w:tcPr>
          <w:p w14:paraId="26123E83" w14:textId="77777777" w:rsidR="00DE08E9" w:rsidRPr="00287595" w:rsidRDefault="00DE08E9" w:rsidP="00DE08E9">
            <w:pPr>
              <w:jc w:val="right"/>
              <w:rPr>
                <w:color w:val="000000"/>
                <w:sz w:val="22"/>
                <w:szCs w:val="22"/>
              </w:rPr>
            </w:pPr>
            <w:r w:rsidRPr="00287595">
              <w:rPr>
                <w:color w:val="000000"/>
                <w:sz w:val="22"/>
                <w:szCs w:val="22"/>
              </w:rPr>
              <w:t>-0.147</w:t>
            </w:r>
          </w:p>
        </w:tc>
        <w:tc>
          <w:tcPr>
            <w:tcW w:w="1000" w:type="dxa"/>
            <w:shd w:val="clear" w:color="auto" w:fill="auto"/>
            <w:noWrap/>
            <w:vAlign w:val="bottom"/>
            <w:hideMark/>
          </w:tcPr>
          <w:p w14:paraId="24F4DCB7" w14:textId="77777777" w:rsidR="00DE08E9" w:rsidRPr="00287595" w:rsidRDefault="00DE08E9" w:rsidP="00DE08E9">
            <w:pPr>
              <w:jc w:val="right"/>
              <w:rPr>
                <w:color w:val="000000"/>
                <w:sz w:val="22"/>
                <w:szCs w:val="22"/>
              </w:rPr>
            </w:pPr>
            <w:r w:rsidRPr="00287595">
              <w:rPr>
                <w:color w:val="000000"/>
                <w:sz w:val="22"/>
                <w:szCs w:val="22"/>
              </w:rPr>
              <w:t>0.084</w:t>
            </w:r>
          </w:p>
        </w:tc>
        <w:tc>
          <w:tcPr>
            <w:tcW w:w="1389" w:type="dxa"/>
          </w:tcPr>
          <w:p w14:paraId="60C42A00" w14:textId="77777777" w:rsidR="00DE08E9" w:rsidRPr="00287595" w:rsidRDefault="00DE08E9" w:rsidP="00DE08E9">
            <w:pPr>
              <w:jc w:val="right"/>
              <w:rPr>
                <w:color w:val="000000"/>
                <w:sz w:val="22"/>
                <w:szCs w:val="22"/>
              </w:rPr>
            </w:pPr>
            <w:r w:rsidRPr="008B1361">
              <w:rPr>
                <w:color w:val="000000"/>
                <w:sz w:val="22"/>
                <w:szCs w:val="22"/>
              </w:rPr>
              <w:t>--</w:t>
            </w:r>
          </w:p>
        </w:tc>
      </w:tr>
      <w:tr w:rsidR="00DE08E9" w:rsidRPr="00287595" w14:paraId="180FF1E0" w14:textId="77777777" w:rsidTr="001273D4">
        <w:trPr>
          <w:trHeight w:val="288"/>
        </w:trPr>
        <w:tc>
          <w:tcPr>
            <w:tcW w:w="4420" w:type="dxa"/>
            <w:shd w:val="clear" w:color="auto" w:fill="auto"/>
            <w:noWrap/>
            <w:vAlign w:val="bottom"/>
            <w:hideMark/>
          </w:tcPr>
          <w:p w14:paraId="7DACAF64" w14:textId="77777777" w:rsidR="00DE08E9" w:rsidRPr="00287595" w:rsidRDefault="00DE08E9" w:rsidP="00DE08E9">
            <w:pPr>
              <w:rPr>
                <w:color w:val="000000"/>
                <w:sz w:val="22"/>
                <w:szCs w:val="22"/>
              </w:rPr>
            </w:pPr>
            <w:proofErr w:type="gramStart"/>
            <w:r w:rsidRPr="00287595">
              <w:rPr>
                <w:color w:val="000000"/>
                <w:sz w:val="22"/>
                <w:szCs w:val="22"/>
              </w:rPr>
              <w:t>Competition:Salinity</w:t>
            </w:r>
            <w:proofErr w:type="gramEnd"/>
            <w:r w:rsidRPr="00287595">
              <w:rPr>
                <w:color w:val="000000"/>
                <w:sz w:val="22"/>
                <w:szCs w:val="22"/>
              </w:rPr>
              <w:t>:Level4</w:t>
            </w:r>
          </w:p>
        </w:tc>
        <w:tc>
          <w:tcPr>
            <w:tcW w:w="1366" w:type="dxa"/>
            <w:shd w:val="clear" w:color="auto" w:fill="auto"/>
            <w:noWrap/>
            <w:vAlign w:val="bottom"/>
            <w:hideMark/>
          </w:tcPr>
          <w:p w14:paraId="64D180B1" w14:textId="77777777" w:rsidR="00DE08E9" w:rsidRPr="00287595" w:rsidRDefault="00DE08E9" w:rsidP="00DE08E9">
            <w:pPr>
              <w:jc w:val="right"/>
              <w:rPr>
                <w:color w:val="000000"/>
                <w:sz w:val="22"/>
                <w:szCs w:val="22"/>
              </w:rPr>
            </w:pPr>
            <w:r w:rsidRPr="00287595">
              <w:rPr>
                <w:color w:val="000000"/>
                <w:sz w:val="22"/>
                <w:szCs w:val="22"/>
              </w:rPr>
              <w:t>-0.136</w:t>
            </w:r>
          </w:p>
        </w:tc>
        <w:tc>
          <w:tcPr>
            <w:tcW w:w="1000" w:type="dxa"/>
            <w:shd w:val="clear" w:color="auto" w:fill="auto"/>
            <w:noWrap/>
            <w:vAlign w:val="bottom"/>
            <w:hideMark/>
          </w:tcPr>
          <w:p w14:paraId="5442FFC2" w14:textId="77777777" w:rsidR="00DE08E9" w:rsidRPr="00287595" w:rsidRDefault="00DE08E9" w:rsidP="00DE08E9">
            <w:pPr>
              <w:jc w:val="right"/>
              <w:rPr>
                <w:color w:val="000000"/>
                <w:sz w:val="22"/>
                <w:szCs w:val="22"/>
              </w:rPr>
            </w:pPr>
            <w:r w:rsidRPr="00287595">
              <w:rPr>
                <w:color w:val="000000"/>
                <w:sz w:val="22"/>
                <w:szCs w:val="22"/>
              </w:rPr>
              <w:t>-0.252</w:t>
            </w:r>
          </w:p>
        </w:tc>
        <w:tc>
          <w:tcPr>
            <w:tcW w:w="1000" w:type="dxa"/>
            <w:shd w:val="clear" w:color="auto" w:fill="auto"/>
            <w:noWrap/>
            <w:vAlign w:val="bottom"/>
            <w:hideMark/>
          </w:tcPr>
          <w:p w14:paraId="295AA02D" w14:textId="77777777" w:rsidR="00DE08E9" w:rsidRPr="00287595" w:rsidRDefault="00DE08E9" w:rsidP="00DE08E9">
            <w:pPr>
              <w:jc w:val="right"/>
              <w:rPr>
                <w:color w:val="000000"/>
                <w:sz w:val="22"/>
                <w:szCs w:val="22"/>
              </w:rPr>
            </w:pPr>
            <w:r w:rsidRPr="00287595">
              <w:rPr>
                <w:color w:val="000000"/>
                <w:sz w:val="22"/>
                <w:szCs w:val="22"/>
              </w:rPr>
              <w:t>-0.021</w:t>
            </w:r>
          </w:p>
        </w:tc>
        <w:tc>
          <w:tcPr>
            <w:tcW w:w="1389" w:type="dxa"/>
          </w:tcPr>
          <w:p w14:paraId="14BFAB01" w14:textId="77777777" w:rsidR="00DE08E9" w:rsidRPr="00287595" w:rsidRDefault="00DE08E9" w:rsidP="00DE08E9">
            <w:pPr>
              <w:jc w:val="right"/>
              <w:rPr>
                <w:color w:val="000000"/>
                <w:sz w:val="22"/>
                <w:szCs w:val="22"/>
              </w:rPr>
            </w:pPr>
            <w:r w:rsidRPr="008B1361">
              <w:rPr>
                <w:color w:val="000000"/>
                <w:sz w:val="22"/>
                <w:szCs w:val="22"/>
              </w:rPr>
              <w:t>--</w:t>
            </w:r>
          </w:p>
        </w:tc>
      </w:tr>
      <w:tr w:rsidR="00DE08E9" w:rsidRPr="00287595" w14:paraId="64BA36F3" w14:textId="77777777" w:rsidTr="001273D4">
        <w:trPr>
          <w:trHeight w:val="288"/>
        </w:trPr>
        <w:tc>
          <w:tcPr>
            <w:tcW w:w="4420" w:type="dxa"/>
            <w:shd w:val="clear" w:color="auto" w:fill="auto"/>
            <w:noWrap/>
            <w:vAlign w:val="bottom"/>
            <w:hideMark/>
          </w:tcPr>
          <w:p w14:paraId="36BECDCE" w14:textId="77777777" w:rsidR="00DE08E9" w:rsidRPr="00287595" w:rsidRDefault="00DE08E9" w:rsidP="00DE08E9">
            <w:pPr>
              <w:rPr>
                <w:color w:val="000000"/>
                <w:sz w:val="22"/>
                <w:szCs w:val="22"/>
              </w:rPr>
            </w:pPr>
            <w:proofErr w:type="gramStart"/>
            <w:r w:rsidRPr="00287595">
              <w:rPr>
                <w:color w:val="000000"/>
                <w:sz w:val="22"/>
                <w:szCs w:val="22"/>
              </w:rPr>
              <w:t>Competition:Salinity</w:t>
            </w:r>
            <w:proofErr w:type="gramEnd"/>
            <w:r w:rsidRPr="00287595">
              <w:rPr>
                <w:color w:val="000000"/>
                <w:sz w:val="22"/>
                <w:szCs w:val="22"/>
              </w:rPr>
              <w:t>:Level5</w:t>
            </w:r>
          </w:p>
        </w:tc>
        <w:tc>
          <w:tcPr>
            <w:tcW w:w="1366" w:type="dxa"/>
            <w:shd w:val="clear" w:color="auto" w:fill="auto"/>
            <w:noWrap/>
            <w:vAlign w:val="bottom"/>
            <w:hideMark/>
          </w:tcPr>
          <w:p w14:paraId="50EA30DA" w14:textId="77777777" w:rsidR="00DE08E9" w:rsidRPr="00287595" w:rsidRDefault="00DE08E9" w:rsidP="00DE08E9">
            <w:pPr>
              <w:jc w:val="right"/>
              <w:rPr>
                <w:color w:val="000000"/>
                <w:sz w:val="22"/>
                <w:szCs w:val="22"/>
              </w:rPr>
            </w:pPr>
            <w:r w:rsidRPr="00287595">
              <w:rPr>
                <w:color w:val="000000"/>
                <w:sz w:val="22"/>
                <w:szCs w:val="22"/>
              </w:rPr>
              <w:t>0.008</w:t>
            </w:r>
          </w:p>
        </w:tc>
        <w:tc>
          <w:tcPr>
            <w:tcW w:w="1000" w:type="dxa"/>
            <w:shd w:val="clear" w:color="auto" w:fill="auto"/>
            <w:noWrap/>
            <w:vAlign w:val="bottom"/>
            <w:hideMark/>
          </w:tcPr>
          <w:p w14:paraId="4360ECF1" w14:textId="77777777" w:rsidR="00DE08E9" w:rsidRPr="00287595" w:rsidRDefault="00DE08E9" w:rsidP="00DE08E9">
            <w:pPr>
              <w:jc w:val="right"/>
              <w:rPr>
                <w:color w:val="000000"/>
                <w:sz w:val="22"/>
                <w:szCs w:val="22"/>
              </w:rPr>
            </w:pPr>
            <w:r w:rsidRPr="00287595">
              <w:rPr>
                <w:color w:val="000000"/>
                <w:sz w:val="22"/>
                <w:szCs w:val="22"/>
              </w:rPr>
              <w:t>-0.107</w:t>
            </w:r>
          </w:p>
        </w:tc>
        <w:tc>
          <w:tcPr>
            <w:tcW w:w="1000" w:type="dxa"/>
            <w:shd w:val="clear" w:color="auto" w:fill="auto"/>
            <w:noWrap/>
            <w:vAlign w:val="bottom"/>
            <w:hideMark/>
          </w:tcPr>
          <w:p w14:paraId="786EB9E8" w14:textId="77777777" w:rsidR="00DE08E9" w:rsidRPr="00287595" w:rsidRDefault="00DE08E9" w:rsidP="00DE08E9">
            <w:pPr>
              <w:jc w:val="right"/>
              <w:rPr>
                <w:color w:val="000000"/>
                <w:sz w:val="22"/>
                <w:szCs w:val="22"/>
              </w:rPr>
            </w:pPr>
            <w:r w:rsidRPr="00287595">
              <w:rPr>
                <w:color w:val="000000"/>
                <w:sz w:val="22"/>
                <w:szCs w:val="22"/>
              </w:rPr>
              <w:t>0.124</w:t>
            </w:r>
          </w:p>
        </w:tc>
        <w:tc>
          <w:tcPr>
            <w:tcW w:w="1389" w:type="dxa"/>
          </w:tcPr>
          <w:p w14:paraId="4ADEE9C0" w14:textId="77777777" w:rsidR="00DE08E9" w:rsidRPr="00287595" w:rsidRDefault="00DE08E9" w:rsidP="00DE08E9">
            <w:pPr>
              <w:jc w:val="right"/>
              <w:rPr>
                <w:color w:val="000000"/>
                <w:sz w:val="22"/>
                <w:szCs w:val="22"/>
              </w:rPr>
            </w:pPr>
            <w:r w:rsidRPr="008B1361">
              <w:rPr>
                <w:color w:val="000000"/>
                <w:sz w:val="22"/>
                <w:szCs w:val="22"/>
              </w:rPr>
              <w:t>--</w:t>
            </w:r>
          </w:p>
        </w:tc>
      </w:tr>
      <w:tr w:rsidR="00DE08E9" w:rsidRPr="00287595" w14:paraId="4F70CEE1" w14:textId="77777777" w:rsidTr="001273D4">
        <w:trPr>
          <w:trHeight w:val="288"/>
        </w:trPr>
        <w:tc>
          <w:tcPr>
            <w:tcW w:w="4420" w:type="dxa"/>
            <w:shd w:val="clear" w:color="auto" w:fill="auto"/>
            <w:noWrap/>
            <w:vAlign w:val="bottom"/>
            <w:hideMark/>
          </w:tcPr>
          <w:p w14:paraId="56DAFE10" w14:textId="77777777" w:rsidR="00DE08E9" w:rsidRPr="00287595" w:rsidRDefault="00DE08E9" w:rsidP="00DE08E9">
            <w:pPr>
              <w:rPr>
                <w:color w:val="000000"/>
                <w:sz w:val="22"/>
                <w:szCs w:val="22"/>
              </w:rPr>
            </w:pPr>
            <w:proofErr w:type="gramStart"/>
            <w:r w:rsidRPr="00287595">
              <w:rPr>
                <w:color w:val="000000"/>
                <w:sz w:val="22"/>
                <w:szCs w:val="22"/>
              </w:rPr>
              <w:t>Competition:Salinity</w:t>
            </w:r>
            <w:proofErr w:type="gramEnd"/>
            <w:r w:rsidRPr="00287595">
              <w:rPr>
                <w:color w:val="000000"/>
                <w:sz w:val="22"/>
                <w:szCs w:val="22"/>
              </w:rPr>
              <w:t>:Level6</w:t>
            </w:r>
          </w:p>
        </w:tc>
        <w:tc>
          <w:tcPr>
            <w:tcW w:w="1366" w:type="dxa"/>
            <w:shd w:val="clear" w:color="auto" w:fill="auto"/>
            <w:noWrap/>
            <w:vAlign w:val="bottom"/>
            <w:hideMark/>
          </w:tcPr>
          <w:p w14:paraId="2A519A55" w14:textId="77777777" w:rsidR="00DE08E9" w:rsidRPr="00287595" w:rsidRDefault="00DE08E9" w:rsidP="00DE08E9">
            <w:pPr>
              <w:jc w:val="right"/>
              <w:rPr>
                <w:color w:val="000000"/>
                <w:sz w:val="22"/>
                <w:szCs w:val="22"/>
              </w:rPr>
            </w:pPr>
            <w:r w:rsidRPr="00287595">
              <w:rPr>
                <w:color w:val="000000"/>
                <w:sz w:val="22"/>
                <w:szCs w:val="22"/>
              </w:rPr>
              <w:t>0.122</w:t>
            </w:r>
          </w:p>
        </w:tc>
        <w:tc>
          <w:tcPr>
            <w:tcW w:w="1000" w:type="dxa"/>
            <w:shd w:val="clear" w:color="auto" w:fill="auto"/>
            <w:noWrap/>
            <w:vAlign w:val="bottom"/>
            <w:hideMark/>
          </w:tcPr>
          <w:p w14:paraId="179A85A6" w14:textId="77777777" w:rsidR="00DE08E9" w:rsidRPr="00287595" w:rsidRDefault="00DE08E9" w:rsidP="00DE08E9">
            <w:pPr>
              <w:jc w:val="right"/>
              <w:rPr>
                <w:color w:val="000000"/>
                <w:sz w:val="22"/>
                <w:szCs w:val="22"/>
              </w:rPr>
            </w:pPr>
            <w:r w:rsidRPr="00287595">
              <w:rPr>
                <w:color w:val="000000"/>
                <w:sz w:val="22"/>
                <w:szCs w:val="22"/>
              </w:rPr>
              <w:t>0.007</w:t>
            </w:r>
          </w:p>
        </w:tc>
        <w:tc>
          <w:tcPr>
            <w:tcW w:w="1000" w:type="dxa"/>
            <w:shd w:val="clear" w:color="auto" w:fill="auto"/>
            <w:noWrap/>
            <w:vAlign w:val="bottom"/>
            <w:hideMark/>
          </w:tcPr>
          <w:p w14:paraId="1E05F1D2" w14:textId="77777777" w:rsidR="00DE08E9" w:rsidRPr="00287595" w:rsidRDefault="00DE08E9" w:rsidP="00DE08E9">
            <w:pPr>
              <w:jc w:val="right"/>
              <w:rPr>
                <w:color w:val="000000"/>
                <w:sz w:val="22"/>
                <w:szCs w:val="22"/>
              </w:rPr>
            </w:pPr>
            <w:r w:rsidRPr="00287595">
              <w:rPr>
                <w:color w:val="000000"/>
                <w:sz w:val="22"/>
                <w:szCs w:val="22"/>
              </w:rPr>
              <w:t>0.237</w:t>
            </w:r>
          </w:p>
        </w:tc>
        <w:tc>
          <w:tcPr>
            <w:tcW w:w="1389" w:type="dxa"/>
          </w:tcPr>
          <w:p w14:paraId="651AC7D3" w14:textId="77777777" w:rsidR="00DE08E9" w:rsidRPr="00287595" w:rsidRDefault="00DE08E9" w:rsidP="00DE08E9">
            <w:pPr>
              <w:jc w:val="right"/>
              <w:rPr>
                <w:color w:val="000000"/>
                <w:sz w:val="22"/>
                <w:szCs w:val="22"/>
              </w:rPr>
            </w:pPr>
            <w:r w:rsidRPr="008B1361">
              <w:rPr>
                <w:color w:val="000000"/>
                <w:sz w:val="22"/>
                <w:szCs w:val="22"/>
              </w:rPr>
              <w:t>--</w:t>
            </w:r>
          </w:p>
        </w:tc>
      </w:tr>
      <w:tr w:rsidR="00DE08E9" w:rsidRPr="00287595" w14:paraId="197776E7" w14:textId="77777777" w:rsidTr="001273D4">
        <w:trPr>
          <w:trHeight w:val="288"/>
        </w:trPr>
        <w:tc>
          <w:tcPr>
            <w:tcW w:w="4420" w:type="dxa"/>
            <w:shd w:val="clear" w:color="auto" w:fill="auto"/>
            <w:noWrap/>
            <w:vAlign w:val="bottom"/>
            <w:hideMark/>
          </w:tcPr>
          <w:p w14:paraId="35BD76CA" w14:textId="77777777" w:rsidR="00DE08E9" w:rsidRPr="00287595" w:rsidRDefault="00DE08E9" w:rsidP="00DE08E9">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:Salinity:Level2</w:t>
            </w:r>
          </w:p>
        </w:tc>
        <w:tc>
          <w:tcPr>
            <w:tcW w:w="1366" w:type="dxa"/>
            <w:shd w:val="clear" w:color="auto" w:fill="auto"/>
            <w:noWrap/>
            <w:vAlign w:val="bottom"/>
            <w:hideMark/>
          </w:tcPr>
          <w:p w14:paraId="4082F02F" w14:textId="77777777" w:rsidR="00DE08E9" w:rsidRPr="00287595" w:rsidRDefault="00DE08E9" w:rsidP="00DE08E9">
            <w:pPr>
              <w:jc w:val="right"/>
              <w:rPr>
                <w:color w:val="000000"/>
                <w:sz w:val="22"/>
                <w:szCs w:val="22"/>
              </w:rPr>
            </w:pPr>
            <w:r w:rsidRPr="00287595">
              <w:rPr>
                <w:color w:val="000000"/>
                <w:sz w:val="22"/>
                <w:szCs w:val="22"/>
              </w:rPr>
              <w:t>-0.056</w:t>
            </w:r>
          </w:p>
        </w:tc>
        <w:tc>
          <w:tcPr>
            <w:tcW w:w="1000" w:type="dxa"/>
            <w:shd w:val="clear" w:color="auto" w:fill="auto"/>
            <w:noWrap/>
            <w:vAlign w:val="bottom"/>
            <w:hideMark/>
          </w:tcPr>
          <w:p w14:paraId="7A451BE1" w14:textId="77777777" w:rsidR="00DE08E9" w:rsidRPr="00287595" w:rsidRDefault="00DE08E9" w:rsidP="00DE08E9">
            <w:pPr>
              <w:jc w:val="right"/>
              <w:rPr>
                <w:color w:val="000000"/>
                <w:sz w:val="22"/>
                <w:szCs w:val="22"/>
              </w:rPr>
            </w:pPr>
            <w:r w:rsidRPr="00287595">
              <w:rPr>
                <w:color w:val="000000"/>
                <w:sz w:val="22"/>
                <w:szCs w:val="22"/>
              </w:rPr>
              <w:t>-0.219</w:t>
            </w:r>
          </w:p>
        </w:tc>
        <w:tc>
          <w:tcPr>
            <w:tcW w:w="1000" w:type="dxa"/>
            <w:shd w:val="clear" w:color="auto" w:fill="auto"/>
            <w:noWrap/>
            <w:vAlign w:val="bottom"/>
            <w:hideMark/>
          </w:tcPr>
          <w:p w14:paraId="484B7AA7" w14:textId="77777777" w:rsidR="00DE08E9" w:rsidRPr="00287595" w:rsidRDefault="00DE08E9" w:rsidP="00DE08E9">
            <w:pPr>
              <w:jc w:val="right"/>
              <w:rPr>
                <w:color w:val="000000"/>
                <w:sz w:val="22"/>
                <w:szCs w:val="22"/>
              </w:rPr>
            </w:pPr>
            <w:r w:rsidRPr="00287595">
              <w:rPr>
                <w:color w:val="000000"/>
                <w:sz w:val="22"/>
                <w:szCs w:val="22"/>
              </w:rPr>
              <w:t>0.107</w:t>
            </w:r>
          </w:p>
        </w:tc>
        <w:tc>
          <w:tcPr>
            <w:tcW w:w="1389" w:type="dxa"/>
          </w:tcPr>
          <w:p w14:paraId="12AD3283" w14:textId="77777777" w:rsidR="00DE08E9" w:rsidRPr="00287595" w:rsidRDefault="00DE08E9" w:rsidP="00DE08E9">
            <w:pPr>
              <w:jc w:val="right"/>
              <w:rPr>
                <w:color w:val="000000"/>
                <w:sz w:val="22"/>
                <w:szCs w:val="22"/>
              </w:rPr>
            </w:pPr>
            <w:r w:rsidRPr="008B1361">
              <w:rPr>
                <w:color w:val="000000"/>
                <w:sz w:val="22"/>
                <w:szCs w:val="22"/>
              </w:rPr>
              <w:t>--</w:t>
            </w:r>
          </w:p>
        </w:tc>
      </w:tr>
      <w:tr w:rsidR="00DE08E9" w:rsidRPr="00287595" w14:paraId="67BB7011" w14:textId="77777777" w:rsidTr="001273D4">
        <w:trPr>
          <w:trHeight w:val="288"/>
        </w:trPr>
        <w:tc>
          <w:tcPr>
            <w:tcW w:w="4420" w:type="dxa"/>
            <w:shd w:val="clear" w:color="auto" w:fill="auto"/>
            <w:noWrap/>
            <w:vAlign w:val="bottom"/>
            <w:hideMark/>
          </w:tcPr>
          <w:p w14:paraId="17192EF2" w14:textId="77777777" w:rsidR="00DE08E9" w:rsidRPr="00287595" w:rsidRDefault="00DE08E9" w:rsidP="00DE08E9">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:Salinity:Level3</w:t>
            </w:r>
          </w:p>
        </w:tc>
        <w:tc>
          <w:tcPr>
            <w:tcW w:w="1366" w:type="dxa"/>
            <w:shd w:val="clear" w:color="auto" w:fill="auto"/>
            <w:noWrap/>
            <w:vAlign w:val="bottom"/>
            <w:hideMark/>
          </w:tcPr>
          <w:p w14:paraId="3C2AC824" w14:textId="77777777" w:rsidR="00DE08E9" w:rsidRPr="00287595" w:rsidRDefault="00DE08E9" w:rsidP="00DE08E9">
            <w:pPr>
              <w:jc w:val="right"/>
              <w:rPr>
                <w:color w:val="000000"/>
                <w:sz w:val="22"/>
                <w:szCs w:val="22"/>
              </w:rPr>
            </w:pPr>
            <w:r w:rsidRPr="00287595">
              <w:rPr>
                <w:color w:val="000000"/>
                <w:sz w:val="22"/>
                <w:szCs w:val="22"/>
              </w:rPr>
              <w:t>0.021</w:t>
            </w:r>
          </w:p>
        </w:tc>
        <w:tc>
          <w:tcPr>
            <w:tcW w:w="1000" w:type="dxa"/>
            <w:shd w:val="clear" w:color="auto" w:fill="auto"/>
            <w:noWrap/>
            <w:vAlign w:val="bottom"/>
            <w:hideMark/>
          </w:tcPr>
          <w:p w14:paraId="504CD8D4" w14:textId="77777777" w:rsidR="00DE08E9" w:rsidRPr="00287595" w:rsidRDefault="00DE08E9" w:rsidP="00DE08E9">
            <w:pPr>
              <w:jc w:val="right"/>
              <w:rPr>
                <w:color w:val="000000"/>
                <w:sz w:val="22"/>
                <w:szCs w:val="22"/>
              </w:rPr>
            </w:pPr>
            <w:r w:rsidRPr="00287595">
              <w:rPr>
                <w:color w:val="000000"/>
                <w:sz w:val="22"/>
                <w:szCs w:val="22"/>
              </w:rPr>
              <w:t>-0.143</w:t>
            </w:r>
          </w:p>
        </w:tc>
        <w:tc>
          <w:tcPr>
            <w:tcW w:w="1000" w:type="dxa"/>
            <w:shd w:val="clear" w:color="auto" w:fill="auto"/>
            <w:noWrap/>
            <w:vAlign w:val="bottom"/>
            <w:hideMark/>
          </w:tcPr>
          <w:p w14:paraId="2F272F5C" w14:textId="77777777" w:rsidR="00DE08E9" w:rsidRPr="00287595" w:rsidRDefault="00DE08E9" w:rsidP="00DE08E9">
            <w:pPr>
              <w:jc w:val="right"/>
              <w:rPr>
                <w:color w:val="000000"/>
                <w:sz w:val="22"/>
                <w:szCs w:val="22"/>
              </w:rPr>
            </w:pPr>
            <w:r w:rsidRPr="00287595">
              <w:rPr>
                <w:color w:val="000000"/>
                <w:sz w:val="22"/>
                <w:szCs w:val="22"/>
              </w:rPr>
              <w:t>0.184</w:t>
            </w:r>
          </w:p>
        </w:tc>
        <w:tc>
          <w:tcPr>
            <w:tcW w:w="1389" w:type="dxa"/>
          </w:tcPr>
          <w:p w14:paraId="0D5096F2" w14:textId="77777777" w:rsidR="00DE08E9" w:rsidRPr="00287595" w:rsidRDefault="00DE08E9" w:rsidP="00DE08E9">
            <w:pPr>
              <w:jc w:val="right"/>
              <w:rPr>
                <w:color w:val="000000"/>
                <w:sz w:val="22"/>
                <w:szCs w:val="22"/>
              </w:rPr>
            </w:pPr>
            <w:r w:rsidRPr="008B1361">
              <w:rPr>
                <w:color w:val="000000"/>
                <w:sz w:val="22"/>
                <w:szCs w:val="22"/>
              </w:rPr>
              <w:t>--</w:t>
            </w:r>
          </w:p>
        </w:tc>
      </w:tr>
      <w:tr w:rsidR="00DE08E9" w:rsidRPr="00287595" w14:paraId="26B5740C" w14:textId="77777777" w:rsidTr="001273D4">
        <w:trPr>
          <w:trHeight w:val="288"/>
        </w:trPr>
        <w:tc>
          <w:tcPr>
            <w:tcW w:w="4420" w:type="dxa"/>
            <w:shd w:val="clear" w:color="auto" w:fill="auto"/>
            <w:noWrap/>
            <w:vAlign w:val="bottom"/>
            <w:hideMark/>
          </w:tcPr>
          <w:p w14:paraId="1CC7382F" w14:textId="77777777" w:rsidR="00DE08E9" w:rsidRPr="00287595" w:rsidRDefault="00DE08E9" w:rsidP="00DE08E9">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:Salinity:Level4</w:t>
            </w:r>
          </w:p>
        </w:tc>
        <w:tc>
          <w:tcPr>
            <w:tcW w:w="1366" w:type="dxa"/>
            <w:shd w:val="clear" w:color="auto" w:fill="auto"/>
            <w:noWrap/>
            <w:vAlign w:val="bottom"/>
            <w:hideMark/>
          </w:tcPr>
          <w:p w14:paraId="21C32E28" w14:textId="77777777" w:rsidR="00DE08E9" w:rsidRPr="00287595" w:rsidRDefault="00DE08E9" w:rsidP="00DE08E9">
            <w:pPr>
              <w:jc w:val="right"/>
              <w:rPr>
                <w:color w:val="000000"/>
                <w:sz w:val="22"/>
                <w:szCs w:val="22"/>
              </w:rPr>
            </w:pPr>
            <w:r w:rsidRPr="00287595">
              <w:rPr>
                <w:color w:val="000000"/>
                <w:sz w:val="22"/>
                <w:szCs w:val="22"/>
              </w:rPr>
              <w:t>0.056</w:t>
            </w:r>
          </w:p>
        </w:tc>
        <w:tc>
          <w:tcPr>
            <w:tcW w:w="1000" w:type="dxa"/>
            <w:shd w:val="clear" w:color="auto" w:fill="auto"/>
            <w:noWrap/>
            <w:vAlign w:val="bottom"/>
            <w:hideMark/>
          </w:tcPr>
          <w:p w14:paraId="57CE6828" w14:textId="77777777" w:rsidR="00DE08E9" w:rsidRPr="00287595" w:rsidRDefault="00DE08E9" w:rsidP="00DE08E9">
            <w:pPr>
              <w:jc w:val="right"/>
              <w:rPr>
                <w:color w:val="000000"/>
                <w:sz w:val="22"/>
                <w:szCs w:val="22"/>
              </w:rPr>
            </w:pPr>
            <w:r w:rsidRPr="00287595">
              <w:rPr>
                <w:color w:val="000000"/>
                <w:sz w:val="22"/>
                <w:szCs w:val="22"/>
              </w:rPr>
              <w:t>-0.108</w:t>
            </w:r>
          </w:p>
        </w:tc>
        <w:tc>
          <w:tcPr>
            <w:tcW w:w="1000" w:type="dxa"/>
            <w:shd w:val="clear" w:color="auto" w:fill="auto"/>
            <w:noWrap/>
            <w:vAlign w:val="bottom"/>
            <w:hideMark/>
          </w:tcPr>
          <w:p w14:paraId="247EA624" w14:textId="77777777" w:rsidR="00DE08E9" w:rsidRPr="00287595" w:rsidRDefault="00DE08E9" w:rsidP="00DE08E9">
            <w:pPr>
              <w:jc w:val="right"/>
              <w:rPr>
                <w:color w:val="000000"/>
                <w:sz w:val="22"/>
                <w:szCs w:val="22"/>
              </w:rPr>
            </w:pPr>
            <w:r w:rsidRPr="00287595">
              <w:rPr>
                <w:color w:val="000000"/>
                <w:sz w:val="22"/>
                <w:szCs w:val="22"/>
              </w:rPr>
              <w:t>0.219</w:t>
            </w:r>
          </w:p>
        </w:tc>
        <w:tc>
          <w:tcPr>
            <w:tcW w:w="1389" w:type="dxa"/>
          </w:tcPr>
          <w:p w14:paraId="29B8843A" w14:textId="77777777" w:rsidR="00DE08E9" w:rsidRPr="00287595" w:rsidRDefault="00DE08E9" w:rsidP="00DE08E9">
            <w:pPr>
              <w:jc w:val="right"/>
              <w:rPr>
                <w:color w:val="000000"/>
                <w:sz w:val="22"/>
                <w:szCs w:val="22"/>
              </w:rPr>
            </w:pPr>
            <w:r w:rsidRPr="008B1361">
              <w:rPr>
                <w:color w:val="000000"/>
                <w:sz w:val="22"/>
                <w:szCs w:val="22"/>
              </w:rPr>
              <w:t>--</w:t>
            </w:r>
          </w:p>
        </w:tc>
      </w:tr>
      <w:tr w:rsidR="00DE08E9" w:rsidRPr="00287595" w14:paraId="3D3C507F" w14:textId="77777777" w:rsidTr="001273D4">
        <w:trPr>
          <w:trHeight w:val="288"/>
        </w:trPr>
        <w:tc>
          <w:tcPr>
            <w:tcW w:w="4420" w:type="dxa"/>
            <w:shd w:val="clear" w:color="auto" w:fill="auto"/>
            <w:noWrap/>
            <w:vAlign w:val="bottom"/>
            <w:hideMark/>
          </w:tcPr>
          <w:p w14:paraId="1A31B512" w14:textId="77777777" w:rsidR="00DE08E9" w:rsidRPr="00287595" w:rsidRDefault="00DE08E9" w:rsidP="00DE08E9">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:Salinity:Level5</w:t>
            </w:r>
          </w:p>
        </w:tc>
        <w:tc>
          <w:tcPr>
            <w:tcW w:w="1366" w:type="dxa"/>
            <w:shd w:val="clear" w:color="auto" w:fill="auto"/>
            <w:noWrap/>
            <w:vAlign w:val="bottom"/>
            <w:hideMark/>
          </w:tcPr>
          <w:p w14:paraId="7FFC3CAA" w14:textId="77777777" w:rsidR="00DE08E9" w:rsidRPr="00287595" w:rsidRDefault="00DE08E9" w:rsidP="00DE08E9">
            <w:pPr>
              <w:jc w:val="right"/>
              <w:rPr>
                <w:color w:val="000000"/>
                <w:sz w:val="22"/>
                <w:szCs w:val="22"/>
              </w:rPr>
            </w:pPr>
            <w:r w:rsidRPr="00287595">
              <w:rPr>
                <w:color w:val="000000"/>
                <w:sz w:val="22"/>
                <w:szCs w:val="22"/>
              </w:rPr>
              <w:t>0.070</w:t>
            </w:r>
          </w:p>
        </w:tc>
        <w:tc>
          <w:tcPr>
            <w:tcW w:w="1000" w:type="dxa"/>
            <w:shd w:val="clear" w:color="auto" w:fill="auto"/>
            <w:noWrap/>
            <w:vAlign w:val="bottom"/>
            <w:hideMark/>
          </w:tcPr>
          <w:p w14:paraId="0AB050C1" w14:textId="77777777" w:rsidR="00DE08E9" w:rsidRPr="00287595" w:rsidRDefault="00DE08E9" w:rsidP="00DE08E9">
            <w:pPr>
              <w:jc w:val="right"/>
              <w:rPr>
                <w:color w:val="000000"/>
                <w:sz w:val="22"/>
                <w:szCs w:val="22"/>
              </w:rPr>
            </w:pPr>
            <w:r w:rsidRPr="00287595">
              <w:rPr>
                <w:color w:val="000000"/>
                <w:sz w:val="22"/>
                <w:szCs w:val="22"/>
              </w:rPr>
              <w:t>-0.093</w:t>
            </w:r>
          </w:p>
        </w:tc>
        <w:tc>
          <w:tcPr>
            <w:tcW w:w="1000" w:type="dxa"/>
            <w:shd w:val="clear" w:color="auto" w:fill="auto"/>
            <w:noWrap/>
            <w:vAlign w:val="bottom"/>
            <w:hideMark/>
          </w:tcPr>
          <w:p w14:paraId="2916AD7E" w14:textId="77777777" w:rsidR="00DE08E9" w:rsidRPr="00287595" w:rsidRDefault="00DE08E9" w:rsidP="00DE08E9">
            <w:pPr>
              <w:jc w:val="right"/>
              <w:rPr>
                <w:color w:val="000000"/>
                <w:sz w:val="22"/>
                <w:szCs w:val="22"/>
              </w:rPr>
            </w:pPr>
            <w:r w:rsidRPr="00287595">
              <w:rPr>
                <w:color w:val="000000"/>
                <w:sz w:val="22"/>
                <w:szCs w:val="22"/>
              </w:rPr>
              <w:t>0.233</w:t>
            </w:r>
          </w:p>
        </w:tc>
        <w:tc>
          <w:tcPr>
            <w:tcW w:w="1389" w:type="dxa"/>
          </w:tcPr>
          <w:p w14:paraId="660A8925" w14:textId="77777777" w:rsidR="00DE08E9" w:rsidRPr="00287595" w:rsidRDefault="00DE08E9" w:rsidP="00DE08E9">
            <w:pPr>
              <w:jc w:val="right"/>
              <w:rPr>
                <w:color w:val="000000"/>
                <w:sz w:val="22"/>
                <w:szCs w:val="22"/>
              </w:rPr>
            </w:pPr>
            <w:r w:rsidRPr="008B1361">
              <w:rPr>
                <w:color w:val="000000"/>
                <w:sz w:val="22"/>
                <w:szCs w:val="22"/>
              </w:rPr>
              <w:t>--</w:t>
            </w:r>
          </w:p>
        </w:tc>
      </w:tr>
      <w:tr w:rsidR="00DE08E9" w:rsidRPr="00287595" w14:paraId="70594BD4" w14:textId="77777777" w:rsidTr="001273D4">
        <w:trPr>
          <w:trHeight w:val="288"/>
        </w:trPr>
        <w:tc>
          <w:tcPr>
            <w:tcW w:w="4420" w:type="dxa"/>
            <w:shd w:val="clear" w:color="auto" w:fill="auto"/>
            <w:noWrap/>
            <w:vAlign w:val="bottom"/>
            <w:hideMark/>
          </w:tcPr>
          <w:p w14:paraId="4DE8DBDF" w14:textId="77777777" w:rsidR="00DE08E9" w:rsidRPr="00287595" w:rsidRDefault="00DE08E9" w:rsidP="00DE08E9">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:Salinity:Level6</w:t>
            </w:r>
          </w:p>
        </w:tc>
        <w:tc>
          <w:tcPr>
            <w:tcW w:w="1366" w:type="dxa"/>
            <w:shd w:val="clear" w:color="auto" w:fill="auto"/>
            <w:noWrap/>
            <w:vAlign w:val="bottom"/>
            <w:hideMark/>
          </w:tcPr>
          <w:p w14:paraId="7947DBA4" w14:textId="77777777" w:rsidR="00DE08E9" w:rsidRPr="00287595" w:rsidRDefault="00DE08E9" w:rsidP="00DE08E9">
            <w:pPr>
              <w:jc w:val="right"/>
              <w:rPr>
                <w:color w:val="000000"/>
                <w:sz w:val="22"/>
                <w:szCs w:val="22"/>
              </w:rPr>
            </w:pPr>
            <w:r w:rsidRPr="00287595">
              <w:rPr>
                <w:color w:val="000000"/>
                <w:sz w:val="22"/>
                <w:szCs w:val="22"/>
              </w:rPr>
              <w:t>-0.060</w:t>
            </w:r>
          </w:p>
        </w:tc>
        <w:tc>
          <w:tcPr>
            <w:tcW w:w="1000" w:type="dxa"/>
            <w:shd w:val="clear" w:color="auto" w:fill="auto"/>
            <w:noWrap/>
            <w:vAlign w:val="bottom"/>
            <w:hideMark/>
          </w:tcPr>
          <w:p w14:paraId="54C2166B" w14:textId="77777777" w:rsidR="00DE08E9" w:rsidRPr="00287595" w:rsidRDefault="00DE08E9" w:rsidP="00DE08E9">
            <w:pPr>
              <w:jc w:val="right"/>
              <w:rPr>
                <w:color w:val="000000"/>
                <w:sz w:val="22"/>
                <w:szCs w:val="22"/>
              </w:rPr>
            </w:pPr>
            <w:r w:rsidRPr="00287595">
              <w:rPr>
                <w:color w:val="000000"/>
                <w:sz w:val="22"/>
                <w:szCs w:val="22"/>
              </w:rPr>
              <w:t>-0.223</w:t>
            </w:r>
          </w:p>
        </w:tc>
        <w:tc>
          <w:tcPr>
            <w:tcW w:w="1000" w:type="dxa"/>
            <w:shd w:val="clear" w:color="auto" w:fill="auto"/>
            <w:noWrap/>
            <w:vAlign w:val="bottom"/>
            <w:hideMark/>
          </w:tcPr>
          <w:p w14:paraId="34E2D9D1" w14:textId="77777777" w:rsidR="00DE08E9" w:rsidRPr="00287595" w:rsidRDefault="00DE08E9" w:rsidP="00DE08E9">
            <w:pPr>
              <w:jc w:val="right"/>
              <w:rPr>
                <w:color w:val="000000"/>
                <w:sz w:val="22"/>
                <w:szCs w:val="22"/>
              </w:rPr>
            </w:pPr>
            <w:r w:rsidRPr="00287595">
              <w:rPr>
                <w:color w:val="000000"/>
                <w:sz w:val="22"/>
                <w:szCs w:val="22"/>
              </w:rPr>
              <w:t>0.103</w:t>
            </w:r>
          </w:p>
        </w:tc>
        <w:tc>
          <w:tcPr>
            <w:tcW w:w="1389" w:type="dxa"/>
          </w:tcPr>
          <w:p w14:paraId="7DCB03AF" w14:textId="77777777" w:rsidR="00DE08E9" w:rsidRPr="00287595" w:rsidRDefault="00DE08E9" w:rsidP="00DE08E9">
            <w:pPr>
              <w:jc w:val="right"/>
              <w:rPr>
                <w:color w:val="000000"/>
                <w:sz w:val="22"/>
                <w:szCs w:val="22"/>
              </w:rPr>
            </w:pPr>
            <w:r w:rsidRPr="008B1361">
              <w:rPr>
                <w:color w:val="000000"/>
                <w:sz w:val="22"/>
                <w:szCs w:val="22"/>
              </w:rPr>
              <w:t>--</w:t>
            </w:r>
          </w:p>
        </w:tc>
      </w:tr>
    </w:tbl>
    <w:p w14:paraId="3ADBED80" w14:textId="77777777" w:rsidR="00DE08E9" w:rsidRDefault="00DE08E9" w:rsidP="003437F1"/>
    <w:p w14:paraId="14A0521D" w14:textId="2535D7C7" w:rsidR="003437F1" w:rsidRDefault="003437F1" w:rsidP="003437F1">
      <w:r>
        <w:t xml:space="preserve">Table </w:t>
      </w:r>
      <w:r w:rsidR="00985063">
        <w:t>9</w:t>
      </w:r>
      <w:r w:rsidR="00DE08E9">
        <w:t xml:space="preserve"> </w:t>
      </w:r>
      <w:r>
        <w:t>demonstrat</w:t>
      </w:r>
      <w:r w:rsidR="00DE08E9">
        <w:t>es</w:t>
      </w:r>
      <w:r>
        <w:t xml:space="preserve"> the model coefficients for the model for stem width with genotype as a random effect. The fixed effects and their interactions are listed, as well as the model coefficients, and the confidence intervals (2.5%, 97.5%). Also provided are the reference condition for calculating the coefficient (Cond eff). </w:t>
      </w:r>
      <w:r w:rsidR="0094264D">
        <w:t>Level 6 corresponds with the deepest flooding level (</w:t>
      </w:r>
      <w:r w:rsidR="0094264D" w:rsidRPr="0094264D">
        <w:t>+30 cm</w:t>
      </w:r>
      <w:r w:rsidR="0094264D">
        <w:t xml:space="preserve">, </w:t>
      </w:r>
      <w:r w:rsidR="0094264D" w:rsidRPr="0094264D">
        <w:t>most inundated)</w:t>
      </w:r>
      <w:r w:rsidR="0094264D">
        <w:t xml:space="preserve"> while Level 1 corresponds with being completely unflooded (</w:t>
      </w:r>
      <w:r w:rsidR="0094264D" w:rsidRPr="0019793A">
        <w:rPr>
          <w:b/>
          <w:bCs/>
        </w:rPr>
        <w:t>-</w:t>
      </w:r>
      <w:r w:rsidR="0094264D" w:rsidRPr="0094264D">
        <w:t>20 cm</w:t>
      </w:r>
      <w:r w:rsidR="0094264D">
        <w:t xml:space="preserve">, </w:t>
      </w:r>
      <w:r w:rsidR="0094264D" w:rsidRPr="0094264D">
        <w:t>least inundated)</w:t>
      </w:r>
      <w:r w:rsidR="0094264D">
        <w:t>.</w:t>
      </w:r>
    </w:p>
    <w:p w14:paraId="657ADA0E" w14:textId="77777777" w:rsidR="003437F1" w:rsidRDefault="003437F1" w:rsidP="003437F1">
      <w:pPr>
        <w:spacing w:line="480" w:lineRule="auto"/>
      </w:pPr>
    </w:p>
    <w:p w14:paraId="350C3BC7" w14:textId="77777777" w:rsidR="003437F1" w:rsidRDefault="003437F1" w:rsidP="003437F1">
      <w:pPr>
        <w:spacing w:line="480" w:lineRule="auto"/>
      </w:pPr>
    </w:p>
    <w:p w14:paraId="315E2254" w14:textId="77777777" w:rsidR="003437F1" w:rsidRDefault="003437F1" w:rsidP="003437F1">
      <w:pPr>
        <w:spacing w:line="480" w:lineRule="auto"/>
      </w:pPr>
    </w:p>
    <w:p w14:paraId="0357AC9D" w14:textId="77777777" w:rsidR="003437F1" w:rsidRDefault="003437F1" w:rsidP="003437F1">
      <w:pPr>
        <w:spacing w:line="480" w:lineRule="auto"/>
      </w:pPr>
    </w:p>
    <w:p w14:paraId="5585AA12" w14:textId="77777777" w:rsidR="003437F1" w:rsidRDefault="003437F1" w:rsidP="003437F1">
      <w:pPr>
        <w:spacing w:line="480" w:lineRule="auto"/>
      </w:pPr>
    </w:p>
    <w:p w14:paraId="03DA66BC" w14:textId="77777777" w:rsidR="003437F1" w:rsidRDefault="003437F1" w:rsidP="003437F1">
      <w:pPr>
        <w:spacing w:line="480" w:lineRule="auto"/>
      </w:pPr>
    </w:p>
    <w:p w14:paraId="6CA3E6E0" w14:textId="77777777" w:rsidR="003437F1" w:rsidRDefault="003437F1" w:rsidP="003437F1">
      <w:pPr>
        <w:spacing w:line="480" w:lineRule="auto"/>
      </w:pPr>
    </w:p>
    <w:p w14:paraId="66DD227F" w14:textId="77777777" w:rsidR="003437F1" w:rsidRDefault="003437F1" w:rsidP="003437F1">
      <w:pPr>
        <w:spacing w:line="480" w:lineRule="auto"/>
      </w:pPr>
    </w:p>
    <w:p w14:paraId="4C815D8B" w14:textId="77777777" w:rsidR="003437F1" w:rsidRDefault="003437F1" w:rsidP="003437F1">
      <w:pPr>
        <w:spacing w:line="480" w:lineRule="auto"/>
      </w:pPr>
    </w:p>
    <w:p w14:paraId="19EE7D8F" w14:textId="77777777" w:rsidR="003437F1" w:rsidRDefault="003437F1" w:rsidP="003437F1">
      <w:pPr>
        <w:spacing w:line="480" w:lineRule="auto"/>
      </w:pPr>
    </w:p>
    <w:p w14:paraId="6D53852D" w14:textId="77777777" w:rsidR="003437F1" w:rsidRDefault="003437F1" w:rsidP="003437F1">
      <w:pPr>
        <w:spacing w:line="480" w:lineRule="auto"/>
      </w:pPr>
    </w:p>
    <w:p w14:paraId="38291253" w14:textId="77777777" w:rsidR="003437F1" w:rsidRDefault="003437F1" w:rsidP="003437F1">
      <w:pPr>
        <w:spacing w:line="480" w:lineRule="auto"/>
      </w:pPr>
    </w:p>
    <w:p w14:paraId="09ED298A" w14:textId="77777777" w:rsidR="003437F1" w:rsidRDefault="003437F1" w:rsidP="003437F1">
      <w:pPr>
        <w:spacing w:line="480" w:lineRule="auto"/>
      </w:pPr>
    </w:p>
    <w:p w14:paraId="55DEF520" w14:textId="77777777" w:rsidR="003437F1" w:rsidRDefault="003437F1" w:rsidP="003437F1">
      <w:pPr>
        <w:spacing w:line="480" w:lineRule="auto"/>
      </w:pPr>
      <w:r>
        <w:rPr>
          <w:noProof/>
        </w:rPr>
        <w:lastRenderedPageBreak/>
        <w:drawing>
          <wp:inline distT="0" distB="0" distL="0" distR="0" wp14:anchorId="34B49AC3" wp14:editId="0FA1FB51">
            <wp:extent cx="5121728" cy="4252182"/>
            <wp:effectExtent l="0" t="0" r="3175" b="0"/>
            <wp:docPr id="76" name="Picture 7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pic:nvPicPr>
                  <pic:blipFill>
                    <a:blip r:embed="rId33">
                      <a:extLst>
                        <a:ext uri="{28A0092B-C50C-407E-A947-70E740481C1C}">
                          <a14:useLocalDpi xmlns:a14="http://schemas.microsoft.com/office/drawing/2010/main"/>
                        </a:ext>
                      </a:extLst>
                    </a:blip>
                    <a:stretch>
                      <a:fillRect/>
                    </a:stretch>
                  </pic:blipFill>
                  <pic:spPr>
                    <a:xfrm>
                      <a:off x="0" y="0"/>
                      <a:ext cx="5121728" cy="4252182"/>
                    </a:xfrm>
                    <a:prstGeom prst="rect">
                      <a:avLst/>
                    </a:prstGeom>
                  </pic:spPr>
                </pic:pic>
              </a:graphicData>
            </a:graphic>
          </wp:inline>
        </w:drawing>
      </w:r>
    </w:p>
    <w:p w14:paraId="656EBA9E" w14:textId="6A3FBDC4" w:rsidR="003437F1" w:rsidRDefault="0063158A" w:rsidP="0063158A">
      <w:pPr>
        <w:pStyle w:val="Caption"/>
      </w:pPr>
      <w:bookmarkStart w:id="112" w:name="_Toc61470708"/>
      <w:r>
        <w:t>Figure 1</w:t>
      </w:r>
      <w:r w:rsidR="003764A6">
        <w:t>5</w:t>
      </w:r>
      <w:r>
        <w:t xml:space="preserve">: </w:t>
      </w:r>
      <w:r w:rsidR="003437F1">
        <w:t xml:space="preserve">Graph of multi-model approximation </w:t>
      </w:r>
      <w:r w:rsidR="003437F1" w:rsidRPr="009C5D3B">
        <w:t xml:space="preserve">of most important predictors across all iterations of the full model for </w:t>
      </w:r>
      <w:r w:rsidR="003437F1">
        <w:t>belowground biomass</w:t>
      </w:r>
      <w:r w:rsidR="003437F1" w:rsidRPr="009C5D3B">
        <w:t>, as analyzed using a LMM with presence or absence of tissue as a response</w:t>
      </w:r>
      <w:r w:rsidR="003437F1">
        <w:t xml:space="preserve">. </w:t>
      </w:r>
      <w:r w:rsidR="003437F1" w:rsidRPr="0063158A">
        <w:rPr>
          <w:b w:val="0"/>
          <w:bCs w:val="0"/>
        </w:rPr>
        <w:t xml:space="preserve">Representation of the </w:t>
      </w:r>
      <w:proofErr w:type="spellStart"/>
      <w:r w:rsidR="003437F1" w:rsidRPr="0063158A">
        <w:rPr>
          <w:b w:val="0"/>
          <w:bCs w:val="0"/>
        </w:rPr>
        <w:t>MuMIn</w:t>
      </w:r>
      <w:proofErr w:type="spellEnd"/>
      <w:r w:rsidR="003437F1" w:rsidRPr="0063158A">
        <w:rPr>
          <w:b w:val="0"/>
          <w:bCs w:val="0"/>
        </w:rPr>
        <w:t xml:space="preserve"> AIC model dredge table. Rows represent models sorted by decreasing empirical support. Row height represents model probability conditional on the full model set. Color shade corresponds to estimated relative importance of variables. For total belowground biomass, the interaction between competition and salinity were of highest importance, with salinity and competition alone also falling out as important predictors.</w:t>
      </w:r>
      <w:bookmarkEnd w:id="112"/>
      <w:r w:rsidR="003437F1">
        <w:t xml:space="preserve"> </w:t>
      </w:r>
    </w:p>
    <w:p w14:paraId="63FA321D" w14:textId="77777777" w:rsidR="003437F1" w:rsidRDefault="003437F1" w:rsidP="003437F1">
      <w:pPr>
        <w:spacing w:line="480" w:lineRule="auto"/>
      </w:pPr>
    </w:p>
    <w:p w14:paraId="10615FE6" w14:textId="77777777" w:rsidR="003437F1" w:rsidRDefault="003437F1" w:rsidP="003437F1">
      <w:pPr>
        <w:spacing w:line="480" w:lineRule="auto"/>
      </w:pPr>
    </w:p>
    <w:p w14:paraId="02A8BA79" w14:textId="2A5FE68A" w:rsidR="003437F1" w:rsidRDefault="003437F1" w:rsidP="003437F1">
      <w:pPr>
        <w:spacing w:line="480" w:lineRule="auto"/>
      </w:pPr>
    </w:p>
    <w:p w14:paraId="3C1C09E9" w14:textId="77777777" w:rsidR="003764A6" w:rsidRDefault="003764A6" w:rsidP="003437F1">
      <w:pPr>
        <w:spacing w:line="480" w:lineRule="auto"/>
      </w:pPr>
    </w:p>
    <w:p w14:paraId="7ECDBADA" w14:textId="1970D054" w:rsidR="003437F1" w:rsidRDefault="003437F1" w:rsidP="00676CE4">
      <w:pPr>
        <w:pStyle w:val="Caption"/>
      </w:pPr>
      <w:bookmarkStart w:id="113" w:name="_Toc61470709"/>
      <w:r>
        <w:lastRenderedPageBreak/>
        <w:t xml:space="preserve">Table </w:t>
      </w:r>
      <w:r w:rsidR="00676CE4">
        <w:t>1</w:t>
      </w:r>
      <w:r w:rsidR="00985063">
        <w:t>0</w:t>
      </w:r>
      <w:r w:rsidR="00676CE4">
        <w:t>:</w:t>
      </w:r>
      <w:r>
        <w:t xml:space="preserve"> Effect sizes and model coefficients for belowground biomass</w:t>
      </w:r>
      <w:bookmarkEnd w:id="113"/>
      <w:r>
        <w:t xml:space="preserve">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0"/>
        <w:gridCol w:w="1366"/>
        <w:gridCol w:w="1000"/>
        <w:gridCol w:w="1379"/>
        <w:gridCol w:w="1170"/>
      </w:tblGrid>
      <w:tr w:rsidR="003437F1" w:rsidRPr="00BC14E6" w14:paraId="647DEE77" w14:textId="77777777" w:rsidTr="003437F1">
        <w:trPr>
          <w:trHeight w:val="288"/>
        </w:trPr>
        <w:tc>
          <w:tcPr>
            <w:tcW w:w="4620" w:type="dxa"/>
            <w:shd w:val="clear" w:color="auto" w:fill="auto"/>
            <w:noWrap/>
            <w:vAlign w:val="bottom"/>
            <w:hideMark/>
          </w:tcPr>
          <w:p w14:paraId="3586312F" w14:textId="77777777" w:rsidR="003437F1" w:rsidRPr="00676CE4" w:rsidRDefault="003437F1" w:rsidP="003437F1">
            <w:pPr>
              <w:rPr>
                <w:b/>
                <w:bCs/>
                <w:sz w:val="18"/>
                <w:szCs w:val="18"/>
              </w:rPr>
            </w:pPr>
            <w:r w:rsidRPr="00676CE4">
              <w:rPr>
                <w:b/>
                <w:bCs/>
                <w:sz w:val="18"/>
                <w:szCs w:val="18"/>
              </w:rPr>
              <w:t>Fixed effect(s)</w:t>
            </w:r>
          </w:p>
        </w:tc>
        <w:tc>
          <w:tcPr>
            <w:tcW w:w="1366" w:type="dxa"/>
            <w:shd w:val="clear" w:color="auto" w:fill="auto"/>
            <w:noWrap/>
            <w:vAlign w:val="bottom"/>
            <w:hideMark/>
          </w:tcPr>
          <w:p w14:paraId="7819B8CE" w14:textId="77777777" w:rsidR="003437F1" w:rsidRPr="00676CE4" w:rsidRDefault="003437F1" w:rsidP="003437F1">
            <w:pPr>
              <w:rPr>
                <w:b/>
                <w:bCs/>
                <w:sz w:val="18"/>
                <w:szCs w:val="18"/>
              </w:rPr>
            </w:pPr>
            <w:r w:rsidRPr="00676CE4">
              <w:rPr>
                <w:b/>
                <w:bCs/>
                <w:sz w:val="18"/>
                <w:szCs w:val="18"/>
              </w:rPr>
              <w:t>Coefficients</w:t>
            </w:r>
          </w:p>
        </w:tc>
        <w:tc>
          <w:tcPr>
            <w:tcW w:w="1000" w:type="dxa"/>
            <w:shd w:val="clear" w:color="auto" w:fill="auto"/>
            <w:noWrap/>
            <w:vAlign w:val="bottom"/>
            <w:hideMark/>
          </w:tcPr>
          <w:p w14:paraId="0DD3A3C9" w14:textId="77777777" w:rsidR="003437F1" w:rsidRPr="00676CE4" w:rsidRDefault="003437F1" w:rsidP="003437F1">
            <w:pPr>
              <w:rPr>
                <w:b/>
                <w:bCs/>
                <w:sz w:val="18"/>
                <w:szCs w:val="18"/>
              </w:rPr>
            </w:pPr>
            <w:r w:rsidRPr="00676CE4">
              <w:rPr>
                <w:b/>
                <w:bCs/>
                <w:sz w:val="18"/>
                <w:szCs w:val="18"/>
              </w:rPr>
              <w:t>2.5% CI</w:t>
            </w:r>
          </w:p>
        </w:tc>
        <w:tc>
          <w:tcPr>
            <w:tcW w:w="1379" w:type="dxa"/>
            <w:shd w:val="clear" w:color="auto" w:fill="auto"/>
            <w:noWrap/>
            <w:vAlign w:val="bottom"/>
            <w:hideMark/>
          </w:tcPr>
          <w:p w14:paraId="0B3F0DB2" w14:textId="77777777" w:rsidR="003437F1" w:rsidRPr="00676CE4" w:rsidRDefault="003437F1" w:rsidP="003437F1">
            <w:pPr>
              <w:rPr>
                <w:b/>
                <w:bCs/>
                <w:sz w:val="18"/>
                <w:szCs w:val="18"/>
              </w:rPr>
            </w:pPr>
            <w:r w:rsidRPr="00676CE4">
              <w:rPr>
                <w:b/>
                <w:bCs/>
                <w:sz w:val="18"/>
                <w:szCs w:val="18"/>
              </w:rPr>
              <w:t>97.5% CI</w:t>
            </w:r>
          </w:p>
        </w:tc>
        <w:tc>
          <w:tcPr>
            <w:tcW w:w="1170" w:type="dxa"/>
          </w:tcPr>
          <w:p w14:paraId="0CFD1792" w14:textId="77777777" w:rsidR="003437F1" w:rsidRPr="00676CE4" w:rsidRDefault="003437F1" w:rsidP="003437F1">
            <w:pPr>
              <w:rPr>
                <w:b/>
                <w:bCs/>
                <w:sz w:val="18"/>
                <w:szCs w:val="18"/>
              </w:rPr>
            </w:pPr>
            <w:r w:rsidRPr="00676CE4">
              <w:rPr>
                <w:b/>
                <w:bCs/>
                <w:color w:val="000000"/>
                <w:sz w:val="18"/>
                <w:szCs w:val="18"/>
              </w:rPr>
              <w:t>Cond eff</w:t>
            </w:r>
          </w:p>
        </w:tc>
      </w:tr>
      <w:tr w:rsidR="003437F1" w:rsidRPr="00BC14E6" w14:paraId="0FB8FDC2" w14:textId="77777777" w:rsidTr="003437F1">
        <w:trPr>
          <w:trHeight w:val="288"/>
        </w:trPr>
        <w:tc>
          <w:tcPr>
            <w:tcW w:w="4620" w:type="dxa"/>
            <w:shd w:val="clear" w:color="auto" w:fill="auto"/>
            <w:noWrap/>
            <w:vAlign w:val="bottom"/>
            <w:hideMark/>
          </w:tcPr>
          <w:p w14:paraId="4E322E6F" w14:textId="77777777" w:rsidR="003437F1" w:rsidRPr="00BC14E6" w:rsidRDefault="003437F1" w:rsidP="003437F1">
            <w:pPr>
              <w:rPr>
                <w:sz w:val="22"/>
                <w:szCs w:val="22"/>
              </w:rPr>
            </w:pPr>
            <w:r w:rsidRPr="00BC14E6">
              <w:rPr>
                <w:sz w:val="22"/>
                <w:szCs w:val="22"/>
              </w:rPr>
              <w:t>(Intercept)</w:t>
            </w:r>
          </w:p>
        </w:tc>
        <w:tc>
          <w:tcPr>
            <w:tcW w:w="1366" w:type="dxa"/>
            <w:shd w:val="clear" w:color="auto" w:fill="auto"/>
            <w:noWrap/>
            <w:vAlign w:val="bottom"/>
            <w:hideMark/>
          </w:tcPr>
          <w:p w14:paraId="762C450B" w14:textId="77777777" w:rsidR="003437F1" w:rsidRPr="00BC14E6" w:rsidRDefault="003437F1" w:rsidP="003437F1">
            <w:pPr>
              <w:jc w:val="right"/>
              <w:rPr>
                <w:sz w:val="22"/>
                <w:szCs w:val="22"/>
              </w:rPr>
            </w:pPr>
            <w:r w:rsidRPr="00BC14E6">
              <w:rPr>
                <w:sz w:val="22"/>
                <w:szCs w:val="22"/>
              </w:rPr>
              <w:t>1.695</w:t>
            </w:r>
          </w:p>
        </w:tc>
        <w:tc>
          <w:tcPr>
            <w:tcW w:w="1000" w:type="dxa"/>
            <w:shd w:val="clear" w:color="auto" w:fill="auto"/>
            <w:noWrap/>
            <w:vAlign w:val="bottom"/>
            <w:hideMark/>
          </w:tcPr>
          <w:p w14:paraId="1B61A658" w14:textId="77777777" w:rsidR="003437F1" w:rsidRPr="00BC14E6" w:rsidRDefault="003437F1" w:rsidP="003437F1">
            <w:pPr>
              <w:jc w:val="right"/>
              <w:rPr>
                <w:sz w:val="22"/>
                <w:szCs w:val="22"/>
              </w:rPr>
            </w:pPr>
            <w:r w:rsidRPr="00BC14E6">
              <w:rPr>
                <w:sz w:val="22"/>
                <w:szCs w:val="22"/>
              </w:rPr>
              <w:t>0.913</w:t>
            </w:r>
          </w:p>
        </w:tc>
        <w:tc>
          <w:tcPr>
            <w:tcW w:w="1379" w:type="dxa"/>
            <w:shd w:val="clear" w:color="auto" w:fill="auto"/>
            <w:noWrap/>
            <w:vAlign w:val="bottom"/>
            <w:hideMark/>
          </w:tcPr>
          <w:p w14:paraId="0C372E73" w14:textId="77777777" w:rsidR="003437F1" w:rsidRPr="00BC14E6" w:rsidRDefault="003437F1" w:rsidP="003437F1">
            <w:pPr>
              <w:jc w:val="right"/>
              <w:rPr>
                <w:sz w:val="22"/>
                <w:szCs w:val="22"/>
              </w:rPr>
            </w:pPr>
            <w:r w:rsidRPr="00BC14E6">
              <w:rPr>
                <w:sz w:val="22"/>
                <w:szCs w:val="22"/>
              </w:rPr>
              <w:t>2.478</w:t>
            </w:r>
          </w:p>
        </w:tc>
        <w:tc>
          <w:tcPr>
            <w:tcW w:w="1170" w:type="dxa"/>
          </w:tcPr>
          <w:p w14:paraId="3BFDB942" w14:textId="77777777" w:rsidR="003437F1" w:rsidRPr="00BC14E6" w:rsidRDefault="003437F1" w:rsidP="003437F1">
            <w:pPr>
              <w:jc w:val="right"/>
              <w:rPr>
                <w:sz w:val="22"/>
                <w:szCs w:val="22"/>
              </w:rPr>
            </w:pPr>
            <w:r>
              <w:rPr>
                <w:color w:val="000000"/>
                <w:sz w:val="22"/>
                <w:szCs w:val="22"/>
              </w:rPr>
              <w:t>--</w:t>
            </w:r>
          </w:p>
        </w:tc>
      </w:tr>
      <w:tr w:rsidR="003437F1" w:rsidRPr="00BC14E6" w14:paraId="5E9A0514" w14:textId="77777777" w:rsidTr="003437F1">
        <w:trPr>
          <w:trHeight w:val="288"/>
        </w:trPr>
        <w:tc>
          <w:tcPr>
            <w:tcW w:w="4620" w:type="dxa"/>
            <w:shd w:val="clear" w:color="auto" w:fill="auto"/>
            <w:noWrap/>
            <w:vAlign w:val="bottom"/>
            <w:hideMark/>
          </w:tcPr>
          <w:p w14:paraId="46EBBAB7" w14:textId="77777777" w:rsidR="003437F1" w:rsidRPr="00BC14E6" w:rsidRDefault="003437F1" w:rsidP="003437F1">
            <w:pPr>
              <w:rPr>
                <w:sz w:val="22"/>
                <w:szCs w:val="22"/>
              </w:rPr>
            </w:pPr>
            <w:r>
              <w:rPr>
                <w:sz w:val="22"/>
                <w:szCs w:val="22"/>
              </w:rPr>
              <w:t>Age cohort</w:t>
            </w:r>
          </w:p>
        </w:tc>
        <w:tc>
          <w:tcPr>
            <w:tcW w:w="1366" w:type="dxa"/>
            <w:shd w:val="clear" w:color="auto" w:fill="auto"/>
            <w:noWrap/>
            <w:vAlign w:val="bottom"/>
            <w:hideMark/>
          </w:tcPr>
          <w:p w14:paraId="5C66E402" w14:textId="77777777" w:rsidR="003437F1" w:rsidRPr="00BC14E6" w:rsidRDefault="003437F1" w:rsidP="003437F1">
            <w:pPr>
              <w:jc w:val="right"/>
              <w:rPr>
                <w:sz w:val="22"/>
                <w:szCs w:val="22"/>
              </w:rPr>
            </w:pPr>
            <w:r w:rsidRPr="00BC14E6">
              <w:rPr>
                <w:sz w:val="22"/>
                <w:szCs w:val="22"/>
              </w:rPr>
              <w:t>-0.090</w:t>
            </w:r>
          </w:p>
        </w:tc>
        <w:tc>
          <w:tcPr>
            <w:tcW w:w="1000" w:type="dxa"/>
            <w:shd w:val="clear" w:color="auto" w:fill="auto"/>
            <w:noWrap/>
            <w:vAlign w:val="bottom"/>
            <w:hideMark/>
          </w:tcPr>
          <w:p w14:paraId="7245FF49" w14:textId="77777777" w:rsidR="003437F1" w:rsidRPr="00BC14E6" w:rsidRDefault="003437F1" w:rsidP="003437F1">
            <w:pPr>
              <w:jc w:val="right"/>
              <w:rPr>
                <w:sz w:val="22"/>
                <w:szCs w:val="22"/>
              </w:rPr>
            </w:pPr>
            <w:r w:rsidRPr="00BC14E6">
              <w:rPr>
                <w:sz w:val="22"/>
                <w:szCs w:val="22"/>
              </w:rPr>
              <w:t>-1.199</w:t>
            </w:r>
          </w:p>
        </w:tc>
        <w:tc>
          <w:tcPr>
            <w:tcW w:w="1379" w:type="dxa"/>
            <w:shd w:val="clear" w:color="auto" w:fill="auto"/>
            <w:noWrap/>
            <w:vAlign w:val="bottom"/>
            <w:hideMark/>
          </w:tcPr>
          <w:p w14:paraId="025F7634" w14:textId="77777777" w:rsidR="003437F1" w:rsidRPr="00BC14E6" w:rsidRDefault="003437F1" w:rsidP="003437F1">
            <w:pPr>
              <w:jc w:val="right"/>
              <w:rPr>
                <w:sz w:val="22"/>
                <w:szCs w:val="22"/>
              </w:rPr>
            </w:pPr>
            <w:r w:rsidRPr="00BC14E6">
              <w:rPr>
                <w:sz w:val="22"/>
                <w:szCs w:val="22"/>
              </w:rPr>
              <w:t>1.017</w:t>
            </w:r>
          </w:p>
        </w:tc>
        <w:tc>
          <w:tcPr>
            <w:tcW w:w="1170" w:type="dxa"/>
          </w:tcPr>
          <w:p w14:paraId="234664E9" w14:textId="77777777" w:rsidR="003437F1" w:rsidRPr="00BC14E6" w:rsidRDefault="003437F1" w:rsidP="003437F1">
            <w:pPr>
              <w:jc w:val="right"/>
              <w:rPr>
                <w:sz w:val="22"/>
                <w:szCs w:val="22"/>
              </w:rPr>
            </w:pPr>
            <w:r>
              <w:rPr>
                <w:color w:val="000000"/>
                <w:sz w:val="22"/>
                <w:szCs w:val="22"/>
              </w:rPr>
              <w:t>20</w:t>
            </w:r>
            <w:r w:rsidRPr="00287595">
              <w:rPr>
                <w:color w:val="000000"/>
                <w:sz w:val="22"/>
                <w:szCs w:val="22"/>
              </w:rPr>
              <w:t>th</w:t>
            </w:r>
            <w:r>
              <w:rPr>
                <w:color w:val="000000"/>
                <w:sz w:val="22"/>
                <w:szCs w:val="22"/>
              </w:rPr>
              <w:t xml:space="preserve"> cent</w:t>
            </w:r>
          </w:p>
        </w:tc>
      </w:tr>
      <w:tr w:rsidR="003437F1" w:rsidRPr="00BC14E6" w14:paraId="71D6E07F" w14:textId="77777777" w:rsidTr="003437F1">
        <w:trPr>
          <w:trHeight w:val="288"/>
        </w:trPr>
        <w:tc>
          <w:tcPr>
            <w:tcW w:w="4620" w:type="dxa"/>
            <w:shd w:val="clear" w:color="auto" w:fill="auto"/>
            <w:noWrap/>
            <w:vAlign w:val="bottom"/>
            <w:hideMark/>
          </w:tcPr>
          <w:p w14:paraId="55C1B737" w14:textId="77777777" w:rsidR="003437F1" w:rsidRPr="00BC14E6" w:rsidRDefault="003437F1" w:rsidP="003437F1">
            <w:pPr>
              <w:rPr>
                <w:sz w:val="22"/>
                <w:szCs w:val="22"/>
              </w:rPr>
            </w:pPr>
            <w:r>
              <w:rPr>
                <w:sz w:val="22"/>
                <w:szCs w:val="22"/>
              </w:rPr>
              <w:t>Competition</w:t>
            </w:r>
          </w:p>
        </w:tc>
        <w:tc>
          <w:tcPr>
            <w:tcW w:w="1366" w:type="dxa"/>
            <w:shd w:val="clear" w:color="auto" w:fill="auto"/>
            <w:noWrap/>
            <w:vAlign w:val="bottom"/>
            <w:hideMark/>
          </w:tcPr>
          <w:p w14:paraId="039EA8DA" w14:textId="77777777" w:rsidR="003437F1" w:rsidRPr="00BC14E6" w:rsidRDefault="003437F1" w:rsidP="003437F1">
            <w:pPr>
              <w:jc w:val="right"/>
              <w:rPr>
                <w:sz w:val="22"/>
                <w:szCs w:val="22"/>
              </w:rPr>
            </w:pPr>
            <w:r w:rsidRPr="00BC14E6">
              <w:rPr>
                <w:sz w:val="22"/>
                <w:szCs w:val="22"/>
              </w:rPr>
              <w:t>0.707</w:t>
            </w:r>
          </w:p>
        </w:tc>
        <w:tc>
          <w:tcPr>
            <w:tcW w:w="1000" w:type="dxa"/>
            <w:shd w:val="clear" w:color="auto" w:fill="auto"/>
            <w:noWrap/>
            <w:vAlign w:val="bottom"/>
            <w:hideMark/>
          </w:tcPr>
          <w:p w14:paraId="78C06DF0" w14:textId="77777777" w:rsidR="003437F1" w:rsidRPr="00BC14E6" w:rsidRDefault="003437F1" w:rsidP="003437F1">
            <w:pPr>
              <w:jc w:val="right"/>
              <w:rPr>
                <w:sz w:val="22"/>
                <w:szCs w:val="22"/>
              </w:rPr>
            </w:pPr>
            <w:r w:rsidRPr="00BC14E6">
              <w:rPr>
                <w:sz w:val="22"/>
                <w:szCs w:val="22"/>
              </w:rPr>
              <w:t>-0.296</w:t>
            </w:r>
          </w:p>
        </w:tc>
        <w:tc>
          <w:tcPr>
            <w:tcW w:w="1379" w:type="dxa"/>
            <w:shd w:val="clear" w:color="auto" w:fill="auto"/>
            <w:noWrap/>
            <w:vAlign w:val="bottom"/>
            <w:hideMark/>
          </w:tcPr>
          <w:p w14:paraId="0946799E" w14:textId="77777777" w:rsidR="003437F1" w:rsidRPr="00BC14E6" w:rsidRDefault="003437F1" w:rsidP="003437F1">
            <w:pPr>
              <w:jc w:val="right"/>
              <w:rPr>
                <w:sz w:val="22"/>
                <w:szCs w:val="22"/>
              </w:rPr>
            </w:pPr>
            <w:r w:rsidRPr="00BC14E6">
              <w:rPr>
                <w:sz w:val="22"/>
                <w:szCs w:val="22"/>
              </w:rPr>
              <w:t>1.711</w:t>
            </w:r>
          </w:p>
        </w:tc>
        <w:tc>
          <w:tcPr>
            <w:tcW w:w="1170" w:type="dxa"/>
          </w:tcPr>
          <w:p w14:paraId="6FB44563" w14:textId="77777777" w:rsidR="003437F1" w:rsidRPr="00BC14E6" w:rsidRDefault="003437F1" w:rsidP="003437F1">
            <w:pPr>
              <w:jc w:val="right"/>
              <w:rPr>
                <w:sz w:val="22"/>
                <w:szCs w:val="22"/>
              </w:rPr>
            </w:pPr>
            <w:r>
              <w:rPr>
                <w:color w:val="000000"/>
                <w:sz w:val="22"/>
                <w:szCs w:val="22"/>
              </w:rPr>
              <w:t>Comp</w:t>
            </w:r>
          </w:p>
        </w:tc>
      </w:tr>
      <w:tr w:rsidR="003437F1" w:rsidRPr="00BC14E6" w14:paraId="10301AE2" w14:textId="77777777" w:rsidTr="003437F1">
        <w:trPr>
          <w:trHeight w:val="288"/>
        </w:trPr>
        <w:tc>
          <w:tcPr>
            <w:tcW w:w="4620" w:type="dxa"/>
            <w:shd w:val="clear" w:color="auto" w:fill="auto"/>
            <w:noWrap/>
            <w:vAlign w:val="bottom"/>
            <w:hideMark/>
          </w:tcPr>
          <w:p w14:paraId="5B6F59F4" w14:textId="77777777" w:rsidR="003437F1" w:rsidRPr="00BC14E6" w:rsidRDefault="003437F1" w:rsidP="003437F1">
            <w:pPr>
              <w:rPr>
                <w:sz w:val="22"/>
                <w:szCs w:val="22"/>
              </w:rPr>
            </w:pPr>
            <w:r>
              <w:rPr>
                <w:sz w:val="22"/>
                <w:szCs w:val="22"/>
              </w:rPr>
              <w:t>Salinity</w:t>
            </w:r>
          </w:p>
        </w:tc>
        <w:tc>
          <w:tcPr>
            <w:tcW w:w="1366" w:type="dxa"/>
            <w:shd w:val="clear" w:color="auto" w:fill="auto"/>
            <w:noWrap/>
            <w:vAlign w:val="bottom"/>
            <w:hideMark/>
          </w:tcPr>
          <w:p w14:paraId="59DABC2E" w14:textId="77777777" w:rsidR="003437F1" w:rsidRPr="00BC14E6" w:rsidRDefault="003437F1" w:rsidP="003437F1">
            <w:pPr>
              <w:jc w:val="right"/>
              <w:rPr>
                <w:sz w:val="22"/>
                <w:szCs w:val="22"/>
              </w:rPr>
            </w:pPr>
            <w:r w:rsidRPr="00BC14E6">
              <w:rPr>
                <w:sz w:val="22"/>
                <w:szCs w:val="22"/>
              </w:rPr>
              <w:t>-0.458</w:t>
            </w:r>
          </w:p>
        </w:tc>
        <w:tc>
          <w:tcPr>
            <w:tcW w:w="1000" w:type="dxa"/>
            <w:shd w:val="clear" w:color="auto" w:fill="auto"/>
            <w:noWrap/>
            <w:vAlign w:val="bottom"/>
            <w:hideMark/>
          </w:tcPr>
          <w:p w14:paraId="3772290C" w14:textId="77777777" w:rsidR="003437F1" w:rsidRPr="00BC14E6" w:rsidRDefault="003437F1" w:rsidP="003437F1">
            <w:pPr>
              <w:jc w:val="right"/>
              <w:rPr>
                <w:sz w:val="22"/>
                <w:szCs w:val="22"/>
              </w:rPr>
            </w:pPr>
            <w:r w:rsidRPr="00BC14E6">
              <w:rPr>
                <w:sz w:val="22"/>
                <w:szCs w:val="22"/>
              </w:rPr>
              <w:t>-1.468</w:t>
            </w:r>
          </w:p>
        </w:tc>
        <w:tc>
          <w:tcPr>
            <w:tcW w:w="1379" w:type="dxa"/>
            <w:shd w:val="clear" w:color="auto" w:fill="auto"/>
            <w:noWrap/>
            <w:vAlign w:val="bottom"/>
            <w:hideMark/>
          </w:tcPr>
          <w:p w14:paraId="319D8043" w14:textId="77777777" w:rsidR="003437F1" w:rsidRPr="00BC14E6" w:rsidRDefault="003437F1" w:rsidP="003437F1">
            <w:pPr>
              <w:jc w:val="right"/>
              <w:rPr>
                <w:sz w:val="22"/>
                <w:szCs w:val="22"/>
              </w:rPr>
            </w:pPr>
            <w:r w:rsidRPr="00BC14E6">
              <w:rPr>
                <w:sz w:val="22"/>
                <w:szCs w:val="22"/>
              </w:rPr>
              <w:t>0.552</w:t>
            </w:r>
          </w:p>
        </w:tc>
        <w:tc>
          <w:tcPr>
            <w:tcW w:w="1170" w:type="dxa"/>
          </w:tcPr>
          <w:p w14:paraId="024E4816" w14:textId="77777777" w:rsidR="003437F1" w:rsidRPr="00BC14E6" w:rsidRDefault="003437F1" w:rsidP="003437F1">
            <w:pPr>
              <w:jc w:val="right"/>
              <w:rPr>
                <w:sz w:val="22"/>
                <w:szCs w:val="22"/>
              </w:rPr>
            </w:pPr>
            <w:r>
              <w:rPr>
                <w:color w:val="000000"/>
                <w:sz w:val="22"/>
                <w:szCs w:val="22"/>
              </w:rPr>
              <w:t>Fresh</w:t>
            </w:r>
          </w:p>
        </w:tc>
      </w:tr>
      <w:tr w:rsidR="003437F1" w:rsidRPr="00BC14E6" w14:paraId="2F348F4C" w14:textId="77777777" w:rsidTr="003437F1">
        <w:trPr>
          <w:trHeight w:val="288"/>
        </w:trPr>
        <w:tc>
          <w:tcPr>
            <w:tcW w:w="4620" w:type="dxa"/>
            <w:shd w:val="clear" w:color="auto" w:fill="auto"/>
            <w:noWrap/>
            <w:vAlign w:val="bottom"/>
            <w:hideMark/>
          </w:tcPr>
          <w:p w14:paraId="20840DFF" w14:textId="77777777" w:rsidR="003437F1" w:rsidRPr="00BC14E6" w:rsidRDefault="003437F1" w:rsidP="003437F1">
            <w:pPr>
              <w:rPr>
                <w:sz w:val="22"/>
                <w:szCs w:val="22"/>
              </w:rPr>
            </w:pPr>
            <w:r>
              <w:rPr>
                <w:sz w:val="22"/>
                <w:szCs w:val="22"/>
              </w:rPr>
              <w:t>Level2</w:t>
            </w:r>
          </w:p>
        </w:tc>
        <w:tc>
          <w:tcPr>
            <w:tcW w:w="1366" w:type="dxa"/>
            <w:shd w:val="clear" w:color="auto" w:fill="auto"/>
            <w:noWrap/>
            <w:vAlign w:val="bottom"/>
            <w:hideMark/>
          </w:tcPr>
          <w:p w14:paraId="0519BB78" w14:textId="77777777" w:rsidR="003437F1" w:rsidRPr="00BC14E6" w:rsidRDefault="003437F1" w:rsidP="003437F1">
            <w:pPr>
              <w:jc w:val="right"/>
              <w:rPr>
                <w:sz w:val="22"/>
                <w:szCs w:val="22"/>
              </w:rPr>
            </w:pPr>
            <w:r w:rsidRPr="00BC14E6">
              <w:rPr>
                <w:sz w:val="22"/>
                <w:szCs w:val="22"/>
              </w:rPr>
              <w:t>0.316</w:t>
            </w:r>
          </w:p>
        </w:tc>
        <w:tc>
          <w:tcPr>
            <w:tcW w:w="1000" w:type="dxa"/>
            <w:shd w:val="clear" w:color="auto" w:fill="auto"/>
            <w:noWrap/>
            <w:vAlign w:val="bottom"/>
            <w:hideMark/>
          </w:tcPr>
          <w:p w14:paraId="4739972D" w14:textId="77777777" w:rsidR="003437F1" w:rsidRPr="00BC14E6" w:rsidRDefault="003437F1" w:rsidP="003437F1">
            <w:pPr>
              <w:jc w:val="right"/>
              <w:rPr>
                <w:sz w:val="22"/>
                <w:szCs w:val="22"/>
              </w:rPr>
            </w:pPr>
            <w:r w:rsidRPr="00BC14E6">
              <w:rPr>
                <w:sz w:val="22"/>
                <w:szCs w:val="22"/>
              </w:rPr>
              <w:t>-0.688</w:t>
            </w:r>
          </w:p>
        </w:tc>
        <w:tc>
          <w:tcPr>
            <w:tcW w:w="1379" w:type="dxa"/>
            <w:shd w:val="clear" w:color="auto" w:fill="auto"/>
            <w:noWrap/>
            <w:vAlign w:val="bottom"/>
            <w:hideMark/>
          </w:tcPr>
          <w:p w14:paraId="0769761D" w14:textId="77777777" w:rsidR="003437F1" w:rsidRPr="00BC14E6" w:rsidRDefault="003437F1" w:rsidP="003437F1">
            <w:pPr>
              <w:jc w:val="right"/>
              <w:rPr>
                <w:sz w:val="22"/>
                <w:szCs w:val="22"/>
              </w:rPr>
            </w:pPr>
            <w:r w:rsidRPr="00BC14E6">
              <w:rPr>
                <w:sz w:val="22"/>
                <w:szCs w:val="22"/>
              </w:rPr>
              <w:t>1.320</w:t>
            </w:r>
          </w:p>
        </w:tc>
        <w:tc>
          <w:tcPr>
            <w:tcW w:w="1170" w:type="dxa"/>
          </w:tcPr>
          <w:p w14:paraId="73E4E510" w14:textId="77777777" w:rsidR="003437F1" w:rsidRPr="00BC14E6" w:rsidRDefault="003437F1" w:rsidP="003437F1">
            <w:pPr>
              <w:jc w:val="right"/>
              <w:rPr>
                <w:sz w:val="22"/>
                <w:szCs w:val="22"/>
              </w:rPr>
            </w:pPr>
            <w:r>
              <w:rPr>
                <w:color w:val="000000"/>
                <w:sz w:val="22"/>
                <w:szCs w:val="22"/>
              </w:rPr>
              <w:t>Level1</w:t>
            </w:r>
          </w:p>
        </w:tc>
      </w:tr>
      <w:tr w:rsidR="003437F1" w:rsidRPr="00BC14E6" w14:paraId="2263B7CE" w14:textId="77777777" w:rsidTr="003437F1">
        <w:trPr>
          <w:trHeight w:val="288"/>
        </w:trPr>
        <w:tc>
          <w:tcPr>
            <w:tcW w:w="4620" w:type="dxa"/>
            <w:shd w:val="clear" w:color="auto" w:fill="auto"/>
            <w:noWrap/>
            <w:vAlign w:val="bottom"/>
            <w:hideMark/>
          </w:tcPr>
          <w:p w14:paraId="0E6A3373" w14:textId="77777777" w:rsidR="003437F1" w:rsidRPr="00BC14E6" w:rsidRDefault="003437F1" w:rsidP="003437F1">
            <w:pPr>
              <w:rPr>
                <w:sz w:val="22"/>
                <w:szCs w:val="22"/>
              </w:rPr>
            </w:pPr>
            <w:r>
              <w:rPr>
                <w:sz w:val="22"/>
                <w:szCs w:val="22"/>
              </w:rPr>
              <w:t>Level3</w:t>
            </w:r>
          </w:p>
        </w:tc>
        <w:tc>
          <w:tcPr>
            <w:tcW w:w="1366" w:type="dxa"/>
            <w:shd w:val="clear" w:color="auto" w:fill="auto"/>
            <w:noWrap/>
            <w:vAlign w:val="bottom"/>
            <w:hideMark/>
          </w:tcPr>
          <w:p w14:paraId="1B447847" w14:textId="77777777" w:rsidR="003437F1" w:rsidRPr="00BC14E6" w:rsidRDefault="003437F1" w:rsidP="003437F1">
            <w:pPr>
              <w:jc w:val="right"/>
              <w:rPr>
                <w:sz w:val="22"/>
                <w:szCs w:val="22"/>
              </w:rPr>
            </w:pPr>
            <w:r w:rsidRPr="00BC14E6">
              <w:rPr>
                <w:sz w:val="22"/>
                <w:szCs w:val="22"/>
              </w:rPr>
              <w:t>0.447</w:t>
            </w:r>
          </w:p>
        </w:tc>
        <w:tc>
          <w:tcPr>
            <w:tcW w:w="1000" w:type="dxa"/>
            <w:shd w:val="clear" w:color="auto" w:fill="auto"/>
            <w:noWrap/>
            <w:vAlign w:val="bottom"/>
            <w:hideMark/>
          </w:tcPr>
          <w:p w14:paraId="2CC709CB" w14:textId="77777777" w:rsidR="003437F1" w:rsidRPr="00BC14E6" w:rsidRDefault="003437F1" w:rsidP="003437F1">
            <w:pPr>
              <w:jc w:val="right"/>
              <w:rPr>
                <w:sz w:val="22"/>
                <w:szCs w:val="22"/>
              </w:rPr>
            </w:pPr>
            <w:r w:rsidRPr="00BC14E6">
              <w:rPr>
                <w:sz w:val="22"/>
                <w:szCs w:val="22"/>
              </w:rPr>
              <w:t>-0.557</w:t>
            </w:r>
          </w:p>
        </w:tc>
        <w:tc>
          <w:tcPr>
            <w:tcW w:w="1379" w:type="dxa"/>
            <w:shd w:val="clear" w:color="auto" w:fill="auto"/>
            <w:noWrap/>
            <w:vAlign w:val="bottom"/>
            <w:hideMark/>
          </w:tcPr>
          <w:p w14:paraId="6ACF8DF4" w14:textId="77777777" w:rsidR="003437F1" w:rsidRPr="00BC14E6" w:rsidRDefault="003437F1" w:rsidP="003437F1">
            <w:pPr>
              <w:jc w:val="right"/>
              <w:rPr>
                <w:sz w:val="22"/>
                <w:szCs w:val="22"/>
              </w:rPr>
            </w:pPr>
            <w:r w:rsidRPr="00BC14E6">
              <w:rPr>
                <w:sz w:val="22"/>
                <w:szCs w:val="22"/>
              </w:rPr>
              <w:t>1.451</w:t>
            </w:r>
          </w:p>
        </w:tc>
        <w:tc>
          <w:tcPr>
            <w:tcW w:w="1170" w:type="dxa"/>
          </w:tcPr>
          <w:p w14:paraId="3785C858" w14:textId="77777777" w:rsidR="003437F1" w:rsidRPr="00BC14E6" w:rsidRDefault="003437F1" w:rsidP="003437F1">
            <w:pPr>
              <w:jc w:val="right"/>
              <w:rPr>
                <w:sz w:val="22"/>
                <w:szCs w:val="22"/>
              </w:rPr>
            </w:pPr>
            <w:r>
              <w:rPr>
                <w:color w:val="000000"/>
                <w:sz w:val="22"/>
                <w:szCs w:val="22"/>
              </w:rPr>
              <w:t>Level1</w:t>
            </w:r>
          </w:p>
        </w:tc>
      </w:tr>
      <w:tr w:rsidR="003437F1" w:rsidRPr="00BC14E6" w14:paraId="530EA1F7" w14:textId="77777777" w:rsidTr="003437F1">
        <w:trPr>
          <w:trHeight w:val="288"/>
        </w:trPr>
        <w:tc>
          <w:tcPr>
            <w:tcW w:w="4620" w:type="dxa"/>
            <w:shd w:val="clear" w:color="auto" w:fill="auto"/>
            <w:noWrap/>
            <w:vAlign w:val="bottom"/>
            <w:hideMark/>
          </w:tcPr>
          <w:p w14:paraId="668F1986" w14:textId="77777777" w:rsidR="003437F1" w:rsidRPr="00BC14E6" w:rsidRDefault="003437F1" w:rsidP="003437F1">
            <w:pPr>
              <w:rPr>
                <w:sz w:val="22"/>
                <w:szCs w:val="22"/>
              </w:rPr>
            </w:pPr>
            <w:r>
              <w:rPr>
                <w:sz w:val="22"/>
                <w:szCs w:val="22"/>
              </w:rPr>
              <w:t>Level4</w:t>
            </w:r>
          </w:p>
        </w:tc>
        <w:tc>
          <w:tcPr>
            <w:tcW w:w="1366" w:type="dxa"/>
            <w:shd w:val="clear" w:color="auto" w:fill="auto"/>
            <w:noWrap/>
            <w:vAlign w:val="bottom"/>
            <w:hideMark/>
          </w:tcPr>
          <w:p w14:paraId="1AD312A8" w14:textId="77777777" w:rsidR="003437F1" w:rsidRPr="00BC14E6" w:rsidRDefault="003437F1" w:rsidP="003437F1">
            <w:pPr>
              <w:jc w:val="right"/>
              <w:rPr>
                <w:sz w:val="22"/>
                <w:szCs w:val="22"/>
              </w:rPr>
            </w:pPr>
            <w:r w:rsidRPr="00BC14E6">
              <w:rPr>
                <w:sz w:val="22"/>
                <w:szCs w:val="22"/>
              </w:rPr>
              <w:t>1.385</w:t>
            </w:r>
          </w:p>
        </w:tc>
        <w:tc>
          <w:tcPr>
            <w:tcW w:w="1000" w:type="dxa"/>
            <w:shd w:val="clear" w:color="auto" w:fill="auto"/>
            <w:noWrap/>
            <w:vAlign w:val="bottom"/>
            <w:hideMark/>
          </w:tcPr>
          <w:p w14:paraId="2E7F7CDE" w14:textId="77777777" w:rsidR="003437F1" w:rsidRPr="00BC14E6" w:rsidRDefault="003437F1" w:rsidP="003437F1">
            <w:pPr>
              <w:jc w:val="right"/>
              <w:rPr>
                <w:sz w:val="22"/>
                <w:szCs w:val="22"/>
              </w:rPr>
            </w:pPr>
            <w:r w:rsidRPr="00BC14E6">
              <w:rPr>
                <w:sz w:val="22"/>
                <w:szCs w:val="22"/>
              </w:rPr>
              <w:t>0.381</w:t>
            </w:r>
          </w:p>
        </w:tc>
        <w:tc>
          <w:tcPr>
            <w:tcW w:w="1379" w:type="dxa"/>
            <w:shd w:val="clear" w:color="auto" w:fill="auto"/>
            <w:noWrap/>
            <w:vAlign w:val="bottom"/>
            <w:hideMark/>
          </w:tcPr>
          <w:p w14:paraId="6BE60F36" w14:textId="77777777" w:rsidR="003437F1" w:rsidRPr="00BC14E6" w:rsidRDefault="003437F1" w:rsidP="003437F1">
            <w:pPr>
              <w:jc w:val="right"/>
              <w:rPr>
                <w:sz w:val="22"/>
                <w:szCs w:val="22"/>
              </w:rPr>
            </w:pPr>
            <w:r w:rsidRPr="00BC14E6">
              <w:rPr>
                <w:sz w:val="22"/>
                <w:szCs w:val="22"/>
              </w:rPr>
              <w:t>2.388</w:t>
            </w:r>
          </w:p>
        </w:tc>
        <w:tc>
          <w:tcPr>
            <w:tcW w:w="1170" w:type="dxa"/>
          </w:tcPr>
          <w:p w14:paraId="73E27E27" w14:textId="77777777" w:rsidR="003437F1" w:rsidRPr="00BC14E6" w:rsidRDefault="003437F1" w:rsidP="003437F1">
            <w:pPr>
              <w:jc w:val="right"/>
              <w:rPr>
                <w:sz w:val="22"/>
                <w:szCs w:val="22"/>
              </w:rPr>
            </w:pPr>
            <w:r>
              <w:rPr>
                <w:color w:val="000000"/>
                <w:sz w:val="22"/>
                <w:szCs w:val="22"/>
              </w:rPr>
              <w:t>Level1</w:t>
            </w:r>
          </w:p>
        </w:tc>
      </w:tr>
      <w:tr w:rsidR="003437F1" w:rsidRPr="00BC14E6" w14:paraId="072B9A54" w14:textId="77777777" w:rsidTr="003437F1">
        <w:trPr>
          <w:trHeight w:val="288"/>
        </w:trPr>
        <w:tc>
          <w:tcPr>
            <w:tcW w:w="4620" w:type="dxa"/>
            <w:shd w:val="clear" w:color="auto" w:fill="auto"/>
            <w:noWrap/>
            <w:vAlign w:val="bottom"/>
            <w:hideMark/>
          </w:tcPr>
          <w:p w14:paraId="73686E0C" w14:textId="77777777" w:rsidR="003437F1" w:rsidRPr="00BC14E6" w:rsidRDefault="003437F1" w:rsidP="003437F1">
            <w:pPr>
              <w:rPr>
                <w:sz w:val="22"/>
                <w:szCs w:val="22"/>
              </w:rPr>
            </w:pPr>
            <w:r>
              <w:rPr>
                <w:sz w:val="22"/>
                <w:szCs w:val="22"/>
              </w:rPr>
              <w:t>Level5</w:t>
            </w:r>
          </w:p>
        </w:tc>
        <w:tc>
          <w:tcPr>
            <w:tcW w:w="1366" w:type="dxa"/>
            <w:shd w:val="clear" w:color="auto" w:fill="auto"/>
            <w:noWrap/>
            <w:vAlign w:val="bottom"/>
            <w:hideMark/>
          </w:tcPr>
          <w:p w14:paraId="0852C317" w14:textId="77777777" w:rsidR="003437F1" w:rsidRPr="00BC14E6" w:rsidRDefault="003437F1" w:rsidP="003437F1">
            <w:pPr>
              <w:jc w:val="right"/>
              <w:rPr>
                <w:sz w:val="22"/>
                <w:szCs w:val="22"/>
              </w:rPr>
            </w:pPr>
            <w:r w:rsidRPr="00BC14E6">
              <w:rPr>
                <w:sz w:val="22"/>
                <w:szCs w:val="22"/>
              </w:rPr>
              <w:t>0.781</w:t>
            </w:r>
          </w:p>
        </w:tc>
        <w:tc>
          <w:tcPr>
            <w:tcW w:w="1000" w:type="dxa"/>
            <w:shd w:val="clear" w:color="auto" w:fill="auto"/>
            <w:noWrap/>
            <w:vAlign w:val="bottom"/>
            <w:hideMark/>
          </w:tcPr>
          <w:p w14:paraId="6A12FF3A" w14:textId="77777777" w:rsidR="003437F1" w:rsidRPr="00BC14E6" w:rsidRDefault="003437F1" w:rsidP="003437F1">
            <w:pPr>
              <w:jc w:val="right"/>
              <w:rPr>
                <w:sz w:val="22"/>
                <w:szCs w:val="22"/>
              </w:rPr>
            </w:pPr>
            <w:r w:rsidRPr="00BC14E6">
              <w:rPr>
                <w:sz w:val="22"/>
                <w:szCs w:val="22"/>
              </w:rPr>
              <w:t>-0.223</w:t>
            </w:r>
          </w:p>
        </w:tc>
        <w:tc>
          <w:tcPr>
            <w:tcW w:w="1379" w:type="dxa"/>
            <w:shd w:val="clear" w:color="auto" w:fill="auto"/>
            <w:noWrap/>
            <w:vAlign w:val="bottom"/>
            <w:hideMark/>
          </w:tcPr>
          <w:p w14:paraId="75D644E9" w14:textId="77777777" w:rsidR="003437F1" w:rsidRPr="00BC14E6" w:rsidRDefault="003437F1" w:rsidP="003437F1">
            <w:pPr>
              <w:jc w:val="right"/>
              <w:rPr>
                <w:sz w:val="22"/>
                <w:szCs w:val="22"/>
              </w:rPr>
            </w:pPr>
            <w:r w:rsidRPr="00BC14E6">
              <w:rPr>
                <w:sz w:val="22"/>
                <w:szCs w:val="22"/>
              </w:rPr>
              <w:t>1.785</w:t>
            </w:r>
          </w:p>
        </w:tc>
        <w:tc>
          <w:tcPr>
            <w:tcW w:w="1170" w:type="dxa"/>
          </w:tcPr>
          <w:p w14:paraId="381E8D9D" w14:textId="77777777" w:rsidR="003437F1" w:rsidRPr="00BC14E6" w:rsidRDefault="003437F1" w:rsidP="003437F1">
            <w:pPr>
              <w:jc w:val="right"/>
              <w:rPr>
                <w:sz w:val="22"/>
                <w:szCs w:val="22"/>
              </w:rPr>
            </w:pPr>
            <w:r>
              <w:rPr>
                <w:color w:val="000000"/>
                <w:sz w:val="22"/>
                <w:szCs w:val="22"/>
              </w:rPr>
              <w:t>Level1</w:t>
            </w:r>
          </w:p>
        </w:tc>
      </w:tr>
      <w:tr w:rsidR="003437F1" w:rsidRPr="00BC14E6" w14:paraId="7C8743B2" w14:textId="77777777" w:rsidTr="003437F1">
        <w:trPr>
          <w:trHeight w:val="288"/>
        </w:trPr>
        <w:tc>
          <w:tcPr>
            <w:tcW w:w="4620" w:type="dxa"/>
            <w:shd w:val="clear" w:color="auto" w:fill="auto"/>
            <w:noWrap/>
            <w:vAlign w:val="bottom"/>
            <w:hideMark/>
          </w:tcPr>
          <w:p w14:paraId="2ECC3746" w14:textId="77777777" w:rsidR="003437F1" w:rsidRPr="00BC14E6" w:rsidRDefault="003437F1" w:rsidP="003437F1">
            <w:pPr>
              <w:rPr>
                <w:sz w:val="22"/>
                <w:szCs w:val="22"/>
              </w:rPr>
            </w:pPr>
            <w:r>
              <w:rPr>
                <w:sz w:val="22"/>
                <w:szCs w:val="22"/>
              </w:rPr>
              <w:t>Level6</w:t>
            </w:r>
          </w:p>
        </w:tc>
        <w:tc>
          <w:tcPr>
            <w:tcW w:w="1366" w:type="dxa"/>
            <w:shd w:val="clear" w:color="auto" w:fill="auto"/>
            <w:noWrap/>
            <w:vAlign w:val="bottom"/>
            <w:hideMark/>
          </w:tcPr>
          <w:p w14:paraId="6B713917" w14:textId="77777777" w:rsidR="003437F1" w:rsidRPr="00BC14E6" w:rsidRDefault="003437F1" w:rsidP="003437F1">
            <w:pPr>
              <w:jc w:val="right"/>
              <w:rPr>
                <w:sz w:val="22"/>
                <w:szCs w:val="22"/>
              </w:rPr>
            </w:pPr>
            <w:r w:rsidRPr="00BC14E6">
              <w:rPr>
                <w:sz w:val="22"/>
                <w:szCs w:val="22"/>
              </w:rPr>
              <w:t>-0.744</w:t>
            </w:r>
          </w:p>
        </w:tc>
        <w:tc>
          <w:tcPr>
            <w:tcW w:w="1000" w:type="dxa"/>
            <w:shd w:val="clear" w:color="auto" w:fill="auto"/>
            <w:noWrap/>
            <w:vAlign w:val="bottom"/>
            <w:hideMark/>
          </w:tcPr>
          <w:p w14:paraId="71A81E30" w14:textId="77777777" w:rsidR="003437F1" w:rsidRPr="00BC14E6" w:rsidRDefault="003437F1" w:rsidP="003437F1">
            <w:pPr>
              <w:jc w:val="right"/>
              <w:rPr>
                <w:sz w:val="22"/>
                <w:szCs w:val="22"/>
              </w:rPr>
            </w:pPr>
            <w:r w:rsidRPr="00BC14E6">
              <w:rPr>
                <w:sz w:val="22"/>
                <w:szCs w:val="22"/>
              </w:rPr>
              <w:t>-1.747</w:t>
            </w:r>
          </w:p>
        </w:tc>
        <w:tc>
          <w:tcPr>
            <w:tcW w:w="1379" w:type="dxa"/>
            <w:shd w:val="clear" w:color="auto" w:fill="auto"/>
            <w:noWrap/>
            <w:vAlign w:val="bottom"/>
            <w:hideMark/>
          </w:tcPr>
          <w:p w14:paraId="599B1AEF" w14:textId="77777777" w:rsidR="003437F1" w:rsidRPr="00BC14E6" w:rsidRDefault="003437F1" w:rsidP="003437F1">
            <w:pPr>
              <w:jc w:val="right"/>
              <w:rPr>
                <w:sz w:val="22"/>
                <w:szCs w:val="22"/>
              </w:rPr>
            </w:pPr>
            <w:r w:rsidRPr="00BC14E6">
              <w:rPr>
                <w:sz w:val="22"/>
                <w:szCs w:val="22"/>
              </w:rPr>
              <w:t>0.260</w:t>
            </w:r>
          </w:p>
        </w:tc>
        <w:tc>
          <w:tcPr>
            <w:tcW w:w="1170" w:type="dxa"/>
          </w:tcPr>
          <w:p w14:paraId="2E653AA3" w14:textId="77777777" w:rsidR="003437F1" w:rsidRPr="00BC14E6" w:rsidRDefault="003437F1" w:rsidP="003437F1">
            <w:pPr>
              <w:jc w:val="right"/>
              <w:rPr>
                <w:sz w:val="22"/>
                <w:szCs w:val="22"/>
              </w:rPr>
            </w:pPr>
            <w:r>
              <w:rPr>
                <w:color w:val="000000"/>
                <w:sz w:val="22"/>
                <w:szCs w:val="22"/>
              </w:rPr>
              <w:t>Level1</w:t>
            </w:r>
          </w:p>
        </w:tc>
      </w:tr>
      <w:tr w:rsidR="003437F1" w:rsidRPr="00BC14E6" w14:paraId="2BC5C00E" w14:textId="77777777" w:rsidTr="003437F1">
        <w:trPr>
          <w:trHeight w:val="288"/>
        </w:trPr>
        <w:tc>
          <w:tcPr>
            <w:tcW w:w="4620" w:type="dxa"/>
            <w:shd w:val="clear" w:color="auto" w:fill="auto"/>
            <w:noWrap/>
            <w:vAlign w:val="bottom"/>
            <w:hideMark/>
          </w:tcPr>
          <w:p w14:paraId="6C3D049D" w14:textId="77777777" w:rsidR="003437F1" w:rsidRPr="00BC14E6" w:rsidRDefault="003437F1" w:rsidP="003437F1">
            <w:pPr>
              <w:rPr>
                <w:sz w:val="22"/>
                <w:szCs w:val="22"/>
              </w:rPr>
            </w:pPr>
            <w:r>
              <w:rPr>
                <w:sz w:val="22"/>
                <w:szCs w:val="22"/>
              </w:rPr>
              <w:t xml:space="preserve">Age </w:t>
            </w:r>
            <w:proofErr w:type="spellStart"/>
            <w:proofErr w:type="gramStart"/>
            <w:r>
              <w:rPr>
                <w:sz w:val="22"/>
                <w:szCs w:val="22"/>
              </w:rPr>
              <w:t>cohort</w:t>
            </w:r>
            <w:r w:rsidRPr="00BC14E6">
              <w:rPr>
                <w:sz w:val="22"/>
                <w:szCs w:val="22"/>
              </w:rPr>
              <w:t>:</w:t>
            </w:r>
            <w:r>
              <w:rPr>
                <w:sz w:val="22"/>
                <w:szCs w:val="22"/>
              </w:rPr>
              <w:t>Competition</w:t>
            </w:r>
            <w:proofErr w:type="spellEnd"/>
            <w:proofErr w:type="gramEnd"/>
          </w:p>
        </w:tc>
        <w:tc>
          <w:tcPr>
            <w:tcW w:w="1366" w:type="dxa"/>
            <w:shd w:val="clear" w:color="auto" w:fill="auto"/>
            <w:noWrap/>
            <w:vAlign w:val="bottom"/>
            <w:hideMark/>
          </w:tcPr>
          <w:p w14:paraId="7BE6EC19" w14:textId="77777777" w:rsidR="003437F1" w:rsidRPr="00BC14E6" w:rsidRDefault="003437F1" w:rsidP="003437F1">
            <w:pPr>
              <w:jc w:val="right"/>
              <w:rPr>
                <w:sz w:val="22"/>
                <w:szCs w:val="22"/>
              </w:rPr>
            </w:pPr>
            <w:r w:rsidRPr="00BC14E6">
              <w:rPr>
                <w:sz w:val="22"/>
                <w:szCs w:val="22"/>
              </w:rPr>
              <w:t>-0.259</w:t>
            </w:r>
          </w:p>
        </w:tc>
        <w:tc>
          <w:tcPr>
            <w:tcW w:w="1000" w:type="dxa"/>
            <w:shd w:val="clear" w:color="auto" w:fill="auto"/>
            <w:noWrap/>
            <w:vAlign w:val="bottom"/>
            <w:hideMark/>
          </w:tcPr>
          <w:p w14:paraId="64FC7F07" w14:textId="77777777" w:rsidR="003437F1" w:rsidRPr="00BC14E6" w:rsidRDefault="003437F1" w:rsidP="003437F1">
            <w:pPr>
              <w:jc w:val="right"/>
              <w:rPr>
                <w:sz w:val="22"/>
                <w:szCs w:val="22"/>
              </w:rPr>
            </w:pPr>
            <w:r w:rsidRPr="00BC14E6">
              <w:rPr>
                <w:sz w:val="22"/>
                <w:szCs w:val="22"/>
              </w:rPr>
              <w:t>-1.678</w:t>
            </w:r>
          </w:p>
        </w:tc>
        <w:tc>
          <w:tcPr>
            <w:tcW w:w="1379" w:type="dxa"/>
            <w:shd w:val="clear" w:color="auto" w:fill="auto"/>
            <w:noWrap/>
            <w:vAlign w:val="bottom"/>
            <w:hideMark/>
          </w:tcPr>
          <w:p w14:paraId="45A22ACD" w14:textId="77777777" w:rsidR="003437F1" w:rsidRPr="00BC14E6" w:rsidRDefault="003437F1" w:rsidP="003437F1">
            <w:pPr>
              <w:jc w:val="right"/>
              <w:rPr>
                <w:sz w:val="22"/>
                <w:szCs w:val="22"/>
              </w:rPr>
            </w:pPr>
            <w:r w:rsidRPr="00BC14E6">
              <w:rPr>
                <w:sz w:val="22"/>
                <w:szCs w:val="22"/>
              </w:rPr>
              <w:t>1.161</w:t>
            </w:r>
          </w:p>
        </w:tc>
        <w:tc>
          <w:tcPr>
            <w:tcW w:w="1170" w:type="dxa"/>
          </w:tcPr>
          <w:p w14:paraId="7950CC97"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4C2DF7CB" w14:textId="77777777" w:rsidTr="003437F1">
        <w:trPr>
          <w:trHeight w:val="288"/>
        </w:trPr>
        <w:tc>
          <w:tcPr>
            <w:tcW w:w="4620" w:type="dxa"/>
            <w:shd w:val="clear" w:color="auto" w:fill="auto"/>
            <w:noWrap/>
            <w:vAlign w:val="bottom"/>
            <w:hideMark/>
          </w:tcPr>
          <w:p w14:paraId="5C65B506" w14:textId="77777777" w:rsidR="003437F1" w:rsidRPr="00BC14E6" w:rsidRDefault="003437F1" w:rsidP="003437F1">
            <w:pPr>
              <w:rPr>
                <w:sz w:val="22"/>
                <w:szCs w:val="22"/>
              </w:rPr>
            </w:pPr>
            <w:r>
              <w:rPr>
                <w:sz w:val="22"/>
                <w:szCs w:val="22"/>
              </w:rPr>
              <w:t xml:space="preserve">Age </w:t>
            </w:r>
            <w:proofErr w:type="spellStart"/>
            <w:proofErr w:type="gramStart"/>
            <w:r>
              <w:rPr>
                <w:sz w:val="22"/>
                <w:szCs w:val="22"/>
              </w:rPr>
              <w:t>cohort</w:t>
            </w:r>
            <w:r w:rsidRPr="00BC14E6">
              <w:rPr>
                <w:sz w:val="22"/>
                <w:szCs w:val="22"/>
              </w:rPr>
              <w:t>:</w:t>
            </w:r>
            <w:r>
              <w:rPr>
                <w:sz w:val="22"/>
                <w:szCs w:val="22"/>
              </w:rPr>
              <w:t>Salinity</w:t>
            </w:r>
            <w:proofErr w:type="spellEnd"/>
            <w:proofErr w:type="gramEnd"/>
          </w:p>
        </w:tc>
        <w:tc>
          <w:tcPr>
            <w:tcW w:w="1366" w:type="dxa"/>
            <w:shd w:val="clear" w:color="auto" w:fill="auto"/>
            <w:noWrap/>
            <w:vAlign w:val="bottom"/>
            <w:hideMark/>
          </w:tcPr>
          <w:p w14:paraId="44DE7C26" w14:textId="77777777" w:rsidR="003437F1" w:rsidRPr="00BC14E6" w:rsidRDefault="003437F1" w:rsidP="003437F1">
            <w:pPr>
              <w:jc w:val="right"/>
              <w:rPr>
                <w:sz w:val="22"/>
                <w:szCs w:val="22"/>
              </w:rPr>
            </w:pPr>
            <w:r w:rsidRPr="00BC14E6">
              <w:rPr>
                <w:sz w:val="22"/>
                <w:szCs w:val="22"/>
              </w:rPr>
              <w:t>0.058</w:t>
            </w:r>
          </w:p>
        </w:tc>
        <w:tc>
          <w:tcPr>
            <w:tcW w:w="1000" w:type="dxa"/>
            <w:shd w:val="clear" w:color="auto" w:fill="auto"/>
            <w:noWrap/>
            <w:vAlign w:val="bottom"/>
            <w:hideMark/>
          </w:tcPr>
          <w:p w14:paraId="264D96E5" w14:textId="77777777" w:rsidR="003437F1" w:rsidRPr="00BC14E6" w:rsidRDefault="003437F1" w:rsidP="003437F1">
            <w:pPr>
              <w:jc w:val="right"/>
              <w:rPr>
                <w:sz w:val="22"/>
                <w:szCs w:val="22"/>
              </w:rPr>
            </w:pPr>
            <w:r w:rsidRPr="00BC14E6">
              <w:rPr>
                <w:sz w:val="22"/>
                <w:szCs w:val="22"/>
              </w:rPr>
              <w:t>-1.366</w:t>
            </w:r>
          </w:p>
        </w:tc>
        <w:tc>
          <w:tcPr>
            <w:tcW w:w="1379" w:type="dxa"/>
            <w:shd w:val="clear" w:color="auto" w:fill="auto"/>
            <w:noWrap/>
            <w:vAlign w:val="bottom"/>
            <w:hideMark/>
          </w:tcPr>
          <w:p w14:paraId="09A2A7E9" w14:textId="77777777" w:rsidR="003437F1" w:rsidRPr="00BC14E6" w:rsidRDefault="003437F1" w:rsidP="003437F1">
            <w:pPr>
              <w:jc w:val="right"/>
              <w:rPr>
                <w:sz w:val="22"/>
                <w:szCs w:val="22"/>
              </w:rPr>
            </w:pPr>
            <w:r w:rsidRPr="00BC14E6">
              <w:rPr>
                <w:sz w:val="22"/>
                <w:szCs w:val="22"/>
              </w:rPr>
              <w:t>1.482</w:t>
            </w:r>
          </w:p>
        </w:tc>
        <w:tc>
          <w:tcPr>
            <w:tcW w:w="1170" w:type="dxa"/>
          </w:tcPr>
          <w:p w14:paraId="40104B85"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7892C560" w14:textId="77777777" w:rsidTr="003437F1">
        <w:trPr>
          <w:trHeight w:val="288"/>
        </w:trPr>
        <w:tc>
          <w:tcPr>
            <w:tcW w:w="4620" w:type="dxa"/>
            <w:shd w:val="clear" w:color="auto" w:fill="auto"/>
            <w:noWrap/>
            <w:vAlign w:val="bottom"/>
            <w:hideMark/>
          </w:tcPr>
          <w:p w14:paraId="1A8815B8" w14:textId="77777777" w:rsidR="003437F1" w:rsidRPr="00BC14E6" w:rsidRDefault="003437F1" w:rsidP="003437F1">
            <w:pPr>
              <w:rPr>
                <w:sz w:val="22"/>
                <w:szCs w:val="22"/>
              </w:rPr>
            </w:pPr>
            <w:proofErr w:type="spellStart"/>
            <w:proofErr w:type="gramStart"/>
            <w:r>
              <w:rPr>
                <w:sz w:val="22"/>
                <w:szCs w:val="22"/>
              </w:rPr>
              <w:t>Competition</w:t>
            </w:r>
            <w:r w:rsidRPr="00BC14E6">
              <w:rPr>
                <w:sz w:val="22"/>
                <w:szCs w:val="22"/>
              </w:rPr>
              <w:t>:</w:t>
            </w:r>
            <w:r>
              <w:rPr>
                <w:sz w:val="22"/>
                <w:szCs w:val="22"/>
              </w:rPr>
              <w:t>Salinity</w:t>
            </w:r>
            <w:proofErr w:type="spellEnd"/>
            <w:proofErr w:type="gramEnd"/>
          </w:p>
        </w:tc>
        <w:tc>
          <w:tcPr>
            <w:tcW w:w="1366" w:type="dxa"/>
            <w:shd w:val="clear" w:color="auto" w:fill="auto"/>
            <w:noWrap/>
            <w:vAlign w:val="bottom"/>
            <w:hideMark/>
          </w:tcPr>
          <w:p w14:paraId="71B5E7B1" w14:textId="77777777" w:rsidR="003437F1" w:rsidRPr="00BC14E6" w:rsidRDefault="003437F1" w:rsidP="003437F1">
            <w:pPr>
              <w:jc w:val="right"/>
              <w:rPr>
                <w:sz w:val="22"/>
                <w:szCs w:val="22"/>
              </w:rPr>
            </w:pPr>
            <w:r w:rsidRPr="00BC14E6">
              <w:rPr>
                <w:sz w:val="22"/>
                <w:szCs w:val="22"/>
              </w:rPr>
              <w:t>-0.072</w:t>
            </w:r>
          </w:p>
        </w:tc>
        <w:tc>
          <w:tcPr>
            <w:tcW w:w="1000" w:type="dxa"/>
            <w:shd w:val="clear" w:color="auto" w:fill="auto"/>
            <w:noWrap/>
            <w:vAlign w:val="bottom"/>
            <w:hideMark/>
          </w:tcPr>
          <w:p w14:paraId="6A8665D0" w14:textId="77777777" w:rsidR="003437F1" w:rsidRPr="00BC14E6" w:rsidRDefault="003437F1" w:rsidP="003437F1">
            <w:pPr>
              <w:jc w:val="right"/>
              <w:rPr>
                <w:sz w:val="22"/>
                <w:szCs w:val="22"/>
              </w:rPr>
            </w:pPr>
            <w:r w:rsidRPr="00BC14E6">
              <w:rPr>
                <w:sz w:val="22"/>
                <w:szCs w:val="22"/>
              </w:rPr>
              <w:t>-1.496</w:t>
            </w:r>
          </w:p>
        </w:tc>
        <w:tc>
          <w:tcPr>
            <w:tcW w:w="1379" w:type="dxa"/>
            <w:shd w:val="clear" w:color="auto" w:fill="auto"/>
            <w:noWrap/>
            <w:vAlign w:val="bottom"/>
            <w:hideMark/>
          </w:tcPr>
          <w:p w14:paraId="40FCC7C9" w14:textId="77777777" w:rsidR="003437F1" w:rsidRPr="00BC14E6" w:rsidRDefault="003437F1" w:rsidP="003437F1">
            <w:pPr>
              <w:jc w:val="right"/>
              <w:rPr>
                <w:sz w:val="22"/>
                <w:szCs w:val="22"/>
              </w:rPr>
            </w:pPr>
            <w:r w:rsidRPr="00BC14E6">
              <w:rPr>
                <w:sz w:val="22"/>
                <w:szCs w:val="22"/>
              </w:rPr>
              <w:t>1.352</w:t>
            </w:r>
          </w:p>
        </w:tc>
        <w:tc>
          <w:tcPr>
            <w:tcW w:w="1170" w:type="dxa"/>
          </w:tcPr>
          <w:p w14:paraId="3C894116"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7DDFA44B" w14:textId="77777777" w:rsidTr="003437F1">
        <w:trPr>
          <w:trHeight w:val="288"/>
        </w:trPr>
        <w:tc>
          <w:tcPr>
            <w:tcW w:w="4620" w:type="dxa"/>
            <w:shd w:val="clear" w:color="auto" w:fill="auto"/>
            <w:noWrap/>
            <w:vAlign w:val="bottom"/>
            <w:hideMark/>
          </w:tcPr>
          <w:p w14:paraId="31AAF2A8"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Level</w:t>
            </w:r>
            <w:proofErr w:type="gramEnd"/>
            <w:r>
              <w:rPr>
                <w:sz w:val="22"/>
                <w:szCs w:val="22"/>
              </w:rPr>
              <w:t>2</w:t>
            </w:r>
          </w:p>
        </w:tc>
        <w:tc>
          <w:tcPr>
            <w:tcW w:w="1366" w:type="dxa"/>
            <w:shd w:val="clear" w:color="auto" w:fill="auto"/>
            <w:noWrap/>
            <w:vAlign w:val="bottom"/>
            <w:hideMark/>
          </w:tcPr>
          <w:p w14:paraId="062BD766" w14:textId="77777777" w:rsidR="003437F1" w:rsidRPr="00BC14E6" w:rsidRDefault="003437F1" w:rsidP="003437F1">
            <w:pPr>
              <w:jc w:val="right"/>
              <w:rPr>
                <w:sz w:val="22"/>
                <w:szCs w:val="22"/>
              </w:rPr>
            </w:pPr>
            <w:r w:rsidRPr="00BC14E6">
              <w:rPr>
                <w:sz w:val="22"/>
                <w:szCs w:val="22"/>
              </w:rPr>
              <w:t>-0.483</w:t>
            </w:r>
          </w:p>
        </w:tc>
        <w:tc>
          <w:tcPr>
            <w:tcW w:w="1000" w:type="dxa"/>
            <w:shd w:val="clear" w:color="auto" w:fill="auto"/>
            <w:noWrap/>
            <w:vAlign w:val="bottom"/>
            <w:hideMark/>
          </w:tcPr>
          <w:p w14:paraId="5AF318A7" w14:textId="77777777" w:rsidR="003437F1" w:rsidRPr="00BC14E6" w:rsidRDefault="003437F1" w:rsidP="003437F1">
            <w:pPr>
              <w:jc w:val="right"/>
              <w:rPr>
                <w:sz w:val="22"/>
                <w:szCs w:val="22"/>
              </w:rPr>
            </w:pPr>
            <w:r w:rsidRPr="00BC14E6">
              <w:rPr>
                <w:sz w:val="22"/>
                <w:szCs w:val="22"/>
              </w:rPr>
              <w:t>-1.902</w:t>
            </w:r>
          </w:p>
        </w:tc>
        <w:tc>
          <w:tcPr>
            <w:tcW w:w="1379" w:type="dxa"/>
            <w:shd w:val="clear" w:color="auto" w:fill="auto"/>
            <w:noWrap/>
            <w:vAlign w:val="bottom"/>
            <w:hideMark/>
          </w:tcPr>
          <w:p w14:paraId="3B05AC24" w14:textId="77777777" w:rsidR="003437F1" w:rsidRPr="00BC14E6" w:rsidRDefault="003437F1" w:rsidP="003437F1">
            <w:pPr>
              <w:jc w:val="right"/>
              <w:rPr>
                <w:sz w:val="22"/>
                <w:szCs w:val="22"/>
              </w:rPr>
            </w:pPr>
            <w:r w:rsidRPr="00BC14E6">
              <w:rPr>
                <w:sz w:val="22"/>
                <w:szCs w:val="22"/>
              </w:rPr>
              <w:t>0.937</w:t>
            </w:r>
          </w:p>
        </w:tc>
        <w:tc>
          <w:tcPr>
            <w:tcW w:w="1170" w:type="dxa"/>
          </w:tcPr>
          <w:p w14:paraId="63A9A303"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04C43BF5" w14:textId="77777777" w:rsidTr="003437F1">
        <w:trPr>
          <w:trHeight w:val="288"/>
        </w:trPr>
        <w:tc>
          <w:tcPr>
            <w:tcW w:w="4620" w:type="dxa"/>
            <w:shd w:val="clear" w:color="auto" w:fill="auto"/>
            <w:noWrap/>
            <w:vAlign w:val="bottom"/>
            <w:hideMark/>
          </w:tcPr>
          <w:p w14:paraId="07AEDB45"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Level</w:t>
            </w:r>
            <w:proofErr w:type="gramEnd"/>
            <w:r>
              <w:rPr>
                <w:sz w:val="22"/>
                <w:szCs w:val="22"/>
              </w:rPr>
              <w:t>3</w:t>
            </w:r>
          </w:p>
        </w:tc>
        <w:tc>
          <w:tcPr>
            <w:tcW w:w="1366" w:type="dxa"/>
            <w:shd w:val="clear" w:color="auto" w:fill="auto"/>
            <w:noWrap/>
            <w:vAlign w:val="bottom"/>
            <w:hideMark/>
          </w:tcPr>
          <w:p w14:paraId="5A1E89A8" w14:textId="77777777" w:rsidR="003437F1" w:rsidRPr="00BC14E6" w:rsidRDefault="003437F1" w:rsidP="003437F1">
            <w:pPr>
              <w:jc w:val="right"/>
              <w:rPr>
                <w:sz w:val="22"/>
                <w:szCs w:val="22"/>
              </w:rPr>
            </w:pPr>
            <w:r w:rsidRPr="00BC14E6">
              <w:rPr>
                <w:sz w:val="22"/>
                <w:szCs w:val="22"/>
              </w:rPr>
              <w:t>0.424</w:t>
            </w:r>
          </w:p>
        </w:tc>
        <w:tc>
          <w:tcPr>
            <w:tcW w:w="1000" w:type="dxa"/>
            <w:shd w:val="clear" w:color="auto" w:fill="auto"/>
            <w:noWrap/>
            <w:vAlign w:val="bottom"/>
            <w:hideMark/>
          </w:tcPr>
          <w:p w14:paraId="6093D695" w14:textId="77777777" w:rsidR="003437F1" w:rsidRPr="00BC14E6" w:rsidRDefault="003437F1" w:rsidP="003437F1">
            <w:pPr>
              <w:jc w:val="right"/>
              <w:rPr>
                <w:sz w:val="22"/>
                <w:szCs w:val="22"/>
              </w:rPr>
            </w:pPr>
            <w:r w:rsidRPr="00BC14E6">
              <w:rPr>
                <w:sz w:val="22"/>
                <w:szCs w:val="22"/>
              </w:rPr>
              <w:t>-0.995</w:t>
            </w:r>
          </w:p>
        </w:tc>
        <w:tc>
          <w:tcPr>
            <w:tcW w:w="1379" w:type="dxa"/>
            <w:shd w:val="clear" w:color="auto" w:fill="auto"/>
            <w:noWrap/>
            <w:vAlign w:val="bottom"/>
            <w:hideMark/>
          </w:tcPr>
          <w:p w14:paraId="229C0931" w14:textId="77777777" w:rsidR="003437F1" w:rsidRPr="00BC14E6" w:rsidRDefault="003437F1" w:rsidP="003437F1">
            <w:pPr>
              <w:jc w:val="right"/>
              <w:rPr>
                <w:sz w:val="22"/>
                <w:szCs w:val="22"/>
              </w:rPr>
            </w:pPr>
            <w:r w:rsidRPr="00BC14E6">
              <w:rPr>
                <w:sz w:val="22"/>
                <w:szCs w:val="22"/>
              </w:rPr>
              <w:t>1.844</w:t>
            </w:r>
          </w:p>
        </w:tc>
        <w:tc>
          <w:tcPr>
            <w:tcW w:w="1170" w:type="dxa"/>
          </w:tcPr>
          <w:p w14:paraId="57196854"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61843AA3" w14:textId="77777777" w:rsidTr="003437F1">
        <w:trPr>
          <w:trHeight w:val="288"/>
        </w:trPr>
        <w:tc>
          <w:tcPr>
            <w:tcW w:w="4620" w:type="dxa"/>
            <w:shd w:val="clear" w:color="auto" w:fill="auto"/>
            <w:noWrap/>
            <w:vAlign w:val="bottom"/>
            <w:hideMark/>
          </w:tcPr>
          <w:p w14:paraId="773CC685"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Level</w:t>
            </w:r>
            <w:proofErr w:type="gramEnd"/>
            <w:r>
              <w:rPr>
                <w:sz w:val="22"/>
                <w:szCs w:val="22"/>
              </w:rPr>
              <w:t>4</w:t>
            </w:r>
          </w:p>
        </w:tc>
        <w:tc>
          <w:tcPr>
            <w:tcW w:w="1366" w:type="dxa"/>
            <w:shd w:val="clear" w:color="auto" w:fill="auto"/>
            <w:noWrap/>
            <w:vAlign w:val="bottom"/>
            <w:hideMark/>
          </w:tcPr>
          <w:p w14:paraId="7198D612" w14:textId="77777777" w:rsidR="003437F1" w:rsidRPr="00BC14E6" w:rsidRDefault="003437F1" w:rsidP="003437F1">
            <w:pPr>
              <w:jc w:val="right"/>
              <w:rPr>
                <w:sz w:val="22"/>
                <w:szCs w:val="22"/>
              </w:rPr>
            </w:pPr>
            <w:r w:rsidRPr="00BC14E6">
              <w:rPr>
                <w:sz w:val="22"/>
                <w:szCs w:val="22"/>
              </w:rPr>
              <w:t>0.017</w:t>
            </w:r>
          </w:p>
        </w:tc>
        <w:tc>
          <w:tcPr>
            <w:tcW w:w="1000" w:type="dxa"/>
            <w:shd w:val="clear" w:color="auto" w:fill="auto"/>
            <w:noWrap/>
            <w:vAlign w:val="bottom"/>
            <w:hideMark/>
          </w:tcPr>
          <w:p w14:paraId="0F597730" w14:textId="77777777" w:rsidR="003437F1" w:rsidRPr="00BC14E6" w:rsidRDefault="003437F1" w:rsidP="003437F1">
            <w:pPr>
              <w:jc w:val="right"/>
              <w:rPr>
                <w:sz w:val="22"/>
                <w:szCs w:val="22"/>
              </w:rPr>
            </w:pPr>
            <w:r w:rsidRPr="00BC14E6">
              <w:rPr>
                <w:sz w:val="22"/>
                <w:szCs w:val="22"/>
              </w:rPr>
              <w:t>-1.402</w:t>
            </w:r>
          </w:p>
        </w:tc>
        <w:tc>
          <w:tcPr>
            <w:tcW w:w="1379" w:type="dxa"/>
            <w:shd w:val="clear" w:color="auto" w:fill="auto"/>
            <w:noWrap/>
            <w:vAlign w:val="bottom"/>
            <w:hideMark/>
          </w:tcPr>
          <w:p w14:paraId="763E2FA5" w14:textId="77777777" w:rsidR="003437F1" w:rsidRPr="00BC14E6" w:rsidRDefault="003437F1" w:rsidP="003437F1">
            <w:pPr>
              <w:jc w:val="right"/>
              <w:rPr>
                <w:sz w:val="22"/>
                <w:szCs w:val="22"/>
              </w:rPr>
            </w:pPr>
            <w:r w:rsidRPr="00BC14E6">
              <w:rPr>
                <w:sz w:val="22"/>
                <w:szCs w:val="22"/>
              </w:rPr>
              <w:t>1.437</w:t>
            </w:r>
          </w:p>
        </w:tc>
        <w:tc>
          <w:tcPr>
            <w:tcW w:w="1170" w:type="dxa"/>
          </w:tcPr>
          <w:p w14:paraId="4AB6CA85"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209BA801" w14:textId="77777777" w:rsidTr="003437F1">
        <w:trPr>
          <w:trHeight w:val="288"/>
        </w:trPr>
        <w:tc>
          <w:tcPr>
            <w:tcW w:w="4620" w:type="dxa"/>
            <w:shd w:val="clear" w:color="auto" w:fill="auto"/>
            <w:noWrap/>
            <w:vAlign w:val="bottom"/>
            <w:hideMark/>
          </w:tcPr>
          <w:p w14:paraId="28CA75C1"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Level</w:t>
            </w:r>
            <w:proofErr w:type="gramEnd"/>
            <w:r>
              <w:rPr>
                <w:sz w:val="22"/>
                <w:szCs w:val="22"/>
              </w:rPr>
              <w:t>5</w:t>
            </w:r>
          </w:p>
        </w:tc>
        <w:tc>
          <w:tcPr>
            <w:tcW w:w="1366" w:type="dxa"/>
            <w:shd w:val="clear" w:color="auto" w:fill="auto"/>
            <w:noWrap/>
            <w:vAlign w:val="bottom"/>
            <w:hideMark/>
          </w:tcPr>
          <w:p w14:paraId="7A142E39" w14:textId="77777777" w:rsidR="003437F1" w:rsidRPr="00BC14E6" w:rsidRDefault="003437F1" w:rsidP="003437F1">
            <w:pPr>
              <w:jc w:val="right"/>
              <w:rPr>
                <w:sz w:val="22"/>
                <w:szCs w:val="22"/>
              </w:rPr>
            </w:pPr>
            <w:r w:rsidRPr="00BC14E6">
              <w:rPr>
                <w:sz w:val="22"/>
                <w:szCs w:val="22"/>
              </w:rPr>
              <w:t>0.681</w:t>
            </w:r>
          </w:p>
        </w:tc>
        <w:tc>
          <w:tcPr>
            <w:tcW w:w="1000" w:type="dxa"/>
            <w:shd w:val="clear" w:color="auto" w:fill="auto"/>
            <w:noWrap/>
            <w:vAlign w:val="bottom"/>
            <w:hideMark/>
          </w:tcPr>
          <w:p w14:paraId="733E3AFD" w14:textId="77777777" w:rsidR="003437F1" w:rsidRPr="00BC14E6" w:rsidRDefault="003437F1" w:rsidP="003437F1">
            <w:pPr>
              <w:jc w:val="right"/>
              <w:rPr>
                <w:sz w:val="22"/>
                <w:szCs w:val="22"/>
              </w:rPr>
            </w:pPr>
            <w:r w:rsidRPr="00BC14E6">
              <w:rPr>
                <w:sz w:val="22"/>
                <w:szCs w:val="22"/>
              </w:rPr>
              <w:t>-0.738</w:t>
            </w:r>
          </w:p>
        </w:tc>
        <w:tc>
          <w:tcPr>
            <w:tcW w:w="1379" w:type="dxa"/>
            <w:shd w:val="clear" w:color="auto" w:fill="auto"/>
            <w:noWrap/>
            <w:vAlign w:val="bottom"/>
            <w:hideMark/>
          </w:tcPr>
          <w:p w14:paraId="3569E689" w14:textId="77777777" w:rsidR="003437F1" w:rsidRPr="00BC14E6" w:rsidRDefault="003437F1" w:rsidP="003437F1">
            <w:pPr>
              <w:jc w:val="right"/>
              <w:rPr>
                <w:sz w:val="22"/>
                <w:szCs w:val="22"/>
              </w:rPr>
            </w:pPr>
            <w:r w:rsidRPr="00BC14E6">
              <w:rPr>
                <w:sz w:val="22"/>
                <w:szCs w:val="22"/>
              </w:rPr>
              <w:t>2.101</w:t>
            </w:r>
          </w:p>
        </w:tc>
        <w:tc>
          <w:tcPr>
            <w:tcW w:w="1170" w:type="dxa"/>
          </w:tcPr>
          <w:p w14:paraId="3ABDDB87"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7E12B18D" w14:textId="77777777" w:rsidTr="003437F1">
        <w:trPr>
          <w:trHeight w:val="288"/>
        </w:trPr>
        <w:tc>
          <w:tcPr>
            <w:tcW w:w="4620" w:type="dxa"/>
            <w:shd w:val="clear" w:color="auto" w:fill="auto"/>
            <w:noWrap/>
            <w:vAlign w:val="bottom"/>
            <w:hideMark/>
          </w:tcPr>
          <w:p w14:paraId="0E88FFAA"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Level</w:t>
            </w:r>
            <w:proofErr w:type="gramEnd"/>
            <w:r>
              <w:rPr>
                <w:sz w:val="22"/>
                <w:szCs w:val="22"/>
              </w:rPr>
              <w:t>6</w:t>
            </w:r>
          </w:p>
        </w:tc>
        <w:tc>
          <w:tcPr>
            <w:tcW w:w="1366" w:type="dxa"/>
            <w:shd w:val="clear" w:color="auto" w:fill="auto"/>
            <w:noWrap/>
            <w:vAlign w:val="bottom"/>
            <w:hideMark/>
          </w:tcPr>
          <w:p w14:paraId="38C4D34E" w14:textId="77777777" w:rsidR="003437F1" w:rsidRPr="00BC14E6" w:rsidRDefault="003437F1" w:rsidP="003437F1">
            <w:pPr>
              <w:jc w:val="right"/>
              <w:rPr>
                <w:sz w:val="22"/>
                <w:szCs w:val="22"/>
              </w:rPr>
            </w:pPr>
            <w:r w:rsidRPr="00BC14E6">
              <w:rPr>
                <w:sz w:val="22"/>
                <w:szCs w:val="22"/>
              </w:rPr>
              <w:t>0.702</w:t>
            </w:r>
          </w:p>
        </w:tc>
        <w:tc>
          <w:tcPr>
            <w:tcW w:w="1000" w:type="dxa"/>
            <w:shd w:val="clear" w:color="auto" w:fill="auto"/>
            <w:noWrap/>
            <w:vAlign w:val="bottom"/>
            <w:hideMark/>
          </w:tcPr>
          <w:p w14:paraId="71EB3A2A" w14:textId="77777777" w:rsidR="003437F1" w:rsidRPr="00BC14E6" w:rsidRDefault="003437F1" w:rsidP="003437F1">
            <w:pPr>
              <w:jc w:val="right"/>
              <w:rPr>
                <w:sz w:val="22"/>
                <w:szCs w:val="22"/>
              </w:rPr>
            </w:pPr>
            <w:r w:rsidRPr="00BC14E6">
              <w:rPr>
                <w:sz w:val="22"/>
                <w:szCs w:val="22"/>
              </w:rPr>
              <w:t>-0.717</w:t>
            </w:r>
          </w:p>
        </w:tc>
        <w:tc>
          <w:tcPr>
            <w:tcW w:w="1379" w:type="dxa"/>
            <w:shd w:val="clear" w:color="auto" w:fill="auto"/>
            <w:noWrap/>
            <w:vAlign w:val="bottom"/>
            <w:hideMark/>
          </w:tcPr>
          <w:p w14:paraId="68234D80" w14:textId="77777777" w:rsidR="003437F1" w:rsidRPr="00BC14E6" w:rsidRDefault="003437F1" w:rsidP="003437F1">
            <w:pPr>
              <w:jc w:val="right"/>
              <w:rPr>
                <w:sz w:val="22"/>
                <w:szCs w:val="22"/>
              </w:rPr>
            </w:pPr>
            <w:r w:rsidRPr="00BC14E6">
              <w:rPr>
                <w:sz w:val="22"/>
                <w:szCs w:val="22"/>
              </w:rPr>
              <w:t>2.122</w:t>
            </w:r>
          </w:p>
        </w:tc>
        <w:tc>
          <w:tcPr>
            <w:tcW w:w="1170" w:type="dxa"/>
          </w:tcPr>
          <w:p w14:paraId="2D61053D"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629F19E9" w14:textId="77777777" w:rsidTr="003437F1">
        <w:trPr>
          <w:trHeight w:val="288"/>
        </w:trPr>
        <w:tc>
          <w:tcPr>
            <w:tcW w:w="4620" w:type="dxa"/>
            <w:shd w:val="clear" w:color="auto" w:fill="auto"/>
            <w:noWrap/>
            <w:vAlign w:val="bottom"/>
            <w:hideMark/>
          </w:tcPr>
          <w:p w14:paraId="2E325780" w14:textId="77777777" w:rsidR="003437F1" w:rsidRPr="00BC14E6" w:rsidRDefault="003437F1" w:rsidP="003437F1">
            <w:pPr>
              <w:rPr>
                <w:sz w:val="22"/>
                <w:szCs w:val="22"/>
              </w:rPr>
            </w:pPr>
            <w:proofErr w:type="gramStart"/>
            <w:r>
              <w:rPr>
                <w:sz w:val="22"/>
                <w:szCs w:val="22"/>
              </w:rPr>
              <w:t>Competition</w:t>
            </w:r>
            <w:r w:rsidRPr="00BC14E6">
              <w:rPr>
                <w:sz w:val="22"/>
                <w:szCs w:val="22"/>
              </w:rPr>
              <w:t>:</w:t>
            </w:r>
            <w:r>
              <w:rPr>
                <w:sz w:val="22"/>
                <w:szCs w:val="22"/>
              </w:rPr>
              <w:t>Level</w:t>
            </w:r>
            <w:proofErr w:type="gramEnd"/>
            <w:r>
              <w:rPr>
                <w:sz w:val="22"/>
                <w:szCs w:val="22"/>
              </w:rPr>
              <w:t>2</w:t>
            </w:r>
          </w:p>
        </w:tc>
        <w:tc>
          <w:tcPr>
            <w:tcW w:w="1366" w:type="dxa"/>
            <w:shd w:val="clear" w:color="auto" w:fill="auto"/>
            <w:noWrap/>
            <w:vAlign w:val="bottom"/>
            <w:hideMark/>
          </w:tcPr>
          <w:p w14:paraId="5C5384EB" w14:textId="77777777" w:rsidR="003437F1" w:rsidRPr="00BC14E6" w:rsidRDefault="003437F1" w:rsidP="003437F1">
            <w:pPr>
              <w:jc w:val="right"/>
              <w:rPr>
                <w:sz w:val="22"/>
                <w:szCs w:val="22"/>
              </w:rPr>
            </w:pPr>
            <w:r w:rsidRPr="00BC14E6">
              <w:rPr>
                <w:sz w:val="22"/>
                <w:szCs w:val="22"/>
              </w:rPr>
              <w:t>0.070</w:t>
            </w:r>
          </w:p>
        </w:tc>
        <w:tc>
          <w:tcPr>
            <w:tcW w:w="1000" w:type="dxa"/>
            <w:shd w:val="clear" w:color="auto" w:fill="auto"/>
            <w:noWrap/>
            <w:vAlign w:val="bottom"/>
            <w:hideMark/>
          </w:tcPr>
          <w:p w14:paraId="0B1F06CA" w14:textId="77777777" w:rsidR="003437F1" w:rsidRPr="00BC14E6" w:rsidRDefault="003437F1" w:rsidP="003437F1">
            <w:pPr>
              <w:jc w:val="right"/>
              <w:rPr>
                <w:sz w:val="22"/>
                <w:szCs w:val="22"/>
              </w:rPr>
            </w:pPr>
            <w:r w:rsidRPr="00BC14E6">
              <w:rPr>
                <w:sz w:val="22"/>
                <w:szCs w:val="22"/>
              </w:rPr>
              <w:t>-1.349</w:t>
            </w:r>
          </w:p>
        </w:tc>
        <w:tc>
          <w:tcPr>
            <w:tcW w:w="1379" w:type="dxa"/>
            <w:shd w:val="clear" w:color="auto" w:fill="auto"/>
            <w:noWrap/>
            <w:vAlign w:val="bottom"/>
            <w:hideMark/>
          </w:tcPr>
          <w:p w14:paraId="40541793" w14:textId="77777777" w:rsidR="003437F1" w:rsidRPr="00BC14E6" w:rsidRDefault="003437F1" w:rsidP="003437F1">
            <w:pPr>
              <w:jc w:val="right"/>
              <w:rPr>
                <w:sz w:val="22"/>
                <w:szCs w:val="22"/>
              </w:rPr>
            </w:pPr>
            <w:r w:rsidRPr="00BC14E6">
              <w:rPr>
                <w:sz w:val="22"/>
                <w:szCs w:val="22"/>
              </w:rPr>
              <w:t>1.490</w:t>
            </w:r>
          </w:p>
        </w:tc>
        <w:tc>
          <w:tcPr>
            <w:tcW w:w="1170" w:type="dxa"/>
          </w:tcPr>
          <w:p w14:paraId="751931F9"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689BF8EE" w14:textId="77777777" w:rsidTr="003437F1">
        <w:trPr>
          <w:trHeight w:val="288"/>
        </w:trPr>
        <w:tc>
          <w:tcPr>
            <w:tcW w:w="4620" w:type="dxa"/>
            <w:shd w:val="clear" w:color="auto" w:fill="auto"/>
            <w:noWrap/>
            <w:vAlign w:val="bottom"/>
            <w:hideMark/>
          </w:tcPr>
          <w:p w14:paraId="0CB1F49C" w14:textId="77777777" w:rsidR="003437F1" w:rsidRPr="00BC14E6" w:rsidRDefault="003437F1" w:rsidP="003437F1">
            <w:pPr>
              <w:rPr>
                <w:sz w:val="22"/>
                <w:szCs w:val="22"/>
              </w:rPr>
            </w:pPr>
            <w:proofErr w:type="gramStart"/>
            <w:r>
              <w:rPr>
                <w:sz w:val="22"/>
                <w:szCs w:val="22"/>
              </w:rPr>
              <w:t>Competition</w:t>
            </w:r>
            <w:r w:rsidRPr="00BC14E6">
              <w:rPr>
                <w:sz w:val="22"/>
                <w:szCs w:val="22"/>
              </w:rPr>
              <w:t>:</w:t>
            </w:r>
            <w:r>
              <w:rPr>
                <w:sz w:val="22"/>
                <w:szCs w:val="22"/>
              </w:rPr>
              <w:t>Level</w:t>
            </w:r>
            <w:proofErr w:type="gramEnd"/>
            <w:r>
              <w:rPr>
                <w:sz w:val="22"/>
                <w:szCs w:val="22"/>
              </w:rPr>
              <w:t>3</w:t>
            </w:r>
          </w:p>
        </w:tc>
        <w:tc>
          <w:tcPr>
            <w:tcW w:w="1366" w:type="dxa"/>
            <w:shd w:val="clear" w:color="auto" w:fill="auto"/>
            <w:noWrap/>
            <w:vAlign w:val="bottom"/>
            <w:hideMark/>
          </w:tcPr>
          <w:p w14:paraId="2201CCE8" w14:textId="77777777" w:rsidR="003437F1" w:rsidRPr="00BC14E6" w:rsidRDefault="003437F1" w:rsidP="003437F1">
            <w:pPr>
              <w:jc w:val="right"/>
              <w:rPr>
                <w:sz w:val="22"/>
                <w:szCs w:val="22"/>
              </w:rPr>
            </w:pPr>
            <w:r w:rsidRPr="00BC14E6">
              <w:rPr>
                <w:sz w:val="22"/>
                <w:szCs w:val="22"/>
              </w:rPr>
              <w:t>0.097</w:t>
            </w:r>
          </w:p>
        </w:tc>
        <w:tc>
          <w:tcPr>
            <w:tcW w:w="1000" w:type="dxa"/>
            <w:shd w:val="clear" w:color="auto" w:fill="auto"/>
            <w:noWrap/>
            <w:vAlign w:val="bottom"/>
            <w:hideMark/>
          </w:tcPr>
          <w:p w14:paraId="3A1E97A7" w14:textId="77777777" w:rsidR="003437F1" w:rsidRPr="00BC14E6" w:rsidRDefault="003437F1" w:rsidP="003437F1">
            <w:pPr>
              <w:jc w:val="right"/>
              <w:rPr>
                <w:sz w:val="22"/>
                <w:szCs w:val="22"/>
              </w:rPr>
            </w:pPr>
            <w:r w:rsidRPr="00BC14E6">
              <w:rPr>
                <w:sz w:val="22"/>
                <w:szCs w:val="22"/>
              </w:rPr>
              <w:t>-1.323</w:t>
            </w:r>
          </w:p>
        </w:tc>
        <w:tc>
          <w:tcPr>
            <w:tcW w:w="1379" w:type="dxa"/>
            <w:shd w:val="clear" w:color="auto" w:fill="auto"/>
            <w:noWrap/>
            <w:vAlign w:val="bottom"/>
            <w:hideMark/>
          </w:tcPr>
          <w:p w14:paraId="42ACC46C" w14:textId="77777777" w:rsidR="003437F1" w:rsidRPr="00BC14E6" w:rsidRDefault="003437F1" w:rsidP="003437F1">
            <w:pPr>
              <w:jc w:val="right"/>
              <w:rPr>
                <w:sz w:val="22"/>
                <w:szCs w:val="22"/>
              </w:rPr>
            </w:pPr>
            <w:r w:rsidRPr="00BC14E6">
              <w:rPr>
                <w:sz w:val="22"/>
                <w:szCs w:val="22"/>
              </w:rPr>
              <w:t>1.516</w:t>
            </w:r>
          </w:p>
        </w:tc>
        <w:tc>
          <w:tcPr>
            <w:tcW w:w="1170" w:type="dxa"/>
          </w:tcPr>
          <w:p w14:paraId="78F84C81"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5C43331F" w14:textId="77777777" w:rsidTr="003437F1">
        <w:trPr>
          <w:trHeight w:val="288"/>
        </w:trPr>
        <w:tc>
          <w:tcPr>
            <w:tcW w:w="4620" w:type="dxa"/>
            <w:shd w:val="clear" w:color="auto" w:fill="auto"/>
            <w:noWrap/>
            <w:vAlign w:val="bottom"/>
            <w:hideMark/>
          </w:tcPr>
          <w:p w14:paraId="42A9BD45" w14:textId="77777777" w:rsidR="003437F1" w:rsidRPr="00BC14E6" w:rsidRDefault="003437F1" w:rsidP="003437F1">
            <w:pPr>
              <w:rPr>
                <w:sz w:val="22"/>
                <w:szCs w:val="22"/>
              </w:rPr>
            </w:pPr>
            <w:proofErr w:type="gramStart"/>
            <w:r>
              <w:rPr>
                <w:sz w:val="22"/>
                <w:szCs w:val="22"/>
              </w:rPr>
              <w:t>Competition</w:t>
            </w:r>
            <w:r w:rsidRPr="00BC14E6">
              <w:rPr>
                <w:sz w:val="22"/>
                <w:szCs w:val="22"/>
              </w:rPr>
              <w:t>:</w:t>
            </w:r>
            <w:r>
              <w:rPr>
                <w:sz w:val="22"/>
                <w:szCs w:val="22"/>
              </w:rPr>
              <w:t>Level</w:t>
            </w:r>
            <w:proofErr w:type="gramEnd"/>
            <w:r>
              <w:rPr>
                <w:sz w:val="22"/>
                <w:szCs w:val="22"/>
              </w:rPr>
              <w:t>4</w:t>
            </w:r>
          </w:p>
        </w:tc>
        <w:tc>
          <w:tcPr>
            <w:tcW w:w="1366" w:type="dxa"/>
            <w:shd w:val="clear" w:color="auto" w:fill="auto"/>
            <w:noWrap/>
            <w:vAlign w:val="bottom"/>
            <w:hideMark/>
          </w:tcPr>
          <w:p w14:paraId="04CECEBF" w14:textId="77777777" w:rsidR="003437F1" w:rsidRPr="00BC14E6" w:rsidRDefault="003437F1" w:rsidP="003437F1">
            <w:pPr>
              <w:jc w:val="right"/>
              <w:rPr>
                <w:sz w:val="22"/>
                <w:szCs w:val="22"/>
              </w:rPr>
            </w:pPr>
            <w:r w:rsidRPr="00BC14E6">
              <w:rPr>
                <w:sz w:val="22"/>
                <w:szCs w:val="22"/>
              </w:rPr>
              <w:t>0.762</w:t>
            </w:r>
          </w:p>
        </w:tc>
        <w:tc>
          <w:tcPr>
            <w:tcW w:w="1000" w:type="dxa"/>
            <w:shd w:val="clear" w:color="auto" w:fill="auto"/>
            <w:noWrap/>
            <w:vAlign w:val="bottom"/>
            <w:hideMark/>
          </w:tcPr>
          <w:p w14:paraId="0CDE1E3A" w14:textId="77777777" w:rsidR="003437F1" w:rsidRPr="00BC14E6" w:rsidRDefault="003437F1" w:rsidP="003437F1">
            <w:pPr>
              <w:jc w:val="right"/>
              <w:rPr>
                <w:sz w:val="22"/>
                <w:szCs w:val="22"/>
              </w:rPr>
            </w:pPr>
            <w:r w:rsidRPr="00BC14E6">
              <w:rPr>
                <w:sz w:val="22"/>
                <w:szCs w:val="22"/>
              </w:rPr>
              <w:t>-0.657</w:t>
            </w:r>
          </w:p>
        </w:tc>
        <w:tc>
          <w:tcPr>
            <w:tcW w:w="1379" w:type="dxa"/>
            <w:shd w:val="clear" w:color="auto" w:fill="auto"/>
            <w:noWrap/>
            <w:vAlign w:val="bottom"/>
            <w:hideMark/>
          </w:tcPr>
          <w:p w14:paraId="403A4A52" w14:textId="77777777" w:rsidR="003437F1" w:rsidRPr="00BC14E6" w:rsidRDefault="003437F1" w:rsidP="003437F1">
            <w:pPr>
              <w:jc w:val="right"/>
              <w:rPr>
                <w:sz w:val="22"/>
                <w:szCs w:val="22"/>
              </w:rPr>
            </w:pPr>
            <w:r w:rsidRPr="00BC14E6">
              <w:rPr>
                <w:sz w:val="22"/>
                <w:szCs w:val="22"/>
              </w:rPr>
              <w:t>2.182</w:t>
            </w:r>
          </w:p>
        </w:tc>
        <w:tc>
          <w:tcPr>
            <w:tcW w:w="1170" w:type="dxa"/>
          </w:tcPr>
          <w:p w14:paraId="17420EEC"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172F22B8" w14:textId="77777777" w:rsidTr="003437F1">
        <w:trPr>
          <w:trHeight w:val="288"/>
        </w:trPr>
        <w:tc>
          <w:tcPr>
            <w:tcW w:w="4620" w:type="dxa"/>
            <w:shd w:val="clear" w:color="auto" w:fill="auto"/>
            <w:noWrap/>
            <w:vAlign w:val="bottom"/>
            <w:hideMark/>
          </w:tcPr>
          <w:p w14:paraId="190D1FBB" w14:textId="77777777" w:rsidR="003437F1" w:rsidRPr="00BC14E6" w:rsidRDefault="003437F1" w:rsidP="003437F1">
            <w:pPr>
              <w:rPr>
                <w:sz w:val="22"/>
                <w:szCs w:val="22"/>
              </w:rPr>
            </w:pPr>
            <w:proofErr w:type="gramStart"/>
            <w:r>
              <w:rPr>
                <w:sz w:val="22"/>
                <w:szCs w:val="22"/>
              </w:rPr>
              <w:t>Competition</w:t>
            </w:r>
            <w:r w:rsidRPr="00BC14E6">
              <w:rPr>
                <w:sz w:val="22"/>
                <w:szCs w:val="22"/>
              </w:rPr>
              <w:t>:</w:t>
            </w:r>
            <w:r>
              <w:rPr>
                <w:sz w:val="22"/>
                <w:szCs w:val="22"/>
              </w:rPr>
              <w:t>Level</w:t>
            </w:r>
            <w:proofErr w:type="gramEnd"/>
            <w:r>
              <w:rPr>
                <w:sz w:val="22"/>
                <w:szCs w:val="22"/>
              </w:rPr>
              <w:t>5</w:t>
            </w:r>
          </w:p>
        </w:tc>
        <w:tc>
          <w:tcPr>
            <w:tcW w:w="1366" w:type="dxa"/>
            <w:shd w:val="clear" w:color="auto" w:fill="auto"/>
            <w:noWrap/>
            <w:vAlign w:val="bottom"/>
            <w:hideMark/>
          </w:tcPr>
          <w:p w14:paraId="2786F8E4" w14:textId="77777777" w:rsidR="003437F1" w:rsidRPr="00BC14E6" w:rsidRDefault="003437F1" w:rsidP="003437F1">
            <w:pPr>
              <w:jc w:val="right"/>
              <w:rPr>
                <w:sz w:val="22"/>
                <w:szCs w:val="22"/>
              </w:rPr>
            </w:pPr>
            <w:r w:rsidRPr="00BC14E6">
              <w:rPr>
                <w:sz w:val="22"/>
                <w:szCs w:val="22"/>
              </w:rPr>
              <w:t>0.423</w:t>
            </w:r>
          </w:p>
        </w:tc>
        <w:tc>
          <w:tcPr>
            <w:tcW w:w="1000" w:type="dxa"/>
            <w:shd w:val="clear" w:color="auto" w:fill="auto"/>
            <w:noWrap/>
            <w:vAlign w:val="bottom"/>
            <w:hideMark/>
          </w:tcPr>
          <w:p w14:paraId="0006FFE6" w14:textId="77777777" w:rsidR="003437F1" w:rsidRPr="00BC14E6" w:rsidRDefault="003437F1" w:rsidP="003437F1">
            <w:pPr>
              <w:jc w:val="right"/>
              <w:rPr>
                <w:sz w:val="22"/>
                <w:szCs w:val="22"/>
              </w:rPr>
            </w:pPr>
            <w:r w:rsidRPr="00BC14E6">
              <w:rPr>
                <w:sz w:val="22"/>
                <w:szCs w:val="22"/>
              </w:rPr>
              <w:t>-0.997</w:t>
            </w:r>
          </w:p>
        </w:tc>
        <w:tc>
          <w:tcPr>
            <w:tcW w:w="1379" w:type="dxa"/>
            <w:shd w:val="clear" w:color="auto" w:fill="auto"/>
            <w:noWrap/>
            <w:vAlign w:val="bottom"/>
            <w:hideMark/>
          </w:tcPr>
          <w:p w14:paraId="2793CF75" w14:textId="77777777" w:rsidR="003437F1" w:rsidRPr="00BC14E6" w:rsidRDefault="003437F1" w:rsidP="003437F1">
            <w:pPr>
              <w:jc w:val="right"/>
              <w:rPr>
                <w:sz w:val="22"/>
                <w:szCs w:val="22"/>
              </w:rPr>
            </w:pPr>
            <w:r w:rsidRPr="00BC14E6">
              <w:rPr>
                <w:sz w:val="22"/>
                <w:szCs w:val="22"/>
              </w:rPr>
              <w:t>1.842</w:t>
            </w:r>
          </w:p>
        </w:tc>
        <w:tc>
          <w:tcPr>
            <w:tcW w:w="1170" w:type="dxa"/>
          </w:tcPr>
          <w:p w14:paraId="6C8A781F"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0110478B" w14:textId="77777777" w:rsidTr="003437F1">
        <w:trPr>
          <w:trHeight w:val="288"/>
        </w:trPr>
        <w:tc>
          <w:tcPr>
            <w:tcW w:w="4620" w:type="dxa"/>
            <w:shd w:val="clear" w:color="auto" w:fill="auto"/>
            <w:noWrap/>
            <w:vAlign w:val="bottom"/>
            <w:hideMark/>
          </w:tcPr>
          <w:p w14:paraId="06539E3A" w14:textId="77777777" w:rsidR="003437F1" w:rsidRPr="00BC14E6" w:rsidRDefault="003437F1" w:rsidP="003437F1">
            <w:pPr>
              <w:rPr>
                <w:sz w:val="22"/>
                <w:szCs w:val="22"/>
              </w:rPr>
            </w:pPr>
            <w:proofErr w:type="gramStart"/>
            <w:r>
              <w:rPr>
                <w:sz w:val="22"/>
                <w:szCs w:val="22"/>
              </w:rPr>
              <w:t>Competition</w:t>
            </w:r>
            <w:r w:rsidRPr="00BC14E6">
              <w:rPr>
                <w:sz w:val="22"/>
                <w:szCs w:val="22"/>
              </w:rPr>
              <w:t>:</w:t>
            </w:r>
            <w:r>
              <w:rPr>
                <w:sz w:val="22"/>
                <w:szCs w:val="22"/>
              </w:rPr>
              <w:t>Level</w:t>
            </w:r>
            <w:proofErr w:type="gramEnd"/>
            <w:r>
              <w:rPr>
                <w:sz w:val="22"/>
                <w:szCs w:val="22"/>
              </w:rPr>
              <w:t>6</w:t>
            </w:r>
          </w:p>
        </w:tc>
        <w:tc>
          <w:tcPr>
            <w:tcW w:w="1366" w:type="dxa"/>
            <w:shd w:val="clear" w:color="auto" w:fill="auto"/>
            <w:noWrap/>
            <w:vAlign w:val="bottom"/>
            <w:hideMark/>
          </w:tcPr>
          <w:p w14:paraId="50E9BF15" w14:textId="77777777" w:rsidR="003437F1" w:rsidRPr="00BC14E6" w:rsidRDefault="003437F1" w:rsidP="003437F1">
            <w:pPr>
              <w:jc w:val="right"/>
              <w:rPr>
                <w:sz w:val="22"/>
                <w:szCs w:val="22"/>
              </w:rPr>
            </w:pPr>
            <w:r w:rsidRPr="00BC14E6">
              <w:rPr>
                <w:sz w:val="22"/>
                <w:szCs w:val="22"/>
              </w:rPr>
              <w:t>-0.509</w:t>
            </w:r>
          </w:p>
        </w:tc>
        <w:tc>
          <w:tcPr>
            <w:tcW w:w="1000" w:type="dxa"/>
            <w:shd w:val="clear" w:color="auto" w:fill="auto"/>
            <w:noWrap/>
            <w:vAlign w:val="bottom"/>
            <w:hideMark/>
          </w:tcPr>
          <w:p w14:paraId="32546252" w14:textId="77777777" w:rsidR="003437F1" w:rsidRPr="00BC14E6" w:rsidRDefault="003437F1" w:rsidP="003437F1">
            <w:pPr>
              <w:jc w:val="right"/>
              <w:rPr>
                <w:sz w:val="22"/>
                <w:szCs w:val="22"/>
              </w:rPr>
            </w:pPr>
            <w:r w:rsidRPr="00BC14E6">
              <w:rPr>
                <w:sz w:val="22"/>
                <w:szCs w:val="22"/>
              </w:rPr>
              <w:t>-1.928</w:t>
            </w:r>
          </w:p>
        </w:tc>
        <w:tc>
          <w:tcPr>
            <w:tcW w:w="1379" w:type="dxa"/>
            <w:shd w:val="clear" w:color="auto" w:fill="auto"/>
            <w:noWrap/>
            <w:vAlign w:val="bottom"/>
            <w:hideMark/>
          </w:tcPr>
          <w:p w14:paraId="6A4CA786" w14:textId="77777777" w:rsidR="003437F1" w:rsidRPr="00BC14E6" w:rsidRDefault="003437F1" w:rsidP="003437F1">
            <w:pPr>
              <w:jc w:val="right"/>
              <w:rPr>
                <w:sz w:val="22"/>
                <w:szCs w:val="22"/>
              </w:rPr>
            </w:pPr>
            <w:r w:rsidRPr="00BC14E6">
              <w:rPr>
                <w:sz w:val="22"/>
                <w:szCs w:val="22"/>
              </w:rPr>
              <w:t>0.911</w:t>
            </w:r>
          </w:p>
        </w:tc>
        <w:tc>
          <w:tcPr>
            <w:tcW w:w="1170" w:type="dxa"/>
          </w:tcPr>
          <w:p w14:paraId="19C3A150"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59D8DF36" w14:textId="77777777" w:rsidTr="003437F1">
        <w:trPr>
          <w:trHeight w:val="288"/>
        </w:trPr>
        <w:tc>
          <w:tcPr>
            <w:tcW w:w="4620" w:type="dxa"/>
            <w:shd w:val="clear" w:color="auto" w:fill="auto"/>
            <w:noWrap/>
            <w:vAlign w:val="bottom"/>
            <w:hideMark/>
          </w:tcPr>
          <w:p w14:paraId="68954BED" w14:textId="77777777" w:rsidR="003437F1" w:rsidRPr="00BC14E6" w:rsidRDefault="003437F1" w:rsidP="003437F1">
            <w:pPr>
              <w:rPr>
                <w:sz w:val="22"/>
                <w:szCs w:val="22"/>
              </w:rPr>
            </w:pPr>
            <w:proofErr w:type="gramStart"/>
            <w:r>
              <w:rPr>
                <w:sz w:val="22"/>
                <w:szCs w:val="22"/>
              </w:rPr>
              <w:t>Salinity</w:t>
            </w:r>
            <w:r w:rsidRPr="00BC14E6">
              <w:rPr>
                <w:sz w:val="22"/>
                <w:szCs w:val="22"/>
              </w:rPr>
              <w:t>:</w:t>
            </w:r>
            <w:r>
              <w:rPr>
                <w:sz w:val="22"/>
                <w:szCs w:val="22"/>
              </w:rPr>
              <w:t>Level</w:t>
            </w:r>
            <w:proofErr w:type="gramEnd"/>
            <w:r>
              <w:rPr>
                <w:sz w:val="22"/>
                <w:szCs w:val="22"/>
              </w:rPr>
              <w:t>2</w:t>
            </w:r>
          </w:p>
        </w:tc>
        <w:tc>
          <w:tcPr>
            <w:tcW w:w="1366" w:type="dxa"/>
            <w:shd w:val="clear" w:color="auto" w:fill="auto"/>
            <w:noWrap/>
            <w:vAlign w:val="bottom"/>
            <w:hideMark/>
          </w:tcPr>
          <w:p w14:paraId="428EB849" w14:textId="77777777" w:rsidR="003437F1" w:rsidRPr="00BC14E6" w:rsidRDefault="003437F1" w:rsidP="003437F1">
            <w:pPr>
              <w:jc w:val="right"/>
              <w:rPr>
                <w:sz w:val="22"/>
                <w:szCs w:val="22"/>
              </w:rPr>
            </w:pPr>
            <w:r w:rsidRPr="00BC14E6">
              <w:rPr>
                <w:sz w:val="22"/>
                <w:szCs w:val="22"/>
              </w:rPr>
              <w:t>0.162</w:t>
            </w:r>
          </w:p>
        </w:tc>
        <w:tc>
          <w:tcPr>
            <w:tcW w:w="1000" w:type="dxa"/>
            <w:shd w:val="clear" w:color="auto" w:fill="auto"/>
            <w:noWrap/>
            <w:vAlign w:val="bottom"/>
            <w:hideMark/>
          </w:tcPr>
          <w:p w14:paraId="7840B11E" w14:textId="77777777" w:rsidR="003437F1" w:rsidRPr="00BC14E6" w:rsidRDefault="003437F1" w:rsidP="003437F1">
            <w:pPr>
              <w:jc w:val="right"/>
              <w:rPr>
                <w:sz w:val="22"/>
                <w:szCs w:val="22"/>
              </w:rPr>
            </w:pPr>
            <w:r w:rsidRPr="00BC14E6">
              <w:rPr>
                <w:sz w:val="22"/>
                <w:szCs w:val="22"/>
              </w:rPr>
              <w:t>-1.262</w:t>
            </w:r>
          </w:p>
        </w:tc>
        <w:tc>
          <w:tcPr>
            <w:tcW w:w="1379" w:type="dxa"/>
            <w:shd w:val="clear" w:color="auto" w:fill="auto"/>
            <w:noWrap/>
            <w:vAlign w:val="bottom"/>
            <w:hideMark/>
          </w:tcPr>
          <w:p w14:paraId="64D7BB9D" w14:textId="77777777" w:rsidR="003437F1" w:rsidRPr="00BC14E6" w:rsidRDefault="003437F1" w:rsidP="003437F1">
            <w:pPr>
              <w:jc w:val="right"/>
              <w:rPr>
                <w:sz w:val="22"/>
                <w:szCs w:val="22"/>
              </w:rPr>
            </w:pPr>
            <w:r w:rsidRPr="00BC14E6">
              <w:rPr>
                <w:sz w:val="22"/>
                <w:szCs w:val="22"/>
              </w:rPr>
              <w:t>1.586</w:t>
            </w:r>
          </w:p>
        </w:tc>
        <w:tc>
          <w:tcPr>
            <w:tcW w:w="1170" w:type="dxa"/>
          </w:tcPr>
          <w:p w14:paraId="43456FA5"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643C422D" w14:textId="77777777" w:rsidTr="003437F1">
        <w:trPr>
          <w:trHeight w:val="288"/>
        </w:trPr>
        <w:tc>
          <w:tcPr>
            <w:tcW w:w="4620" w:type="dxa"/>
            <w:shd w:val="clear" w:color="auto" w:fill="auto"/>
            <w:noWrap/>
            <w:vAlign w:val="bottom"/>
            <w:hideMark/>
          </w:tcPr>
          <w:p w14:paraId="6FF80563" w14:textId="77777777" w:rsidR="003437F1" w:rsidRPr="00BC14E6" w:rsidRDefault="003437F1" w:rsidP="003437F1">
            <w:pPr>
              <w:rPr>
                <w:sz w:val="22"/>
                <w:szCs w:val="22"/>
              </w:rPr>
            </w:pPr>
            <w:proofErr w:type="gramStart"/>
            <w:r>
              <w:rPr>
                <w:sz w:val="22"/>
                <w:szCs w:val="22"/>
              </w:rPr>
              <w:t>Salinity</w:t>
            </w:r>
            <w:r w:rsidRPr="00BC14E6">
              <w:rPr>
                <w:sz w:val="22"/>
                <w:szCs w:val="22"/>
              </w:rPr>
              <w:t>:</w:t>
            </w:r>
            <w:r>
              <w:rPr>
                <w:sz w:val="22"/>
                <w:szCs w:val="22"/>
              </w:rPr>
              <w:t>Level</w:t>
            </w:r>
            <w:proofErr w:type="gramEnd"/>
            <w:r>
              <w:rPr>
                <w:sz w:val="22"/>
                <w:szCs w:val="22"/>
              </w:rPr>
              <w:t>3</w:t>
            </w:r>
          </w:p>
        </w:tc>
        <w:tc>
          <w:tcPr>
            <w:tcW w:w="1366" w:type="dxa"/>
            <w:shd w:val="clear" w:color="auto" w:fill="auto"/>
            <w:noWrap/>
            <w:vAlign w:val="bottom"/>
            <w:hideMark/>
          </w:tcPr>
          <w:p w14:paraId="18F3A0F3" w14:textId="77777777" w:rsidR="003437F1" w:rsidRPr="00BC14E6" w:rsidRDefault="003437F1" w:rsidP="003437F1">
            <w:pPr>
              <w:jc w:val="right"/>
              <w:rPr>
                <w:sz w:val="22"/>
                <w:szCs w:val="22"/>
              </w:rPr>
            </w:pPr>
            <w:r w:rsidRPr="00BC14E6">
              <w:rPr>
                <w:sz w:val="22"/>
                <w:szCs w:val="22"/>
              </w:rPr>
              <w:t>0.756</w:t>
            </w:r>
          </w:p>
        </w:tc>
        <w:tc>
          <w:tcPr>
            <w:tcW w:w="1000" w:type="dxa"/>
            <w:shd w:val="clear" w:color="auto" w:fill="auto"/>
            <w:noWrap/>
            <w:vAlign w:val="bottom"/>
            <w:hideMark/>
          </w:tcPr>
          <w:p w14:paraId="55725907" w14:textId="77777777" w:rsidR="003437F1" w:rsidRPr="00BC14E6" w:rsidRDefault="003437F1" w:rsidP="003437F1">
            <w:pPr>
              <w:jc w:val="right"/>
              <w:rPr>
                <w:sz w:val="22"/>
                <w:szCs w:val="22"/>
              </w:rPr>
            </w:pPr>
            <w:r w:rsidRPr="00BC14E6">
              <w:rPr>
                <w:sz w:val="22"/>
                <w:szCs w:val="22"/>
              </w:rPr>
              <w:t>-0.668</w:t>
            </w:r>
          </w:p>
        </w:tc>
        <w:tc>
          <w:tcPr>
            <w:tcW w:w="1379" w:type="dxa"/>
            <w:shd w:val="clear" w:color="auto" w:fill="auto"/>
            <w:noWrap/>
            <w:vAlign w:val="bottom"/>
            <w:hideMark/>
          </w:tcPr>
          <w:p w14:paraId="1ECE37B6" w14:textId="77777777" w:rsidR="003437F1" w:rsidRPr="00BC14E6" w:rsidRDefault="003437F1" w:rsidP="003437F1">
            <w:pPr>
              <w:jc w:val="right"/>
              <w:rPr>
                <w:sz w:val="22"/>
                <w:szCs w:val="22"/>
              </w:rPr>
            </w:pPr>
            <w:r w:rsidRPr="00BC14E6">
              <w:rPr>
                <w:sz w:val="22"/>
                <w:szCs w:val="22"/>
              </w:rPr>
              <w:t>2.181</w:t>
            </w:r>
          </w:p>
        </w:tc>
        <w:tc>
          <w:tcPr>
            <w:tcW w:w="1170" w:type="dxa"/>
          </w:tcPr>
          <w:p w14:paraId="683C169C"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2FBB715F" w14:textId="77777777" w:rsidTr="003437F1">
        <w:trPr>
          <w:trHeight w:val="288"/>
        </w:trPr>
        <w:tc>
          <w:tcPr>
            <w:tcW w:w="4620" w:type="dxa"/>
            <w:shd w:val="clear" w:color="auto" w:fill="auto"/>
            <w:noWrap/>
            <w:vAlign w:val="bottom"/>
            <w:hideMark/>
          </w:tcPr>
          <w:p w14:paraId="76C39A93" w14:textId="77777777" w:rsidR="003437F1" w:rsidRPr="00BC14E6" w:rsidRDefault="003437F1" w:rsidP="003437F1">
            <w:pPr>
              <w:rPr>
                <w:sz w:val="22"/>
                <w:szCs w:val="22"/>
              </w:rPr>
            </w:pPr>
            <w:proofErr w:type="gramStart"/>
            <w:r>
              <w:rPr>
                <w:sz w:val="22"/>
                <w:szCs w:val="22"/>
              </w:rPr>
              <w:t>Salinity</w:t>
            </w:r>
            <w:r w:rsidRPr="00BC14E6">
              <w:rPr>
                <w:sz w:val="22"/>
                <w:szCs w:val="22"/>
              </w:rPr>
              <w:t>:</w:t>
            </w:r>
            <w:r>
              <w:rPr>
                <w:sz w:val="22"/>
                <w:szCs w:val="22"/>
              </w:rPr>
              <w:t>Level</w:t>
            </w:r>
            <w:proofErr w:type="gramEnd"/>
            <w:r>
              <w:rPr>
                <w:sz w:val="22"/>
                <w:szCs w:val="22"/>
              </w:rPr>
              <w:t>4</w:t>
            </w:r>
          </w:p>
        </w:tc>
        <w:tc>
          <w:tcPr>
            <w:tcW w:w="1366" w:type="dxa"/>
            <w:shd w:val="clear" w:color="auto" w:fill="auto"/>
            <w:noWrap/>
            <w:vAlign w:val="bottom"/>
            <w:hideMark/>
          </w:tcPr>
          <w:p w14:paraId="490DFEA0" w14:textId="77777777" w:rsidR="003437F1" w:rsidRPr="00BC14E6" w:rsidRDefault="003437F1" w:rsidP="003437F1">
            <w:pPr>
              <w:jc w:val="right"/>
              <w:rPr>
                <w:sz w:val="22"/>
                <w:szCs w:val="22"/>
              </w:rPr>
            </w:pPr>
            <w:r w:rsidRPr="00BC14E6">
              <w:rPr>
                <w:sz w:val="22"/>
                <w:szCs w:val="22"/>
              </w:rPr>
              <w:t>-0.435</w:t>
            </w:r>
          </w:p>
        </w:tc>
        <w:tc>
          <w:tcPr>
            <w:tcW w:w="1000" w:type="dxa"/>
            <w:shd w:val="clear" w:color="auto" w:fill="auto"/>
            <w:noWrap/>
            <w:vAlign w:val="bottom"/>
            <w:hideMark/>
          </w:tcPr>
          <w:p w14:paraId="38EE1877" w14:textId="77777777" w:rsidR="003437F1" w:rsidRPr="00BC14E6" w:rsidRDefault="003437F1" w:rsidP="003437F1">
            <w:pPr>
              <w:jc w:val="right"/>
              <w:rPr>
                <w:sz w:val="22"/>
                <w:szCs w:val="22"/>
              </w:rPr>
            </w:pPr>
            <w:r w:rsidRPr="00BC14E6">
              <w:rPr>
                <w:sz w:val="22"/>
                <w:szCs w:val="22"/>
              </w:rPr>
              <w:t>-1.859</w:t>
            </w:r>
          </w:p>
        </w:tc>
        <w:tc>
          <w:tcPr>
            <w:tcW w:w="1379" w:type="dxa"/>
            <w:shd w:val="clear" w:color="auto" w:fill="auto"/>
            <w:noWrap/>
            <w:vAlign w:val="bottom"/>
            <w:hideMark/>
          </w:tcPr>
          <w:p w14:paraId="212D6CFE" w14:textId="77777777" w:rsidR="003437F1" w:rsidRPr="00BC14E6" w:rsidRDefault="003437F1" w:rsidP="003437F1">
            <w:pPr>
              <w:jc w:val="right"/>
              <w:rPr>
                <w:sz w:val="22"/>
                <w:szCs w:val="22"/>
              </w:rPr>
            </w:pPr>
            <w:r w:rsidRPr="00BC14E6">
              <w:rPr>
                <w:sz w:val="22"/>
                <w:szCs w:val="22"/>
              </w:rPr>
              <w:t>0.989</w:t>
            </w:r>
          </w:p>
        </w:tc>
        <w:tc>
          <w:tcPr>
            <w:tcW w:w="1170" w:type="dxa"/>
          </w:tcPr>
          <w:p w14:paraId="66BB04FE"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227CB0C6" w14:textId="77777777" w:rsidTr="003437F1">
        <w:trPr>
          <w:trHeight w:val="288"/>
        </w:trPr>
        <w:tc>
          <w:tcPr>
            <w:tcW w:w="4620" w:type="dxa"/>
            <w:shd w:val="clear" w:color="auto" w:fill="auto"/>
            <w:noWrap/>
            <w:vAlign w:val="bottom"/>
            <w:hideMark/>
          </w:tcPr>
          <w:p w14:paraId="44F90EF8" w14:textId="77777777" w:rsidR="003437F1" w:rsidRPr="00BC14E6" w:rsidRDefault="003437F1" w:rsidP="003437F1">
            <w:pPr>
              <w:rPr>
                <w:sz w:val="22"/>
                <w:szCs w:val="22"/>
              </w:rPr>
            </w:pPr>
            <w:proofErr w:type="gramStart"/>
            <w:r>
              <w:rPr>
                <w:sz w:val="22"/>
                <w:szCs w:val="22"/>
              </w:rPr>
              <w:t>Salinity</w:t>
            </w:r>
            <w:r w:rsidRPr="00BC14E6">
              <w:rPr>
                <w:sz w:val="22"/>
                <w:szCs w:val="22"/>
              </w:rPr>
              <w:t>:</w:t>
            </w:r>
            <w:r>
              <w:rPr>
                <w:sz w:val="22"/>
                <w:szCs w:val="22"/>
              </w:rPr>
              <w:t>Level</w:t>
            </w:r>
            <w:proofErr w:type="gramEnd"/>
            <w:r>
              <w:rPr>
                <w:sz w:val="22"/>
                <w:szCs w:val="22"/>
              </w:rPr>
              <w:t>5</w:t>
            </w:r>
          </w:p>
        </w:tc>
        <w:tc>
          <w:tcPr>
            <w:tcW w:w="1366" w:type="dxa"/>
            <w:shd w:val="clear" w:color="auto" w:fill="auto"/>
            <w:noWrap/>
            <w:vAlign w:val="bottom"/>
            <w:hideMark/>
          </w:tcPr>
          <w:p w14:paraId="21C0288C" w14:textId="77777777" w:rsidR="003437F1" w:rsidRPr="00BC14E6" w:rsidRDefault="003437F1" w:rsidP="003437F1">
            <w:pPr>
              <w:jc w:val="right"/>
              <w:rPr>
                <w:sz w:val="22"/>
                <w:szCs w:val="22"/>
              </w:rPr>
            </w:pPr>
            <w:r w:rsidRPr="00BC14E6">
              <w:rPr>
                <w:sz w:val="22"/>
                <w:szCs w:val="22"/>
              </w:rPr>
              <w:t>-1.050</w:t>
            </w:r>
          </w:p>
        </w:tc>
        <w:tc>
          <w:tcPr>
            <w:tcW w:w="1000" w:type="dxa"/>
            <w:shd w:val="clear" w:color="auto" w:fill="auto"/>
            <w:noWrap/>
            <w:vAlign w:val="bottom"/>
            <w:hideMark/>
          </w:tcPr>
          <w:p w14:paraId="63E03E47" w14:textId="77777777" w:rsidR="003437F1" w:rsidRPr="00BC14E6" w:rsidRDefault="003437F1" w:rsidP="003437F1">
            <w:pPr>
              <w:jc w:val="right"/>
              <w:rPr>
                <w:sz w:val="22"/>
                <w:szCs w:val="22"/>
              </w:rPr>
            </w:pPr>
            <w:r w:rsidRPr="00BC14E6">
              <w:rPr>
                <w:sz w:val="22"/>
                <w:szCs w:val="22"/>
              </w:rPr>
              <w:t>-2.474</w:t>
            </w:r>
          </w:p>
        </w:tc>
        <w:tc>
          <w:tcPr>
            <w:tcW w:w="1379" w:type="dxa"/>
            <w:shd w:val="clear" w:color="auto" w:fill="auto"/>
            <w:noWrap/>
            <w:vAlign w:val="bottom"/>
            <w:hideMark/>
          </w:tcPr>
          <w:p w14:paraId="2CC20535" w14:textId="77777777" w:rsidR="003437F1" w:rsidRPr="00BC14E6" w:rsidRDefault="003437F1" w:rsidP="003437F1">
            <w:pPr>
              <w:jc w:val="right"/>
              <w:rPr>
                <w:sz w:val="22"/>
                <w:szCs w:val="22"/>
              </w:rPr>
            </w:pPr>
            <w:r w:rsidRPr="00BC14E6">
              <w:rPr>
                <w:sz w:val="22"/>
                <w:szCs w:val="22"/>
              </w:rPr>
              <w:t>0.374</w:t>
            </w:r>
          </w:p>
        </w:tc>
        <w:tc>
          <w:tcPr>
            <w:tcW w:w="1170" w:type="dxa"/>
          </w:tcPr>
          <w:p w14:paraId="2A4E8CCF"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28109710" w14:textId="77777777" w:rsidTr="003437F1">
        <w:trPr>
          <w:trHeight w:val="288"/>
        </w:trPr>
        <w:tc>
          <w:tcPr>
            <w:tcW w:w="4620" w:type="dxa"/>
            <w:shd w:val="clear" w:color="auto" w:fill="auto"/>
            <w:noWrap/>
            <w:vAlign w:val="bottom"/>
            <w:hideMark/>
          </w:tcPr>
          <w:p w14:paraId="24967206" w14:textId="77777777" w:rsidR="003437F1" w:rsidRPr="00BC14E6" w:rsidRDefault="003437F1" w:rsidP="003437F1">
            <w:pPr>
              <w:rPr>
                <w:sz w:val="22"/>
                <w:szCs w:val="22"/>
              </w:rPr>
            </w:pPr>
            <w:proofErr w:type="gramStart"/>
            <w:r>
              <w:rPr>
                <w:sz w:val="22"/>
                <w:szCs w:val="22"/>
              </w:rPr>
              <w:t>Salinity</w:t>
            </w:r>
            <w:r w:rsidRPr="00BC14E6">
              <w:rPr>
                <w:sz w:val="22"/>
                <w:szCs w:val="22"/>
              </w:rPr>
              <w:t>:</w:t>
            </w:r>
            <w:r>
              <w:rPr>
                <w:sz w:val="22"/>
                <w:szCs w:val="22"/>
              </w:rPr>
              <w:t>Level</w:t>
            </w:r>
            <w:proofErr w:type="gramEnd"/>
            <w:r>
              <w:rPr>
                <w:sz w:val="22"/>
                <w:szCs w:val="22"/>
              </w:rPr>
              <w:t>6</w:t>
            </w:r>
          </w:p>
        </w:tc>
        <w:tc>
          <w:tcPr>
            <w:tcW w:w="1366" w:type="dxa"/>
            <w:shd w:val="clear" w:color="auto" w:fill="auto"/>
            <w:noWrap/>
            <w:vAlign w:val="bottom"/>
            <w:hideMark/>
          </w:tcPr>
          <w:p w14:paraId="3AA11EB5" w14:textId="77777777" w:rsidR="003437F1" w:rsidRPr="00BC14E6" w:rsidRDefault="003437F1" w:rsidP="003437F1">
            <w:pPr>
              <w:jc w:val="right"/>
              <w:rPr>
                <w:sz w:val="22"/>
                <w:szCs w:val="22"/>
              </w:rPr>
            </w:pPr>
            <w:r w:rsidRPr="00BC14E6">
              <w:rPr>
                <w:sz w:val="22"/>
                <w:szCs w:val="22"/>
              </w:rPr>
              <w:t>0.315</w:t>
            </w:r>
          </w:p>
        </w:tc>
        <w:tc>
          <w:tcPr>
            <w:tcW w:w="1000" w:type="dxa"/>
            <w:shd w:val="clear" w:color="auto" w:fill="auto"/>
            <w:noWrap/>
            <w:vAlign w:val="bottom"/>
            <w:hideMark/>
          </w:tcPr>
          <w:p w14:paraId="5223C704" w14:textId="77777777" w:rsidR="003437F1" w:rsidRPr="00BC14E6" w:rsidRDefault="003437F1" w:rsidP="003437F1">
            <w:pPr>
              <w:jc w:val="right"/>
              <w:rPr>
                <w:sz w:val="22"/>
                <w:szCs w:val="22"/>
              </w:rPr>
            </w:pPr>
            <w:r w:rsidRPr="00BC14E6">
              <w:rPr>
                <w:sz w:val="22"/>
                <w:szCs w:val="22"/>
              </w:rPr>
              <w:t>-1.109</w:t>
            </w:r>
          </w:p>
        </w:tc>
        <w:tc>
          <w:tcPr>
            <w:tcW w:w="1379" w:type="dxa"/>
            <w:shd w:val="clear" w:color="auto" w:fill="auto"/>
            <w:noWrap/>
            <w:vAlign w:val="bottom"/>
            <w:hideMark/>
          </w:tcPr>
          <w:p w14:paraId="4196C64F" w14:textId="77777777" w:rsidR="003437F1" w:rsidRPr="00BC14E6" w:rsidRDefault="003437F1" w:rsidP="003437F1">
            <w:pPr>
              <w:jc w:val="right"/>
              <w:rPr>
                <w:sz w:val="22"/>
                <w:szCs w:val="22"/>
              </w:rPr>
            </w:pPr>
            <w:r w:rsidRPr="00BC14E6">
              <w:rPr>
                <w:sz w:val="22"/>
                <w:szCs w:val="22"/>
              </w:rPr>
              <w:t>1.739</w:t>
            </w:r>
          </w:p>
        </w:tc>
        <w:tc>
          <w:tcPr>
            <w:tcW w:w="1170" w:type="dxa"/>
          </w:tcPr>
          <w:p w14:paraId="5042A714"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4A4EC5F6" w14:textId="77777777" w:rsidTr="003437F1">
        <w:trPr>
          <w:trHeight w:val="288"/>
        </w:trPr>
        <w:tc>
          <w:tcPr>
            <w:tcW w:w="4620" w:type="dxa"/>
            <w:shd w:val="clear" w:color="auto" w:fill="auto"/>
            <w:noWrap/>
            <w:vAlign w:val="bottom"/>
            <w:hideMark/>
          </w:tcPr>
          <w:p w14:paraId="1F8010C3" w14:textId="77777777" w:rsidR="003437F1" w:rsidRPr="00BC14E6" w:rsidRDefault="003437F1" w:rsidP="003437F1">
            <w:pPr>
              <w:rPr>
                <w:sz w:val="22"/>
                <w:szCs w:val="22"/>
              </w:rPr>
            </w:pPr>
            <w:r>
              <w:rPr>
                <w:sz w:val="22"/>
                <w:szCs w:val="22"/>
              </w:rPr>
              <w:t xml:space="preserve">Age </w:t>
            </w:r>
            <w:proofErr w:type="spellStart"/>
            <w:proofErr w:type="gramStart"/>
            <w:r>
              <w:rPr>
                <w:sz w:val="22"/>
                <w:szCs w:val="22"/>
              </w:rPr>
              <w:t>cohort</w:t>
            </w:r>
            <w:r w:rsidRPr="00BC14E6">
              <w:rPr>
                <w:sz w:val="22"/>
                <w:szCs w:val="22"/>
              </w:rPr>
              <w:t>:</w:t>
            </w:r>
            <w:r>
              <w:rPr>
                <w:sz w:val="22"/>
                <w:szCs w:val="22"/>
              </w:rPr>
              <w:t>Competition</w:t>
            </w:r>
            <w:proofErr w:type="gramEnd"/>
            <w:r w:rsidRPr="00BC14E6">
              <w:rPr>
                <w:sz w:val="22"/>
                <w:szCs w:val="22"/>
              </w:rPr>
              <w:t>:</w:t>
            </w:r>
            <w:r>
              <w:rPr>
                <w:sz w:val="22"/>
                <w:szCs w:val="22"/>
              </w:rPr>
              <w:t>Salinity</w:t>
            </w:r>
            <w:proofErr w:type="spellEnd"/>
          </w:p>
        </w:tc>
        <w:tc>
          <w:tcPr>
            <w:tcW w:w="1366" w:type="dxa"/>
            <w:shd w:val="clear" w:color="auto" w:fill="auto"/>
            <w:noWrap/>
            <w:vAlign w:val="bottom"/>
            <w:hideMark/>
          </w:tcPr>
          <w:p w14:paraId="0F0FDB6A" w14:textId="77777777" w:rsidR="003437F1" w:rsidRPr="00BC14E6" w:rsidRDefault="003437F1" w:rsidP="003437F1">
            <w:pPr>
              <w:jc w:val="right"/>
              <w:rPr>
                <w:sz w:val="22"/>
                <w:szCs w:val="22"/>
              </w:rPr>
            </w:pPr>
            <w:r w:rsidRPr="00BC14E6">
              <w:rPr>
                <w:sz w:val="22"/>
                <w:szCs w:val="22"/>
              </w:rPr>
              <w:t>0.407</w:t>
            </w:r>
          </w:p>
        </w:tc>
        <w:tc>
          <w:tcPr>
            <w:tcW w:w="1000" w:type="dxa"/>
            <w:shd w:val="clear" w:color="auto" w:fill="auto"/>
            <w:noWrap/>
            <w:vAlign w:val="bottom"/>
            <w:hideMark/>
          </w:tcPr>
          <w:p w14:paraId="6E612B6D" w14:textId="77777777" w:rsidR="003437F1" w:rsidRPr="00BC14E6" w:rsidRDefault="003437F1" w:rsidP="003437F1">
            <w:pPr>
              <w:jc w:val="right"/>
              <w:rPr>
                <w:sz w:val="22"/>
                <w:szCs w:val="22"/>
              </w:rPr>
            </w:pPr>
            <w:r w:rsidRPr="00BC14E6">
              <w:rPr>
                <w:sz w:val="22"/>
                <w:szCs w:val="22"/>
              </w:rPr>
              <w:t>-1.604</w:t>
            </w:r>
          </w:p>
        </w:tc>
        <w:tc>
          <w:tcPr>
            <w:tcW w:w="1379" w:type="dxa"/>
            <w:shd w:val="clear" w:color="auto" w:fill="auto"/>
            <w:noWrap/>
            <w:vAlign w:val="bottom"/>
            <w:hideMark/>
          </w:tcPr>
          <w:p w14:paraId="20CBDE19" w14:textId="77777777" w:rsidR="003437F1" w:rsidRPr="00BC14E6" w:rsidRDefault="003437F1" w:rsidP="003437F1">
            <w:pPr>
              <w:jc w:val="right"/>
              <w:rPr>
                <w:sz w:val="22"/>
                <w:szCs w:val="22"/>
              </w:rPr>
            </w:pPr>
            <w:r w:rsidRPr="00BC14E6">
              <w:rPr>
                <w:sz w:val="22"/>
                <w:szCs w:val="22"/>
              </w:rPr>
              <w:t>2.418</w:t>
            </w:r>
          </w:p>
        </w:tc>
        <w:tc>
          <w:tcPr>
            <w:tcW w:w="1170" w:type="dxa"/>
          </w:tcPr>
          <w:p w14:paraId="48143554"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3D2DB4AF" w14:textId="77777777" w:rsidTr="003437F1">
        <w:trPr>
          <w:trHeight w:val="288"/>
        </w:trPr>
        <w:tc>
          <w:tcPr>
            <w:tcW w:w="4620" w:type="dxa"/>
            <w:shd w:val="clear" w:color="auto" w:fill="auto"/>
            <w:noWrap/>
            <w:vAlign w:val="bottom"/>
            <w:hideMark/>
          </w:tcPr>
          <w:p w14:paraId="4B0D3E2A"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Competition</w:t>
            </w:r>
            <w:proofErr w:type="gramEnd"/>
            <w:r w:rsidRPr="00BC14E6">
              <w:rPr>
                <w:sz w:val="22"/>
                <w:szCs w:val="22"/>
              </w:rPr>
              <w:t>:</w:t>
            </w:r>
            <w:r>
              <w:rPr>
                <w:sz w:val="22"/>
                <w:szCs w:val="22"/>
              </w:rPr>
              <w:t>Level2</w:t>
            </w:r>
          </w:p>
        </w:tc>
        <w:tc>
          <w:tcPr>
            <w:tcW w:w="1366" w:type="dxa"/>
            <w:shd w:val="clear" w:color="auto" w:fill="auto"/>
            <w:noWrap/>
            <w:vAlign w:val="bottom"/>
            <w:hideMark/>
          </w:tcPr>
          <w:p w14:paraId="5616BC41" w14:textId="77777777" w:rsidR="003437F1" w:rsidRPr="00BC14E6" w:rsidRDefault="003437F1" w:rsidP="003437F1">
            <w:pPr>
              <w:jc w:val="right"/>
              <w:rPr>
                <w:sz w:val="22"/>
                <w:szCs w:val="22"/>
              </w:rPr>
            </w:pPr>
            <w:r w:rsidRPr="00BC14E6">
              <w:rPr>
                <w:sz w:val="22"/>
                <w:szCs w:val="22"/>
              </w:rPr>
              <w:t>0.905</w:t>
            </w:r>
          </w:p>
        </w:tc>
        <w:tc>
          <w:tcPr>
            <w:tcW w:w="1000" w:type="dxa"/>
            <w:shd w:val="clear" w:color="auto" w:fill="auto"/>
            <w:noWrap/>
            <w:vAlign w:val="bottom"/>
            <w:hideMark/>
          </w:tcPr>
          <w:p w14:paraId="4140F223" w14:textId="77777777" w:rsidR="003437F1" w:rsidRPr="00BC14E6" w:rsidRDefault="003437F1" w:rsidP="003437F1">
            <w:pPr>
              <w:jc w:val="right"/>
              <w:rPr>
                <w:sz w:val="22"/>
                <w:szCs w:val="22"/>
              </w:rPr>
            </w:pPr>
            <w:r w:rsidRPr="00BC14E6">
              <w:rPr>
                <w:sz w:val="22"/>
                <w:szCs w:val="22"/>
              </w:rPr>
              <w:t>-1.102</w:t>
            </w:r>
          </w:p>
        </w:tc>
        <w:tc>
          <w:tcPr>
            <w:tcW w:w="1379" w:type="dxa"/>
            <w:shd w:val="clear" w:color="auto" w:fill="auto"/>
            <w:noWrap/>
            <w:vAlign w:val="bottom"/>
            <w:hideMark/>
          </w:tcPr>
          <w:p w14:paraId="73961176" w14:textId="77777777" w:rsidR="003437F1" w:rsidRPr="00BC14E6" w:rsidRDefault="003437F1" w:rsidP="003437F1">
            <w:pPr>
              <w:jc w:val="right"/>
              <w:rPr>
                <w:sz w:val="22"/>
                <w:szCs w:val="22"/>
              </w:rPr>
            </w:pPr>
            <w:r w:rsidRPr="00BC14E6">
              <w:rPr>
                <w:sz w:val="22"/>
                <w:szCs w:val="22"/>
              </w:rPr>
              <w:t>2.913</w:t>
            </w:r>
          </w:p>
        </w:tc>
        <w:tc>
          <w:tcPr>
            <w:tcW w:w="1170" w:type="dxa"/>
          </w:tcPr>
          <w:p w14:paraId="5F28D985"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323391A7" w14:textId="77777777" w:rsidTr="003437F1">
        <w:trPr>
          <w:trHeight w:val="288"/>
        </w:trPr>
        <w:tc>
          <w:tcPr>
            <w:tcW w:w="4620" w:type="dxa"/>
            <w:shd w:val="clear" w:color="auto" w:fill="auto"/>
            <w:noWrap/>
            <w:vAlign w:val="bottom"/>
            <w:hideMark/>
          </w:tcPr>
          <w:p w14:paraId="1D797099"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Competition</w:t>
            </w:r>
            <w:proofErr w:type="gramEnd"/>
            <w:r w:rsidRPr="00BC14E6">
              <w:rPr>
                <w:sz w:val="22"/>
                <w:szCs w:val="22"/>
              </w:rPr>
              <w:t>:</w:t>
            </w:r>
            <w:r>
              <w:rPr>
                <w:sz w:val="22"/>
                <w:szCs w:val="22"/>
              </w:rPr>
              <w:t>Level3</w:t>
            </w:r>
          </w:p>
        </w:tc>
        <w:tc>
          <w:tcPr>
            <w:tcW w:w="1366" w:type="dxa"/>
            <w:shd w:val="clear" w:color="auto" w:fill="auto"/>
            <w:noWrap/>
            <w:vAlign w:val="bottom"/>
            <w:hideMark/>
          </w:tcPr>
          <w:p w14:paraId="56E15AF2" w14:textId="77777777" w:rsidR="003437F1" w:rsidRPr="00BC14E6" w:rsidRDefault="003437F1" w:rsidP="003437F1">
            <w:pPr>
              <w:jc w:val="right"/>
              <w:rPr>
                <w:sz w:val="22"/>
                <w:szCs w:val="22"/>
              </w:rPr>
            </w:pPr>
            <w:r w:rsidRPr="00BC14E6">
              <w:rPr>
                <w:sz w:val="22"/>
                <w:szCs w:val="22"/>
              </w:rPr>
              <w:t>-0.165</w:t>
            </w:r>
          </w:p>
        </w:tc>
        <w:tc>
          <w:tcPr>
            <w:tcW w:w="1000" w:type="dxa"/>
            <w:shd w:val="clear" w:color="auto" w:fill="auto"/>
            <w:noWrap/>
            <w:vAlign w:val="bottom"/>
            <w:hideMark/>
          </w:tcPr>
          <w:p w14:paraId="1E6AED0D" w14:textId="77777777" w:rsidR="003437F1" w:rsidRPr="00BC14E6" w:rsidRDefault="003437F1" w:rsidP="003437F1">
            <w:pPr>
              <w:jc w:val="right"/>
              <w:rPr>
                <w:sz w:val="22"/>
                <w:szCs w:val="22"/>
              </w:rPr>
            </w:pPr>
            <w:r w:rsidRPr="00BC14E6">
              <w:rPr>
                <w:sz w:val="22"/>
                <w:szCs w:val="22"/>
              </w:rPr>
              <w:t>-2.172</w:t>
            </w:r>
          </w:p>
        </w:tc>
        <w:tc>
          <w:tcPr>
            <w:tcW w:w="1379" w:type="dxa"/>
            <w:shd w:val="clear" w:color="auto" w:fill="auto"/>
            <w:noWrap/>
            <w:vAlign w:val="bottom"/>
            <w:hideMark/>
          </w:tcPr>
          <w:p w14:paraId="0714DE39" w14:textId="77777777" w:rsidR="003437F1" w:rsidRPr="00BC14E6" w:rsidRDefault="003437F1" w:rsidP="003437F1">
            <w:pPr>
              <w:jc w:val="right"/>
              <w:rPr>
                <w:sz w:val="22"/>
                <w:szCs w:val="22"/>
              </w:rPr>
            </w:pPr>
            <w:r w:rsidRPr="00BC14E6">
              <w:rPr>
                <w:sz w:val="22"/>
                <w:szCs w:val="22"/>
              </w:rPr>
              <w:t>1.843</w:t>
            </w:r>
          </w:p>
        </w:tc>
        <w:tc>
          <w:tcPr>
            <w:tcW w:w="1170" w:type="dxa"/>
          </w:tcPr>
          <w:p w14:paraId="469DE3A8"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72ACFC00" w14:textId="77777777" w:rsidTr="003437F1">
        <w:trPr>
          <w:trHeight w:val="288"/>
        </w:trPr>
        <w:tc>
          <w:tcPr>
            <w:tcW w:w="4620" w:type="dxa"/>
            <w:shd w:val="clear" w:color="auto" w:fill="auto"/>
            <w:noWrap/>
            <w:vAlign w:val="bottom"/>
            <w:hideMark/>
          </w:tcPr>
          <w:p w14:paraId="7F67838A"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Competition</w:t>
            </w:r>
            <w:proofErr w:type="gramEnd"/>
            <w:r w:rsidRPr="00BC14E6">
              <w:rPr>
                <w:sz w:val="22"/>
                <w:szCs w:val="22"/>
              </w:rPr>
              <w:t>:</w:t>
            </w:r>
            <w:r>
              <w:rPr>
                <w:sz w:val="22"/>
                <w:szCs w:val="22"/>
              </w:rPr>
              <w:t>Level4</w:t>
            </w:r>
          </w:p>
        </w:tc>
        <w:tc>
          <w:tcPr>
            <w:tcW w:w="1366" w:type="dxa"/>
            <w:shd w:val="clear" w:color="auto" w:fill="auto"/>
            <w:noWrap/>
            <w:vAlign w:val="bottom"/>
            <w:hideMark/>
          </w:tcPr>
          <w:p w14:paraId="412E3719" w14:textId="77777777" w:rsidR="003437F1" w:rsidRPr="00BC14E6" w:rsidRDefault="003437F1" w:rsidP="003437F1">
            <w:pPr>
              <w:jc w:val="right"/>
              <w:rPr>
                <w:sz w:val="22"/>
                <w:szCs w:val="22"/>
              </w:rPr>
            </w:pPr>
            <w:r w:rsidRPr="00BC14E6">
              <w:rPr>
                <w:sz w:val="22"/>
                <w:szCs w:val="22"/>
              </w:rPr>
              <w:t>0.442</w:t>
            </w:r>
          </w:p>
        </w:tc>
        <w:tc>
          <w:tcPr>
            <w:tcW w:w="1000" w:type="dxa"/>
            <w:shd w:val="clear" w:color="auto" w:fill="auto"/>
            <w:noWrap/>
            <w:vAlign w:val="bottom"/>
            <w:hideMark/>
          </w:tcPr>
          <w:p w14:paraId="25049E90" w14:textId="77777777" w:rsidR="003437F1" w:rsidRPr="00BC14E6" w:rsidRDefault="003437F1" w:rsidP="003437F1">
            <w:pPr>
              <w:jc w:val="right"/>
              <w:rPr>
                <w:sz w:val="22"/>
                <w:szCs w:val="22"/>
              </w:rPr>
            </w:pPr>
            <w:r w:rsidRPr="00BC14E6">
              <w:rPr>
                <w:sz w:val="22"/>
                <w:szCs w:val="22"/>
              </w:rPr>
              <w:t>-1.565</w:t>
            </w:r>
          </w:p>
        </w:tc>
        <w:tc>
          <w:tcPr>
            <w:tcW w:w="1379" w:type="dxa"/>
            <w:shd w:val="clear" w:color="auto" w:fill="auto"/>
            <w:noWrap/>
            <w:vAlign w:val="bottom"/>
            <w:hideMark/>
          </w:tcPr>
          <w:p w14:paraId="3D43C40B" w14:textId="77777777" w:rsidR="003437F1" w:rsidRPr="00BC14E6" w:rsidRDefault="003437F1" w:rsidP="003437F1">
            <w:pPr>
              <w:jc w:val="right"/>
              <w:rPr>
                <w:sz w:val="22"/>
                <w:szCs w:val="22"/>
              </w:rPr>
            </w:pPr>
            <w:r w:rsidRPr="00BC14E6">
              <w:rPr>
                <w:sz w:val="22"/>
                <w:szCs w:val="22"/>
              </w:rPr>
              <w:t>2.450</w:t>
            </w:r>
          </w:p>
        </w:tc>
        <w:tc>
          <w:tcPr>
            <w:tcW w:w="1170" w:type="dxa"/>
          </w:tcPr>
          <w:p w14:paraId="6BC4A9A4"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4FF7C7CD" w14:textId="77777777" w:rsidTr="003437F1">
        <w:trPr>
          <w:trHeight w:val="288"/>
        </w:trPr>
        <w:tc>
          <w:tcPr>
            <w:tcW w:w="4620" w:type="dxa"/>
            <w:shd w:val="clear" w:color="auto" w:fill="auto"/>
            <w:noWrap/>
            <w:vAlign w:val="bottom"/>
            <w:hideMark/>
          </w:tcPr>
          <w:p w14:paraId="714C7CEA"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Competition</w:t>
            </w:r>
            <w:proofErr w:type="gramEnd"/>
            <w:r w:rsidRPr="00BC14E6">
              <w:rPr>
                <w:sz w:val="22"/>
                <w:szCs w:val="22"/>
              </w:rPr>
              <w:t>:</w:t>
            </w:r>
            <w:r>
              <w:rPr>
                <w:sz w:val="22"/>
                <w:szCs w:val="22"/>
              </w:rPr>
              <w:t>Level5</w:t>
            </w:r>
          </w:p>
        </w:tc>
        <w:tc>
          <w:tcPr>
            <w:tcW w:w="1366" w:type="dxa"/>
            <w:shd w:val="clear" w:color="auto" w:fill="auto"/>
            <w:noWrap/>
            <w:vAlign w:val="bottom"/>
            <w:hideMark/>
          </w:tcPr>
          <w:p w14:paraId="1E611306" w14:textId="77777777" w:rsidR="003437F1" w:rsidRPr="00BC14E6" w:rsidRDefault="003437F1" w:rsidP="003437F1">
            <w:pPr>
              <w:jc w:val="right"/>
              <w:rPr>
                <w:sz w:val="22"/>
                <w:szCs w:val="22"/>
              </w:rPr>
            </w:pPr>
            <w:r w:rsidRPr="00BC14E6">
              <w:rPr>
                <w:sz w:val="22"/>
                <w:szCs w:val="22"/>
              </w:rPr>
              <w:t>-1.352</w:t>
            </w:r>
          </w:p>
        </w:tc>
        <w:tc>
          <w:tcPr>
            <w:tcW w:w="1000" w:type="dxa"/>
            <w:shd w:val="clear" w:color="auto" w:fill="auto"/>
            <w:noWrap/>
            <w:vAlign w:val="bottom"/>
            <w:hideMark/>
          </w:tcPr>
          <w:p w14:paraId="0D2383F5" w14:textId="77777777" w:rsidR="003437F1" w:rsidRPr="00BC14E6" w:rsidRDefault="003437F1" w:rsidP="003437F1">
            <w:pPr>
              <w:jc w:val="right"/>
              <w:rPr>
                <w:sz w:val="22"/>
                <w:szCs w:val="22"/>
              </w:rPr>
            </w:pPr>
            <w:r w:rsidRPr="00BC14E6">
              <w:rPr>
                <w:sz w:val="22"/>
                <w:szCs w:val="22"/>
              </w:rPr>
              <w:t>-3.360</w:t>
            </w:r>
          </w:p>
        </w:tc>
        <w:tc>
          <w:tcPr>
            <w:tcW w:w="1379" w:type="dxa"/>
            <w:shd w:val="clear" w:color="auto" w:fill="auto"/>
            <w:noWrap/>
            <w:vAlign w:val="bottom"/>
            <w:hideMark/>
          </w:tcPr>
          <w:p w14:paraId="2689F904" w14:textId="77777777" w:rsidR="003437F1" w:rsidRPr="00BC14E6" w:rsidRDefault="003437F1" w:rsidP="003437F1">
            <w:pPr>
              <w:jc w:val="right"/>
              <w:rPr>
                <w:sz w:val="22"/>
                <w:szCs w:val="22"/>
              </w:rPr>
            </w:pPr>
            <w:r w:rsidRPr="00BC14E6">
              <w:rPr>
                <w:sz w:val="22"/>
                <w:szCs w:val="22"/>
              </w:rPr>
              <w:t>0.655</w:t>
            </w:r>
          </w:p>
        </w:tc>
        <w:tc>
          <w:tcPr>
            <w:tcW w:w="1170" w:type="dxa"/>
          </w:tcPr>
          <w:p w14:paraId="1622CBF9"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4A6FAC08" w14:textId="77777777" w:rsidTr="003437F1">
        <w:trPr>
          <w:trHeight w:val="288"/>
        </w:trPr>
        <w:tc>
          <w:tcPr>
            <w:tcW w:w="4620" w:type="dxa"/>
            <w:shd w:val="clear" w:color="auto" w:fill="auto"/>
            <w:noWrap/>
            <w:vAlign w:val="bottom"/>
            <w:hideMark/>
          </w:tcPr>
          <w:p w14:paraId="6FB8F416"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Competition</w:t>
            </w:r>
            <w:proofErr w:type="gramEnd"/>
            <w:r w:rsidRPr="00BC14E6">
              <w:rPr>
                <w:sz w:val="22"/>
                <w:szCs w:val="22"/>
              </w:rPr>
              <w:t>:</w:t>
            </w:r>
            <w:r>
              <w:rPr>
                <w:sz w:val="22"/>
                <w:szCs w:val="22"/>
              </w:rPr>
              <w:t>Level6</w:t>
            </w:r>
          </w:p>
        </w:tc>
        <w:tc>
          <w:tcPr>
            <w:tcW w:w="1366" w:type="dxa"/>
            <w:shd w:val="clear" w:color="auto" w:fill="auto"/>
            <w:noWrap/>
            <w:vAlign w:val="bottom"/>
            <w:hideMark/>
          </w:tcPr>
          <w:p w14:paraId="2578F06C" w14:textId="77777777" w:rsidR="003437F1" w:rsidRPr="00BC14E6" w:rsidRDefault="003437F1" w:rsidP="003437F1">
            <w:pPr>
              <w:jc w:val="right"/>
              <w:rPr>
                <w:sz w:val="22"/>
                <w:szCs w:val="22"/>
              </w:rPr>
            </w:pPr>
            <w:r w:rsidRPr="00BC14E6">
              <w:rPr>
                <w:sz w:val="22"/>
                <w:szCs w:val="22"/>
              </w:rPr>
              <w:t>-0.262</w:t>
            </w:r>
          </w:p>
        </w:tc>
        <w:tc>
          <w:tcPr>
            <w:tcW w:w="1000" w:type="dxa"/>
            <w:shd w:val="clear" w:color="auto" w:fill="auto"/>
            <w:noWrap/>
            <w:vAlign w:val="bottom"/>
            <w:hideMark/>
          </w:tcPr>
          <w:p w14:paraId="2BAC1F99" w14:textId="77777777" w:rsidR="003437F1" w:rsidRPr="00BC14E6" w:rsidRDefault="003437F1" w:rsidP="003437F1">
            <w:pPr>
              <w:jc w:val="right"/>
              <w:rPr>
                <w:sz w:val="22"/>
                <w:szCs w:val="22"/>
              </w:rPr>
            </w:pPr>
            <w:r w:rsidRPr="00BC14E6">
              <w:rPr>
                <w:sz w:val="22"/>
                <w:szCs w:val="22"/>
              </w:rPr>
              <w:t>-2.269</w:t>
            </w:r>
          </w:p>
        </w:tc>
        <w:tc>
          <w:tcPr>
            <w:tcW w:w="1379" w:type="dxa"/>
            <w:shd w:val="clear" w:color="auto" w:fill="auto"/>
            <w:noWrap/>
            <w:vAlign w:val="bottom"/>
            <w:hideMark/>
          </w:tcPr>
          <w:p w14:paraId="05450B8D" w14:textId="77777777" w:rsidR="003437F1" w:rsidRPr="00BC14E6" w:rsidRDefault="003437F1" w:rsidP="003437F1">
            <w:pPr>
              <w:jc w:val="right"/>
              <w:rPr>
                <w:sz w:val="22"/>
                <w:szCs w:val="22"/>
              </w:rPr>
            </w:pPr>
            <w:r w:rsidRPr="00BC14E6">
              <w:rPr>
                <w:sz w:val="22"/>
                <w:szCs w:val="22"/>
              </w:rPr>
              <w:t>1.746</w:t>
            </w:r>
          </w:p>
        </w:tc>
        <w:tc>
          <w:tcPr>
            <w:tcW w:w="1170" w:type="dxa"/>
          </w:tcPr>
          <w:p w14:paraId="44D8C0F7"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203EE964" w14:textId="77777777" w:rsidTr="003437F1">
        <w:trPr>
          <w:trHeight w:val="288"/>
        </w:trPr>
        <w:tc>
          <w:tcPr>
            <w:tcW w:w="4620" w:type="dxa"/>
            <w:shd w:val="clear" w:color="auto" w:fill="auto"/>
            <w:noWrap/>
            <w:vAlign w:val="bottom"/>
            <w:hideMark/>
          </w:tcPr>
          <w:p w14:paraId="392782C0"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Salinity</w:t>
            </w:r>
            <w:proofErr w:type="gramEnd"/>
            <w:r w:rsidRPr="00BC14E6">
              <w:rPr>
                <w:sz w:val="22"/>
                <w:szCs w:val="22"/>
              </w:rPr>
              <w:t>:</w:t>
            </w:r>
            <w:r>
              <w:rPr>
                <w:sz w:val="22"/>
                <w:szCs w:val="22"/>
              </w:rPr>
              <w:t>Level2</w:t>
            </w:r>
          </w:p>
        </w:tc>
        <w:tc>
          <w:tcPr>
            <w:tcW w:w="1366" w:type="dxa"/>
            <w:shd w:val="clear" w:color="auto" w:fill="auto"/>
            <w:noWrap/>
            <w:vAlign w:val="bottom"/>
            <w:hideMark/>
          </w:tcPr>
          <w:p w14:paraId="3BCFE368" w14:textId="77777777" w:rsidR="003437F1" w:rsidRPr="00BC14E6" w:rsidRDefault="003437F1" w:rsidP="003437F1">
            <w:pPr>
              <w:jc w:val="right"/>
              <w:rPr>
                <w:sz w:val="22"/>
                <w:szCs w:val="22"/>
              </w:rPr>
            </w:pPr>
            <w:r w:rsidRPr="00BC14E6">
              <w:rPr>
                <w:sz w:val="22"/>
                <w:szCs w:val="22"/>
              </w:rPr>
              <w:t>0.581</w:t>
            </w:r>
          </w:p>
        </w:tc>
        <w:tc>
          <w:tcPr>
            <w:tcW w:w="1000" w:type="dxa"/>
            <w:shd w:val="clear" w:color="auto" w:fill="auto"/>
            <w:noWrap/>
            <w:vAlign w:val="bottom"/>
            <w:hideMark/>
          </w:tcPr>
          <w:p w14:paraId="3153D696" w14:textId="77777777" w:rsidR="003437F1" w:rsidRPr="00BC14E6" w:rsidRDefault="003437F1" w:rsidP="003437F1">
            <w:pPr>
              <w:jc w:val="right"/>
              <w:rPr>
                <w:sz w:val="22"/>
                <w:szCs w:val="22"/>
              </w:rPr>
            </w:pPr>
            <w:r w:rsidRPr="00BC14E6">
              <w:rPr>
                <w:sz w:val="22"/>
                <w:szCs w:val="22"/>
              </w:rPr>
              <w:t>-1.429</w:t>
            </w:r>
          </w:p>
        </w:tc>
        <w:tc>
          <w:tcPr>
            <w:tcW w:w="1379" w:type="dxa"/>
            <w:shd w:val="clear" w:color="auto" w:fill="auto"/>
            <w:noWrap/>
            <w:vAlign w:val="bottom"/>
            <w:hideMark/>
          </w:tcPr>
          <w:p w14:paraId="785C0F1B" w14:textId="77777777" w:rsidR="003437F1" w:rsidRPr="00BC14E6" w:rsidRDefault="003437F1" w:rsidP="003437F1">
            <w:pPr>
              <w:jc w:val="right"/>
              <w:rPr>
                <w:sz w:val="22"/>
                <w:szCs w:val="22"/>
              </w:rPr>
            </w:pPr>
            <w:r w:rsidRPr="00BC14E6">
              <w:rPr>
                <w:sz w:val="22"/>
                <w:szCs w:val="22"/>
              </w:rPr>
              <w:t>2.592</w:t>
            </w:r>
          </w:p>
        </w:tc>
        <w:tc>
          <w:tcPr>
            <w:tcW w:w="1170" w:type="dxa"/>
          </w:tcPr>
          <w:p w14:paraId="7EBC7E1C"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25D76DA3" w14:textId="77777777" w:rsidTr="003437F1">
        <w:trPr>
          <w:trHeight w:val="288"/>
        </w:trPr>
        <w:tc>
          <w:tcPr>
            <w:tcW w:w="4620" w:type="dxa"/>
            <w:shd w:val="clear" w:color="auto" w:fill="auto"/>
            <w:noWrap/>
            <w:vAlign w:val="bottom"/>
            <w:hideMark/>
          </w:tcPr>
          <w:p w14:paraId="288C667D"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Salinity</w:t>
            </w:r>
            <w:proofErr w:type="gramEnd"/>
            <w:r w:rsidRPr="00BC14E6">
              <w:rPr>
                <w:sz w:val="22"/>
                <w:szCs w:val="22"/>
              </w:rPr>
              <w:t>:</w:t>
            </w:r>
            <w:r>
              <w:rPr>
                <w:sz w:val="22"/>
                <w:szCs w:val="22"/>
              </w:rPr>
              <w:t>Level3</w:t>
            </w:r>
          </w:p>
        </w:tc>
        <w:tc>
          <w:tcPr>
            <w:tcW w:w="1366" w:type="dxa"/>
            <w:shd w:val="clear" w:color="auto" w:fill="auto"/>
            <w:noWrap/>
            <w:vAlign w:val="bottom"/>
            <w:hideMark/>
          </w:tcPr>
          <w:p w14:paraId="2D4495FD" w14:textId="77777777" w:rsidR="003437F1" w:rsidRPr="00BC14E6" w:rsidRDefault="003437F1" w:rsidP="003437F1">
            <w:pPr>
              <w:jc w:val="right"/>
              <w:rPr>
                <w:sz w:val="22"/>
                <w:szCs w:val="22"/>
              </w:rPr>
            </w:pPr>
            <w:r w:rsidRPr="00BC14E6">
              <w:rPr>
                <w:sz w:val="22"/>
                <w:szCs w:val="22"/>
              </w:rPr>
              <w:t>0.618</w:t>
            </w:r>
          </w:p>
        </w:tc>
        <w:tc>
          <w:tcPr>
            <w:tcW w:w="1000" w:type="dxa"/>
            <w:shd w:val="clear" w:color="auto" w:fill="auto"/>
            <w:noWrap/>
            <w:vAlign w:val="bottom"/>
            <w:hideMark/>
          </w:tcPr>
          <w:p w14:paraId="3B3AD6D0" w14:textId="77777777" w:rsidR="003437F1" w:rsidRPr="00BC14E6" w:rsidRDefault="003437F1" w:rsidP="003437F1">
            <w:pPr>
              <w:jc w:val="right"/>
              <w:rPr>
                <w:sz w:val="22"/>
                <w:szCs w:val="22"/>
              </w:rPr>
            </w:pPr>
            <w:r w:rsidRPr="00BC14E6">
              <w:rPr>
                <w:sz w:val="22"/>
                <w:szCs w:val="22"/>
              </w:rPr>
              <w:t>-1.393</w:t>
            </w:r>
          </w:p>
        </w:tc>
        <w:tc>
          <w:tcPr>
            <w:tcW w:w="1379" w:type="dxa"/>
            <w:shd w:val="clear" w:color="auto" w:fill="auto"/>
            <w:noWrap/>
            <w:vAlign w:val="bottom"/>
            <w:hideMark/>
          </w:tcPr>
          <w:p w14:paraId="5B4FC37A" w14:textId="77777777" w:rsidR="003437F1" w:rsidRPr="00BC14E6" w:rsidRDefault="003437F1" w:rsidP="003437F1">
            <w:pPr>
              <w:jc w:val="right"/>
              <w:rPr>
                <w:sz w:val="22"/>
                <w:szCs w:val="22"/>
              </w:rPr>
            </w:pPr>
            <w:r w:rsidRPr="00BC14E6">
              <w:rPr>
                <w:sz w:val="22"/>
                <w:szCs w:val="22"/>
              </w:rPr>
              <w:t>2.629</w:t>
            </w:r>
          </w:p>
        </w:tc>
        <w:tc>
          <w:tcPr>
            <w:tcW w:w="1170" w:type="dxa"/>
          </w:tcPr>
          <w:p w14:paraId="1E0AF7F6"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283F7614" w14:textId="77777777" w:rsidTr="003437F1">
        <w:trPr>
          <w:trHeight w:val="288"/>
        </w:trPr>
        <w:tc>
          <w:tcPr>
            <w:tcW w:w="4620" w:type="dxa"/>
            <w:shd w:val="clear" w:color="auto" w:fill="auto"/>
            <w:noWrap/>
            <w:vAlign w:val="bottom"/>
            <w:hideMark/>
          </w:tcPr>
          <w:p w14:paraId="5495D4D0"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Salinity</w:t>
            </w:r>
            <w:proofErr w:type="gramEnd"/>
            <w:r w:rsidRPr="00BC14E6">
              <w:rPr>
                <w:sz w:val="22"/>
                <w:szCs w:val="22"/>
              </w:rPr>
              <w:t>:</w:t>
            </w:r>
            <w:r>
              <w:rPr>
                <w:sz w:val="22"/>
                <w:szCs w:val="22"/>
              </w:rPr>
              <w:t>Level4</w:t>
            </w:r>
          </w:p>
        </w:tc>
        <w:tc>
          <w:tcPr>
            <w:tcW w:w="1366" w:type="dxa"/>
            <w:shd w:val="clear" w:color="auto" w:fill="auto"/>
            <w:noWrap/>
            <w:vAlign w:val="bottom"/>
            <w:hideMark/>
          </w:tcPr>
          <w:p w14:paraId="13121E29" w14:textId="77777777" w:rsidR="003437F1" w:rsidRPr="00BC14E6" w:rsidRDefault="003437F1" w:rsidP="003437F1">
            <w:pPr>
              <w:jc w:val="right"/>
              <w:rPr>
                <w:sz w:val="22"/>
                <w:szCs w:val="22"/>
              </w:rPr>
            </w:pPr>
            <w:r w:rsidRPr="00BC14E6">
              <w:rPr>
                <w:sz w:val="22"/>
                <w:szCs w:val="22"/>
              </w:rPr>
              <w:t>0.339</w:t>
            </w:r>
          </w:p>
        </w:tc>
        <w:tc>
          <w:tcPr>
            <w:tcW w:w="1000" w:type="dxa"/>
            <w:shd w:val="clear" w:color="auto" w:fill="auto"/>
            <w:noWrap/>
            <w:vAlign w:val="bottom"/>
            <w:hideMark/>
          </w:tcPr>
          <w:p w14:paraId="391BC244" w14:textId="77777777" w:rsidR="003437F1" w:rsidRPr="00BC14E6" w:rsidRDefault="003437F1" w:rsidP="003437F1">
            <w:pPr>
              <w:jc w:val="right"/>
              <w:rPr>
                <w:sz w:val="22"/>
                <w:szCs w:val="22"/>
              </w:rPr>
            </w:pPr>
            <w:r w:rsidRPr="00BC14E6">
              <w:rPr>
                <w:sz w:val="22"/>
                <w:szCs w:val="22"/>
              </w:rPr>
              <w:t>-1.672</w:t>
            </w:r>
          </w:p>
        </w:tc>
        <w:tc>
          <w:tcPr>
            <w:tcW w:w="1379" w:type="dxa"/>
            <w:shd w:val="clear" w:color="auto" w:fill="auto"/>
            <w:noWrap/>
            <w:vAlign w:val="bottom"/>
            <w:hideMark/>
          </w:tcPr>
          <w:p w14:paraId="78F88D75" w14:textId="77777777" w:rsidR="003437F1" w:rsidRPr="00BC14E6" w:rsidRDefault="003437F1" w:rsidP="003437F1">
            <w:pPr>
              <w:jc w:val="right"/>
              <w:rPr>
                <w:sz w:val="22"/>
                <w:szCs w:val="22"/>
              </w:rPr>
            </w:pPr>
            <w:r w:rsidRPr="00BC14E6">
              <w:rPr>
                <w:sz w:val="22"/>
                <w:szCs w:val="22"/>
              </w:rPr>
              <w:t>2.349</w:t>
            </w:r>
          </w:p>
        </w:tc>
        <w:tc>
          <w:tcPr>
            <w:tcW w:w="1170" w:type="dxa"/>
          </w:tcPr>
          <w:p w14:paraId="7257AAC7"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32283CD9" w14:textId="77777777" w:rsidTr="003437F1">
        <w:trPr>
          <w:trHeight w:val="288"/>
        </w:trPr>
        <w:tc>
          <w:tcPr>
            <w:tcW w:w="4620" w:type="dxa"/>
            <w:shd w:val="clear" w:color="auto" w:fill="auto"/>
            <w:noWrap/>
            <w:vAlign w:val="bottom"/>
            <w:hideMark/>
          </w:tcPr>
          <w:p w14:paraId="25A19264"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Salinity</w:t>
            </w:r>
            <w:proofErr w:type="gramEnd"/>
            <w:r w:rsidRPr="00BC14E6">
              <w:rPr>
                <w:sz w:val="22"/>
                <w:szCs w:val="22"/>
              </w:rPr>
              <w:t>:</w:t>
            </w:r>
            <w:r>
              <w:rPr>
                <w:sz w:val="22"/>
                <w:szCs w:val="22"/>
              </w:rPr>
              <w:t>Level5</w:t>
            </w:r>
          </w:p>
        </w:tc>
        <w:tc>
          <w:tcPr>
            <w:tcW w:w="1366" w:type="dxa"/>
            <w:shd w:val="clear" w:color="auto" w:fill="auto"/>
            <w:noWrap/>
            <w:vAlign w:val="bottom"/>
            <w:hideMark/>
          </w:tcPr>
          <w:p w14:paraId="4279D7DA" w14:textId="77777777" w:rsidR="003437F1" w:rsidRPr="00BC14E6" w:rsidRDefault="003437F1" w:rsidP="003437F1">
            <w:pPr>
              <w:jc w:val="right"/>
              <w:rPr>
                <w:sz w:val="22"/>
                <w:szCs w:val="22"/>
              </w:rPr>
            </w:pPr>
            <w:r w:rsidRPr="00BC14E6">
              <w:rPr>
                <w:sz w:val="22"/>
                <w:szCs w:val="22"/>
              </w:rPr>
              <w:t>-0.651</w:t>
            </w:r>
          </w:p>
        </w:tc>
        <w:tc>
          <w:tcPr>
            <w:tcW w:w="1000" w:type="dxa"/>
            <w:shd w:val="clear" w:color="auto" w:fill="auto"/>
            <w:noWrap/>
            <w:vAlign w:val="bottom"/>
            <w:hideMark/>
          </w:tcPr>
          <w:p w14:paraId="575A91A6" w14:textId="77777777" w:rsidR="003437F1" w:rsidRPr="00BC14E6" w:rsidRDefault="003437F1" w:rsidP="003437F1">
            <w:pPr>
              <w:jc w:val="right"/>
              <w:rPr>
                <w:sz w:val="22"/>
                <w:szCs w:val="22"/>
              </w:rPr>
            </w:pPr>
            <w:r w:rsidRPr="00BC14E6">
              <w:rPr>
                <w:sz w:val="22"/>
                <w:szCs w:val="22"/>
              </w:rPr>
              <w:t>-2.662</w:t>
            </w:r>
          </w:p>
        </w:tc>
        <w:tc>
          <w:tcPr>
            <w:tcW w:w="1379" w:type="dxa"/>
            <w:shd w:val="clear" w:color="auto" w:fill="auto"/>
            <w:noWrap/>
            <w:vAlign w:val="bottom"/>
            <w:hideMark/>
          </w:tcPr>
          <w:p w14:paraId="489263C6" w14:textId="77777777" w:rsidR="003437F1" w:rsidRPr="00BC14E6" w:rsidRDefault="003437F1" w:rsidP="003437F1">
            <w:pPr>
              <w:jc w:val="right"/>
              <w:rPr>
                <w:sz w:val="22"/>
                <w:szCs w:val="22"/>
              </w:rPr>
            </w:pPr>
            <w:r w:rsidRPr="00BC14E6">
              <w:rPr>
                <w:sz w:val="22"/>
                <w:szCs w:val="22"/>
              </w:rPr>
              <w:t>1.359</w:t>
            </w:r>
          </w:p>
        </w:tc>
        <w:tc>
          <w:tcPr>
            <w:tcW w:w="1170" w:type="dxa"/>
          </w:tcPr>
          <w:p w14:paraId="330A6DEF"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27AD75CB" w14:textId="77777777" w:rsidTr="003437F1">
        <w:trPr>
          <w:trHeight w:val="288"/>
        </w:trPr>
        <w:tc>
          <w:tcPr>
            <w:tcW w:w="4620" w:type="dxa"/>
            <w:shd w:val="clear" w:color="auto" w:fill="auto"/>
            <w:noWrap/>
            <w:vAlign w:val="bottom"/>
            <w:hideMark/>
          </w:tcPr>
          <w:p w14:paraId="4CB30E33" w14:textId="77777777" w:rsidR="003437F1" w:rsidRPr="00BC14E6" w:rsidRDefault="003437F1" w:rsidP="003437F1">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Salinity</w:t>
            </w:r>
            <w:proofErr w:type="gramEnd"/>
            <w:r w:rsidRPr="00BC14E6">
              <w:rPr>
                <w:sz w:val="22"/>
                <w:szCs w:val="22"/>
              </w:rPr>
              <w:t>:</w:t>
            </w:r>
            <w:r>
              <w:rPr>
                <w:sz w:val="22"/>
                <w:szCs w:val="22"/>
              </w:rPr>
              <w:t>Level6</w:t>
            </w:r>
          </w:p>
        </w:tc>
        <w:tc>
          <w:tcPr>
            <w:tcW w:w="1366" w:type="dxa"/>
            <w:shd w:val="clear" w:color="auto" w:fill="auto"/>
            <w:noWrap/>
            <w:vAlign w:val="bottom"/>
            <w:hideMark/>
          </w:tcPr>
          <w:p w14:paraId="0C348B4E" w14:textId="77777777" w:rsidR="003437F1" w:rsidRPr="00BC14E6" w:rsidRDefault="003437F1" w:rsidP="003437F1">
            <w:pPr>
              <w:jc w:val="right"/>
              <w:rPr>
                <w:sz w:val="22"/>
                <w:szCs w:val="22"/>
              </w:rPr>
            </w:pPr>
            <w:r w:rsidRPr="00BC14E6">
              <w:rPr>
                <w:sz w:val="22"/>
                <w:szCs w:val="22"/>
              </w:rPr>
              <w:t>-0.666</w:t>
            </w:r>
          </w:p>
        </w:tc>
        <w:tc>
          <w:tcPr>
            <w:tcW w:w="1000" w:type="dxa"/>
            <w:shd w:val="clear" w:color="auto" w:fill="auto"/>
            <w:noWrap/>
            <w:vAlign w:val="bottom"/>
            <w:hideMark/>
          </w:tcPr>
          <w:p w14:paraId="56D0DB78" w14:textId="77777777" w:rsidR="003437F1" w:rsidRPr="00BC14E6" w:rsidRDefault="003437F1" w:rsidP="003437F1">
            <w:pPr>
              <w:jc w:val="right"/>
              <w:rPr>
                <w:sz w:val="22"/>
                <w:szCs w:val="22"/>
              </w:rPr>
            </w:pPr>
            <w:r w:rsidRPr="00BC14E6">
              <w:rPr>
                <w:sz w:val="22"/>
                <w:szCs w:val="22"/>
              </w:rPr>
              <w:t>-2.676</w:t>
            </w:r>
          </w:p>
        </w:tc>
        <w:tc>
          <w:tcPr>
            <w:tcW w:w="1379" w:type="dxa"/>
            <w:shd w:val="clear" w:color="auto" w:fill="auto"/>
            <w:noWrap/>
            <w:vAlign w:val="bottom"/>
            <w:hideMark/>
          </w:tcPr>
          <w:p w14:paraId="258063E9" w14:textId="77777777" w:rsidR="003437F1" w:rsidRPr="00BC14E6" w:rsidRDefault="003437F1" w:rsidP="003437F1">
            <w:pPr>
              <w:jc w:val="right"/>
              <w:rPr>
                <w:sz w:val="22"/>
                <w:szCs w:val="22"/>
              </w:rPr>
            </w:pPr>
            <w:r w:rsidRPr="00BC14E6">
              <w:rPr>
                <w:sz w:val="22"/>
                <w:szCs w:val="22"/>
              </w:rPr>
              <w:t>1.345</w:t>
            </w:r>
          </w:p>
        </w:tc>
        <w:tc>
          <w:tcPr>
            <w:tcW w:w="1170" w:type="dxa"/>
          </w:tcPr>
          <w:p w14:paraId="4985A8E7" w14:textId="77777777" w:rsidR="003437F1" w:rsidRPr="00BC14E6" w:rsidRDefault="003437F1" w:rsidP="003437F1">
            <w:pPr>
              <w:jc w:val="right"/>
              <w:rPr>
                <w:sz w:val="22"/>
                <w:szCs w:val="22"/>
              </w:rPr>
            </w:pPr>
            <w:r w:rsidRPr="008B1361">
              <w:rPr>
                <w:color w:val="000000"/>
                <w:sz w:val="22"/>
                <w:szCs w:val="22"/>
              </w:rPr>
              <w:t>--</w:t>
            </w:r>
          </w:p>
        </w:tc>
      </w:tr>
      <w:tr w:rsidR="003437F1" w:rsidRPr="00BC14E6" w14:paraId="09944DBA" w14:textId="77777777" w:rsidTr="003437F1">
        <w:trPr>
          <w:trHeight w:val="288"/>
        </w:trPr>
        <w:tc>
          <w:tcPr>
            <w:tcW w:w="4620" w:type="dxa"/>
            <w:shd w:val="clear" w:color="auto" w:fill="auto"/>
            <w:noWrap/>
            <w:vAlign w:val="bottom"/>
            <w:hideMark/>
          </w:tcPr>
          <w:p w14:paraId="448CB859" w14:textId="77777777" w:rsidR="003437F1" w:rsidRPr="00BC14E6" w:rsidRDefault="003437F1" w:rsidP="003437F1">
            <w:pPr>
              <w:rPr>
                <w:sz w:val="22"/>
                <w:szCs w:val="22"/>
              </w:rPr>
            </w:pPr>
            <w:proofErr w:type="gramStart"/>
            <w:r>
              <w:rPr>
                <w:sz w:val="22"/>
                <w:szCs w:val="22"/>
              </w:rPr>
              <w:t>Competition</w:t>
            </w:r>
            <w:r w:rsidRPr="00BC14E6">
              <w:rPr>
                <w:sz w:val="22"/>
                <w:szCs w:val="22"/>
              </w:rPr>
              <w:t>:</w:t>
            </w:r>
            <w:r>
              <w:rPr>
                <w:sz w:val="22"/>
                <w:szCs w:val="22"/>
              </w:rPr>
              <w:t>Salinity</w:t>
            </w:r>
            <w:proofErr w:type="gramEnd"/>
            <w:r w:rsidRPr="00BC14E6">
              <w:rPr>
                <w:sz w:val="22"/>
                <w:szCs w:val="22"/>
              </w:rPr>
              <w:t>:</w:t>
            </w:r>
            <w:r>
              <w:rPr>
                <w:sz w:val="22"/>
                <w:szCs w:val="22"/>
              </w:rPr>
              <w:t>Level2</w:t>
            </w:r>
          </w:p>
        </w:tc>
        <w:tc>
          <w:tcPr>
            <w:tcW w:w="1366" w:type="dxa"/>
            <w:shd w:val="clear" w:color="auto" w:fill="auto"/>
            <w:noWrap/>
            <w:vAlign w:val="bottom"/>
            <w:hideMark/>
          </w:tcPr>
          <w:p w14:paraId="658912BC" w14:textId="77777777" w:rsidR="003437F1" w:rsidRPr="00BC14E6" w:rsidRDefault="003437F1" w:rsidP="003437F1">
            <w:pPr>
              <w:jc w:val="right"/>
              <w:rPr>
                <w:sz w:val="22"/>
                <w:szCs w:val="22"/>
              </w:rPr>
            </w:pPr>
            <w:r w:rsidRPr="00BC14E6">
              <w:rPr>
                <w:sz w:val="22"/>
                <w:szCs w:val="22"/>
              </w:rPr>
              <w:t>0.482</w:t>
            </w:r>
          </w:p>
        </w:tc>
        <w:tc>
          <w:tcPr>
            <w:tcW w:w="1000" w:type="dxa"/>
            <w:shd w:val="clear" w:color="auto" w:fill="auto"/>
            <w:noWrap/>
            <w:vAlign w:val="bottom"/>
            <w:hideMark/>
          </w:tcPr>
          <w:p w14:paraId="56A09F6C" w14:textId="77777777" w:rsidR="003437F1" w:rsidRPr="00BC14E6" w:rsidRDefault="003437F1" w:rsidP="003437F1">
            <w:pPr>
              <w:jc w:val="right"/>
              <w:rPr>
                <w:sz w:val="22"/>
                <w:szCs w:val="22"/>
              </w:rPr>
            </w:pPr>
            <w:r w:rsidRPr="00BC14E6">
              <w:rPr>
                <w:sz w:val="22"/>
                <w:szCs w:val="22"/>
              </w:rPr>
              <w:t>-1.529</w:t>
            </w:r>
          </w:p>
        </w:tc>
        <w:tc>
          <w:tcPr>
            <w:tcW w:w="1379" w:type="dxa"/>
            <w:shd w:val="clear" w:color="auto" w:fill="auto"/>
            <w:noWrap/>
            <w:vAlign w:val="bottom"/>
            <w:hideMark/>
          </w:tcPr>
          <w:p w14:paraId="6B10C600" w14:textId="77777777" w:rsidR="003437F1" w:rsidRPr="00BC14E6" w:rsidRDefault="003437F1" w:rsidP="003437F1">
            <w:pPr>
              <w:jc w:val="right"/>
              <w:rPr>
                <w:sz w:val="22"/>
                <w:szCs w:val="22"/>
              </w:rPr>
            </w:pPr>
            <w:r w:rsidRPr="00BC14E6">
              <w:rPr>
                <w:sz w:val="22"/>
                <w:szCs w:val="22"/>
              </w:rPr>
              <w:t>2.492</w:t>
            </w:r>
          </w:p>
        </w:tc>
        <w:tc>
          <w:tcPr>
            <w:tcW w:w="1170" w:type="dxa"/>
          </w:tcPr>
          <w:p w14:paraId="7D88F10C" w14:textId="77777777" w:rsidR="003437F1" w:rsidRPr="00BC14E6" w:rsidRDefault="003437F1" w:rsidP="003437F1">
            <w:pPr>
              <w:jc w:val="right"/>
              <w:rPr>
                <w:sz w:val="22"/>
                <w:szCs w:val="22"/>
              </w:rPr>
            </w:pPr>
            <w:r w:rsidRPr="008B1361">
              <w:rPr>
                <w:color w:val="000000"/>
                <w:sz w:val="22"/>
                <w:szCs w:val="22"/>
              </w:rPr>
              <w:t>--</w:t>
            </w:r>
          </w:p>
        </w:tc>
      </w:tr>
    </w:tbl>
    <w:p w14:paraId="6B92DF4F" w14:textId="2730AFE4" w:rsidR="00676CE4" w:rsidRPr="00EC1E7B" w:rsidRDefault="00676CE4" w:rsidP="003437F1">
      <w:pPr>
        <w:rPr>
          <w:b/>
          <w:bCs/>
        </w:rPr>
      </w:pPr>
      <w:r w:rsidRPr="00EC1E7B">
        <w:rPr>
          <w:b/>
          <w:bCs/>
        </w:rPr>
        <w:lastRenderedPageBreak/>
        <w:t>Table 1</w:t>
      </w:r>
      <w:r w:rsidR="00985063" w:rsidRPr="00EC1E7B">
        <w:rPr>
          <w:b/>
          <w:bCs/>
        </w:rPr>
        <w:t>0</w:t>
      </w:r>
      <w:r w:rsidRPr="00EC1E7B">
        <w:rPr>
          <w:b/>
          <w:bCs/>
        </w:rPr>
        <w:t xml:space="preserve"> continued</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0"/>
        <w:gridCol w:w="1366"/>
        <w:gridCol w:w="1000"/>
        <w:gridCol w:w="1379"/>
        <w:gridCol w:w="1170"/>
      </w:tblGrid>
      <w:tr w:rsidR="00676CE4" w:rsidRPr="00BC14E6" w14:paraId="73E66853" w14:textId="77777777" w:rsidTr="001273D4">
        <w:trPr>
          <w:trHeight w:val="288"/>
        </w:trPr>
        <w:tc>
          <w:tcPr>
            <w:tcW w:w="4620" w:type="dxa"/>
            <w:shd w:val="clear" w:color="auto" w:fill="auto"/>
            <w:noWrap/>
            <w:vAlign w:val="bottom"/>
          </w:tcPr>
          <w:p w14:paraId="5300A9C9" w14:textId="1EAFFF49" w:rsidR="00676CE4" w:rsidRDefault="00676CE4" w:rsidP="00676CE4">
            <w:pPr>
              <w:rPr>
                <w:sz w:val="22"/>
                <w:szCs w:val="22"/>
              </w:rPr>
            </w:pPr>
            <w:r w:rsidRPr="00676CE4">
              <w:rPr>
                <w:b/>
                <w:bCs/>
                <w:sz w:val="18"/>
                <w:szCs w:val="18"/>
              </w:rPr>
              <w:t>Fixed effect(s)</w:t>
            </w:r>
          </w:p>
        </w:tc>
        <w:tc>
          <w:tcPr>
            <w:tcW w:w="1366" w:type="dxa"/>
            <w:shd w:val="clear" w:color="auto" w:fill="auto"/>
            <w:noWrap/>
            <w:vAlign w:val="bottom"/>
          </w:tcPr>
          <w:p w14:paraId="5B7E7503" w14:textId="60E14B0A" w:rsidR="00676CE4" w:rsidRPr="00BC14E6" w:rsidRDefault="00676CE4" w:rsidP="00676CE4">
            <w:pPr>
              <w:jc w:val="right"/>
              <w:rPr>
                <w:sz w:val="22"/>
                <w:szCs w:val="22"/>
              </w:rPr>
            </w:pPr>
            <w:r w:rsidRPr="00676CE4">
              <w:rPr>
                <w:b/>
                <w:bCs/>
                <w:sz w:val="18"/>
                <w:szCs w:val="18"/>
              </w:rPr>
              <w:t>Coefficients</w:t>
            </w:r>
          </w:p>
        </w:tc>
        <w:tc>
          <w:tcPr>
            <w:tcW w:w="1000" w:type="dxa"/>
            <w:shd w:val="clear" w:color="auto" w:fill="auto"/>
            <w:noWrap/>
            <w:vAlign w:val="bottom"/>
          </w:tcPr>
          <w:p w14:paraId="1D5BCAA2" w14:textId="3E08AF53" w:rsidR="00676CE4" w:rsidRPr="00BC14E6" w:rsidRDefault="00676CE4" w:rsidP="00676CE4">
            <w:pPr>
              <w:jc w:val="right"/>
              <w:rPr>
                <w:sz w:val="22"/>
                <w:szCs w:val="22"/>
              </w:rPr>
            </w:pPr>
            <w:r w:rsidRPr="00676CE4">
              <w:rPr>
                <w:b/>
                <w:bCs/>
                <w:sz w:val="18"/>
                <w:szCs w:val="18"/>
              </w:rPr>
              <w:t>2.5% CI</w:t>
            </w:r>
          </w:p>
        </w:tc>
        <w:tc>
          <w:tcPr>
            <w:tcW w:w="1379" w:type="dxa"/>
            <w:shd w:val="clear" w:color="auto" w:fill="auto"/>
            <w:noWrap/>
            <w:vAlign w:val="bottom"/>
          </w:tcPr>
          <w:p w14:paraId="65797AD2" w14:textId="6E3AE42F" w:rsidR="00676CE4" w:rsidRPr="00BC14E6" w:rsidRDefault="00676CE4" w:rsidP="00676CE4">
            <w:pPr>
              <w:jc w:val="right"/>
              <w:rPr>
                <w:sz w:val="22"/>
                <w:szCs w:val="22"/>
              </w:rPr>
            </w:pPr>
            <w:r w:rsidRPr="00676CE4">
              <w:rPr>
                <w:b/>
                <w:bCs/>
                <w:sz w:val="18"/>
                <w:szCs w:val="18"/>
              </w:rPr>
              <w:t>97.5% CI</w:t>
            </w:r>
          </w:p>
        </w:tc>
        <w:tc>
          <w:tcPr>
            <w:tcW w:w="1170" w:type="dxa"/>
          </w:tcPr>
          <w:p w14:paraId="0069BF8E" w14:textId="6450C187" w:rsidR="00676CE4" w:rsidRPr="008B1361" w:rsidRDefault="00676CE4" w:rsidP="00607CBB">
            <w:pPr>
              <w:contextualSpacing/>
              <w:jc w:val="right"/>
              <w:rPr>
                <w:color w:val="000000"/>
                <w:sz w:val="22"/>
                <w:szCs w:val="22"/>
              </w:rPr>
            </w:pPr>
            <w:r w:rsidRPr="00676CE4">
              <w:rPr>
                <w:b/>
                <w:bCs/>
                <w:color w:val="000000"/>
                <w:sz w:val="18"/>
                <w:szCs w:val="18"/>
              </w:rPr>
              <w:t>Cond eff</w:t>
            </w:r>
          </w:p>
        </w:tc>
      </w:tr>
      <w:tr w:rsidR="00676CE4" w:rsidRPr="00BC14E6" w14:paraId="5AE98934" w14:textId="77777777" w:rsidTr="001273D4">
        <w:trPr>
          <w:trHeight w:val="288"/>
        </w:trPr>
        <w:tc>
          <w:tcPr>
            <w:tcW w:w="4620" w:type="dxa"/>
            <w:shd w:val="clear" w:color="auto" w:fill="auto"/>
            <w:noWrap/>
            <w:vAlign w:val="bottom"/>
            <w:hideMark/>
          </w:tcPr>
          <w:p w14:paraId="1361BA19" w14:textId="77777777" w:rsidR="00676CE4" w:rsidRPr="00BC14E6" w:rsidRDefault="00676CE4" w:rsidP="00676CE4">
            <w:pPr>
              <w:rPr>
                <w:sz w:val="22"/>
                <w:szCs w:val="22"/>
              </w:rPr>
            </w:pPr>
            <w:proofErr w:type="gramStart"/>
            <w:r>
              <w:rPr>
                <w:sz w:val="22"/>
                <w:szCs w:val="22"/>
              </w:rPr>
              <w:t>Competition</w:t>
            </w:r>
            <w:r w:rsidRPr="00BC14E6">
              <w:rPr>
                <w:sz w:val="22"/>
                <w:szCs w:val="22"/>
              </w:rPr>
              <w:t>:</w:t>
            </w:r>
            <w:r>
              <w:rPr>
                <w:sz w:val="22"/>
                <w:szCs w:val="22"/>
              </w:rPr>
              <w:t>Salinity</w:t>
            </w:r>
            <w:proofErr w:type="gramEnd"/>
            <w:r w:rsidRPr="00BC14E6">
              <w:rPr>
                <w:sz w:val="22"/>
                <w:szCs w:val="22"/>
              </w:rPr>
              <w:t>:</w:t>
            </w:r>
            <w:r>
              <w:rPr>
                <w:sz w:val="22"/>
                <w:szCs w:val="22"/>
              </w:rPr>
              <w:t>Level3</w:t>
            </w:r>
          </w:p>
        </w:tc>
        <w:tc>
          <w:tcPr>
            <w:tcW w:w="1366" w:type="dxa"/>
            <w:shd w:val="clear" w:color="auto" w:fill="auto"/>
            <w:noWrap/>
            <w:vAlign w:val="bottom"/>
            <w:hideMark/>
          </w:tcPr>
          <w:p w14:paraId="272D1591" w14:textId="77777777" w:rsidR="00676CE4" w:rsidRPr="00BC14E6" w:rsidRDefault="00676CE4" w:rsidP="00676CE4">
            <w:pPr>
              <w:jc w:val="right"/>
              <w:rPr>
                <w:sz w:val="22"/>
                <w:szCs w:val="22"/>
              </w:rPr>
            </w:pPr>
            <w:r w:rsidRPr="00BC14E6">
              <w:rPr>
                <w:sz w:val="22"/>
                <w:szCs w:val="22"/>
              </w:rPr>
              <w:t>-1.400</w:t>
            </w:r>
          </w:p>
        </w:tc>
        <w:tc>
          <w:tcPr>
            <w:tcW w:w="1000" w:type="dxa"/>
            <w:shd w:val="clear" w:color="auto" w:fill="auto"/>
            <w:noWrap/>
            <w:vAlign w:val="bottom"/>
            <w:hideMark/>
          </w:tcPr>
          <w:p w14:paraId="07A13645" w14:textId="77777777" w:rsidR="00676CE4" w:rsidRPr="00BC14E6" w:rsidRDefault="00676CE4" w:rsidP="00676CE4">
            <w:pPr>
              <w:jc w:val="right"/>
              <w:rPr>
                <w:sz w:val="22"/>
                <w:szCs w:val="22"/>
              </w:rPr>
            </w:pPr>
            <w:r w:rsidRPr="00BC14E6">
              <w:rPr>
                <w:sz w:val="22"/>
                <w:szCs w:val="22"/>
              </w:rPr>
              <w:t>-3.410</w:t>
            </w:r>
          </w:p>
        </w:tc>
        <w:tc>
          <w:tcPr>
            <w:tcW w:w="1379" w:type="dxa"/>
            <w:shd w:val="clear" w:color="auto" w:fill="auto"/>
            <w:noWrap/>
            <w:vAlign w:val="bottom"/>
            <w:hideMark/>
          </w:tcPr>
          <w:p w14:paraId="4EAB9955" w14:textId="77777777" w:rsidR="00676CE4" w:rsidRPr="00BC14E6" w:rsidRDefault="00676CE4" w:rsidP="00676CE4">
            <w:pPr>
              <w:jc w:val="right"/>
              <w:rPr>
                <w:sz w:val="22"/>
                <w:szCs w:val="22"/>
              </w:rPr>
            </w:pPr>
            <w:r w:rsidRPr="00BC14E6">
              <w:rPr>
                <w:sz w:val="22"/>
                <w:szCs w:val="22"/>
              </w:rPr>
              <w:t>0.611</w:t>
            </w:r>
          </w:p>
        </w:tc>
        <w:tc>
          <w:tcPr>
            <w:tcW w:w="1170" w:type="dxa"/>
          </w:tcPr>
          <w:p w14:paraId="2826286C" w14:textId="77777777" w:rsidR="00676CE4" w:rsidRPr="00BC14E6" w:rsidRDefault="00676CE4" w:rsidP="00676CE4">
            <w:pPr>
              <w:jc w:val="right"/>
              <w:rPr>
                <w:sz w:val="22"/>
                <w:szCs w:val="22"/>
              </w:rPr>
            </w:pPr>
            <w:r w:rsidRPr="008B1361">
              <w:rPr>
                <w:color w:val="000000"/>
                <w:sz w:val="22"/>
                <w:szCs w:val="22"/>
              </w:rPr>
              <w:t>--</w:t>
            </w:r>
          </w:p>
        </w:tc>
      </w:tr>
      <w:tr w:rsidR="00676CE4" w:rsidRPr="00BC14E6" w14:paraId="59DDD2E2" w14:textId="77777777" w:rsidTr="001273D4">
        <w:trPr>
          <w:trHeight w:val="288"/>
        </w:trPr>
        <w:tc>
          <w:tcPr>
            <w:tcW w:w="4620" w:type="dxa"/>
            <w:shd w:val="clear" w:color="auto" w:fill="auto"/>
            <w:noWrap/>
            <w:vAlign w:val="bottom"/>
            <w:hideMark/>
          </w:tcPr>
          <w:p w14:paraId="4C418527" w14:textId="77777777" w:rsidR="00676CE4" w:rsidRPr="00BC14E6" w:rsidRDefault="00676CE4" w:rsidP="00676CE4">
            <w:pPr>
              <w:rPr>
                <w:sz w:val="22"/>
                <w:szCs w:val="22"/>
              </w:rPr>
            </w:pPr>
            <w:proofErr w:type="gramStart"/>
            <w:r>
              <w:rPr>
                <w:sz w:val="22"/>
                <w:szCs w:val="22"/>
              </w:rPr>
              <w:t>Competition</w:t>
            </w:r>
            <w:r w:rsidRPr="00BC14E6">
              <w:rPr>
                <w:sz w:val="22"/>
                <w:szCs w:val="22"/>
              </w:rPr>
              <w:t>:</w:t>
            </w:r>
            <w:r>
              <w:rPr>
                <w:sz w:val="22"/>
                <w:szCs w:val="22"/>
              </w:rPr>
              <w:t>Salinity</w:t>
            </w:r>
            <w:proofErr w:type="gramEnd"/>
            <w:r w:rsidRPr="00BC14E6">
              <w:rPr>
                <w:sz w:val="22"/>
                <w:szCs w:val="22"/>
              </w:rPr>
              <w:t>:</w:t>
            </w:r>
            <w:r>
              <w:rPr>
                <w:sz w:val="22"/>
                <w:szCs w:val="22"/>
              </w:rPr>
              <w:t>Level4</w:t>
            </w:r>
          </w:p>
        </w:tc>
        <w:tc>
          <w:tcPr>
            <w:tcW w:w="1366" w:type="dxa"/>
            <w:shd w:val="clear" w:color="auto" w:fill="auto"/>
            <w:noWrap/>
            <w:vAlign w:val="bottom"/>
            <w:hideMark/>
          </w:tcPr>
          <w:p w14:paraId="089E0D47" w14:textId="77777777" w:rsidR="00676CE4" w:rsidRPr="00BC14E6" w:rsidRDefault="00676CE4" w:rsidP="00676CE4">
            <w:pPr>
              <w:jc w:val="right"/>
              <w:rPr>
                <w:sz w:val="22"/>
                <w:szCs w:val="22"/>
              </w:rPr>
            </w:pPr>
            <w:r w:rsidRPr="00BC14E6">
              <w:rPr>
                <w:sz w:val="22"/>
                <w:szCs w:val="22"/>
              </w:rPr>
              <w:t>-1.285</w:t>
            </w:r>
          </w:p>
        </w:tc>
        <w:tc>
          <w:tcPr>
            <w:tcW w:w="1000" w:type="dxa"/>
            <w:shd w:val="clear" w:color="auto" w:fill="auto"/>
            <w:noWrap/>
            <w:vAlign w:val="bottom"/>
            <w:hideMark/>
          </w:tcPr>
          <w:p w14:paraId="327003AF" w14:textId="77777777" w:rsidR="00676CE4" w:rsidRPr="00BC14E6" w:rsidRDefault="00676CE4" w:rsidP="00676CE4">
            <w:pPr>
              <w:jc w:val="right"/>
              <w:rPr>
                <w:sz w:val="22"/>
                <w:szCs w:val="22"/>
              </w:rPr>
            </w:pPr>
            <w:r w:rsidRPr="00BC14E6">
              <w:rPr>
                <w:sz w:val="22"/>
                <w:szCs w:val="22"/>
              </w:rPr>
              <w:t>-3.295</w:t>
            </w:r>
          </w:p>
        </w:tc>
        <w:tc>
          <w:tcPr>
            <w:tcW w:w="1379" w:type="dxa"/>
            <w:shd w:val="clear" w:color="auto" w:fill="auto"/>
            <w:noWrap/>
            <w:vAlign w:val="bottom"/>
            <w:hideMark/>
          </w:tcPr>
          <w:p w14:paraId="0E4A0E78" w14:textId="77777777" w:rsidR="00676CE4" w:rsidRPr="00BC14E6" w:rsidRDefault="00676CE4" w:rsidP="00676CE4">
            <w:pPr>
              <w:jc w:val="right"/>
              <w:rPr>
                <w:sz w:val="22"/>
                <w:szCs w:val="22"/>
              </w:rPr>
            </w:pPr>
            <w:r w:rsidRPr="00BC14E6">
              <w:rPr>
                <w:sz w:val="22"/>
                <w:szCs w:val="22"/>
              </w:rPr>
              <w:t>0.726</w:t>
            </w:r>
          </w:p>
        </w:tc>
        <w:tc>
          <w:tcPr>
            <w:tcW w:w="1170" w:type="dxa"/>
          </w:tcPr>
          <w:p w14:paraId="4A19C66B" w14:textId="77777777" w:rsidR="00676CE4" w:rsidRPr="00BC14E6" w:rsidRDefault="00676CE4" w:rsidP="00676CE4">
            <w:pPr>
              <w:jc w:val="right"/>
              <w:rPr>
                <w:sz w:val="22"/>
                <w:szCs w:val="22"/>
              </w:rPr>
            </w:pPr>
            <w:r w:rsidRPr="008B1361">
              <w:rPr>
                <w:color w:val="000000"/>
                <w:sz w:val="22"/>
                <w:szCs w:val="22"/>
              </w:rPr>
              <w:t>--</w:t>
            </w:r>
          </w:p>
        </w:tc>
      </w:tr>
      <w:tr w:rsidR="00676CE4" w:rsidRPr="00BC14E6" w14:paraId="023E7865" w14:textId="77777777" w:rsidTr="001273D4">
        <w:trPr>
          <w:trHeight w:val="288"/>
        </w:trPr>
        <w:tc>
          <w:tcPr>
            <w:tcW w:w="4620" w:type="dxa"/>
            <w:shd w:val="clear" w:color="auto" w:fill="auto"/>
            <w:noWrap/>
            <w:vAlign w:val="bottom"/>
            <w:hideMark/>
          </w:tcPr>
          <w:p w14:paraId="2DF0040A" w14:textId="77777777" w:rsidR="00676CE4" w:rsidRPr="00BC14E6" w:rsidRDefault="00676CE4" w:rsidP="00676CE4">
            <w:pPr>
              <w:rPr>
                <w:sz w:val="22"/>
                <w:szCs w:val="22"/>
              </w:rPr>
            </w:pPr>
            <w:proofErr w:type="gramStart"/>
            <w:r>
              <w:rPr>
                <w:sz w:val="22"/>
                <w:szCs w:val="22"/>
              </w:rPr>
              <w:t>Competition</w:t>
            </w:r>
            <w:r w:rsidRPr="00BC14E6">
              <w:rPr>
                <w:sz w:val="22"/>
                <w:szCs w:val="22"/>
              </w:rPr>
              <w:t>:</w:t>
            </w:r>
            <w:r>
              <w:rPr>
                <w:sz w:val="22"/>
                <w:szCs w:val="22"/>
              </w:rPr>
              <w:t>Salinity</w:t>
            </w:r>
            <w:proofErr w:type="gramEnd"/>
            <w:r w:rsidRPr="00BC14E6">
              <w:rPr>
                <w:sz w:val="22"/>
                <w:szCs w:val="22"/>
              </w:rPr>
              <w:t>:</w:t>
            </w:r>
            <w:r>
              <w:rPr>
                <w:sz w:val="22"/>
                <w:szCs w:val="22"/>
              </w:rPr>
              <w:t>Level5</w:t>
            </w:r>
          </w:p>
        </w:tc>
        <w:tc>
          <w:tcPr>
            <w:tcW w:w="1366" w:type="dxa"/>
            <w:shd w:val="clear" w:color="auto" w:fill="auto"/>
            <w:noWrap/>
            <w:vAlign w:val="bottom"/>
            <w:hideMark/>
          </w:tcPr>
          <w:p w14:paraId="6BD7C899" w14:textId="77777777" w:rsidR="00676CE4" w:rsidRPr="00BC14E6" w:rsidRDefault="00676CE4" w:rsidP="00676CE4">
            <w:pPr>
              <w:jc w:val="right"/>
              <w:rPr>
                <w:sz w:val="22"/>
                <w:szCs w:val="22"/>
              </w:rPr>
            </w:pPr>
            <w:r w:rsidRPr="00BC14E6">
              <w:rPr>
                <w:sz w:val="22"/>
                <w:szCs w:val="22"/>
              </w:rPr>
              <w:t>-0.151</w:t>
            </w:r>
          </w:p>
        </w:tc>
        <w:tc>
          <w:tcPr>
            <w:tcW w:w="1000" w:type="dxa"/>
            <w:shd w:val="clear" w:color="auto" w:fill="auto"/>
            <w:noWrap/>
            <w:vAlign w:val="bottom"/>
            <w:hideMark/>
          </w:tcPr>
          <w:p w14:paraId="50379509" w14:textId="77777777" w:rsidR="00676CE4" w:rsidRPr="00BC14E6" w:rsidRDefault="00676CE4" w:rsidP="00676CE4">
            <w:pPr>
              <w:jc w:val="right"/>
              <w:rPr>
                <w:sz w:val="22"/>
                <w:szCs w:val="22"/>
              </w:rPr>
            </w:pPr>
            <w:r w:rsidRPr="00BC14E6">
              <w:rPr>
                <w:sz w:val="22"/>
                <w:szCs w:val="22"/>
              </w:rPr>
              <w:t>-2.162</w:t>
            </w:r>
          </w:p>
        </w:tc>
        <w:tc>
          <w:tcPr>
            <w:tcW w:w="1379" w:type="dxa"/>
            <w:shd w:val="clear" w:color="auto" w:fill="auto"/>
            <w:noWrap/>
            <w:vAlign w:val="bottom"/>
            <w:hideMark/>
          </w:tcPr>
          <w:p w14:paraId="7F5D530E" w14:textId="77777777" w:rsidR="00676CE4" w:rsidRPr="00BC14E6" w:rsidRDefault="00676CE4" w:rsidP="00676CE4">
            <w:pPr>
              <w:jc w:val="right"/>
              <w:rPr>
                <w:sz w:val="22"/>
                <w:szCs w:val="22"/>
              </w:rPr>
            </w:pPr>
            <w:r w:rsidRPr="00BC14E6">
              <w:rPr>
                <w:sz w:val="22"/>
                <w:szCs w:val="22"/>
              </w:rPr>
              <w:t>1.860</w:t>
            </w:r>
          </w:p>
        </w:tc>
        <w:tc>
          <w:tcPr>
            <w:tcW w:w="1170" w:type="dxa"/>
          </w:tcPr>
          <w:p w14:paraId="3A4849A8" w14:textId="77777777" w:rsidR="00676CE4" w:rsidRPr="00BC14E6" w:rsidRDefault="00676CE4" w:rsidP="00676CE4">
            <w:pPr>
              <w:jc w:val="right"/>
              <w:rPr>
                <w:sz w:val="22"/>
                <w:szCs w:val="22"/>
              </w:rPr>
            </w:pPr>
            <w:r w:rsidRPr="008B1361">
              <w:rPr>
                <w:color w:val="000000"/>
                <w:sz w:val="22"/>
                <w:szCs w:val="22"/>
              </w:rPr>
              <w:t>--</w:t>
            </w:r>
          </w:p>
        </w:tc>
      </w:tr>
      <w:tr w:rsidR="00676CE4" w:rsidRPr="00BC14E6" w14:paraId="76265100" w14:textId="77777777" w:rsidTr="001273D4">
        <w:trPr>
          <w:trHeight w:val="288"/>
        </w:trPr>
        <w:tc>
          <w:tcPr>
            <w:tcW w:w="4620" w:type="dxa"/>
            <w:shd w:val="clear" w:color="auto" w:fill="auto"/>
            <w:noWrap/>
            <w:vAlign w:val="bottom"/>
            <w:hideMark/>
          </w:tcPr>
          <w:p w14:paraId="319D5D4F" w14:textId="77777777" w:rsidR="00676CE4" w:rsidRPr="00BC14E6" w:rsidRDefault="00676CE4" w:rsidP="00676CE4">
            <w:pPr>
              <w:rPr>
                <w:sz w:val="22"/>
                <w:szCs w:val="22"/>
              </w:rPr>
            </w:pPr>
            <w:proofErr w:type="gramStart"/>
            <w:r>
              <w:rPr>
                <w:sz w:val="22"/>
                <w:szCs w:val="22"/>
              </w:rPr>
              <w:t>Competition</w:t>
            </w:r>
            <w:r w:rsidRPr="00BC14E6">
              <w:rPr>
                <w:sz w:val="22"/>
                <w:szCs w:val="22"/>
              </w:rPr>
              <w:t>:</w:t>
            </w:r>
            <w:r>
              <w:rPr>
                <w:sz w:val="22"/>
                <w:szCs w:val="22"/>
              </w:rPr>
              <w:t>Salinity</w:t>
            </w:r>
            <w:proofErr w:type="gramEnd"/>
            <w:r w:rsidRPr="00BC14E6">
              <w:rPr>
                <w:sz w:val="22"/>
                <w:szCs w:val="22"/>
              </w:rPr>
              <w:t>:</w:t>
            </w:r>
            <w:r>
              <w:rPr>
                <w:sz w:val="22"/>
                <w:szCs w:val="22"/>
              </w:rPr>
              <w:t>Level6</w:t>
            </w:r>
          </w:p>
        </w:tc>
        <w:tc>
          <w:tcPr>
            <w:tcW w:w="1366" w:type="dxa"/>
            <w:shd w:val="clear" w:color="auto" w:fill="auto"/>
            <w:noWrap/>
            <w:vAlign w:val="bottom"/>
            <w:hideMark/>
          </w:tcPr>
          <w:p w14:paraId="7D117664" w14:textId="77777777" w:rsidR="00676CE4" w:rsidRPr="00BC14E6" w:rsidRDefault="00676CE4" w:rsidP="00676CE4">
            <w:pPr>
              <w:jc w:val="right"/>
              <w:rPr>
                <w:sz w:val="22"/>
                <w:szCs w:val="22"/>
              </w:rPr>
            </w:pPr>
            <w:r w:rsidRPr="00BC14E6">
              <w:rPr>
                <w:sz w:val="22"/>
                <w:szCs w:val="22"/>
              </w:rPr>
              <w:t>0.195</w:t>
            </w:r>
          </w:p>
        </w:tc>
        <w:tc>
          <w:tcPr>
            <w:tcW w:w="1000" w:type="dxa"/>
            <w:shd w:val="clear" w:color="auto" w:fill="auto"/>
            <w:noWrap/>
            <w:vAlign w:val="bottom"/>
            <w:hideMark/>
          </w:tcPr>
          <w:p w14:paraId="21F7D13E" w14:textId="77777777" w:rsidR="00676CE4" w:rsidRPr="00BC14E6" w:rsidRDefault="00676CE4" w:rsidP="00676CE4">
            <w:pPr>
              <w:jc w:val="right"/>
              <w:rPr>
                <w:sz w:val="22"/>
                <w:szCs w:val="22"/>
              </w:rPr>
            </w:pPr>
            <w:r w:rsidRPr="00BC14E6">
              <w:rPr>
                <w:sz w:val="22"/>
                <w:szCs w:val="22"/>
              </w:rPr>
              <w:t>-1.815</w:t>
            </w:r>
          </w:p>
        </w:tc>
        <w:tc>
          <w:tcPr>
            <w:tcW w:w="1379" w:type="dxa"/>
            <w:shd w:val="clear" w:color="auto" w:fill="auto"/>
            <w:noWrap/>
            <w:vAlign w:val="bottom"/>
            <w:hideMark/>
          </w:tcPr>
          <w:p w14:paraId="3B22F531" w14:textId="77777777" w:rsidR="00676CE4" w:rsidRPr="00BC14E6" w:rsidRDefault="00676CE4" w:rsidP="00676CE4">
            <w:pPr>
              <w:jc w:val="right"/>
              <w:rPr>
                <w:sz w:val="22"/>
                <w:szCs w:val="22"/>
              </w:rPr>
            </w:pPr>
            <w:r w:rsidRPr="00BC14E6">
              <w:rPr>
                <w:sz w:val="22"/>
                <w:szCs w:val="22"/>
              </w:rPr>
              <w:t>2.206</w:t>
            </w:r>
          </w:p>
        </w:tc>
        <w:tc>
          <w:tcPr>
            <w:tcW w:w="1170" w:type="dxa"/>
          </w:tcPr>
          <w:p w14:paraId="47251F15" w14:textId="77777777" w:rsidR="00676CE4" w:rsidRPr="00BC14E6" w:rsidRDefault="00676CE4" w:rsidP="00676CE4">
            <w:pPr>
              <w:jc w:val="right"/>
              <w:rPr>
                <w:sz w:val="22"/>
                <w:szCs w:val="22"/>
              </w:rPr>
            </w:pPr>
            <w:r w:rsidRPr="008B1361">
              <w:rPr>
                <w:color w:val="000000"/>
                <w:sz w:val="22"/>
                <w:szCs w:val="22"/>
              </w:rPr>
              <w:t>--</w:t>
            </w:r>
          </w:p>
        </w:tc>
      </w:tr>
      <w:tr w:rsidR="00676CE4" w:rsidRPr="00BC14E6" w14:paraId="39A583CD" w14:textId="77777777" w:rsidTr="001273D4">
        <w:trPr>
          <w:trHeight w:val="288"/>
        </w:trPr>
        <w:tc>
          <w:tcPr>
            <w:tcW w:w="4620" w:type="dxa"/>
            <w:shd w:val="clear" w:color="auto" w:fill="auto"/>
            <w:noWrap/>
            <w:vAlign w:val="bottom"/>
            <w:hideMark/>
          </w:tcPr>
          <w:p w14:paraId="36FE6E2D" w14:textId="77777777" w:rsidR="00676CE4" w:rsidRPr="00BC14E6" w:rsidRDefault="00676CE4" w:rsidP="00676CE4">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Competition</w:t>
            </w:r>
            <w:proofErr w:type="gramEnd"/>
            <w:r w:rsidRPr="00BC14E6">
              <w:rPr>
                <w:sz w:val="22"/>
                <w:szCs w:val="22"/>
              </w:rPr>
              <w:t>:</w:t>
            </w:r>
            <w:r>
              <w:rPr>
                <w:sz w:val="22"/>
                <w:szCs w:val="22"/>
              </w:rPr>
              <w:t>Salinity</w:t>
            </w:r>
            <w:r w:rsidRPr="00BC14E6">
              <w:rPr>
                <w:sz w:val="22"/>
                <w:szCs w:val="22"/>
              </w:rPr>
              <w:t>:</w:t>
            </w:r>
            <w:r>
              <w:rPr>
                <w:sz w:val="22"/>
                <w:szCs w:val="22"/>
              </w:rPr>
              <w:t>Level2</w:t>
            </w:r>
          </w:p>
        </w:tc>
        <w:tc>
          <w:tcPr>
            <w:tcW w:w="1366" w:type="dxa"/>
            <w:shd w:val="clear" w:color="auto" w:fill="auto"/>
            <w:noWrap/>
            <w:vAlign w:val="bottom"/>
            <w:hideMark/>
          </w:tcPr>
          <w:p w14:paraId="59D593E1" w14:textId="77777777" w:rsidR="00676CE4" w:rsidRPr="00BC14E6" w:rsidRDefault="00676CE4" w:rsidP="00676CE4">
            <w:pPr>
              <w:jc w:val="right"/>
              <w:rPr>
                <w:sz w:val="22"/>
                <w:szCs w:val="22"/>
              </w:rPr>
            </w:pPr>
            <w:r w:rsidRPr="00BC14E6">
              <w:rPr>
                <w:sz w:val="22"/>
                <w:szCs w:val="22"/>
              </w:rPr>
              <w:t>-2.099</w:t>
            </w:r>
          </w:p>
        </w:tc>
        <w:tc>
          <w:tcPr>
            <w:tcW w:w="1000" w:type="dxa"/>
            <w:shd w:val="clear" w:color="auto" w:fill="auto"/>
            <w:noWrap/>
            <w:vAlign w:val="bottom"/>
            <w:hideMark/>
          </w:tcPr>
          <w:p w14:paraId="71970F47" w14:textId="77777777" w:rsidR="00676CE4" w:rsidRPr="00BC14E6" w:rsidRDefault="00676CE4" w:rsidP="00676CE4">
            <w:pPr>
              <w:jc w:val="right"/>
              <w:rPr>
                <w:sz w:val="22"/>
                <w:szCs w:val="22"/>
              </w:rPr>
            </w:pPr>
            <w:r w:rsidRPr="00BC14E6">
              <w:rPr>
                <w:sz w:val="22"/>
                <w:szCs w:val="22"/>
              </w:rPr>
              <w:t>-4.940</w:t>
            </w:r>
          </w:p>
        </w:tc>
        <w:tc>
          <w:tcPr>
            <w:tcW w:w="1379" w:type="dxa"/>
            <w:shd w:val="clear" w:color="auto" w:fill="auto"/>
            <w:noWrap/>
            <w:vAlign w:val="bottom"/>
            <w:hideMark/>
          </w:tcPr>
          <w:p w14:paraId="4B321040" w14:textId="77777777" w:rsidR="00676CE4" w:rsidRPr="00BC14E6" w:rsidRDefault="00676CE4" w:rsidP="00676CE4">
            <w:pPr>
              <w:jc w:val="right"/>
              <w:rPr>
                <w:sz w:val="22"/>
                <w:szCs w:val="22"/>
              </w:rPr>
            </w:pPr>
            <w:r w:rsidRPr="00BC14E6">
              <w:rPr>
                <w:sz w:val="22"/>
                <w:szCs w:val="22"/>
              </w:rPr>
              <w:t>0.742</w:t>
            </w:r>
          </w:p>
        </w:tc>
        <w:tc>
          <w:tcPr>
            <w:tcW w:w="1170" w:type="dxa"/>
          </w:tcPr>
          <w:p w14:paraId="5AA65206" w14:textId="77777777" w:rsidR="00676CE4" w:rsidRPr="00BC14E6" w:rsidRDefault="00676CE4" w:rsidP="00676CE4">
            <w:pPr>
              <w:jc w:val="right"/>
              <w:rPr>
                <w:sz w:val="22"/>
                <w:szCs w:val="22"/>
              </w:rPr>
            </w:pPr>
            <w:r w:rsidRPr="008B1361">
              <w:rPr>
                <w:color w:val="000000"/>
                <w:sz w:val="22"/>
                <w:szCs w:val="22"/>
              </w:rPr>
              <w:t>--</w:t>
            </w:r>
          </w:p>
        </w:tc>
      </w:tr>
      <w:tr w:rsidR="00676CE4" w:rsidRPr="00BC14E6" w14:paraId="160045EB" w14:textId="77777777" w:rsidTr="001273D4">
        <w:trPr>
          <w:trHeight w:val="288"/>
        </w:trPr>
        <w:tc>
          <w:tcPr>
            <w:tcW w:w="4620" w:type="dxa"/>
            <w:shd w:val="clear" w:color="auto" w:fill="auto"/>
            <w:noWrap/>
            <w:vAlign w:val="bottom"/>
            <w:hideMark/>
          </w:tcPr>
          <w:p w14:paraId="1DBE1E3A" w14:textId="77777777" w:rsidR="00676CE4" w:rsidRPr="00BC14E6" w:rsidRDefault="00676CE4" w:rsidP="00676CE4">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Competition</w:t>
            </w:r>
            <w:proofErr w:type="gramEnd"/>
            <w:r w:rsidRPr="00BC14E6">
              <w:rPr>
                <w:sz w:val="22"/>
                <w:szCs w:val="22"/>
              </w:rPr>
              <w:t>:</w:t>
            </w:r>
            <w:r>
              <w:rPr>
                <w:sz w:val="22"/>
                <w:szCs w:val="22"/>
              </w:rPr>
              <w:t>Salinity</w:t>
            </w:r>
            <w:r w:rsidRPr="00BC14E6">
              <w:rPr>
                <w:sz w:val="22"/>
                <w:szCs w:val="22"/>
              </w:rPr>
              <w:t>:</w:t>
            </w:r>
            <w:r>
              <w:rPr>
                <w:sz w:val="22"/>
                <w:szCs w:val="22"/>
              </w:rPr>
              <w:t>Level3</w:t>
            </w:r>
          </w:p>
        </w:tc>
        <w:tc>
          <w:tcPr>
            <w:tcW w:w="1366" w:type="dxa"/>
            <w:shd w:val="clear" w:color="auto" w:fill="auto"/>
            <w:noWrap/>
            <w:vAlign w:val="bottom"/>
            <w:hideMark/>
          </w:tcPr>
          <w:p w14:paraId="219A46E0" w14:textId="77777777" w:rsidR="00676CE4" w:rsidRPr="00BC14E6" w:rsidRDefault="00676CE4" w:rsidP="00676CE4">
            <w:pPr>
              <w:jc w:val="right"/>
              <w:rPr>
                <w:sz w:val="22"/>
                <w:szCs w:val="22"/>
              </w:rPr>
            </w:pPr>
            <w:r w:rsidRPr="00BC14E6">
              <w:rPr>
                <w:sz w:val="22"/>
                <w:szCs w:val="22"/>
              </w:rPr>
              <w:t>-1.732</w:t>
            </w:r>
          </w:p>
        </w:tc>
        <w:tc>
          <w:tcPr>
            <w:tcW w:w="1000" w:type="dxa"/>
            <w:shd w:val="clear" w:color="auto" w:fill="auto"/>
            <w:noWrap/>
            <w:vAlign w:val="bottom"/>
            <w:hideMark/>
          </w:tcPr>
          <w:p w14:paraId="369DD4DE" w14:textId="77777777" w:rsidR="00676CE4" w:rsidRPr="00BC14E6" w:rsidRDefault="00676CE4" w:rsidP="00676CE4">
            <w:pPr>
              <w:jc w:val="right"/>
              <w:rPr>
                <w:sz w:val="22"/>
                <w:szCs w:val="22"/>
              </w:rPr>
            </w:pPr>
            <w:r w:rsidRPr="00BC14E6">
              <w:rPr>
                <w:sz w:val="22"/>
                <w:szCs w:val="22"/>
              </w:rPr>
              <w:t>-4.573</w:t>
            </w:r>
          </w:p>
        </w:tc>
        <w:tc>
          <w:tcPr>
            <w:tcW w:w="1379" w:type="dxa"/>
            <w:shd w:val="clear" w:color="auto" w:fill="auto"/>
            <w:noWrap/>
            <w:vAlign w:val="bottom"/>
            <w:hideMark/>
          </w:tcPr>
          <w:p w14:paraId="5FFC2C27" w14:textId="77777777" w:rsidR="00676CE4" w:rsidRPr="00BC14E6" w:rsidRDefault="00676CE4" w:rsidP="00676CE4">
            <w:pPr>
              <w:jc w:val="right"/>
              <w:rPr>
                <w:sz w:val="22"/>
                <w:szCs w:val="22"/>
              </w:rPr>
            </w:pPr>
            <w:r w:rsidRPr="00BC14E6">
              <w:rPr>
                <w:sz w:val="22"/>
                <w:szCs w:val="22"/>
              </w:rPr>
              <w:t>1.109</w:t>
            </w:r>
          </w:p>
        </w:tc>
        <w:tc>
          <w:tcPr>
            <w:tcW w:w="1170" w:type="dxa"/>
          </w:tcPr>
          <w:p w14:paraId="6836B666" w14:textId="77777777" w:rsidR="00676CE4" w:rsidRPr="00BC14E6" w:rsidRDefault="00676CE4" w:rsidP="00676CE4">
            <w:pPr>
              <w:jc w:val="right"/>
              <w:rPr>
                <w:sz w:val="22"/>
                <w:szCs w:val="22"/>
              </w:rPr>
            </w:pPr>
            <w:r w:rsidRPr="008B1361">
              <w:rPr>
                <w:color w:val="000000"/>
                <w:sz w:val="22"/>
                <w:szCs w:val="22"/>
              </w:rPr>
              <w:t>--</w:t>
            </w:r>
          </w:p>
        </w:tc>
      </w:tr>
      <w:tr w:rsidR="00676CE4" w:rsidRPr="00BC14E6" w14:paraId="6FFAB908" w14:textId="77777777" w:rsidTr="001273D4">
        <w:trPr>
          <w:trHeight w:val="288"/>
        </w:trPr>
        <w:tc>
          <w:tcPr>
            <w:tcW w:w="4620" w:type="dxa"/>
            <w:shd w:val="clear" w:color="auto" w:fill="auto"/>
            <w:noWrap/>
            <w:vAlign w:val="bottom"/>
            <w:hideMark/>
          </w:tcPr>
          <w:p w14:paraId="2386FA33" w14:textId="77777777" w:rsidR="00676CE4" w:rsidRPr="00BC14E6" w:rsidRDefault="00676CE4" w:rsidP="00676CE4">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Competition</w:t>
            </w:r>
            <w:proofErr w:type="gramEnd"/>
            <w:r w:rsidRPr="00BC14E6">
              <w:rPr>
                <w:sz w:val="22"/>
                <w:szCs w:val="22"/>
              </w:rPr>
              <w:t>:</w:t>
            </w:r>
            <w:r>
              <w:rPr>
                <w:sz w:val="22"/>
                <w:szCs w:val="22"/>
              </w:rPr>
              <w:t>Salinity</w:t>
            </w:r>
            <w:r w:rsidRPr="00BC14E6">
              <w:rPr>
                <w:sz w:val="22"/>
                <w:szCs w:val="22"/>
              </w:rPr>
              <w:t>:</w:t>
            </w:r>
            <w:r>
              <w:rPr>
                <w:sz w:val="22"/>
                <w:szCs w:val="22"/>
              </w:rPr>
              <w:t>Level4</w:t>
            </w:r>
          </w:p>
        </w:tc>
        <w:tc>
          <w:tcPr>
            <w:tcW w:w="1366" w:type="dxa"/>
            <w:shd w:val="clear" w:color="auto" w:fill="auto"/>
            <w:noWrap/>
            <w:vAlign w:val="bottom"/>
            <w:hideMark/>
          </w:tcPr>
          <w:p w14:paraId="0C39485A" w14:textId="77777777" w:rsidR="00676CE4" w:rsidRPr="00BC14E6" w:rsidRDefault="00676CE4" w:rsidP="00676CE4">
            <w:pPr>
              <w:jc w:val="right"/>
              <w:rPr>
                <w:sz w:val="22"/>
                <w:szCs w:val="22"/>
              </w:rPr>
            </w:pPr>
            <w:r w:rsidRPr="00BC14E6">
              <w:rPr>
                <w:sz w:val="22"/>
                <w:szCs w:val="22"/>
              </w:rPr>
              <w:t>-0.797</w:t>
            </w:r>
          </w:p>
        </w:tc>
        <w:tc>
          <w:tcPr>
            <w:tcW w:w="1000" w:type="dxa"/>
            <w:shd w:val="clear" w:color="auto" w:fill="auto"/>
            <w:noWrap/>
            <w:vAlign w:val="bottom"/>
            <w:hideMark/>
          </w:tcPr>
          <w:p w14:paraId="0C9965A9" w14:textId="77777777" w:rsidR="00676CE4" w:rsidRPr="00BC14E6" w:rsidRDefault="00676CE4" w:rsidP="00676CE4">
            <w:pPr>
              <w:jc w:val="right"/>
              <w:rPr>
                <w:sz w:val="22"/>
                <w:szCs w:val="22"/>
              </w:rPr>
            </w:pPr>
            <w:r w:rsidRPr="00BC14E6">
              <w:rPr>
                <w:sz w:val="22"/>
                <w:szCs w:val="22"/>
              </w:rPr>
              <w:t>-3.638</w:t>
            </w:r>
          </w:p>
        </w:tc>
        <w:tc>
          <w:tcPr>
            <w:tcW w:w="1379" w:type="dxa"/>
            <w:shd w:val="clear" w:color="auto" w:fill="auto"/>
            <w:noWrap/>
            <w:vAlign w:val="bottom"/>
            <w:hideMark/>
          </w:tcPr>
          <w:p w14:paraId="73DDCA60" w14:textId="77777777" w:rsidR="00676CE4" w:rsidRPr="00BC14E6" w:rsidRDefault="00676CE4" w:rsidP="00676CE4">
            <w:pPr>
              <w:jc w:val="right"/>
              <w:rPr>
                <w:sz w:val="22"/>
                <w:szCs w:val="22"/>
              </w:rPr>
            </w:pPr>
            <w:r w:rsidRPr="00BC14E6">
              <w:rPr>
                <w:sz w:val="22"/>
                <w:szCs w:val="22"/>
              </w:rPr>
              <w:t>2.045</w:t>
            </w:r>
          </w:p>
        </w:tc>
        <w:tc>
          <w:tcPr>
            <w:tcW w:w="1170" w:type="dxa"/>
          </w:tcPr>
          <w:p w14:paraId="1EA9B7BE" w14:textId="77777777" w:rsidR="00676CE4" w:rsidRPr="00BC14E6" w:rsidRDefault="00676CE4" w:rsidP="00676CE4">
            <w:pPr>
              <w:jc w:val="right"/>
              <w:rPr>
                <w:sz w:val="22"/>
                <w:szCs w:val="22"/>
              </w:rPr>
            </w:pPr>
            <w:r w:rsidRPr="008B1361">
              <w:rPr>
                <w:color w:val="000000"/>
                <w:sz w:val="22"/>
                <w:szCs w:val="22"/>
              </w:rPr>
              <w:t>--</w:t>
            </w:r>
          </w:p>
        </w:tc>
      </w:tr>
      <w:tr w:rsidR="00676CE4" w:rsidRPr="00BC14E6" w14:paraId="6919D5E9" w14:textId="77777777" w:rsidTr="001273D4">
        <w:trPr>
          <w:trHeight w:val="288"/>
        </w:trPr>
        <w:tc>
          <w:tcPr>
            <w:tcW w:w="4620" w:type="dxa"/>
            <w:shd w:val="clear" w:color="auto" w:fill="auto"/>
            <w:noWrap/>
            <w:vAlign w:val="bottom"/>
            <w:hideMark/>
          </w:tcPr>
          <w:p w14:paraId="00994CEA" w14:textId="77777777" w:rsidR="00676CE4" w:rsidRPr="00BC14E6" w:rsidRDefault="00676CE4" w:rsidP="00676CE4">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Competition</w:t>
            </w:r>
            <w:proofErr w:type="gramEnd"/>
            <w:r w:rsidRPr="00BC14E6">
              <w:rPr>
                <w:sz w:val="22"/>
                <w:szCs w:val="22"/>
              </w:rPr>
              <w:t>:</w:t>
            </w:r>
            <w:r>
              <w:rPr>
                <w:sz w:val="22"/>
                <w:szCs w:val="22"/>
              </w:rPr>
              <w:t>Salinity</w:t>
            </w:r>
            <w:r w:rsidRPr="00BC14E6">
              <w:rPr>
                <w:sz w:val="22"/>
                <w:szCs w:val="22"/>
              </w:rPr>
              <w:t>:</w:t>
            </w:r>
            <w:r>
              <w:rPr>
                <w:sz w:val="22"/>
                <w:szCs w:val="22"/>
              </w:rPr>
              <w:t>Level5</w:t>
            </w:r>
          </w:p>
        </w:tc>
        <w:tc>
          <w:tcPr>
            <w:tcW w:w="1366" w:type="dxa"/>
            <w:shd w:val="clear" w:color="auto" w:fill="auto"/>
            <w:noWrap/>
            <w:vAlign w:val="bottom"/>
            <w:hideMark/>
          </w:tcPr>
          <w:p w14:paraId="14285ACB" w14:textId="77777777" w:rsidR="00676CE4" w:rsidRPr="00BC14E6" w:rsidRDefault="00676CE4" w:rsidP="00676CE4">
            <w:pPr>
              <w:jc w:val="right"/>
              <w:rPr>
                <w:sz w:val="22"/>
                <w:szCs w:val="22"/>
              </w:rPr>
            </w:pPr>
            <w:r w:rsidRPr="00BC14E6">
              <w:rPr>
                <w:sz w:val="22"/>
                <w:szCs w:val="22"/>
              </w:rPr>
              <w:t>0.660</w:t>
            </w:r>
          </w:p>
        </w:tc>
        <w:tc>
          <w:tcPr>
            <w:tcW w:w="1000" w:type="dxa"/>
            <w:shd w:val="clear" w:color="auto" w:fill="auto"/>
            <w:noWrap/>
            <w:vAlign w:val="bottom"/>
            <w:hideMark/>
          </w:tcPr>
          <w:p w14:paraId="6B2FD08C" w14:textId="77777777" w:rsidR="00676CE4" w:rsidRPr="00BC14E6" w:rsidRDefault="00676CE4" w:rsidP="00676CE4">
            <w:pPr>
              <w:jc w:val="right"/>
              <w:rPr>
                <w:sz w:val="22"/>
                <w:szCs w:val="22"/>
              </w:rPr>
            </w:pPr>
            <w:r w:rsidRPr="00BC14E6">
              <w:rPr>
                <w:sz w:val="22"/>
                <w:szCs w:val="22"/>
              </w:rPr>
              <w:t>-2.181</w:t>
            </w:r>
          </w:p>
        </w:tc>
        <w:tc>
          <w:tcPr>
            <w:tcW w:w="1379" w:type="dxa"/>
            <w:shd w:val="clear" w:color="auto" w:fill="auto"/>
            <w:noWrap/>
            <w:vAlign w:val="bottom"/>
            <w:hideMark/>
          </w:tcPr>
          <w:p w14:paraId="2460760C" w14:textId="77777777" w:rsidR="00676CE4" w:rsidRPr="00BC14E6" w:rsidRDefault="00676CE4" w:rsidP="00676CE4">
            <w:pPr>
              <w:jc w:val="right"/>
              <w:rPr>
                <w:sz w:val="22"/>
                <w:szCs w:val="22"/>
              </w:rPr>
            </w:pPr>
            <w:r w:rsidRPr="00BC14E6">
              <w:rPr>
                <w:sz w:val="22"/>
                <w:szCs w:val="22"/>
              </w:rPr>
              <w:t>3.501</w:t>
            </w:r>
          </w:p>
        </w:tc>
        <w:tc>
          <w:tcPr>
            <w:tcW w:w="1170" w:type="dxa"/>
          </w:tcPr>
          <w:p w14:paraId="239D6AE0" w14:textId="77777777" w:rsidR="00676CE4" w:rsidRPr="00BC14E6" w:rsidRDefault="00676CE4" w:rsidP="00676CE4">
            <w:pPr>
              <w:jc w:val="right"/>
              <w:rPr>
                <w:sz w:val="22"/>
                <w:szCs w:val="22"/>
              </w:rPr>
            </w:pPr>
            <w:r w:rsidRPr="008B1361">
              <w:rPr>
                <w:color w:val="000000"/>
                <w:sz w:val="22"/>
                <w:szCs w:val="22"/>
              </w:rPr>
              <w:t>--</w:t>
            </w:r>
          </w:p>
        </w:tc>
      </w:tr>
      <w:tr w:rsidR="00676CE4" w:rsidRPr="00BC14E6" w14:paraId="0B757296" w14:textId="77777777" w:rsidTr="001273D4">
        <w:trPr>
          <w:trHeight w:val="288"/>
        </w:trPr>
        <w:tc>
          <w:tcPr>
            <w:tcW w:w="4620" w:type="dxa"/>
            <w:shd w:val="clear" w:color="auto" w:fill="auto"/>
            <w:noWrap/>
            <w:vAlign w:val="bottom"/>
            <w:hideMark/>
          </w:tcPr>
          <w:p w14:paraId="1F3030E0" w14:textId="77777777" w:rsidR="00676CE4" w:rsidRPr="00BC14E6" w:rsidRDefault="00676CE4" w:rsidP="00676CE4">
            <w:pPr>
              <w:rPr>
                <w:sz w:val="22"/>
                <w:szCs w:val="22"/>
              </w:rPr>
            </w:pPr>
            <w:r>
              <w:rPr>
                <w:sz w:val="22"/>
                <w:szCs w:val="22"/>
              </w:rPr>
              <w:t xml:space="preserve">Age </w:t>
            </w:r>
            <w:proofErr w:type="gramStart"/>
            <w:r>
              <w:rPr>
                <w:sz w:val="22"/>
                <w:szCs w:val="22"/>
              </w:rPr>
              <w:t>cohort</w:t>
            </w:r>
            <w:r w:rsidRPr="00BC14E6">
              <w:rPr>
                <w:sz w:val="22"/>
                <w:szCs w:val="22"/>
              </w:rPr>
              <w:t>:</w:t>
            </w:r>
            <w:r>
              <w:rPr>
                <w:sz w:val="22"/>
                <w:szCs w:val="22"/>
              </w:rPr>
              <w:t>Competition</w:t>
            </w:r>
            <w:proofErr w:type="gramEnd"/>
            <w:r w:rsidRPr="00BC14E6">
              <w:rPr>
                <w:sz w:val="22"/>
                <w:szCs w:val="22"/>
              </w:rPr>
              <w:t>:</w:t>
            </w:r>
            <w:r>
              <w:rPr>
                <w:sz w:val="22"/>
                <w:szCs w:val="22"/>
              </w:rPr>
              <w:t>Salinity</w:t>
            </w:r>
            <w:r w:rsidRPr="00BC14E6">
              <w:rPr>
                <w:sz w:val="22"/>
                <w:szCs w:val="22"/>
              </w:rPr>
              <w:t>:</w:t>
            </w:r>
            <w:r>
              <w:rPr>
                <w:sz w:val="22"/>
                <w:szCs w:val="22"/>
              </w:rPr>
              <w:t>Level6</w:t>
            </w:r>
          </w:p>
        </w:tc>
        <w:tc>
          <w:tcPr>
            <w:tcW w:w="1366" w:type="dxa"/>
            <w:shd w:val="clear" w:color="auto" w:fill="auto"/>
            <w:noWrap/>
            <w:vAlign w:val="bottom"/>
            <w:hideMark/>
          </w:tcPr>
          <w:p w14:paraId="16CFC410" w14:textId="77777777" w:rsidR="00676CE4" w:rsidRPr="00BC14E6" w:rsidRDefault="00676CE4" w:rsidP="00676CE4">
            <w:pPr>
              <w:jc w:val="right"/>
              <w:rPr>
                <w:sz w:val="22"/>
                <w:szCs w:val="22"/>
              </w:rPr>
            </w:pPr>
            <w:r w:rsidRPr="00BC14E6">
              <w:rPr>
                <w:sz w:val="22"/>
                <w:szCs w:val="22"/>
              </w:rPr>
              <w:t>-0.093</w:t>
            </w:r>
          </w:p>
        </w:tc>
        <w:tc>
          <w:tcPr>
            <w:tcW w:w="1000" w:type="dxa"/>
            <w:shd w:val="clear" w:color="auto" w:fill="auto"/>
            <w:noWrap/>
            <w:vAlign w:val="bottom"/>
            <w:hideMark/>
          </w:tcPr>
          <w:p w14:paraId="3BA1669D" w14:textId="77777777" w:rsidR="00676CE4" w:rsidRPr="00BC14E6" w:rsidRDefault="00676CE4" w:rsidP="00676CE4">
            <w:pPr>
              <w:jc w:val="right"/>
              <w:rPr>
                <w:sz w:val="22"/>
                <w:szCs w:val="22"/>
              </w:rPr>
            </w:pPr>
            <w:r w:rsidRPr="00BC14E6">
              <w:rPr>
                <w:sz w:val="22"/>
                <w:szCs w:val="22"/>
              </w:rPr>
              <w:t>-2.934</w:t>
            </w:r>
          </w:p>
        </w:tc>
        <w:tc>
          <w:tcPr>
            <w:tcW w:w="1379" w:type="dxa"/>
            <w:shd w:val="clear" w:color="auto" w:fill="auto"/>
            <w:noWrap/>
            <w:vAlign w:val="bottom"/>
            <w:hideMark/>
          </w:tcPr>
          <w:p w14:paraId="39EA75D8" w14:textId="77777777" w:rsidR="00676CE4" w:rsidRPr="00BC14E6" w:rsidRDefault="00676CE4" w:rsidP="00676CE4">
            <w:pPr>
              <w:jc w:val="right"/>
              <w:rPr>
                <w:sz w:val="22"/>
                <w:szCs w:val="22"/>
              </w:rPr>
            </w:pPr>
            <w:r w:rsidRPr="00BC14E6">
              <w:rPr>
                <w:sz w:val="22"/>
                <w:szCs w:val="22"/>
              </w:rPr>
              <w:t>2.749</w:t>
            </w:r>
          </w:p>
        </w:tc>
        <w:tc>
          <w:tcPr>
            <w:tcW w:w="1170" w:type="dxa"/>
          </w:tcPr>
          <w:p w14:paraId="72B7AD04" w14:textId="77777777" w:rsidR="00676CE4" w:rsidRPr="00BC14E6" w:rsidRDefault="00676CE4" w:rsidP="00676CE4">
            <w:pPr>
              <w:jc w:val="right"/>
              <w:rPr>
                <w:sz w:val="22"/>
                <w:szCs w:val="22"/>
              </w:rPr>
            </w:pPr>
            <w:r w:rsidRPr="008B1361">
              <w:rPr>
                <w:color w:val="000000"/>
                <w:sz w:val="22"/>
                <w:szCs w:val="22"/>
              </w:rPr>
              <w:t>--</w:t>
            </w:r>
          </w:p>
        </w:tc>
      </w:tr>
    </w:tbl>
    <w:p w14:paraId="5AFF9DDD" w14:textId="23815297" w:rsidR="003437F1" w:rsidRDefault="003437F1" w:rsidP="003437F1">
      <w:r>
        <w:t>Table</w:t>
      </w:r>
      <w:r w:rsidR="00676CE4">
        <w:t xml:space="preserve"> 1</w:t>
      </w:r>
      <w:r w:rsidR="00985063">
        <w:t>0</w:t>
      </w:r>
      <w:r>
        <w:t xml:space="preserve"> demonstrat</w:t>
      </w:r>
      <w:r w:rsidR="00676CE4">
        <w:t>es</w:t>
      </w:r>
      <w:r>
        <w:t xml:space="preserve"> the model coefficients for the model for belowground biomass with genotype as a random effect. The fixed effects and their interactions are listed, as well as the model coefficients, and the confidence intervals (2.5%, 97.5%). Also provided are the reference condition for calculating the coefficient (Cond eff). </w:t>
      </w:r>
      <w:r w:rsidR="0094264D">
        <w:t>Level 6 corresponds with the deepest flooding level (</w:t>
      </w:r>
      <w:r w:rsidR="0094264D" w:rsidRPr="0094264D">
        <w:t>+30 cm</w:t>
      </w:r>
      <w:r w:rsidR="0094264D">
        <w:t xml:space="preserve">, </w:t>
      </w:r>
      <w:r w:rsidR="0094264D" w:rsidRPr="0094264D">
        <w:t>most inundated)</w:t>
      </w:r>
      <w:r w:rsidR="0094264D">
        <w:t xml:space="preserve"> while Level 1 corresponds with being completely unflooded (</w:t>
      </w:r>
      <w:r w:rsidR="0094264D" w:rsidRPr="0019793A">
        <w:rPr>
          <w:b/>
          <w:bCs/>
        </w:rPr>
        <w:t>-</w:t>
      </w:r>
      <w:r w:rsidR="0094264D" w:rsidRPr="0094264D">
        <w:t>20 cm</w:t>
      </w:r>
      <w:r w:rsidR="0094264D">
        <w:t xml:space="preserve">, </w:t>
      </w:r>
      <w:r w:rsidR="0094264D" w:rsidRPr="0094264D">
        <w:t>least inundated)</w:t>
      </w:r>
      <w:r w:rsidR="0094264D">
        <w:t xml:space="preserve">. </w:t>
      </w:r>
    </w:p>
    <w:p w14:paraId="1B581EE0" w14:textId="77777777" w:rsidR="003437F1" w:rsidRDefault="003437F1" w:rsidP="003437F1">
      <w:pPr>
        <w:spacing w:line="480" w:lineRule="auto"/>
      </w:pPr>
    </w:p>
    <w:p w14:paraId="1EA53DF6" w14:textId="77777777" w:rsidR="003437F1" w:rsidRDefault="003437F1" w:rsidP="003437F1">
      <w:pPr>
        <w:spacing w:line="480" w:lineRule="auto"/>
      </w:pPr>
      <w:r>
        <w:t xml:space="preserve"> </w:t>
      </w:r>
    </w:p>
    <w:p w14:paraId="4446BDE4" w14:textId="77777777" w:rsidR="003437F1" w:rsidRDefault="003437F1" w:rsidP="003437F1">
      <w:pPr>
        <w:spacing w:line="480" w:lineRule="auto"/>
      </w:pPr>
    </w:p>
    <w:p w14:paraId="68EF9E28" w14:textId="77777777" w:rsidR="003437F1" w:rsidRDefault="003437F1" w:rsidP="003437F1">
      <w:pPr>
        <w:spacing w:line="480" w:lineRule="auto"/>
      </w:pPr>
    </w:p>
    <w:p w14:paraId="4B934590" w14:textId="77777777" w:rsidR="003437F1" w:rsidRDefault="003437F1" w:rsidP="003437F1">
      <w:pPr>
        <w:spacing w:line="480" w:lineRule="auto"/>
      </w:pPr>
    </w:p>
    <w:p w14:paraId="6BE087C4" w14:textId="77777777" w:rsidR="003437F1" w:rsidRDefault="003437F1" w:rsidP="003437F1">
      <w:pPr>
        <w:spacing w:line="480" w:lineRule="auto"/>
      </w:pPr>
    </w:p>
    <w:p w14:paraId="1FC55DF8" w14:textId="77777777" w:rsidR="003437F1" w:rsidRDefault="003437F1" w:rsidP="003437F1">
      <w:pPr>
        <w:spacing w:line="480" w:lineRule="auto"/>
      </w:pPr>
    </w:p>
    <w:p w14:paraId="71B2BEFE" w14:textId="77777777" w:rsidR="003437F1" w:rsidRDefault="003437F1" w:rsidP="003437F1">
      <w:pPr>
        <w:spacing w:line="480" w:lineRule="auto"/>
      </w:pPr>
    </w:p>
    <w:p w14:paraId="7156168C" w14:textId="77777777" w:rsidR="003437F1" w:rsidRDefault="003437F1" w:rsidP="003437F1">
      <w:pPr>
        <w:spacing w:line="480" w:lineRule="auto"/>
      </w:pPr>
    </w:p>
    <w:p w14:paraId="0EABF7DE" w14:textId="77777777" w:rsidR="003437F1" w:rsidRDefault="003437F1" w:rsidP="003437F1">
      <w:pPr>
        <w:spacing w:line="480" w:lineRule="auto"/>
      </w:pPr>
    </w:p>
    <w:p w14:paraId="7650AEA0" w14:textId="77777777" w:rsidR="003437F1" w:rsidRDefault="003437F1" w:rsidP="003437F1">
      <w:pPr>
        <w:spacing w:line="480" w:lineRule="auto"/>
      </w:pPr>
    </w:p>
    <w:p w14:paraId="10482C0F" w14:textId="77777777" w:rsidR="003437F1" w:rsidRDefault="003437F1" w:rsidP="003437F1">
      <w:pPr>
        <w:spacing w:line="480" w:lineRule="auto"/>
      </w:pPr>
    </w:p>
    <w:p w14:paraId="1C1D5302" w14:textId="77777777" w:rsidR="00676CE4" w:rsidRDefault="00676CE4" w:rsidP="003437F1">
      <w:pPr>
        <w:spacing w:line="480" w:lineRule="auto"/>
      </w:pPr>
    </w:p>
    <w:p w14:paraId="54720FFD" w14:textId="77777777" w:rsidR="003437F1" w:rsidRDefault="003437F1" w:rsidP="003437F1">
      <w:pPr>
        <w:spacing w:line="480" w:lineRule="auto"/>
      </w:pPr>
      <w:r w:rsidRPr="00113C6A">
        <w:rPr>
          <w:noProof/>
        </w:rPr>
        <w:lastRenderedPageBreak/>
        <w:drawing>
          <wp:inline distT="0" distB="0" distL="0" distR="0" wp14:anchorId="5433090C" wp14:editId="44EEFB28">
            <wp:extent cx="5769587" cy="3777673"/>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hqprint">
                      <a:extLst>
                        <a:ext uri="{28A0092B-C50C-407E-A947-70E740481C1C}">
                          <a14:useLocalDpi xmlns:a14="http://schemas.microsoft.com/office/drawing/2010/main"/>
                        </a:ext>
                      </a:extLst>
                    </a:blip>
                    <a:srcRect/>
                    <a:stretch/>
                  </pic:blipFill>
                  <pic:spPr bwMode="auto">
                    <a:xfrm>
                      <a:off x="0" y="0"/>
                      <a:ext cx="5776112" cy="3781945"/>
                    </a:xfrm>
                    <a:prstGeom prst="rect">
                      <a:avLst/>
                    </a:prstGeom>
                    <a:ln>
                      <a:noFill/>
                    </a:ln>
                    <a:extLst>
                      <a:ext uri="{53640926-AAD7-44D8-BBD7-CCE9431645EC}">
                        <a14:shadowObscured xmlns:a14="http://schemas.microsoft.com/office/drawing/2010/main"/>
                      </a:ext>
                    </a:extLst>
                  </pic:spPr>
                </pic:pic>
              </a:graphicData>
            </a:graphic>
          </wp:inline>
        </w:drawing>
      </w:r>
    </w:p>
    <w:p w14:paraId="36DC38A0" w14:textId="436D1496" w:rsidR="003437F1" w:rsidRPr="00E67FCC" w:rsidRDefault="00E67FCC" w:rsidP="00E67FCC">
      <w:pPr>
        <w:pStyle w:val="Caption"/>
        <w:rPr>
          <w:b w:val="0"/>
          <w:bCs w:val="0"/>
        </w:rPr>
      </w:pPr>
      <w:bookmarkStart w:id="114" w:name="_Toc61470710"/>
      <w:r>
        <w:t>Figure 1</w:t>
      </w:r>
      <w:r w:rsidR="003764A6">
        <w:t>6</w:t>
      </w:r>
      <w:r>
        <w:t xml:space="preserve">: </w:t>
      </w:r>
      <w:r w:rsidR="003437F1">
        <w:t xml:space="preserve">Graph of multi-model approximation of most important predictors across all iterations of the full model for stem density/ stem count, as analyzed using a negative binomial GLMM with final stem count as a response variable. </w:t>
      </w:r>
      <w:r w:rsidR="003437F1" w:rsidRPr="00E67FCC">
        <w:rPr>
          <w:b w:val="0"/>
          <w:bCs w:val="0"/>
        </w:rPr>
        <w:t xml:space="preserve">Representation of the </w:t>
      </w:r>
      <w:proofErr w:type="spellStart"/>
      <w:r w:rsidR="003437F1" w:rsidRPr="00E67FCC">
        <w:rPr>
          <w:b w:val="0"/>
          <w:bCs w:val="0"/>
        </w:rPr>
        <w:t>MuMIn</w:t>
      </w:r>
      <w:proofErr w:type="spellEnd"/>
      <w:r w:rsidR="003437F1" w:rsidRPr="00E67FCC">
        <w:rPr>
          <w:b w:val="0"/>
          <w:bCs w:val="0"/>
        </w:rPr>
        <w:t xml:space="preserve"> AIC model dredge table. Rows represent models sorted by decreasing empirical support. Row height represents model probability conditional on the full model set. Color shade corresponds to estimated relative importance of variables. For stem count, the interaction between competition and salinity, level and salinity, level alone were of highest importance, with salinity and competition alone and the interaction between competition and level also falling out as important predictors. The second best-supported model included age cohort as an important predictor as well.</w:t>
      </w:r>
      <w:bookmarkEnd w:id="114"/>
      <w:r w:rsidR="003437F1" w:rsidRPr="00E67FCC">
        <w:rPr>
          <w:b w:val="0"/>
          <w:bCs w:val="0"/>
        </w:rPr>
        <w:t xml:space="preserve"> </w:t>
      </w:r>
    </w:p>
    <w:p w14:paraId="39751230" w14:textId="77777777" w:rsidR="003437F1" w:rsidRDefault="003437F1" w:rsidP="003437F1">
      <w:pPr>
        <w:spacing w:line="480" w:lineRule="auto"/>
      </w:pPr>
    </w:p>
    <w:p w14:paraId="5B47A0E4" w14:textId="77777777" w:rsidR="003437F1" w:rsidRDefault="003437F1" w:rsidP="003437F1">
      <w:pPr>
        <w:spacing w:line="480" w:lineRule="auto"/>
      </w:pPr>
    </w:p>
    <w:p w14:paraId="65F4226B" w14:textId="77777777" w:rsidR="003437F1" w:rsidRDefault="003437F1" w:rsidP="003437F1">
      <w:pPr>
        <w:spacing w:line="480" w:lineRule="auto"/>
      </w:pPr>
    </w:p>
    <w:p w14:paraId="67EC2D6A" w14:textId="77777777" w:rsidR="003437F1" w:rsidRDefault="003437F1" w:rsidP="003437F1">
      <w:pPr>
        <w:spacing w:line="480" w:lineRule="auto"/>
      </w:pPr>
    </w:p>
    <w:p w14:paraId="436DCE3C" w14:textId="38A8A7D7" w:rsidR="003437F1" w:rsidRDefault="003437F1" w:rsidP="00B80082">
      <w:pPr>
        <w:pStyle w:val="Caption"/>
      </w:pPr>
      <w:bookmarkStart w:id="115" w:name="_Toc61470711"/>
      <w:r>
        <w:lastRenderedPageBreak/>
        <w:t xml:space="preserve">Table </w:t>
      </w:r>
      <w:r w:rsidR="00B80082">
        <w:t>1</w:t>
      </w:r>
      <w:r w:rsidR="00985063">
        <w:t>1</w:t>
      </w:r>
      <w:r>
        <w:t>: Effect sizes and model coefficients for stem density negative binomial model</w:t>
      </w:r>
      <w:bookmarkEnd w:id="115"/>
      <w:r>
        <w:t xml:space="preserve"> </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1366"/>
        <w:gridCol w:w="1000"/>
        <w:gridCol w:w="1104"/>
        <w:gridCol w:w="1155"/>
      </w:tblGrid>
      <w:tr w:rsidR="003437F1" w:rsidRPr="000F2DC1" w14:paraId="571B17A9" w14:textId="77777777" w:rsidTr="00BC318E">
        <w:trPr>
          <w:trHeight w:val="288"/>
        </w:trPr>
        <w:tc>
          <w:tcPr>
            <w:tcW w:w="4460" w:type="dxa"/>
            <w:shd w:val="clear" w:color="auto" w:fill="auto"/>
            <w:noWrap/>
            <w:vAlign w:val="bottom"/>
            <w:hideMark/>
          </w:tcPr>
          <w:p w14:paraId="668DA41E" w14:textId="77777777" w:rsidR="003437F1" w:rsidRPr="00BC318E" w:rsidRDefault="003437F1" w:rsidP="003437F1">
            <w:pPr>
              <w:rPr>
                <w:b/>
                <w:bCs/>
                <w:color w:val="000000"/>
                <w:sz w:val="20"/>
                <w:szCs w:val="20"/>
              </w:rPr>
            </w:pPr>
            <w:r w:rsidRPr="00BC318E">
              <w:rPr>
                <w:b/>
                <w:bCs/>
                <w:color w:val="000000"/>
                <w:sz w:val="20"/>
                <w:szCs w:val="20"/>
              </w:rPr>
              <w:t>Fixed effect(s)</w:t>
            </w:r>
          </w:p>
        </w:tc>
        <w:tc>
          <w:tcPr>
            <w:tcW w:w="1366" w:type="dxa"/>
            <w:shd w:val="clear" w:color="auto" w:fill="auto"/>
            <w:noWrap/>
            <w:vAlign w:val="bottom"/>
            <w:hideMark/>
          </w:tcPr>
          <w:p w14:paraId="62DE084F" w14:textId="77777777" w:rsidR="003437F1" w:rsidRPr="00BC318E" w:rsidRDefault="003437F1" w:rsidP="003437F1">
            <w:pPr>
              <w:rPr>
                <w:b/>
                <w:bCs/>
                <w:color w:val="000000"/>
                <w:sz w:val="20"/>
                <w:szCs w:val="20"/>
              </w:rPr>
            </w:pPr>
            <w:r w:rsidRPr="00BC318E">
              <w:rPr>
                <w:b/>
                <w:bCs/>
                <w:color w:val="000000"/>
                <w:sz w:val="20"/>
                <w:szCs w:val="20"/>
              </w:rPr>
              <w:t>Coefficients</w:t>
            </w:r>
          </w:p>
        </w:tc>
        <w:tc>
          <w:tcPr>
            <w:tcW w:w="1000" w:type="dxa"/>
            <w:shd w:val="clear" w:color="auto" w:fill="auto"/>
            <w:noWrap/>
            <w:vAlign w:val="bottom"/>
            <w:hideMark/>
          </w:tcPr>
          <w:p w14:paraId="7AF1B0BD" w14:textId="77777777" w:rsidR="003437F1" w:rsidRPr="00BC318E" w:rsidRDefault="003437F1" w:rsidP="003437F1">
            <w:pPr>
              <w:rPr>
                <w:b/>
                <w:bCs/>
                <w:color w:val="000000"/>
                <w:sz w:val="20"/>
                <w:szCs w:val="20"/>
              </w:rPr>
            </w:pPr>
            <w:r w:rsidRPr="00BC318E">
              <w:rPr>
                <w:b/>
                <w:bCs/>
                <w:color w:val="000000"/>
                <w:sz w:val="20"/>
                <w:szCs w:val="20"/>
              </w:rPr>
              <w:t>2.5% CI</w:t>
            </w:r>
          </w:p>
        </w:tc>
        <w:tc>
          <w:tcPr>
            <w:tcW w:w="1104" w:type="dxa"/>
            <w:shd w:val="clear" w:color="auto" w:fill="auto"/>
            <w:noWrap/>
            <w:vAlign w:val="bottom"/>
            <w:hideMark/>
          </w:tcPr>
          <w:p w14:paraId="25162E09" w14:textId="77777777" w:rsidR="003437F1" w:rsidRPr="00BC318E" w:rsidRDefault="003437F1" w:rsidP="00BC318E">
            <w:pPr>
              <w:rPr>
                <w:b/>
                <w:bCs/>
                <w:color w:val="000000"/>
                <w:sz w:val="20"/>
                <w:szCs w:val="20"/>
              </w:rPr>
            </w:pPr>
            <w:r w:rsidRPr="00BC318E">
              <w:rPr>
                <w:b/>
                <w:bCs/>
                <w:color w:val="000000"/>
                <w:sz w:val="20"/>
                <w:szCs w:val="20"/>
              </w:rPr>
              <w:t>97.5% CI</w:t>
            </w:r>
          </w:p>
        </w:tc>
        <w:tc>
          <w:tcPr>
            <w:tcW w:w="1155" w:type="dxa"/>
            <w:vAlign w:val="bottom"/>
          </w:tcPr>
          <w:p w14:paraId="5EF0CDFC" w14:textId="77777777" w:rsidR="003437F1" w:rsidRPr="00BC318E" w:rsidRDefault="003437F1" w:rsidP="00BC318E">
            <w:pPr>
              <w:rPr>
                <w:b/>
                <w:bCs/>
                <w:color w:val="000000"/>
                <w:sz w:val="20"/>
                <w:szCs w:val="20"/>
              </w:rPr>
            </w:pPr>
            <w:r w:rsidRPr="00BC318E">
              <w:rPr>
                <w:b/>
                <w:bCs/>
                <w:color w:val="000000"/>
                <w:sz w:val="20"/>
                <w:szCs w:val="20"/>
              </w:rPr>
              <w:t>Cond eff</w:t>
            </w:r>
          </w:p>
        </w:tc>
      </w:tr>
      <w:tr w:rsidR="003437F1" w:rsidRPr="000F2DC1" w14:paraId="6178818A" w14:textId="77777777" w:rsidTr="00BC318E">
        <w:trPr>
          <w:trHeight w:val="288"/>
        </w:trPr>
        <w:tc>
          <w:tcPr>
            <w:tcW w:w="4460" w:type="dxa"/>
            <w:shd w:val="clear" w:color="auto" w:fill="auto"/>
            <w:noWrap/>
            <w:vAlign w:val="bottom"/>
            <w:hideMark/>
          </w:tcPr>
          <w:p w14:paraId="45678370" w14:textId="77777777" w:rsidR="003437F1" w:rsidRPr="00287595" w:rsidRDefault="003437F1" w:rsidP="003437F1">
            <w:pPr>
              <w:rPr>
                <w:color w:val="000000"/>
                <w:sz w:val="22"/>
                <w:szCs w:val="22"/>
              </w:rPr>
            </w:pPr>
            <w:r w:rsidRPr="00287595">
              <w:rPr>
                <w:color w:val="000000"/>
                <w:sz w:val="22"/>
                <w:szCs w:val="22"/>
              </w:rPr>
              <w:t>(Intercept)</w:t>
            </w:r>
          </w:p>
        </w:tc>
        <w:tc>
          <w:tcPr>
            <w:tcW w:w="1366" w:type="dxa"/>
            <w:shd w:val="clear" w:color="auto" w:fill="auto"/>
            <w:noWrap/>
            <w:vAlign w:val="bottom"/>
            <w:hideMark/>
          </w:tcPr>
          <w:p w14:paraId="2F2A3FBF" w14:textId="77777777" w:rsidR="003437F1" w:rsidRPr="00287595" w:rsidRDefault="003437F1" w:rsidP="003437F1">
            <w:pPr>
              <w:jc w:val="right"/>
              <w:rPr>
                <w:color w:val="000000"/>
                <w:sz w:val="22"/>
                <w:szCs w:val="22"/>
              </w:rPr>
            </w:pPr>
            <w:r w:rsidRPr="00287595">
              <w:rPr>
                <w:color w:val="000000"/>
                <w:sz w:val="22"/>
                <w:szCs w:val="22"/>
              </w:rPr>
              <w:t>2.374</w:t>
            </w:r>
          </w:p>
        </w:tc>
        <w:tc>
          <w:tcPr>
            <w:tcW w:w="1000" w:type="dxa"/>
            <w:shd w:val="clear" w:color="auto" w:fill="auto"/>
            <w:noWrap/>
            <w:vAlign w:val="bottom"/>
            <w:hideMark/>
          </w:tcPr>
          <w:p w14:paraId="02DC56FC" w14:textId="77777777" w:rsidR="003437F1" w:rsidRPr="00287595" w:rsidRDefault="003437F1" w:rsidP="003437F1">
            <w:pPr>
              <w:jc w:val="right"/>
              <w:rPr>
                <w:color w:val="000000"/>
                <w:sz w:val="22"/>
                <w:szCs w:val="22"/>
              </w:rPr>
            </w:pPr>
            <w:r w:rsidRPr="00287595">
              <w:rPr>
                <w:color w:val="000000"/>
                <w:sz w:val="22"/>
                <w:szCs w:val="22"/>
              </w:rPr>
              <w:t>2.211</w:t>
            </w:r>
          </w:p>
        </w:tc>
        <w:tc>
          <w:tcPr>
            <w:tcW w:w="1104" w:type="dxa"/>
            <w:shd w:val="clear" w:color="auto" w:fill="auto"/>
            <w:noWrap/>
            <w:vAlign w:val="bottom"/>
            <w:hideMark/>
          </w:tcPr>
          <w:p w14:paraId="5A01B7CB" w14:textId="77777777" w:rsidR="003437F1" w:rsidRPr="00287595" w:rsidRDefault="003437F1" w:rsidP="00BC318E">
            <w:pPr>
              <w:rPr>
                <w:color w:val="000000"/>
                <w:sz w:val="22"/>
                <w:szCs w:val="22"/>
              </w:rPr>
            </w:pPr>
            <w:r w:rsidRPr="00287595">
              <w:rPr>
                <w:color w:val="000000"/>
                <w:sz w:val="22"/>
                <w:szCs w:val="22"/>
              </w:rPr>
              <w:t>2.536</w:t>
            </w:r>
          </w:p>
        </w:tc>
        <w:tc>
          <w:tcPr>
            <w:tcW w:w="1155" w:type="dxa"/>
            <w:vAlign w:val="bottom"/>
          </w:tcPr>
          <w:p w14:paraId="0EF4D412" w14:textId="77777777" w:rsidR="003437F1" w:rsidRPr="00287595" w:rsidRDefault="003437F1" w:rsidP="00BC318E">
            <w:pPr>
              <w:rPr>
                <w:color w:val="000000"/>
                <w:sz w:val="22"/>
                <w:szCs w:val="22"/>
              </w:rPr>
            </w:pPr>
            <w:r>
              <w:rPr>
                <w:color w:val="000000"/>
                <w:sz w:val="22"/>
                <w:szCs w:val="22"/>
              </w:rPr>
              <w:t>--</w:t>
            </w:r>
          </w:p>
        </w:tc>
      </w:tr>
      <w:tr w:rsidR="003437F1" w:rsidRPr="000F2DC1" w14:paraId="42433302" w14:textId="77777777" w:rsidTr="00BC318E">
        <w:trPr>
          <w:trHeight w:val="288"/>
        </w:trPr>
        <w:tc>
          <w:tcPr>
            <w:tcW w:w="4460" w:type="dxa"/>
            <w:shd w:val="clear" w:color="auto" w:fill="auto"/>
            <w:noWrap/>
            <w:vAlign w:val="bottom"/>
            <w:hideMark/>
          </w:tcPr>
          <w:p w14:paraId="670E8484" w14:textId="77777777" w:rsidR="003437F1" w:rsidRPr="00287595" w:rsidRDefault="003437F1" w:rsidP="003437F1">
            <w:pPr>
              <w:rPr>
                <w:color w:val="000000"/>
                <w:sz w:val="22"/>
                <w:szCs w:val="22"/>
              </w:rPr>
            </w:pPr>
            <w:r w:rsidRPr="00287595">
              <w:rPr>
                <w:color w:val="000000"/>
                <w:sz w:val="22"/>
                <w:szCs w:val="22"/>
              </w:rPr>
              <w:t>Age cohort</w:t>
            </w:r>
          </w:p>
        </w:tc>
        <w:tc>
          <w:tcPr>
            <w:tcW w:w="1366" w:type="dxa"/>
            <w:shd w:val="clear" w:color="auto" w:fill="auto"/>
            <w:noWrap/>
            <w:vAlign w:val="bottom"/>
            <w:hideMark/>
          </w:tcPr>
          <w:p w14:paraId="32FE9FAF" w14:textId="77777777" w:rsidR="003437F1" w:rsidRPr="00287595" w:rsidRDefault="003437F1" w:rsidP="003437F1">
            <w:pPr>
              <w:jc w:val="right"/>
              <w:rPr>
                <w:color w:val="000000"/>
                <w:sz w:val="22"/>
                <w:szCs w:val="22"/>
              </w:rPr>
            </w:pPr>
            <w:r w:rsidRPr="00287595">
              <w:rPr>
                <w:color w:val="000000"/>
                <w:sz w:val="22"/>
                <w:szCs w:val="22"/>
              </w:rPr>
              <w:t>0.022</w:t>
            </w:r>
          </w:p>
        </w:tc>
        <w:tc>
          <w:tcPr>
            <w:tcW w:w="1000" w:type="dxa"/>
            <w:shd w:val="clear" w:color="auto" w:fill="auto"/>
            <w:noWrap/>
            <w:vAlign w:val="bottom"/>
            <w:hideMark/>
          </w:tcPr>
          <w:p w14:paraId="6D40CD58" w14:textId="77777777" w:rsidR="003437F1" w:rsidRPr="00287595" w:rsidRDefault="003437F1" w:rsidP="003437F1">
            <w:pPr>
              <w:jc w:val="right"/>
              <w:rPr>
                <w:color w:val="000000"/>
                <w:sz w:val="22"/>
                <w:szCs w:val="22"/>
              </w:rPr>
            </w:pPr>
            <w:r w:rsidRPr="00287595">
              <w:rPr>
                <w:color w:val="000000"/>
                <w:sz w:val="22"/>
                <w:szCs w:val="22"/>
              </w:rPr>
              <w:t>-0.202</w:t>
            </w:r>
          </w:p>
        </w:tc>
        <w:tc>
          <w:tcPr>
            <w:tcW w:w="1104" w:type="dxa"/>
            <w:shd w:val="clear" w:color="auto" w:fill="auto"/>
            <w:noWrap/>
            <w:vAlign w:val="bottom"/>
            <w:hideMark/>
          </w:tcPr>
          <w:p w14:paraId="6A12A1D3" w14:textId="77777777" w:rsidR="003437F1" w:rsidRPr="00287595" w:rsidRDefault="003437F1" w:rsidP="00BC318E">
            <w:pPr>
              <w:rPr>
                <w:color w:val="000000"/>
                <w:sz w:val="22"/>
                <w:szCs w:val="22"/>
              </w:rPr>
            </w:pPr>
            <w:r w:rsidRPr="00287595">
              <w:rPr>
                <w:color w:val="000000"/>
                <w:sz w:val="22"/>
                <w:szCs w:val="22"/>
              </w:rPr>
              <w:t>0.246</w:t>
            </w:r>
          </w:p>
        </w:tc>
        <w:tc>
          <w:tcPr>
            <w:tcW w:w="1155" w:type="dxa"/>
            <w:vAlign w:val="bottom"/>
          </w:tcPr>
          <w:p w14:paraId="67D71B67" w14:textId="77777777" w:rsidR="003437F1" w:rsidRPr="00287595" w:rsidRDefault="003437F1" w:rsidP="00BC318E">
            <w:pPr>
              <w:rPr>
                <w:color w:val="000000"/>
                <w:sz w:val="22"/>
                <w:szCs w:val="22"/>
              </w:rPr>
            </w:pPr>
            <w:r>
              <w:rPr>
                <w:color w:val="000000"/>
                <w:sz w:val="22"/>
                <w:szCs w:val="22"/>
              </w:rPr>
              <w:t>20</w:t>
            </w:r>
            <w:r w:rsidRPr="00287595">
              <w:rPr>
                <w:color w:val="000000"/>
                <w:sz w:val="22"/>
                <w:szCs w:val="22"/>
              </w:rPr>
              <w:t>th</w:t>
            </w:r>
            <w:r>
              <w:rPr>
                <w:color w:val="000000"/>
                <w:sz w:val="22"/>
                <w:szCs w:val="22"/>
              </w:rPr>
              <w:t xml:space="preserve"> cent</w:t>
            </w:r>
          </w:p>
        </w:tc>
      </w:tr>
      <w:tr w:rsidR="003437F1" w:rsidRPr="000F2DC1" w14:paraId="7E4FFDD4" w14:textId="77777777" w:rsidTr="00BC318E">
        <w:trPr>
          <w:trHeight w:val="288"/>
        </w:trPr>
        <w:tc>
          <w:tcPr>
            <w:tcW w:w="4460" w:type="dxa"/>
            <w:shd w:val="clear" w:color="auto" w:fill="auto"/>
            <w:noWrap/>
            <w:vAlign w:val="bottom"/>
            <w:hideMark/>
          </w:tcPr>
          <w:p w14:paraId="27089F7B" w14:textId="77777777" w:rsidR="003437F1" w:rsidRPr="00287595" w:rsidRDefault="003437F1" w:rsidP="003437F1">
            <w:pPr>
              <w:rPr>
                <w:color w:val="000000"/>
                <w:sz w:val="22"/>
                <w:szCs w:val="22"/>
              </w:rPr>
            </w:pPr>
            <w:r w:rsidRPr="00287595">
              <w:rPr>
                <w:color w:val="000000"/>
                <w:sz w:val="22"/>
                <w:szCs w:val="22"/>
              </w:rPr>
              <w:t>Competition</w:t>
            </w:r>
          </w:p>
        </w:tc>
        <w:tc>
          <w:tcPr>
            <w:tcW w:w="1366" w:type="dxa"/>
            <w:shd w:val="clear" w:color="auto" w:fill="auto"/>
            <w:noWrap/>
            <w:vAlign w:val="bottom"/>
            <w:hideMark/>
          </w:tcPr>
          <w:p w14:paraId="10DAFDAA" w14:textId="77777777" w:rsidR="003437F1" w:rsidRPr="00287595" w:rsidRDefault="003437F1" w:rsidP="003437F1">
            <w:pPr>
              <w:jc w:val="right"/>
              <w:rPr>
                <w:color w:val="000000"/>
                <w:sz w:val="22"/>
                <w:szCs w:val="22"/>
              </w:rPr>
            </w:pPr>
            <w:r w:rsidRPr="00287595">
              <w:rPr>
                <w:color w:val="000000"/>
                <w:sz w:val="22"/>
                <w:szCs w:val="22"/>
              </w:rPr>
              <w:t>-0.271</w:t>
            </w:r>
          </w:p>
        </w:tc>
        <w:tc>
          <w:tcPr>
            <w:tcW w:w="1000" w:type="dxa"/>
            <w:shd w:val="clear" w:color="auto" w:fill="auto"/>
            <w:noWrap/>
            <w:vAlign w:val="bottom"/>
            <w:hideMark/>
          </w:tcPr>
          <w:p w14:paraId="3C421D47" w14:textId="77777777" w:rsidR="003437F1" w:rsidRPr="00287595" w:rsidRDefault="003437F1" w:rsidP="003437F1">
            <w:pPr>
              <w:jc w:val="right"/>
              <w:rPr>
                <w:color w:val="000000"/>
                <w:sz w:val="22"/>
                <w:szCs w:val="22"/>
              </w:rPr>
            </w:pPr>
            <w:r w:rsidRPr="00287595">
              <w:rPr>
                <w:color w:val="000000"/>
                <w:sz w:val="22"/>
                <w:szCs w:val="22"/>
              </w:rPr>
              <w:t>-0.481</w:t>
            </w:r>
          </w:p>
        </w:tc>
        <w:tc>
          <w:tcPr>
            <w:tcW w:w="1104" w:type="dxa"/>
            <w:shd w:val="clear" w:color="auto" w:fill="auto"/>
            <w:noWrap/>
            <w:vAlign w:val="bottom"/>
            <w:hideMark/>
          </w:tcPr>
          <w:p w14:paraId="4F6A0150" w14:textId="77777777" w:rsidR="003437F1" w:rsidRPr="00287595" w:rsidRDefault="003437F1" w:rsidP="00BC318E">
            <w:pPr>
              <w:rPr>
                <w:color w:val="000000"/>
                <w:sz w:val="22"/>
                <w:szCs w:val="22"/>
              </w:rPr>
            </w:pPr>
            <w:r w:rsidRPr="00287595">
              <w:rPr>
                <w:color w:val="000000"/>
                <w:sz w:val="22"/>
                <w:szCs w:val="22"/>
              </w:rPr>
              <w:t>-0.060</w:t>
            </w:r>
          </w:p>
        </w:tc>
        <w:tc>
          <w:tcPr>
            <w:tcW w:w="1155" w:type="dxa"/>
            <w:vAlign w:val="bottom"/>
          </w:tcPr>
          <w:p w14:paraId="30C12FB5" w14:textId="77777777" w:rsidR="003437F1" w:rsidRPr="00287595" w:rsidRDefault="003437F1" w:rsidP="00BC318E">
            <w:pPr>
              <w:rPr>
                <w:color w:val="000000"/>
                <w:sz w:val="22"/>
                <w:szCs w:val="22"/>
              </w:rPr>
            </w:pPr>
            <w:r>
              <w:rPr>
                <w:color w:val="000000"/>
                <w:sz w:val="22"/>
                <w:szCs w:val="22"/>
              </w:rPr>
              <w:t>Comp</w:t>
            </w:r>
          </w:p>
        </w:tc>
      </w:tr>
      <w:tr w:rsidR="003437F1" w:rsidRPr="000F2DC1" w14:paraId="0680BC09" w14:textId="77777777" w:rsidTr="00BC318E">
        <w:trPr>
          <w:trHeight w:val="288"/>
        </w:trPr>
        <w:tc>
          <w:tcPr>
            <w:tcW w:w="4460" w:type="dxa"/>
            <w:shd w:val="clear" w:color="auto" w:fill="auto"/>
            <w:noWrap/>
            <w:vAlign w:val="bottom"/>
            <w:hideMark/>
          </w:tcPr>
          <w:p w14:paraId="5DC9AE5E" w14:textId="77777777" w:rsidR="003437F1" w:rsidRPr="00287595" w:rsidRDefault="003437F1" w:rsidP="003437F1">
            <w:pPr>
              <w:rPr>
                <w:color w:val="000000"/>
                <w:sz w:val="22"/>
                <w:szCs w:val="22"/>
              </w:rPr>
            </w:pPr>
            <w:r w:rsidRPr="00287595">
              <w:rPr>
                <w:color w:val="000000"/>
                <w:sz w:val="22"/>
                <w:szCs w:val="22"/>
              </w:rPr>
              <w:t>Salinity</w:t>
            </w:r>
          </w:p>
        </w:tc>
        <w:tc>
          <w:tcPr>
            <w:tcW w:w="1366" w:type="dxa"/>
            <w:shd w:val="clear" w:color="auto" w:fill="auto"/>
            <w:noWrap/>
            <w:vAlign w:val="bottom"/>
            <w:hideMark/>
          </w:tcPr>
          <w:p w14:paraId="1D332BD6" w14:textId="77777777" w:rsidR="003437F1" w:rsidRPr="00287595" w:rsidRDefault="003437F1" w:rsidP="003437F1">
            <w:pPr>
              <w:jc w:val="right"/>
              <w:rPr>
                <w:color w:val="000000"/>
                <w:sz w:val="22"/>
                <w:szCs w:val="22"/>
              </w:rPr>
            </w:pPr>
            <w:r w:rsidRPr="00287595">
              <w:rPr>
                <w:color w:val="000000"/>
                <w:sz w:val="22"/>
                <w:szCs w:val="22"/>
              </w:rPr>
              <w:t>-0.567</w:t>
            </w:r>
          </w:p>
        </w:tc>
        <w:tc>
          <w:tcPr>
            <w:tcW w:w="1000" w:type="dxa"/>
            <w:shd w:val="clear" w:color="auto" w:fill="auto"/>
            <w:noWrap/>
            <w:vAlign w:val="bottom"/>
            <w:hideMark/>
          </w:tcPr>
          <w:p w14:paraId="4F25627E" w14:textId="77777777" w:rsidR="003437F1" w:rsidRPr="00287595" w:rsidRDefault="003437F1" w:rsidP="003437F1">
            <w:pPr>
              <w:jc w:val="right"/>
              <w:rPr>
                <w:color w:val="000000"/>
                <w:sz w:val="22"/>
                <w:szCs w:val="22"/>
              </w:rPr>
            </w:pPr>
            <w:r w:rsidRPr="00287595">
              <w:rPr>
                <w:color w:val="000000"/>
                <w:sz w:val="22"/>
                <w:szCs w:val="22"/>
              </w:rPr>
              <w:t>-0.794</w:t>
            </w:r>
          </w:p>
        </w:tc>
        <w:tc>
          <w:tcPr>
            <w:tcW w:w="1104" w:type="dxa"/>
            <w:shd w:val="clear" w:color="auto" w:fill="auto"/>
            <w:noWrap/>
            <w:vAlign w:val="bottom"/>
            <w:hideMark/>
          </w:tcPr>
          <w:p w14:paraId="68406CFD" w14:textId="77777777" w:rsidR="003437F1" w:rsidRPr="00287595" w:rsidRDefault="003437F1" w:rsidP="00BC318E">
            <w:pPr>
              <w:rPr>
                <w:color w:val="000000"/>
                <w:sz w:val="22"/>
                <w:szCs w:val="22"/>
              </w:rPr>
            </w:pPr>
            <w:r w:rsidRPr="00287595">
              <w:rPr>
                <w:color w:val="000000"/>
                <w:sz w:val="22"/>
                <w:szCs w:val="22"/>
              </w:rPr>
              <w:t>-0.341</w:t>
            </w:r>
          </w:p>
        </w:tc>
        <w:tc>
          <w:tcPr>
            <w:tcW w:w="1155" w:type="dxa"/>
            <w:vAlign w:val="bottom"/>
          </w:tcPr>
          <w:p w14:paraId="0AA2115C" w14:textId="77777777" w:rsidR="003437F1" w:rsidRPr="00287595" w:rsidRDefault="003437F1" w:rsidP="00BC318E">
            <w:pPr>
              <w:rPr>
                <w:color w:val="000000"/>
                <w:sz w:val="22"/>
                <w:szCs w:val="22"/>
              </w:rPr>
            </w:pPr>
            <w:r>
              <w:rPr>
                <w:color w:val="000000"/>
                <w:sz w:val="22"/>
                <w:szCs w:val="22"/>
              </w:rPr>
              <w:t>Fresh</w:t>
            </w:r>
          </w:p>
        </w:tc>
      </w:tr>
      <w:tr w:rsidR="003437F1" w:rsidRPr="000F2DC1" w14:paraId="1B16F8DE" w14:textId="77777777" w:rsidTr="00BC318E">
        <w:trPr>
          <w:trHeight w:val="288"/>
        </w:trPr>
        <w:tc>
          <w:tcPr>
            <w:tcW w:w="4460" w:type="dxa"/>
            <w:shd w:val="clear" w:color="auto" w:fill="auto"/>
            <w:noWrap/>
            <w:vAlign w:val="bottom"/>
            <w:hideMark/>
          </w:tcPr>
          <w:p w14:paraId="13BA4EEF" w14:textId="77777777" w:rsidR="003437F1" w:rsidRPr="00287595" w:rsidRDefault="003437F1" w:rsidP="003437F1">
            <w:pPr>
              <w:rPr>
                <w:color w:val="000000"/>
                <w:sz w:val="22"/>
                <w:szCs w:val="22"/>
              </w:rPr>
            </w:pPr>
            <w:r w:rsidRPr="00287595">
              <w:rPr>
                <w:color w:val="000000"/>
                <w:sz w:val="22"/>
                <w:szCs w:val="22"/>
              </w:rPr>
              <w:t>Level2</w:t>
            </w:r>
          </w:p>
        </w:tc>
        <w:tc>
          <w:tcPr>
            <w:tcW w:w="1366" w:type="dxa"/>
            <w:shd w:val="clear" w:color="auto" w:fill="auto"/>
            <w:noWrap/>
            <w:vAlign w:val="bottom"/>
            <w:hideMark/>
          </w:tcPr>
          <w:p w14:paraId="6D72D9FF" w14:textId="77777777" w:rsidR="003437F1" w:rsidRPr="00287595" w:rsidRDefault="003437F1" w:rsidP="003437F1">
            <w:pPr>
              <w:jc w:val="right"/>
              <w:rPr>
                <w:color w:val="000000"/>
                <w:sz w:val="22"/>
                <w:szCs w:val="22"/>
              </w:rPr>
            </w:pPr>
            <w:r w:rsidRPr="00287595">
              <w:rPr>
                <w:color w:val="000000"/>
                <w:sz w:val="22"/>
                <w:szCs w:val="22"/>
              </w:rPr>
              <w:t>0.030</w:t>
            </w:r>
          </w:p>
        </w:tc>
        <w:tc>
          <w:tcPr>
            <w:tcW w:w="1000" w:type="dxa"/>
            <w:shd w:val="clear" w:color="auto" w:fill="auto"/>
            <w:noWrap/>
            <w:vAlign w:val="bottom"/>
            <w:hideMark/>
          </w:tcPr>
          <w:p w14:paraId="6A220E29" w14:textId="77777777" w:rsidR="003437F1" w:rsidRPr="00287595" w:rsidRDefault="003437F1" w:rsidP="003437F1">
            <w:pPr>
              <w:jc w:val="right"/>
              <w:rPr>
                <w:color w:val="000000"/>
                <w:sz w:val="22"/>
                <w:szCs w:val="22"/>
              </w:rPr>
            </w:pPr>
            <w:r w:rsidRPr="00287595">
              <w:rPr>
                <w:color w:val="000000"/>
                <w:sz w:val="22"/>
                <w:szCs w:val="22"/>
              </w:rPr>
              <w:t>-0.193</w:t>
            </w:r>
          </w:p>
        </w:tc>
        <w:tc>
          <w:tcPr>
            <w:tcW w:w="1104" w:type="dxa"/>
            <w:shd w:val="clear" w:color="auto" w:fill="auto"/>
            <w:noWrap/>
            <w:vAlign w:val="bottom"/>
            <w:hideMark/>
          </w:tcPr>
          <w:p w14:paraId="378624EB" w14:textId="77777777" w:rsidR="003437F1" w:rsidRPr="00287595" w:rsidRDefault="003437F1" w:rsidP="00BC318E">
            <w:pPr>
              <w:rPr>
                <w:color w:val="000000"/>
                <w:sz w:val="22"/>
                <w:szCs w:val="22"/>
              </w:rPr>
            </w:pPr>
            <w:r w:rsidRPr="00287595">
              <w:rPr>
                <w:color w:val="000000"/>
                <w:sz w:val="22"/>
                <w:szCs w:val="22"/>
              </w:rPr>
              <w:t>0.254</w:t>
            </w:r>
          </w:p>
        </w:tc>
        <w:tc>
          <w:tcPr>
            <w:tcW w:w="1155" w:type="dxa"/>
            <w:vAlign w:val="bottom"/>
          </w:tcPr>
          <w:p w14:paraId="30432609" w14:textId="77777777" w:rsidR="003437F1" w:rsidRPr="00287595" w:rsidRDefault="003437F1" w:rsidP="00BC318E">
            <w:pPr>
              <w:rPr>
                <w:color w:val="000000"/>
                <w:sz w:val="22"/>
                <w:szCs w:val="22"/>
              </w:rPr>
            </w:pPr>
            <w:r>
              <w:rPr>
                <w:color w:val="000000"/>
                <w:sz w:val="22"/>
                <w:szCs w:val="22"/>
              </w:rPr>
              <w:t>Level1</w:t>
            </w:r>
          </w:p>
        </w:tc>
      </w:tr>
      <w:tr w:rsidR="003437F1" w:rsidRPr="000F2DC1" w14:paraId="029A52FE" w14:textId="77777777" w:rsidTr="00BC318E">
        <w:trPr>
          <w:trHeight w:val="288"/>
        </w:trPr>
        <w:tc>
          <w:tcPr>
            <w:tcW w:w="4460" w:type="dxa"/>
            <w:shd w:val="clear" w:color="auto" w:fill="auto"/>
            <w:noWrap/>
            <w:vAlign w:val="bottom"/>
            <w:hideMark/>
          </w:tcPr>
          <w:p w14:paraId="5B562F11" w14:textId="77777777" w:rsidR="003437F1" w:rsidRPr="00287595" w:rsidRDefault="003437F1" w:rsidP="003437F1">
            <w:pPr>
              <w:rPr>
                <w:color w:val="000000"/>
                <w:sz w:val="22"/>
                <w:szCs w:val="22"/>
              </w:rPr>
            </w:pPr>
            <w:r w:rsidRPr="00287595">
              <w:rPr>
                <w:color w:val="000000"/>
                <w:sz w:val="22"/>
                <w:szCs w:val="22"/>
              </w:rPr>
              <w:t>Level3</w:t>
            </w:r>
          </w:p>
        </w:tc>
        <w:tc>
          <w:tcPr>
            <w:tcW w:w="1366" w:type="dxa"/>
            <w:shd w:val="clear" w:color="auto" w:fill="auto"/>
            <w:noWrap/>
            <w:vAlign w:val="bottom"/>
            <w:hideMark/>
          </w:tcPr>
          <w:p w14:paraId="145897E3" w14:textId="77777777" w:rsidR="003437F1" w:rsidRPr="00287595" w:rsidRDefault="003437F1" w:rsidP="003437F1">
            <w:pPr>
              <w:jc w:val="right"/>
              <w:rPr>
                <w:color w:val="000000"/>
                <w:sz w:val="22"/>
                <w:szCs w:val="22"/>
              </w:rPr>
            </w:pPr>
            <w:r w:rsidRPr="00287595">
              <w:rPr>
                <w:color w:val="000000"/>
                <w:sz w:val="22"/>
                <w:szCs w:val="22"/>
              </w:rPr>
              <w:t>-0.132</w:t>
            </w:r>
          </w:p>
        </w:tc>
        <w:tc>
          <w:tcPr>
            <w:tcW w:w="1000" w:type="dxa"/>
            <w:shd w:val="clear" w:color="auto" w:fill="auto"/>
            <w:noWrap/>
            <w:vAlign w:val="bottom"/>
            <w:hideMark/>
          </w:tcPr>
          <w:p w14:paraId="25C7AAD8" w14:textId="77777777" w:rsidR="003437F1" w:rsidRPr="00287595" w:rsidRDefault="003437F1" w:rsidP="003437F1">
            <w:pPr>
              <w:jc w:val="right"/>
              <w:rPr>
                <w:color w:val="000000"/>
                <w:sz w:val="22"/>
                <w:szCs w:val="22"/>
              </w:rPr>
            </w:pPr>
            <w:r w:rsidRPr="00287595">
              <w:rPr>
                <w:color w:val="000000"/>
                <w:sz w:val="22"/>
                <w:szCs w:val="22"/>
              </w:rPr>
              <w:t>-0.366</w:t>
            </w:r>
          </w:p>
        </w:tc>
        <w:tc>
          <w:tcPr>
            <w:tcW w:w="1104" w:type="dxa"/>
            <w:shd w:val="clear" w:color="auto" w:fill="auto"/>
            <w:noWrap/>
            <w:vAlign w:val="bottom"/>
            <w:hideMark/>
          </w:tcPr>
          <w:p w14:paraId="77F1EFF7" w14:textId="77777777" w:rsidR="003437F1" w:rsidRPr="00287595" w:rsidRDefault="003437F1" w:rsidP="00BC318E">
            <w:pPr>
              <w:rPr>
                <w:color w:val="000000"/>
                <w:sz w:val="22"/>
                <w:szCs w:val="22"/>
              </w:rPr>
            </w:pPr>
            <w:r w:rsidRPr="00287595">
              <w:rPr>
                <w:color w:val="000000"/>
                <w:sz w:val="22"/>
                <w:szCs w:val="22"/>
              </w:rPr>
              <w:t>0.102</w:t>
            </w:r>
          </w:p>
        </w:tc>
        <w:tc>
          <w:tcPr>
            <w:tcW w:w="1155" w:type="dxa"/>
            <w:vAlign w:val="bottom"/>
          </w:tcPr>
          <w:p w14:paraId="178FCC39" w14:textId="77777777" w:rsidR="003437F1" w:rsidRPr="00287595" w:rsidRDefault="003437F1" w:rsidP="00BC318E">
            <w:pPr>
              <w:rPr>
                <w:color w:val="000000"/>
                <w:sz w:val="22"/>
                <w:szCs w:val="22"/>
              </w:rPr>
            </w:pPr>
            <w:r>
              <w:rPr>
                <w:color w:val="000000"/>
                <w:sz w:val="22"/>
                <w:szCs w:val="22"/>
              </w:rPr>
              <w:t>Level1</w:t>
            </w:r>
          </w:p>
        </w:tc>
      </w:tr>
      <w:tr w:rsidR="003437F1" w:rsidRPr="000F2DC1" w14:paraId="71532641" w14:textId="77777777" w:rsidTr="00BC318E">
        <w:trPr>
          <w:trHeight w:val="288"/>
        </w:trPr>
        <w:tc>
          <w:tcPr>
            <w:tcW w:w="4460" w:type="dxa"/>
            <w:shd w:val="clear" w:color="auto" w:fill="auto"/>
            <w:noWrap/>
            <w:vAlign w:val="bottom"/>
            <w:hideMark/>
          </w:tcPr>
          <w:p w14:paraId="756E9B29" w14:textId="77777777" w:rsidR="003437F1" w:rsidRPr="00287595" w:rsidRDefault="003437F1" w:rsidP="003437F1">
            <w:pPr>
              <w:rPr>
                <w:color w:val="000000"/>
                <w:sz w:val="22"/>
                <w:szCs w:val="22"/>
              </w:rPr>
            </w:pPr>
            <w:r w:rsidRPr="00287595">
              <w:rPr>
                <w:color w:val="000000"/>
                <w:sz w:val="22"/>
                <w:szCs w:val="22"/>
              </w:rPr>
              <w:t>Level4</w:t>
            </w:r>
          </w:p>
        </w:tc>
        <w:tc>
          <w:tcPr>
            <w:tcW w:w="1366" w:type="dxa"/>
            <w:shd w:val="clear" w:color="auto" w:fill="auto"/>
            <w:noWrap/>
            <w:vAlign w:val="bottom"/>
            <w:hideMark/>
          </w:tcPr>
          <w:p w14:paraId="2F435947" w14:textId="77777777" w:rsidR="003437F1" w:rsidRPr="00287595" w:rsidRDefault="003437F1" w:rsidP="003437F1">
            <w:pPr>
              <w:jc w:val="right"/>
              <w:rPr>
                <w:color w:val="000000"/>
                <w:sz w:val="22"/>
                <w:szCs w:val="22"/>
              </w:rPr>
            </w:pPr>
            <w:r w:rsidRPr="00287595">
              <w:rPr>
                <w:color w:val="000000"/>
                <w:sz w:val="22"/>
                <w:szCs w:val="22"/>
              </w:rPr>
              <w:t>-0.097</w:t>
            </w:r>
          </w:p>
        </w:tc>
        <w:tc>
          <w:tcPr>
            <w:tcW w:w="1000" w:type="dxa"/>
            <w:shd w:val="clear" w:color="auto" w:fill="auto"/>
            <w:noWrap/>
            <w:vAlign w:val="bottom"/>
            <w:hideMark/>
          </w:tcPr>
          <w:p w14:paraId="45C4BA0E" w14:textId="77777777" w:rsidR="003437F1" w:rsidRPr="00287595" w:rsidRDefault="003437F1" w:rsidP="003437F1">
            <w:pPr>
              <w:jc w:val="right"/>
              <w:rPr>
                <w:color w:val="000000"/>
                <w:sz w:val="22"/>
                <w:szCs w:val="22"/>
              </w:rPr>
            </w:pPr>
            <w:r w:rsidRPr="00287595">
              <w:rPr>
                <w:color w:val="000000"/>
                <w:sz w:val="22"/>
                <w:szCs w:val="22"/>
              </w:rPr>
              <w:t>-0.331</w:t>
            </w:r>
          </w:p>
        </w:tc>
        <w:tc>
          <w:tcPr>
            <w:tcW w:w="1104" w:type="dxa"/>
            <w:shd w:val="clear" w:color="auto" w:fill="auto"/>
            <w:noWrap/>
            <w:vAlign w:val="bottom"/>
            <w:hideMark/>
          </w:tcPr>
          <w:p w14:paraId="27228CF2" w14:textId="77777777" w:rsidR="003437F1" w:rsidRPr="00287595" w:rsidRDefault="003437F1" w:rsidP="00BC318E">
            <w:pPr>
              <w:rPr>
                <w:color w:val="000000"/>
                <w:sz w:val="22"/>
                <w:szCs w:val="22"/>
              </w:rPr>
            </w:pPr>
            <w:r w:rsidRPr="00287595">
              <w:rPr>
                <w:color w:val="000000"/>
                <w:sz w:val="22"/>
                <w:szCs w:val="22"/>
              </w:rPr>
              <w:t>0.136</w:t>
            </w:r>
          </w:p>
        </w:tc>
        <w:tc>
          <w:tcPr>
            <w:tcW w:w="1155" w:type="dxa"/>
            <w:vAlign w:val="bottom"/>
          </w:tcPr>
          <w:p w14:paraId="7385DBEE" w14:textId="77777777" w:rsidR="003437F1" w:rsidRPr="00287595" w:rsidRDefault="003437F1" w:rsidP="00BC318E">
            <w:pPr>
              <w:rPr>
                <w:color w:val="000000"/>
                <w:sz w:val="22"/>
                <w:szCs w:val="22"/>
              </w:rPr>
            </w:pPr>
            <w:r>
              <w:rPr>
                <w:color w:val="000000"/>
                <w:sz w:val="22"/>
                <w:szCs w:val="22"/>
              </w:rPr>
              <w:t>Level1</w:t>
            </w:r>
          </w:p>
        </w:tc>
      </w:tr>
      <w:tr w:rsidR="003437F1" w:rsidRPr="000F2DC1" w14:paraId="49C23936" w14:textId="77777777" w:rsidTr="00BC318E">
        <w:trPr>
          <w:trHeight w:val="288"/>
        </w:trPr>
        <w:tc>
          <w:tcPr>
            <w:tcW w:w="4460" w:type="dxa"/>
            <w:shd w:val="clear" w:color="auto" w:fill="auto"/>
            <w:noWrap/>
            <w:vAlign w:val="bottom"/>
            <w:hideMark/>
          </w:tcPr>
          <w:p w14:paraId="1DEF81ED" w14:textId="77777777" w:rsidR="003437F1" w:rsidRPr="00287595" w:rsidRDefault="003437F1" w:rsidP="003437F1">
            <w:pPr>
              <w:rPr>
                <w:color w:val="000000"/>
                <w:sz w:val="22"/>
                <w:szCs w:val="22"/>
              </w:rPr>
            </w:pPr>
            <w:r w:rsidRPr="00287595">
              <w:rPr>
                <w:color w:val="000000"/>
                <w:sz w:val="22"/>
                <w:szCs w:val="22"/>
              </w:rPr>
              <w:t>Level5</w:t>
            </w:r>
          </w:p>
        </w:tc>
        <w:tc>
          <w:tcPr>
            <w:tcW w:w="1366" w:type="dxa"/>
            <w:shd w:val="clear" w:color="auto" w:fill="auto"/>
            <w:noWrap/>
            <w:vAlign w:val="bottom"/>
            <w:hideMark/>
          </w:tcPr>
          <w:p w14:paraId="085833BF" w14:textId="77777777" w:rsidR="003437F1" w:rsidRPr="00287595" w:rsidRDefault="003437F1" w:rsidP="003437F1">
            <w:pPr>
              <w:jc w:val="right"/>
              <w:rPr>
                <w:color w:val="000000"/>
                <w:sz w:val="22"/>
                <w:szCs w:val="22"/>
              </w:rPr>
            </w:pPr>
            <w:r w:rsidRPr="00287595">
              <w:rPr>
                <w:color w:val="000000"/>
                <w:sz w:val="22"/>
                <w:szCs w:val="22"/>
              </w:rPr>
              <w:t>-0.097</w:t>
            </w:r>
          </w:p>
        </w:tc>
        <w:tc>
          <w:tcPr>
            <w:tcW w:w="1000" w:type="dxa"/>
            <w:shd w:val="clear" w:color="auto" w:fill="auto"/>
            <w:noWrap/>
            <w:vAlign w:val="bottom"/>
            <w:hideMark/>
          </w:tcPr>
          <w:p w14:paraId="3AC5E746" w14:textId="77777777" w:rsidR="003437F1" w:rsidRPr="00287595" w:rsidRDefault="003437F1" w:rsidP="003437F1">
            <w:pPr>
              <w:jc w:val="right"/>
              <w:rPr>
                <w:color w:val="000000"/>
                <w:sz w:val="22"/>
                <w:szCs w:val="22"/>
              </w:rPr>
            </w:pPr>
            <w:r w:rsidRPr="00287595">
              <w:rPr>
                <w:color w:val="000000"/>
                <w:sz w:val="22"/>
                <w:szCs w:val="22"/>
              </w:rPr>
              <w:t>-0.335</w:t>
            </w:r>
          </w:p>
        </w:tc>
        <w:tc>
          <w:tcPr>
            <w:tcW w:w="1104" w:type="dxa"/>
            <w:shd w:val="clear" w:color="auto" w:fill="auto"/>
            <w:noWrap/>
            <w:vAlign w:val="bottom"/>
            <w:hideMark/>
          </w:tcPr>
          <w:p w14:paraId="55464DCF" w14:textId="77777777" w:rsidR="003437F1" w:rsidRPr="00287595" w:rsidRDefault="003437F1" w:rsidP="00BC318E">
            <w:pPr>
              <w:rPr>
                <w:color w:val="000000"/>
                <w:sz w:val="22"/>
                <w:szCs w:val="22"/>
              </w:rPr>
            </w:pPr>
            <w:r w:rsidRPr="00287595">
              <w:rPr>
                <w:color w:val="000000"/>
                <w:sz w:val="22"/>
                <w:szCs w:val="22"/>
              </w:rPr>
              <w:t>0.140</w:t>
            </w:r>
          </w:p>
        </w:tc>
        <w:tc>
          <w:tcPr>
            <w:tcW w:w="1155" w:type="dxa"/>
            <w:vAlign w:val="bottom"/>
          </w:tcPr>
          <w:p w14:paraId="0523CED3" w14:textId="77777777" w:rsidR="003437F1" w:rsidRPr="00287595" w:rsidRDefault="003437F1" w:rsidP="00BC318E">
            <w:pPr>
              <w:rPr>
                <w:color w:val="000000"/>
                <w:sz w:val="22"/>
                <w:szCs w:val="22"/>
              </w:rPr>
            </w:pPr>
            <w:r>
              <w:rPr>
                <w:color w:val="000000"/>
                <w:sz w:val="22"/>
                <w:szCs w:val="22"/>
              </w:rPr>
              <w:t>Level1</w:t>
            </w:r>
          </w:p>
        </w:tc>
      </w:tr>
      <w:tr w:rsidR="003437F1" w:rsidRPr="000F2DC1" w14:paraId="6403E6AF" w14:textId="77777777" w:rsidTr="00BC318E">
        <w:trPr>
          <w:trHeight w:val="288"/>
        </w:trPr>
        <w:tc>
          <w:tcPr>
            <w:tcW w:w="4460" w:type="dxa"/>
            <w:shd w:val="clear" w:color="auto" w:fill="auto"/>
            <w:noWrap/>
            <w:vAlign w:val="bottom"/>
            <w:hideMark/>
          </w:tcPr>
          <w:p w14:paraId="3B19AE2D" w14:textId="77777777" w:rsidR="003437F1" w:rsidRPr="00287595" w:rsidRDefault="003437F1" w:rsidP="003437F1">
            <w:pPr>
              <w:rPr>
                <w:color w:val="000000"/>
                <w:sz w:val="22"/>
                <w:szCs w:val="22"/>
              </w:rPr>
            </w:pPr>
            <w:r w:rsidRPr="00287595">
              <w:rPr>
                <w:color w:val="000000"/>
                <w:sz w:val="22"/>
                <w:szCs w:val="22"/>
              </w:rPr>
              <w:t>Level6</w:t>
            </w:r>
          </w:p>
        </w:tc>
        <w:tc>
          <w:tcPr>
            <w:tcW w:w="1366" w:type="dxa"/>
            <w:shd w:val="clear" w:color="auto" w:fill="auto"/>
            <w:noWrap/>
            <w:vAlign w:val="bottom"/>
            <w:hideMark/>
          </w:tcPr>
          <w:p w14:paraId="633BBADA" w14:textId="77777777" w:rsidR="003437F1" w:rsidRPr="00287595" w:rsidRDefault="003437F1" w:rsidP="003437F1">
            <w:pPr>
              <w:jc w:val="right"/>
              <w:rPr>
                <w:color w:val="000000"/>
                <w:sz w:val="22"/>
                <w:szCs w:val="22"/>
              </w:rPr>
            </w:pPr>
            <w:r w:rsidRPr="00287595">
              <w:rPr>
                <w:color w:val="000000"/>
                <w:sz w:val="22"/>
                <w:szCs w:val="22"/>
              </w:rPr>
              <w:t>-0.725</w:t>
            </w:r>
          </w:p>
        </w:tc>
        <w:tc>
          <w:tcPr>
            <w:tcW w:w="1000" w:type="dxa"/>
            <w:shd w:val="clear" w:color="auto" w:fill="auto"/>
            <w:noWrap/>
            <w:vAlign w:val="bottom"/>
            <w:hideMark/>
          </w:tcPr>
          <w:p w14:paraId="057C3A7B" w14:textId="77777777" w:rsidR="003437F1" w:rsidRPr="00287595" w:rsidRDefault="003437F1" w:rsidP="003437F1">
            <w:pPr>
              <w:jc w:val="right"/>
              <w:rPr>
                <w:color w:val="000000"/>
                <w:sz w:val="22"/>
                <w:szCs w:val="22"/>
              </w:rPr>
            </w:pPr>
            <w:r w:rsidRPr="00287595">
              <w:rPr>
                <w:color w:val="000000"/>
                <w:sz w:val="22"/>
                <w:szCs w:val="22"/>
              </w:rPr>
              <w:t>-0.994</w:t>
            </w:r>
          </w:p>
        </w:tc>
        <w:tc>
          <w:tcPr>
            <w:tcW w:w="1104" w:type="dxa"/>
            <w:shd w:val="clear" w:color="auto" w:fill="auto"/>
            <w:noWrap/>
            <w:vAlign w:val="bottom"/>
            <w:hideMark/>
          </w:tcPr>
          <w:p w14:paraId="09DC28C6" w14:textId="77777777" w:rsidR="003437F1" w:rsidRPr="00287595" w:rsidRDefault="003437F1" w:rsidP="00BC318E">
            <w:pPr>
              <w:rPr>
                <w:color w:val="000000"/>
                <w:sz w:val="22"/>
                <w:szCs w:val="22"/>
              </w:rPr>
            </w:pPr>
            <w:r w:rsidRPr="00287595">
              <w:rPr>
                <w:color w:val="000000"/>
                <w:sz w:val="22"/>
                <w:szCs w:val="22"/>
              </w:rPr>
              <w:t>-0.455</w:t>
            </w:r>
          </w:p>
        </w:tc>
        <w:tc>
          <w:tcPr>
            <w:tcW w:w="1155" w:type="dxa"/>
            <w:vAlign w:val="bottom"/>
          </w:tcPr>
          <w:p w14:paraId="5E14EE39" w14:textId="77777777" w:rsidR="003437F1" w:rsidRPr="00287595" w:rsidRDefault="003437F1" w:rsidP="00BC318E">
            <w:pPr>
              <w:rPr>
                <w:color w:val="000000"/>
                <w:sz w:val="22"/>
                <w:szCs w:val="22"/>
              </w:rPr>
            </w:pPr>
            <w:r>
              <w:rPr>
                <w:color w:val="000000"/>
                <w:sz w:val="22"/>
                <w:szCs w:val="22"/>
              </w:rPr>
              <w:t>Level1</w:t>
            </w:r>
          </w:p>
        </w:tc>
      </w:tr>
      <w:tr w:rsidR="003437F1" w:rsidRPr="000F2DC1" w14:paraId="0FA2B8F1" w14:textId="77777777" w:rsidTr="00BC318E">
        <w:trPr>
          <w:trHeight w:val="288"/>
        </w:trPr>
        <w:tc>
          <w:tcPr>
            <w:tcW w:w="4460" w:type="dxa"/>
            <w:shd w:val="clear" w:color="auto" w:fill="auto"/>
            <w:noWrap/>
            <w:vAlign w:val="bottom"/>
            <w:hideMark/>
          </w:tcPr>
          <w:p w14:paraId="04B5A996" w14:textId="77777777" w:rsidR="003437F1" w:rsidRPr="00287595" w:rsidRDefault="003437F1" w:rsidP="003437F1">
            <w:pPr>
              <w:rPr>
                <w:color w:val="000000"/>
                <w:sz w:val="22"/>
                <w:szCs w:val="22"/>
              </w:rPr>
            </w:pPr>
            <w:r w:rsidRPr="00287595">
              <w:rPr>
                <w:color w:val="000000"/>
                <w:sz w:val="22"/>
                <w:szCs w:val="22"/>
              </w:rPr>
              <w:t xml:space="preserve">Age </w:t>
            </w:r>
            <w:proofErr w:type="spellStart"/>
            <w:proofErr w:type="gramStart"/>
            <w:r w:rsidRPr="00287595">
              <w:rPr>
                <w:color w:val="000000"/>
                <w:sz w:val="22"/>
                <w:szCs w:val="22"/>
              </w:rPr>
              <w:t>cohort:Competition</w:t>
            </w:r>
            <w:proofErr w:type="spellEnd"/>
            <w:proofErr w:type="gramEnd"/>
          </w:p>
        </w:tc>
        <w:tc>
          <w:tcPr>
            <w:tcW w:w="1366" w:type="dxa"/>
            <w:shd w:val="clear" w:color="auto" w:fill="auto"/>
            <w:noWrap/>
            <w:vAlign w:val="bottom"/>
            <w:hideMark/>
          </w:tcPr>
          <w:p w14:paraId="48378315" w14:textId="77777777" w:rsidR="003437F1" w:rsidRPr="00287595" w:rsidRDefault="003437F1" w:rsidP="003437F1">
            <w:pPr>
              <w:jc w:val="right"/>
              <w:rPr>
                <w:color w:val="000000"/>
                <w:sz w:val="22"/>
                <w:szCs w:val="22"/>
              </w:rPr>
            </w:pPr>
            <w:r w:rsidRPr="00287595">
              <w:rPr>
                <w:color w:val="000000"/>
                <w:sz w:val="22"/>
                <w:szCs w:val="22"/>
              </w:rPr>
              <w:t>-0.034</w:t>
            </w:r>
          </w:p>
        </w:tc>
        <w:tc>
          <w:tcPr>
            <w:tcW w:w="1000" w:type="dxa"/>
            <w:shd w:val="clear" w:color="auto" w:fill="auto"/>
            <w:noWrap/>
            <w:vAlign w:val="bottom"/>
            <w:hideMark/>
          </w:tcPr>
          <w:p w14:paraId="14ACA130" w14:textId="77777777" w:rsidR="003437F1" w:rsidRPr="00287595" w:rsidRDefault="003437F1" w:rsidP="003437F1">
            <w:pPr>
              <w:jc w:val="right"/>
              <w:rPr>
                <w:color w:val="000000"/>
                <w:sz w:val="22"/>
                <w:szCs w:val="22"/>
              </w:rPr>
            </w:pPr>
            <w:r w:rsidRPr="00287595">
              <w:rPr>
                <w:color w:val="000000"/>
                <w:sz w:val="22"/>
                <w:szCs w:val="22"/>
              </w:rPr>
              <w:t>-0.325</w:t>
            </w:r>
          </w:p>
        </w:tc>
        <w:tc>
          <w:tcPr>
            <w:tcW w:w="1104" w:type="dxa"/>
            <w:shd w:val="clear" w:color="auto" w:fill="auto"/>
            <w:noWrap/>
            <w:vAlign w:val="bottom"/>
            <w:hideMark/>
          </w:tcPr>
          <w:p w14:paraId="3DB058C6" w14:textId="77777777" w:rsidR="003437F1" w:rsidRPr="00287595" w:rsidRDefault="003437F1" w:rsidP="00BC318E">
            <w:pPr>
              <w:rPr>
                <w:color w:val="000000"/>
                <w:sz w:val="22"/>
                <w:szCs w:val="22"/>
              </w:rPr>
            </w:pPr>
            <w:r w:rsidRPr="00287595">
              <w:rPr>
                <w:color w:val="000000"/>
                <w:sz w:val="22"/>
                <w:szCs w:val="22"/>
              </w:rPr>
              <w:t>0.257</w:t>
            </w:r>
          </w:p>
        </w:tc>
        <w:tc>
          <w:tcPr>
            <w:tcW w:w="1155" w:type="dxa"/>
            <w:vAlign w:val="bottom"/>
          </w:tcPr>
          <w:p w14:paraId="314A6F75"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423FDF38" w14:textId="77777777" w:rsidTr="00BC318E">
        <w:trPr>
          <w:trHeight w:val="288"/>
        </w:trPr>
        <w:tc>
          <w:tcPr>
            <w:tcW w:w="4460" w:type="dxa"/>
            <w:shd w:val="clear" w:color="auto" w:fill="auto"/>
            <w:noWrap/>
            <w:vAlign w:val="bottom"/>
            <w:hideMark/>
          </w:tcPr>
          <w:p w14:paraId="709DBC6E" w14:textId="77777777" w:rsidR="003437F1" w:rsidRPr="00287595" w:rsidRDefault="003437F1" w:rsidP="003437F1">
            <w:pPr>
              <w:rPr>
                <w:color w:val="000000"/>
                <w:sz w:val="22"/>
                <w:szCs w:val="22"/>
              </w:rPr>
            </w:pPr>
            <w:r w:rsidRPr="00287595">
              <w:rPr>
                <w:color w:val="000000"/>
                <w:sz w:val="22"/>
                <w:szCs w:val="22"/>
              </w:rPr>
              <w:t xml:space="preserve">Age </w:t>
            </w:r>
            <w:proofErr w:type="spellStart"/>
            <w:proofErr w:type="gramStart"/>
            <w:r w:rsidRPr="00287595">
              <w:rPr>
                <w:color w:val="000000"/>
                <w:sz w:val="22"/>
                <w:szCs w:val="22"/>
              </w:rPr>
              <w:t>cohort:Salinity</w:t>
            </w:r>
            <w:proofErr w:type="spellEnd"/>
            <w:proofErr w:type="gramEnd"/>
          </w:p>
        </w:tc>
        <w:tc>
          <w:tcPr>
            <w:tcW w:w="1366" w:type="dxa"/>
            <w:shd w:val="clear" w:color="auto" w:fill="auto"/>
            <w:noWrap/>
            <w:vAlign w:val="bottom"/>
            <w:hideMark/>
          </w:tcPr>
          <w:p w14:paraId="6E52C1B8" w14:textId="77777777" w:rsidR="003437F1" w:rsidRPr="00287595" w:rsidRDefault="003437F1" w:rsidP="003437F1">
            <w:pPr>
              <w:jc w:val="right"/>
              <w:rPr>
                <w:color w:val="000000"/>
                <w:sz w:val="22"/>
                <w:szCs w:val="22"/>
              </w:rPr>
            </w:pPr>
            <w:r w:rsidRPr="00287595">
              <w:rPr>
                <w:color w:val="000000"/>
                <w:sz w:val="22"/>
                <w:szCs w:val="22"/>
              </w:rPr>
              <w:t>-0.267</w:t>
            </w:r>
          </w:p>
        </w:tc>
        <w:tc>
          <w:tcPr>
            <w:tcW w:w="1000" w:type="dxa"/>
            <w:shd w:val="clear" w:color="auto" w:fill="auto"/>
            <w:noWrap/>
            <w:vAlign w:val="bottom"/>
            <w:hideMark/>
          </w:tcPr>
          <w:p w14:paraId="77DE9020" w14:textId="77777777" w:rsidR="003437F1" w:rsidRPr="00287595" w:rsidRDefault="003437F1" w:rsidP="003437F1">
            <w:pPr>
              <w:jc w:val="right"/>
              <w:rPr>
                <w:color w:val="000000"/>
                <w:sz w:val="22"/>
                <w:szCs w:val="22"/>
              </w:rPr>
            </w:pPr>
            <w:r w:rsidRPr="00287595">
              <w:rPr>
                <w:color w:val="000000"/>
                <w:sz w:val="22"/>
                <w:szCs w:val="22"/>
              </w:rPr>
              <w:t>-0.581</w:t>
            </w:r>
          </w:p>
        </w:tc>
        <w:tc>
          <w:tcPr>
            <w:tcW w:w="1104" w:type="dxa"/>
            <w:shd w:val="clear" w:color="auto" w:fill="auto"/>
            <w:noWrap/>
            <w:vAlign w:val="bottom"/>
            <w:hideMark/>
          </w:tcPr>
          <w:p w14:paraId="304C0533" w14:textId="77777777" w:rsidR="003437F1" w:rsidRPr="00287595" w:rsidRDefault="003437F1" w:rsidP="00BC318E">
            <w:pPr>
              <w:rPr>
                <w:color w:val="000000"/>
                <w:sz w:val="22"/>
                <w:szCs w:val="22"/>
              </w:rPr>
            </w:pPr>
            <w:r w:rsidRPr="00287595">
              <w:rPr>
                <w:color w:val="000000"/>
                <w:sz w:val="22"/>
                <w:szCs w:val="22"/>
              </w:rPr>
              <w:t>0.048</w:t>
            </w:r>
          </w:p>
        </w:tc>
        <w:tc>
          <w:tcPr>
            <w:tcW w:w="1155" w:type="dxa"/>
            <w:vAlign w:val="bottom"/>
          </w:tcPr>
          <w:p w14:paraId="6F704CD1"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6B8FBABB" w14:textId="77777777" w:rsidTr="00BC318E">
        <w:trPr>
          <w:trHeight w:val="288"/>
        </w:trPr>
        <w:tc>
          <w:tcPr>
            <w:tcW w:w="4460" w:type="dxa"/>
            <w:shd w:val="clear" w:color="auto" w:fill="auto"/>
            <w:noWrap/>
            <w:vAlign w:val="bottom"/>
            <w:hideMark/>
          </w:tcPr>
          <w:p w14:paraId="27633366" w14:textId="77777777" w:rsidR="003437F1" w:rsidRPr="00287595" w:rsidRDefault="003437F1" w:rsidP="003437F1">
            <w:pPr>
              <w:rPr>
                <w:color w:val="000000"/>
                <w:sz w:val="22"/>
                <w:szCs w:val="22"/>
              </w:rPr>
            </w:pPr>
            <w:proofErr w:type="spellStart"/>
            <w:proofErr w:type="gramStart"/>
            <w:r w:rsidRPr="00287595">
              <w:rPr>
                <w:color w:val="000000"/>
                <w:sz w:val="22"/>
                <w:szCs w:val="22"/>
              </w:rPr>
              <w:t>Competition:Salinity</w:t>
            </w:r>
            <w:proofErr w:type="spellEnd"/>
            <w:proofErr w:type="gramEnd"/>
          </w:p>
        </w:tc>
        <w:tc>
          <w:tcPr>
            <w:tcW w:w="1366" w:type="dxa"/>
            <w:shd w:val="clear" w:color="auto" w:fill="auto"/>
            <w:noWrap/>
            <w:vAlign w:val="bottom"/>
            <w:hideMark/>
          </w:tcPr>
          <w:p w14:paraId="23B7918B" w14:textId="77777777" w:rsidR="003437F1" w:rsidRPr="00287595" w:rsidRDefault="003437F1" w:rsidP="003437F1">
            <w:pPr>
              <w:jc w:val="right"/>
              <w:rPr>
                <w:color w:val="000000"/>
                <w:sz w:val="22"/>
                <w:szCs w:val="22"/>
              </w:rPr>
            </w:pPr>
            <w:r w:rsidRPr="00287595">
              <w:rPr>
                <w:color w:val="000000"/>
                <w:sz w:val="22"/>
                <w:szCs w:val="22"/>
              </w:rPr>
              <w:t>0.234</w:t>
            </w:r>
          </w:p>
        </w:tc>
        <w:tc>
          <w:tcPr>
            <w:tcW w:w="1000" w:type="dxa"/>
            <w:shd w:val="clear" w:color="auto" w:fill="auto"/>
            <w:noWrap/>
            <w:vAlign w:val="bottom"/>
            <w:hideMark/>
          </w:tcPr>
          <w:p w14:paraId="545751E5" w14:textId="77777777" w:rsidR="003437F1" w:rsidRPr="00287595" w:rsidRDefault="003437F1" w:rsidP="003437F1">
            <w:pPr>
              <w:jc w:val="right"/>
              <w:rPr>
                <w:color w:val="000000"/>
                <w:sz w:val="22"/>
                <w:szCs w:val="22"/>
              </w:rPr>
            </w:pPr>
            <w:r w:rsidRPr="00287595">
              <w:rPr>
                <w:color w:val="000000"/>
                <w:sz w:val="22"/>
                <w:szCs w:val="22"/>
              </w:rPr>
              <w:t>-0.062</w:t>
            </w:r>
          </w:p>
        </w:tc>
        <w:tc>
          <w:tcPr>
            <w:tcW w:w="1104" w:type="dxa"/>
            <w:shd w:val="clear" w:color="auto" w:fill="auto"/>
            <w:noWrap/>
            <w:vAlign w:val="bottom"/>
            <w:hideMark/>
          </w:tcPr>
          <w:p w14:paraId="34ED9436" w14:textId="77777777" w:rsidR="003437F1" w:rsidRPr="00287595" w:rsidRDefault="003437F1" w:rsidP="00BC318E">
            <w:pPr>
              <w:rPr>
                <w:color w:val="000000"/>
                <w:sz w:val="22"/>
                <w:szCs w:val="22"/>
              </w:rPr>
            </w:pPr>
            <w:r w:rsidRPr="00287595">
              <w:rPr>
                <w:color w:val="000000"/>
                <w:sz w:val="22"/>
                <w:szCs w:val="22"/>
              </w:rPr>
              <w:t>0.530</w:t>
            </w:r>
          </w:p>
        </w:tc>
        <w:tc>
          <w:tcPr>
            <w:tcW w:w="1155" w:type="dxa"/>
            <w:vAlign w:val="bottom"/>
          </w:tcPr>
          <w:p w14:paraId="195BA32D"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2EA53123" w14:textId="77777777" w:rsidTr="00BC318E">
        <w:trPr>
          <w:trHeight w:val="288"/>
        </w:trPr>
        <w:tc>
          <w:tcPr>
            <w:tcW w:w="4460" w:type="dxa"/>
            <w:shd w:val="clear" w:color="auto" w:fill="auto"/>
            <w:noWrap/>
            <w:vAlign w:val="bottom"/>
            <w:hideMark/>
          </w:tcPr>
          <w:p w14:paraId="03FB796B"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cohort:Level</w:t>
            </w:r>
            <w:proofErr w:type="gramEnd"/>
            <w:r w:rsidRPr="00287595">
              <w:rPr>
                <w:color w:val="000000"/>
                <w:sz w:val="22"/>
                <w:szCs w:val="22"/>
              </w:rPr>
              <w:t>2</w:t>
            </w:r>
          </w:p>
        </w:tc>
        <w:tc>
          <w:tcPr>
            <w:tcW w:w="1366" w:type="dxa"/>
            <w:shd w:val="clear" w:color="auto" w:fill="auto"/>
            <w:noWrap/>
            <w:vAlign w:val="bottom"/>
            <w:hideMark/>
          </w:tcPr>
          <w:p w14:paraId="616DBD7C" w14:textId="77777777" w:rsidR="003437F1" w:rsidRPr="00287595" w:rsidRDefault="003437F1" w:rsidP="003437F1">
            <w:pPr>
              <w:jc w:val="right"/>
              <w:rPr>
                <w:color w:val="000000"/>
                <w:sz w:val="22"/>
                <w:szCs w:val="22"/>
              </w:rPr>
            </w:pPr>
            <w:r w:rsidRPr="00287595">
              <w:rPr>
                <w:color w:val="000000"/>
                <w:sz w:val="22"/>
                <w:szCs w:val="22"/>
              </w:rPr>
              <w:t>-0.082</w:t>
            </w:r>
          </w:p>
        </w:tc>
        <w:tc>
          <w:tcPr>
            <w:tcW w:w="1000" w:type="dxa"/>
            <w:shd w:val="clear" w:color="auto" w:fill="auto"/>
            <w:noWrap/>
            <w:vAlign w:val="bottom"/>
            <w:hideMark/>
          </w:tcPr>
          <w:p w14:paraId="4A0B200E" w14:textId="77777777" w:rsidR="003437F1" w:rsidRPr="00287595" w:rsidRDefault="003437F1" w:rsidP="003437F1">
            <w:pPr>
              <w:jc w:val="right"/>
              <w:rPr>
                <w:color w:val="000000"/>
                <w:sz w:val="22"/>
                <w:szCs w:val="22"/>
              </w:rPr>
            </w:pPr>
            <w:r w:rsidRPr="00287595">
              <w:rPr>
                <w:color w:val="000000"/>
                <w:sz w:val="22"/>
                <w:szCs w:val="22"/>
              </w:rPr>
              <w:t>-0.393</w:t>
            </w:r>
          </w:p>
        </w:tc>
        <w:tc>
          <w:tcPr>
            <w:tcW w:w="1104" w:type="dxa"/>
            <w:shd w:val="clear" w:color="auto" w:fill="auto"/>
            <w:noWrap/>
            <w:vAlign w:val="bottom"/>
            <w:hideMark/>
          </w:tcPr>
          <w:p w14:paraId="27D9830B" w14:textId="77777777" w:rsidR="003437F1" w:rsidRPr="00287595" w:rsidRDefault="003437F1" w:rsidP="00BC318E">
            <w:pPr>
              <w:rPr>
                <w:color w:val="000000"/>
                <w:sz w:val="22"/>
                <w:szCs w:val="22"/>
              </w:rPr>
            </w:pPr>
            <w:r w:rsidRPr="00287595">
              <w:rPr>
                <w:color w:val="000000"/>
                <w:sz w:val="22"/>
                <w:szCs w:val="22"/>
              </w:rPr>
              <w:t>0.229</w:t>
            </w:r>
          </w:p>
        </w:tc>
        <w:tc>
          <w:tcPr>
            <w:tcW w:w="1155" w:type="dxa"/>
            <w:vAlign w:val="bottom"/>
          </w:tcPr>
          <w:p w14:paraId="5E84FB2F"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2C4ED656" w14:textId="77777777" w:rsidTr="00BC318E">
        <w:trPr>
          <w:trHeight w:val="288"/>
        </w:trPr>
        <w:tc>
          <w:tcPr>
            <w:tcW w:w="4460" w:type="dxa"/>
            <w:shd w:val="clear" w:color="auto" w:fill="auto"/>
            <w:noWrap/>
            <w:vAlign w:val="bottom"/>
            <w:hideMark/>
          </w:tcPr>
          <w:p w14:paraId="125AD73F"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cohort:Level</w:t>
            </w:r>
            <w:proofErr w:type="gramEnd"/>
            <w:r w:rsidRPr="00287595">
              <w:rPr>
                <w:color w:val="000000"/>
                <w:sz w:val="22"/>
                <w:szCs w:val="22"/>
              </w:rPr>
              <w:t>3</w:t>
            </w:r>
          </w:p>
        </w:tc>
        <w:tc>
          <w:tcPr>
            <w:tcW w:w="1366" w:type="dxa"/>
            <w:shd w:val="clear" w:color="auto" w:fill="auto"/>
            <w:noWrap/>
            <w:vAlign w:val="bottom"/>
            <w:hideMark/>
          </w:tcPr>
          <w:p w14:paraId="420042F6" w14:textId="77777777" w:rsidR="003437F1" w:rsidRPr="00287595" w:rsidRDefault="003437F1" w:rsidP="003437F1">
            <w:pPr>
              <w:jc w:val="right"/>
              <w:rPr>
                <w:color w:val="000000"/>
                <w:sz w:val="22"/>
                <w:szCs w:val="22"/>
              </w:rPr>
            </w:pPr>
            <w:r w:rsidRPr="00287595">
              <w:rPr>
                <w:color w:val="000000"/>
                <w:sz w:val="22"/>
                <w:szCs w:val="22"/>
              </w:rPr>
              <w:t>0.162</w:t>
            </w:r>
          </w:p>
        </w:tc>
        <w:tc>
          <w:tcPr>
            <w:tcW w:w="1000" w:type="dxa"/>
            <w:shd w:val="clear" w:color="auto" w:fill="auto"/>
            <w:noWrap/>
            <w:vAlign w:val="bottom"/>
            <w:hideMark/>
          </w:tcPr>
          <w:p w14:paraId="1F159E40" w14:textId="77777777" w:rsidR="003437F1" w:rsidRPr="00287595" w:rsidRDefault="003437F1" w:rsidP="003437F1">
            <w:pPr>
              <w:jc w:val="right"/>
              <w:rPr>
                <w:color w:val="000000"/>
                <w:sz w:val="22"/>
                <w:szCs w:val="22"/>
              </w:rPr>
            </w:pPr>
            <w:r w:rsidRPr="00287595">
              <w:rPr>
                <w:color w:val="000000"/>
                <w:sz w:val="22"/>
                <w:szCs w:val="22"/>
              </w:rPr>
              <w:t>-0.158</w:t>
            </w:r>
          </w:p>
        </w:tc>
        <w:tc>
          <w:tcPr>
            <w:tcW w:w="1104" w:type="dxa"/>
            <w:shd w:val="clear" w:color="auto" w:fill="auto"/>
            <w:noWrap/>
            <w:vAlign w:val="bottom"/>
            <w:hideMark/>
          </w:tcPr>
          <w:p w14:paraId="1B64D0A6" w14:textId="77777777" w:rsidR="003437F1" w:rsidRPr="00287595" w:rsidRDefault="003437F1" w:rsidP="00BC318E">
            <w:pPr>
              <w:rPr>
                <w:color w:val="000000"/>
                <w:sz w:val="22"/>
                <w:szCs w:val="22"/>
              </w:rPr>
            </w:pPr>
            <w:r w:rsidRPr="00287595">
              <w:rPr>
                <w:color w:val="000000"/>
                <w:sz w:val="22"/>
                <w:szCs w:val="22"/>
              </w:rPr>
              <w:t>0.481</w:t>
            </w:r>
          </w:p>
        </w:tc>
        <w:tc>
          <w:tcPr>
            <w:tcW w:w="1155" w:type="dxa"/>
            <w:vAlign w:val="bottom"/>
          </w:tcPr>
          <w:p w14:paraId="05A52A27"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1EBE1F26" w14:textId="77777777" w:rsidTr="00BC318E">
        <w:trPr>
          <w:trHeight w:val="288"/>
        </w:trPr>
        <w:tc>
          <w:tcPr>
            <w:tcW w:w="4460" w:type="dxa"/>
            <w:shd w:val="clear" w:color="auto" w:fill="auto"/>
            <w:noWrap/>
            <w:vAlign w:val="bottom"/>
            <w:hideMark/>
          </w:tcPr>
          <w:p w14:paraId="6781759C"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cohort:Level</w:t>
            </w:r>
            <w:proofErr w:type="gramEnd"/>
            <w:r w:rsidRPr="00287595">
              <w:rPr>
                <w:color w:val="000000"/>
                <w:sz w:val="22"/>
                <w:szCs w:val="22"/>
              </w:rPr>
              <w:t>4</w:t>
            </w:r>
          </w:p>
        </w:tc>
        <w:tc>
          <w:tcPr>
            <w:tcW w:w="1366" w:type="dxa"/>
            <w:shd w:val="clear" w:color="auto" w:fill="auto"/>
            <w:noWrap/>
            <w:vAlign w:val="bottom"/>
            <w:hideMark/>
          </w:tcPr>
          <w:p w14:paraId="6C89CFBD" w14:textId="77777777" w:rsidR="003437F1" w:rsidRPr="00287595" w:rsidRDefault="003437F1" w:rsidP="003437F1">
            <w:pPr>
              <w:jc w:val="right"/>
              <w:rPr>
                <w:color w:val="000000"/>
                <w:sz w:val="22"/>
                <w:szCs w:val="22"/>
              </w:rPr>
            </w:pPr>
            <w:r w:rsidRPr="00287595">
              <w:rPr>
                <w:color w:val="000000"/>
                <w:sz w:val="22"/>
                <w:szCs w:val="22"/>
              </w:rPr>
              <w:t>-0.009</w:t>
            </w:r>
          </w:p>
        </w:tc>
        <w:tc>
          <w:tcPr>
            <w:tcW w:w="1000" w:type="dxa"/>
            <w:shd w:val="clear" w:color="auto" w:fill="auto"/>
            <w:noWrap/>
            <w:vAlign w:val="bottom"/>
            <w:hideMark/>
          </w:tcPr>
          <w:p w14:paraId="7DF37F57" w14:textId="77777777" w:rsidR="003437F1" w:rsidRPr="00287595" w:rsidRDefault="003437F1" w:rsidP="003437F1">
            <w:pPr>
              <w:jc w:val="right"/>
              <w:rPr>
                <w:color w:val="000000"/>
                <w:sz w:val="22"/>
                <w:szCs w:val="22"/>
              </w:rPr>
            </w:pPr>
            <w:r w:rsidRPr="00287595">
              <w:rPr>
                <w:color w:val="000000"/>
                <w:sz w:val="22"/>
                <w:szCs w:val="22"/>
              </w:rPr>
              <w:t>-0.330</w:t>
            </w:r>
          </w:p>
        </w:tc>
        <w:tc>
          <w:tcPr>
            <w:tcW w:w="1104" w:type="dxa"/>
            <w:shd w:val="clear" w:color="auto" w:fill="auto"/>
            <w:noWrap/>
            <w:vAlign w:val="bottom"/>
            <w:hideMark/>
          </w:tcPr>
          <w:p w14:paraId="01692C36" w14:textId="77777777" w:rsidR="003437F1" w:rsidRPr="00287595" w:rsidRDefault="003437F1" w:rsidP="00BC318E">
            <w:pPr>
              <w:rPr>
                <w:color w:val="000000"/>
                <w:sz w:val="22"/>
                <w:szCs w:val="22"/>
              </w:rPr>
            </w:pPr>
            <w:r w:rsidRPr="00287595">
              <w:rPr>
                <w:color w:val="000000"/>
                <w:sz w:val="22"/>
                <w:szCs w:val="22"/>
              </w:rPr>
              <w:t>0.312</w:t>
            </w:r>
          </w:p>
        </w:tc>
        <w:tc>
          <w:tcPr>
            <w:tcW w:w="1155" w:type="dxa"/>
            <w:vAlign w:val="bottom"/>
          </w:tcPr>
          <w:p w14:paraId="3AD1D3FB"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0488660A" w14:textId="77777777" w:rsidTr="00BC318E">
        <w:trPr>
          <w:trHeight w:val="288"/>
        </w:trPr>
        <w:tc>
          <w:tcPr>
            <w:tcW w:w="4460" w:type="dxa"/>
            <w:shd w:val="clear" w:color="auto" w:fill="auto"/>
            <w:noWrap/>
            <w:vAlign w:val="bottom"/>
            <w:hideMark/>
          </w:tcPr>
          <w:p w14:paraId="7EBDC75F"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cohort:Level</w:t>
            </w:r>
            <w:proofErr w:type="gramEnd"/>
            <w:r w:rsidRPr="00287595">
              <w:rPr>
                <w:color w:val="000000"/>
                <w:sz w:val="22"/>
                <w:szCs w:val="22"/>
              </w:rPr>
              <w:t>5</w:t>
            </w:r>
          </w:p>
        </w:tc>
        <w:tc>
          <w:tcPr>
            <w:tcW w:w="1366" w:type="dxa"/>
            <w:shd w:val="clear" w:color="auto" w:fill="auto"/>
            <w:noWrap/>
            <w:vAlign w:val="bottom"/>
            <w:hideMark/>
          </w:tcPr>
          <w:p w14:paraId="51968E28" w14:textId="77777777" w:rsidR="003437F1" w:rsidRPr="00287595" w:rsidRDefault="003437F1" w:rsidP="003437F1">
            <w:pPr>
              <w:jc w:val="right"/>
              <w:rPr>
                <w:color w:val="000000"/>
                <w:sz w:val="22"/>
                <w:szCs w:val="22"/>
              </w:rPr>
            </w:pPr>
            <w:r w:rsidRPr="00287595">
              <w:rPr>
                <w:color w:val="000000"/>
                <w:sz w:val="22"/>
                <w:szCs w:val="22"/>
              </w:rPr>
              <w:t>0.046</w:t>
            </w:r>
          </w:p>
        </w:tc>
        <w:tc>
          <w:tcPr>
            <w:tcW w:w="1000" w:type="dxa"/>
            <w:shd w:val="clear" w:color="auto" w:fill="auto"/>
            <w:noWrap/>
            <w:vAlign w:val="bottom"/>
            <w:hideMark/>
          </w:tcPr>
          <w:p w14:paraId="17D87E1C" w14:textId="77777777" w:rsidR="003437F1" w:rsidRPr="00287595" w:rsidRDefault="003437F1" w:rsidP="003437F1">
            <w:pPr>
              <w:jc w:val="right"/>
              <w:rPr>
                <w:color w:val="000000"/>
                <w:sz w:val="22"/>
                <w:szCs w:val="22"/>
              </w:rPr>
            </w:pPr>
            <w:r w:rsidRPr="00287595">
              <w:rPr>
                <w:color w:val="000000"/>
                <w:sz w:val="22"/>
                <w:szCs w:val="22"/>
              </w:rPr>
              <w:t>-0.281</w:t>
            </w:r>
          </w:p>
        </w:tc>
        <w:tc>
          <w:tcPr>
            <w:tcW w:w="1104" w:type="dxa"/>
            <w:shd w:val="clear" w:color="auto" w:fill="auto"/>
            <w:noWrap/>
            <w:vAlign w:val="bottom"/>
            <w:hideMark/>
          </w:tcPr>
          <w:p w14:paraId="676AA906" w14:textId="77777777" w:rsidR="003437F1" w:rsidRPr="00287595" w:rsidRDefault="003437F1" w:rsidP="00BC318E">
            <w:pPr>
              <w:rPr>
                <w:color w:val="000000"/>
                <w:sz w:val="22"/>
                <w:szCs w:val="22"/>
              </w:rPr>
            </w:pPr>
            <w:r w:rsidRPr="00287595">
              <w:rPr>
                <w:color w:val="000000"/>
                <w:sz w:val="22"/>
                <w:szCs w:val="22"/>
              </w:rPr>
              <w:t>0.372</w:t>
            </w:r>
          </w:p>
        </w:tc>
        <w:tc>
          <w:tcPr>
            <w:tcW w:w="1155" w:type="dxa"/>
            <w:vAlign w:val="bottom"/>
          </w:tcPr>
          <w:p w14:paraId="01E33582"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0F153A64" w14:textId="77777777" w:rsidTr="00BC318E">
        <w:trPr>
          <w:trHeight w:val="288"/>
        </w:trPr>
        <w:tc>
          <w:tcPr>
            <w:tcW w:w="4460" w:type="dxa"/>
            <w:shd w:val="clear" w:color="auto" w:fill="auto"/>
            <w:noWrap/>
            <w:vAlign w:val="bottom"/>
            <w:hideMark/>
          </w:tcPr>
          <w:p w14:paraId="7FBF4EBF"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cohort:Level</w:t>
            </w:r>
            <w:proofErr w:type="gramEnd"/>
            <w:r w:rsidRPr="00287595">
              <w:rPr>
                <w:color w:val="000000"/>
                <w:sz w:val="22"/>
                <w:szCs w:val="22"/>
              </w:rPr>
              <w:t>6</w:t>
            </w:r>
          </w:p>
        </w:tc>
        <w:tc>
          <w:tcPr>
            <w:tcW w:w="1366" w:type="dxa"/>
            <w:shd w:val="clear" w:color="auto" w:fill="auto"/>
            <w:noWrap/>
            <w:vAlign w:val="bottom"/>
            <w:hideMark/>
          </w:tcPr>
          <w:p w14:paraId="693CE04C" w14:textId="77777777" w:rsidR="003437F1" w:rsidRPr="00287595" w:rsidRDefault="003437F1" w:rsidP="003437F1">
            <w:pPr>
              <w:jc w:val="right"/>
              <w:rPr>
                <w:color w:val="000000"/>
                <w:sz w:val="22"/>
                <w:szCs w:val="22"/>
              </w:rPr>
            </w:pPr>
            <w:r w:rsidRPr="00287595">
              <w:rPr>
                <w:color w:val="000000"/>
                <w:sz w:val="22"/>
                <w:szCs w:val="22"/>
              </w:rPr>
              <w:t>0.155</w:t>
            </w:r>
          </w:p>
        </w:tc>
        <w:tc>
          <w:tcPr>
            <w:tcW w:w="1000" w:type="dxa"/>
            <w:shd w:val="clear" w:color="auto" w:fill="auto"/>
            <w:noWrap/>
            <w:vAlign w:val="bottom"/>
            <w:hideMark/>
          </w:tcPr>
          <w:p w14:paraId="5F75BC51" w14:textId="77777777" w:rsidR="003437F1" w:rsidRPr="00287595" w:rsidRDefault="003437F1" w:rsidP="003437F1">
            <w:pPr>
              <w:jc w:val="right"/>
              <w:rPr>
                <w:color w:val="000000"/>
                <w:sz w:val="22"/>
                <w:szCs w:val="22"/>
              </w:rPr>
            </w:pPr>
            <w:r w:rsidRPr="00287595">
              <w:rPr>
                <w:color w:val="000000"/>
                <w:sz w:val="22"/>
                <w:szCs w:val="22"/>
              </w:rPr>
              <w:t>-0.207</w:t>
            </w:r>
          </w:p>
        </w:tc>
        <w:tc>
          <w:tcPr>
            <w:tcW w:w="1104" w:type="dxa"/>
            <w:shd w:val="clear" w:color="auto" w:fill="auto"/>
            <w:noWrap/>
            <w:vAlign w:val="bottom"/>
            <w:hideMark/>
          </w:tcPr>
          <w:p w14:paraId="42C6612B" w14:textId="77777777" w:rsidR="003437F1" w:rsidRPr="00287595" w:rsidRDefault="003437F1" w:rsidP="00BC318E">
            <w:pPr>
              <w:rPr>
                <w:color w:val="000000"/>
                <w:sz w:val="22"/>
                <w:szCs w:val="22"/>
              </w:rPr>
            </w:pPr>
            <w:r w:rsidRPr="00287595">
              <w:rPr>
                <w:color w:val="000000"/>
                <w:sz w:val="22"/>
                <w:szCs w:val="22"/>
              </w:rPr>
              <w:t>0.516</w:t>
            </w:r>
          </w:p>
        </w:tc>
        <w:tc>
          <w:tcPr>
            <w:tcW w:w="1155" w:type="dxa"/>
            <w:vAlign w:val="bottom"/>
          </w:tcPr>
          <w:p w14:paraId="4F8A7E1F"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4AF691C6" w14:textId="77777777" w:rsidTr="00BC318E">
        <w:trPr>
          <w:trHeight w:val="288"/>
        </w:trPr>
        <w:tc>
          <w:tcPr>
            <w:tcW w:w="4460" w:type="dxa"/>
            <w:shd w:val="clear" w:color="auto" w:fill="auto"/>
            <w:noWrap/>
            <w:vAlign w:val="bottom"/>
            <w:hideMark/>
          </w:tcPr>
          <w:p w14:paraId="3C6DBA9C" w14:textId="77777777" w:rsidR="003437F1" w:rsidRPr="00287595" w:rsidRDefault="003437F1" w:rsidP="003437F1">
            <w:pPr>
              <w:rPr>
                <w:color w:val="000000"/>
                <w:sz w:val="22"/>
                <w:szCs w:val="22"/>
              </w:rPr>
            </w:pPr>
            <w:proofErr w:type="gramStart"/>
            <w:r w:rsidRPr="00287595">
              <w:rPr>
                <w:color w:val="000000"/>
                <w:sz w:val="22"/>
                <w:szCs w:val="22"/>
              </w:rPr>
              <w:t>Competition:Level</w:t>
            </w:r>
            <w:proofErr w:type="gramEnd"/>
            <w:r w:rsidRPr="00287595">
              <w:rPr>
                <w:color w:val="000000"/>
                <w:sz w:val="22"/>
                <w:szCs w:val="22"/>
              </w:rPr>
              <w:t>2</w:t>
            </w:r>
          </w:p>
        </w:tc>
        <w:tc>
          <w:tcPr>
            <w:tcW w:w="1366" w:type="dxa"/>
            <w:shd w:val="clear" w:color="auto" w:fill="auto"/>
            <w:noWrap/>
            <w:vAlign w:val="bottom"/>
            <w:hideMark/>
          </w:tcPr>
          <w:p w14:paraId="589CD9EC" w14:textId="77777777" w:rsidR="003437F1" w:rsidRPr="00287595" w:rsidRDefault="003437F1" w:rsidP="003437F1">
            <w:pPr>
              <w:jc w:val="right"/>
              <w:rPr>
                <w:color w:val="000000"/>
                <w:sz w:val="22"/>
                <w:szCs w:val="22"/>
              </w:rPr>
            </w:pPr>
            <w:r w:rsidRPr="00287595">
              <w:rPr>
                <w:color w:val="000000"/>
                <w:sz w:val="22"/>
                <w:szCs w:val="22"/>
              </w:rPr>
              <w:t>-0.072</w:t>
            </w:r>
          </w:p>
        </w:tc>
        <w:tc>
          <w:tcPr>
            <w:tcW w:w="1000" w:type="dxa"/>
            <w:shd w:val="clear" w:color="auto" w:fill="auto"/>
            <w:noWrap/>
            <w:vAlign w:val="bottom"/>
            <w:hideMark/>
          </w:tcPr>
          <w:p w14:paraId="1461181E" w14:textId="77777777" w:rsidR="003437F1" w:rsidRPr="00287595" w:rsidRDefault="003437F1" w:rsidP="003437F1">
            <w:pPr>
              <w:jc w:val="right"/>
              <w:rPr>
                <w:color w:val="000000"/>
                <w:sz w:val="22"/>
                <w:szCs w:val="22"/>
              </w:rPr>
            </w:pPr>
            <w:r w:rsidRPr="00287595">
              <w:rPr>
                <w:color w:val="000000"/>
                <w:sz w:val="22"/>
                <w:szCs w:val="22"/>
              </w:rPr>
              <w:t>-0.383</w:t>
            </w:r>
          </w:p>
        </w:tc>
        <w:tc>
          <w:tcPr>
            <w:tcW w:w="1104" w:type="dxa"/>
            <w:shd w:val="clear" w:color="auto" w:fill="auto"/>
            <w:noWrap/>
            <w:vAlign w:val="bottom"/>
            <w:hideMark/>
          </w:tcPr>
          <w:p w14:paraId="6BE6E128" w14:textId="77777777" w:rsidR="003437F1" w:rsidRPr="00287595" w:rsidRDefault="003437F1" w:rsidP="00BC318E">
            <w:pPr>
              <w:rPr>
                <w:color w:val="000000"/>
                <w:sz w:val="22"/>
                <w:szCs w:val="22"/>
              </w:rPr>
            </w:pPr>
            <w:r w:rsidRPr="00287595">
              <w:rPr>
                <w:color w:val="000000"/>
                <w:sz w:val="22"/>
                <w:szCs w:val="22"/>
              </w:rPr>
              <w:t>0.239</w:t>
            </w:r>
          </w:p>
        </w:tc>
        <w:tc>
          <w:tcPr>
            <w:tcW w:w="1155" w:type="dxa"/>
            <w:vAlign w:val="bottom"/>
          </w:tcPr>
          <w:p w14:paraId="1358A675"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0523D21A" w14:textId="77777777" w:rsidTr="00BC318E">
        <w:trPr>
          <w:trHeight w:val="288"/>
        </w:trPr>
        <w:tc>
          <w:tcPr>
            <w:tcW w:w="4460" w:type="dxa"/>
            <w:shd w:val="clear" w:color="auto" w:fill="auto"/>
            <w:noWrap/>
            <w:vAlign w:val="bottom"/>
            <w:hideMark/>
          </w:tcPr>
          <w:p w14:paraId="70432667" w14:textId="77777777" w:rsidR="003437F1" w:rsidRPr="00287595" w:rsidRDefault="003437F1" w:rsidP="003437F1">
            <w:pPr>
              <w:rPr>
                <w:color w:val="000000"/>
                <w:sz w:val="22"/>
                <w:szCs w:val="22"/>
              </w:rPr>
            </w:pPr>
            <w:proofErr w:type="gramStart"/>
            <w:r w:rsidRPr="00287595">
              <w:rPr>
                <w:color w:val="000000"/>
                <w:sz w:val="22"/>
                <w:szCs w:val="22"/>
              </w:rPr>
              <w:t>Competition:Level</w:t>
            </w:r>
            <w:proofErr w:type="gramEnd"/>
            <w:r w:rsidRPr="00287595">
              <w:rPr>
                <w:color w:val="000000"/>
                <w:sz w:val="22"/>
                <w:szCs w:val="22"/>
              </w:rPr>
              <w:t>3</w:t>
            </w:r>
          </w:p>
        </w:tc>
        <w:tc>
          <w:tcPr>
            <w:tcW w:w="1366" w:type="dxa"/>
            <w:shd w:val="clear" w:color="auto" w:fill="auto"/>
            <w:noWrap/>
            <w:vAlign w:val="bottom"/>
            <w:hideMark/>
          </w:tcPr>
          <w:p w14:paraId="5B253693" w14:textId="77777777" w:rsidR="003437F1" w:rsidRPr="00287595" w:rsidRDefault="003437F1" w:rsidP="003437F1">
            <w:pPr>
              <w:jc w:val="right"/>
              <w:rPr>
                <w:color w:val="000000"/>
                <w:sz w:val="22"/>
                <w:szCs w:val="22"/>
              </w:rPr>
            </w:pPr>
            <w:r w:rsidRPr="00287595">
              <w:rPr>
                <w:color w:val="000000"/>
                <w:sz w:val="22"/>
                <w:szCs w:val="22"/>
              </w:rPr>
              <w:t>0.048</w:t>
            </w:r>
          </w:p>
        </w:tc>
        <w:tc>
          <w:tcPr>
            <w:tcW w:w="1000" w:type="dxa"/>
            <w:shd w:val="clear" w:color="auto" w:fill="auto"/>
            <w:noWrap/>
            <w:vAlign w:val="bottom"/>
            <w:hideMark/>
          </w:tcPr>
          <w:p w14:paraId="3DAB9AAA" w14:textId="77777777" w:rsidR="003437F1" w:rsidRPr="00287595" w:rsidRDefault="003437F1" w:rsidP="003437F1">
            <w:pPr>
              <w:jc w:val="right"/>
              <w:rPr>
                <w:color w:val="000000"/>
                <w:sz w:val="22"/>
                <w:szCs w:val="22"/>
              </w:rPr>
            </w:pPr>
            <w:r w:rsidRPr="00287595">
              <w:rPr>
                <w:color w:val="000000"/>
                <w:sz w:val="22"/>
                <w:szCs w:val="22"/>
              </w:rPr>
              <w:t>-0.279</w:t>
            </w:r>
          </w:p>
        </w:tc>
        <w:tc>
          <w:tcPr>
            <w:tcW w:w="1104" w:type="dxa"/>
            <w:shd w:val="clear" w:color="auto" w:fill="auto"/>
            <w:noWrap/>
            <w:vAlign w:val="bottom"/>
            <w:hideMark/>
          </w:tcPr>
          <w:p w14:paraId="7B594FDC" w14:textId="77777777" w:rsidR="003437F1" w:rsidRPr="00287595" w:rsidRDefault="003437F1" w:rsidP="00BC318E">
            <w:pPr>
              <w:rPr>
                <w:color w:val="000000"/>
                <w:sz w:val="22"/>
                <w:szCs w:val="22"/>
              </w:rPr>
            </w:pPr>
            <w:r w:rsidRPr="00287595">
              <w:rPr>
                <w:color w:val="000000"/>
                <w:sz w:val="22"/>
                <w:szCs w:val="22"/>
              </w:rPr>
              <w:t>0.374</w:t>
            </w:r>
          </w:p>
        </w:tc>
        <w:tc>
          <w:tcPr>
            <w:tcW w:w="1155" w:type="dxa"/>
            <w:vAlign w:val="bottom"/>
          </w:tcPr>
          <w:p w14:paraId="2C599E8A"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11E55C1B" w14:textId="77777777" w:rsidTr="00BC318E">
        <w:trPr>
          <w:trHeight w:val="288"/>
        </w:trPr>
        <w:tc>
          <w:tcPr>
            <w:tcW w:w="4460" w:type="dxa"/>
            <w:shd w:val="clear" w:color="auto" w:fill="auto"/>
            <w:noWrap/>
            <w:vAlign w:val="bottom"/>
            <w:hideMark/>
          </w:tcPr>
          <w:p w14:paraId="4A3FEB3D" w14:textId="77777777" w:rsidR="003437F1" w:rsidRPr="00287595" w:rsidRDefault="003437F1" w:rsidP="003437F1">
            <w:pPr>
              <w:rPr>
                <w:color w:val="000000"/>
                <w:sz w:val="22"/>
                <w:szCs w:val="22"/>
              </w:rPr>
            </w:pPr>
            <w:proofErr w:type="gramStart"/>
            <w:r w:rsidRPr="00287595">
              <w:rPr>
                <w:color w:val="000000"/>
                <w:sz w:val="22"/>
                <w:szCs w:val="22"/>
              </w:rPr>
              <w:t>Competition:Level</w:t>
            </w:r>
            <w:proofErr w:type="gramEnd"/>
            <w:r w:rsidRPr="00287595">
              <w:rPr>
                <w:color w:val="000000"/>
                <w:sz w:val="22"/>
                <w:szCs w:val="22"/>
              </w:rPr>
              <w:t>4</w:t>
            </w:r>
          </w:p>
        </w:tc>
        <w:tc>
          <w:tcPr>
            <w:tcW w:w="1366" w:type="dxa"/>
            <w:shd w:val="clear" w:color="auto" w:fill="auto"/>
            <w:noWrap/>
            <w:vAlign w:val="bottom"/>
            <w:hideMark/>
          </w:tcPr>
          <w:p w14:paraId="11305B0E" w14:textId="77777777" w:rsidR="003437F1" w:rsidRPr="00287595" w:rsidRDefault="003437F1" w:rsidP="003437F1">
            <w:pPr>
              <w:jc w:val="right"/>
              <w:rPr>
                <w:color w:val="000000"/>
                <w:sz w:val="22"/>
                <w:szCs w:val="22"/>
              </w:rPr>
            </w:pPr>
            <w:r w:rsidRPr="00287595">
              <w:rPr>
                <w:color w:val="000000"/>
                <w:sz w:val="22"/>
                <w:szCs w:val="22"/>
              </w:rPr>
              <w:t>0.188</w:t>
            </w:r>
          </w:p>
        </w:tc>
        <w:tc>
          <w:tcPr>
            <w:tcW w:w="1000" w:type="dxa"/>
            <w:shd w:val="clear" w:color="auto" w:fill="auto"/>
            <w:noWrap/>
            <w:vAlign w:val="bottom"/>
            <w:hideMark/>
          </w:tcPr>
          <w:p w14:paraId="0721DE0A" w14:textId="77777777" w:rsidR="003437F1" w:rsidRPr="00287595" w:rsidRDefault="003437F1" w:rsidP="003437F1">
            <w:pPr>
              <w:jc w:val="right"/>
              <w:rPr>
                <w:color w:val="000000"/>
                <w:sz w:val="22"/>
                <w:szCs w:val="22"/>
              </w:rPr>
            </w:pPr>
            <w:r w:rsidRPr="00287595">
              <w:rPr>
                <w:color w:val="000000"/>
                <w:sz w:val="22"/>
                <w:szCs w:val="22"/>
              </w:rPr>
              <w:t>-0.132</w:t>
            </w:r>
          </w:p>
        </w:tc>
        <w:tc>
          <w:tcPr>
            <w:tcW w:w="1104" w:type="dxa"/>
            <w:shd w:val="clear" w:color="auto" w:fill="auto"/>
            <w:noWrap/>
            <w:vAlign w:val="bottom"/>
            <w:hideMark/>
          </w:tcPr>
          <w:p w14:paraId="394FD0B8" w14:textId="77777777" w:rsidR="003437F1" w:rsidRPr="00287595" w:rsidRDefault="003437F1" w:rsidP="00BC318E">
            <w:pPr>
              <w:rPr>
                <w:color w:val="000000"/>
                <w:sz w:val="22"/>
                <w:szCs w:val="22"/>
              </w:rPr>
            </w:pPr>
            <w:r w:rsidRPr="00287595">
              <w:rPr>
                <w:color w:val="000000"/>
                <w:sz w:val="22"/>
                <w:szCs w:val="22"/>
              </w:rPr>
              <w:t>0.508</w:t>
            </w:r>
          </w:p>
        </w:tc>
        <w:tc>
          <w:tcPr>
            <w:tcW w:w="1155" w:type="dxa"/>
            <w:vAlign w:val="bottom"/>
          </w:tcPr>
          <w:p w14:paraId="4606E754"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6B163975" w14:textId="77777777" w:rsidTr="00BC318E">
        <w:trPr>
          <w:trHeight w:val="288"/>
        </w:trPr>
        <w:tc>
          <w:tcPr>
            <w:tcW w:w="4460" w:type="dxa"/>
            <w:shd w:val="clear" w:color="auto" w:fill="auto"/>
            <w:noWrap/>
            <w:vAlign w:val="bottom"/>
            <w:hideMark/>
          </w:tcPr>
          <w:p w14:paraId="270B4270" w14:textId="77777777" w:rsidR="003437F1" w:rsidRPr="00287595" w:rsidRDefault="003437F1" w:rsidP="003437F1">
            <w:pPr>
              <w:rPr>
                <w:color w:val="000000"/>
                <w:sz w:val="22"/>
                <w:szCs w:val="22"/>
              </w:rPr>
            </w:pPr>
            <w:proofErr w:type="gramStart"/>
            <w:r w:rsidRPr="00287595">
              <w:rPr>
                <w:color w:val="000000"/>
                <w:sz w:val="22"/>
                <w:szCs w:val="22"/>
              </w:rPr>
              <w:t>Competition:Level</w:t>
            </w:r>
            <w:proofErr w:type="gramEnd"/>
            <w:r w:rsidRPr="00287595">
              <w:rPr>
                <w:color w:val="000000"/>
                <w:sz w:val="22"/>
                <w:szCs w:val="22"/>
              </w:rPr>
              <w:t>5</w:t>
            </w:r>
          </w:p>
        </w:tc>
        <w:tc>
          <w:tcPr>
            <w:tcW w:w="1366" w:type="dxa"/>
            <w:shd w:val="clear" w:color="auto" w:fill="auto"/>
            <w:noWrap/>
            <w:vAlign w:val="bottom"/>
            <w:hideMark/>
          </w:tcPr>
          <w:p w14:paraId="7600993A" w14:textId="77777777" w:rsidR="003437F1" w:rsidRPr="00287595" w:rsidRDefault="003437F1" w:rsidP="003437F1">
            <w:pPr>
              <w:jc w:val="right"/>
              <w:rPr>
                <w:color w:val="000000"/>
                <w:sz w:val="22"/>
                <w:szCs w:val="22"/>
              </w:rPr>
            </w:pPr>
            <w:r w:rsidRPr="00287595">
              <w:rPr>
                <w:color w:val="000000"/>
                <w:sz w:val="22"/>
                <w:szCs w:val="22"/>
              </w:rPr>
              <w:t>0.084</w:t>
            </w:r>
          </w:p>
        </w:tc>
        <w:tc>
          <w:tcPr>
            <w:tcW w:w="1000" w:type="dxa"/>
            <w:shd w:val="clear" w:color="auto" w:fill="auto"/>
            <w:noWrap/>
            <w:vAlign w:val="bottom"/>
            <w:hideMark/>
          </w:tcPr>
          <w:p w14:paraId="10033E69" w14:textId="77777777" w:rsidR="003437F1" w:rsidRPr="00287595" w:rsidRDefault="003437F1" w:rsidP="003437F1">
            <w:pPr>
              <w:jc w:val="right"/>
              <w:rPr>
                <w:color w:val="000000"/>
                <w:sz w:val="22"/>
                <w:szCs w:val="22"/>
              </w:rPr>
            </w:pPr>
            <w:r w:rsidRPr="00287595">
              <w:rPr>
                <w:color w:val="000000"/>
                <w:sz w:val="22"/>
                <w:szCs w:val="22"/>
              </w:rPr>
              <w:t>-0.249</w:t>
            </w:r>
          </w:p>
        </w:tc>
        <w:tc>
          <w:tcPr>
            <w:tcW w:w="1104" w:type="dxa"/>
            <w:shd w:val="clear" w:color="auto" w:fill="auto"/>
            <w:noWrap/>
            <w:vAlign w:val="bottom"/>
            <w:hideMark/>
          </w:tcPr>
          <w:p w14:paraId="677DEAD4" w14:textId="77777777" w:rsidR="003437F1" w:rsidRPr="00287595" w:rsidRDefault="003437F1" w:rsidP="00BC318E">
            <w:pPr>
              <w:rPr>
                <w:color w:val="000000"/>
                <w:sz w:val="22"/>
                <w:szCs w:val="22"/>
              </w:rPr>
            </w:pPr>
            <w:r w:rsidRPr="00287595">
              <w:rPr>
                <w:color w:val="000000"/>
                <w:sz w:val="22"/>
                <w:szCs w:val="22"/>
              </w:rPr>
              <w:t>0.416</w:t>
            </w:r>
          </w:p>
        </w:tc>
        <w:tc>
          <w:tcPr>
            <w:tcW w:w="1155" w:type="dxa"/>
            <w:vAlign w:val="bottom"/>
          </w:tcPr>
          <w:p w14:paraId="64A6B90E"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1912F651" w14:textId="77777777" w:rsidTr="00BC318E">
        <w:trPr>
          <w:trHeight w:val="288"/>
        </w:trPr>
        <w:tc>
          <w:tcPr>
            <w:tcW w:w="4460" w:type="dxa"/>
            <w:shd w:val="clear" w:color="auto" w:fill="auto"/>
            <w:noWrap/>
            <w:vAlign w:val="bottom"/>
            <w:hideMark/>
          </w:tcPr>
          <w:p w14:paraId="4EA72282" w14:textId="77777777" w:rsidR="003437F1" w:rsidRPr="00287595" w:rsidRDefault="003437F1" w:rsidP="003437F1">
            <w:pPr>
              <w:rPr>
                <w:color w:val="000000"/>
                <w:sz w:val="22"/>
                <w:szCs w:val="22"/>
              </w:rPr>
            </w:pPr>
            <w:proofErr w:type="gramStart"/>
            <w:r w:rsidRPr="00287595">
              <w:rPr>
                <w:color w:val="000000"/>
                <w:sz w:val="22"/>
                <w:szCs w:val="22"/>
              </w:rPr>
              <w:t>Competition:Level</w:t>
            </w:r>
            <w:proofErr w:type="gramEnd"/>
            <w:r w:rsidRPr="00287595">
              <w:rPr>
                <w:color w:val="000000"/>
                <w:sz w:val="22"/>
                <w:szCs w:val="22"/>
              </w:rPr>
              <w:t>6</w:t>
            </w:r>
          </w:p>
        </w:tc>
        <w:tc>
          <w:tcPr>
            <w:tcW w:w="1366" w:type="dxa"/>
            <w:shd w:val="clear" w:color="auto" w:fill="auto"/>
            <w:noWrap/>
            <w:vAlign w:val="bottom"/>
            <w:hideMark/>
          </w:tcPr>
          <w:p w14:paraId="7CE3A95E" w14:textId="77777777" w:rsidR="003437F1" w:rsidRPr="00287595" w:rsidRDefault="003437F1" w:rsidP="003437F1">
            <w:pPr>
              <w:jc w:val="right"/>
              <w:rPr>
                <w:color w:val="000000"/>
                <w:sz w:val="22"/>
                <w:szCs w:val="22"/>
              </w:rPr>
            </w:pPr>
            <w:r w:rsidRPr="00287595">
              <w:rPr>
                <w:color w:val="000000"/>
                <w:sz w:val="22"/>
                <w:szCs w:val="22"/>
              </w:rPr>
              <w:t>-0.178</w:t>
            </w:r>
          </w:p>
        </w:tc>
        <w:tc>
          <w:tcPr>
            <w:tcW w:w="1000" w:type="dxa"/>
            <w:shd w:val="clear" w:color="auto" w:fill="auto"/>
            <w:noWrap/>
            <w:vAlign w:val="bottom"/>
            <w:hideMark/>
          </w:tcPr>
          <w:p w14:paraId="44E57AAD" w14:textId="77777777" w:rsidR="003437F1" w:rsidRPr="00287595" w:rsidRDefault="003437F1" w:rsidP="003437F1">
            <w:pPr>
              <w:jc w:val="right"/>
              <w:rPr>
                <w:color w:val="000000"/>
                <w:sz w:val="22"/>
                <w:szCs w:val="22"/>
              </w:rPr>
            </w:pPr>
            <w:r w:rsidRPr="00287595">
              <w:rPr>
                <w:color w:val="000000"/>
                <w:sz w:val="22"/>
                <w:szCs w:val="22"/>
              </w:rPr>
              <w:t>-0.558</w:t>
            </w:r>
          </w:p>
        </w:tc>
        <w:tc>
          <w:tcPr>
            <w:tcW w:w="1104" w:type="dxa"/>
            <w:shd w:val="clear" w:color="auto" w:fill="auto"/>
            <w:noWrap/>
            <w:vAlign w:val="bottom"/>
            <w:hideMark/>
          </w:tcPr>
          <w:p w14:paraId="32A01EAF" w14:textId="77777777" w:rsidR="003437F1" w:rsidRPr="00287595" w:rsidRDefault="003437F1" w:rsidP="00BC318E">
            <w:pPr>
              <w:rPr>
                <w:color w:val="000000"/>
                <w:sz w:val="22"/>
                <w:szCs w:val="22"/>
              </w:rPr>
            </w:pPr>
            <w:r w:rsidRPr="00287595">
              <w:rPr>
                <w:color w:val="000000"/>
                <w:sz w:val="22"/>
                <w:szCs w:val="22"/>
              </w:rPr>
              <w:t>0.201</w:t>
            </w:r>
          </w:p>
        </w:tc>
        <w:tc>
          <w:tcPr>
            <w:tcW w:w="1155" w:type="dxa"/>
            <w:vAlign w:val="bottom"/>
          </w:tcPr>
          <w:p w14:paraId="43C5DF43"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5BC69AF0" w14:textId="77777777" w:rsidTr="00BC318E">
        <w:trPr>
          <w:trHeight w:val="288"/>
        </w:trPr>
        <w:tc>
          <w:tcPr>
            <w:tcW w:w="4460" w:type="dxa"/>
            <w:shd w:val="clear" w:color="auto" w:fill="auto"/>
            <w:noWrap/>
            <w:vAlign w:val="bottom"/>
            <w:hideMark/>
          </w:tcPr>
          <w:p w14:paraId="07804743" w14:textId="77777777" w:rsidR="003437F1" w:rsidRPr="00287595" w:rsidRDefault="003437F1" w:rsidP="003437F1">
            <w:pPr>
              <w:rPr>
                <w:color w:val="000000"/>
                <w:sz w:val="22"/>
                <w:szCs w:val="22"/>
              </w:rPr>
            </w:pPr>
            <w:proofErr w:type="gramStart"/>
            <w:r w:rsidRPr="00287595">
              <w:rPr>
                <w:color w:val="000000"/>
                <w:sz w:val="22"/>
                <w:szCs w:val="22"/>
              </w:rPr>
              <w:t>Salinity:Level</w:t>
            </w:r>
            <w:proofErr w:type="gramEnd"/>
            <w:r w:rsidRPr="00287595">
              <w:rPr>
                <w:color w:val="000000"/>
                <w:sz w:val="22"/>
                <w:szCs w:val="22"/>
              </w:rPr>
              <w:t>2</w:t>
            </w:r>
          </w:p>
        </w:tc>
        <w:tc>
          <w:tcPr>
            <w:tcW w:w="1366" w:type="dxa"/>
            <w:shd w:val="clear" w:color="auto" w:fill="auto"/>
            <w:noWrap/>
            <w:vAlign w:val="bottom"/>
            <w:hideMark/>
          </w:tcPr>
          <w:p w14:paraId="5F3A93E7" w14:textId="77777777" w:rsidR="003437F1" w:rsidRPr="00287595" w:rsidRDefault="003437F1" w:rsidP="003437F1">
            <w:pPr>
              <w:jc w:val="right"/>
              <w:rPr>
                <w:color w:val="000000"/>
                <w:sz w:val="22"/>
                <w:szCs w:val="22"/>
              </w:rPr>
            </w:pPr>
            <w:r w:rsidRPr="00287595">
              <w:rPr>
                <w:color w:val="000000"/>
                <w:sz w:val="22"/>
                <w:szCs w:val="22"/>
              </w:rPr>
              <w:t>0.462</w:t>
            </w:r>
          </w:p>
        </w:tc>
        <w:tc>
          <w:tcPr>
            <w:tcW w:w="1000" w:type="dxa"/>
            <w:shd w:val="clear" w:color="auto" w:fill="auto"/>
            <w:noWrap/>
            <w:vAlign w:val="bottom"/>
            <w:hideMark/>
          </w:tcPr>
          <w:p w14:paraId="6548F875" w14:textId="77777777" w:rsidR="003437F1" w:rsidRPr="00287595" w:rsidRDefault="003437F1" w:rsidP="003437F1">
            <w:pPr>
              <w:jc w:val="right"/>
              <w:rPr>
                <w:color w:val="000000"/>
                <w:sz w:val="22"/>
                <w:szCs w:val="22"/>
              </w:rPr>
            </w:pPr>
            <w:r w:rsidRPr="00287595">
              <w:rPr>
                <w:color w:val="000000"/>
                <w:sz w:val="22"/>
                <w:szCs w:val="22"/>
              </w:rPr>
              <w:t>0.139</w:t>
            </w:r>
          </w:p>
        </w:tc>
        <w:tc>
          <w:tcPr>
            <w:tcW w:w="1104" w:type="dxa"/>
            <w:shd w:val="clear" w:color="auto" w:fill="auto"/>
            <w:noWrap/>
            <w:vAlign w:val="bottom"/>
            <w:hideMark/>
          </w:tcPr>
          <w:p w14:paraId="3B707DCA" w14:textId="77777777" w:rsidR="003437F1" w:rsidRPr="00287595" w:rsidRDefault="003437F1" w:rsidP="00BC318E">
            <w:pPr>
              <w:rPr>
                <w:color w:val="000000"/>
                <w:sz w:val="22"/>
                <w:szCs w:val="22"/>
              </w:rPr>
            </w:pPr>
            <w:r w:rsidRPr="00287595">
              <w:rPr>
                <w:color w:val="000000"/>
                <w:sz w:val="22"/>
                <w:szCs w:val="22"/>
              </w:rPr>
              <w:t>0.785</w:t>
            </w:r>
          </w:p>
        </w:tc>
        <w:tc>
          <w:tcPr>
            <w:tcW w:w="1155" w:type="dxa"/>
            <w:vAlign w:val="bottom"/>
          </w:tcPr>
          <w:p w14:paraId="65968DB1"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4B979C2C" w14:textId="77777777" w:rsidTr="00BC318E">
        <w:trPr>
          <w:trHeight w:val="288"/>
        </w:trPr>
        <w:tc>
          <w:tcPr>
            <w:tcW w:w="4460" w:type="dxa"/>
            <w:shd w:val="clear" w:color="auto" w:fill="auto"/>
            <w:noWrap/>
            <w:vAlign w:val="bottom"/>
            <w:hideMark/>
          </w:tcPr>
          <w:p w14:paraId="6D32C8A5" w14:textId="77777777" w:rsidR="003437F1" w:rsidRPr="00287595" w:rsidRDefault="003437F1" w:rsidP="003437F1">
            <w:pPr>
              <w:rPr>
                <w:color w:val="000000"/>
                <w:sz w:val="22"/>
                <w:szCs w:val="22"/>
              </w:rPr>
            </w:pPr>
            <w:proofErr w:type="gramStart"/>
            <w:r w:rsidRPr="00287595">
              <w:rPr>
                <w:color w:val="000000"/>
                <w:sz w:val="22"/>
                <w:szCs w:val="22"/>
              </w:rPr>
              <w:t>Salinity:Level</w:t>
            </w:r>
            <w:proofErr w:type="gramEnd"/>
            <w:r w:rsidRPr="00287595">
              <w:rPr>
                <w:color w:val="000000"/>
                <w:sz w:val="22"/>
                <w:szCs w:val="22"/>
              </w:rPr>
              <w:t>3</w:t>
            </w:r>
          </w:p>
        </w:tc>
        <w:tc>
          <w:tcPr>
            <w:tcW w:w="1366" w:type="dxa"/>
            <w:shd w:val="clear" w:color="auto" w:fill="auto"/>
            <w:noWrap/>
            <w:vAlign w:val="bottom"/>
            <w:hideMark/>
          </w:tcPr>
          <w:p w14:paraId="50484B84" w14:textId="77777777" w:rsidR="003437F1" w:rsidRPr="00287595" w:rsidRDefault="003437F1" w:rsidP="003437F1">
            <w:pPr>
              <w:jc w:val="right"/>
              <w:rPr>
                <w:color w:val="000000"/>
                <w:sz w:val="22"/>
                <w:szCs w:val="22"/>
              </w:rPr>
            </w:pPr>
            <w:r w:rsidRPr="00287595">
              <w:rPr>
                <w:color w:val="000000"/>
                <w:sz w:val="22"/>
                <w:szCs w:val="22"/>
              </w:rPr>
              <w:t>0.429</w:t>
            </w:r>
          </w:p>
        </w:tc>
        <w:tc>
          <w:tcPr>
            <w:tcW w:w="1000" w:type="dxa"/>
            <w:shd w:val="clear" w:color="auto" w:fill="auto"/>
            <w:noWrap/>
            <w:vAlign w:val="bottom"/>
            <w:hideMark/>
          </w:tcPr>
          <w:p w14:paraId="0085DE40" w14:textId="77777777" w:rsidR="003437F1" w:rsidRPr="00287595" w:rsidRDefault="003437F1" w:rsidP="003437F1">
            <w:pPr>
              <w:jc w:val="right"/>
              <w:rPr>
                <w:color w:val="000000"/>
                <w:sz w:val="22"/>
                <w:szCs w:val="22"/>
              </w:rPr>
            </w:pPr>
            <w:r w:rsidRPr="00287595">
              <w:rPr>
                <w:color w:val="000000"/>
                <w:sz w:val="22"/>
                <w:szCs w:val="22"/>
              </w:rPr>
              <w:t>0.109</w:t>
            </w:r>
          </w:p>
        </w:tc>
        <w:tc>
          <w:tcPr>
            <w:tcW w:w="1104" w:type="dxa"/>
            <w:shd w:val="clear" w:color="auto" w:fill="auto"/>
            <w:noWrap/>
            <w:vAlign w:val="bottom"/>
            <w:hideMark/>
          </w:tcPr>
          <w:p w14:paraId="2AABE1D1" w14:textId="77777777" w:rsidR="003437F1" w:rsidRPr="00287595" w:rsidRDefault="003437F1" w:rsidP="00BC318E">
            <w:pPr>
              <w:rPr>
                <w:color w:val="000000"/>
                <w:sz w:val="22"/>
                <w:szCs w:val="22"/>
              </w:rPr>
            </w:pPr>
            <w:r w:rsidRPr="00287595">
              <w:rPr>
                <w:color w:val="000000"/>
                <w:sz w:val="22"/>
                <w:szCs w:val="22"/>
              </w:rPr>
              <w:t>0.748</w:t>
            </w:r>
          </w:p>
        </w:tc>
        <w:tc>
          <w:tcPr>
            <w:tcW w:w="1155" w:type="dxa"/>
            <w:vAlign w:val="bottom"/>
          </w:tcPr>
          <w:p w14:paraId="1F02DAFB"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6FB9C71C" w14:textId="77777777" w:rsidTr="00BC318E">
        <w:trPr>
          <w:trHeight w:val="288"/>
        </w:trPr>
        <w:tc>
          <w:tcPr>
            <w:tcW w:w="4460" w:type="dxa"/>
            <w:shd w:val="clear" w:color="auto" w:fill="auto"/>
            <w:noWrap/>
            <w:vAlign w:val="bottom"/>
            <w:hideMark/>
          </w:tcPr>
          <w:p w14:paraId="124F2309" w14:textId="77777777" w:rsidR="003437F1" w:rsidRPr="00287595" w:rsidRDefault="003437F1" w:rsidP="003437F1">
            <w:pPr>
              <w:rPr>
                <w:color w:val="000000"/>
                <w:sz w:val="22"/>
                <w:szCs w:val="22"/>
              </w:rPr>
            </w:pPr>
            <w:proofErr w:type="gramStart"/>
            <w:r w:rsidRPr="00287595">
              <w:rPr>
                <w:color w:val="000000"/>
                <w:sz w:val="22"/>
                <w:szCs w:val="22"/>
              </w:rPr>
              <w:t>Salinity:Level</w:t>
            </w:r>
            <w:proofErr w:type="gramEnd"/>
            <w:r w:rsidRPr="00287595">
              <w:rPr>
                <w:color w:val="000000"/>
                <w:sz w:val="22"/>
                <w:szCs w:val="22"/>
              </w:rPr>
              <w:t>4</w:t>
            </w:r>
          </w:p>
        </w:tc>
        <w:tc>
          <w:tcPr>
            <w:tcW w:w="1366" w:type="dxa"/>
            <w:shd w:val="clear" w:color="auto" w:fill="auto"/>
            <w:noWrap/>
            <w:vAlign w:val="bottom"/>
            <w:hideMark/>
          </w:tcPr>
          <w:p w14:paraId="00FFC061" w14:textId="77777777" w:rsidR="003437F1" w:rsidRPr="00287595" w:rsidRDefault="003437F1" w:rsidP="003437F1">
            <w:pPr>
              <w:jc w:val="right"/>
              <w:rPr>
                <w:color w:val="000000"/>
                <w:sz w:val="22"/>
                <w:szCs w:val="22"/>
              </w:rPr>
            </w:pPr>
            <w:r w:rsidRPr="00287595">
              <w:rPr>
                <w:color w:val="000000"/>
                <w:sz w:val="22"/>
                <w:szCs w:val="22"/>
              </w:rPr>
              <w:t>0.567</w:t>
            </w:r>
          </w:p>
        </w:tc>
        <w:tc>
          <w:tcPr>
            <w:tcW w:w="1000" w:type="dxa"/>
            <w:shd w:val="clear" w:color="auto" w:fill="auto"/>
            <w:noWrap/>
            <w:vAlign w:val="bottom"/>
            <w:hideMark/>
          </w:tcPr>
          <w:p w14:paraId="6E83EDE0" w14:textId="77777777" w:rsidR="003437F1" w:rsidRPr="00287595" w:rsidRDefault="003437F1" w:rsidP="003437F1">
            <w:pPr>
              <w:jc w:val="right"/>
              <w:rPr>
                <w:color w:val="000000"/>
                <w:sz w:val="22"/>
                <w:szCs w:val="22"/>
              </w:rPr>
            </w:pPr>
            <w:r w:rsidRPr="00287595">
              <w:rPr>
                <w:color w:val="000000"/>
                <w:sz w:val="22"/>
                <w:szCs w:val="22"/>
              </w:rPr>
              <w:t>0.240</w:t>
            </w:r>
          </w:p>
        </w:tc>
        <w:tc>
          <w:tcPr>
            <w:tcW w:w="1104" w:type="dxa"/>
            <w:shd w:val="clear" w:color="auto" w:fill="auto"/>
            <w:noWrap/>
            <w:vAlign w:val="bottom"/>
            <w:hideMark/>
          </w:tcPr>
          <w:p w14:paraId="5649A3C2" w14:textId="77777777" w:rsidR="003437F1" w:rsidRPr="00287595" w:rsidRDefault="003437F1" w:rsidP="00BC318E">
            <w:pPr>
              <w:rPr>
                <w:color w:val="000000"/>
                <w:sz w:val="22"/>
                <w:szCs w:val="22"/>
              </w:rPr>
            </w:pPr>
            <w:r w:rsidRPr="00287595">
              <w:rPr>
                <w:color w:val="000000"/>
                <w:sz w:val="22"/>
                <w:szCs w:val="22"/>
              </w:rPr>
              <w:t>0.895</w:t>
            </w:r>
          </w:p>
        </w:tc>
        <w:tc>
          <w:tcPr>
            <w:tcW w:w="1155" w:type="dxa"/>
            <w:vAlign w:val="bottom"/>
          </w:tcPr>
          <w:p w14:paraId="621C38BE"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18C9196E" w14:textId="77777777" w:rsidTr="00BC318E">
        <w:trPr>
          <w:trHeight w:val="288"/>
        </w:trPr>
        <w:tc>
          <w:tcPr>
            <w:tcW w:w="4460" w:type="dxa"/>
            <w:shd w:val="clear" w:color="auto" w:fill="auto"/>
            <w:noWrap/>
            <w:vAlign w:val="bottom"/>
            <w:hideMark/>
          </w:tcPr>
          <w:p w14:paraId="45186133" w14:textId="77777777" w:rsidR="003437F1" w:rsidRPr="00287595" w:rsidRDefault="003437F1" w:rsidP="003437F1">
            <w:pPr>
              <w:rPr>
                <w:color w:val="000000"/>
                <w:sz w:val="22"/>
                <w:szCs w:val="22"/>
              </w:rPr>
            </w:pPr>
            <w:proofErr w:type="gramStart"/>
            <w:r w:rsidRPr="00287595">
              <w:rPr>
                <w:color w:val="000000"/>
                <w:sz w:val="22"/>
                <w:szCs w:val="22"/>
              </w:rPr>
              <w:t>Salinity:Level</w:t>
            </w:r>
            <w:proofErr w:type="gramEnd"/>
            <w:r w:rsidRPr="00287595">
              <w:rPr>
                <w:color w:val="000000"/>
                <w:sz w:val="22"/>
                <w:szCs w:val="22"/>
              </w:rPr>
              <w:t>5</w:t>
            </w:r>
          </w:p>
        </w:tc>
        <w:tc>
          <w:tcPr>
            <w:tcW w:w="1366" w:type="dxa"/>
            <w:shd w:val="clear" w:color="auto" w:fill="auto"/>
            <w:noWrap/>
            <w:vAlign w:val="bottom"/>
            <w:hideMark/>
          </w:tcPr>
          <w:p w14:paraId="5355CE3F" w14:textId="77777777" w:rsidR="003437F1" w:rsidRPr="00287595" w:rsidRDefault="003437F1" w:rsidP="003437F1">
            <w:pPr>
              <w:jc w:val="right"/>
              <w:rPr>
                <w:color w:val="000000"/>
                <w:sz w:val="22"/>
                <w:szCs w:val="22"/>
              </w:rPr>
            </w:pPr>
            <w:r w:rsidRPr="00287595">
              <w:rPr>
                <w:color w:val="000000"/>
                <w:sz w:val="22"/>
                <w:szCs w:val="22"/>
              </w:rPr>
              <w:t>0.484</w:t>
            </w:r>
          </w:p>
        </w:tc>
        <w:tc>
          <w:tcPr>
            <w:tcW w:w="1000" w:type="dxa"/>
            <w:shd w:val="clear" w:color="auto" w:fill="auto"/>
            <w:noWrap/>
            <w:vAlign w:val="bottom"/>
            <w:hideMark/>
          </w:tcPr>
          <w:p w14:paraId="1DD6363C" w14:textId="77777777" w:rsidR="003437F1" w:rsidRPr="00287595" w:rsidRDefault="003437F1" w:rsidP="003437F1">
            <w:pPr>
              <w:jc w:val="right"/>
              <w:rPr>
                <w:color w:val="000000"/>
                <w:sz w:val="22"/>
                <w:szCs w:val="22"/>
              </w:rPr>
            </w:pPr>
            <w:r w:rsidRPr="00287595">
              <w:rPr>
                <w:color w:val="000000"/>
                <w:sz w:val="22"/>
                <w:szCs w:val="22"/>
              </w:rPr>
              <w:t>0.161</w:t>
            </w:r>
          </w:p>
        </w:tc>
        <w:tc>
          <w:tcPr>
            <w:tcW w:w="1104" w:type="dxa"/>
            <w:shd w:val="clear" w:color="auto" w:fill="auto"/>
            <w:noWrap/>
            <w:vAlign w:val="bottom"/>
            <w:hideMark/>
          </w:tcPr>
          <w:p w14:paraId="3DEB4C20" w14:textId="77777777" w:rsidR="003437F1" w:rsidRPr="00287595" w:rsidRDefault="003437F1" w:rsidP="00BC318E">
            <w:pPr>
              <w:rPr>
                <w:color w:val="000000"/>
                <w:sz w:val="22"/>
                <w:szCs w:val="22"/>
              </w:rPr>
            </w:pPr>
            <w:r w:rsidRPr="00287595">
              <w:rPr>
                <w:color w:val="000000"/>
                <w:sz w:val="22"/>
                <w:szCs w:val="22"/>
              </w:rPr>
              <w:t>0.808</w:t>
            </w:r>
          </w:p>
        </w:tc>
        <w:tc>
          <w:tcPr>
            <w:tcW w:w="1155" w:type="dxa"/>
            <w:vAlign w:val="bottom"/>
          </w:tcPr>
          <w:p w14:paraId="06D44789"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774F4C23" w14:textId="77777777" w:rsidTr="00BC318E">
        <w:trPr>
          <w:trHeight w:val="288"/>
        </w:trPr>
        <w:tc>
          <w:tcPr>
            <w:tcW w:w="4460" w:type="dxa"/>
            <w:shd w:val="clear" w:color="auto" w:fill="auto"/>
            <w:noWrap/>
            <w:vAlign w:val="bottom"/>
            <w:hideMark/>
          </w:tcPr>
          <w:p w14:paraId="75E14F73" w14:textId="77777777" w:rsidR="003437F1" w:rsidRPr="00287595" w:rsidRDefault="003437F1" w:rsidP="003437F1">
            <w:pPr>
              <w:rPr>
                <w:color w:val="000000"/>
                <w:sz w:val="22"/>
                <w:szCs w:val="22"/>
              </w:rPr>
            </w:pPr>
            <w:proofErr w:type="gramStart"/>
            <w:r w:rsidRPr="00287595">
              <w:rPr>
                <w:color w:val="000000"/>
                <w:sz w:val="22"/>
                <w:szCs w:val="22"/>
              </w:rPr>
              <w:t>Salinity:Level</w:t>
            </w:r>
            <w:proofErr w:type="gramEnd"/>
            <w:r w:rsidRPr="00287595">
              <w:rPr>
                <w:color w:val="000000"/>
                <w:sz w:val="22"/>
                <w:szCs w:val="22"/>
              </w:rPr>
              <w:t>6</w:t>
            </w:r>
          </w:p>
        </w:tc>
        <w:tc>
          <w:tcPr>
            <w:tcW w:w="1366" w:type="dxa"/>
            <w:shd w:val="clear" w:color="auto" w:fill="auto"/>
            <w:noWrap/>
            <w:vAlign w:val="bottom"/>
            <w:hideMark/>
          </w:tcPr>
          <w:p w14:paraId="5FB1DB59" w14:textId="77777777" w:rsidR="003437F1" w:rsidRPr="00287595" w:rsidRDefault="003437F1" w:rsidP="003437F1">
            <w:pPr>
              <w:jc w:val="right"/>
              <w:rPr>
                <w:color w:val="000000"/>
                <w:sz w:val="22"/>
                <w:szCs w:val="22"/>
              </w:rPr>
            </w:pPr>
            <w:r w:rsidRPr="00287595">
              <w:rPr>
                <w:color w:val="000000"/>
                <w:sz w:val="22"/>
                <w:szCs w:val="22"/>
              </w:rPr>
              <w:t>0.478</w:t>
            </w:r>
          </w:p>
        </w:tc>
        <w:tc>
          <w:tcPr>
            <w:tcW w:w="1000" w:type="dxa"/>
            <w:shd w:val="clear" w:color="auto" w:fill="auto"/>
            <w:noWrap/>
            <w:vAlign w:val="bottom"/>
            <w:hideMark/>
          </w:tcPr>
          <w:p w14:paraId="4538C6D0" w14:textId="77777777" w:rsidR="003437F1" w:rsidRPr="00287595" w:rsidRDefault="003437F1" w:rsidP="003437F1">
            <w:pPr>
              <w:jc w:val="right"/>
              <w:rPr>
                <w:color w:val="000000"/>
                <w:sz w:val="22"/>
                <w:szCs w:val="22"/>
              </w:rPr>
            </w:pPr>
            <w:r w:rsidRPr="00287595">
              <w:rPr>
                <w:color w:val="000000"/>
                <w:sz w:val="22"/>
                <w:szCs w:val="22"/>
              </w:rPr>
              <w:t>0.090</w:t>
            </w:r>
          </w:p>
        </w:tc>
        <w:tc>
          <w:tcPr>
            <w:tcW w:w="1104" w:type="dxa"/>
            <w:shd w:val="clear" w:color="auto" w:fill="auto"/>
            <w:noWrap/>
            <w:vAlign w:val="bottom"/>
            <w:hideMark/>
          </w:tcPr>
          <w:p w14:paraId="2E2FFF77" w14:textId="77777777" w:rsidR="003437F1" w:rsidRPr="00287595" w:rsidRDefault="003437F1" w:rsidP="00BC318E">
            <w:pPr>
              <w:rPr>
                <w:color w:val="000000"/>
                <w:sz w:val="22"/>
                <w:szCs w:val="22"/>
              </w:rPr>
            </w:pPr>
            <w:r w:rsidRPr="00287595">
              <w:rPr>
                <w:color w:val="000000"/>
                <w:sz w:val="22"/>
                <w:szCs w:val="22"/>
              </w:rPr>
              <w:t>0.866</w:t>
            </w:r>
          </w:p>
        </w:tc>
        <w:tc>
          <w:tcPr>
            <w:tcW w:w="1155" w:type="dxa"/>
            <w:vAlign w:val="bottom"/>
          </w:tcPr>
          <w:p w14:paraId="02685346"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4CB26BCE" w14:textId="77777777" w:rsidTr="00BC318E">
        <w:trPr>
          <w:trHeight w:val="288"/>
        </w:trPr>
        <w:tc>
          <w:tcPr>
            <w:tcW w:w="4460" w:type="dxa"/>
            <w:shd w:val="clear" w:color="auto" w:fill="auto"/>
            <w:noWrap/>
            <w:vAlign w:val="bottom"/>
            <w:hideMark/>
          </w:tcPr>
          <w:p w14:paraId="3828E543" w14:textId="77777777" w:rsidR="003437F1" w:rsidRPr="00287595" w:rsidRDefault="003437F1" w:rsidP="003437F1">
            <w:pPr>
              <w:rPr>
                <w:color w:val="000000"/>
                <w:sz w:val="22"/>
                <w:szCs w:val="22"/>
              </w:rPr>
            </w:pPr>
            <w:r w:rsidRPr="00287595">
              <w:rPr>
                <w:color w:val="000000"/>
                <w:sz w:val="22"/>
                <w:szCs w:val="22"/>
              </w:rPr>
              <w:t xml:space="preserve">Age </w:t>
            </w:r>
            <w:proofErr w:type="spellStart"/>
            <w:proofErr w:type="gramStart"/>
            <w:r w:rsidRPr="00287595">
              <w:rPr>
                <w:color w:val="000000"/>
                <w:sz w:val="22"/>
                <w:szCs w:val="22"/>
              </w:rPr>
              <w:t>cohort:Competition</w:t>
            </w:r>
            <w:proofErr w:type="gramEnd"/>
            <w:r w:rsidRPr="00287595">
              <w:rPr>
                <w:color w:val="000000"/>
                <w:sz w:val="22"/>
                <w:szCs w:val="22"/>
              </w:rPr>
              <w:t>:Salinity</w:t>
            </w:r>
            <w:proofErr w:type="spellEnd"/>
          </w:p>
        </w:tc>
        <w:tc>
          <w:tcPr>
            <w:tcW w:w="1366" w:type="dxa"/>
            <w:shd w:val="clear" w:color="auto" w:fill="auto"/>
            <w:noWrap/>
            <w:vAlign w:val="bottom"/>
            <w:hideMark/>
          </w:tcPr>
          <w:p w14:paraId="13F00034" w14:textId="77777777" w:rsidR="003437F1" w:rsidRPr="00287595" w:rsidRDefault="003437F1" w:rsidP="003437F1">
            <w:pPr>
              <w:jc w:val="right"/>
              <w:rPr>
                <w:color w:val="000000"/>
                <w:sz w:val="22"/>
                <w:szCs w:val="22"/>
              </w:rPr>
            </w:pPr>
            <w:r w:rsidRPr="00287595">
              <w:rPr>
                <w:color w:val="000000"/>
                <w:sz w:val="22"/>
                <w:szCs w:val="22"/>
              </w:rPr>
              <w:t>0.421</w:t>
            </w:r>
          </w:p>
        </w:tc>
        <w:tc>
          <w:tcPr>
            <w:tcW w:w="1000" w:type="dxa"/>
            <w:shd w:val="clear" w:color="auto" w:fill="auto"/>
            <w:noWrap/>
            <w:vAlign w:val="bottom"/>
            <w:hideMark/>
          </w:tcPr>
          <w:p w14:paraId="79447B97" w14:textId="77777777" w:rsidR="003437F1" w:rsidRPr="00287595" w:rsidRDefault="003437F1" w:rsidP="003437F1">
            <w:pPr>
              <w:jc w:val="right"/>
              <w:rPr>
                <w:color w:val="000000"/>
                <w:sz w:val="22"/>
                <w:szCs w:val="22"/>
              </w:rPr>
            </w:pPr>
            <w:r w:rsidRPr="00287595">
              <w:rPr>
                <w:color w:val="000000"/>
                <w:sz w:val="22"/>
                <w:szCs w:val="22"/>
              </w:rPr>
              <w:t>0.013</w:t>
            </w:r>
          </w:p>
        </w:tc>
        <w:tc>
          <w:tcPr>
            <w:tcW w:w="1104" w:type="dxa"/>
            <w:shd w:val="clear" w:color="auto" w:fill="auto"/>
            <w:noWrap/>
            <w:vAlign w:val="bottom"/>
            <w:hideMark/>
          </w:tcPr>
          <w:p w14:paraId="5346529B" w14:textId="77777777" w:rsidR="003437F1" w:rsidRPr="00287595" w:rsidRDefault="003437F1" w:rsidP="00BC318E">
            <w:pPr>
              <w:rPr>
                <w:color w:val="000000"/>
                <w:sz w:val="22"/>
                <w:szCs w:val="22"/>
              </w:rPr>
            </w:pPr>
            <w:r w:rsidRPr="00287595">
              <w:rPr>
                <w:color w:val="000000"/>
                <w:sz w:val="22"/>
                <w:szCs w:val="22"/>
              </w:rPr>
              <w:t>0.829</w:t>
            </w:r>
          </w:p>
        </w:tc>
        <w:tc>
          <w:tcPr>
            <w:tcW w:w="1155" w:type="dxa"/>
            <w:vAlign w:val="bottom"/>
          </w:tcPr>
          <w:p w14:paraId="4BDBDCCC"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550B580E" w14:textId="77777777" w:rsidTr="00BC318E">
        <w:trPr>
          <w:trHeight w:val="288"/>
        </w:trPr>
        <w:tc>
          <w:tcPr>
            <w:tcW w:w="4460" w:type="dxa"/>
            <w:shd w:val="clear" w:color="auto" w:fill="auto"/>
            <w:noWrap/>
            <w:vAlign w:val="bottom"/>
            <w:hideMark/>
          </w:tcPr>
          <w:p w14:paraId="73DE94AD"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:Level2</w:t>
            </w:r>
          </w:p>
        </w:tc>
        <w:tc>
          <w:tcPr>
            <w:tcW w:w="1366" w:type="dxa"/>
            <w:shd w:val="clear" w:color="auto" w:fill="auto"/>
            <w:noWrap/>
            <w:vAlign w:val="bottom"/>
            <w:hideMark/>
          </w:tcPr>
          <w:p w14:paraId="3CFA9EB1" w14:textId="77777777" w:rsidR="003437F1" w:rsidRPr="00287595" w:rsidRDefault="003437F1" w:rsidP="003437F1">
            <w:pPr>
              <w:jc w:val="right"/>
              <w:rPr>
                <w:color w:val="000000"/>
                <w:sz w:val="22"/>
                <w:szCs w:val="22"/>
              </w:rPr>
            </w:pPr>
            <w:r w:rsidRPr="00287595">
              <w:rPr>
                <w:color w:val="000000"/>
                <w:sz w:val="22"/>
                <w:szCs w:val="22"/>
              </w:rPr>
              <w:t>0.252</w:t>
            </w:r>
          </w:p>
        </w:tc>
        <w:tc>
          <w:tcPr>
            <w:tcW w:w="1000" w:type="dxa"/>
            <w:shd w:val="clear" w:color="auto" w:fill="auto"/>
            <w:noWrap/>
            <w:vAlign w:val="bottom"/>
            <w:hideMark/>
          </w:tcPr>
          <w:p w14:paraId="75A6D13A" w14:textId="77777777" w:rsidR="003437F1" w:rsidRPr="00287595" w:rsidRDefault="003437F1" w:rsidP="003437F1">
            <w:pPr>
              <w:jc w:val="right"/>
              <w:rPr>
                <w:color w:val="000000"/>
                <w:sz w:val="22"/>
                <w:szCs w:val="22"/>
              </w:rPr>
            </w:pPr>
            <w:r w:rsidRPr="00287595">
              <w:rPr>
                <w:color w:val="000000"/>
                <w:sz w:val="22"/>
                <w:szCs w:val="22"/>
              </w:rPr>
              <w:t>-0.176</w:t>
            </w:r>
          </w:p>
        </w:tc>
        <w:tc>
          <w:tcPr>
            <w:tcW w:w="1104" w:type="dxa"/>
            <w:shd w:val="clear" w:color="auto" w:fill="auto"/>
            <w:noWrap/>
            <w:vAlign w:val="bottom"/>
            <w:hideMark/>
          </w:tcPr>
          <w:p w14:paraId="1BB5919D" w14:textId="77777777" w:rsidR="003437F1" w:rsidRPr="00287595" w:rsidRDefault="003437F1" w:rsidP="00BC318E">
            <w:pPr>
              <w:rPr>
                <w:color w:val="000000"/>
                <w:sz w:val="22"/>
                <w:szCs w:val="22"/>
              </w:rPr>
            </w:pPr>
            <w:r w:rsidRPr="00287595">
              <w:rPr>
                <w:color w:val="000000"/>
                <w:sz w:val="22"/>
                <w:szCs w:val="22"/>
              </w:rPr>
              <w:t>0.680</w:t>
            </w:r>
          </w:p>
        </w:tc>
        <w:tc>
          <w:tcPr>
            <w:tcW w:w="1155" w:type="dxa"/>
            <w:vAlign w:val="bottom"/>
          </w:tcPr>
          <w:p w14:paraId="1F9FEB1C"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08367BFE" w14:textId="77777777" w:rsidTr="00BC318E">
        <w:trPr>
          <w:trHeight w:val="288"/>
        </w:trPr>
        <w:tc>
          <w:tcPr>
            <w:tcW w:w="4460" w:type="dxa"/>
            <w:shd w:val="clear" w:color="auto" w:fill="auto"/>
            <w:noWrap/>
            <w:vAlign w:val="bottom"/>
            <w:hideMark/>
          </w:tcPr>
          <w:p w14:paraId="2F3DE47C"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:Level3</w:t>
            </w:r>
          </w:p>
        </w:tc>
        <w:tc>
          <w:tcPr>
            <w:tcW w:w="1366" w:type="dxa"/>
            <w:shd w:val="clear" w:color="auto" w:fill="auto"/>
            <w:noWrap/>
            <w:vAlign w:val="bottom"/>
            <w:hideMark/>
          </w:tcPr>
          <w:p w14:paraId="747322E3" w14:textId="77777777" w:rsidR="003437F1" w:rsidRPr="00287595" w:rsidRDefault="003437F1" w:rsidP="003437F1">
            <w:pPr>
              <w:jc w:val="right"/>
              <w:rPr>
                <w:color w:val="000000"/>
                <w:sz w:val="22"/>
                <w:szCs w:val="22"/>
              </w:rPr>
            </w:pPr>
            <w:r w:rsidRPr="00287595">
              <w:rPr>
                <w:color w:val="000000"/>
                <w:sz w:val="22"/>
                <w:szCs w:val="22"/>
              </w:rPr>
              <w:t>-0.077</w:t>
            </w:r>
          </w:p>
        </w:tc>
        <w:tc>
          <w:tcPr>
            <w:tcW w:w="1000" w:type="dxa"/>
            <w:shd w:val="clear" w:color="auto" w:fill="auto"/>
            <w:noWrap/>
            <w:vAlign w:val="bottom"/>
            <w:hideMark/>
          </w:tcPr>
          <w:p w14:paraId="000E675D" w14:textId="77777777" w:rsidR="003437F1" w:rsidRPr="00287595" w:rsidRDefault="003437F1" w:rsidP="003437F1">
            <w:pPr>
              <w:jc w:val="right"/>
              <w:rPr>
                <w:color w:val="000000"/>
                <w:sz w:val="22"/>
                <w:szCs w:val="22"/>
              </w:rPr>
            </w:pPr>
            <w:r w:rsidRPr="00287595">
              <w:rPr>
                <w:color w:val="000000"/>
                <w:sz w:val="22"/>
                <w:szCs w:val="22"/>
              </w:rPr>
              <w:t>-0.528</w:t>
            </w:r>
          </w:p>
        </w:tc>
        <w:tc>
          <w:tcPr>
            <w:tcW w:w="1104" w:type="dxa"/>
            <w:shd w:val="clear" w:color="auto" w:fill="auto"/>
            <w:noWrap/>
            <w:vAlign w:val="bottom"/>
            <w:hideMark/>
          </w:tcPr>
          <w:p w14:paraId="43A008DE" w14:textId="77777777" w:rsidR="003437F1" w:rsidRPr="00287595" w:rsidRDefault="003437F1" w:rsidP="00BC318E">
            <w:pPr>
              <w:rPr>
                <w:color w:val="000000"/>
                <w:sz w:val="22"/>
                <w:szCs w:val="22"/>
              </w:rPr>
            </w:pPr>
            <w:r w:rsidRPr="00287595">
              <w:rPr>
                <w:color w:val="000000"/>
                <w:sz w:val="22"/>
                <w:szCs w:val="22"/>
              </w:rPr>
              <w:t>0.373</w:t>
            </w:r>
          </w:p>
        </w:tc>
        <w:tc>
          <w:tcPr>
            <w:tcW w:w="1155" w:type="dxa"/>
            <w:vAlign w:val="bottom"/>
          </w:tcPr>
          <w:p w14:paraId="6D80FB52"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7153EC06" w14:textId="77777777" w:rsidTr="00BC318E">
        <w:trPr>
          <w:trHeight w:val="288"/>
        </w:trPr>
        <w:tc>
          <w:tcPr>
            <w:tcW w:w="4460" w:type="dxa"/>
            <w:shd w:val="clear" w:color="auto" w:fill="auto"/>
            <w:noWrap/>
            <w:vAlign w:val="bottom"/>
            <w:hideMark/>
          </w:tcPr>
          <w:p w14:paraId="2D3F74D9"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:Level4</w:t>
            </w:r>
          </w:p>
        </w:tc>
        <w:tc>
          <w:tcPr>
            <w:tcW w:w="1366" w:type="dxa"/>
            <w:shd w:val="clear" w:color="auto" w:fill="auto"/>
            <w:noWrap/>
            <w:vAlign w:val="bottom"/>
            <w:hideMark/>
          </w:tcPr>
          <w:p w14:paraId="76727DCC" w14:textId="77777777" w:rsidR="003437F1" w:rsidRPr="00287595" w:rsidRDefault="003437F1" w:rsidP="003437F1">
            <w:pPr>
              <w:jc w:val="right"/>
              <w:rPr>
                <w:color w:val="000000"/>
                <w:sz w:val="22"/>
                <w:szCs w:val="22"/>
              </w:rPr>
            </w:pPr>
            <w:r w:rsidRPr="00287595">
              <w:rPr>
                <w:color w:val="000000"/>
                <w:sz w:val="22"/>
                <w:szCs w:val="22"/>
              </w:rPr>
              <w:t>0.106</w:t>
            </w:r>
          </w:p>
        </w:tc>
        <w:tc>
          <w:tcPr>
            <w:tcW w:w="1000" w:type="dxa"/>
            <w:shd w:val="clear" w:color="auto" w:fill="auto"/>
            <w:noWrap/>
            <w:vAlign w:val="bottom"/>
            <w:hideMark/>
          </w:tcPr>
          <w:p w14:paraId="2150FA91" w14:textId="77777777" w:rsidR="003437F1" w:rsidRPr="00287595" w:rsidRDefault="003437F1" w:rsidP="003437F1">
            <w:pPr>
              <w:jc w:val="right"/>
              <w:rPr>
                <w:color w:val="000000"/>
                <w:sz w:val="22"/>
                <w:szCs w:val="22"/>
              </w:rPr>
            </w:pPr>
            <w:r w:rsidRPr="00287595">
              <w:rPr>
                <w:color w:val="000000"/>
                <w:sz w:val="22"/>
                <w:szCs w:val="22"/>
              </w:rPr>
              <w:t>-0.328</w:t>
            </w:r>
          </w:p>
        </w:tc>
        <w:tc>
          <w:tcPr>
            <w:tcW w:w="1104" w:type="dxa"/>
            <w:shd w:val="clear" w:color="auto" w:fill="auto"/>
            <w:noWrap/>
            <w:vAlign w:val="bottom"/>
            <w:hideMark/>
          </w:tcPr>
          <w:p w14:paraId="3AA93F1A" w14:textId="77777777" w:rsidR="003437F1" w:rsidRPr="00287595" w:rsidRDefault="003437F1" w:rsidP="00BC318E">
            <w:pPr>
              <w:rPr>
                <w:color w:val="000000"/>
                <w:sz w:val="22"/>
                <w:szCs w:val="22"/>
              </w:rPr>
            </w:pPr>
            <w:r w:rsidRPr="00287595">
              <w:rPr>
                <w:color w:val="000000"/>
                <w:sz w:val="22"/>
                <w:szCs w:val="22"/>
              </w:rPr>
              <w:t>0.539</w:t>
            </w:r>
          </w:p>
        </w:tc>
        <w:tc>
          <w:tcPr>
            <w:tcW w:w="1155" w:type="dxa"/>
            <w:vAlign w:val="bottom"/>
          </w:tcPr>
          <w:p w14:paraId="09E6ABA7"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611247C7" w14:textId="77777777" w:rsidTr="00BC318E">
        <w:trPr>
          <w:trHeight w:val="288"/>
        </w:trPr>
        <w:tc>
          <w:tcPr>
            <w:tcW w:w="4460" w:type="dxa"/>
            <w:shd w:val="clear" w:color="auto" w:fill="auto"/>
            <w:noWrap/>
            <w:vAlign w:val="bottom"/>
            <w:hideMark/>
          </w:tcPr>
          <w:p w14:paraId="3B929186"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:Level5</w:t>
            </w:r>
          </w:p>
        </w:tc>
        <w:tc>
          <w:tcPr>
            <w:tcW w:w="1366" w:type="dxa"/>
            <w:shd w:val="clear" w:color="auto" w:fill="auto"/>
            <w:noWrap/>
            <w:vAlign w:val="bottom"/>
            <w:hideMark/>
          </w:tcPr>
          <w:p w14:paraId="00E59887" w14:textId="77777777" w:rsidR="003437F1" w:rsidRPr="00287595" w:rsidRDefault="003437F1" w:rsidP="003437F1">
            <w:pPr>
              <w:jc w:val="right"/>
              <w:rPr>
                <w:color w:val="000000"/>
                <w:sz w:val="22"/>
                <w:szCs w:val="22"/>
              </w:rPr>
            </w:pPr>
            <w:r w:rsidRPr="00287595">
              <w:rPr>
                <w:color w:val="000000"/>
                <w:sz w:val="22"/>
                <w:szCs w:val="22"/>
              </w:rPr>
              <w:t>-0.103</w:t>
            </w:r>
          </w:p>
        </w:tc>
        <w:tc>
          <w:tcPr>
            <w:tcW w:w="1000" w:type="dxa"/>
            <w:shd w:val="clear" w:color="auto" w:fill="auto"/>
            <w:noWrap/>
            <w:vAlign w:val="bottom"/>
            <w:hideMark/>
          </w:tcPr>
          <w:p w14:paraId="0319142A" w14:textId="77777777" w:rsidR="003437F1" w:rsidRPr="00287595" w:rsidRDefault="003437F1" w:rsidP="003437F1">
            <w:pPr>
              <w:jc w:val="right"/>
              <w:rPr>
                <w:color w:val="000000"/>
                <w:sz w:val="22"/>
                <w:szCs w:val="22"/>
              </w:rPr>
            </w:pPr>
            <w:r w:rsidRPr="00287595">
              <w:rPr>
                <w:color w:val="000000"/>
                <w:sz w:val="22"/>
                <w:szCs w:val="22"/>
              </w:rPr>
              <w:t>-0.564</w:t>
            </w:r>
          </w:p>
        </w:tc>
        <w:tc>
          <w:tcPr>
            <w:tcW w:w="1104" w:type="dxa"/>
            <w:shd w:val="clear" w:color="auto" w:fill="auto"/>
            <w:noWrap/>
            <w:vAlign w:val="bottom"/>
            <w:hideMark/>
          </w:tcPr>
          <w:p w14:paraId="74274DAC" w14:textId="77777777" w:rsidR="003437F1" w:rsidRPr="00287595" w:rsidRDefault="003437F1" w:rsidP="00BC318E">
            <w:pPr>
              <w:rPr>
                <w:color w:val="000000"/>
                <w:sz w:val="22"/>
                <w:szCs w:val="22"/>
              </w:rPr>
            </w:pPr>
            <w:r w:rsidRPr="00287595">
              <w:rPr>
                <w:color w:val="000000"/>
                <w:sz w:val="22"/>
                <w:szCs w:val="22"/>
              </w:rPr>
              <w:t>0.358</w:t>
            </w:r>
          </w:p>
        </w:tc>
        <w:tc>
          <w:tcPr>
            <w:tcW w:w="1155" w:type="dxa"/>
            <w:vAlign w:val="bottom"/>
          </w:tcPr>
          <w:p w14:paraId="22DBB097"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34911F6F" w14:textId="77777777" w:rsidTr="00BC318E">
        <w:trPr>
          <w:trHeight w:val="288"/>
        </w:trPr>
        <w:tc>
          <w:tcPr>
            <w:tcW w:w="4460" w:type="dxa"/>
            <w:shd w:val="clear" w:color="auto" w:fill="auto"/>
            <w:noWrap/>
            <w:vAlign w:val="bottom"/>
            <w:hideMark/>
          </w:tcPr>
          <w:p w14:paraId="15587C9B"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:Level6</w:t>
            </w:r>
          </w:p>
        </w:tc>
        <w:tc>
          <w:tcPr>
            <w:tcW w:w="1366" w:type="dxa"/>
            <w:shd w:val="clear" w:color="auto" w:fill="auto"/>
            <w:noWrap/>
            <w:vAlign w:val="bottom"/>
            <w:hideMark/>
          </w:tcPr>
          <w:p w14:paraId="7EB0FB94" w14:textId="77777777" w:rsidR="003437F1" w:rsidRPr="00287595" w:rsidRDefault="003437F1" w:rsidP="003437F1">
            <w:pPr>
              <w:jc w:val="right"/>
              <w:rPr>
                <w:color w:val="000000"/>
                <w:sz w:val="22"/>
                <w:szCs w:val="22"/>
              </w:rPr>
            </w:pPr>
            <w:r w:rsidRPr="00287595">
              <w:rPr>
                <w:color w:val="000000"/>
                <w:sz w:val="22"/>
                <w:szCs w:val="22"/>
              </w:rPr>
              <w:t>0.370</w:t>
            </w:r>
          </w:p>
        </w:tc>
        <w:tc>
          <w:tcPr>
            <w:tcW w:w="1000" w:type="dxa"/>
            <w:shd w:val="clear" w:color="auto" w:fill="auto"/>
            <w:noWrap/>
            <w:vAlign w:val="bottom"/>
            <w:hideMark/>
          </w:tcPr>
          <w:p w14:paraId="66B06296" w14:textId="77777777" w:rsidR="003437F1" w:rsidRPr="00287595" w:rsidRDefault="003437F1" w:rsidP="003437F1">
            <w:pPr>
              <w:jc w:val="right"/>
              <w:rPr>
                <w:color w:val="000000"/>
                <w:sz w:val="22"/>
                <w:szCs w:val="22"/>
              </w:rPr>
            </w:pPr>
            <w:r w:rsidRPr="00287595">
              <w:rPr>
                <w:color w:val="000000"/>
                <w:sz w:val="22"/>
                <w:szCs w:val="22"/>
              </w:rPr>
              <w:t>-0.131</w:t>
            </w:r>
          </w:p>
        </w:tc>
        <w:tc>
          <w:tcPr>
            <w:tcW w:w="1104" w:type="dxa"/>
            <w:shd w:val="clear" w:color="auto" w:fill="auto"/>
            <w:noWrap/>
            <w:vAlign w:val="bottom"/>
            <w:hideMark/>
          </w:tcPr>
          <w:p w14:paraId="17C2FE38" w14:textId="77777777" w:rsidR="003437F1" w:rsidRPr="00287595" w:rsidRDefault="003437F1" w:rsidP="00BC318E">
            <w:pPr>
              <w:rPr>
                <w:color w:val="000000"/>
                <w:sz w:val="22"/>
                <w:szCs w:val="22"/>
              </w:rPr>
            </w:pPr>
            <w:r w:rsidRPr="00287595">
              <w:rPr>
                <w:color w:val="000000"/>
                <w:sz w:val="22"/>
                <w:szCs w:val="22"/>
              </w:rPr>
              <w:t>0.870</w:t>
            </w:r>
          </w:p>
        </w:tc>
        <w:tc>
          <w:tcPr>
            <w:tcW w:w="1155" w:type="dxa"/>
            <w:vAlign w:val="bottom"/>
          </w:tcPr>
          <w:p w14:paraId="2E9F6923"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2C35AD06" w14:textId="77777777" w:rsidTr="00BC318E">
        <w:trPr>
          <w:trHeight w:val="288"/>
        </w:trPr>
        <w:tc>
          <w:tcPr>
            <w:tcW w:w="4460" w:type="dxa"/>
            <w:shd w:val="clear" w:color="auto" w:fill="auto"/>
            <w:noWrap/>
            <w:vAlign w:val="bottom"/>
            <w:hideMark/>
          </w:tcPr>
          <w:p w14:paraId="3E6FB63F"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cohort:Salinity</w:t>
            </w:r>
            <w:proofErr w:type="gramEnd"/>
            <w:r w:rsidRPr="00287595">
              <w:rPr>
                <w:color w:val="000000"/>
                <w:sz w:val="22"/>
                <w:szCs w:val="22"/>
              </w:rPr>
              <w:t>:Level2</w:t>
            </w:r>
          </w:p>
        </w:tc>
        <w:tc>
          <w:tcPr>
            <w:tcW w:w="1366" w:type="dxa"/>
            <w:shd w:val="clear" w:color="auto" w:fill="auto"/>
            <w:noWrap/>
            <w:vAlign w:val="bottom"/>
            <w:hideMark/>
          </w:tcPr>
          <w:p w14:paraId="5EAF6F51" w14:textId="77777777" w:rsidR="003437F1" w:rsidRPr="00287595" w:rsidRDefault="003437F1" w:rsidP="003437F1">
            <w:pPr>
              <w:jc w:val="right"/>
              <w:rPr>
                <w:color w:val="000000"/>
                <w:sz w:val="22"/>
                <w:szCs w:val="22"/>
              </w:rPr>
            </w:pPr>
            <w:r w:rsidRPr="00287595">
              <w:rPr>
                <w:color w:val="000000"/>
                <w:sz w:val="22"/>
                <w:szCs w:val="22"/>
              </w:rPr>
              <w:t>0.294</w:t>
            </w:r>
          </w:p>
        </w:tc>
        <w:tc>
          <w:tcPr>
            <w:tcW w:w="1000" w:type="dxa"/>
            <w:shd w:val="clear" w:color="auto" w:fill="auto"/>
            <w:noWrap/>
            <w:vAlign w:val="bottom"/>
            <w:hideMark/>
          </w:tcPr>
          <w:p w14:paraId="0B4E6DDD" w14:textId="77777777" w:rsidR="003437F1" w:rsidRPr="00287595" w:rsidRDefault="003437F1" w:rsidP="003437F1">
            <w:pPr>
              <w:jc w:val="right"/>
              <w:rPr>
                <w:color w:val="000000"/>
                <w:sz w:val="22"/>
                <w:szCs w:val="22"/>
              </w:rPr>
            </w:pPr>
            <w:r w:rsidRPr="00287595">
              <w:rPr>
                <w:color w:val="000000"/>
                <w:sz w:val="22"/>
                <w:szCs w:val="22"/>
              </w:rPr>
              <w:t>-0.149</w:t>
            </w:r>
          </w:p>
        </w:tc>
        <w:tc>
          <w:tcPr>
            <w:tcW w:w="1104" w:type="dxa"/>
            <w:shd w:val="clear" w:color="auto" w:fill="auto"/>
            <w:noWrap/>
            <w:vAlign w:val="bottom"/>
            <w:hideMark/>
          </w:tcPr>
          <w:p w14:paraId="5AD97F4A" w14:textId="77777777" w:rsidR="003437F1" w:rsidRPr="00287595" w:rsidRDefault="003437F1" w:rsidP="00BC318E">
            <w:pPr>
              <w:rPr>
                <w:color w:val="000000"/>
                <w:sz w:val="22"/>
                <w:szCs w:val="22"/>
              </w:rPr>
            </w:pPr>
            <w:r w:rsidRPr="00287595">
              <w:rPr>
                <w:color w:val="000000"/>
                <w:sz w:val="22"/>
                <w:szCs w:val="22"/>
              </w:rPr>
              <w:t>0.738</w:t>
            </w:r>
          </w:p>
        </w:tc>
        <w:tc>
          <w:tcPr>
            <w:tcW w:w="1155" w:type="dxa"/>
            <w:vAlign w:val="bottom"/>
          </w:tcPr>
          <w:p w14:paraId="64F52913"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511465AA" w14:textId="77777777" w:rsidTr="00BC318E">
        <w:trPr>
          <w:trHeight w:val="288"/>
        </w:trPr>
        <w:tc>
          <w:tcPr>
            <w:tcW w:w="4460" w:type="dxa"/>
            <w:shd w:val="clear" w:color="auto" w:fill="auto"/>
            <w:noWrap/>
            <w:vAlign w:val="bottom"/>
            <w:hideMark/>
          </w:tcPr>
          <w:p w14:paraId="223B80F8"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cohort:Salinity</w:t>
            </w:r>
            <w:proofErr w:type="gramEnd"/>
            <w:r w:rsidRPr="00287595">
              <w:rPr>
                <w:color w:val="000000"/>
                <w:sz w:val="22"/>
                <w:szCs w:val="22"/>
              </w:rPr>
              <w:t>:Level3</w:t>
            </w:r>
          </w:p>
        </w:tc>
        <w:tc>
          <w:tcPr>
            <w:tcW w:w="1366" w:type="dxa"/>
            <w:shd w:val="clear" w:color="auto" w:fill="auto"/>
            <w:noWrap/>
            <w:vAlign w:val="bottom"/>
            <w:hideMark/>
          </w:tcPr>
          <w:p w14:paraId="5FCF7000" w14:textId="77777777" w:rsidR="003437F1" w:rsidRPr="00287595" w:rsidRDefault="003437F1" w:rsidP="003437F1">
            <w:pPr>
              <w:jc w:val="right"/>
              <w:rPr>
                <w:color w:val="000000"/>
                <w:sz w:val="22"/>
                <w:szCs w:val="22"/>
              </w:rPr>
            </w:pPr>
            <w:r w:rsidRPr="00287595">
              <w:rPr>
                <w:color w:val="000000"/>
                <w:sz w:val="22"/>
                <w:szCs w:val="22"/>
              </w:rPr>
              <w:t>0.187</w:t>
            </w:r>
          </w:p>
        </w:tc>
        <w:tc>
          <w:tcPr>
            <w:tcW w:w="1000" w:type="dxa"/>
            <w:shd w:val="clear" w:color="auto" w:fill="auto"/>
            <w:noWrap/>
            <w:vAlign w:val="bottom"/>
            <w:hideMark/>
          </w:tcPr>
          <w:p w14:paraId="34089BE6" w14:textId="77777777" w:rsidR="003437F1" w:rsidRPr="00287595" w:rsidRDefault="003437F1" w:rsidP="003437F1">
            <w:pPr>
              <w:jc w:val="right"/>
              <w:rPr>
                <w:color w:val="000000"/>
                <w:sz w:val="22"/>
                <w:szCs w:val="22"/>
              </w:rPr>
            </w:pPr>
            <w:r w:rsidRPr="00287595">
              <w:rPr>
                <w:color w:val="000000"/>
                <w:sz w:val="22"/>
                <w:szCs w:val="22"/>
              </w:rPr>
              <w:t>-0.254</w:t>
            </w:r>
          </w:p>
        </w:tc>
        <w:tc>
          <w:tcPr>
            <w:tcW w:w="1104" w:type="dxa"/>
            <w:shd w:val="clear" w:color="auto" w:fill="auto"/>
            <w:noWrap/>
            <w:vAlign w:val="bottom"/>
            <w:hideMark/>
          </w:tcPr>
          <w:p w14:paraId="49518F9C" w14:textId="77777777" w:rsidR="003437F1" w:rsidRPr="00287595" w:rsidRDefault="003437F1" w:rsidP="00BC318E">
            <w:pPr>
              <w:rPr>
                <w:color w:val="000000"/>
                <w:sz w:val="22"/>
                <w:szCs w:val="22"/>
              </w:rPr>
            </w:pPr>
            <w:r w:rsidRPr="00287595">
              <w:rPr>
                <w:color w:val="000000"/>
                <w:sz w:val="22"/>
                <w:szCs w:val="22"/>
              </w:rPr>
              <w:t>0.628</w:t>
            </w:r>
          </w:p>
        </w:tc>
        <w:tc>
          <w:tcPr>
            <w:tcW w:w="1155" w:type="dxa"/>
            <w:vAlign w:val="bottom"/>
          </w:tcPr>
          <w:p w14:paraId="58FF3155"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168CA91B" w14:textId="77777777" w:rsidTr="00BC318E">
        <w:trPr>
          <w:trHeight w:val="288"/>
        </w:trPr>
        <w:tc>
          <w:tcPr>
            <w:tcW w:w="4460" w:type="dxa"/>
            <w:shd w:val="clear" w:color="auto" w:fill="auto"/>
            <w:noWrap/>
            <w:vAlign w:val="bottom"/>
            <w:hideMark/>
          </w:tcPr>
          <w:p w14:paraId="168D1828"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cohort:Salinity</w:t>
            </w:r>
            <w:proofErr w:type="gramEnd"/>
            <w:r w:rsidRPr="00287595">
              <w:rPr>
                <w:color w:val="000000"/>
                <w:sz w:val="22"/>
                <w:szCs w:val="22"/>
              </w:rPr>
              <w:t>:Level4</w:t>
            </w:r>
          </w:p>
        </w:tc>
        <w:tc>
          <w:tcPr>
            <w:tcW w:w="1366" w:type="dxa"/>
            <w:shd w:val="clear" w:color="auto" w:fill="auto"/>
            <w:noWrap/>
            <w:vAlign w:val="bottom"/>
            <w:hideMark/>
          </w:tcPr>
          <w:p w14:paraId="3DE47180" w14:textId="77777777" w:rsidR="003437F1" w:rsidRPr="00287595" w:rsidRDefault="003437F1" w:rsidP="003437F1">
            <w:pPr>
              <w:jc w:val="right"/>
              <w:rPr>
                <w:color w:val="000000"/>
                <w:sz w:val="22"/>
                <w:szCs w:val="22"/>
              </w:rPr>
            </w:pPr>
            <w:r w:rsidRPr="00287595">
              <w:rPr>
                <w:color w:val="000000"/>
                <w:sz w:val="22"/>
                <w:szCs w:val="22"/>
              </w:rPr>
              <w:t>0.321</w:t>
            </w:r>
          </w:p>
        </w:tc>
        <w:tc>
          <w:tcPr>
            <w:tcW w:w="1000" w:type="dxa"/>
            <w:shd w:val="clear" w:color="auto" w:fill="auto"/>
            <w:noWrap/>
            <w:vAlign w:val="bottom"/>
            <w:hideMark/>
          </w:tcPr>
          <w:p w14:paraId="7FE31376" w14:textId="77777777" w:rsidR="003437F1" w:rsidRPr="00287595" w:rsidRDefault="003437F1" w:rsidP="003437F1">
            <w:pPr>
              <w:jc w:val="right"/>
              <w:rPr>
                <w:color w:val="000000"/>
                <w:sz w:val="22"/>
                <w:szCs w:val="22"/>
              </w:rPr>
            </w:pPr>
            <w:r w:rsidRPr="00287595">
              <w:rPr>
                <w:color w:val="000000"/>
                <w:sz w:val="22"/>
                <w:szCs w:val="22"/>
              </w:rPr>
              <w:t>-0.131</w:t>
            </w:r>
          </w:p>
        </w:tc>
        <w:tc>
          <w:tcPr>
            <w:tcW w:w="1104" w:type="dxa"/>
            <w:shd w:val="clear" w:color="auto" w:fill="auto"/>
            <w:noWrap/>
            <w:vAlign w:val="bottom"/>
            <w:hideMark/>
          </w:tcPr>
          <w:p w14:paraId="456E9F83" w14:textId="77777777" w:rsidR="003437F1" w:rsidRPr="00287595" w:rsidRDefault="003437F1" w:rsidP="00BC318E">
            <w:pPr>
              <w:rPr>
                <w:color w:val="000000"/>
                <w:sz w:val="22"/>
                <w:szCs w:val="22"/>
              </w:rPr>
            </w:pPr>
            <w:r w:rsidRPr="00287595">
              <w:rPr>
                <w:color w:val="000000"/>
                <w:sz w:val="22"/>
                <w:szCs w:val="22"/>
              </w:rPr>
              <w:t>0.773</w:t>
            </w:r>
          </w:p>
        </w:tc>
        <w:tc>
          <w:tcPr>
            <w:tcW w:w="1155" w:type="dxa"/>
            <w:vAlign w:val="bottom"/>
          </w:tcPr>
          <w:p w14:paraId="3FEA31FE"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0A411D46" w14:textId="77777777" w:rsidTr="00BC318E">
        <w:trPr>
          <w:trHeight w:val="288"/>
        </w:trPr>
        <w:tc>
          <w:tcPr>
            <w:tcW w:w="4460" w:type="dxa"/>
            <w:shd w:val="clear" w:color="auto" w:fill="auto"/>
            <w:noWrap/>
            <w:vAlign w:val="bottom"/>
            <w:hideMark/>
          </w:tcPr>
          <w:p w14:paraId="2D401D64"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cohort:Salinity</w:t>
            </w:r>
            <w:proofErr w:type="gramEnd"/>
            <w:r w:rsidRPr="00287595">
              <w:rPr>
                <w:color w:val="000000"/>
                <w:sz w:val="22"/>
                <w:szCs w:val="22"/>
              </w:rPr>
              <w:t>:Level5</w:t>
            </w:r>
          </w:p>
        </w:tc>
        <w:tc>
          <w:tcPr>
            <w:tcW w:w="1366" w:type="dxa"/>
            <w:shd w:val="clear" w:color="auto" w:fill="auto"/>
            <w:noWrap/>
            <w:vAlign w:val="bottom"/>
            <w:hideMark/>
          </w:tcPr>
          <w:p w14:paraId="0FB46218" w14:textId="77777777" w:rsidR="003437F1" w:rsidRPr="00287595" w:rsidRDefault="003437F1" w:rsidP="003437F1">
            <w:pPr>
              <w:jc w:val="right"/>
              <w:rPr>
                <w:color w:val="000000"/>
                <w:sz w:val="22"/>
                <w:szCs w:val="22"/>
              </w:rPr>
            </w:pPr>
            <w:r w:rsidRPr="00287595">
              <w:rPr>
                <w:color w:val="000000"/>
                <w:sz w:val="22"/>
                <w:szCs w:val="22"/>
              </w:rPr>
              <w:t>0.260</w:t>
            </w:r>
          </w:p>
        </w:tc>
        <w:tc>
          <w:tcPr>
            <w:tcW w:w="1000" w:type="dxa"/>
            <w:shd w:val="clear" w:color="auto" w:fill="auto"/>
            <w:noWrap/>
            <w:vAlign w:val="bottom"/>
            <w:hideMark/>
          </w:tcPr>
          <w:p w14:paraId="1623E141" w14:textId="77777777" w:rsidR="003437F1" w:rsidRPr="00287595" w:rsidRDefault="003437F1" w:rsidP="003437F1">
            <w:pPr>
              <w:jc w:val="right"/>
              <w:rPr>
                <w:color w:val="000000"/>
                <w:sz w:val="22"/>
                <w:szCs w:val="22"/>
              </w:rPr>
            </w:pPr>
            <w:r w:rsidRPr="00287595">
              <w:rPr>
                <w:color w:val="000000"/>
                <w:sz w:val="22"/>
                <w:szCs w:val="22"/>
              </w:rPr>
              <w:t>-0.190</w:t>
            </w:r>
          </w:p>
        </w:tc>
        <w:tc>
          <w:tcPr>
            <w:tcW w:w="1104" w:type="dxa"/>
            <w:shd w:val="clear" w:color="auto" w:fill="auto"/>
            <w:noWrap/>
            <w:vAlign w:val="bottom"/>
            <w:hideMark/>
          </w:tcPr>
          <w:p w14:paraId="7985265E" w14:textId="77777777" w:rsidR="003437F1" w:rsidRPr="00287595" w:rsidRDefault="003437F1" w:rsidP="00BC318E">
            <w:pPr>
              <w:rPr>
                <w:color w:val="000000"/>
                <w:sz w:val="22"/>
                <w:szCs w:val="22"/>
              </w:rPr>
            </w:pPr>
            <w:r w:rsidRPr="00287595">
              <w:rPr>
                <w:color w:val="000000"/>
                <w:sz w:val="22"/>
                <w:szCs w:val="22"/>
              </w:rPr>
              <w:t>0.711</w:t>
            </w:r>
          </w:p>
        </w:tc>
        <w:tc>
          <w:tcPr>
            <w:tcW w:w="1155" w:type="dxa"/>
            <w:vAlign w:val="bottom"/>
          </w:tcPr>
          <w:p w14:paraId="041DE75A" w14:textId="77777777" w:rsidR="003437F1" w:rsidRPr="00287595" w:rsidRDefault="003437F1" w:rsidP="00BC318E">
            <w:pPr>
              <w:rPr>
                <w:color w:val="000000"/>
                <w:sz w:val="22"/>
                <w:szCs w:val="22"/>
              </w:rPr>
            </w:pPr>
            <w:r w:rsidRPr="008B1361">
              <w:rPr>
                <w:color w:val="000000"/>
                <w:sz w:val="22"/>
                <w:szCs w:val="22"/>
              </w:rPr>
              <w:t>--</w:t>
            </w:r>
          </w:p>
        </w:tc>
      </w:tr>
      <w:tr w:rsidR="003437F1" w:rsidRPr="000F2DC1" w14:paraId="39AFC412" w14:textId="77777777" w:rsidTr="00BC318E">
        <w:trPr>
          <w:trHeight w:val="288"/>
        </w:trPr>
        <w:tc>
          <w:tcPr>
            <w:tcW w:w="4460" w:type="dxa"/>
            <w:shd w:val="clear" w:color="auto" w:fill="auto"/>
            <w:noWrap/>
            <w:vAlign w:val="bottom"/>
            <w:hideMark/>
          </w:tcPr>
          <w:p w14:paraId="7F0CB508" w14:textId="77777777" w:rsidR="003437F1" w:rsidRPr="00287595" w:rsidRDefault="003437F1" w:rsidP="003437F1">
            <w:pPr>
              <w:rPr>
                <w:color w:val="000000"/>
                <w:sz w:val="22"/>
                <w:szCs w:val="22"/>
              </w:rPr>
            </w:pPr>
            <w:r w:rsidRPr="00287595">
              <w:rPr>
                <w:color w:val="000000"/>
                <w:sz w:val="22"/>
                <w:szCs w:val="22"/>
              </w:rPr>
              <w:t xml:space="preserve">Age </w:t>
            </w:r>
            <w:proofErr w:type="gramStart"/>
            <w:r w:rsidRPr="00287595">
              <w:rPr>
                <w:color w:val="000000"/>
                <w:sz w:val="22"/>
                <w:szCs w:val="22"/>
              </w:rPr>
              <w:t>cohort:Salinity</w:t>
            </w:r>
            <w:proofErr w:type="gramEnd"/>
            <w:r w:rsidRPr="00287595">
              <w:rPr>
                <w:color w:val="000000"/>
                <w:sz w:val="22"/>
                <w:szCs w:val="22"/>
              </w:rPr>
              <w:t>:Level6</w:t>
            </w:r>
          </w:p>
        </w:tc>
        <w:tc>
          <w:tcPr>
            <w:tcW w:w="1366" w:type="dxa"/>
            <w:shd w:val="clear" w:color="auto" w:fill="auto"/>
            <w:noWrap/>
            <w:vAlign w:val="bottom"/>
            <w:hideMark/>
          </w:tcPr>
          <w:p w14:paraId="2589F35C" w14:textId="77777777" w:rsidR="003437F1" w:rsidRPr="00287595" w:rsidRDefault="003437F1" w:rsidP="003437F1">
            <w:pPr>
              <w:jc w:val="right"/>
              <w:rPr>
                <w:color w:val="000000"/>
                <w:sz w:val="22"/>
                <w:szCs w:val="22"/>
              </w:rPr>
            </w:pPr>
            <w:r w:rsidRPr="00287595">
              <w:rPr>
                <w:color w:val="000000"/>
                <w:sz w:val="22"/>
                <w:szCs w:val="22"/>
              </w:rPr>
              <w:t>0.337</w:t>
            </w:r>
          </w:p>
        </w:tc>
        <w:tc>
          <w:tcPr>
            <w:tcW w:w="1000" w:type="dxa"/>
            <w:shd w:val="clear" w:color="auto" w:fill="auto"/>
            <w:noWrap/>
            <w:vAlign w:val="bottom"/>
            <w:hideMark/>
          </w:tcPr>
          <w:p w14:paraId="3849E936" w14:textId="77777777" w:rsidR="003437F1" w:rsidRPr="00287595" w:rsidRDefault="003437F1" w:rsidP="003437F1">
            <w:pPr>
              <w:jc w:val="right"/>
              <w:rPr>
                <w:color w:val="000000"/>
                <w:sz w:val="22"/>
                <w:szCs w:val="22"/>
              </w:rPr>
            </w:pPr>
            <w:r w:rsidRPr="00287595">
              <w:rPr>
                <w:color w:val="000000"/>
                <w:sz w:val="22"/>
                <w:szCs w:val="22"/>
              </w:rPr>
              <w:t>-0.175</w:t>
            </w:r>
          </w:p>
        </w:tc>
        <w:tc>
          <w:tcPr>
            <w:tcW w:w="1104" w:type="dxa"/>
            <w:shd w:val="clear" w:color="auto" w:fill="auto"/>
            <w:noWrap/>
            <w:vAlign w:val="bottom"/>
            <w:hideMark/>
          </w:tcPr>
          <w:p w14:paraId="06849FD3" w14:textId="77777777" w:rsidR="003437F1" w:rsidRPr="00287595" w:rsidRDefault="003437F1" w:rsidP="00BC318E">
            <w:pPr>
              <w:rPr>
                <w:color w:val="000000"/>
                <w:sz w:val="22"/>
                <w:szCs w:val="22"/>
              </w:rPr>
            </w:pPr>
            <w:r w:rsidRPr="00287595">
              <w:rPr>
                <w:color w:val="000000"/>
                <w:sz w:val="22"/>
                <w:szCs w:val="22"/>
              </w:rPr>
              <w:t>0.850</w:t>
            </w:r>
          </w:p>
        </w:tc>
        <w:tc>
          <w:tcPr>
            <w:tcW w:w="1155" w:type="dxa"/>
            <w:vAlign w:val="bottom"/>
          </w:tcPr>
          <w:p w14:paraId="28F42803" w14:textId="77777777" w:rsidR="003437F1" w:rsidRPr="00287595" w:rsidRDefault="003437F1" w:rsidP="00BC318E">
            <w:pPr>
              <w:rPr>
                <w:color w:val="000000"/>
                <w:sz w:val="22"/>
                <w:szCs w:val="22"/>
              </w:rPr>
            </w:pPr>
            <w:r w:rsidRPr="008B1361">
              <w:rPr>
                <w:color w:val="000000"/>
                <w:sz w:val="22"/>
                <w:szCs w:val="22"/>
              </w:rPr>
              <w:t>--</w:t>
            </w:r>
          </w:p>
        </w:tc>
      </w:tr>
    </w:tbl>
    <w:p w14:paraId="7C722D8A" w14:textId="4142BED0" w:rsidR="00BC318E" w:rsidRPr="00EC1E7B" w:rsidRDefault="00BC318E" w:rsidP="003437F1">
      <w:pPr>
        <w:rPr>
          <w:b/>
          <w:bCs/>
        </w:rPr>
      </w:pPr>
      <w:r w:rsidRPr="00EC1E7B">
        <w:rPr>
          <w:b/>
          <w:bCs/>
        </w:rPr>
        <w:lastRenderedPageBreak/>
        <w:t>Table 1</w:t>
      </w:r>
      <w:r w:rsidR="00985063" w:rsidRPr="00EC1E7B">
        <w:rPr>
          <w:b/>
          <w:bCs/>
        </w:rPr>
        <w:t>1</w:t>
      </w:r>
      <w:r w:rsidRPr="00EC1E7B">
        <w:rPr>
          <w:b/>
          <w:bCs/>
        </w:rPr>
        <w:t xml:space="preserve"> continued</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1366"/>
        <w:gridCol w:w="1000"/>
        <w:gridCol w:w="1104"/>
        <w:gridCol w:w="1155"/>
      </w:tblGrid>
      <w:tr w:rsidR="00BC318E" w:rsidRPr="00287595" w14:paraId="552091D0" w14:textId="77777777" w:rsidTr="00BC318E">
        <w:trPr>
          <w:trHeight w:val="288"/>
        </w:trPr>
        <w:tc>
          <w:tcPr>
            <w:tcW w:w="4460" w:type="dxa"/>
            <w:shd w:val="clear" w:color="auto" w:fill="auto"/>
            <w:noWrap/>
            <w:vAlign w:val="bottom"/>
          </w:tcPr>
          <w:p w14:paraId="0383B2DD" w14:textId="59B93881" w:rsidR="00BC318E" w:rsidRPr="00287595" w:rsidRDefault="00BC318E" w:rsidP="00BC318E">
            <w:pPr>
              <w:rPr>
                <w:color w:val="000000"/>
                <w:sz w:val="22"/>
                <w:szCs w:val="22"/>
              </w:rPr>
            </w:pPr>
            <w:r w:rsidRPr="00BC318E">
              <w:rPr>
                <w:b/>
                <w:bCs/>
                <w:color w:val="000000"/>
                <w:sz w:val="20"/>
                <w:szCs w:val="20"/>
              </w:rPr>
              <w:t>Fixed effect(s)</w:t>
            </w:r>
          </w:p>
        </w:tc>
        <w:tc>
          <w:tcPr>
            <w:tcW w:w="1366" w:type="dxa"/>
            <w:shd w:val="clear" w:color="auto" w:fill="auto"/>
            <w:noWrap/>
            <w:vAlign w:val="bottom"/>
          </w:tcPr>
          <w:p w14:paraId="6E718C64" w14:textId="31B9A101" w:rsidR="00BC318E" w:rsidRPr="00287595" w:rsidRDefault="00BC318E" w:rsidP="00BC318E">
            <w:pPr>
              <w:rPr>
                <w:color w:val="000000"/>
                <w:sz w:val="22"/>
                <w:szCs w:val="22"/>
              </w:rPr>
            </w:pPr>
            <w:r w:rsidRPr="00BC318E">
              <w:rPr>
                <w:b/>
                <w:bCs/>
                <w:color w:val="000000"/>
                <w:sz w:val="20"/>
                <w:szCs w:val="20"/>
              </w:rPr>
              <w:t>Coefficients</w:t>
            </w:r>
          </w:p>
        </w:tc>
        <w:tc>
          <w:tcPr>
            <w:tcW w:w="1000" w:type="dxa"/>
            <w:shd w:val="clear" w:color="auto" w:fill="auto"/>
            <w:noWrap/>
            <w:vAlign w:val="bottom"/>
          </w:tcPr>
          <w:p w14:paraId="1523DCCE" w14:textId="39626BAB" w:rsidR="00BC318E" w:rsidRPr="00287595" w:rsidRDefault="00BC318E" w:rsidP="00BC318E">
            <w:pPr>
              <w:rPr>
                <w:color w:val="000000"/>
                <w:sz w:val="22"/>
                <w:szCs w:val="22"/>
              </w:rPr>
            </w:pPr>
            <w:r w:rsidRPr="00BC318E">
              <w:rPr>
                <w:b/>
                <w:bCs/>
                <w:color w:val="000000"/>
                <w:sz w:val="20"/>
                <w:szCs w:val="20"/>
              </w:rPr>
              <w:t>2.5% CI</w:t>
            </w:r>
          </w:p>
        </w:tc>
        <w:tc>
          <w:tcPr>
            <w:tcW w:w="1104" w:type="dxa"/>
            <w:shd w:val="clear" w:color="auto" w:fill="auto"/>
            <w:noWrap/>
            <w:vAlign w:val="bottom"/>
          </w:tcPr>
          <w:p w14:paraId="1BDA83B6" w14:textId="0FC963D4" w:rsidR="00BC318E" w:rsidRPr="00287595" w:rsidRDefault="00BC318E" w:rsidP="00BC318E">
            <w:pPr>
              <w:rPr>
                <w:color w:val="000000"/>
                <w:sz w:val="22"/>
                <w:szCs w:val="22"/>
              </w:rPr>
            </w:pPr>
            <w:r w:rsidRPr="00BC318E">
              <w:rPr>
                <w:b/>
                <w:bCs/>
                <w:color w:val="000000"/>
                <w:sz w:val="20"/>
                <w:szCs w:val="20"/>
              </w:rPr>
              <w:t>97.5% CI</w:t>
            </w:r>
          </w:p>
        </w:tc>
        <w:tc>
          <w:tcPr>
            <w:tcW w:w="1155" w:type="dxa"/>
            <w:vAlign w:val="bottom"/>
          </w:tcPr>
          <w:p w14:paraId="28FB8B6D" w14:textId="3C07744A" w:rsidR="00BC318E" w:rsidRPr="008B1361" w:rsidRDefault="00BC318E" w:rsidP="00BC318E">
            <w:pPr>
              <w:rPr>
                <w:color w:val="000000"/>
                <w:sz w:val="22"/>
                <w:szCs w:val="22"/>
              </w:rPr>
            </w:pPr>
            <w:r w:rsidRPr="00BC318E">
              <w:rPr>
                <w:b/>
                <w:bCs/>
                <w:color w:val="000000"/>
                <w:sz w:val="20"/>
                <w:szCs w:val="20"/>
              </w:rPr>
              <w:t>Cond eff</w:t>
            </w:r>
          </w:p>
        </w:tc>
      </w:tr>
      <w:tr w:rsidR="00BC318E" w:rsidRPr="00287595" w14:paraId="15B506CC" w14:textId="77777777" w:rsidTr="00BC318E">
        <w:trPr>
          <w:trHeight w:val="288"/>
        </w:trPr>
        <w:tc>
          <w:tcPr>
            <w:tcW w:w="4460" w:type="dxa"/>
            <w:shd w:val="clear" w:color="auto" w:fill="auto"/>
            <w:noWrap/>
            <w:vAlign w:val="bottom"/>
            <w:hideMark/>
          </w:tcPr>
          <w:p w14:paraId="07D76739" w14:textId="77777777" w:rsidR="00BC318E" w:rsidRPr="00287595" w:rsidRDefault="00BC318E" w:rsidP="00BC318E">
            <w:pPr>
              <w:rPr>
                <w:color w:val="000000"/>
                <w:sz w:val="22"/>
                <w:szCs w:val="22"/>
              </w:rPr>
            </w:pPr>
            <w:proofErr w:type="gramStart"/>
            <w:r w:rsidRPr="00287595">
              <w:rPr>
                <w:color w:val="000000"/>
                <w:sz w:val="22"/>
                <w:szCs w:val="22"/>
              </w:rPr>
              <w:t>Competition:Salinity</w:t>
            </w:r>
            <w:proofErr w:type="gramEnd"/>
            <w:r w:rsidRPr="00287595">
              <w:rPr>
                <w:color w:val="000000"/>
                <w:sz w:val="22"/>
                <w:szCs w:val="22"/>
              </w:rPr>
              <w:t>:Level2</w:t>
            </w:r>
          </w:p>
        </w:tc>
        <w:tc>
          <w:tcPr>
            <w:tcW w:w="1366" w:type="dxa"/>
            <w:shd w:val="clear" w:color="auto" w:fill="auto"/>
            <w:noWrap/>
            <w:vAlign w:val="bottom"/>
            <w:hideMark/>
          </w:tcPr>
          <w:p w14:paraId="6D9FBC36" w14:textId="77777777" w:rsidR="00BC318E" w:rsidRPr="00287595" w:rsidRDefault="00BC318E" w:rsidP="00BC318E">
            <w:pPr>
              <w:rPr>
                <w:color w:val="000000"/>
                <w:sz w:val="22"/>
                <w:szCs w:val="22"/>
              </w:rPr>
            </w:pPr>
            <w:r w:rsidRPr="00287595">
              <w:rPr>
                <w:color w:val="000000"/>
                <w:sz w:val="22"/>
                <w:szCs w:val="22"/>
              </w:rPr>
              <w:t>-0.047</w:t>
            </w:r>
          </w:p>
        </w:tc>
        <w:tc>
          <w:tcPr>
            <w:tcW w:w="1000" w:type="dxa"/>
            <w:shd w:val="clear" w:color="auto" w:fill="auto"/>
            <w:noWrap/>
            <w:vAlign w:val="bottom"/>
            <w:hideMark/>
          </w:tcPr>
          <w:p w14:paraId="240460E6" w14:textId="77777777" w:rsidR="00BC318E" w:rsidRPr="00287595" w:rsidRDefault="00BC318E" w:rsidP="00BC318E">
            <w:pPr>
              <w:rPr>
                <w:color w:val="000000"/>
                <w:sz w:val="22"/>
                <w:szCs w:val="22"/>
              </w:rPr>
            </w:pPr>
            <w:r w:rsidRPr="00287595">
              <w:rPr>
                <w:color w:val="000000"/>
                <w:sz w:val="22"/>
                <w:szCs w:val="22"/>
              </w:rPr>
              <w:t>-0.482</w:t>
            </w:r>
          </w:p>
        </w:tc>
        <w:tc>
          <w:tcPr>
            <w:tcW w:w="1104" w:type="dxa"/>
            <w:shd w:val="clear" w:color="auto" w:fill="auto"/>
            <w:noWrap/>
            <w:vAlign w:val="bottom"/>
            <w:hideMark/>
          </w:tcPr>
          <w:p w14:paraId="57062601" w14:textId="77777777" w:rsidR="00BC318E" w:rsidRPr="00287595" w:rsidRDefault="00BC318E" w:rsidP="00BC318E">
            <w:pPr>
              <w:rPr>
                <w:color w:val="000000"/>
                <w:sz w:val="22"/>
                <w:szCs w:val="22"/>
              </w:rPr>
            </w:pPr>
            <w:r w:rsidRPr="00287595">
              <w:rPr>
                <w:color w:val="000000"/>
                <w:sz w:val="22"/>
                <w:szCs w:val="22"/>
              </w:rPr>
              <w:t>0.388</w:t>
            </w:r>
          </w:p>
        </w:tc>
        <w:tc>
          <w:tcPr>
            <w:tcW w:w="1155" w:type="dxa"/>
            <w:vAlign w:val="bottom"/>
          </w:tcPr>
          <w:p w14:paraId="21ECD506" w14:textId="77777777" w:rsidR="00BC318E" w:rsidRPr="00287595" w:rsidRDefault="00BC318E" w:rsidP="00BC318E">
            <w:pPr>
              <w:rPr>
                <w:color w:val="000000"/>
                <w:sz w:val="22"/>
                <w:szCs w:val="22"/>
              </w:rPr>
            </w:pPr>
            <w:r w:rsidRPr="008B1361">
              <w:rPr>
                <w:color w:val="000000"/>
                <w:sz w:val="22"/>
                <w:szCs w:val="22"/>
              </w:rPr>
              <w:t>--</w:t>
            </w:r>
          </w:p>
        </w:tc>
      </w:tr>
      <w:tr w:rsidR="00BC318E" w:rsidRPr="00287595" w14:paraId="52919BAC" w14:textId="77777777" w:rsidTr="00BC318E">
        <w:trPr>
          <w:trHeight w:val="288"/>
        </w:trPr>
        <w:tc>
          <w:tcPr>
            <w:tcW w:w="4460" w:type="dxa"/>
            <w:shd w:val="clear" w:color="auto" w:fill="auto"/>
            <w:noWrap/>
            <w:vAlign w:val="bottom"/>
            <w:hideMark/>
          </w:tcPr>
          <w:p w14:paraId="5CD27BC0" w14:textId="77777777" w:rsidR="00BC318E" w:rsidRPr="00287595" w:rsidRDefault="00BC318E" w:rsidP="00BC318E">
            <w:pPr>
              <w:rPr>
                <w:color w:val="000000"/>
                <w:sz w:val="22"/>
                <w:szCs w:val="22"/>
              </w:rPr>
            </w:pPr>
            <w:proofErr w:type="gramStart"/>
            <w:r w:rsidRPr="00287595">
              <w:rPr>
                <w:color w:val="000000"/>
                <w:sz w:val="22"/>
                <w:szCs w:val="22"/>
              </w:rPr>
              <w:t>Competition:Salinity</w:t>
            </w:r>
            <w:proofErr w:type="gramEnd"/>
            <w:r w:rsidRPr="00287595">
              <w:rPr>
                <w:color w:val="000000"/>
                <w:sz w:val="22"/>
                <w:szCs w:val="22"/>
              </w:rPr>
              <w:t>:Level3</w:t>
            </w:r>
          </w:p>
        </w:tc>
        <w:tc>
          <w:tcPr>
            <w:tcW w:w="1366" w:type="dxa"/>
            <w:shd w:val="clear" w:color="auto" w:fill="auto"/>
            <w:noWrap/>
            <w:vAlign w:val="bottom"/>
            <w:hideMark/>
          </w:tcPr>
          <w:p w14:paraId="11E26512" w14:textId="77777777" w:rsidR="00BC318E" w:rsidRPr="00287595" w:rsidRDefault="00BC318E" w:rsidP="00BC318E">
            <w:pPr>
              <w:rPr>
                <w:color w:val="000000"/>
                <w:sz w:val="22"/>
                <w:szCs w:val="22"/>
              </w:rPr>
            </w:pPr>
            <w:r w:rsidRPr="00287595">
              <w:rPr>
                <w:color w:val="000000"/>
                <w:sz w:val="22"/>
                <w:szCs w:val="22"/>
              </w:rPr>
              <w:t>-0.486</w:t>
            </w:r>
          </w:p>
        </w:tc>
        <w:tc>
          <w:tcPr>
            <w:tcW w:w="1000" w:type="dxa"/>
            <w:shd w:val="clear" w:color="auto" w:fill="auto"/>
            <w:noWrap/>
            <w:vAlign w:val="bottom"/>
            <w:hideMark/>
          </w:tcPr>
          <w:p w14:paraId="354C21BB" w14:textId="77777777" w:rsidR="00BC318E" w:rsidRPr="00287595" w:rsidRDefault="00BC318E" w:rsidP="00BC318E">
            <w:pPr>
              <w:rPr>
                <w:color w:val="000000"/>
                <w:sz w:val="22"/>
                <w:szCs w:val="22"/>
              </w:rPr>
            </w:pPr>
            <w:r w:rsidRPr="00287595">
              <w:rPr>
                <w:color w:val="000000"/>
                <w:sz w:val="22"/>
                <w:szCs w:val="22"/>
              </w:rPr>
              <w:t>-0.946</w:t>
            </w:r>
          </w:p>
        </w:tc>
        <w:tc>
          <w:tcPr>
            <w:tcW w:w="1104" w:type="dxa"/>
            <w:shd w:val="clear" w:color="auto" w:fill="auto"/>
            <w:noWrap/>
            <w:vAlign w:val="bottom"/>
            <w:hideMark/>
          </w:tcPr>
          <w:p w14:paraId="44B6D3A2" w14:textId="77777777" w:rsidR="00BC318E" w:rsidRPr="00287595" w:rsidRDefault="00BC318E" w:rsidP="00BC318E">
            <w:pPr>
              <w:rPr>
                <w:color w:val="000000"/>
                <w:sz w:val="22"/>
                <w:szCs w:val="22"/>
              </w:rPr>
            </w:pPr>
            <w:r w:rsidRPr="00287595">
              <w:rPr>
                <w:color w:val="000000"/>
                <w:sz w:val="22"/>
                <w:szCs w:val="22"/>
              </w:rPr>
              <w:t>-0.026</w:t>
            </w:r>
          </w:p>
        </w:tc>
        <w:tc>
          <w:tcPr>
            <w:tcW w:w="1155" w:type="dxa"/>
            <w:vAlign w:val="bottom"/>
          </w:tcPr>
          <w:p w14:paraId="34E1B961" w14:textId="77777777" w:rsidR="00BC318E" w:rsidRPr="00287595" w:rsidRDefault="00BC318E" w:rsidP="00BC318E">
            <w:pPr>
              <w:rPr>
                <w:color w:val="000000"/>
                <w:sz w:val="22"/>
                <w:szCs w:val="22"/>
              </w:rPr>
            </w:pPr>
            <w:r w:rsidRPr="008B1361">
              <w:rPr>
                <w:color w:val="000000"/>
                <w:sz w:val="22"/>
                <w:szCs w:val="22"/>
              </w:rPr>
              <w:t>--</w:t>
            </w:r>
          </w:p>
        </w:tc>
      </w:tr>
      <w:tr w:rsidR="00BC318E" w:rsidRPr="00287595" w14:paraId="0DE3299E" w14:textId="77777777" w:rsidTr="00BC318E">
        <w:trPr>
          <w:trHeight w:val="288"/>
        </w:trPr>
        <w:tc>
          <w:tcPr>
            <w:tcW w:w="4460" w:type="dxa"/>
            <w:shd w:val="clear" w:color="auto" w:fill="auto"/>
            <w:noWrap/>
            <w:vAlign w:val="bottom"/>
            <w:hideMark/>
          </w:tcPr>
          <w:p w14:paraId="370E02BB" w14:textId="77777777" w:rsidR="00BC318E" w:rsidRPr="00287595" w:rsidRDefault="00BC318E" w:rsidP="00BC318E">
            <w:pPr>
              <w:rPr>
                <w:color w:val="000000"/>
                <w:sz w:val="22"/>
                <w:szCs w:val="22"/>
              </w:rPr>
            </w:pPr>
            <w:proofErr w:type="gramStart"/>
            <w:r w:rsidRPr="00287595">
              <w:rPr>
                <w:color w:val="000000"/>
                <w:sz w:val="22"/>
                <w:szCs w:val="22"/>
              </w:rPr>
              <w:t>Competition:Salinity</w:t>
            </w:r>
            <w:proofErr w:type="gramEnd"/>
            <w:r w:rsidRPr="00287595">
              <w:rPr>
                <w:color w:val="000000"/>
                <w:sz w:val="22"/>
                <w:szCs w:val="22"/>
              </w:rPr>
              <w:t>:Level4</w:t>
            </w:r>
          </w:p>
        </w:tc>
        <w:tc>
          <w:tcPr>
            <w:tcW w:w="1366" w:type="dxa"/>
            <w:shd w:val="clear" w:color="auto" w:fill="auto"/>
            <w:noWrap/>
            <w:vAlign w:val="bottom"/>
            <w:hideMark/>
          </w:tcPr>
          <w:p w14:paraId="2F8B9355" w14:textId="77777777" w:rsidR="00BC318E" w:rsidRPr="00287595" w:rsidRDefault="00BC318E" w:rsidP="00BC318E">
            <w:pPr>
              <w:rPr>
                <w:color w:val="000000"/>
                <w:sz w:val="22"/>
                <w:szCs w:val="22"/>
              </w:rPr>
            </w:pPr>
            <w:r w:rsidRPr="00287595">
              <w:rPr>
                <w:color w:val="000000"/>
                <w:sz w:val="22"/>
                <w:szCs w:val="22"/>
              </w:rPr>
              <w:t>-0.621</w:t>
            </w:r>
          </w:p>
        </w:tc>
        <w:tc>
          <w:tcPr>
            <w:tcW w:w="1000" w:type="dxa"/>
            <w:shd w:val="clear" w:color="auto" w:fill="auto"/>
            <w:noWrap/>
            <w:vAlign w:val="bottom"/>
            <w:hideMark/>
          </w:tcPr>
          <w:p w14:paraId="189FDDBA" w14:textId="77777777" w:rsidR="00BC318E" w:rsidRPr="00287595" w:rsidRDefault="00BC318E" w:rsidP="00BC318E">
            <w:pPr>
              <w:rPr>
                <w:color w:val="000000"/>
                <w:sz w:val="22"/>
                <w:szCs w:val="22"/>
              </w:rPr>
            </w:pPr>
            <w:r w:rsidRPr="00287595">
              <w:rPr>
                <w:color w:val="000000"/>
                <w:sz w:val="22"/>
                <w:szCs w:val="22"/>
              </w:rPr>
              <w:t>-1.058</w:t>
            </w:r>
          </w:p>
        </w:tc>
        <w:tc>
          <w:tcPr>
            <w:tcW w:w="1104" w:type="dxa"/>
            <w:shd w:val="clear" w:color="auto" w:fill="auto"/>
            <w:noWrap/>
            <w:vAlign w:val="bottom"/>
            <w:hideMark/>
          </w:tcPr>
          <w:p w14:paraId="4809E4BD" w14:textId="77777777" w:rsidR="00BC318E" w:rsidRPr="00287595" w:rsidRDefault="00BC318E" w:rsidP="00BC318E">
            <w:pPr>
              <w:rPr>
                <w:color w:val="000000"/>
                <w:sz w:val="22"/>
                <w:szCs w:val="22"/>
              </w:rPr>
            </w:pPr>
            <w:r w:rsidRPr="00287595">
              <w:rPr>
                <w:color w:val="000000"/>
                <w:sz w:val="22"/>
                <w:szCs w:val="22"/>
              </w:rPr>
              <w:t>-0.183</w:t>
            </w:r>
          </w:p>
        </w:tc>
        <w:tc>
          <w:tcPr>
            <w:tcW w:w="1155" w:type="dxa"/>
            <w:vAlign w:val="bottom"/>
          </w:tcPr>
          <w:p w14:paraId="3E98FB08" w14:textId="77777777" w:rsidR="00BC318E" w:rsidRPr="00287595" w:rsidRDefault="00BC318E" w:rsidP="00BC318E">
            <w:pPr>
              <w:rPr>
                <w:color w:val="000000"/>
                <w:sz w:val="22"/>
                <w:szCs w:val="22"/>
              </w:rPr>
            </w:pPr>
            <w:r w:rsidRPr="008B1361">
              <w:rPr>
                <w:color w:val="000000"/>
                <w:sz w:val="22"/>
                <w:szCs w:val="22"/>
              </w:rPr>
              <w:t>--</w:t>
            </w:r>
          </w:p>
        </w:tc>
      </w:tr>
      <w:tr w:rsidR="00BC318E" w:rsidRPr="00287595" w14:paraId="0C2C6886" w14:textId="77777777" w:rsidTr="00BC318E">
        <w:trPr>
          <w:trHeight w:val="288"/>
        </w:trPr>
        <w:tc>
          <w:tcPr>
            <w:tcW w:w="4460" w:type="dxa"/>
            <w:shd w:val="clear" w:color="auto" w:fill="auto"/>
            <w:noWrap/>
            <w:vAlign w:val="bottom"/>
            <w:hideMark/>
          </w:tcPr>
          <w:p w14:paraId="5EC03F5B" w14:textId="77777777" w:rsidR="00BC318E" w:rsidRPr="00287595" w:rsidRDefault="00BC318E" w:rsidP="00BC318E">
            <w:pPr>
              <w:rPr>
                <w:color w:val="000000"/>
                <w:sz w:val="22"/>
                <w:szCs w:val="22"/>
              </w:rPr>
            </w:pPr>
            <w:proofErr w:type="gramStart"/>
            <w:r w:rsidRPr="00287595">
              <w:rPr>
                <w:color w:val="000000"/>
                <w:sz w:val="22"/>
                <w:szCs w:val="22"/>
              </w:rPr>
              <w:t>Competition:Salinity</w:t>
            </w:r>
            <w:proofErr w:type="gramEnd"/>
            <w:r w:rsidRPr="00287595">
              <w:rPr>
                <w:color w:val="000000"/>
                <w:sz w:val="22"/>
                <w:szCs w:val="22"/>
              </w:rPr>
              <w:t>:Level5</w:t>
            </w:r>
          </w:p>
        </w:tc>
        <w:tc>
          <w:tcPr>
            <w:tcW w:w="1366" w:type="dxa"/>
            <w:shd w:val="clear" w:color="auto" w:fill="auto"/>
            <w:noWrap/>
            <w:vAlign w:val="bottom"/>
            <w:hideMark/>
          </w:tcPr>
          <w:p w14:paraId="104B5F4D" w14:textId="77777777" w:rsidR="00BC318E" w:rsidRPr="00287595" w:rsidRDefault="00BC318E" w:rsidP="00BC318E">
            <w:pPr>
              <w:rPr>
                <w:color w:val="000000"/>
                <w:sz w:val="22"/>
                <w:szCs w:val="22"/>
              </w:rPr>
            </w:pPr>
            <w:r w:rsidRPr="00287595">
              <w:rPr>
                <w:color w:val="000000"/>
                <w:sz w:val="22"/>
                <w:szCs w:val="22"/>
              </w:rPr>
              <w:t>-0.529</w:t>
            </w:r>
          </w:p>
        </w:tc>
        <w:tc>
          <w:tcPr>
            <w:tcW w:w="1000" w:type="dxa"/>
            <w:shd w:val="clear" w:color="auto" w:fill="auto"/>
            <w:noWrap/>
            <w:vAlign w:val="bottom"/>
            <w:hideMark/>
          </w:tcPr>
          <w:p w14:paraId="3693CD43" w14:textId="77777777" w:rsidR="00BC318E" w:rsidRPr="00287595" w:rsidRDefault="00BC318E" w:rsidP="00BC318E">
            <w:pPr>
              <w:rPr>
                <w:color w:val="000000"/>
                <w:sz w:val="22"/>
                <w:szCs w:val="22"/>
              </w:rPr>
            </w:pPr>
            <w:r w:rsidRPr="00287595">
              <w:rPr>
                <w:color w:val="000000"/>
                <w:sz w:val="22"/>
                <w:szCs w:val="22"/>
              </w:rPr>
              <w:t>-0.980</w:t>
            </w:r>
          </w:p>
        </w:tc>
        <w:tc>
          <w:tcPr>
            <w:tcW w:w="1104" w:type="dxa"/>
            <w:shd w:val="clear" w:color="auto" w:fill="auto"/>
            <w:noWrap/>
            <w:vAlign w:val="bottom"/>
            <w:hideMark/>
          </w:tcPr>
          <w:p w14:paraId="5F365755" w14:textId="77777777" w:rsidR="00BC318E" w:rsidRPr="00287595" w:rsidRDefault="00BC318E" w:rsidP="00BC318E">
            <w:pPr>
              <w:rPr>
                <w:color w:val="000000"/>
                <w:sz w:val="22"/>
                <w:szCs w:val="22"/>
              </w:rPr>
            </w:pPr>
            <w:r w:rsidRPr="00287595">
              <w:rPr>
                <w:color w:val="000000"/>
                <w:sz w:val="22"/>
                <w:szCs w:val="22"/>
              </w:rPr>
              <w:t>-0.078</w:t>
            </w:r>
          </w:p>
        </w:tc>
        <w:tc>
          <w:tcPr>
            <w:tcW w:w="1155" w:type="dxa"/>
            <w:vAlign w:val="bottom"/>
          </w:tcPr>
          <w:p w14:paraId="42C14978" w14:textId="77777777" w:rsidR="00BC318E" w:rsidRPr="00287595" w:rsidRDefault="00BC318E" w:rsidP="00BC318E">
            <w:pPr>
              <w:rPr>
                <w:color w:val="000000"/>
                <w:sz w:val="22"/>
                <w:szCs w:val="22"/>
              </w:rPr>
            </w:pPr>
            <w:r w:rsidRPr="008B1361">
              <w:rPr>
                <w:color w:val="000000"/>
                <w:sz w:val="22"/>
                <w:szCs w:val="22"/>
              </w:rPr>
              <w:t>--</w:t>
            </w:r>
          </w:p>
        </w:tc>
      </w:tr>
      <w:tr w:rsidR="00BC318E" w:rsidRPr="00287595" w14:paraId="388A2A20" w14:textId="77777777" w:rsidTr="00BC318E">
        <w:trPr>
          <w:trHeight w:val="288"/>
        </w:trPr>
        <w:tc>
          <w:tcPr>
            <w:tcW w:w="4460" w:type="dxa"/>
            <w:shd w:val="clear" w:color="auto" w:fill="auto"/>
            <w:noWrap/>
            <w:vAlign w:val="bottom"/>
            <w:hideMark/>
          </w:tcPr>
          <w:p w14:paraId="1EB28DAF" w14:textId="77777777" w:rsidR="00BC318E" w:rsidRPr="00287595" w:rsidRDefault="00BC318E" w:rsidP="00BC318E">
            <w:pPr>
              <w:rPr>
                <w:color w:val="000000"/>
                <w:sz w:val="22"/>
                <w:szCs w:val="22"/>
              </w:rPr>
            </w:pPr>
            <w:proofErr w:type="gramStart"/>
            <w:r w:rsidRPr="00287595">
              <w:rPr>
                <w:color w:val="000000"/>
                <w:sz w:val="22"/>
                <w:szCs w:val="22"/>
              </w:rPr>
              <w:t>Competition:Salinity</w:t>
            </w:r>
            <w:proofErr w:type="gramEnd"/>
            <w:r w:rsidRPr="00287595">
              <w:rPr>
                <w:color w:val="000000"/>
                <w:sz w:val="22"/>
                <w:szCs w:val="22"/>
              </w:rPr>
              <w:t>:Level6</w:t>
            </w:r>
          </w:p>
        </w:tc>
        <w:tc>
          <w:tcPr>
            <w:tcW w:w="1366" w:type="dxa"/>
            <w:shd w:val="clear" w:color="auto" w:fill="auto"/>
            <w:noWrap/>
            <w:vAlign w:val="bottom"/>
            <w:hideMark/>
          </w:tcPr>
          <w:p w14:paraId="42F24479" w14:textId="77777777" w:rsidR="00BC318E" w:rsidRPr="00287595" w:rsidRDefault="00BC318E" w:rsidP="00BC318E">
            <w:pPr>
              <w:rPr>
                <w:color w:val="000000"/>
                <w:sz w:val="22"/>
                <w:szCs w:val="22"/>
              </w:rPr>
            </w:pPr>
            <w:r w:rsidRPr="00287595">
              <w:rPr>
                <w:color w:val="000000"/>
                <w:sz w:val="22"/>
                <w:szCs w:val="22"/>
              </w:rPr>
              <w:t>-0.250</w:t>
            </w:r>
          </w:p>
        </w:tc>
        <w:tc>
          <w:tcPr>
            <w:tcW w:w="1000" w:type="dxa"/>
            <w:shd w:val="clear" w:color="auto" w:fill="auto"/>
            <w:noWrap/>
            <w:vAlign w:val="bottom"/>
            <w:hideMark/>
          </w:tcPr>
          <w:p w14:paraId="63399DE3" w14:textId="77777777" w:rsidR="00BC318E" w:rsidRPr="00287595" w:rsidRDefault="00BC318E" w:rsidP="00BC318E">
            <w:pPr>
              <w:rPr>
                <w:color w:val="000000"/>
                <w:sz w:val="22"/>
                <w:szCs w:val="22"/>
              </w:rPr>
            </w:pPr>
            <w:r w:rsidRPr="00287595">
              <w:rPr>
                <w:color w:val="000000"/>
                <w:sz w:val="22"/>
                <w:szCs w:val="22"/>
              </w:rPr>
              <w:t>-0.769</w:t>
            </w:r>
          </w:p>
        </w:tc>
        <w:tc>
          <w:tcPr>
            <w:tcW w:w="1104" w:type="dxa"/>
            <w:shd w:val="clear" w:color="auto" w:fill="auto"/>
            <w:noWrap/>
            <w:vAlign w:val="bottom"/>
            <w:hideMark/>
          </w:tcPr>
          <w:p w14:paraId="346AF5B1" w14:textId="77777777" w:rsidR="00BC318E" w:rsidRPr="00287595" w:rsidRDefault="00BC318E" w:rsidP="00BC318E">
            <w:pPr>
              <w:rPr>
                <w:color w:val="000000"/>
                <w:sz w:val="22"/>
                <w:szCs w:val="22"/>
              </w:rPr>
            </w:pPr>
            <w:r w:rsidRPr="00287595">
              <w:rPr>
                <w:color w:val="000000"/>
                <w:sz w:val="22"/>
                <w:szCs w:val="22"/>
              </w:rPr>
              <w:t>0.269</w:t>
            </w:r>
          </w:p>
        </w:tc>
        <w:tc>
          <w:tcPr>
            <w:tcW w:w="1155" w:type="dxa"/>
            <w:vAlign w:val="bottom"/>
          </w:tcPr>
          <w:p w14:paraId="0660542E" w14:textId="77777777" w:rsidR="00BC318E" w:rsidRPr="00287595" w:rsidRDefault="00BC318E" w:rsidP="00BC318E">
            <w:pPr>
              <w:rPr>
                <w:color w:val="000000"/>
                <w:sz w:val="22"/>
                <w:szCs w:val="22"/>
              </w:rPr>
            </w:pPr>
            <w:r w:rsidRPr="008B1361">
              <w:rPr>
                <w:color w:val="000000"/>
                <w:sz w:val="22"/>
                <w:szCs w:val="22"/>
              </w:rPr>
              <w:t>--</w:t>
            </w:r>
          </w:p>
        </w:tc>
      </w:tr>
      <w:tr w:rsidR="00BC318E" w:rsidRPr="00287595" w14:paraId="3A3A65AA" w14:textId="77777777" w:rsidTr="00BC318E">
        <w:trPr>
          <w:trHeight w:val="288"/>
        </w:trPr>
        <w:tc>
          <w:tcPr>
            <w:tcW w:w="4460" w:type="dxa"/>
            <w:shd w:val="clear" w:color="auto" w:fill="auto"/>
            <w:noWrap/>
            <w:vAlign w:val="bottom"/>
            <w:hideMark/>
          </w:tcPr>
          <w:p w14:paraId="277ED70E" w14:textId="77777777" w:rsidR="00BC318E" w:rsidRPr="00287595" w:rsidRDefault="00BC318E" w:rsidP="00BC318E">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:Salinity:Level2</w:t>
            </w:r>
          </w:p>
        </w:tc>
        <w:tc>
          <w:tcPr>
            <w:tcW w:w="1366" w:type="dxa"/>
            <w:shd w:val="clear" w:color="auto" w:fill="auto"/>
            <w:noWrap/>
            <w:vAlign w:val="bottom"/>
            <w:hideMark/>
          </w:tcPr>
          <w:p w14:paraId="480D0E39" w14:textId="77777777" w:rsidR="00BC318E" w:rsidRPr="00287595" w:rsidRDefault="00BC318E" w:rsidP="00BC318E">
            <w:pPr>
              <w:rPr>
                <w:color w:val="000000"/>
                <w:sz w:val="22"/>
                <w:szCs w:val="22"/>
              </w:rPr>
            </w:pPr>
            <w:r w:rsidRPr="00287595">
              <w:rPr>
                <w:color w:val="000000"/>
                <w:sz w:val="22"/>
                <w:szCs w:val="22"/>
              </w:rPr>
              <w:t>-0.790</w:t>
            </w:r>
          </w:p>
        </w:tc>
        <w:tc>
          <w:tcPr>
            <w:tcW w:w="1000" w:type="dxa"/>
            <w:shd w:val="clear" w:color="auto" w:fill="auto"/>
            <w:noWrap/>
            <w:vAlign w:val="bottom"/>
            <w:hideMark/>
          </w:tcPr>
          <w:p w14:paraId="37E78E41" w14:textId="77777777" w:rsidR="00BC318E" w:rsidRPr="00287595" w:rsidRDefault="00BC318E" w:rsidP="00BC318E">
            <w:pPr>
              <w:rPr>
                <w:color w:val="000000"/>
                <w:sz w:val="22"/>
                <w:szCs w:val="22"/>
              </w:rPr>
            </w:pPr>
            <w:r w:rsidRPr="00287595">
              <w:rPr>
                <w:color w:val="000000"/>
                <w:sz w:val="22"/>
                <w:szCs w:val="22"/>
              </w:rPr>
              <w:t>-1.394</w:t>
            </w:r>
          </w:p>
        </w:tc>
        <w:tc>
          <w:tcPr>
            <w:tcW w:w="1104" w:type="dxa"/>
            <w:shd w:val="clear" w:color="auto" w:fill="auto"/>
            <w:noWrap/>
            <w:vAlign w:val="bottom"/>
            <w:hideMark/>
          </w:tcPr>
          <w:p w14:paraId="49491C85" w14:textId="77777777" w:rsidR="00BC318E" w:rsidRPr="00287595" w:rsidRDefault="00BC318E" w:rsidP="00BC318E">
            <w:pPr>
              <w:rPr>
                <w:color w:val="000000"/>
                <w:sz w:val="22"/>
                <w:szCs w:val="22"/>
              </w:rPr>
            </w:pPr>
            <w:r w:rsidRPr="00287595">
              <w:rPr>
                <w:color w:val="000000"/>
                <w:sz w:val="22"/>
                <w:szCs w:val="22"/>
              </w:rPr>
              <w:t>-0.186</w:t>
            </w:r>
          </w:p>
        </w:tc>
        <w:tc>
          <w:tcPr>
            <w:tcW w:w="1155" w:type="dxa"/>
            <w:vAlign w:val="bottom"/>
          </w:tcPr>
          <w:p w14:paraId="14D7EA0B" w14:textId="77777777" w:rsidR="00BC318E" w:rsidRPr="00287595" w:rsidRDefault="00BC318E" w:rsidP="00BC318E">
            <w:pPr>
              <w:rPr>
                <w:color w:val="000000"/>
                <w:sz w:val="22"/>
                <w:szCs w:val="22"/>
              </w:rPr>
            </w:pPr>
            <w:r w:rsidRPr="008B1361">
              <w:rPr>
                <w:color w:val="000000"/>
                <w:sz w:val="22"/>
                <w:szCs w:val="22"/>
              </w:rPr>
              <w:t>--</w:t>
            </w:r>
          </w:p>
        </w:tc>
      </w:tr>
      <w:tr w:rsidR="00BC318E" w:rsidRPr="00287595" w14:paraId="1E07AC46" w14:textId="77777777" w:rsidTr="00BC318E">
        <w:trPr>
          <w:trHeight w:val="288"/>
        </w:trPr>
        <w:tc>
          <w:tcPr>
            <w:tcW w:w="4460" w:type="dxa"/>
            <w:shd w:val="clear" w:color="auto" w:fill="auto"/>
            <w:noWrap/>
            <w:vAlign w:val="bottom"/>
            <w:hideMark/>
          </w:tcPr>
          <w:p w14:paraId="6D5AF10A" w14:textId="77777777" w:rsidR="00BC318E" w:rsidRPr="00287595" w:rsidRDefault="00BC318E" w:rsidP="00BC318E">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:Salinity:Level3</w:t>
            </w:r>
          </w:p>
        </w:tc>
        <w:tc>
          <w:tcPr>
            <w:tcW w:w="1366" w:type="dxa"/>
            <w:shd w:val="clear" w:color="auto" w:fill="auto"/>
            <w:noWrap/>
            <w:vAlign w:val="bottom"/>
            <w:hideMark/>
          </w:tcPr>
          <w:p w14:paraId="54DDF502" w14:textId="77777777" w:rsidR="00BC318E" w:rsidRPr="00287595" w:rsidRDefault="00BC318E" w:rsidP="00BC318E">
            <w:pPr>
              <w:rPr>
                <w:color w:val="000000"/>
                <w:sz w:val="22"/>
                <w:szCs w:val="22"/>
              </w:rPr>
            </w:pPr>
            <w:r w:rsidRPr="00287595">
              <w:rPr>
                <w:color w:val="000000"/>
                <w:sz w:val="22"/>
                <w:szCs w:val="22"/>
              </w:rPr>
              <w:t>-0.456</w:t>
            </w:r>
          </w:p>
        </w:tc>
        <w:tc>
          <w:tcPr>
            <w:tcW w:w="1000" w:type="dxa"/>
            <w:shd w:val="clear" w:color="auto" w:fill="auto"/>
            <w:noWrap/>
            <w:vAlign w:val="bottom"/>
            <w:hideMark/>
          </w:tcPr>
          <w:p w14:paraId="620D289D" w14:textId="77777777" w:rsidR="00BC318E" w:rsidRPr="00287595" w:rsidRDefault="00BC318E" w:rsidP="00BC318E">
            <w:pPr>
              <w:rPr>
                <w:color w:val="000000"/>
                <w:sz w:val="22"/>
                <w:szCs w:val="22"/>
              </w:rPr>
            </w:pPr>
            <w:r w:rsidRPr="00287595">
              <w:rPr>
                <w:color w:val="000000"/>
                <w:sz w:val="22"/>
                <w:szCs w:val="22"/>
              </w:rPr>
              <w:t>-1.098</w:t>
            </w:r>
          </w:p>
        </w:tc>
        <w:tc>
          <w:tcPr>
            <w:tcW w:w="1104" w:type="dxa"/>
            <w:shd w:val="clear" w:color="auto" w:fill="auto"/>
            <w:noWrap/>
            <w:vAlign w:val="bottom"/>
            <w:hideMark/>
          </w:tcPr>
          <w:p w14:paraId="2DDBF58A" w14:textId="77777777" w:rsidR="00BC318E" w:rsidRPr="00287595" w:rsidRDefault="00BC318E" w:rsidP="00BC318E">
            <w:pPr>
              <w:rPr>
                <w:color w:val="000000"/>
                <w:sz w:val="22"/>
                <w:szCs w:val="22"/>
              </w:rPr>
            </w:pPr>
            <w:r w:rsidRPr="00287595">
              <w:rPr>
                <w:color w:val="000000"/>
                <w:sz w:val="22"/>
                <w:szCs w:val="22"/>
              </w:rPr>
              <w:t>0.185</w:t>
            </w:r>
          </w:p>
        </w:tc>
        <w:tc>
          <w:tcPr>
            <w:tcW w:w="1155" w:type="dxa"/>
            <w:vAlign w:val="bottom"/>
          </w:tcPr>
          <w:p w14:paraId="6A677530" w14:textId="77777777" w:rsidR="00BC318E" w:rsidRPr="00287595" w:rsidRDefault="00BC318E" w:rsidP="00BC318E">
            <w:pPr>
              <w:rPr>
                <w:color w:val="000000"/>
                <w:sz w:val="22"/>
                <w:szCs w:val="22"/>
              </w:rPr>
            </w:pPr>
            <w:r w:rsidRPr="008B1361">
              <w:rPr>
                <w:color w:val="000000"/>
                <w:sz w:val="22"/>
                <w:szCs w:val="22"/>
              </w:rPr>
              <w:t>--</w:t>
            </w:r>
          </w:p>
        </w:tc>
      </w:tr>
      <w:tr w:rsidR="00BC318E" w:rsidRPr="00287595" w14:paraId="6B4F5705" w14:textId="77777777" w:rsidTr="00BC318E">
        <w:trPr>
          <w:trHeight w:val="288"/>
        </w:trPr>
        <w:tc>
          <w:tcPr>
            <w:tcW w:w="4460" w:type="dxa"/>
            <w:shd w:val="clear" w:color="auto" w:fill="auto"/>
            <w:noWrap/>
            <w:vAlign w:val="bottom"/>
            <w:hideMark/>
          </w:tcPr>
          <w:p w14:paraId="2768BA3F" w14:textId="77777777" w:rsidR="00BC318E" w:rsidRPr="00287595" w:rsidRDefault="00BC318E" w:rsidP="00BC318E">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:Salinity:Level4</w:t>
            </w:r>
          </w:p>
        </w:tc>
        <w:tc>
          <w:tcPr>
            <w:tcW w:w="1366" w:type="dxa"/>
            <w:shd w:val="clear" w:color="auto" w:fill="auto"/>
            <w:noWrap/>
            <w:vAlign w:val="bottom"/>
            <w:hideMark/>
          </w:tcPr>
          <w:p w14:paraId="77BDBAEE" w14:textId="77777777" w:rsidR="00BC318E" w:rsidRPr="00287595" w:rsidRDefault="00BC318E" w:rsidP="00BC318E">
            <w:pPr>
              <w:rPr>
                <w:color w:val="000000"/>
                <w:sz w:val="22"/>
                <w:szCs w:val="22"/>
              </w:rPr>
            </w:pPr>
            <w:r w:rsidRPr="00287595">
              <w:rPr>
                <w:color w:val="000000"/>
                <w:sz w:val="22"/>
                <w:szCs w:val="22"/>
              </w:rPr>
              <w:t>-0.471</w:t>
            </w:r>
          </w:p>
        </w:tc>
        <w:tc>
          <w:tcPr>
            <w:tcW w:w="1000" w:type="dxa"/>
            <w:shd w:val="clear" w:color="auto" w:fill="auto"/>
            <w:noWrap/>
            <w:vAlign w:val="bottom"/>
            <w:hideMark/>
          </w:tcPr>
          <w:p w14:paraId="44B93791" w14:textId="77777777" w:rsidR="00BC318E" w:rsidRPr="00287595" w:rsidRDefault="00BC318E" w:rsidP="00BC318E">
            <w:pPr>
              <w:rPr>
                <w:color w:val="000000"/>
                <w:sz w:val="22"/>
                <w:szCs w:val="22"/>
              </w:rPr>
            </w:pPr>
            <w:r w:rsidRPr="00287595">
              <w:rPr>
                <w:color w:val="000000"/>
                <w:sz w:val="22"/>
                <w:szCs w:val="22"/>
              </w:rPr>
              <w:t>-1.077</w:t>
            </w:r>
          </w:p>
        </w:tc>
        <w:tc>
          <w:tcPr>
            <w:tcW w:w="1104" w:type="dxa"/>
            <w:shd w:val="clear" w:color="auto" w:fill="auto"/>
            <w:noWrap/>
            <w:vAlign w:val="bottom"/>
            <w:hideMark/>
          </w:tcPr>
          <w:p w14:paraId="1095A04D" w14:textId="77777777" w:rsidR="00BC318E" w:rsidRPr="00287595" w:rsidRDefault="00BC318E" w:rsidP="00BC318E">
            <w:pPr>
              <w:rPr>
                <w:color w:val="000000"/>
                <w:sz w:val="22"/>
                <w:szCs w:val="22"/>
              </w:rPr>
            </w:pPr>
            <w:r w:rsidRPr="00287595">
              <w:rPr>
                <w:color w:val="000000"/>
                <w:sz w:val="22"/>
                <w:szCs w:val="22"/>
              </w:rPr>
              <w:t>0.135</w:t>
            </w:r>
          </w:p>
        </w:tc>
        <w:tc>
          <w:tcPr>
            <w:tcW w:w="1155" w:type="dxa"/>
            <w:vAlign w:val="bottom"/>
          </w:tcPr>
          <w:p w14:paraId="57336FA8" w14:textId="77777777" w:rsidR="00BC318E" w:rsidRPr="00287595" w:rsidRDefault="00BC318E" w:rsidP="00BC318E">
            <w:pPr>
              <w:rPr>
                <w:color w:val="000000"/>
                <w:sz w:val="22"/>
                <w:szCs w:val="22"/>
              </w:rPr>
            </w:pPr>
            <w:r w:rsidRPr="008B1361">
              <w:rPr>
                <w:color w:val="000000"/>
                <w:sz w:val="22"/>
                <w:szCs w:val="22"/>
              </w:rPr>
              <w:t>--</w:t>
            </w:r>
          </w:p>
        </w:tc>
      </w:tr>
      <w:tr w:rsidR="00BC318E" w:rsidRPr="00287595" w14:paraId="3F615906" w14:textId="77777777" w:rsidTr="00BC318E">
        <w:trPr>
          <w:trHeight w:val="288"/>
        </w:trPr>
        <w:tc>
          <w:tcPr>
            <w:tcW w:w="4460" w:type="dxa"/>
            <w:shd w:val="clear" w:color="auto" w:fill="auto"/>
            <w:noWrap/>
            <w:vAlign w:val="bottom"/>
            <w:hideMark/>
          </w:tcPr>
          <w:p w14:paraId="5DCA5699" w14:textId="77777777" w:rsidR="00BC318E" w:rsidRPr="00287595" w:rsidRDefault="00BC318E" w:rsidP="00BC318E">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:Salinity:Level5</w:t>
            </w:r>
          </w:p>
        </w:tc>
        <w:tc>
          <w:tcPr>
            <w:tcW w:w="1366" w:type="dxa"/>
            <w:shd w:val="clear" w:color="auto" w:fill="auto"/>
            <w:noWrap/>
            <w:vAlign w:val="bottom"/>
            <w:hideMark/>
          </w:tcPr>
          <w:p w14:paraId="3669081F" w14:textId="77777777" w:rsidR="00BC318E" w:rsidRPr="00287595" w:rsidRDefault="00BC318E" w:rsidP="00BC318E">
            <w:pPr>
              <w:rPr>
                <w:color w:val="000000"/>
                <w:sz w:val="22"/>
                <w:szCs w:val="22"/>
              </w:rPr>
            </w:pPr>
            <w:r w:rsidRPr="00287595">
              <w:rPr>
                <w:color w:val="000000"/>
                <w:sz w:val="22"/>
                <w:szCs w:val="22"/>
              </w:rPr>
              <w:t>-0.472</w:t>
            </w:r>
          </w:p>
        </w:tc>
        <w:tc>
          <w:tcPr>
            <w:tcW w:w="1000" w:type="dxa"/>
            <w:shd w:val="clear" w:color="auto" w:fill="auto"/>
            <w:noWrap/>
            <w:vAlign w:val="bottom"/>
            <w:hideMark/>
          </w:tcPr>
          <w:p w14:paraId="76694D3F" w14:textId="77777777" w:rsidR="00BC318E" w:rsidRPr="00287595" w:rsidRDefault="00BC318E" w:rsidP="00BC318E">
            <w:pPr>
              <w:rPr>
                <w:color w:val="000000"/>
                <w:sz w:val="22"/>
                <w:szCs w:val="22"/>
              </w:rPr>
            </w:pPr>
            <w:r w:rsidRPr="00287595">
              <w:rPr>
                <w:color w:val="000000"/>
                <w:sz w:val="22"/>
                <w:szCs w:val="22"/>
              </w:rPr>
              <w:t>-1.101</w:t>
            </w:r>
          </w:p>
        </w:tc>
        <w:tc>
          <w:tcPr>
            <w:tcW w:w="1104" w:type="dxa"/>
            <w:shd w:val="clear" w:color="auto" w:fill="auto"/>
            <w:noWrap/>
            <w:vAlign w:val="bottom"/>
            <w:hideMark/>
          </w:tcPr>
          <w:p w14:paraId="40C56EBC" w14:textId="77777777" w:rsidR="00BC318E" w:rsidRPr="00287595" w:rsidRDefault="00BC318E" w:rsidP="00BC318E">
            <w:pPr>
              <w:rPr>
                <w:color w:val="000000"/>
                <w:sz w:val="22"/>
                <w:szCs w:val="22"/>
              </w:rPr>
            </w:pPr>
            <w:r w:rsidRPr="00287595">
              <w:rPr>
                <w:color w:val="000000"/>
                <w:sz w:val="22"/>
                <w:szCs w:val="22"/>
              </w:rPr>
              <w:t>0.157</w:t>
            </w:r>
          </w:p>
        </w:tc>
        <w:tc>
          <w:tcPr>
            <w:tcW w:w="1155" w:type="dxa"/>
            <w:vAlign w:val="bottom"/>
          </w:tcPr>
          <w:p w14:paraId="7135FE15" w14:textId="77777777" w:rsidR="00BC318E" w:rsidRPr="00287595" w:rsidRDefault="00BC318E" w:rsidP="00BC318E">
            <w:pPr>
              <w:rPr>
                <w:color w:val="000000"/>
                <w:sz w:val="22"/>
                <w:szCs w:val="22"/>
              </w:rPr>
            </w:pPr>
            <w:r w:rsidRPr="008B1361">
              <w:rPr>
                <w:color w:val="000000"/>
                <w:sz w:val="22"/>
                <w:szCs w:val="22"/>
              </w:rPr>
              <w:t>--</w:t>
            </w:r>
          </w:p>
        </w:tc>
      </w:tr>
      <w:tr w:rsidR="00BC318E" w:rsidRPr="00287595" w14:paraId="1844395B" w14:textId="77777777" w:rsidTr="00BC318E">
        <w:trPr>
          <w:trHeight w:val="288"/>
        </w:trPr>
        <w:tc>
          <w:tcPr>
            <w:tcW w:w="4460" w:type="dxa"/>
            <w:shd w:val="clear" w:color="auto" w:fill="auto"/>
            <w:noWrap/>
            <w:vAlign w:val="bottom"/>
            <w:hideMark/>
          </w:tcPr>
          <w:p w14:paraId="14A11C84" w14:textId="77777777" w:rsidR="00BC318E" w:rsidRPr="00287595" w:rsidRDefault="00BC318E" w:rsidP="00BC318E">
            <w:pPr>
              <w:rPr>
                <w:color w:val="000000"/>
                <w:sz w:val="22"/>
                <w:szCs w:val="22"/>
              </w:rPr>
            </w:pPr>
            <w:r w:rsidRPr="00287595">
              <w:rPr>
                <w:color w:val="000000"/>
                <w:sz w:val="22"/>
                <w:szCs w:val="22"/>
              </w:rPr>
              <w:t xml:space="preserve">Age </w:t>
            </w:r>
            <w:proofErr w:type="gramStart"/>
            <w:r w:rsidRPr="00287595">
              <w:rPr>
                <w:color w:val="000000"/>
                <w:sz w:val="22"/>
                <w:szCs w:val="22"/>
              </w:rPr>
              <w:t>cohort:Competition</w:t>
            </w:r>
            <w:proofErr w:type="gramEnd"/>
            <w:r w:rsidRPr="00287595">
              <w:rPr>
                <w:color w:val="000000"/>
                <w:sz w:val="22"/>
                <w:szCs w:val="22"/>
              </w:rPr>
              <w:t>:Salinity:Level6</w:t>
            </w:r>
          </w:p>
        </w:tc>
        <w:tc>
          <w:tcPr>
            <w:tcW w:w="1366" w:type="dxa"/>
            <w:shd w:val="clear" w:color="auto" w:fill="auto"/>
            <w:noWrap/>
            <w:vAlign w:val="bottom"/>
            <w:hideMark/>
          </w:tcPr>
          <w:p w14:paraId="03CFA58F" w14:textId="77777777" w:rsidR="00BC318E" w:rsidRPr="00287595" w:rsidRDefault="00BC318E" w:rsidP="00BC318E">
            <w:pPr>
              <w:rPr>
                <w:color w:val="000000"/>
                <w:sz w:val="22"/>
                <w:szCs w:val="22"/>
              </w:rPr>
            </w:pPr>
            <w:r w:rsidRPr="00287595">
              <w:rPr>
                <w:color w:val="000000"/>
                <w:sz w:val="22"/>
                <w:szCs w:val="22"/>
              </w:rPr>
              <w:t>-1.303</w:t>
            </w:r>
          </w:p>
        </w:tc>
        <w:tc>
          <w:tcPr>
            <w:tcW w:w="1000" w:type="dxa"/>
            <w:shd w:val="clear" w:color="auto" w:fill="auto"/>
            <w:noWrap/>
            <w:vAlign w:val="bottom"/>
            <w:hideMark/>
          </w:tcPr>
          <w:p w14:paraId="500F1BDE" w14:textId="77777777" w:rsidR="00BC318E" w:rsidRPr="00287595" w:rsidRDefault="00BC318E" w:rsidP="00BC318E">
            <w:pPr>
              <w:rPr>
                <w:color w:val="000000"/>
                <w:sz w:val="22"/>
                <w:szCs w:val="22"/>
              </w:rPr>
            </w:pPr>
            <w:r w:rsidRPr="00287595">
              <w:rPr>
                <w:color w:val="000000"/>
                <w:sz w:val="22"/>
                <w:szCs w:val="22"/>
              </w:rPr>
              <w:t>-2.024</w:t>
            </w:r>
          </w:p>
        </w:tc>
        <w:tc>
          <w:tcPr>
            <w:tcW w:w="1104" w:type="dxa"/>
            <w:shd w:val="clear" w:color="auto" w:fill="auto"/>
            <w:noWrap/>
            <w:vAlign w:val="bottom"/>
            <w:hideMark/>
          </w:tcPr>
          <w:p w14:paraId="6EACE0F9" w14:textId="77777777" w:rsidR="00BC318E" w:rsidRPr="00287595" w:rsidRDefault="00BC318E" w:rsidP="00BC318E">
            <w:pPr>
              <w:rPr>
                <w:color w:val="000000"/>
                <w:sz w:val="22"/>
                <w:szCs w:val="22"/>
              </w:rPr>
            </w:pPr>
            <w:r w:rsidRPr="00287595">
              <w:rPr>
                <w:color w:val="000000"/>
                <w:sz w:val="22"/>
                <w:szCs w:val="22"/>
              </w:rPr>
              <w:t>-0.582</w:t>
            </w:r>
          </w:p>
        </w:tc>
        <w:tc>
          <w:tcPr>
            <w:tcW w:w="1155" w:type="dxa"/>
            <w:vAlign w:val="bottom"/>
          </w:tcPr>
          <w:p w14:paraId="793F9BAD" w14:textId="77777777" w:rsidR="00BC318E" w:rsidRPr="00287595" w:rsidRDefault="00BC318E" w:rsidP="00BC318E">
            <w:pPr>
              <w:rPr>
                <w:color w:val="000000"/>
                <w:sz w:val="22"/>
                <w:szCs w:val="22"/>
              </w:rPr>
            </w:pPr>
            <w:r w:rsidRPr="008B1361">
              <w:rPr>
                <w:color w:val="000000"/>
                <w:sz w:val="22"/>
                <w:szCs w:val="22"/>
              </w:rPr>
              <w:t>--</w:t>
            </w:r>
          </w:p>
        </w:tc>
      </w:tr>
    </w:tbl>
    <w:p w14:paraId="2BBEE197" w14:textId="192E8ABD" w:rsidR="003437F1" w:rsidRDefault="003437F1" w:rsidP="003437F1">
      <w:r>
        <w:t xml:space="preserve">Table </w:t>
      </w:r>
      <w:r w:rsidR="00BC318E">
        <w:t>1</w:t>
      </w:r>
      <w:r w:rsidR="00985063">
        <w:t>1</w:t>
      </w:r>
      <w:r w:rsidR="00BC318E">
        <w:t xml:space="preserve"> </w:t>
      </w:r>
      <w:r>
        <w:t>demonstrat</w:t>
      </w:r>
      <w:r w:rsidR="00BC318E">
        <w:t>es</w:t>
      </w:r>
      <w:r>
        <w:t xml:space="preserve"> the model coefficients for the model for stem density with genotype as a random effect. The fixed effects and their interactions are listed, as well as the model coefficients, and the confidence intervals (2.5%, 97.5%). Also provided are the reference condition for calculating the coefficient (Cond eff). </w:t>
      </w:r>
      <w:r w:rsidR="0094264D">
        <w:t>Level 6 corresponds with the deepest flooding level (</w:t>
      </w:r>
      <w:r w:rsidR="0094264D" w:rsidRPr="0094264D">
        <w:t>+30 cm</w:t>
      </w:r>
      <w:r w:rsidR="0094264D">
        <w:t xml:space="preserve">, </w:t>
      </w:r>
      <w:r w:rsidR="0094264D" w:rsidRPr="0094264D">
        <w:t>most inundated)</w:t>
      </w:r>
      <w:r w:rsidR="0094264D">
        <w:t xml:space="preserve"> while Level 1 corresponds with being completely unflooded (</w:t>
      </w:r>
      <w:r w:rsidR="0094264D" w:rsidRPr="0019793A">
        <w:rPr>
          <w:b/>
          <w:bCs/>
        </w:rPr>
        <w:t>-</w:t>
      </w:r>
      <w:r w:rsidR="0094264D" w:rsidRPr="0094264D">
        <w:t>20 cm</w:t>
      </w:r>
      <w:r w:rsidR="0094264D">
        <w:t xml:space="preserve">, </w:t>
      </w:r>
      <w:r w:rsidR="0094264D" w:rsidRPr="0094264D">
        <w:t>least inundated)</w:t>
      </w:r>
    </w:p>
    <w:p w14:paraId="54E11933" w14:textId="77777777" w:rsidR="003437F1" w:rsidRDefault="003437F1" w:rsidP="003437F1">
      <w:pPr>
        <w:spacing w:line="480" w:lineRule="auto"/>
      </w:pPr>
    </w:p>
    <w:p w14:paraId="5A908DF8" w14:textId="77777777" w:rsidR="003437F1" w:rsidRDefault="003437F1" w:rsidP="003437F1">
      <w:pPr>
        <w:spacing w:line="480" w:lineRule="auto"/>
      </w:pPr>
    </w:p>
    <w:p w14:paraId="76A35821" w14:textId="77777777" w:rsidR="003437F1" w:rsidRDefault="003437F1" w:rsidP="003437F1">
      <w:pPr>
        <w:spacing w:line="480" w:lineRule="auto"/>
      </w:pPr>
    </w:p>
    <w:p w14:paraId="7378DF8C" w14:textId="77777777" w:rsidR="003437F1" w:rsidRDefault="003437F1" w:rsidP="003437F1">
      <w:pPr>
        <w:spacing w:line="480" w:lineRule="auto"/>
      </w:pPr>
    </w:p>
    <w:p w14:paraId="7F24FDE9" w14:textId="77777777" w:rsidR="003437F1" w:rsidRDefault="003437F1" w:rsidP="003437F1">
      <w:pPr>
        <w:spacing w:line="480" w:lineRule="auto"/>
      </w:pPr>
    </w:p>
    <w:p w14:paraId="492DBDD1" w14:textId="77777777" w:rsidR="003437F1" w:rsidRDefault="003437F1" w:rsidP="003437F1">
      <w:pPr>
        <w:spacing w:line="480" w:lineRule="auto"/>
      </w:pPr>
    </w:p>
    <w:p w14:paraId="7AD7E399" w14:textId="77777777" w:rsidR="003437F1" w:rsidRDefault="003437F1" w:rsidP="003437F1">
      <w:pPr>
        <w:spacing w:line="480" w:lineRule="auto"/>
      </w:pPr>
    </w:p>
    <w:p w14:paraId="47435B45" w14:textId="77777777" w:rsidR="003437F1" w:rsidRDefault="003437F1" w:rsidP="003437F1">
      <w:pPr>
        <w:spacing w:line="480" w:lineRule="auto"/>
      </w:pPr>
    </w:p>
    <w:p w14:paraId="7E11351D" w14:textId="77777777" w:rsidR="003437F1" w:rsidRDefault="003437F1" w:rsidP="003437F1">
      <w:pPr>
        <w:spacing w:line="480" w:lineRule="auto"/>
      </w:pPr>
    </w:p>
    <w:p w14:paraId="752F8B93" w14:textId="77777777" w:rsidR="003437F1" w:rsidRDefault="003437F1" w:rsidP="003437F1">
      <w:pPr>
        <w:spacing w:line="480" w:lineRule="auto"/>
      </w:pPr>
    </w:p>
    <w:p w14:paraId="3C0A71ED" w14:textId="77777777" w:rsidR="003437F1" w:rsidRDefault="003437F1" w:rsidP="003437F1">
      <w:pPr>
        <w:spacing w:line="480" w:lineRule="auto"/>
      </w:pPr>
    </w:p>
    <w:p w14:paraId="5B3BEF79" w14:textId="259578F9" w:rsidR="003437F1" w:rsidRDefault="003437F1" w:rsidP="003437F1">
      <w:pPr>
        <w:spacing w:line="480" w:lineRule="auto"/>
      </w:pPr>
    </w:p>
    <w:p w14:paraId="2C70522A" w14:textId="6C0CE3A1" w:rsidR="003437F1" w:rsidRDefault="003437F1" w:rsidP="003437F1">
      <w:pPr>
        <w:spacing w:line="480" w:lineRule="auto"/>
      </w:pPr>
    </w:p>
    <w:p w14:paraId="64A50940" w14:textId="7FFF38FF" w:rsidR="003437F1" w:rsidRDefault="001250BD" w:rsidP="001250BD">
      <w:pPr>
        <w:spacing w:line="480" w:lineRule="auto"/>
      </w:pPr>
      <w:r>
        <w:rPr>
          <w:b/>
          <w:bCs/>
          <w:noProof/>
        </w:rPr>
        <w:lastRenderedPageBreak/>
        <mc:AlternateContent>
          <mc:Choice Requires="wpg">
            <w:drawing>
              <wp:anchor distT="0" distB="0" distL="114300" distR="114300" simplePos="0" relativeHeight="251651072" behindDoc="0" locked="0" layoutInCell="1" allowOverlap="1" wp14:anchorId="1F2619A8" wp14:editId="43126509">
                <wp:simplePos x="0" y="0"/>
                <wp:positionH relativeFrom="margin">
                  <wp:posOffset>-49530</wp:posOffset>
                </wp:positionH>
                <wp:positionV relativeFrom="paragraph">
                  <wp:posOffset>198120</wp:posOffset>
                </wp:positionV>
                <wp:extent cx="5529580" cy="3338584"/>
                <wp:effectExtent l="0" t="0" r="0" b="0"/>
                <wp:wrapNone/>
                <wp:docPr id="22" name="Group 22"/>
                <wp:cNvGraphicFramePr/>
                <a:graphic xmlns:a="http://schemas.openxmlformats.org/drawingml/2006/main">
                  <a:graphicData uri="http://schemas.microsoft.com/office/word/2010/wordprocessingGroup">
                    <wpg:wgp>
                      <wpg:cNvGrpSpPr/>
                      <wpg:grpSpPr>
                        <a:xfrm>
                          <a:off x="0" y="0"/>
                          <a:ext cx="5529580" cy="3338584"/>
                          <a:chOff x="8074" y="15782"/>
                          <a:chExt cx="5858748" cy="3706299"/>
                        </a:xfrm>
                      </wpg:grpSpPr>
                      <wpg:grpSp>
                        <wpg:cNvPr id="23" name="Group 23"/>
                        <wpg:cNvGrpSpPr/>
                        <wpg:grpSpPr>
                          <a:xfrm>
                            <a:off x="114300" y="19050"/>
                            <a:ext cx="5752522" cy="3703031"/>
                            <a:chOff x="0" y="0"/>
                            <a:chExt cx="5752522" cy="3703031"/>
                          </a:xfrm>
                        </wpg:grpSpPr>
                        <wpg:grpSp>
                          <wpg:cNvPr id="24" name="Group 8"/>
                          <wpg:cNvGrpSpPr/>
                          <wpg:grpSpPr>
                            <a:xfrm>
                              <a:off x="0" y="0"/>
                              <a:ext cx="5752522" cy="3703031"/>
                              <a:chOff x="0" y="0"/>
                              <a:chExt cx="5726428" cy="3291778"/>
                            </a:xfrm>
                          </wpg:grpSpPr>
                          <pic:pic xmlns:pic="http://schemas.openxmlformats.org/drawingml/2006/picture">
                            <pic:nvPicPr>
                              <pic:cNvPr id="25" name="Picture 25"/>
                              <pic:cNvPicPr>
                                <a:picLocks noChangeAspect="1"/>
                              </pic:cNvPicPr>
                            </pic:nvPicPr>
                            <pic:blipFill>
                              <a:blip r:embed="rId35"/>
                              <a:stretch>
                                <a:fillRect/>
                              </a:stretch>
                            </pic:blipFill>
                            <pic:spPr>
                              <a:xfrm>
                                <a:off x="3059479" y="1645889"/>
                                <a:ext cx="2666949" cy="1645889"/>
                              </a:xfrm>
                              <a:prstGeom prst="rect">
                                <a:avLst/>
                              </a:prstGeom>
                            </pic:spPr>
                          </pic:pic>
                          <pic:pic xmlns:pic="http://schemas.openxmlformats.org/drawingml/2006/picture">
                            <pic:nvPicPr>
                              <pic:cNvPr id="27" name="Picture 27"/>
                              <pic:cNvPicPr>
                                <a:picLocks noChangeAspect="1"/>
                              </pic:cNvPicPr>
                            </pic:nvPicPr>
                            <pic:blipFill>
                              <a:blip r:embed="rId36"/>
                              <a:stretch>
                                <a:fillRect/>
                              </a:stretch>
                            </pic:blipFill>
                            <pic:spPr>
                              <a:xfrm>
                                <a:off x="2950894" y="0"/>
                                <a:ext cx="2666949" cy="1645889"/>
                              </a:xfrm>
                              <a:prstGeom prst="rect">
                                <a:avLst/>
                              </a:prstGeom>
                            </pic:spPr>
                          </pic:pic>
                          <pic:pic xmlns:pic="http://schemas.openxmlformats.org/drawingml/2006/picture">
                            <pic:nvPicPr>
                              <pic:cNvPr id="30" name="Picture 30"/>
                              <pic:cNvPicPr>
                                <a:picLocks noChangeAspect="1"/>
                              </pic:cNvPicPr>
                            </pic:nvPicPr>
                            <pic:blipFill>
                              <a:blip r:embed="rId37"/>
                              <a:stretch>
                                <a:fillRect/>
                              </a:stretch>
                            </pic:blipFill>
                            <pic:spPr>
                              <a:xfrm>
                                <a:off x="0" y="0"/>
                                <a:ext cx="2666949" cy="1645889"/>
                              </a:xfrm>
                              <a:prstGeom prst="rect">
                                <a:avLst/>
                              </a:prstGeom>
                            </pic:spPr>
                          </pic:pic>
                          <pic:pic xmlns:pic="http://schemas.openxmlformats.org/drawingml/2006/picture">
                            <pic:nvPicPr>
                              <pic:cNvPr id="31" name="Picture 31"/>
                              <pic:cNvPicPr>
                                <a:picLocks noChangeAspect="1"/>
                              </pic:cNvPicPr>
                            </pic:nvPicPr>
                            <pic:blipFill>
                              <a:blip r:embed="rId38"/>
                              <a:stretch>
                                <a:fillRect/>
                              </a:stretch>
                            </pic:blipFill>
                            <pic:spPr>
                              <a:xfrm>
                                <a:off x="0" y="1645889"/>
                                <a:ext cx="2666949" cy="1645889"/>
                              </a:xfrm>
                              <a:prstGeom prst="rect">
                                <a:avLst/>
                              </a:prstGeom>
                            </pic:spPr>
                          </pic:pic>
                        </wpg:grpSp>
                        <wps:wsp>
                          <wps:cNvPr id="32" name="Text Box 2"/>
                          <wps:cNvSpPr txBox="1">
                            <a:spLocks noChangeArrowheads="1"/>
                          </wps:cNvSpPr>
                          <wps:spPr bwMode="auto">
                            <a:xfrm>
                              <a:off x="3565071" y="1551214"/>
                              <a:ext cx="560070" cy="212090"/>
                            </a:xfrm>
                            <a:prstGeom prst="rect">
                              <a:avLst/>
                            </a:prstGeom>
                            <a:solidFill>
                              <a:srgbClr val="FFFFFF"/>
                            </a:solidFill>
                            <a:ln w="9525">
                              <a:solidFill>
                                <a:schemeClr val="bg1"/>
                              </a:solidFill>
                              <a:miter lim="800000"/>
                              <a:headEnd/>
                              <a:tailEnd/>
                            </a:ln>
                          </wps:spPr>
                          <wps:txbx>
                            <w:txbxContent>
                              <w:p w14:paraId="07EBD9B4" w14:textId="77777777" w:rsidR="00DB3393" w:rsidRPr="00DB2BED" w:rsidRDefault="00DB3393" w:rsidP="003437F1">
                                <w:pPr>
                                  <w:rPr>
                                    <w:sz w:val="12"/>
                                    <w:szCs w:val="12"/>
                                  </w:rPr>
                                </w:pPr>
                                <w:r w:rsidRPr="00DB2BED">
                                  <w:rPr>
                                    <w:sz w:val="12"/>
                                    <w:szCs w:val="12"/>
                                  </w:rPr>
                                  <w:t>20</w:t>
                                </w:r>
                                <w:r w:rsidRPr="00DB2BED">
                                  <w:rPr>
                                    <w:sz w:val="12"/>
                                    <w:szCs w:val="12"/>
                                    <w:vertAlign w:val="superscript"/>
                                  </w:rPr>
                                  <w:t>th</w:t>
                                </w:r>
                                <w:r w:rsidRPr="00DB2BED">
                                  <w:rPr>
                                    <w:sz w:val="12"/>
                                    <w:szCs w:val="12"/>
                                  </w:rPr>
                                  <w:t xml:space="preserve"> cent.</w:t>
                                </w:r>
                              </w:p>
                            </w:txbxContent>
                          </wps:txbx>
                          <wps:bodyPr rot="0" vert="horz" wrap="square" lIns="91440" tIns="45720" rIns="91440" bIns="45720" anchor="t" anchorCtr="0">
                            <a:noAutofit/>
                          </wps:bodyPr>
                        </wps:wsp>
                        <wps:wsp>
                          <wps:cNvPr id="33" name="Text Box 2"/>
                          <wps:cNvSpPr txBox="1">
                            <a:spLocks noChangeArrowheads="1"/>
                          </wps:cNvSpPr>
                          <wps:spPr bwMode="auto">
                            <a:xfrm>
                              <a:off x="4593771" y="1551214"/>
                              <a:ext cx="647700" cy="195580"/>
                            </a:xfrm>
                            <a:prstGeom prst="rect">
                              <a:avLst/>
                            </a:prstGeom>
                            <a:solidFill>
                              <a:srgbClr val="FFFFFF"/>
                            </a:solidFill>
                            <a:ln w="9525">
                              <a:solidFill>
                                <a:schemeClr val="bg1"/>
                              </a:solidFill>
                              <a:miter lim="800000"/>
                              <a:headEnd/>
                              <a:tailEnd/>
                            </a:ln>
                          </wps:spPr>
                          <wps:txbx>
                            <w:txbxContent>
                              <w:p w14:paraId="7E0B71C1" w14:textId="77777777" w:rsidR="00DB3393" w:rsidRPr="00DB2BED" w:rsidRDefault="00DB3393" w:rsidP="003437F1">
                                <w:pPr>
                                  <w:rPr>
                                    <w:sz w:val="12"/>
                                    <w:szCs w:val="12"/>
                                  </w:rPr>
                                </w:pPr>
                                <w:r w:rsidRPr="00DB2BED">
                                  <w:rPr>
                                    <w:sz w:val="12"/>
                                    <w:szCs w:val="12"/>
                                  </w:rPr>
                                  <w:t>21st cent.</w:t>
                                </w:r>
                              </w:p>
                            </w:txbxContent>
                          </wps:txbx>
                          <wps:bodyPr rot="0" vert="horz" wrap="square" lIns="91440" tIns="45720" rIns="91440" bIns="45720" anchor="t" anchorCtr="0">
                            <a:noAutofit/>
                          </wps:bodyPr>
                        </wps:wsp>
                      </wpg:grpSp>
                      <wps:wsp>
                        <wps:cNvPr id="34" name="Text Box 2"/>
                        <wps:cNvSpPr txBox="1">
                          <a:spLocks noChangeArrowheads="1"/>
                        </wps:cNvSpPr>
                        <wps:spPr bwMode="auto">
                          <a:xfrm>
                            <a:off x="8074" y="15782"/>
                            <a:ext cx="252095" cy="296075"/>
                          </a:xfrm>
                          <a:prstGeom prst="rect">
                            <a:avLst/>
                          </a:prstGeom>
                          <a:solidFill>
                            <a:srgbClr val="FFFFFF"/>
                          </a:solidFill>
                          <a:ln w="9525">
                            <a:solidFill>
                              <a:schemeClr val="bg1"/>
                            </a:solidFill>
                            <a:miter lim="800000"/>
                            <a:headEnd/>
                            <a:tailEnd/>
                          </a:ln>
                        </wps:spPr>
                        <wps:txbx>
                          <w:txbxContent>
                            <w:p w14:paraId="1817EF21" w14:textId="77777777" w:rsidR="00DB3393" w:rsidRPr="00DB2BED" w:rsidRDefault="00DB3393" w:rsidP="003437F1">
                              <w:pPr>
                                <w:rPr>
                                  <w:b/>
                                  <w:bCs/>
                                </w:rPr>
                              </w:pPr>
                              <w:r w:rsidRPr="00DB2BED">
                                <w:rPr>
                                  <w:b/>
                                  <w:bCs/>
                                </w:rPr>
                                <w:t>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
            <w:pict>
              <v:group w14:anchorId="1F2619A8" id="Group 22" o:spid="_x0000_s1030" style="position:absolute;margin-left:-3.9pt;margin-top:15.6pt;width:435.4pt;height:262.9pt;z-index:251651072;mso-position-horizontal-relative:margin;mso-width-relative:margin;mso-height-relative:margin" coordorigin="80,157" coordsize="58587,370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">
                <v:group id="Group 23" o:spid="_x0000_s1031" style="position:absolute;left:1143;top:190;width:57525;height:37030" coordsize="57525,3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8" o:spid="_x0000_s1032" style="position:absolute;width:57525;height:37030" coordsize="57264,32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33" type="#_x0000_t75" style="position:absolute;left:30594;top:16458;width:26670;height:1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">
                      <v:imagedata r:id="rId39" o:title=""/>
                    </v:shape>
                    <v:shape id="Picture 27" o:spid="_x0000_s1034" type="#_x0000_t75" style="position:absolute;left:29508;width:26670;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">
                      <v:imagedata r:id="rId40" o:title=""/>
                    </v:shape>
                    <v:shape id="Picture 30" o:spid="_x0000_s1035" type="#_x0000_t75" style="position:absolute;width:26669;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">
                      <v:imagedata r:id="rId41" o:title=""/>
                    </v:shape>
                    <v:shape id="Picture 31" o:spid="_x0000_s1036" type="#_x0000_t75" style="position:absolute;top:16458;width:26669;height:1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">
                      <v:imagedata r:id="rId42" o:title=""/>
                    </v:shape>
                  </v:group>
                  <v:shape id="_x0000_s1037" type="#_x0000_t202" style="position:absolute;left:35650;top:15512;width:5601;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" strokecolor="white [3212]">
                    <v:textbox>
                      <w:txbxContent>
                        <w:p w14:paraId="07EBD9B4" w14:textId="77777777" w:rsidR="00DB3393" w:rsidRPr="00DB2BED" w:rsidRDefault="00DB3393" w:rsidP="003437F1">
                          <w:pPr>
                            <w:rPr>
                              <w:sz w:val="12"/>
                              <w:szCs w:val="12"/>
                            </w:rPr>
                          </w:pPr>
                          <w:r w:rsidRPr="00DB2BED">
                            <w:rPr>
                              <w:sz w:val="12"/>
                              <w:szCs w:val="12"/>
                            </w:rPr>
                            <w:t>20</w:t>
                          </w:r>
                          <w:r w:rsidRPr="00DB2BED">
                            <w:rPr>
                              <w:sz w:val="12"/>
                              <w:szCs w:val="12"/>
                              <w:vertAlign w:val="superscript"/>
                            </w:rPr>
                            <w:t>th</w:t>
                          </w:r>
                          <w:r w:rsidRPr="00DB2BED">
                            <w:rPr>
                              <w:sz w:val="12"/>
                              <w:szCs w:val="12"/>
                            </w:rPr>
                            <w:t xml:space="preserve"> cent.</w:t>
                          </w:r>
                        </w:p>
                      </w:txbxContent>
                    </v:textbox>
                  </v:shape>
                  <v:shape id="_x0000_s1038" type="#_x0000_t202" style="position:absolute;left:45937;top:15512;width:6477;height:1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" strokecolor="white [3212]">
                    <v:textbox>
                      <w:txbxContent>
                        <w:p w14:paraId="7E0B71C1" w14:textId="77777777" w:rsidR="00DB3393" w:rsidRPr="00DB2BED" w:rsidRDefault="00DB3393" w:rsidP="003437F1">
                          <w:pPr>
                            <w:rPr>
                              <w:sz w:val="12"/>
                              <w:szCs w:val="12"/>
                            </w:rPr>
                          </w:pPr>
                          <w:r w:rsidRPr="00DB2BED">
                            <w:rPr>
                              <w:sz w:val="12"/>
                              <w:szCs w:val="12"/>
                            </w:rPr>
                            <w:t>21st cent.</w:t>
                          </w:r>
                        </w:p>
                      </w:txbxContent>
                    </v:textbox>
                  </v:shape>
                </v:group>
                <v:shape id="_x0000_s1039" type="#_x0000_t202" style="position:absolute;left:80;top:157;width:2521;height:2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" strokecolor="white [3212]">
                  <v:textbox>
                    <w:txbxContent>
                      <w:p w14:paraId="1817EF21" w14:textId="77777777" w:rsidR="00DB3393" w:rsidRPr="00DB2BED" w:rsidRDefault="00DB3393" w:rsidP="003437F1">
                        <w:pPr>
                          <w:rPr>
                            <w:b/>
                            <w:bCs/>
                          </w:rPr>
                        </w:pPr>
                        <w:r w:rsidRPr="00DB2BED">
                          <w:rPr>
                            <w:b/>
                            <w:bCs/>
                          </w:rPr>
                          <w:t>A</w:t>
                        </w:r>
                      </w:p>
                    </w:txbxContent>
                  </v:textbox>
                </v:shape>
                <w10:wrap anchorx="margin"/>
              </v:group>
            </w:pict>
          </mc:Fallback>
        </mc:AlternateContent>
      </w:r>
      <w:r w:rsidR="003437F1">
        <w:rPr>
          <w:b/>
          <w:bCs/>
        </w:rPr>
        <w:t>SUPPLEMENTAL FIGURES AND TABLES</w:t>
      </w:r>
      <w:r w:rsidR="003437F1">
        <w:rPr>
          <w:noProof/>
        </w:rPr>
        <mc:AlternateContent>
          <mc:Choice Requires="wps">
            <w:drawing>
              <wp:anchor distT="0" distB="0" distL="114300" distR="114300" simplePos="0" relativeHeight="251642880" behindDoc="0" locked="0" layoutInCell="1" allowOverlap="1" wp14:anchorId="541F66C9" wp14:editId="53B709EE">
                <wp:simplePos x="0" y="0"/>
                <wp:positionH relativeFrom="column">
                  <wp:posOffset>265314</wp:posOffset>
                </wp:positionH>
                <wp:positionV relativeFrom="paragraph">
                  <wp:posOffset>134390</wp:posOffset>
                </wp:positionV>
                <wp:extent cx="258445" cy="295564"/>
                <wp:effectExtent l="0" t="0" r="0" b="0"/>
                <wp:wrapNone/>
                <wp:docPr id="60" name="Text Box 60"/>
                <wp:cNvGraphicFramePr/>
                <a:graphic xmlns:a="http://schemas.openxmlformats.org/drawingml/2006/main">
                  <a:graphicData uri="http://schemas.microsoft.com/office/word/2010/wordprocessingShape">
                    <wps:wsp>
                      <wps:cNvSpPr txBox="1"/>
                      <wps:spPr>
                        <a:xfrm>
                          <a:off x="0" y="0"/>
                          <a:ext cx="258445" cy="295564"/>
                        </a:xfrm>
                        <a:prstGeom prst="rect">
                          <a:avLst/>
                        </a:prstGeom>
                        <a:solidFill>
                          <a:schemeClr val="lt1"/>
                        </a:solidFill>
                        <a:ln w="6350">
                          <a:noFill/>
                        </a:ln>
                      </wps:spPr>
                      <wps:txbx>
                        <w:txbxContent>
                          <w:p w14:paraId="693D7BC2" w14:textId="77777777" w:rsidR="00DB3393" w:rsidRDefault="00DB3393" w:rsidP="003437F1">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
            <w:pict>
              <v:shape w14:anchorId="541F66C9" id="Text Box 60" o:spid="_x0000_s1040" type="#_x0000_t202" style="position:absolute;margin-left:20.9pt;margin-top:10.6pt;width:20.35pt;height:23.25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" fillcolor="white [3201]" stroked="f" strokeweight=".5pt">
                <v:textbox>
                  <w:txbxContent>
                    <w:p w14:paraId="693D7BC2" w14:textId="77777777" w:rsidR="00DB3393" w:rsidRDefault="00DB3393" w:rsidP="003437F1">
                      <w:r>
                        <w:t>A</w:t>
                      </w:r>
                    </w:p>
                  </w:txbxContent>
                </v:textbox>
              </v:shape>
            </w:pict>
          </mc:Fallback>
        </mc:AlternateContent>
      </w:r>
      <w:r w:rsidR="003437F1">
        <w:rPr>
          <w:noProof/>
        </w:rPr>
        <mc:AlternateContent>
          <mc:Choice Requires="wps">
            <w:drawing>
              <wp:anchor distT="0" distB="0" distL="114300" distR="114300" simplePos="0" relativeHeight="251638784" behindDoc="0" locked="0" layoutInCell="1" allowOverlap="1" wp14:anchorId="3004D24B" wp14:editId="44045120">
                <wp:simplePos x="0" y="0"/>
                <wp:positionH relativeFrom="column">
                  <wp:posOffset>258618</wp:posOffset>
                </wp:positionH>
                <wp:positionV relativeFrom="paragraph">
                  <wp:posOffset>174163</wp:posOffset>
                </wp:positionV>
                <wp:extent cx="258618" cy="249382"/>
                <wp:effectExtent l="0" t="0" r="0" b="5080"/>
                <wp:wrapNone/>
                <wp:docPr id="26" name="Text Box 26"/>
                <wp:cNvGraphicFramePr/>
                <a:graphic xmlns:a="http://schemas.openxmlformats.org/drawingml/2006/main">
                  <a:graphicData uri="http://schemas.microsoft.com/office/word/2010/wordprocessingShape">
                    <wps:wsp>
                      <wps:cNvSpPr txBox="1"/>
                      <wps:spPr>
                        <a:xfrm>
                          <a:off x="0" y="0"/>
                          <a:ext cx="258618" cy="249382"/>
                        </a:xfrm>
                        <a:prstGeom prst="rect">
                          <a:avLst/>
                        </a:prstGeom>
                        <a:solidFill>
                          <a:schemeClr val="lt1"/>
                        </a:solidFill>
                        <a:ln w="6350">
                          <a:noFill/>
                        </a:ln>
                      </wps:spPr>
                      <wps:txbx>
                        <w:txbxContent>
                          <w:p w14:paraId="76C1B935" w14:textId="77777777" w:rsidR="00DB3393" w:rsidRDefault="00DB3393" w:rsidP="003437F1">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
            <w:pict>
              <v:shape w14:anchorId="3004D24B" id="Text Box 26" o:spid="_x0000_s1041" type="#_x0000_t202" style="position:absolute;margin-left:20.35pt;margin-top:13.7pt;width:20.35pt;height:19.65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" fillcolor="white [3201]" stroked="f" strokeweight=".5pt">
                <v:textbox>
                  <w:txbxContent>
                    <w:p w14:paraId="76C1B935" w14:textId="77777777" w:rsidR="00DB3393" w:rsidRDefault="00DB3393" w:rsidP="003437F1">
                      <w:r>
                        <w:t>A</w:t>
                      </w:r>
                    </w:p>
                  </w:txbxContent>
                </v:textbox>
              </v:shape>
            </w:pict>
          </mc:Fallback>
        </mc:AlternateContent>
      </w:r>
    </w:p>
    <w:p w14:paraId="2A60D20A" w14:textId="22E32B42" w:rsidR="003437F1" w:rsidRDefault="003437F1" w:rsidP="003437F1"/>
    <w:p w14:paraId="5F6691CA" w14:textId="77777777" w:rsidR="003437F1" w:rsidRDefault="003437F1" w:rsidP="003437F1"/>
    <w:p w14:paraId="7CF3C925" w14:textId="77777777" w:rsidR="003437F1" w:rsidRDefault="003437F1" w:rsidP="003437F1"/>
    <w:p w14:paraId="2F789DAF" w14:textId="77777777" w:rsidR="003437F1" w:rsidRDefault="003437F1" w:rsidP="003437F1"/>
    <w:p w14:paraId="41460530" w14:textId="77777777" w:rsidR="003437F1" w:rsidRDefault="003437F1" w:rsidP="003437F1"/>
    <w:p w14:paraId="3641C846" w14:textId="77777777" w:rsidR="003437F1" w:rsidRDefault="003437F1" w:rsidP="003437F1"/>
    <w:p w14:paraId="14ACE3FF" w14:textId="77777777" w:rsidR="003437F1" w:rsidRDefault="003437F1" w:rsidP="003437F1"/>
    <w:p w14:paraId="47B37AD0" w14:textId="77777777" w:rsidR="003437F1" w:rsidRDefault="003437F1" w:rsidP="003437F1"/>
    <w:p w14:paraId="4B7B5AD9" w14:textId="77777777" w:rsidR="003437F1" w:rsidRDefault="003437F1" w:rsidP="003437F1"/>
    <w:p w14:paraId="56591624" w14:textId="77777777" w:rsidR="003437F1" w:rsidRDefault="003437F1" w:rsidP="003437F1"/>
    <w:p w14:paraId="32B33EB7" w14:textId="77777777" w:rsidR="003437F1" w:rsidRDefault="003437F1" w:rsidP="003437F1"/>
    <w:p w14:paraId="2179D1F1" w14:textId="77777777" w:rsidR="003437F1" w:rsidRDefault="003437F1" w:rsidP="003437F1"/>
    <w:p w14:paraId="5977CDC3" w14:textId="77777777" w:rsidR="003437F1" w:rsidRDefault="003437F1" w:rsidP="003437F1"/>
    <w:p w14:paraId="641D890E" w14:textId="77777777" w:rsidR="003437F1" w:rsidRDefault="003437F1" w:rsidP="003437F1"/>
    <w:p w14:paraId="5C1FC868" w14:textId="77777777" w:rsidR="003437F1" w:rsidRDefault="003437F1" w:rsidP="003437F1"/>
    <w:p w14:paraId="4A583451" w14:textId="77777777" w:rsidR="003437F1" w:rsidRDefault="003437F1" w:rsidP="003437F1"/>
    <w:p w14:paraId="34DBEEE7" w14:textId="77777777" w:rsidR="003437F1" w:rsidRDefault="003437F1" w:rsidP="003437F1"/>
    <w:p w14:paraId="7468E7D6" w14:textId="77777777" w:rsidR="003437F1" w:rsidRDefault="003437F1" w:rsidP="003437F1"/>
    <w:p w14:paraId="7792E75D" w14:textId="0E82B77E" w:rsidR="003437F1" w:rsidRDefault="001250BD" w:rsidP="003437F1">
      <w:r>
        <w:rPr>
          <w:noProof/>
        </w:rPr>
        <mc:AlternateContent>
          <mc:Choice Requires="wpg">
            <w:drawing>
              <wp:anchor distT="0" distB="0" distL="114300" distR="114300" simplePos="0" relativeHeight="251653120" behindDoc="0" locked="0" layoutInCell="1" allowOverlap="1" wp14:anchorId="74A91635" wp14:editId="21A5F0AD">
                <wp:simplePos x="0" y="0"/>
                <wp:positionH relativeFrom="margin">
                  <wp:align>left</wp:align>
                </wp:positionH>
                <wp:positionV relativeFrom="paragraph">
                  <wp:posOffset>67310</wp:posOffset>
                </wp:positionV>
                <wp:extent cx="5405967" cy="3683000"/>
                <wp:effectExtent l="0" t="0" r="4445" b="0"/>
                <wp:wrapNone/>
                <wp:docPr id="35" name="Group 35"/>
                <wp:cNvGraphicFramePr/>
                <a:graphic xmlns:a="http://schemas.openxmlformats.org/drawingml/2006/main">
                  <a:graphicData uri="http://schemas.microsoft.com/office/word/2010/wordprocessingGroup">
                    <wpg:wgp>
                      <wpg:cNvGrpSpPr/>
                      <wpg:grpSpPr>
                        <a:xfrm>
                          <a:off x="0" y="0"/>
                          <a:ext cx="5405967" cy="3683000"/>
                          <a:chOff x="0" y="0"/>
                          <a:chExt cx="5767792" cy="4224481"/>
                        </a:xfrm>
                      </wpg:grpSpPr>
                      <wpg:grpSp>
                        <wpg:cNvPr id="36" name="Group 36"/>
                        <wpg:cNvGrpSpPr/>
                        <wpg:grpSpPr>
                          <a:xfrm>
                            <a:off x="42863" y="0"/>
                            <a:ext cx="5724929" cy="4224481"/>
                            <a:chOff x="0" y="0"/>
                            <a:chExt cx="5724929" cy="4224481"/>
                          </a:xfrm>
                        </wpg:grpSpPr>
                        <wpg:grpSp>
                          <wpg:cNvPr id="37" name="Group 6"/>
                          <wpg:cNvGrpSpPr/>
                          <wpg:grpSpPr>
                            <a:xfrm>
                              <a:off x="0" y="0"/>
                              <a:ext cx="5724929" cy="4224481"/>
                              <a:chOff x="0" y="0"/>
                              <a:chExt cx="5526355" cy="3384200"/>
                            </a:xfrm>
                          </wpg:grpSpPr>
                          <pic:pic xmlns:pic="http://schemas.openxmlformats.org/drawingml/2006/picture">
                            <pic:nvPicPr>
                              <pic:cNvPr id="38" name="Picture 38"/>
                              <pic:cNvPicPr>
                                <a:picLocks noChangeAspect="1"/>
                              </pic:cNvPicPr>
                            </pic:nvPicPr>
                            <pic:blipFill>
                              <a:blip r:embed="rId43"/>
                              <a:stretch>
                                <a:fillRect/>
                              </a:stretch>
                            </pic:blipFill>
                            <pic:spPr>
                              <a:xfrm>
                                <a:off x="2859406" y="0"/>
                                <a:ext cx="2666949" cy="1645889"/>
                              </a:xfrm>
                              <a:prstGeom prst="rect">
                                <a:avLst/>
                              </a:prstGeom>
                            </pic:spPr>
                          </pic:pic>
                          <pic:pic xmlns:pic="http://schemas.openxmlformats.org/drawingml/2006/picture">
                            <pic:nvPicPr>
                              <pic:cNvPr id="39" name="Picture 39"/>
                              <pic:cNvPicPr>
                                <a:picLocks noChangeAspect="1"/>
                              </pic:cNvPicPr>
                            </pic:nvPicPr>
                            <pic:blipFill>
                              <a:blip r:embed="rId44"/>
                              <a:stretch>
                                <a:fillRect/>
                              </a:stretch>
                            </pic:blipFill>
                            <pic:spPr>
                              <a:xfrm>
                                <a:off x="1" y="0"/>
                                <a:ext cx="2666949" cy="1645889"/>
                              </a:xfrm>
                              <a:prstGeom prst="rect">
                                <a:avLst/>
                              </a:prstGeom>
                            </pic:spPr>
                          </pic:pic>
                          <pic:pic xmlns:pic="http://schemas.openxmlformats.org/drawingml/2006/picture">
                            <pic:nvPicPr>
                              <pic:cNvPr id="1020813536" name="Picture 1020813536"/>
                              <pic:cNvPicPr>
                                <a:picLocks noChangeAspect="1"/>
                              </pic:cNvPicPr>
                            </pic:nvPicPr>
                            <pic:blipFill>
                              <a:blip r:embed="rId45"/>
                              <a:stretch>
                                <a:fillRect/>
                              </a:stretch>
                            </pic:blipFill>
                            <pic:spPr>
                              <a:xfrm>
                                <a:off x="2859406" y="1738311"/>
                                <a:ext cx="2666949" cy="1645889"/>
                              </a:xfrm>
                              <a:prstGeom prst="rect">
                                <a:avLst/>
                              </a:prstGeom>
                            </pic:spPr>
                          </pic:pic>
                          <pic:pic xmlns:pic="http://schemas.openxmlformats.org/drawingml/2006/picture">
                            <pic:nvPicPr>
                              <pic:cNvPr id="1020813537" name="Picture 1020813537"/>
                              <pic:cNvPicPr>
                                <a:picLocks noChangeAspect="1"/>
                              </pic:cNvPicPr>
                            </pic:nvPicPr>
                            <pic:blipFill>
                              <a:blip r:embed="rId46"/>
                              <a:stretch>
                                <a:fillRect/>
                              </a:stretch>
                            </pic:blipFill>
                            <pic:spPr>
                              <a:xfrm>
                                <a:off x="0" y="1738310"/>
                                <a:ext cx="2666949" cy="1645889"/>
                              </a:xfrm>
                              <a:prstGeom prst="rect">
                                <a:avLst/>
                              </a:prstGeom>
                            </pic:spPr>
                          </pic:pic>
                        </wpg:grpSp>
                        <wps:wsp>
                          <wps:cNvPr id="1020813538" name="Text Box 2"/>
                          <wps:cNvSpPr txBox="1">
                            <a:spLocks noChangeArrowheads="1"/>
                          </wps:cNvSpPr>
                          <wps:spPr bwMode="auto">
                            <a:xfrm>
                              <a:off x="3663043" y="1747157"/>
                              <a:ext cx="560070" cy="212090"/>
                            </a:xfrm>
                            <a:prstGeom prst="rect">
                              <a:avLst/>
                            </a:prstGeom>
                            <a:solidFill>
                              <a:srgbClr val="FFFFFF"/>
                            </a:solidFill>
                            <a:ln w="9525">
                              <a:solidFill>
                                <a:schemeClr val="bg1"/>
                              </a:solidFill>
                              <a:miter lim="800000"/>
                              <a:headEnd/>
                              <a:tailEnd/>
                            </a:ln>
                          </wps:spPr>
                          <wps:txbx>
                            <w:txbxContent>
                              <w:p w14:paraId="00EB3080" w14:textId="77777777" w:rsidR="00DB3393" w:rsidRPr="00DB2BED" w:rsidRDefault="00DB3393" w:rsidP="003437F1">
                                <w:pPr>
                                  <w:rPr>
                                    <w:sz w:val="12"/>
                                    <w:szCs w:val="12"/>
                                  </w:rPr>
                                </w:pPr>
                                <w:r w:rsidRPr="00DB2BED">
                                  <w:rPr>
                                    <w:sz w:val="12"/>
                                    <w:szCs w:val="12"/>
                                  </w:rPr>
                                  <w:t>20</w:t>
                                </w:r>
                                <w:r w:rsidRPr="00DB2BED">
                                  <w:rPr>
                                    <w:sz w:val="12"/>
                                    <w:szCs w:val="12"/>
                                    <w:vertAlign w:val="superscript"/>
                                  </w:rPr>
                                  <w:t>th</w:t>
                                </w:r>
                                <w:r w:rsidRPr="00DB2BED">
                                  <w:rPr>
                                    <w:sz w:val="12"/>
                                    <w:szCs w:val="12"/>
                                  </w:rPr>
                                  <w:t xml:space="preserve"> cent.</w:t>
                                </w:r>
                              </w:p>
                            </w:txbxContent>
                          </wps:txbx>
                          <wps:bodyPr rot="0" vert="horz" wrap="square" lIns="91440" tIns="45720" rIns="91440" bIns="45720" anchor="t" anchorCtr="0">
                            <a:noAutofit/>
                          </wps:bodyPr>
                        </wps:wsp>
                        <wps:wsp>
                          <wps:cNvPr id="1020813539" name="Text Box 2"/>
                          <wps:cNvSpPr txBox="1">
                            <a:spLocks noChangeArrowheads="1"/>
                          </wps:cNvSpPr>
                          <wps:spPr bwMode="auto">
                            <a:xfrm>
                              <a:off x="4691743" y="1747157"/>
                              <a:ext cx="647700" cy="195580"/>
                            </a:xfrm>
                            <a:prstGeom prst="rect">
                              <a:avLst/>
                            </a:prstGeom>
                            <a:solidFill>
                              <a:srgbClr val="FFFFFF"/>
                            </a:solidFill>
                            <a:ln w="9525">
                              <a:solidFill>
                                <a:schemeClr val="bg1"/>
                              </a:solidFill>
                              <a:miter lim="800000"/>
                              <a:headEnd/>
                              <a:tailEnd/>
                            </a:ln>
                          </wps:spPr>
                          <wps:txbx>
                            <w:txbxContent>
                              <w:p w14:paraId="59B056EB" w14:textId="77777777" w:rsidR="00DB3393" w:rsidRPr="00DB2BED" w:rsidRDefault="00DB3393" w:rsidP="003437F1">
                                <w:pPr>
                                  <w:rPr>
                                    <w:sz w:val="12"/>
                                    <w:szCs w:val="12"/>
                                  </w:rPr>
                                </w:pPr>
                                <w:r w:rsidRPr="00DB2BED">
                                  <w:rPr>
                                    <w:sz w:val="12"/>
                                    <w:szCs w:val="12"/>
                                  </w:rPr>
                                  <w:t>21st cent.</w:t>
                                </w:r>
                              </w:p>
                            </w:txbxContent>
                          </wps:txbx>
                          <wps:bodyPr rot="0" vert="horz" wrap="square" lIns="91440" tIns="45720" rIns="91440" bIns="45720" anchor="t" anchorCtr="0">
                            <a:noAutofit/>
                          </wps:bodyPr>
                        </wps:wsp>
                      </wpg:grpSp>
                      <wps:wsp>
                        <wps:cNvPr id="1020813541" name="Text Box 1020813541"/>
                        <wps:cNvSpPr txBox="1">
                          <a:spLocks noChangeArrowheads="1"/>
                        </wps:cNvSpPr>
                        <wps:spPr bwMode="auto">
                          <a:xfrm>
                            <a:off x="0" y="14287"/>
                            <a:ext cx="252095" cy="313474"/>
                          </a:xfrm>
                          <a:prstGeom prst="rect">
                            <a:avLst/>
                          </a:prstGeom>
                          <a:solidFill>
                            <a:srgbClr val="FFFFFF"/>
                          </a:solidFill>
                          <a:ln w="9525">
                            <a:solidFill>
                              <a:schemeClr val="bg1"/>
                            </a:solidFill>
                            <a:miter lim="800000"/>
                            <a:headEnd/>
                            <a:tailEnd/>
                          </a:ln>
                        </wps:spPr>
                        <wps:txbx>
                          <w:txbxContent>
                            <w:p w14:paraId="5D036CF5" w14:textId="77777777" w:rsidR="00DB3393" w:rsidRPr="00DB2BED" w:rsidRDefault="00DB3393" w:rsidP="003437F1">
                              <w:pPr>
                                <w:rPr>
                                  <w:b/>
                                  <w:bCs/>
                                </w:rPr>
                              </w:pPr>
                              <w:r>
                                <w:rPr>
                                  <w:b/>
                                  <w:bCs/>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
            <w:pict>
              <v:group w14:anchorId="74A91635" id="Group 35" o:spid="_x0000_s1042" style="position:absolute;margin-left:0;margin-top:5.3pt;width:425.65pt;height:290pt;z-index:251653120;mso-position-horizontal:left;mso-position-horizontal-relative:margin;mso-width-relative:margin;mso-height-relative:margin" coordsize="57677,422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">
                <v:group id="Group 36" o:spid="_x0000_s1043" style="position:absolute;left:428;width:57249;height:42244" coordsize="57249,42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6" o:spid="_x0000_s1044" style="position:absolute;width:57249;height:42244" coordsize="55263,3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Picture 38" o:spid="_x0000_s1045" type="#_x0000_t75" style="position:absolute;left:28594;width:26669;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">
                      <v:imagedata r:id="rId47" o:title=""/>
                    </v:shape>
                    <v:shape id="Picture 39" o:spid="_x0000_s1046" type="#_x0000_t75" style="position:absolute;width:26669;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">
                      <v:imagedata r:id="rId48" o:title=""/>
                    </v:shape>
                    <v:shape id="Picture 1020813536" o:spid="_x0000_s1047" type="#_x0000_t75" style="position:absolute;left:28594;top:17383;width:26669;height:1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">
                      <v:imagedata r:id="rId49" o:title=""/>
                    </v:shape>
                    <v:shape id="Picture 1020813537" o:spid="_x0000_s1048" type="#_x0000_t75" style="position:absolute;top:17383;width:26669;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">
                      <v:imagedata r:id="rId50" o:title=""/>
                    </v:shape>
                  </v:group>
                  <v:shape id="_x0000_s1049" type="#_x0000_t202" style="position:absolute;left:36630;top:17471;width:5601;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" strokecolor="white [3212]">
                    <v:textbox>
                      <w:txbxContent>
                        <w:p w14:paraId="00EB3080" w14:textId="77777777" w:rsidR="00DB3393" w:rsidRPr="00DB2BED" w:rsidRDefault="00DB3393" w:rsidP="003437F1">
                          <w:pPr>
                            <w:rPr>
                              <w:sz w:val="12"/>
                              <w:szCs w:val="12"/>
                            </w:rPr>
                          </w:pPr>
                          <w:r w:rsidRPr="00DB2BED">
                            <w:rPr>
                              <w:sz w:val="12"/>
                              <w:szCs w:val="12"/>
                            </w:rPr>
                            <w:t>20</w:t>
                          </w:r>
                          <w:r w:rsidRPr="00DB2BED">
                            <w:rPr>
                              <w:sz w:val="12"/>
                              <w:szCs w:val="12"/>
                              <w:vertAlign w:val="superscript"/>
                            </w:rPr>
                            <w:t>th</w:t>
                          </w:r>
                          <w:r w:rsidRPr="00DB2BED">
                            <w:rPr>
                              <w:sz w:val="12"/>
                              <w:szCs w:val="12"/>
                            </w:rPr>
                            <w:t xml:space="preserve"> cent.</w:t>
                          </w:r>
                        </w:p>
                      </w:txbxContent>
                    </v:textbox>
                  </v:shape>
                  <v:shape id="_x0000_s1050" type="#_x0000_t202" style="position:absolute;left:46917;top:17471;width:6477;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" strokecolor="white [3212]">
                    <v:textbox>
                      <w:txbxContent>
                        <w:p w14:paraId="59B056EB" w14:textId="77777777" w:rsidR="00DB3393" w:rsidRPr="00DB2BED" w:rsidRDefault="00DB3393" w:rsidP="003437F1">
                          <w:pPr>
                            <w:rPr>
                              <w:sz w:val="12"/>
                              <w:szCs w:val="12"/>
                            </w:rPr>
                          </w:pPr>
                          <w:r w:rsidRPr="00DB2BED">
                            <w:rPr>
                              <w:sz w:val="12"/>
                              <w:szCs w:val="12"/>
                            </w:rPr>
                            <w:t>21st cent.</w:t>
                          </w:r>
                        </w:p>
                      </w:txbxContent>
                    </v:textbox>
                  </v:shape>
                </v:group>
                <v:shape id="Text Box 1020813541" o:spid="_x0000_s1051" type="#_x0000_t202" style="position:absolute;top:142;width:2520;height:3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" strokecolor="white [3212]">
                  <v:textbox>
                    <w:txbxContent>
                      <w:p w14:paraId="5D036CF5" w14:textId="77777777" w:rsidR="00DB3393" w:rsidRPr="00DB2BED" w:rsidRDefault="00DB3393" w:rsidP="003437F1">
                        <w:pPr>
                          <w:rPr>
                            <w:b/>
                            <w:bCs/>
                          </w:rPr>
                        </w:pPr>
                        <w:r>
                          <w:rPr>
                            <w:b/>
                            <w:bCs/>
                          </w:rPr>
                          <w:t>B</w:t>
                        </w:r>
                      </w:p>
                    </w:txbxContent>
                  </v:textbox>
                </v:shape>
                <w10:wrap anchorx="margin"/>
              </v:group>
            </w:pict>
          </mc:Fallback>
        </mc:AlternateContent>
      </w:r>
    </w:p>
    <w:p w14:paraId="59C2C6E8" w14:textId="2CE2A939" w:rsidR="003437F1" w:rsidRDefault="003437F1" w:rsidP="003437F1">
      <w:r>
        <w:rPr>
          <w:noProof/>
        </w:rPr>
        <mc:AlternateContent>
          <mc:Choice Requires="wps">
            <w:drawing>
              <wp:anchor distT="0" distB="0" distL="114300" distR="114300" simplePos="0" relativeHeight="251649024" behindDoc="0" locked="0" layoutInCell="1" allowOverlap="1" wp14:anchorId="64BF95D7" wp14:editId="014F2837">
                <wp:simplePos x="0" y="0"/>
                <wp:positionH relativeFrom="column">
                  <wp:posOffset>241877</wp:posOffset>
                </wp:positionH>
                <wp:positionV relativeFrom="paragraph">
                  <wp:posOffset>115802</wp:posOffset>
                </wp:positionV>
                <wp:extent cx="258445" cy="295564"/>
                <wp:effectExtent l="0" t="0" r="0" b="0"/>
                <wp:wrapNone/>
                <wp:docPr id="49" name="Text Box 49"/>
                <wp:cNvGraphicFramePr/>
                <a:graphic xmlns:a="http://schemas.openxmlformats.org/drawingml/2006/main">
                  <a:graphicData uri="http://schemas.microsoft.com/office/word/2010/wordprocessingShape">
                    <wps:wsp>
                      <wps:cNvSpPr txBox="1"/>
                      <wps:spPr>
                        <a:xfrm>
                          <a:off x="0" y="0"/>
                          <a:ext cx="258445" cy="295564"/>
                        </a:xfrm>
                        <a:prstGeom prst="rect">
                          <a:avLst/>
                        </a:prstGeom>
                        <a:solidFill>
                          <a:schemeClr val="lt1"/>
                        </a:solidFill>
                        <a:ln w="6350">
                          <a:noFill/>
                        </a:ln>
                      </wps:spPr>
                      <wps:txbx>
                        <w:txbxContent>
                          <w:p w14:paraId="6777D469" w14:textId="77777777" w:rsidR="00DB3393" w:rsidRDefault="00DB3393" w:rsidP="003437F1">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
            <w:pict>
              <v:shape w14:anchorId="64BF95D7" id="Text Box 49" o:spid="_x0000_s1052" type="#_x0000_t202" style="position:absolute;margin-left:19.05pt;margin-top:9.1pt;width:20.35pt;height:23.25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" fillcolor="white [3201]" stroked="f" strokeweight=".5pt">
                <v:textbox>
                  <w:txbxContent>
                    <w:p w14:paraId="6777D469" w14:textId="77777777" w:rsidR="00DB3393" w:rsidRDefault="00DB3393" w:rsidP="003437F1">
                      <w:r>
                        <w:t>B</w:t>
                      </w:r>
                    </w:p>
                  </w:txbxContent>
                </v:textbox>
              </v:shape>
            </w:pict>
          </mc:Fallback>
        </mc:AlternateContent>
      </w:r>
      <w:r>
        <w:rPr>
          <w:noProof/>
        </w:rPr>
        <mc:AlternateContent>
          <mc:Choice Requires="wps">
            <w:drawing>
              <wp:anchor distT="0" distB="0" distL="114300" distR="114300" simplePos="0" relativeHeight="251644928" behindDoc="0" locked="0" layoutInCell="1" allowOverlap="1" wp14:anchorId="6294534C" wp14:editId="6F4C827E">
                <wp:simplePos x="0" y="0"/>
                <wp:positionH relativeFrom="column">
                  <wp:posOffset>152400</wp:posOffset>
                </wp:positionH>
                <wp:positionV relativeFrom="paragraph">
                  <wp:posOffset>169604</wp:posOffset>
                </wp:positionV>
                <wp:extent cx="258618" cy="249382"/>
                <wp:effectExtent l="0" t="0" r="0" b="5080"/>
                <wp:wrapNone/>
                <wp:docPr id="28" name="Text Box 28"/>
                <wp:cNvGraphicFramePr/>
                <a:graphic xmlns:a="http://schemas.openxmlformats.org/drawingml/2006/main">
                  <a:graphicData uri="http://schemas.microsoft.com/office/word/2010/wordprocessingShape">
                    <wps:wsp>
                      <wps:cNvSpPr txBox="1"/>
                      <wps:spPr>
                        <a:xfrm>
                          <a:off x="0" y="0"/>
                          <a:ext cx="258618" cy="249382"/>
                        </a:xfrm>
                        <a:prstGeom prst="rect">
                          <a:avLst/>
                        </a:prstGeom>
                        <a:solidFill>
                          <a:schemeClr val="lt1"/>
                        </a:solidFill>
                        <a:ln w="6350">
                          <a:noFill/>
                        </a:ln>
                      </wps:spPr>
                      <wps:txbx>
                        <w:txbxContent>
                          <w:p w14:paraId="7B1C9F13" w14:textId="77777777" w:rsidR="00DB3393" w:rsidRDefault="00DB3393" w:rsidP="003437F1">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
            <w:pict>
              <v:shape w14:anchorId="6294534C" id="Text Box 28" o:spid="_x0000_s1053" type="#_x0000_t202" style="position:absolute;margin-left:12pt;margin-top:13.35pt;width:20.35pt;height:19.6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" fillcolor="white [3201]" stroked="f" strokeweight=".5pt">
                <v:textbox>
                  <w:txbxContent>
                    <w:p w14:paraId="7B1C9F13" w14:textId="77777777" w:rsidR="00DB3393" w:rsidRDefault="00DB3393" w:rsidP="003437F1">
                      <w:r>
                        <w:t>B</w:t>
                      </w:r>
                    </w:p>
                  </w:txbxContent>
                </v:textbox>
              </v:shape>
            </w:pict>
          </mc:Fallback>
        </mc:AlternateContent>
      </w:r>
    </w:p>
    <w:p w14:paraId="20559052" w14:textId="273AA00E" w:rsidR="003437F1" w:rsidRDefault="003437F1" w:rsidP="003437F1"/>
    <w:p w14:paraId="0D8E4BB2" w14:textId="77777777" w:rsidR="003437F1" w:rsidRDefault="003437F1" w:rsidP="003437F1"/>
    <w:p w14:paraId="26FA9E18" w14:textId="77777777" w:rsidR="003437F1" w:rsidRDefault="003437F1" w:rsidP="003437F1"/>
    <w:p w14:paraId="778FBB8F" w14:textId="77777777" w:rsidR="003437F1" w:rsidRDefault="003437F1" w:rsidP="003437F1"/>
    <w:p w14:paraId="601B49AB" w14:textId="77777777" w:rsidR="003437F1" w:rsidRDefault="003437F1" w:rsidP="003437F1"/>
    <w:p w14:paraId="11E6148B" w14:textId="77777777" w:rsidR="003437F1" w:rsidRDefault="003437F1" w:rsidP="003437F1"/>
    <w:p w14:paraId="42AECFCB" w14:textId="77777777" w:rsidR="003437F1" w:rsidRDefault="003437F1" w:rsidP="003437F1"/>
    <w:p w14:paraId="47667A88" w14:textId="77777777" w:rsidR="003437F1" w:rsidRDefault="003437F1" w:rsidP="003437F1"/>
    <w:p w14:paraId="4177A0CD" w14:textId="77777777" w:rsidR="003437F1" w:rsidRDefault="003437F1" w:rsidP="003437F1"/>
    <w:p w14:paraId="2560B9CE" w14:textId="77777777" w:rsidR="003437F1" w:rsidRDefault="003437F1" w:rsidP="003437F1"/>
    <w:p w14:paraId="0AC4EBCE" w14:textId="77777777" w:rsidR="003437F1" w:rsidRDefault="003437F1" w:rsidP="003437F1"/>
    <w:p w14:paraId="3F96FAC1" w14:textId="77777777" w:rsidR="003437F1" w:rsidRDefault="003437F1" w:rsidP="003437F1"/>
    <w:p w14:paraId="1E1E8B71" w14:textId="77777777" w:rsidR="003437F1" w:rsidRDefault="003437F1" w:rsidP="003437F1"/>
    <w:p w14:paraId="14D832EA" w14:textId="77777777" w:rsidR="003437F1" w:rsidRDefault="003437F1" w:rsidP="003437F1"/>
    <w:p w14:paraId="4525EBB6" w14:textId="77777777" w:rsidR="003437F1" w:rsidRDefault="003437F1" w:rsidP="003437F1"/>
    <w:p w14:paraId="5AD08181" w14:textId="77777777" w:rsidR="003437F1" w:rsidRDefault="003437F1" w:rsidP="003437F1"/>
    <w:p w14:paraId="0C050A48" w14:textId="77777777" w:rsidR="003437F1" w:rsidRDefault="003437F1" w:rsidP="003437F1"/>
    <w:p w14:paraId="38682C85" w14:textId="77777777" w:rsidR="003437F1" w:rsidRDefault="003437F1" w:rsidP="003437F1"/>
    <w:p w14:paraId="0F80C548" w14:textId="77777777" w:rsidR="003437F1" w:rsidRDefault="003437F1" w:rsidP="003437F1"/>
    <w:p w14:paraId="5A1D2243" w14:textId="77777777" w:rsidR="003437F1" w:rsidRDefault="003437F1" w:rsidP="003437F1"/>
    <w:p w14:paraId="758FF700" w14:textId="7BEC15D5" w:rsidR="001250BD" w:rsidRDefault="001250BD" w:rsidP="006B5EAE">
      <w:pPr>
        <w:pStyle w:val="Caption"/>
      </w:pPr>
      <w:bookmarkStart w:id="116" w:name="_Toc61470712"/>
      <w:r w:rsidRPr="00252AB6">
        <w:t>Figure S</w:t>
      </w:r>
      <w:r>
        <w:t>4</w:t>
      </w:r>
      <w:r w:rsidR="00F8074B">
        <w:t xml:space="preserve">: </w:t>
      </w:r>
      <w:r w:rsidR="007F5A48">
        <w:t>Trait comparisons across treatments</w:t>
      </w:r>
      <w:bookmarkEnd w:id="116"/>
    </w:p>
    <w:p w14:paraId="5131B116" w14:textId="77777777" w:rsidR="001250BD" w:rsidRDefault="001250BD" w:rsidP="003437F1"/>
    <w:p w14:paraId="7B61036B" w14:textId="77777777" w:rsidR="003437F1" w:rsidRDefault="003437F1" w:rsidP="003437F1"/>
    <w:p w14:paraId="53CD29E3" w14:textId="77777777" w:rsidR="003437F1" w:rsidRDefault="003437F1" w:rsidP="003437F1">
      <w:r>
        <w:rPr>
          <w:noProof/>
        </w:rPr>
        <mc:AlternateContent>
          <mc:Choice Requires="wpg">
            <w:drawing>
              <wp:anchor distT="0" distB="0" distL="114300" distR="114300" simplePos="0" relativeHeight="251655168" behindDoc="0" locked="0" layoutInCell="1" allowOverlap="1" wp14:anchorId="65370D96" wp14:editId="0C113067">
                <wp:simplePos x="0" y="0"/>
                <wp:positionH relativeFrom="margin">
                  <wp:align>left</wp:align>
                </wp:positionH>
                <wp:positionV relativeFrom="paragraph">
                  <wp:posOffset>-633412</wp:posOffset>
                </wp:positionV>
                <wp:extent cx="6053138" cy="3673157"/>
                <wp:effectExtent l="0" t="0" r="5080" b="3810"/>
                <wp:wrapNone/>
                <wp:docPr id="1020813542" name="Group 1020813542"/>
                <wp:cNvGraphicFramePr/>
                <a:graphic xmlns:a="http://schemas.openxmlformats.org/drawingml/2006/main">
                  <a:graphicData uri="http://schemas.microsoft.com/office/word/2010/wordprocessingGroup">
                    <wpg:wgp>
                      <wpg:cNvGrpSpPr/>
                      <wpg:grpSpPr>
                        <a:xfrm>
                          <a:off x="0" y="0"/>
                          <a:ext cx="6053138" cy="3673157"/>
                          <a:chOff x="0" y="0"/>
                          <a:chExt cx="5884863" cy="3649807"/>
                        </a:xfrm>
                      </wpg:grpSpPr>
                      <wpg:grpSp>
                        <wpg:cNvPr id="1020813543" name="Group 1020813543"/>
                        <wpg:cNvGrpSpPr/>
                        <wpg:grpSpPr>
                          <a:xfrm>
                            <a:off x="195263" y="47625"/>
                            <a:ext cx="5689600" cy="3602182"/>
                            <a:chOff x="0" y="0"/>
                            <a:chExt cx="5689600" cy="3602182"/>
                          </a:xfrm>
                        </wpg:grpSpPr>
                        <wpg:grpSp>
                          <wpg:cNvPr id="1020813544" name="Group 6"/>
                          <wpg:cNvGrpSpPr/>
                          <wpg:grpSpPr>
                            <a:xfrm>
                              <a:off x="0" y="0"/>
                              <a:ext cx="5689600" cy="3602182"/>
                              <a:chOff x="0" y="0"/>
                              <a:chExt cx="5679091" cy="3361137"/>
                            </a:xfrm>
                          </wpg:grpSpPr>
                          <pic:pic xmlns:pic="http://schemas.openxmlformats.org/drawingml/2006/picture">
                            <pic:nvPicPr>
                              <pic:cNvPr id="1020813545" name="Picture 1020813545"/>
                              <pic:cNvPicPr>
                                <a:picLocks noChangeAspect="1"/>
                              </pic:cNvPicPr>
                            </pic:nvPicPr>
                            <pic:blipFill>
                              <a:blip r:embed="rId51"/>
                              <a:stretch>
                                <a:fillRect/>
                              </a:stretch>
                            </pic:blipFill>
                            <pic:spPr>
                              <a:xfrm>
                                <a:off x="0" y="1715247"/>
                                <a:ext cx="2666949" cy="1645889"/>
                              </a:xfrm>
                              <a:prstGeom prst="rect">
                                <a:avLst/>
                              </a:prstGeom>
                            </pic:spPr>
                          </pic:pic>
                          <pic:pic xmlns:pic="http://schemas.openxmlformats.org/drawingml/2006/picture">
                            <pic:nvPicPr>
                              <pic:cNvPr id="1020813546" name="Picture 1020813546"/>
                              <pic:cNvPicPr>
                                <a:picLocks noChangeAspect="1"/>
                              </pic:cNvPicPr>
                            </pic:nvPicPr>
                            <pic:blipFill>
                              <a:blip r:embed="rId52"/>
                              <a:stretch>
                                <a:fillRect/>
                              </a:stretch>
                            </pic:blipFill>
                            <pic:spPr>
                              <a:xfrm>
                                <a:off x="3012142" y="1715248"/>
                                <a:ext cx="2666949" cy="1645889"/>
                              </a:xfrm>
                              <a:prstGeom prst="rect">
                                <a:avLst/>
                              </a:prstGeom>
                            </pic:spPr>
                          </pic:pic>
                          <pic:pic xmlns:pic="http://schemas.openxmlformats.org/drawingml/2006/picture">
                            <pic:nvPicPr>
                              <pic:cNvPr id="1020813547" name="Picture 1020813547"/>
                              <pic:cNvPicPr>
                                <a:picLocks noChangeAspect="1"/>
                              </pic:cNvPicPr>
                            </pic:nvPicPr>
                            <pic:blipFill>
                              <a:blip r:embed="rId53"/>
                              <a:stretch>
                                <a:fillRect/>
                              </a:stretch>
                            </pic:blipFill>
                            <pic:spPr>
                              <a:xfrm>
                                <a:off x="0" y="1"/>
                                <a:ext cx="2666949" cy="1645889"/>
                              </a:xfrm>
                              <a:prstGeom prst="rect">
                                <a:avLst/>
                              </a:prstGeom>
                            </pic:spPr>
                          </pic:pic>
                          <pic:pic xmlns:pic="http://schemas.openxmlformats.org/drawingml/2006/picture">
                            <pic:nvPicPr>
                              <pic:cNvPr id="1020813548" name="Picture 1020813548"/>
                              <pic:cNvPicPr>
                                <a:picLocks noChangeAspect="1"/>
                              </pic:cNvPicPr>
                            </pic:nvPicPr>
                            <pic:blipFill>
                              <a:blip r:embed="rId54"/>
                              <a:stretch>
                                <a:fillRect/>
                              </a:stretch>
                            </pic:blipFill>
                            <pic:spPr>
                              <a:xfrm>
                                <a:off x="3012142" y="0"/>
                                <a:ext cx="2666949" cy="1645889"/>
                              </a:xfrm>
                              <a:prstGeom prst="rect">
                                <a:avLst/>
                              </a:prstGeom>
                            </pic:spPr>
                          </pic:pic>
                        </wpg:grpSp>
                        <wps:wsp>
                          <wps:cNvPr id="1020813549" name="Text Box 2"/>
                          <wps:cNvSpPr txBox="1">
                            <a:spLocks noChangeArrowheads="1"/>
                          </wps:cNvSpPr>
                          <wps:spPr bwMode="auto">
                            <a:xfrm>
                              <a:off x="3641271" y="1480457"/>
                              <a:ext cx="560070" cy="212090"/>
                            </a:xfrm>
                            <a:prstGeom prst="rect">
                              <a:avLst/>
                            </a:prstGeom>
                            <a:solidFill>
                              <a:srgbClr val="FFFFFF"/>
                            </a:solidFill>
                            <a:ln w="9525">
                              <a:solidFill>
                                <a:schemeClr val="bg1"/>
                              </a:solidFill>
                              <a:miter lim="800000"/>
                              <a:headEnd/>
                              <a:tailEnd/>
                            </a:ln>
                          </wps:spPr>
                          <wps:txbx>
                            <w:txbxContent>
                              <w:p w14:paraId="140FA16D" w14:textId="77777777" w:rsidR="00DB3393" w:rsidRPr="00DB2BED" w:rsidRDefault="00DB3393" w:rsidP="003437F1">
                                <w:pPr>
                                  <w:rPr>
                                    <w:sz w:val="12"/>
                                    <w:szCs w:val="12"/>
                                  </w:rPr>
                                </w:pPr>
                                <w:r w:rsidRPr="00DB2BED">
                                  <w:rPr>
                                    <w:sz w:val="12"/>
                                    <w:szCs w:val="12"/>
                                  </w:rPr>
                                  <w:t>20</w:t>
                                </w:r>
                                <w:r w:rsidRPr="00DB2BED">
                                  <w:rPr>
                                    <w:sz w:val="12"/>
                                    <w:szCs w:val="12"/>
                                    <w:vertAlign w:val="superscript"/>
                                  </w:rPr>
                                  <w:t>th</w:t>
                                </w:r>
                                <w:r w:rsidRPr="00DB2BED">
                                  <w:rPr>
                                    <w:sz w:val="12"/>
                                    <w:szCs w:val="12"/>
                                  </w:rPr>
                                  <w:t xml:space="preserve"> cent.</w:t>
                                </w:r>
                              </w:p>
                            </w:txbxContent>
                          </wps:txbx>
                          <wps:bodyPr rot="0" vert="horz" wrap="square" lIns="91440" tIns="45720" rIns="91440" bIns="45720" anchor="t" anchorCtr="0">
                            <a:noAutofit/>
                          </wps:bodyPr>
                        </wps:wsp>
                        <wps:wsp>
                          <wps:cNvPr id="1020813550" name="Text Box 2"/>
                          <wps:cNvSpPr txBox="1">
                            <a:spLocks noChangeArrowheads="1"/>
                          </wps:cNvSpPr>
                          <wps:spPr bwMode="auto">
                            <a:xfrm>
                              <a:off x="4669971" y="1480457"/>
                              <a:ext cx="647700" cy="195580"/>
                            </a:xfrm>
                            <a:prstGeom prst="rect">
                              <a:avLst/>
                            </a:prstGeom>
                            <a:solidFill>
                              <a:srgbClr val="FFFFFF"/>
                            </a:solidFill>
                            <a:ln w="9525">
                              <a:solidFill>
                                <a:schemeClr val="bg1"/>
                              </a:solidFill>
                              <a:miter lim="800000"/>
                              <a:headEnd/>
                              <a:tailEnd/>
                            </a:ln>
                          </wps:spPr>
                          <wps:txbx>
                            <w:txbxContent>
                              <w:p w14:paraId="36B0A073" w14:textId="77777777" w:rsidR="00DB3393" w:rsidRPr="00DB2BED" w:rsidRDefault="00DB3393" w:rsidP="003437F1">
                                <w:pPr>
                                  <w:rPr>
                                    <w:sz w:val="12"/>
                                    <w:szCs w:val="12"/>
                                  </w:rPr>
                                </w:pPr>
                                <w:r w:rsidRPr="00DB2BED">
                                  <w:rPr>
                                    <w:sz w:val="12"/>
                                    <w:szCs w:val="12"/>
                                  </w:rPr>
                                  <w:t>21st cent.</w:t>
                                </w:r>
                              </w:p>
                            </w:txbxContent>
                          </wps:txbx>
                          <wps:bodyPr rot="0" vert="horz" wrap="square" lIns="91440" tIns="45720" rIns="91440" bIns="45720" anchor="t" anchorCtr="0">
                            <a:noAutofit/>
                          </wps:bodyPr>
                        </wps:wsp>
                      </wpg:grpSp>
                      <wps:wsp>
                        <wps:cNvPr id="1020813551" name="Text Box 2"/>
                        <wps:cNvSpPr txBox="1">
                          <a:spLocks noChangeArrowheads="1"/>
                        </wps:cNvSpPr>
                        <wps:spPr bwMode="auto">
                          <a:xfrm>
                            <a:off x="0" y="0"/>
                            <a:ext cx="252095" cy="252095"/>
                          </a:xfrm>
                          <a:prstGeom prst="rect">
                            <a:avLst/>
                          </a:prstGeom>
                          <a:solidFill>
                            <a:srgbClr val="FFFFFF"/>
                          </a:solidFill>
                          <a:ln w="9525">
                            <a:solidFill>
                              <a:schemeClr val="bg1"/>
                            </a:solidFill>
                            <a:miter lim="800000"/>
                            <a:headEnd/>
                            <a:tailEnd/>
                          </a:ln>
                        </wps:spPr>
                        <wps:txbx>
                          <w:txbxContent>
                            <w:p w14:paraId="31082B0D" w14:textId="77777777" w:rsidR="00DB3393" w:rsidRPr="00DB2BED" w:rsidRDefault="00DB3393" w:rsidP="003437F1">
                              <w:pPr>
                                <w:rPr>
                                  <w:b/>
                                  <w:bCs/>
                                </w:rPr>
                              </w:pPr>
                              <w:r>
                                <w:rPr>
                                  <w:b/>
                                  <w:bCs/>
                                </w:rPr>
                                <w:t>C</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
            <w:pict>
              <v:group w14:anchorId="65370D96" id="Group 1020813542" o:spid="_x0000_s1054" style="position:absolute;margin-left:0;margin-top:-49.85pt;width:476.65pt;height:289.2pt;z-index:251655168;mso-position-horizontal:left;mso-position-horizontal-relative:margin;mso-width-relative:margin;mso-height-relative:margin" coordsize="58848,36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">
                <v:group id="Group 1020813543" o:spid="_x0000_s1055" style="position:absolute;left:1952;top:476;width:56896;height:36022" coordsize="56896,36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">
                  <v:group id="Group 6" o:spid="_x0000_s1056" style="position:absolute;width:56896;height:36021" coordsize="56790,33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">
                    <v:shape id="Picture 1020813545" o:spid="_x0000_s1057" type="#_x0000_t75" style="position:absolute;top:17152;width:26669;height:1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">
                      <v:imagedata r:id="rId55" o:title=""/>
                    </v:shape>
                    <v:shape id="Picture 1020813546" o:spid="_x0000_s1058" type="#_x0000_t75" style="position:absolute;left:30121;top:17152;width:26669;height:1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">
                      <v:imagedata r:id="rId56" o:title=""/>
                    </v:shape>
                    <v:shape id="Picture 1020813547" o:spid="_x0000_s1059" type="#_x0000_t75" style="position:absolute;width:26669;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">
                      <v:imagedata r:id="rId57" o:title=""/>
                    </v:shape>
                    <v:shape id="Picture 1020813548" o:spid="_x0000_s1060" type="#_x0000_t75" style="position:absolute;left:30121;width:26669;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">
                      <v:imagedata r:id="rId58" o:title=""/>
                    </v:shape>
                  </v:group>
                  <v:shape id="_x0000_s1061" type="#_x0000_t202" style="position:absolute;left:36412;top:14804;width:5601;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" strokecolor="white [3212]">
                    <v:textbox>
                      <w:txbxContent>
                        <w:p w14:paraId="140FA16D" w14:textId="77777777" w:rsidR="00DB3393" w:rsidRPr="00DB2BED" w:rsidRDefault="00DB3393" w:rsidP="003437F1">
                          <w:pPr>
                            <w:rPr>
                              <w:sz w:val="12"/>
                              <w:szCs w:val="12"/>
                            </w:rPr>
                          </w:pPr>
                          <w:r w:rsidRPr="00DB2BED">
                            <w:rPr>
                              <w:sz w:val="12"/>
                              <w:szCs w:val="12"/>
                            </w:rPr>
                            <w:t>20</w:t>
                          </w:r>
                          <w:r w:rsidRPr="00DB2BED">
                            <w:rPr>
                              <w:sz w:val="12"/>
                              <w:szCs w:val="12"/>
                              <w:vertAlign w:val="superscript"/>
                            </w:rPr>
                            <w:t>th</w:t>
                          </w:r>
                          <w:r w:rsidRPr="00DB2BED">
                            <w:rPr>
                              <w:sz w:val="12"/>
                              <w:szCs w:val="12"/>
                            </w:rPr>
                            <w:t xml:space="preserve"> cent.</w:t>
                          </w:r>
                        </w:p>
                      </w:txbxContent>
                    </v:textbox>
                  </v:shape>
                  <v:shape id="_x0000_s1062" type="#_x0000_t202" style="position:absolute;left:46699;top:14804;width:6477;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" strokecolor="white [3212]">
                    <v:textbox>
                      <w:txbxContent>
                        <w:p w14:paraId="36B0A073" w14:textId="77777777" w:rsidR="00DB3393" w:rsidRPr="00DB2BED" w:rsidRDefault="00DB3393" w:rsidP="003437F1">
                          <w:pPr>
                            <w:rPr>
                              <w:sz w:val="12"/>
                              <w:szCs w:val="12"/>
                            </w:rPr>
                          </w:pPr>
                          <w:r w:rsidRPr="00DB2BED">
                            <w:rPr>
                              <w:sz w:val="12"/>
                              <w:szCs w:val="12"/>
                            </w:rPr>
                            <w:t>21st cent.</w:t>
                          </w:r>
                        </w:p>
                      </w:txbxContent>
                    </v:textbox>
                  </v:shape>
                </v:group>
                <v:shape id="_x0000_s1063" type="#_x0000_t202"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" strokecolor="white [3212]">
                  <v:textbox>
                    <w:txbxContent>
                      <w:p w14:paraId="31082B0D" w14:textId="77777777" w:rsidR="00DB3393" w:rsidRPr="00DB2BED" w:rsidRDefault="00DB3393" w:rsidP="003437F1">
                        <w:pPr>
                          <w:rPr>
                            <w:b/>
                            <w:bCs/>
                          </w:rPr>
                        </w:pPr>
                        <w:r>
                          <w:rPr>
                            <w:b/>
                            <w:bCs/>
                          </w:rPr>
                          <w:t>C</w:t>
                        </w:r>
                      </w:p>
                    </w:txbxContent>
                  </v:textbox>
                </v:shape>
                <w10:wrap anchorx="margin"/>
              </v:group>
            </w:pict>
          </mc:Fallback>
        </mc:AlternateContent>
      </w:r>
      <w:r>
        <w:rPr>
          <w:noProof/>
        </w:rPr>
        <mc:AlternateContent>
          <mc:Choice Requires="wps">
            <w:drawing>
              <wp:anchor distT="0" distB="0" distL="114300" distR="114300" simplePos="0" relativeHeight="251640832" behindDoc="0" locked="0" layoutInCell="1" allowOverlap="1" wp14:anchorId="0A7A8B08" wp14:editId="1A345A72">
                <wp:simplePos x="0" y="0"/>
                <wp:positionH relativeFrom="column">
                  <wp:posOffset>194022</wp:posOffset>
                </wp:positionH>
                <wp:positionV relativeFrom="paragraph">
                  <wp:posOffset>-562090</wp:posOffset>
                </wp:positionV>
                <wp:extent cx="258618" cy="249382"/>
                <wp:effectExtent l="0" t="0" r="0" b="5080"/>
                <wp:wrapNone/>
                <wp:docPr id="29" name="Text Box 29"/>
                <wp:cNvGraphicFramePr/>
                <a:graphic xmlns:a="http://schemas.openxmlformats.org/drawingml/2006/main">
                  <a:graphicData uri="http://schemas.microsoft.com/office/word/2010/wordprocessingShape">
                    <wps:wsp>
                      <wps:cNvSpPr txBox="1"/>
                      <wps:spPr>
                        <a:xfrm>
                          <a:off x="0" y="0"/>
                          <a:ext cx="258618" cy="249382"/>
                        </a:xfrm>
                        <a:prstGeom prst="rect">
                          <a:avLst/>
                        </a:prstGeom>
                        <a:solidFill>
                          <a:schemeClr val="lt1"/>
                        </a:solidFill>
                        <a:ln w="6350">
                          <a:noFill/>
                        </a:ln>
                      </wps:spPr>
                      <wps:txbx>
                        <w:txbxContent>
                          <w:p w14:paraId="2168724F" w14:textId="77777777" w:rsidR="00DB3393" w:rsidRDefault="00DB3393" w:rsidP="003437F1">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
            <w:pict>
              <v:shape w14:anchorId="0A7A8B08" id="Text Box 29" o:spid="_x0000_s1064" type="#_x0000_t202" style="position:absolute;margin-left:15.3pt;margin-top:-44.25pt;width:20.35pt;height:19.6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" fillcolor="white [3201]" stroked="f" strokeweight=".5pt">
                <v:textbox>
                  <w:txbxContent>
                    <w:p w14:paraId="2168724F" w14:textId="77777777" w:rsidR="00DB3393" w:rsidRDefault="00DB3393" w:rsidP="003437F1">
                      <w:r>
                        <w:t>C</w:t>
                      </w:r>
                    </w:p>
                  </w:txbxContent>
                </v:textbox>
              </v:shape>
            </w:pict>
          </mc:Fallback>
        </mc:AlternateContent>
      </w:r>
    </w:p>
    <w:p w14:paraId="00CCD9C9" w14:textId="77777777" w:rsidR="003437F1" w:rsidRDefault="003437F1" w:rsidP="003437F1"/>
    <w:p w14:paraId="4DCBB236" w14:textId="77777777" w:rsidR="003437F1" w:rsidRDefault="003437F1" w:rsidP="003437F1"/>
    <w:p w14:paraId="1A809252" w14:textId="77777777" w:rsidR="003437F1" w:rsidRDefault="003437F1" w:rsidP="003437F1"/>
    <w:p w14:paraId="517A046B" w14:textId="77777777" w:rsidR="003437F1" w:rsidRDefault="003437F1" w:rsidP="003437F1"/>
    <w:p w14:paraId="5108524A" w14:textId="77777777" w:rsidR="003437F1" w:rsidRDefault="003437F1" w:rsidP="003437F1"/>
    <w:p w14:paraId="4749BD6B" w14:textId="77777777" w:rsidR="003437F1" w:rsidRDefault="003437F1" w:rsidP="003437F1"/>
    <w:p w14:paraId="72F49838" w14:textId="77777777" w:rsidR="003437F1" w:rsidRDefault="003437F1" w:rsidP="003437F1"/>
    <w:p w14:paraId="2C80A131" w14:textId="77777777" w:rsidR="003437F1" w:rsidRDefault="003437F1" w:rsidP="003437F1"/>
    <w:p w14:paraId="201336C1" w14:textId="77777777" w:rsidR="007F5A48" w:rsidRDefault="003437F1" w:rsidP="003437F1">
      <w:r>
        <w:rPr>
          <w:noProof/>
        </w:rPr>
        <mc:AlternateContent>
          <mc:Choice Requires="wpg">
            <w:drawing>
              <wp:anchor distT="0" distB="0" distL="114300" distR="114300" simplePos="0" relativeHeight="251657216" behindDoc="0" locked="0" layoutInCell="1" allowOverlap="1" wp14:anchorId="657E8527" wp14:editId="41C71CC8">
                <wp:simplePos x="0" y="0"/>
                <wp:positionH relativeFrom="column">
                  <wp:posOffset>138112</wp:posOffset>
                </wp:positionH>
                <wp:positionV relativeFrom="paragraph">
                  <wp:posOffset>1356360</wp:posOffset>
                </wp:positionV>
                <wp:extent cx="5914707" cy="3609975"/>
                <wp:effectExtent l="0" t="0" r="0" b="9525"/>
                <wp:wrapNone/>
                <wp:docPr id="1020813552" name="Group 1020813552"/>
                <wp:cNvGraphicFramePr/>
                <a:graphic xmlns:a="http://schemas.openxmlformats.org/drawingml/2006/main">
                  <a:graphicData uri="http://schemas.microsoft.com/office/word/2010/wordprocessingGroup">
                    <wpg:wgp>
                      <wpg:cNvGrpSpPr/>
                      <wpg:grpSpPr>
                        <a:xfrm>
                          <a:off x="0" y="0"/>
                          <a:ext cx="5914707" cy="3609975"/>
                          <a:chOff x="0" y="0"/>
                          <a:chExt cx="5741987" cy="3562495"/>
                        </a:xfrm>
                      </wpg:grpSpPr>
                      <wpg:grpSp>
                        <wpg:cNvPr id="1020813553" name="Group 1020813553"/>
                        <wpg:cNvGrpSpPr/>
                        <wpg:grpSpPr>
                          <a:xfrm>
                            <a:off x="52387" y="61913"/>
                            <a:ext cx="5689600" cy="3500582"/>
                            <a:chOff x="0" y="0"/>
                            <a:chExt cx="5689600" cy="3500582"/>
                          </a:xfrm>
                        </wpg:grpSpPr>
                        <wpg:grpSp>
                          <wpg:cNvPr id="1020813554" name="Group 6"/>
                          <wpg:cNvGrpSpPr/>
                          <wpg:grpSpPr>
                            <a:xfrm>
                              <a:off x="0" y="0"/>
                              <a:ext cx="5689600" cy="3500582"/>
                              <a:chOff x="0" y="0"/>
                              <a:chExt cx="5485565" cy="3529935"/>
                            </a:xfrm>
                          </wpg:grpSpPr>
                          <pic:pic xmlns:pic="http://schemas.openxmlformats.org/drawingml/2006/picture">
                            <pic:nvPicPr>
                              <pic:cNvPr id="1020813555" name="Picture 1020813555"/>
                              <pic:cNvPicPr>
                                <a:picLocks noChangeAspect="1"/>
                              </pic:cNvPicPr>
                            </pic:nvPicPr>
                            <pic:blipFill>
                              <a:blip r:embed="rId59"/>
                              <a:stretch>
                                <a:fillRect/>
                              </a:stretch>
                            </pic:blipFill>
                            <pic:spPr>
                              <a:xfrm>
                                <a:off x="2818616" y="1"/>
                                <a:ext cx="2666949" cy="1645889"/>
                              </a:xfrm>
                              <a:prstGeom prst="rect">
                                <a:avLst/>
                              </a:prstGeom>
                            </pic:spPr>
                          </pic:pic>
                          <pic:pic xmlns:pic="http://schemas.openxmlformats.org/drawingml/2006/picture">
                            <pic:nvPicPr>
                              <pic:cNvPr id="1020813556" name="Picture 1020813556"/>
                              <pic:cNvPicPr>
                                <a:picLocks noChangeAspect="1"/>
                              </pic:cNvPicPr>
                            </pic:nvPicPr>
                            <pic:blipFill>
                              <a:blip r:embed="rId60"/>
                              <a:stretch>
                                <a:fillRect/>
                              </a:stretch>
                            </pic:blipFill>
                            <pic:spPr>
                              <a:xfrm>
                                <a:off x="2818616" y="1884046"/>
                                <a:ext cx="2666949" cy="1645889"/>
                              </a:xfrm>
                              <a:prstGeom prst="rect">
                                <a:avLst/>
                              </a:prstGeom>
                            </pic:spPr>
                          </pic:pic>
                          <pic:pic xmlns:pic="http://schemas.openxmlformats.org/drawingml/2006/picture">
                            <pic:nvPicPr>
                              <pic:cNvPr id="1020813557" name="Picture 1020813557"/>
                              <pic:cNvPicPr>
                                <a:picLocks noChangeAspect="1"/>
                              </pic:cNvPicPr>
                            </pic:nvPicPr>
                            <pic:blipFill>
                              <a:blip r:embed="rId61"/>
                              <a:stretch>
                                <a:fillRect/>
                              </a:stretch>
                            </pic:blipFill>
                            <pic:spPr>
                              <a:xfrm>
                                <a:off x="0" y="0"/>
                                <a:ext cx="2666949" cy="1645889"/>
                              </a:xfrm>
                              <a:prstGeom prst="rect">
                                <a:avLst/>
                              </a:prstGeom>
                            </pic:spPr>
                          </pic:pic>
                          <pic:pic xmlns:pic="http://schemas.openxmlformats.org/drawingml/2006/picture">
                            <pic:nvPicPr>
                              <pic:cNvPr id="1020813558" name="Picture 1020813558"/>
                              <pic:cNvPicPr>
                                <a:picLocks noChangeAspect="1"/>
                              </pic:cNvPicPr>
                            </pic:nvPicPr>
                            <pic:blipFill>
                              <a:blip r:embed="rId62"/>
                              <a:stretch>
                                <a:fillRect/>
                              </a:stretch>
                            </pic:blipFill>
                            <pic:spPr>
                              <a:xfrm>
                                <a:off x="0" y="1884045"/>
                                <a:ext cx="2666949" cy="1645889"/>
                              </a:xfrm>
                              <a:prstGeom prst="rect">
                                <a:avLst/>
                              </a:prstGeom>
                            </pic:spPr>
                          </pic:pic>
                        </wpg:grpSp>
                        <wps:wsp>
                          <wps:cNvPr id="1020813559" name="Text Box 2"/>
                          <wps:cNvSpPr txBox="1">
                            <a:spLocks noChangeArrowheads="1"/>
                          </wps:cNvSpPr>
                          <wps:spPr bwMode="auto">
                            <a:xfrm>
                              <a:off x="3603171" y="1366157"/>
                              <a:ext cx="560070" cy="212090"/>
                            </a:xfrm>
                            <a:prstGeom prst="rect">
                              <a:avLst/>
                            </a:prstGeom>
                            <a:solidFill>
                              <a:srgbClr val="FFFFFF"/>
                            </a:solidFill>
                            <a:ln w="9525">
                              <a:solidFill>
                                <a:schemeClr val="bg1"/>
                              </a:solidFill>
                              <a:miter lim="800000"/>
                              <a:headEnd/>
                              <a:tailEnd/>
                            </a:ln>
                          </wps:spPr>
                          <wps:txbx>
                            <w:txbxContent>
                              <w:p w14:paraId="3EF5F958" w14:textId="77777777" w:rsidR="00DB3393" w:rsidRPr="00DB2BED" w:rsidRDefault="00DB3393" w:rsidP="003437F1">
                                <w:pPr>
                                  <w:rPr>
                                    <w:sz w:val="14"/>
                                    <w:szCs w:val="14"/>
                                  </w:rPr>
                                </w:pPr>
                                <w:r w:rsidRPr="00DB2BED">
                                  <w:rPr>
                                    <w:sz w:val="12"/>
                                    <w:szCs w:val="12"/>
                                  </w:rPr>
                                  <w:t>20</w:t>
                                </w:r>
                                <w:r w:rsidRPr="00DB2BED">
                                  <w:rPr>
                                    <w:sz w:val="12"/>
                                    <w:szCs w:val="12"/>
                                    <w:vertAlign w:val="superscript"/>
                                  </w:rPr>
                                  <w:t>th</w:t>
                                </w:r>
                                <w:r w:rsidRPr="00DB2BED">
                                  <w:rPr>
                                    <w:sz w:val="12"/>
                                    <w:szCs w:val="12"/>
                                  </w:rPr>
                                  <w:t xml:space="preserve"> cent</w:t>
                                </w:r>
                                <w:r w:rsidRPr="00DB2BED">
                                  <w:rPr>
                                    <w:sz w:val="14"/>
                                    <w:szCs w:val="14"/>
                                  </w:rPr>
                                  <w:t>.</w:t>
                                </w:r>
                              </w:p>
                            </w:txbxContent>
                          </wps:txbx>
                          <wps:bodyPr rot="0" vert="horz" wrap="square" lIns="91440" tIns="45720" rIns="91440" bIns="45720" anchor="t" anchorCtr="0">
                            <a:noAutofit/>
                          </wps:bodyPr>
                        </wps:wsp>
                        <wps:wsp>
                          <wps:cNvPr id="1020813560" name="Text Box 2"/>
                          <wps:cNvSpPr txBox="1">
                            <a:spLocks noChangeArrowheads="1"/>
                          </wps:cNvSpPr>
                          <wps:spPr bwMode="auto">
                            <a:xfrm>
                              <a:off x="4631871" y="1366157"/>
                              <a:ext cx="647700" cy="195580"/>
                            </a:xfrm>
                            <a:prstGeom prst="rect">
                              <a:avLst/>
                            </a:prstGeom>
                            <a:solidFill>
                              <a:srgbClr val="FFFFFF"/>
                            </a:solidFill>
                            <a:ln w="9525">
                              <a:solidFill>
                                <a:schemeClr val="bg1"/>
                              </a:solidFill>
                              <a:miter lim="800000"/>
                              <a:headEnd/>
                              <a:tailEnd/>
                            </a:ln>
                          </wps:spPr>
                          <wps:txbx>
                            <w:txbxContent>
                              <w:p w14:paraId="7D6B8B18" w14:textId="77777777" w:rsidR="00DB3393" w:rsidRPr="00DB2BED" w:rsidRDefault="00DB3393" w:rsidP="003437F1">
                                <w:pPr>
                                  <w:rPr>
                                    <w:sz w:val="12"/>
                                    <w:szCs w:val="12"/>
                                  </w:rPr>
                                </w:pPr>
                                <w:r w:rsidRPr="00DB2BED">
                                  <w:rPr>
                                    <w:sz w:val="12"/>
                                    <w:szCs w:val="12"/>
                                  </w:rPr>
                                  <w:t>21st cent.</w:t>
                                </w:r>
                              </w:p>
                            </w:txbxContent>
                          </wps:txbx>
                          <wps:bodyPr rot="0" vert="horz" wrap="square" lIns="91440" tIns="45720" rIns="91440" bIns="45720" anchor="t" anchorCtr="0">
                            <a:noAutofit/>
                          </wps:bodyPr>
                        </wps:wsp>
                      </wpg:grpSp>
                      <wps:wsp>
                        <wps:cNvPr id="1020813561" name="Text Box 2"/>
                        <wps:cNvSpPr txBox="1">
                          <a:spLocks noChangeArrowheads="1"/>
                        </wps:cNvSpPr>
                        <wps:spPr bwMode="auto">
                          <a:xfrm>
                            <a:off x="0" y="0"/>
                            <a:ext cx="252095" cy="252095"/>
                          </a:xfrm>
                          <a:prstGeom prst="rect">
                            <a:avLst/>
                          </a:prstGeom>
                          <a:solidFill>
                            <a:srgbClr val="FFFFFF"/>
                          </a:solidFill>
                          <a:ln w="9525">
                            <a:solidFill>
                              <a:schemeClr val="bg1"/>
                            </a:solidFill>
                            <a:miter lim="800000"/>
                            <a:headEnd/>
                            <a:tailEnd/>
                          </a:ln>
                        </wps:spPr>
                        <wps:txbx>
                          <w:txbxContent>
                            <w:p w14:paraId="21C407AA" w14:textId="77777777" w:rsidR="00DB3393" w:rsidRPr="00DB2BED" w:rsidRDefault="00DB3393" w:rsidP="003437F1">
                              <w:pPr>
                                <w:rPr>
                                  <w:b/>
                                  <w:bCs/>
                                </w:rPr>
                              </w:pPr>
                              <w:r>
                                <w:rPr>
                                  <w:b/>
                                  <w:bCs/>
                                </w:rPr>
                                <w:t>D</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
            <w:pict>
              <v:group w14:anchorId="657E8527" id="Group 1020813552" o:spid="_x0000_s1065" style="position:absolute;margin-left:10.85pt;margin-top:106.8pt;width:465.7pt;height:284.25pt;z-index:251657216;mso-width-relative:margin;mso-height-relative:margin" coordsize="57419,35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">
                <v:group id="Group 1020813553" o:spid="_x0000_s1066" style="position:absolute;left:523;top:619;width:56896;height:35005" coordsize="56896,35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">
                  <v:group id="Group 6" o:spid="_x0000_s1067" style="position:absolute;width:56896;height:35005" coordsize="54855,35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">
                    <v:shape id="Picture 1020813555" o:spid="_x0000_s1068" type="#_x0000_t75" style="position:absolute;left:28186;width:26669;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">
                      <v:imagedata r:id="rId63" o:title=""/>
                    </v:shape>
                    <v:shape id="Picture 1020813556" o:spid="_x0000_s1069" type="#_x0000_t75" style="position:absolute;left:28186;top:18840;width:26669;height:1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">
                      <v:imagedata r:id="rId64" o:title=""/>
                    </v:shape>
                    <v:shape id="Picture 1020813557" o:spid="_x0000_s1070" type="#_x0000_t75" style="position:absolute;width:26669;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">
                      <v:imagedata r:id="rId65" o:title=""/>
                    </v:shape>
                    <v:shape id="Picture 1020813558" o:spid="_x0000_s1071" type="#_x0000_t75" style="position:absolute;top:18840;width:26669;height:1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">
                      <v:imagedata r:id="rId66" o:title=""/>
                    </v:shape>
                  </v:group>
                  <v:shape id="_x0000_s1072" type="#_x0000_t202" style="position:absolute;left:36031;top:13661;width:5601;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" strokecolor="white [3212]">
                    <v:textbox>
                      <w:txbxContent>
                        <w:p w14:paraId="3EF5F958" w14:textId="77777777" w:rsidR="00DB3393" w:rsidRPr="00DB2BED" w:rsidRDefault="00DB3393" w:rsidP="003437F1">
                          <w:pPr>
                            <w:rPr>
                              <w:sz w:val="14"/>
                              <w:szCs w:val="14"/>
                            </w:rPr>
                          </w:pPr>
                          <w:r w:rsidRPr="00DB2BED">
                            <w:rPr>
                              <w:sz w:val="12"/>
                              <w:szCs w:val="12"/>
                            </w:rPr>
                            <w:t>20</w:t>
                          </w:r>
                          <w:r w:rsidRPr="00DB2BED">
                            <w:rPr>
                              <w:sz w:val="12"/>
                              <w:szCs w:val="12"/>
                              <w:vertAlign w:val="superscript"/>
                            </w:rPr>
                            <w:t>th</w:t>
                          </w:r>
                          <w:r w:rsidRPr="00DB2BED">
                            <w:rPr>
                              <w:sz w:val="12"/>
                              <w:szCs w:val="12"/>
                            </w:rPr>
                            <w:t xml:space="preserve"> cent</w:t>
                          </w:r>
                          <w:r w:rsidRPr="00DB2BED">
                            <w:rPr>
                              <w:sz w:val="14"/>
                              <w:szCs w:val="14"/>
                            </w:rPr>
                            <w:t>.</w:t>
                          </w:r>
                        </w:p>
                      </w:txbxContent>
                    </v:textbox>
                  </v:shape>
                  <v:shape id="_x0000_s1073" type="#_x0000_t202" style="position:absolute;left:46318;top:13661;width:6477;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" strokecolor="white [3212]">
                    <v:textbox>
                      <w:txbxContent>
                        <w:p w14:paraId="7D6B8B18" w14:textId="77777777" w:rsidR="00DB3393" w:rsidRPr="00DB2BED" w:rsidRDefault="00DB3393" w:rsidP="003437F1">
                          <w:pPr>
                            <w:rPr>
                              <w:sz w:val="12"/>
                              <w:szCs w:val="12"/>
                            </w:rPr>
                          </w:pPr>
                          <w:r w:rsidRPr="00DB2BED">
                            <w:rPr>
                              <w:sz w:val="12"/>
                              <w:szCs w:val="12"/>
                            </w:rPr>
                            <w:t>21st cent.</w:t>
                          </w:r>
                        </w:p>
                      </w:txbxContent>
                    </v:textbox>
                  </v:shape>
                </v:group>
                <v:shape id="_x0000_s1074" type="#_x0000_t202"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" strokecolor="white [3212]">
                  <v:textbox>
                    <w:txbxContent>
                      <w:p w14:paraId="21C407AA" w14:textId="77777777" w:rsidR="00DB3393" w:rsidRPr="00DB2BED" w:rsidRDefault="00DB3393" w:rsidP="003437F1">
                        <w:pPr>
                          <w:rPr>
                            <w:b/>
                            <w:bCs/>
                          </w:rPr>
                        </w:pPr>
                        <w:r>
                          <w:rPr>
                            <w:b/>
                            <w:bCs/>
                          </w:rPr>
                          <w:t>D</w:t>
                        </w:r>
                      </w:p>
                    </w:txbxContent>
                  </v:textbox>
                </v:shape>
              </v:group>
            </w:pict>
          </mc:Fallback>
        </mc:AlternateContent>
      </w:r>
      <w:r>
        <w:rPr>
          <w:noProof/>
        </w:rPr>
        <mc:AlternateContent>
          <mc:Choice Requires="wps">
            <w:drawing>
              <wp:anchor distT="0" distB="0" distL="114300" distR="114300" simplePos="0" relativeHeight="251646976" behindDoc="0" locked="0" layoutInCell="1" allowOverlap="1" wp14:anchorId="0EA808EA" wp14:editId="5F6AADD5">
                <wp:simplePos x="0" y="0"/>
                <wp:positionH relativeFrom="column">
                  <wp:posOffset>289907</wp:posOffset>
                </wp:positionH>
                <wp:positionV relativeFrom="paragraph">
                  <wp:posOffset>1357512</wp:posOffset>
                </wp:positionV>
                <wp:extent cx="258618" cy="249382"/>
                <wp:effectExtent l="0" t="0" r="0" b="5080"/>
                <wp:wrapNone/>
                <wp:docPr id="40" name="Text Box 40"/>
                <wp:cNvGraphicFramePr/>
                <a:graphic xmlns:a="http://schemas.openxmlformats.org/drawingml/2006/main">
                  <a:graphicData uri="http://schemas.microsoft.com/office/word/2010/wordprocessingShape">
                    <wps:wsp>
                      <wps:cNvSpPr txBox="1"/>
                      <wps:spPr>
                        <a:xfrm>
                          <a:off x="0" y="0"/>
                          <a:ext cx="258618" cy="249382"/>
                        </a:xfrm>
                        <a:prstGeom prst="rect">
                          <a:avLst/>
                        </a:prstGeom>
                        <a:solidFill>
                          <a:schemeClr val="lt1"/>
                        </a:solidFill>
                        <a:ln w="6350">
                          <a:noFill/>
                        </a:ln>
                      </wps:spPr>
                      <wps:txbx>
                        <w:txbxContent>
                          <w:p w14:paraId="7866C69E" w14:textId="77777777" w:rsidR="00DB3393" w:rsidRDefault="00DB3393" w:rsidP="003437F1">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
            <w:pict>
              <v:shape w14:anchorId="0EA808EA" id="Text Box 40" o:spid="_x0000_s1075" type="#_x0000_t202" style="position:absolute;margin-left:22.85pt;margin-top:106.9pt;width:20.35pt;height:19.6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" fillcolor="white [3201]" stroked="f" strokeweight=".5pt">
                <v:textbox>
                  <w:txbxContent>
                    <w:p w14:paraId="7866C69E" w14:textId="77777777" w:rsidR="00DB3393" w:rsidRDefault="00DB3393" w:rsidP="003437F1">
                      <w:r>
                        <w:t>D</w:t>
                      </w:r>
                    </w:p>
                  </w:txbxContent>
                </v:textbox>
              </v:shape>
            </w:pict>
          </mc:Fallback>
        </mc:AlternateContent>
      </w:r>
    </w:p>
    <w:p w14:paraId="5122A0C2" w14:textId="77777777" w:rsidR="007F5A48" w:rsidRDefault="007F5A48" w:rsidP="003437F1"/>
    <w:p w14:paraId="553E4185" w14:textId="77777777" w:rsidR="007F5A48" w:rsidRDefault="007F5A48" w:rsidP="003437F1"/>
    <w:p w14:paraId="3A29F76E" w14:textId="77777777" w:rsidR="007F5A48" w:rsidRDefault="007F5A48" w:rsidP="003437F1"/>
    <w:p w14:paraId="406BA6E0" w14:textId="77777777" w:rsidR="007F5A48" w:rsidRDefault="007F5A48" w:rsidP="003437F1"/>
    <w:p w14:paraId="46D045B0" w14:textId="77777777" w:rsidR="007F5A48" w:rsidRDefault="007F5A48" w:rsidP="003437F1"/>
    <w:p w14:paraId="217D0FCC" w14:textId="77777777" w:rsidR="007F5A48" w:rsidRDefault="007F5A48" w:rsidP="003437F1"/>
    <w:p w14:paraId="373D5A14" w14:textId="77777777" w:rsidR="007F5A48" w:rsidRDefault="007F5A48" w:rsidP="003437F1"/>
    <w:p w14:paraId="18677659" w14:textId="77777777" w:rsidR="007F5A48" w:rsidRDefault="007F5A48" w:rsidP="003437F1"/>
    <w:p w14:paraId="69086292" w14:textId="77777777" w:rsidR="007F5A48" w:rsidRDefault="007F5A48" w:rsidP="003437F1"/>
    <w:p w14:paraId="6A0B4BB6" w14:textId="77777777" w:rsidR="007F5A48" w:rsidRDefault="007F5A48" w:rsidP="003437F1"/>
    <w:p w14:paraId="7E02EA00" w14:textId="77777777" w:rsidR="007F5A48" w:rsidRDefault="007F5A48" w:rsidP="003437F1"/>
    <w:p w14:paraId="087D865D" w14:textId="77777777" w:rsidR="007F5A48" w:rsidRDefault="007F5A48" w:rsidP="003437F1"/>
    <w:p w14:paraId="3A74D1DD" w14:textId="77777777" w:rsidR="007F5A48" w:rsidRDefault="007F5A48" w:rsidP="003437F1"/>
    <w:p w14:paraId="5F383E34" w14:textId="77777777" w:rsidR="007F5A48" w:rsidRDefault="007F5A48" w:rsidP="003437F1"/>
    <w:p w14:paraId="0E172C4A" w14:textId="77777777" w:rsidR="007F5A48" w:rsidRDefault="007F5A48" w:rsidP="003437F1"/>
    <w:p w14:paraId="79F86E22" w14:textId="77777777" w:rsidR="007F5A48" w:rsidRDefault="007F5A48" w:rsidP="003437F1"/>
    <w:p w14:paraId="608EC3A3" w14:textId="77777777" w:rsidR="007F5A48" w:rsidRDefault="007F5A48" w:rsidP="003437F1"/>
    <w:p w14:paraId="3681CA9C" w14:textId="77777777" w:rsidR="007F5A48" w:rsidRDefault="007F5A48" w:rsidP="003437F1"/>
    <w:p w14:paraId="27E72DB1" w14:textId="77777777" w:rsidR="007F5A48" w:rsidRDefault="007F5A48" w:rsidP="003437F1"/>
    <w:p w14:paraId="61C9295D" w14:textId="77777777" w:rsidR="007F5A48" w:rsidRDefault="007F5A48" w:rsidP="003437F1"/>
    <w:p w14:paraId="52501ABD" w14:textId="77777777" w:rsidR="007F5A48" w:rsidRDefault="007F5A48" w:rsidP="003437F1"/>
    <w:p w14:paraId="42D841F6" w14:textId="77777777" w:rsidR="007F5A48" w:rsidRDefault="007F5A48" w:rsidP="003437F1"/>
    <w:p w14:paraId="7F920CDF" w14:textId="77777777" w:rsidR="007F5A48" w:rsidRDefault="007F5A48" w:rsidP="003437F1"/>
    <w:p w14:paraId="4EF3DF62" w14:textId="77777777" w:rsidR="007F5A48" w:rsidRDefault="007F5A48" w:rsidP="003437F1"/>
    <w:p w14:paraId="74C83A43" w14:textId="77777777" w:rsidR="007F5A48" w:rsidRDefault="007F5A48" w:rsidP="003437F1"/>
    <w:p w14:paraId="27B9159B" w14:textId="77777777" w:rsidR="007F5A48" w:rsidRDefault="007F5A48" w:rsidP="003437F1"/>
    <w:p w14:paraId="51C1A6EF" w14:textId="77777777" w:rsidR="007F5A48" w:rsidRDefault="007F5A48" w:rsidP="003437F1"/>
    <w:p w14:paraId="37D4987E" w14:textId="77777777" w:rsidR="007F5A48" w:rsidRDefault="007F5A48" w:rsidP="003437F1"/>
    <w:p w14:paraId="28E3EC94" w14:textId="22952ACF" w:rsidR="007F5A48" w:rsidRPr="00EC1E7B" w:rsidRDefault="007F5A48" w:rsidP="003437F1">
      <w:pPr>
        <w:rPr>
          <w:b/>
          <w:bCs/>
        </w:rPr>
      </w:pPr>
      <w:r w:rsidRPr="00EC1E7B">
        <w:rPr>
          <w:b/>
          <w:bCs/>
        </w:rPr>
        <w:t>Figure S4 continued</w:t>
      </w:r>
    </w:p>
    <w:p w14:paraId="4F97F91A" w14:textId="143C333D" w:rsidR="006B5EAE" w:rsidRDefault="006B5EAE" w:rsidP="003437F1"/>
    <w:p w14:paraId="64866800" w14:textId="77777777" w:rsidR="006B5EAE" w:rsidRDefault="006B5EAE" w:rsidP="003437F1"/>
    <w:p w14:paraId="77E757E2" w14:textId="2AA01419" w:rsidR="003437F1" w:rsidRDefault="003437F1" w:rsidP="003437F1"/>
    <w:p w14:paraId="012380CD" w14:textId="44F77DBD" w:rsidR="003437F1" w:rsidRDefault="003437F1" w:rsidP="003437F1"/>
    <w:p w14:paraId="4A10EA26" w14:textId="4FB280B2" w:rsidR="003437F1" w:rsidRDefault="003437F1" w:rsidP="003437F1"/>
    <w:p w14:paraId="05F39E0F" w14:textId="5A2FDA72" w:rsidR="003437F1" w:rsidRDefault="007F5A48" w:rsidP="003437F1">
      <w:r>
        <w:rPr>
          <w:noProof/>
        </w:rPr>
        <mc:AlternateContent>
          <mc:Choice Requires="wpg">
            <w:drawing>
              <wp:anchor distT="0" distB="0" distL="114300" distR="114300" simplePos="0" relativeHeight="251659264" behindDoc="0" locked="0" layoutInCell="1" allowOverlap="1" wp14:anchorId="1A9BA065" wp14:editId="7ADC303F">
                <wp:simplePos x="0" y="0"/>
                <wp:positionH relativeFrom="column">
                  <wp:posOffset>207221</wp:posOffset>
                </wp:positionH>
                <wp:positionV relativeFrom="paragraph">
                  <wp:posOffset>-411057</wp:posOffset>
                </wp:positionV>
                <wp:extent cx="5691505" cy="3851910"/>
                <wp:effectExtent l="0" t="0" r="4445" b="0"/>
                <wp:wrapNone/>
                <wp:docPr id="13" name="Group 13"/>
                <wp:cNvGraphicFramePr/>
                <a:graphic xmlns:a="http://schemas.openxmlformats.org/drawingml/2006/main">
                  <a:graphicData uri="http://schemas.microsoft.com/office/word/2010/wordprocessingGroup">
                    <wpg:wgp>
                      <wpg:cNvGrpSpPr/>
                      <wpg:grpSpPr>
                        <a:xfrm>
                          <a:off x="0" y="0"/>
                          <a:ext cx="5691505" cy="3851910"/>
                          <a:chOff x="0" y="0"/>
                          <a:chExt cx="5691505" cy="3851910"/>
                        </a:xfrm>
                      </wpg:grpSpPr>
                      <wpg:grpSp>
                        <wpg:cNvPr id="12" name="Group 12"/>
                        <wpg:cNvGrpSpPr/>
                        <wpg:grpSpPr>
                          <a:xfrm>
                            <a:off x="0" y="0"/>
                            <a:ext cx="5691505" cy="3851910"/>
                            <a:chOff x="0" y="0"/>
                            <a:chExt cx="5691505" cy="3851910"/>
                          </a:xfrm>
                        </wpg:grpSpPr>
                        <wpg:grpSp>
                          <wpg:cNvPr id="42" name="Group 6"/>
                          <wpg:cNvGrpSpPr/>
                          <wpg:grpSpPr>
                            <a:xfrm>
                              <a:off x="0" y="0"/>
                              <a:ext cx="5691505" cy="3851910"/>
                              <a:chOff x="0" y="0"/>
                              <a:chExt cx="5333898" cy="3478499"/>
                            </a:xfrm>
                          </wpg:grpSpPr>
                          <pic:pic xmlns:pic="http://schemas.openxmlformats.org/drawingml/2006/picture">
                            <pic:nvPicPr>
                              <pic:cNvPr id="43" name="Picture 43"/>
                              <pic:cNvPicPr>
                                <a:picLocks noChangeAspect="1"/>
                              </pic:cNvPicPr>
                            </pic:nvPicPr>
                            <pic:blipFill>
                              <a:blip r:embed="rId67"/>
                              <a:stretch>
                                <a:fillRect/>
                              </a:stretch>
                            </pic:blipFill>
                            <pic:spPr>
                              <a:xfrm>
                                <a:off x="2666949" y="0"/>
                                <a:ext cx="2666949" cy="1645889"/>
                              </a:xfrm>
                              <a:prstGeom prst="rect">
                                <a:avLst/>
                              </a:prstGeom>
                            </pic:spPr>
                          </pic:pic>
                          <pic:pic xmlns:pic="http://schemas.openxmlformats.org/drawingml/2006/picture">
                            <pic:nvPicPr>
                              <pic:cNvPr id="44" name="Picture 44"/>
                              <pic:cNvPicPr>
                                <a:picLocks noChangeAspect="1"/>
                              </pic:cNvPicPr>
                            </pic:nvPicPr>
                            <pic:blipFill>
                              <a:blip r:embed="rId68"/>
                              <a:stretch>
                                <a:fillRect/>
                              </a:stretch>
                            </pic:blipFill>
                            <pic:spPr>
                              <a:xfrm>
                                <a:off x="2666949" y="1832610"/>
                                <a:ext cx="2666949" cy="1645889"/>
                              </a:xfrm>
                              <a:prstGeom prst="rect">
                                <a:avLst/>
                              </a:prstGeom>
                            </pic:spPr>
                          </pic:pic>
                          <pic:pic xmlns:pic="http://schemas.openxmlformats.org/drawingml/2006/picture">
                            <pic:nvPicPr>
                              <pic:cNvPr id="45" name="Picture 45"/>
                              <pic:cNvPicPr>
                                <a:picLocks noChangeAspect="1"/>
                              </pic:cNvPicPr>
                            </pic:nvPicPr>
                            <pic:blipFill>
                              <a:blip r:embed="rId69"/>
                              <a:stretch>
                                <a:fillRect/>
                              </a:stretch>
                            </pic:blipFill>
                            <pic:spPr>
                              <a:xfrm>
                                <a:off x="0" y="1832610"/>
                                <a:ext cx="2666949" cy="1645889"/>
                              </a:xfrm>
                              <a:prstGeom prst="rect">
                                <a:avLst/>
                              </a:prstGeom>
                            </pic:spPr>
                          </pic:pic>
                          <pic:pic xmlns:pic="http://schemas.openxmlformats.org/drawingml/2006/picture">
                            <pic:nvPicPr>
                              <pic:cNvPr id="46" name="Picture 46"/>
                              <pic:cNvPicPr>
                                <a:picLocks noChangeAspect="1"/>
                              </pic:cNvPicPr>
                            </pic:nvPicPr>
                            <pic:blipFill>
                              <a:blip r:embed="rId70"/>
                              <a:stretch>
                                <a:fillRect/>
                              </a:stretch>
                            </pic:blipFill>
                            <pic:spPr>
                              <a:xfrm>
                                <a:off x="0" y="0"/>
                                <a:ext cx="2666949" cy="1645889"/>
                              </a:xfrm>
                              <a:prstGeom prst="rect">
                                <a:avLst/>
                              </a:prstGeom>
                            </pic:spPr>
                          </pic:pic>
                        </wpg:grpSp>
                        <wps:wsp>
                          <wps:cNvPr id="41" name="Text Box 41"/>
                          <wps:cNvSpPr txBox="1"/>
                          <wps:spPr>
                            <a:xfrm>
                              <a:off x="61913" y="66675"/>
                              <a:ext cx="258618" cy="249382"/>
                            </a:xfrm>
                            <a:prstGeom prst="rect">
                              <a:avLst/>
                            </a:prstGeom>
                            <a:solidFill>
                              <a:schemeClr val="lt1"/>
                            </a:solidFill>
                            <a:ln w="6350">
                              <a:noFill/>
                            </a:ln>
                          </wps:spPr>
                          <wps:txbx>
                            <w:txbxContent>
                              <w:p w14:paraId="19DE8EA4" w14:textId="77777777" w:rsidR="00DB3393" w:rsidRDefault="00DB3393" w:rsidP="003437F1">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20813540" name="Text Box 2"/>
                        <wps:cNvSpPr txBox="1">
                          <a:spLocks noChangeArrowheads="1"/>
                        </wps:cNvSpPr>
                        <wps:spPr bwMode="auto">
                          <a:xfrm>
                            <a:off x="4581525" y="1538287"/>
                            <a:ext cx="647700" cy="195580"/>
                          </a:xfrm>
                          <a:prstGeom prst="rect">
                            <a:avLst/>
                          </a:prstGeom>
                          <a:solidFill>
                            <a:srgbClr val="FFFFFF"/>
                          </a:solidFill>
                          <a:ln w="9525">
                            <a:solidFill>
                              <a:schemeClr val="bg1"/>
                            </a:solidFill>
                            <a:miter lim="800000"/>
                            <a:headEnd/>
                            <a:tailEnd/>
                          </a:ln>
                        </wps:spPr>
                        <wps:txbx>
                          <w:txbxContent>
                            <w:p w14:paraId="0A12EB25" w14:textId="77777777" w:rsidR="00DB3393" w:rsidRPr="00DB2BED" w:rsidRDefault="00DB3393" w:rsidP="003437F1">
                              <w:pPr>
                                <w:rPr>
                                  <w:sz w:val="12"/>
                                  <w:szCs w:val="12"/>
                                </w:rPr>
                              </w:pPr>
                              <w:r w:rsidRPr="00DB2BED">
                                <w:rPr>
                                  <w:sz w:val="12"/>
                                  <w:szCs w:val="12"/>
                                </w:rPr>
                                <w:t>21st cent.</w:t>
                              </w:r>
                            </w:p>
                          </w:txbxContent>
                        </wps:txbx>
                        <wps:bodyPr rot="0" vert="horz" wrap="square" lIns="91440" tIns="45720" rIns="91440" bIns="45720" anchor="t" anchorCtr="0">
                          <a:noAutofit/>
                        </wps:bodyPr>
                      </wps:wsp>
                      <wps:wsp>
                        <wps:cNvPr id="726734154" name="Text Box 2"/>
                        <wps:cNvSpPr txBox="1">
                          <a:spLocks noChangeArrowheads="1"/>
                        </wps:cNvSpPr>
                        <wps:spPr bwMode="auto">
                          <a:xfrm>
                            <a:off x="3548063" y="1543050"/>
                            <a:ext cx="560070" cy="212090"/>
                          </a:xfrm>
                          <a:prstGeom prst="rect">
                            <a:avLst/>
                          </a:prstGeom>
                          <a:solidFill>
                            <a:srgbClr val="FFFFFF"/>
                          </a:solidFill>
                          <a:ln w="9525">
                            <a:solidFill>
                              <a:schemeClr val="bg1"/>
                            </a:solidFill>
                            <a:miter lim="800000"/>
                            <a:headEnd/>
                            <a:tailEnd/>
                          </a:ln>
                        </wps:spPr>
                        <wps:txbx>
                          <w:txbxContent>
                            <w:p w14:paraId="12D39B73" w14:textId="77777777" w:rsidR="00DB3393" w:rsidRPr="00DB2BED" w:rsidRDefault="00DB3393" w:rsidP="003437F1">
                              <w:pPr>
                                <w:rPr>
                                  <w:sz w:val="14"/>
                                  <w:szCs w:val="14"/>
                                </w:rPr>
                              </w:pPr>
                              <w:r w:rsidRPr="00DB2BED">
                                <w:rPr>
                                  <w:sz w:val="12"/>
                                  <w:szCs w:val="12"/>
                                </w:rPr>
                                <w:t>20</w:t>
                              </w:r>
                              <w:r w:rsidRPr="00DB2BED">
                                <w:rPr>
                                  <w:sz w:val="12"/>
                                  <w:szCs w:val="12"/>
                                  <w:vertAlign w:val="superscript"/>
                                </w:rPr>
                                <w:t>th</w:t>
                              </w:r>
                              <w:r w:rsidRPr="00DB2BED">
                                <w:rPr>
                                  <w:sz w:val="12"/>
                                  <w:szCs w:val="12"/>
                                </w:rPr>
                                <w:t xml:space="preserve"> cent</w:t>
                              </w:r>
                              <w:r w:rsidRPr="00DB2BED">
                                <w:rPr>
                                  <w:sz w:val="14"/>
                                  <w:szCs w:val="14"/>
                                </w:rPr>
                                <w:t>.</w:t>
                              </w:r>
                            </w:p>
                          </w:txbxContent>
                        </wps:txbx>
                        <wps:bodyPr rot="0" vert="horz" wrap="square" lIns="91440" tIns="45720" rIns="91440" bIns="45720" anchor="t" anchorCtr="0">
                          <a:noAutofit/>
                        </wps:bodyPr>
                      </wps:wsp>
                    </wpg:wgp>
                  </a:graphicData>
                </a:graphic>
              </wp:anchor>
            </w:drawing>
          </mc:Choice>
          <mc:Fallback xmlns="">
            <w:pict>
              <v:group w14:anchorId="1A9BA065" id="Group 13" o:spid="_x0000_s1076" style="position:absolute;margin-left:16.3pt;margin-top:-32.35pt;width:448.15pt;height:303.3pt;z-index:251659264" coordsize="56915,385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">
                <v:group id="Group 12" o:spid="_x0000_s1077" style="position:absolute;width:56915;height:38519" coordsize="56915,3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 o:spid="_x0000_s1078" style="position:absolute;width:56915;height:38519" coordsize="53338,34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Picture 43" o:spid="_x0000_s1079" type="#_x0000_t75" style="position:absolute;left:26669;width:26669;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">
                      <v:imagedata r:id="rId71" o:title=""/>
                    </v:shape>
                    <v:shape id="Picture 44" o:spid="_x0000_s1080" type="#_x0000_t75" style="position:absolute;left:26669;top:18326;width:26669;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">
                      <v:imagedata r:id="rId72" o:title=""/>
                    </v:shape>
                    <v:shape id="Picture 45" o:spid="_x0000_s1081" type="#_x0000_t75" style="position:absolute;top:18326;width:26669;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">
                      <v:imagedata r:id="rId73" o:title=""/>
                    </v:shape>
                    <v:shape id="Picture 46" o:spid="_x0000_s1082" type="#_x0000_t75" style="position:absolute;width:26669;height:16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">
                      <v:imagedata r:id="rId74" o:title=""/>
                    </v:shape>
                  </v:group>
                  <v:shape id="Text Box 41" o:spid="_x0000_s1083" type="#_x0000_t202" style="position:absolute;left:619;top:666;width:2586;height:2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" fillcolor="white [3201]" stroked="f" strokeweight=".5pt">
                    <v:textbox>
                      <w:txbxContent>
                        <w:p w14:paraId="19DE8EA4" w14:textId="77777777" w:rsidR="00DB3393" w:rsidRDefault="00DB3393" w:rsidP="003437F1">
                          <w:r>
                            <w:t>E</w:t>
                          </w:r>
                        </w:p>
                      </w:txbxContent>
                    </v:textbox>
                  </v:shape>
                </v:group>
                <v:shape id="_x0000_s1084" type="#_x0000_t202" style="position:absolute;left:45815;top:15382;width:6477;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" strokecolor="white [3212]">
                  <v:textbox>
                    <w:txbxContent>
                      <w:p w14:paraId="0A12EB25" w14:textId="77777777" w:rsidR="00DB3393" w:rsidRPr="00DB2BED" w:rsidRDefault="00DB3393" w:rsidP="003437F1">
                        <w:pPr>
                          <w:rPr>
                            <w:sz w:val="12"/>
                            <w:szCs w:val="12"/>
                          </w:rPr>
                        </w:pPr>
                        <w:r w:rsidRPr="00DB2BED">
                          <w:rPr>
                            <w:sz w:val="12"/>
                            <w:szCs w:val="12"/>
                          </w:rPr>
                          <w:t>21st cent.</w:t>
                        </w:r>
                      </w:p>
                    </w:txbxContent>
                  </v:textbox>
                </v:shape>
                <v:shape id="_x0000_s1085" type="#_x0000_t202" style="position:absolute;left:35480;top:15430;width:5601;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" strokecolor="white [3212]">
                  <v:textbox>
                    <w:txbxContent>
                      <w:p w14:paraId="12D39B73" w14:textId="77777777" w:rsidR="00DB3393" w:rsidRPr="00DB2BED" w:rsidRDefault="00DB3393" w:rsidP="003437F1">
                        <w:pPr>
                          <w:rPr>
                            <w:sz w:val="14"/>
                            <w:szCs w:val="14"/>
                          </w:rPr>
                        </w:pPr>
                        <w:r w:rsidRPr="00DB2BED">
                          <w:rPr>
                            <w:sz w:val="12"/>
                            <w:szCs w:val="12"/>
                          </w:rPr>
                          <w:t>20</w:t>
                        </w:r>
                        <w:r w:rsidRPr="00DB2BED">
                          <w:rPr>
                            <w:sz w:val="12"/>
                            <w:szCs w:val="12"/>
                            <w:vertAlign w:val="superscript"/>
                          </w:rPr>
                          <w:t>th</w:t>
                        </w:r>
                        <w:r w:rsidRPr="00DB2BED">
                          <w:rPr>
                            <w:sz w:val="12"/>
                            <w:szCs w:val="12"/>
                          </w:rPr>
                          <w:t xml:space="preserve"> cent</w:t>
                        </w:r>
                        <w:r w:rsidRPr="00DB2BED">
                          <w:rPr>
                            <w:sz w:val="14"/>
                            <w:szCs w:val="14"/>
                          </w:rPr>
                          <w:t>.</w:t>
                        </w:r>
                      </w:p>
                    </w:txbxContent>
                  </v:textbox>
                </v:shape>
              </v:group>
            </w:pict>
          </mc:Fallback>
        </mc:AlternateContent>
      </w:r>
    </w:p>
    <w:p w14:paraId="6E0353C1" w14:textId="77777777" w:rsidR="003437F1" w:rsidRDefault="003437F1" w:rsidP="003437F1"/>
    <w:p w14:paraId="10B0F6B2" w14:textId="77777777" w:rsidR="003437F1" w:rsidRDefault="003437F1" w:rsidP="003437F1"/>
    <w:p w14:paraId="6FF4CD93" w14:textId="77777777" w:rsidR="003437F1" w:rsidRDefault="003437F1" w:rsidP="003437F1"/>
    <w:p w14:paraId="1D7F621C" w14:textId="77777777" w:rsidR="003437F1" w:rsidRDefault="003437F1" w:rsidP="003437F1"/>
    <w:p w14:paraId="3AE3A09E" w14:textId="77777777" w:rsidR="003437F1" w:rsidRDefault="003437F1" w:rsidP="003437F1"/>
    <w:p w14:paraId="49959C13" w14:textId="77777777" w:rsidR="003437F1" w:rsidRDefault="003437F1" w:rsidP="003437F1"/>
    <w:p w14:paraId="0B91541B" w14:textId="77777777" w:rsidR="003437F1" w:rsidRDefault="003437F1" w:rsidP="003437F1"/>
    <w:p w14:paraId="6154430F" w14:textId="77777777" w:rsidR="003437F1" w:rsidRDefault="003437F1" w:rsidP="003437F1"/>
    <w:p w14:paraId="789D7994" w14:textId="77777777" w:rsidR="003437F1" w:rsidRDefault="003437F1" w:rsidP="003437F1"/>
    <w:p w14:paraId="4C4E0885" w14:textId="77777777" w:rsidR="003437F1" w:rsidRDefault="003437F1" w:rsidP="003437F1"/>
    <w:p w14:paraId="68A9A391" w14:textId="77777777" w:rsidR="003437F1" w:rsidRDefault="003437F1" w:rsidP="003437F1"/>
    <w:p w14:paraId="4EF4D5EE" w14:textId="77777777" w:rsidR="003437F1" w:rsidRDefault="003437F1" w:rsidP="003437F1"/>
    <w:p w14:paraId="21BFE6A7" w14:textId="77777777" w:rsidR="003437F1" w:rsidRDefault="003437F1" w:rsidP="003437F1"/>
    <w:p w14:paraId="5A004A51" w14:textId="77777777" w:rsidR="003437F1" w:rsidRDefault="003437F1" w:rsidP="003437F1"/>
    <w:p w14:paraId="582FE15D" w14:textId="77777777" w:rsidR="003437F1" w:rsidRDefault="003437F1" w:rsidP="003437F1"/>
    <w:p w14:paraId="3FE581C1" w14:textId="77777777" w:rsidR="003437F1" w:rsidRDefault="003437F1" w:rsidP="003437F1"/>
    <w:p w14:paraId="62AFA234" w14:textId="77777777" w:rsidR="003437F1" w:rsidRDefault="003437F1" w:rsidP="003437F1"/>
    <w:p w14:paraId="06EE7D9C" w14:textId="77777777" w:rsidR="003437F1" w:rsidRDefault="003437F1" w:rsidP="003437F1"/>
    <w:p w14:paraId="348397C8" w14:textId="77777777" w:rsidR="007F5A48" w:rsidRDefault="007F5A48" w:rsidP="003437F1"/>
    <w:p w14:paraId="5C0EDC31" w14:textId="77777777" w:rsidR="007F5A48" w:rsidRDefault="007F5A48" w:rsidP="003437F1"/>
    <w:p w14:paraId="06557F8D" w14:textId="65EEA58A" w:rsidR="003437F1" w:rsidRDefault="006B5EAE" w:rsidP="003437F1">
      <w:r w:rsidRPr="00EC1E7B">
        <w:rPr>
          <w:b/>
          <w:bCs/>
        </w:rPr>
        <w:t>Figure S4 continued.</w:t>
      </w:r>
      <w:r>
        <w:t xml:space="preserve"> </w:t>
      </w:r>
      <w:r w:rsidR="003437F1">
        <w:t xml:space="preserve">Interaction plots built to show the impact of treatments and age cohort broken out by the traits measured. The upper left graph in each panel depicts the differences by salinity treatment (f – freshwater, s – salinity). The upper right graph in each panel depicts differences between age cohorts. The bottom left graph depicts differences in competition treatments (c – competition, </w:t>
      </w:r>
      <w:proofErr w:type="spellStart"/>
      <w:r w:rsidR="003437F1">
        <w:t>nc</w:t>
      </w:r>
      <w:proofErr w:type="spellEnd"/>
      <w:r w:rsidR="003437F1">
        <w:t xml:space="preserve"> – no competition). The bottom right graph depicts differences across inundation level (1 = +20cm 6 = -30cm, from least to most inundated). A – Differences in stem density of </w:t>
      </w:r>
      <w:r w:rsidR="003437F1" w:rsidRPr="1D11B9DE">
        <w:rPr>
          <w:i/>
          <w:iCs/>
        </w:rPr>
        <w:t xml:space="preserve">S. americanus </w:t>
      </w:r>
      <w:r w:rsidR="003437F1">
        <w:t xml:space="preserve">across treatments and age cohort, indicating that the largest differences are by treatment, particularly with a reduction in stem density with the introduction of salinity and an increase in stem density in the presence of a competitor. Stem density dramatically decreases under increased inundation. Overall, 20th century plants exhibit lower stem density versus 21st century plants. B – Differences in final green weight for </w:t>
      </w:r>
      <w:r w:rsidR="003437F1" w:rsidRPr="1D11B9DE">
        <w:rPr>
          <w:i/>
          <w:iCs/>
        </w:rPr>
        <w:t xml:space="preserve">S. americanus </w:t>
      </w:r>
      <w:r w:rsidR="003437F1">
        <w:t xml:space="preserve">across treatments and age cohorts. Again, large reductions in productivity occur in response to salinity and competition. C – Differences in stem width for </w:t>
      </w:r>
      <w:r w:rsidR="003437F1" w:rsidRPr="1D11B9DE">
        <w:rPr>
          <w:i/>
          <w:iCs/>
        </w:rPr>
        <w:t>S. americanus</w:t>
      </w:r>
      <w:r w:rsidR="003437F1">
        <w:t xml:space="preserve"> across treatments and age cohort, indicating that this trait, like green biomass, is plastic and strongly reduced by salinity and competition. The 20th century plants have a slightly higher average stem width versus 21st century plants</w:t>
      </w:r>
      <w:r w:rsidR="005B1388">
        <w:t xml:space="preserve">. </w:t>
      </w:r>
      <w:r w:rsidR="003437F1">
        <w:t xml:space="preserve">D – Differences in stem height for </w:t>
      </w:r>
      <w:r w:rsidR="003437F1" w:rsidRPr="1D11B9DE">
        <w:rPr>
          <w:i/>
          <w:iCs/>
        </w:rPr>
        <w:t xml:space="preserve">S. americanus </w:t>
      </w:r>
      <w:r w:rsidR="003437F1">
        <w:t xml:space="preserve">closely tracks with green biomass across salinity and competition treatments. However, there are significant differences overall between 20th century and 21st E – Differences in total belowground weight by treatments and age cohort. </w:t>
      </w:r>
    </w:p>
    <w:p w14:paraId="30EED89F" w14:textId="77777777" w:rsidR="00F66027" w:rsidRDefault="005B1388" w:rsidP="005B1388">
      <w:r>
        <w:rPr>
          <w:noProof/>
        </w:rPr>
        <w:lastRenderedPageBreak/>
        <mc:AlternateContent>
          <mc:Choice Requires="wpg">
            <w:drawing>
              <wp:inline distT="0" distB="0" distL="0" distR="0" wp14:anchorId="3F951DAC" wp14:editId="07F4550E">
                <wp:extent cx="6275862" cy="4590472"/>
                <wp:effectExtent l="0" t="0" r="0" b="635"/>
                <wp:docPr id="50" name="Group 50"/>
                <wp:cNvGraphicFramePr/>
                <a:graphic xmlns:a="http://schemas.openxmlformats.org/drawingml/2006/main">
                  <a:graphicData uri="http://schemas.microsoft.com/office/word/2010/wordprocessingGroup">
                    <wpg:wgp>
                      <wpg:cNvGrpSpPr/>
                      <wpg:grpSpPr>
                        <a:xfrm>
                          <a:off x="0" y="0"/>
                          <a:ext cx="6275862" cy="4590472"/>
                          <a:chOff x="0" y="0"/>
                          <a:chExt cx="8484626" cy="5614612"/>
                        </a:xfrm>
                      </wpg:grpSpPr>
                      <pic:pic xmlns:pic="http://schemas.openxmlformats.org/drawingml/2006/picture">
                        <pic:nvPicPr>
                          <pic:cNvPr id="51" name="Picture 15"/>
                          <pic:cNvPicPr>
                            <a:picLocks noChangeAspect="1"/>
                          </pic:cNvPicPr>
                        </pic:nvPicPr>
                        <pic:blipFill rotWithShape="1">
                          <a:blip r:embed="rId75" cstate="hqprint">
                            <a:extLst>
                              <a:ext uri="{28A0092B-C50C-407E-A947-70E740481C1C}">
                                <a14:useLocalDpi xmlns:a14="http://schemas.microsoft.com/office/drawing/2010/main"/>
                              </a:ext>
                            </a:extLst>
                          </a:blip>
                          <a:srcRect/>
                          <a:stretch/>
                        </pic:blipFill>
                        <pic:spPr>
                          <a:xfrm>
                            <a:off x="4471587" y="0"/>
                            <a:ext cx="3872865" cy="2973705"/>
                          </a:xfrm>
                          <a:prstGeom prst="rect">
                            <a:avLst/>
                          </a:prstGeom>
                        </pic:spPr>
                      </pic:pic>
                      <wpg:grpSp>
                        <wpg:cNvPr id="52" name="Group 4"/>
                        <wpg:cNvGrpSpPr/>
                        <wpg:grpSpPr>
                          <a:xfrm>
                            <a:off x="0" y="46181"/>
                            <a:ext cx="4611757" cy="2912165"/>
                            <a:chOff x="0" y="45463"/>
                            <a:chExt cx="5121410" cy="3160642"/>
                          </a:xfrm>
                        </wpg:grpSpPr>
                        <pic:pic xmlns:pic="http://schemas.openxmlformats.org/drawingml/2006/picture">
                          <pic:nvPicPr>
                            <pic:cNvPr id="53" name="Picture 53"/>
                            <pic:cNvPicPr>
                              <a:picLocks noChangeAspect="1"/>
                            </pic:cNvPicPr>
                          </pic:nvPicPr>
                          <pic:blipFill>
                            <a:blip r:embed="rId76" cstate="hqprint">
                              <a:extLst>
                                <a:ext uri="{28A0092B-C50C-407E-A947-70E740481C1C}">
                                  <a14:useLocalDpi xmlns:a14="http://schemas.microsoft.com/office/drawing/2010/main"/>
                                </a:ext>
                              </a:extLst>
                            </a:blip>
                            <a:stretch>
                              <a:fillRect/>
                            </a:stretch>
                          </pic:blipFill>
                          <pic:spPr>
                            <a:xfrm>
                              <a:off x="0" y="45463"/>
                              <a:ext cx="5121410" cy="3160642"/>
                            </a:xfrm>
                            <a:prstGeom prst="rect">
                              <a:avLst/>
                            </a:prstGeom>
                          </pic:spPr>
                        </pic:pic>
                        <wps:wsp>
                          <wps:cNvPr id="54" name="TextBox 3"/>
                          <wps:cNvSpPr txBox="1"/>
                          <wps:spPr>
                            <a:xfrm>
                              <a:off x="675804" y="124975"/>
                              <a:ext cx="348356" cy="401792"/>
                            </a:xfrm>
                            <a:prstGeom prst="rect">
                              <a:avLst/>
                            </a:prstGeom>
                            <a:noFill/>
                          </wps:spPr>
                          <wps:txbx>
                            <w:txbxContent>
                              <w:p w14:paraId="5AFF364F" w14:textId="77777777" w:rsidR="00DB3393" w:rsidRDefault="00DB3393" w:rsidP="003437F1">
                                <w:r>
                                  <w:rPr>
                                    <w:rFonts w:hAnsi="Calibri"/>
                                    <w:color w:val="000000" w:themeColor="text1"/>
                                    <w:kern w:val="24"/>
                                    <w:sz w:val="36"/>
                                    <w:szCs w:val="36"/>
                                  </w:rPr>
                                  <w:t>A</w:t>
                                </w:r>
                              </w:p>
                            </w:txbxContent>
                          </wps:txbx>
                          <wps:bodyPr wrap="square" rtlCol="0">
                            <a:noAutofit/>
                          </wps:bodyPr>
                        </wps:wsp>
                      </wpg:grpSp>
                      <wps:wsp>
                        <wps:cNvPr id="55" name="TextBox 8"/>
                        <wps:cNvSpPr txBox="1"/>
                        <wps:spPr>
                          <a:xfrm>
                            <a:off x="4961025" y="120069"/>
                            <a:ext cx="347869" cy="456076"/>
                          </a:xfrm>
                          <a:prstGeom prst="rect">
                            <a:avLst/>
                          </a:prstGeom>
                          <a:noFill/>
                        </wps:spPr>
                        <wps:txbx>
                          <w:txbxContent>
                            <w:p w14:paraId="0BD362FF" w14:textId="77777777" w:rsidR="00DB3393" w:rsidRDefault="00DB3393" w:rsidP="003437F1">
                              <w:r>
                                <w:rPr>
                                  <w:rFonts w:hAnsi="Calibri"/>
                                  <w:color w:val="000000" w:themeColor="text1"/>
                                  <w:kern w:val="24"/>
                                  <w:sz w:val="36"/>
                                  <w:szCs w:val="36"/>
                                </w:rPr>
                                <w:t>B</w:t>
                              </w:r>
                            </w:p>
                          </w:txbxContent>
                        </wps:txbx>
                        <wps:bodyPr wrap="square" rtlCol="0">
                          <a:noAutofit/>
                        </wps:bodyPr>
                      </wps:wsp>
                      <pic:pic xmlns:pic="http://schemas.openxmlformats.org/drawingml/2006/picture">
                        <pic:nvPicPr>
                          <pic:cNvPr id="56" name="Picture 9" descr="A close up of a map&#10;&#10;Description automatically generated"/>
                          <pic:cNvPicPr>
                            <a:picLocks noChangeAspect="1"/>
                          </pic:cNvPicPr>
                        </pic:nvPicPr>
                        <pic:blipFill rotWithShape="1">
                          <a:blip r:embed="rId77" cstate="hqprint">
                            <a:extLst>
                              <a:ext uri="{28A0092B-C50C-407E-A947-70E740481C1C}">
                                <a14:useLocalDpi xmlns:a14="http://schemas.microsoft.com/office/drawing/2010/main"/>
                              </a:ext>
                            </a:extLst>
                          </a:blip>
                          <a:srcRect/>
                          <a:stretch/>
                        </pic:blipFill>
                        <pic:spPr>
                          <a:xfrm>
                            <a:off x="138545" y="3029527"/>
                            <a:ext cx="3347085" cy="2585085"/>
                          </a:xfrm>
                          <a:prstGeom prst="rect">
                            <a:avLst/>
                          </a:prstGeom>
                        </pic:spPr>
                      </pic:pic>
                      <wps:wsp>
                        <wps:cNvPr id="57" name="TextBox 10"/>
                        <wps:cNvSpPr txBox="1"/>
                        <wps:spPr>
                          <a:xfrm>
                            <a:off x="572655" y="3011054"/>
                            <a:ext cx="347869" cy="369332"/>
                          </a:xfrm>
                          <a:prstGeom prst="rect">
                            <a:avLst/>
                          </a:prstGeom>
                          <a:noFill/>
                        </wps:spPr>
                        <wps:txbx>
                          <w:txbxContent>
                            <w:p w14:paraId="47899280" w14:textId="77777777" w:rsidR="00DB3393" w:rsidRDefault="00DB3393" w:rsidP="003437F1">
                              <w:r>
                                <w:rPr>
                                  <w:rFonts w:hAnsi="Calibri"/>
                                  <w:color w:val="000000" w:themeColor="text1"/>
                                  <w:kern w:val="24"/>
                                  <w:sz w:val="36"/>
                                  <w:szCs w:val="36"/>
                                </w:rPr>
                                <w:t>C</w:t>
                              </w:r>
                            </w:p>
                          </w:txbxContent>
                        </wps:txbx>
                        <wps:bodyPr wrap="square" rtlCol="0">
                          <a:noAutofit/>
                        </wps:bodyPr>
                      </wps:wsp>
                      <pic:pic xmlns:pic="http://schemas.openxmlformats.org/drawingml/2006/picture">
                        <pic:nvPicPr>
                          <pic:cNvPr id="58" name="Picture 12" descr="A close up of a device&#10;&#10;Description automatically generated"/>
                          <pic:cNvPicPr>
                            <a:picLocks noChangeAspect="1"/>
                          </pic:cNvPicPr>
                        </pic:nvPicPr>
                        <pic:blipFill rotWithShape="1">
                          <a:blip r:embed="rId78" cstate="hqprint">
                            <a:extLst>
                              <a:ext uri="{28A0092B-C50C-407E-A947-70E740481C1C}">
                                <a14:useLocalDpi xmlns:a14="http://schemas.microsoft.com/office/drawing/2010/main"/>
                              </a:ext>
                            </a:extLst>
                          </a:blip>
                          <a:srcRect/>
                          <a:stretch/>
                        </pic:blipFill>
                        <pic:spPr>
                          <a:xfrm>
                            <a:off x="4611761" y="2974109"/>
                            <a:ext cx="3872865" cy="2613025"/>
                          </a:xfrm>
                          <a:prstGeom prst="rect">
                            <a:avLst/>
                          </a:prstGeom>
                        </pic:spPr>
                      </pic:pic>
                      <wps:wsp>
                        <wps:cNvPr id="59" name="TextBox 13"/>
                        <wps:cNvSpPr txBox="1"/>
                        <wps:spPr>
                          <a:xfrm>
                            <a:off x="4888851" y="3011054"/>
                            <a:ext cx="347869" cy="369333"/>
                          </a:xfrm>
                          <a:prstGeom prst="rect">
                            <a:avLst/>
                          </a:prstGeom>
                          <a:noFill/>
                        </wps:spPr>
                        <wps:txbx>
                          <w:txbxContent>
                            <w:p w14:paraId="03C60561" w14:textId="77777777" w:rsidR="00DB3393" w:rsidRDefault="00DB3393" w:rsidP="003437F1">
                              <w:r>
                                <w:rPr>
                                  <w:rFonts w:hAnsi="Calibri"/>
                                  <w:color w:val="000000" w:themeColor="text1"/>
                                  <w:kern w:val="24"/>
                                  <w:sz w:val="36"/>
                                  <w:szCs w:val="36"/>
                                </w:rPr>
                                <w:t>D</w:t>
                              </w:r>
                            </w:p>
                          </w:txbxContent>
                        </wps:txbx>
                        <wps:bodyPr wrap="square" rtlCol="0">
                          <a:noAutofit/>
                        </wps:bodyPr>
                      </wps:wsp>
                    </wpg:wgp>
                  </a:graphicData>
                </a:graphic>
              </wp:inline>
            </w:drawing>
          </mc:Choice>
          <mc:Fallback xmlns="">
            <w:pict>
              <v:group w14:anchorId="3F951DAC" id="Group 50" o:spid="_x0000_s1086" style="width:494.15pt;height:361.45pt;mso-position-horizontal-relative:char;mso-position-vertical-relative:line" coordsize="84846,56146"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&#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eXl5/1hYWP9YWFj/&#10;+fn5////////////////////////////////////////////////////////////////////////&#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&#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&#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&#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&#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&#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&#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&#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&#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&#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&#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&#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HBwc/yUlJf8lJSX/AgIC/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yMjI/8l&#10;JSX/ICAg/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PT09/yYmJv8mJib/hYWF/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yoqKv8mJib/&#10;MTEx/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&#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&#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10;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&#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1BLAwQKAAAAAAAAACEAV1m8D0aOMABGjjAAFQAAAGRycy9tZWRpYS9pbWFnZTIudGlm&#10;Zk1NACoAMIBI////////////////////////////////////////////////////////////////&#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&#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AAAA&#10;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10;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10;FxcX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AAAA&#10;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10;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10;FxcX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AAAA&#10;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10;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10;FxcX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AAAA&#10;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10;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10;FxcX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AAAA&#10;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10;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10;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&#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AAAA&#10;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10;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10;FxcX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AAAA&#10;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10;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10;FxcX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AAAA&#10;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10;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10;FxcX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AAAA&#10;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10;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10;FxcX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AAAA&#10;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10;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10;FxcX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AAAA&#10;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FxcX&#10;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DAwLy8vMDAw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DAwLy8vMDAw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Ly8vLy8vMDAw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goKFBQUAQE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FBQUCgo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REREhISAwM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WVlZUVFRMTExJCQkQEBAVlZW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lZWQUFBJCQkMzMzUFBQWVlZ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WFhYUVFRJycnJiYmPT09W1tb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&#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9/fxsbGT09PGRkZh4eH29vb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29vbiYmJGRkZUlJSxMTE39/f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9/f&#10;yMjIJCQkIyMjenp64ODg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&#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&#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&#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&#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&#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&#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BQUF/wcHB/8BAQH/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GBgb/BgYG/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QEB/wcHB/8FBQX/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DAwP/BwcH/wQE&#10;B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&#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&#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9QSwMECgAAAAAAAAAhAKYjuYgYiSQA&#10;GIkkABUAAABkcnMvbWVkaWEvaW1hZ2U0LnRpZmZNTQAqACR7Sv//////////////////////////&#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xMTExwcHBkZGQ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xMTEx0dHRgYGAQEBA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4ODh0dHRUVFQYG&#10;Bg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paWjU1NSYmJiwsL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lZWTc3NyMjIy4uLlRUV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dXV0BAQCIiIjIyMlBQUFlZWV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&#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&#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&#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">
                <v:shape id="Picture 15" o:spid="_x0000_s1087" type="#_x0000_t75" style="position:absolute;left:44715;width:38729;height:29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">
                  <v:imagedata r:id="rId79" o:title=""/>
                </v:shape>
                <v:group id="Group 4" o:spid="_x0000_s1088" style="position:absolute;top:461;width:46117;height:29122" coordorigin=",454" coordsize="51214,31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Picture 53" o:spid="_x0000_s1089" type="#_x0000_t75" style="position:absolute;top:454;width:51214;height:3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">
                    <v:imagedata r:id="rId80" o:title=""/>
                  </v:shape>
                  <v:shape id="TextBox 3" o:spid="_x0000_s1090" type="#_x0000_t202" style="position:absolute;left:6758;top:1249;width:3483;height:4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5AFF364F" w14:textId="77777777" w:rsidR="00DB3393" w:rsidRDefault="00DB3393" w:rsidP="003437F1">
                          <w:r>
                            <w:rPr>
                              <w:rFonts w:hAnsi="Calibri"/>
                              <w:color w:val="000000" w:themeColor="text1"/>
                              <w:kern w:val="24"/>
                              <w:sz w:val="36"/>
                              <w:szCs w:val="36"/>
                            </w:rPr>
                            <w:t>A</w:t>
                          </w:r>
                        </w:p>
                      </w:txbxContent>
                    </v:textbox>
                  </v:shape>
                </v:group>
                <v:shape id="TextBox 8" o:spid="_x0000_s1091" type="#_x0000_t202" style="position:absolute;left:49610;top:1200;width:3478;height:4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0BD362FF" w14:textId="77777777" w:rsidR="00DB3393" w:rsidRDefault="00DB3393" w:rsidP="003437F1">
                        <w:r>
                          <w:rPr>
                            <w:rFonts w:hAnsi="Calibri"/>
                            <w:color w:val="000000" w:themeColor="text1"/>
                            <w:kern w:val="24"/>
                            <w:sz w:val="36"/>
                            <w:szCs w:val="36"/>
                          </w:rPr>
                          <w:t>B</w:t>
                        </w:r>
                      </w:p>
                    </w:txbxContent>
                  </v:textbox>
                </v:shape>
                <v:shape id="Picture 9" o:spid="_x0000_s1092" type="#_x0000_t75" alt="A close up of a map&#10;&#10;Description automatically generated" style="position:absolute;left:1385;top:30295;width:33471;height:25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">
                  <v:imagedata r:id="rId81" o:title="A close up of a map&#10;&#10;Description automatically generated"/>
                </v:shape>
                <v:shape id="TextBox 10" o:spid="_x0000_s1093" type="#_x0000_t202" style="position:absolute;left:5726;top:30110;width:3479;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47899280" w14:textId="77777777" w:rsidR="00DB3393" w:rsidRDefault="00DB3393" w:rsidP="003437F1">
                        <w:r>
                          <w:rPr>
                            <w:rFonts w:hAnsi="Calibri"/>
                            <w:color w:val="000000" w:themeColor="text1"/>
                            <w:kern w:val="24"/>
                            <w:sz w:val="36"/>
                            <w:szCs w:val="36"/>
                          </w:rPr>
                          <w:t>C</w:t>
                        </w:r>
                      </w:p>
                    </w:txbxContent>
                  </v:textbox>
                </v:shape>
                <v:shape id="Picture 12" o:spid="_x0000_s1094" type="#_x0000_t75" alt="A close up of a device&#10;&#10;Description automatically generated" style="position:absolute;left:46117;top:29741;width:38729;height:26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">
                  <v:imagedata r:id="rId82" o:title="A close up of a device&#10;&#10;Description automatically generated"/>
                </v:shape>
                <v:shape id="TextBox 13" o:spid="_x0000_s1095" type="#_x0000_t202" style="position:absolute;left:48888;top:30110;width:3479;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03C60561" w14:textId="77777777" w:rsidR="00DB3393" w:rsidRDefault="00DB3393" w:rsidP="003437F1">
                        <w:r>
                          <w:rPr>
                            <w:rFonts w:hAnsi="Calibri"/>
                            <w:color w:val="000000" w:themeColor="text1"/>
                            <w:kern w:val="24"/>
                            <w:sz w:val="36"/>
                            <w:szCs w:val="36"/>
                          </w:rPr>
                          <w:t>D</w:t>
                        </w:r>
                      </w:p>
                    </w:txbxContent>
                  </v:textbox>
                </v:shape>
                <w10:anchorlock/>
              </v:group>
            </w:pict>
          </mc:Fallback>
        </mc:AlternateContent>
      </w:r>
    </w:p>
    <w:p w14:paraId="55F92467" w14:textId="77777777" w:rsidR="00F66027" w:rsidRDefault="00F66027" w:rsidP="00F66027">
      <w:r>
        <w:rPr>
          <w:b/>
          <w:bCs/>
        </w:rPr>
        <w:t>Figure S5: PCAs of trait variance across treatments</w:t>
      </w:r>
    </w:p>
    <w:p w14:paraId="51F658B0" w14:textId="77777777" w:rsidR="00F66027" w:rsidRPr="003626AA" w:rsidRDefault="00F66027" w:rsidP="00F66027">
      <w:r>
        <w:t xml:space="preserve">Principal components analyses depicting the variation in traits for belowground (top row) and aboveground (bottom row). Ellipses represent age cohorts (20th century – red, 21st century – black) and vectors show the co-variation and spread of traits included in the PCA. Panel A – depicts variation by salinity for </w:t>
      </w:r>
      <w:r w:rsidRPr="1D11B9DE">
        <w:rPr>
          <w:i/>
          <w:iCs/>
        </w:rPr>
        <w:t xml:space="preserve">S. americanus </w:t>
      </w:r>
      <w:r>
        <w:t xml:space="preserve">belowground data. Plan B – Competition vs. no competition for </w:t>
      </w:r>
      <w:r w:rsidRPr="1D11B9DE">
        <w:rPr>
          <w:i/>
          <w:iCs/>
        </w:rPr>
        <w:t xml:space="preserve">S. americanus </w:t>
      </w:r>
      <w:r>
        <w:t xml:space="preserve">belowground data. Panel C – salinity vs. fresh for </w:t>
      </w:r>
      <w:r w:rsidRPr="1D11B9DE">
        <w:rPr>
          <w:i/>
          <w:iCs/>
        </w:rPr>
        <w:t>S. americanus</w:t>
      </w:r>
      <w:r>
        <w:t xml:space="preserve"> aboveground data. Panel D - Competition vs. no competition for </w:t>
      </w:r>
      <w:r w:rsidRPr="1D11B9DE">
        <w:rPr>
          <w:i/>
          <w:iCs/>
        </w:rPr>
        <w:t xml:space="preserve">S. americanus </w:t>
      </w:r>
      <w:r>
        <w:t>aboveground data</w:t>
      </w:r>
    </w:p>
    <w:p w14:paraId="72B52689" w14:textId="77777777" w:rsidR="00F66027" w:rsidRDefault="00F66027" w:rsidP="00F66027"/>
    <w:p w14:paraId="2A94445E" w14:textId="77777777" w:rsidR="00F66027" w:rsidRDefault="00F66027" w:rsidP="00F66027"/>
    <w:p w14:paraId="3A193718" w14:textId="436FBE93" w:rsidR="00F66027" w:rsidRDefault="003437F1" w:rsidP="005B1388">
      <w:r>
        <w:br w:type="page"/>
      </w:r>
    </w:p>
    <w:p w14:paraId="46B9BA76" w14:textId="5AE3802D" w:rsidR="003437F1" w:rsidRDefault="003437F1" w:rsidP="003437F1">
      <w:pPr>
        <w:pStyle w:val="Heading1"/>
      </w:pPr>
      <w:bookmarkStart w:id="117" w:name="_Toc57401199"/>
      <w:bookmarkStart w:id="118" w:name="_Hlk56021288"/>
      <w:bookmarkStart w:id="119" w:name="_Hlk56015134"/>
      <w:bookmarkEnd w:id="77"/>
      <w:bookmarkEnd w:id="78"/>
      <w:r>
        <w:lastRenderedPageBreak/>
        <w:t>CHAPTER IV</w:t>
      </w:r>
      <w:r>
        <w:br/>
        <w:t>temporal variation in</w:t>
      </w:r>
      <w:r w:rsidR="005E646B">
        <w:t xml:space="preserve"> halophytic plant</w:t>
      </w:r>
      <w:r>
        <w:t xml:space="preserve"> gene expression in response to a climate change pressure</w:t>
      </w:r>
      <w:bookmarkEnd w:id="117"/>
    </w:p>
    <w:p w14:paraId="5E330B6B" w14:textId="77777777" w:rsidR="003437F1" w:rsidRDefault="003437F1" w:rsidP="003437F1">
      <w:pPr>
        <w:rPr>
          <w:b/>
          <w:bCs/>
          <w:caps/>
          <w:sz w:val="28"/>
        </w:rPr>
      </w:pPr>
      <w:r>
        <w:br w:type="page"/>
      </w:r>
    </w:p>
    <w:p w14:paraId="6749FDCE" w14:textId="77777777" w:rsidR="003437F1" w:rsidRDefault="003437F1" w:rsidP="003437F1">
      <w:pPr>
        <w:pStyle w:val="Heading2"/>
      </w:pPr>
      <w:bookmarkStart w:id="120" w:name="_Toc57401200"/>
      <w:r>
        <w:lastRenderedPageBreak/>
        <w:t>Abstract</w:t>
      </w:r>
      <w:bookmarkEnd w:id="120"/>
    </w:p>
    <w:p w14:paraId="1C9AC44B" w14:textId="06840C00" w:rsidR="003437F1" w:rsidRPr="007B3A55" w:rsidRDefault="003437F1" w:rsidP="003437F1">
      <w:r>
        <w:t>Climate change corollaries threaten numerous species, especially coastal species, which must cope with the brunt of combined stressors. Coastal plant communities in particular face threats from rising ambient CO</w:t>
      </w:r>
      <w:r w:rsidRPr="00445682">
        <w:rPr>
          <w:vertAlign w:val="subscript"/>
        </w:rPr>
        <w:t>2</w:t>
      </w:r>
      <w:r>
        <w:t>, inundation from sea</w:t>
      </w:r>
      <w:r w:rsidR="004030BA">
        <w:t>-</w:t>
      </w:r>
      <w:r>
        <w:t>level rise, and saltwater intrusion from sea</w:t>
      </w:r>
      <w:r w:rsidR="004030BA">
        <w:t>-</w:t>
      </w:r>
      <w:r>
        <w:t>level rise. Salinity is of special interest to the scientific community as it threatens both natural coastal marsh systems (via sea level rise) as well as agricultural species facing arable land salinization. One means of better predicting the future of response to salinity is direct comparison of populations through time to examine how a species has evolved over the last century</w:t>
      </w:r>
      <w:r w:rsidR="004030BA">
        <w:t xml:space="preserve"> using the extant population and its dormant propagules</w:t>
      </w:r>
      <w:r>
        <w:t xml:space="preserve">. This approach, known as resurrection ecology, enables on to gauge evolutionary potential of the studied populations. Resurrection ecology involves reviving dormant propagules and comparing their phenotypes in common conditions, often coupled with genomic data. </w:t>
      </w:r>
      <w:r w:rsidRPr="00C4596E">
        <w:t xml:space="preserve">In this study, </w:t>
      </w:r>
      <w:r>
        <w:t>I</w:t>
      </w:r>
      <w:r w:rsidRPr="00C4596E">
        <w:t xml:space="preserve"> utilized a century-</w:t>
      </w:r>
      <w:r>
        <w:t>old</w:t>
      </w:r>
      <w:r w:rsidRPr="00C4596E">
        <w:t xml:space="preserve"> seed bank of the foundational coastal marsh sedge </w:t>
      </w:r>
      <w:proofErr w:type="spellStart"/>
      <w:r w:rsidRPr="00A759B8">
        <w:rPr>
          <w:i/>
        </w:rPr>
        <w:t>Schoenoplectus</w:t>
      </w:r>
      <w:proofErr w:type="spellEnd"/>
      <w:r w:rsidRPr="00C4596E">
        <w:t xml:space="preserve"> </w:t>
      </w:r>
      <w:r w:rsidRPr="00CE1540">
        <w:rPr>
          <w:i/>
          <w:iCs/>
        </w:rPr>
        <w:t>americanus</w:t>
      </w:r>
      <w:r w:rsidRPr="00C4596E">
        <w:t xml:space="preserve"> to assess the nature of responses to </w:t>
      </w:r>
      <w:r>
        <w:t xml:space="preserve">salinity. </w:t>
      </w:r>
      <w:r w:rsidRPr="00C4596E">
        <w:t xml:space="preserve">Gene expression differences by age cohort </w:t>
      </w:r>
      <w:r>
        <w:t>we</w:t>
      </w:r>
      <w:r w:rsidRPr="00C4596E">
        <w:t xml:space="preserve">re largely seen in belowground tissues, with </w:t>
      </w:r>
      <w:r>
        <w:t xml:space="preserve">some indications of </w:t>
      </w:r>
      <w:r w:rsidRPr="00C4596E">
        <w:t xml:space="preserve">separation </w:t>
      </w:r>
      <w:r>
        <w:t>by age cohort</w:t>
      </w:r>
      <w:r w:rsidRPr="00C4596E">
        <w:t xml:space="preserve"> based on gene identity and expression level. Aboveground tissues revealed more differential expression based on treatment rather than age cohort. Belowground </w:t>
      </w:r>
      <w:r>
        <w:t>gene expression</w:t>
      </w:r>
      <w:r w:rsidRPr="00C4596E">
        <w:t xml:space="preserve"> exhibit</w:t>
      </w:r>
      <w:r>
        <w:t>s</w:t>
      </w:r>
      <w:r w:rsidRPr="00C4596E">
        <w:t xml:space="preserve"> </w:t>
      </w:r>
      <w:r>
        <w:t>the clearest differences by age cohort. Salinity causes major shifts in gene expression, with some shifts by age cohort in belowground tissue gene expression. Samples were taken for root and stem tissues. RNA sequences were assembled to create a draft transcriptome, annotated, and differential gene expression analyses performed. Overall, the strongest signals were by tissue type, wherein root and stem tissues differed. Differences by salinity treatment were the next most significant overall, though this pattern varied by genotype. Finally, 20</w:t>
      </w:r>
      <w:r w:rsidRPr="0050331E">
        <w:rPr>
          <w:vertAlign w:val="superscript"/>
        </w:rPr>
        <w:t>th</w:t>
      </w:r>
      <w:r>
        <w:t xml:space="preserve"> century and 21</w:t>
      </w:r>
      <w:r w:rsidRPr="0050331E">
        <w:rPr>
          <w:vertAlign w:val="superscript"/>
        </w:rPr>
        <w:t>st</w:t>
      </w:r>
      <w:r>
        <w:t xml:space="preserve"> century groups tended to exhibit similar gene expression patterns. Annotations demonstrated antioxidant action may be a key mechanism for salinity tolerance in </w:t>
      </w:r>
      <w:r>
        <w:rPr>
          <w:i/>
          <w:iCs/>
        </w:rPr>
        <w:t>S. americanus.</w:t>
      </w:r>
      <w:r>
        <w:t xml:space="preserve"> This work represents the first gene expression analysis for this foundational brackish marsh species. </w:t>
      </w:r>
    </w:p>
    <w:p w14:paraId="78693FC5" w14:textId="77777777" w:rsidR="003437F1" w:rsidRDefault="003437F1" w:rsidP="003437F1">
      <w:pPr>
        <w:pStyle w:val="Heading2"/>
      </w:pPr>
      <w:bookmarkStart w:id="121" w:name="_Toc57401201"/>
      <w:r>
        <w:t>Introduction</w:t>
      </w:r>
      <w:bookmarkEnd w:id="121"/>
    </w:p>
    <w:p w14:paraId="78C05030" w14:textId="77777777" w:rsidR="003437F1" w:rsidRDefault="003437F1" w:rsidP="003437F1">
      <w:pPr>
        <w:pStyle w:val="Heading3"/>
      </w:pPr>
      <w:bookmarkStart w:id="122" w:name="_Toc57401202"/>
      <w:r>
        <w:t>Rapid evolutionary change</w:t>
      </w:r>
      <w:bookmarkEnd w:id="122"/>
    </w:p>
    <w:p w14:paraId="04D149BC" w14:textId="5BBB14BE" w:rsidR="003437F1" w:rsidRDefault="005618D3" w:rsidP="003437F1">
      <w:r>
        <w:t xml:space="preserve">The potential for rapid </w:t>
      </w:r>
      <w:r w:rsidR="003437F1">
        <w:t>phenotypic evolution over brief evolutionary time has garnered increasing interest in recent years. This is in part due to the swift onset of climate change corollaries (e.g.</w:t>
      </w:r>
      <w:r>
        <w:t>,</w:t>
      </w:r>
      <w:r w:rsidR="003437F1">
        <w:t xml:space="preserve"> worsening storms, drought, flooding, sea</w:t>
      </w:r>
      <w:r>
        <w:t>-</w:t>
      </w:r>
      <w:r w:rsidR="003437F1">
        <w:t xml:space="preserve">level rise) (IPCC 2014). Species that survive precipitous shifts in environmental conditions must respond by migration, phenotypic plasticity, and/or evolutionary response </w:t>
      </w:r>
      <w:r w:rsidR="003437F1">
        <w:fldChar w:fldCharType="begin" w:fldLock="1"/>
      </w:r>
      <w:r w:rsidR="003437F1">
        <w:instrText>ADDIN CSL_CITATION {"citationItems":[{"id":"ITEM-1","itemData":{"DOI":"10.1371/journal.pbio.2001104","ISSN":"1545-7885","abstract":"Current climate change may be a major threat to global biodiversity, but the extent of species loss will depend on the details of how species respond to changing climates. For example, if most species can undergo rapid change in their climatic niches, then extinctions may be limited. Numerous studies have now documented shifts in the geographic ranges of species that were inferred to be related to climate change, especially shifts towards higher mean elevations and latitudes. Many of these studies contain valuable data on extinctions of local populations that have not yet been thoroughly explored. Specifically, overall range shifts can include range contractions at the “warm edges” of species’ ranges (i.e., lower latitudes and elevations), contractions which occur through local extinctions. Here, data on climate-related range shifts were used to test the frequency of local extinctions related to recent climate change. The results show that climate-related local extinctions have already occurred in hundreds of species, including 47% of the 976 species surveyed. This frequency of local extinctions was broadly similar across climatic zones, clades, and habitats but was significantly higher in tropical species than in temperate species (55% versus 39%), in animals than in plants (50% versus 39%), and in freshwater habitats relative to terrestrial and marine habitats (74% versus 46% versus 51%). Overall, these results suggest that local extinctions related to climate change are already widespread, even though levels of climate change so far are modest relative to those predicted in the next 100 years. These extinctions will presumably become much more prevalent as global warming increases further by roughly 2-fold to 5-fold over the coming decades.","author":[{"dropping-particle":"","family":"Wiens","given":"John J.","non-dropping-particle":"","parse-names":false,"suffix":""}],"container-title":"PLOS Biology","editor":[{"dropping-particle":"","family":"Barnosky","given":"Anthony","non-dropping-particle":"","parse-names":false,"suffix":""}],"id":"ITEM-1","issue":"12","issued":{"date-parts":[["2016","12","8"]]},"page":"e2001104","publisher":"Public Library of Science","title":"Climate-Related Local Extinctions Are Already Widespread among Plant and Animal Species","type":"article-journal","volume":"14"},"uris":["http://www.mendeley.com/documents/?uuid=7310f82f-8c33-3f57-aabb-7e872fbef2f4"]},{"id":"ITEM-2","itemData":{"DOI":"10.1073/pnas.1913007117","ISSN":"10916490","PMID":"32041877","abstract":"Climate change may be a major threat to biodiversity in the next 100 years. Although there has been important work on mechanisms of decline in some species, it generally remains unclear which changes in climate actually cause extinctions, and how many species will likely be lost. Here, we identify the specific changes in climate that are associated with the widespread local extinctions that have already occurred. We then use this information to predict the extent of future biodiversity loss and to identify which processes may forestall extinction. We used data from surveys of 538 plant and animal species over time, 44% of which have already had local extinctions at one or more sites. We found that locations with local extinctions had larger and faster changes in hottest yearly temperatures than those without. Surprisingly, sites with local extinctions had significantly smaller changes in mean annual temperatures, despite the widespread use of mean annual temperatures as proxies for overall climate change. Based on their past rates of dispersal, we estimate that 57–70% of these 538 species will not disperse quickly enough to avoid extinction. However, we show that niche shifts appear to be far more important for avoiding extinction than dispersal, although most studies focus only on dispersal. Specifically, considering both dispersal and niche shifts, we project that only 16–30% of these 538 species may go extinct by 2070. Overall, our results help identify the specific climatic changes that cause extinction and the processes that may help species to survive.","author":[{"dropping-particle":"","family":"Román-Palacios","given":"Cristian","non-dropping-particle":"","parse-names":false,"suffix":""},{"dropping-particle":"","family":"Wiens","given":"John J.","non-dropping-particle":"","parse-names":false,"suffix":""}],"container-title":"Proceedings of the National Academy of Sciences of the United States of America","id":"ITEM-2","issue":"8","issued":{"date-parts":[["2020"]]},"page":"4211-4217","title":"Recent responses to climate change reveal the drivers of species extinction and survival","type":"article-journal","volume":"117"},"uris":["http://www.mendeley.com/documents/?uuid=1e6d6f2c-9cc3-4889-8fba-3f88720ebc0b"]}],"mendeley":{"formattedCitation":"(Wiens 2016; Román-Palacios and Wiens 2020)","plainTextFormattedCitation":"(Wiens 2016; Román-Palacios and Wiens 2020)","previouslyFormattedCitation":"(Wiens 2016; Román-Palacios and Wiens 2020)"},"properties":{"noteIndex":0},"schema":"https://github.com/citation-style-language/schema/raw/master/csl-citation.json"}</w:instrText>
      </w:r>
      <w:r w:rsidR="003437F1">
        <w:fldChar w:fldCharType="separate"/>
      </w:r>
      <w:r w:rsidR="003437F1" w:rsidRPr="00064B7F">
        <w:rPr>
          <w:noProof/>
        </w:rPr>
        <w:t>(Wiens 2016; Román-Palacios and Wiens 2020)</w:t>
      </w:r>
      <w:r w:rsidR="003437F1">
        <w:fldChar w:fldCharType="end"/>
      </w:r>
      <w:r w:rsidR="003437F1">
        <w:t xml:space="preserve">. Rapid phenotypic shifts in the short term may prove consequential if they can confer improved fitness on populations facing the brunt of climate change (i.e. if they are adaptive) </w:t>
      </w:r>
      <w:r w:rsidR="003437F1">
        <w:fldChar w:fldCharType="begin" w:fldLock="1"/>
      </w:r>
      <w:r w:rsidR="003437F1">
        <w:instrText>ADDIN CSL_CITATION {"citationItems":[{"id":"ITEM-1","itemData":{"DOI":"10.1111/eva.12137","ISBN":"1752-4571","ISSN":"17524563","PMID":"24454544","abstract":"Many studies have recorded phenotypic changes in natural populations and attributed them to climate change. However, controversy and uncertainty has arisen around three levels of inference in such studies. First, it has proven difficult to conclusively distinguish whether phenotypic changes are genetically based or the result of phenotypic plasticity. Second, whether or not the change is adaptive is usually assumed rather than tested. Third, inferences that climate change is the specific causal agent have rarely involved the testing - and exclusion - of other potential drivers. We here review the various ways in which the above inferences have been attempted, and evaluate the strength of support that each approach can provide. This methodological assessment sets the stage for 11 accompanying review articles that attempt comprehensive syntheses of what is currently known - and not known - about responses to climate change in a variety of taxa and in theory. Summarizing and relying on the results of these reviews, we arrive at the conclusion that evidence for genetic adaptation to climate change has been found in some systems, but is still relatively scarce. Most importantly, it is clear that more studies are needed - and these must employ better inferential methods - before general conclusions can be drawn. Overall, we hope that the present paper and special issue provide inspiration for future research and guidelines on best practices for its execution.","author":[{"dropping-particle":"","family":"Merilä","given":"Juha","non-dropping-particle":"","parse-names":false,"suffix":""},{"dropping-particle":"","family":"Hendry","given":"Andrew P.","non-dropping-particle":"","parse-names":false,"suffix":""}],"container-title":"Evolutionary Applications","id":"ITEM-1","issue":"1","issued":{"date-parts":[["2014"]]},"title":"Climate change, adaptation, and phenotypic plasticity: The problem and the evidence","type":"article","volume":"7"},"uris":["http://www.mendeley.com/documents/?uuid=fbe7f43b-8923-3901-96c3-7a824ef727d3"]},{"id":"ITEM-2","itemData":{"DOI":"10.1111/eva.12109","ISSN":"17524571","author":[{"dropping-particle":"","family":"Reusch","given":"Thorsten B. H.","non-dropping-particle":"","parse-names":false,"suffix":""}],"container-title":"Evolutionary Applications","id":"ITEM-2","issue":"1","issued":{"date-parts":[["2014","1","1"]]},"page":"104-122","publisher":"Wiley/Blackwell (10.1111)","title":"Climate change in the oceans: evolutionary versus phenotypically plastic responses of marine animals and plants","type":"article-journal","volume":"7"},"uris":["http://www.mendeley.com/documents/?uuid=cb429896-0041-35ae-9062-3b81703cf51c"]}],"mendeley":{"formattedCitation":"(Merilä and Hendry 2014; Reusch 2014)","plainTextFormattedCitation":"(Merilä and Hendry 2014; Reusch 2014)","previouslyFormattedCitation":"(Merilä and Hendry 2014; Reusch 2014)"},"properties":{"noteIndex":0},"schema":"https://github.com/citation-style-language/schema/raw/master/csl-citation.json"}</w:instrText>
      </w:r>
      <w:r w:rsidR="003437F1">
        <w:fldChar w:fldCharType="separate"/>
      </w:r>
      <w:r w:rsidR="003437F1" w:rsidRPr="00064B7F">
        <w:rPr>
          <w:noProof/>
        </w:rPr>
        <w:t>(Merilä and Hendry 2014; Reusch 2014)</w:t>
      </w:r>
      <w:r w:rsidR="003437F1">
        <w:fldChar w:fldCharType="end"/>
      </w:r>
      <w:r w:rsidR="003437F1">
        <w:t xml:space="preserve">. Determining if shifts in phenotype are </w:t>
      </w:r>
      <w:r w:rsidR="003437F1">
        <w:lastRenderedPageBreak/>
        <w:t>attributable to rapid evolution or plasticity is challenging, in part because rapid evolution is difficult to detect due to its likely being ubiquitous and incremental (but see Franks et al. 2011)</w:t>
      </w:r>
      <w:r w:rsidR="003437F1">
        <w:fldChar w:fldCharType="begin" w:fldLock="1"/>
      </w:r>
      <w:r w:rsidR="003437F1">
        <w:instrText>ADDIN CSL_CITATION {"citationItems":[{"id":"ITEM-1","itemData":{"DOI":"10.1073/pnas.1821066116","ISSN":"10916490","PMID":"31217289","abstract":"Environmentally induced phenotypes have been proposed to initiate and bias adaptive evolutionary change toward particular directions. The potential for this to happen depends in part on how well plastic responses are aligned with the additive genetic variance and covariance in traits. Using meta-analysis, we demonstrate that plastic responses to novel environments tend to occur along phenotype dimensions that harbor substantial amounts of additive genetic variation. This suggests that selection for or against environmentally induced phenotypes typically will be effective. One interpretation of the alignment between the direction of plasticity and the main axis of additive genetic variation is that developmental systems tend to respond to environmental novelty as they do to genetic mutation. This makes it challenging to distinguish if the direction of evolution is biased by plasticity or genetic “constraint.” Our results therefore highlight a need for new theoretical and empirical approaches to address the role of plasticity in evolution.","author":[{"dropping-particle":"","family":"Noble","given":"Daniel W.A.","non-dropping-particle":"","parse-names":false,"suffix":""},{"dropping-particle":"","family":"Radersma","given":"Reinder","non-dropping-particle":"","parse-names":false,"suffix":""},{"dropping-particle":"","family":"Uller","given":"Tobias","non-dropping-particle":"","parse-names":false,"suffix":""}],"container-title":"Proceedings of the National Academy of Sciences of the United States of America","id":"ITEM-1","issue":"27","issued":{"date-parts":[["2019"]]},"page":"13452-13461","title":"Plastic responses to novel environments are biased towards phenotype dimensions with high additive genetic variation","type":"article-journal","volume":"116"},"uris":["http://www.mendeley.com/documents/?uuid=736d1353-1ac0-4d19-886c-ad3766accc3b"]}],"mendeley":{"formattedCitation":"(Noble et al. 2019)","manualFormatting":"(Noble et al. 2019","plainTextFormattedCitation":"(Noble et al. 2019)","previouslyFormattedCitation":"(Noble et al. 2019)"},"properties":{"noteIndex":0},"schema":"https://github.com/citation-style-language/schema/raw/master/csl-citation.json"}</w:instrText>
      </w:r>
      <w:r w:rsidR="003437F1">
        <w:fldChar w:fldCharType="separate"/>
      </w:r>
      <w:r w:rsidR="003437F1" w:rsidRPr="00446C73">
        <w:rPr>
          <w:noProof/>
        </w:rPr>
        <w:t>(Noble et al. 2019</w:t>
      </w:r>
      <w:r w:rsidR="003437F1">
        <w:fldChar w:fldCharType="end"/>
      </w:r>
      <w:r w:rsidR="003437F1">
        <w:t xml:space="preserve">; </w:t>
      </w:r>
      <w:r w:rsidR="003437F1">
        <w:fldChar w:fldCharType="begin" w:fldLock="1"/>
      </w:r>
      <w:r w:rsidR="00DB3393">
        <w:instrText>ADDIN CSL_CITATION {"citationItems":[{"id":"ITEM-1","itemData":{"DOI":"10.1111/j.1365-294X.2007.03428.x","ISBN":"5143983185","ISSN":"09621083","PMID":"18173498","abstract":"Human activities can expose populations to dramatic environmental perturbations, which may then precipitate adaptive phenotypic change. We ask whether or not phenotypic changes associated with human-disturbed (anthropogenic) contexts are greater than those associated with more 'natural' contexts. Our meta-analysis is based on more than 3000 rates of phenotypic change in 68 'systems', each representing a given species in a particular geographical area. We find that rates of phenotypic change are greater in anthropogenic contexts than in natural contexts. This difference may be influenced by phenotypic plasticity - because it was evident for studies of wild-caught individuals (which integrate both genetic and plastic effects) but not for common-garden or quantitative genetic studies (which minimize plastic effects). We also find that phenotypic changes in response to disturbance can be remarkably abrupt, perhaps again because of plasticity. In short, humans are an important agent driving phenotypic change in contemporary populations. Although these changes sometimes have a genetic basis, our analyses suggest a particularly important contribution from phenotypic plasticity.","author":[{"dropping-particle":"","family":"Hendry","given":"Andrew P.","non-dropping-particle":"","parse-names":false,"suffix":""},{"dropping-particle":"","family":"Farrugia","given":"Thomas J.","non-dropping-particle":"","parse-names":false,"suffix":""},{"dropping-particle":"","family":"Kinnison","given":"Michael T.","non-dropping-particle":"","parse-names":false,"suffix":""}],"container-title":"Molecular Ecology","id":"ITEM-1","issue":"1","issued":{"date-parts":[["2008"]]},"page":"20-29","title":"Human influences on rates of phenotypic change in wild animal populations","type":"article-journal","volume":"17"},"uris":["http://www.mendeley.com/documents/?uuid=aebba3e9-5a9c-4274-bb3d-9938a4637019"]},{"id":"ITEM-2","itemData":{"DOI":"10.1111/gcb.13903","ISBN":"1365-2486","ISSN":"13652486","PMID":"29024256","abstract":"Phenotypic plasticity, both within and across generations, is an important mechanism that organisms use to cope with rapid climate change. While an increasing number of studies show that plasticity across generations (transgenerational plasticity or TGP) may occur, we have limited understanding of key aspects of TGP, such as the environmental conditions that may promote it, its relationship to within-generation plasticity (WGP) and its role in evolutionary potential. In this review, we consider how the detection of TGP in climate change experiments is affected by the predictability of environmental variation, as well as the timing and magnitude of environmental change cues applied. We also discuss the need to design experiments that are able to distinguish TGP from selection and TGP from WGP in multigenerational experiments. We conclude by suggesting future research directions that build on the knowledge to date and admit the limitations that exist, which will depend on the way environmental change is simulated and the type of experimental design used. Such an approach will open up this burgeoning area of research to a wider variety of organisms and allow better predictive capacity of the role of TGP in the response of organisms to future climate change.","author":[{"dropping-particle":"","family":"Donelson","given":"Jennifer M.","non-dropping-particle":"","parse-names":false,"suffix":""},{"dropping-particle":"","family":"Salinas","given":"Santiago","non-dropping-particle":"","parse-names":false,"suffix":""},{"dropping-particle":"","family":"Munday","given":"Philip L.","non-dropping-particle":"","parse-names":false,"suffix":""},{"dropping-particle":"","family":"Shama","given":"Lisa N.S.","non-dropping-particle":"","parse-names":false,"suffix":""}],"container-title":"Global Change Biology","id":"ITEM-2","issue":"1","issued":{"date-parts":[["2018"]]},"title":"Transgenerational plasticity and climate change experiments: Where do we go from here?","type":"article","volume":"24"},"uris":["http://www.mendeley.com/documents/?uuid=76575d01-388c-3fca-b052-2f5affa404e4"]},{"id":"ITEM-3","itemData":{"DOI":"10.1111/eva.12803","ISSN":"1752-4571","abstract":"As climatic conditions change, species will be forced to move or adapt to avoid extinction. Exacerbated by ongoing climate change, California recently experienced a severe and exceptional drought from 2011 to 2017. To investigate whether an adaptive response occurred during this event, we conducted a “resurrection” study of the cutleaf monkeyflower (Mimulus laciniatus), an annual plant, by comparing trait means and variances of ancestral seed collections (“pre-drought”) with contemporary descendant collections (“drought”). Plants were grown under common conditions to test whether this geographically restricted species has the capacity to respond evolutionarily to climate stress across its range. We examined if traits shifted in response to the recent, severe drought and included populations across an elevation gradient, including populations at the low- and high-elevation edges of the species range. We found that time to seedling emergence in the drought generation was significantly earlier than in the pre-drought generation, a response consistent with drought adaptation. Additionally, trait variation in days to emergence was reduced in the drought generation, which suggests selection or bottleneck events. Days to first flower increased significantly by elevation, consistent with climate adaptation across the species range. Drought generation plants were larger and had greater reproduction, which was likely a carryover effect of earlier germination. These results demonstrate that rapid shifts in trait means and variances consistent with climate adaptation are occurring within populations, including peripheral populations at warm and cold climate limits, of a plant species with a relatively restricted range that has so far not shifted its elevation distribution during contemporary climate change. Thus, rapid evolution may mitigate, at least temporarily, range shifts under global climate change. This study highlights the need for better understanding rapid adaptation as a means for plant communities to cope with extraordinary climate events.","author":[{"dropping-particle":"","family":"Dickman","given":"Erin E.","non-dropping-particle":"","parse-names":false,"suffix":""},{"dropping-particle":"","family":"Pennington","given":"Lillie K.","non-dropping-particle":"","parse-names":false,"suffix":""},{"dropping-particle":"","family":"Franks","given":"Steven J.","non-dropping-particle":"","parse-names":false,"suffix":""},{"dropping-particle":"","family":"Sexton","given":"Jason P.","non-dropping-particle":"","parse-names":false,"suffix":""}],"container-title":"Evolutionary Applications","id":"ITEM-3","issue":"8","issued":{"date-parts":[["2019","9","16"]]},"page":"1569-1582","publisher":"Wiley-Blackwell","title":"Evidence for adaptive responses to historic drought across a native plant species range","type":"article-journal","volume":"12"},"uris":["http://www.mendeley.com/documents/?uuid=856af7df-8767-3f9a-8309-c237d7eb007f"]}],"mendeley":{"formattedCitation":"(Hendry et al. 2008; Donelson et al. 2018; Dickman et al. 2019)","manualFormatting":"Hendry et al. 2008; Donelson et al. 2018; Dickman et al. 2019)","plainTextFormattedCitation":"(Hendry et al. 2008; Donelson et al. 2018; Dickman et al. 2019)","previouslyFormattedCitation":"(HENDRY et al. 2008; Donelson et al. 2018; Dickman et al. 2019)"},"properties":{"noteIndex":0},"schema":"https://github.com/citation-style-language/schema/raw/master/csl-citation.json"}</w:instrText>
      </w:r>
      <w:r w:rsidR="003437F1">
        <w:fldChar w:fldCharType="separate"/>
      </w:r>
      <w:r w:rsidR="003437F1" w:rsidRPr="00A2377C">
        <w:rPr>
          <w:noProof/>
        </w:rPr>
        <w:t>Hendry et al. 2008; Donelson et al. 2018; Dickman et al. 2019)</w:t>
      </w:r>
      <w:r w:rsidR="003437F1">
        <w:fldChar w:fldCharType="end"/>
      </w:r>
      <w:r w:rsidR="003437F1" w:rsidRPr="00A2377C">
        <w:t xml:space="preserve">. </w:t>
      </w:r>
      <w:r w:rsidR="003437F1">
        <w:t xml:space="preserve">One means of better detecting small evolutionary changes is the examination of shifts on a molecular genetic level </w:t>
      </w:r>
      <w:r w:rsidR="003437F1">
        <w:fldChar w:fldCharType="begin" w:fldLock="1"/>
      </w:r>
      <w:r w:rsidR="003437F1">
        <w:instrText>ADDIN CSL_CITATION {"citationItems":[{"id":"ITEM-1","itemData":{"DOI":"10.1016/j.tig.2016.04.005","ISBN":"0168-9525","ISSN":"13624555","PMID":"27185237","abstract":"Population genetics largely rests on a 'standard model' in which random genetic drift is the dominant force, selective sweeps occur infrequently, and deleterious mutations are purged from the population by purifying selection. Studies of phenotypic evolution in nature reveal a very different picture, with strong selection and rapid heritable trait changes being common. The time-rate scaling of phenotypic evolution suggests that selection on phenotypes is often fluctuating in direction, allowing phenotypes to respond rapidly to environmental fluctuations while remaining within relatively constant bounds over longer periods. Whether such rapid phenotypic evolution undermines the standard model will depend on how many genomic loci typically contribute to strongly selected traits and how phenotypic evolution impacts the dynamics of genetic variation in a population. Population-level sequencing will allow us to dissect the genetic basis of phenotypic evolution and study the evolutionary dynamics of genetic variation through direct measurement of polymorphism trajectories over time.","author":[{"dropping-particle":"","family":"Messer","given":"Philipp W.","non-dropping-particle":"","parse-names":false,"suffix":""},{"dropping-particle":"","family":"Ellner","given":"Stephen P.","non-dropping-particle":"","parse-names":false,"suffix":""},{"dropping-particle":"","family":"Hairston","given":"Nelson G.","non-dropping-particle":"","parse-names":false,"suffix":""}],"container-title":"Trends in Genetics","id":"ITEM-1","issue":"7","issued":{"date-parts":[["2016"]]},"note":"NULL","page":"408-418","publisher":"Elsevier Ltd","title":"Can Population Genetics Adapt to Rapid Evolution?","type":"article-journal","volume":"32"},"uris":["http://www.mendeley.com/documents/?uuid=1163a88b-948a-496f-9699-3ed6de8c3c5c"]}],"mendeley":{"formattedCitation":"(Messer et al. 2016)","plainTextFormattedCitation":"(Messer et al. 2016)","previouslyFormattedCitation":"(Messer et al. 2016)"},"properties":{"noteIndex":0},"schema":"https://github.com/citation-style-language/schema/raw/master/csl-citation.json"}</w:instrText>
      </w:r>
      <w:r w:rsidR="003437F1">
        <w:fldChar w:fldCharType="separate"/>
      </w:r>
      <w:r w:rsidR="003437F1" w:rsidRPr="00D81C43">
        <w:rPr>
          <w:noProof/>
        </w:rPr>
        <w:t>(Messer et al. 2016)</w:t>
      </w:r>
      <w:r w:rsidR="003437F1">
        <w:fldChar w:fldCharType="end"/>
      </w:r>
      <w:r w:rsidR="003437F1">
        <w:t xml:space="preserve">. Prior studies focus on shifts in allele frequencies to look for signatures of selection by leveraging genomics approaches like microsatellite genotyping, </w:t>
      </w:r>
      <w:proofErr w:type="spellStart"/>
      <w:r w:rsidR="003437F1">
        <w:t>ddRADseq</w:t>
      </w:r>
      <w:proofErr w:type="spellEnd"/>
      <w:r w:rsidR="003437F1">
        <w:t xml:space="preserve">, and </w:t>
      </w:r>
      <w:proofErr w:type="spellStart"/>
      <w:r w:rsidR="003437F1">
        <w:t>RNAseq</w:t>
      </w:r>
      <w:proofErr w:type="spellEnd"/>
      <w:r w:rsidR="003437F1">
        <w:t xml:space="preserve"> </w:t>
      </w:r>
      <w:r w:rsidR="003437F1">
        <w:fldChar w:fldCharType="begin" w:fldLock="1"/>
      </w:r>
      <w:r w:rsidR="003437F1">
        <w:instrText>ADDIN CSL_CITATION {"citationItems":[{"id":"ITEM-1","itemData":{"DOI":"10.1111/1755-0998.12591","ISSN":"1755098X","author":[{"dropping-particle":"","family":"Elbers","given":"Jean P.","non-dropping-particle":"","parse-names":false,"suffix":""},{"dropping-particle":"","family":"Clostio","given":"Rachel W.","non-dropping-particle":"","parse-names":false,"suffix":""},{"dropping-particle":"","family":"Taylor","given":"Sabrina S.","non-dropping-particle":"","parse-names":false,"suffix":""}],"container-title":"Molecular Ecology Resources","id":"ITEM-1","issue":"3","issued":{"date-parts":[["2017","5"]]},"page":"481-491","title":"Population genetic inferences using immune gene SNPs mirror patterns inferred by microsatellites","type":"article-journal","volume":"17"},"uris":["http://www.mendeley.com/documents/?uuid=40dc19e9-babc-3f04-9b0e-ea0e40240367"]},{"id":"ITEM-2","itemData":{"DOI":"10.1038/nrg.2016.49","ISBN":"1471-0064 (Electronic)\\r1471-0056 (Linking)","ISSN":"1471-0056","PMID":"27184599","abstract":"Since the completion of the human genome project in 2003, extraordinary progress has been made in genome sequencing technologies, which has led to a decreased cost per megabase and an increase in the number and diversity of sequenced genomes. An astonishing complexity of genome architecture has been revealed, bringing these sequencing technologies to even greater advancements. Some approaches maximize the number of bases sequenced in the least amount of time, generating a wealth of data that can be used to understand increasingly complex phenotypes. Alternatively, other approaches now aim to sequence longer contiguous pieces of DNA, which are essential for resolving structurally complex regions. These and other strategies are providing researchers and clinicians a variety of tools to probe genomes in greater depth, leading to an enhanced understanding of how genome sequence variants underlie phenotype and disease.","author":[{"dropping-particle":"","family":"Goodwin","given":"S","non-dropping-particle":"","parse-names":false,"suffix":""},{"dropping-particle":"","family":"McPherson","given":"J D","non-dropping-particle":"","parse-names":false,"suffix":""},{"dropping-particle":"","family":"McCombie","given":"W R","non-dropping-particle":"","parse-names":false,"suffix":""}],"container-title":"Nat Rev Genet","id":"ITEM-2","issue":"6","issued":{"date-parts":[["2016"]]},"page":"333-351","publisher":"Nature Publishing Group","title":"Coming of age: ten years of next-generation sequencing technologies","type":"article-journal","volume":"17"},"uris":["http://www.mendeley.com/documents/?uuid=7d21d851-f441-47ef-983b-899a1838f134"]},{"id":"ITEM-3","itemData":{"DOI":"10.1111/mec.15091","ISSN":"1365294X","abstract":"Recently evolved species typically share genetic variation across their genomes due to incomplete lineage sorting and/or ongoing gene flow. Given only subtle allele frequency differences at most loci and the expectation that divergent selection may affect only a tiny fraction of the genome, distinguishing closely related species based on multi-locus data requires substantial genomic coverage. In this study, we used ddRAD-seq to sample the genomes of five recently diverged, New World “mallards” (Anas spp.), a group of dabbling duck species characterized by diagnosable phenotypic differences but minimal genetic differentiation. With increased genomic sampling, we aimed to characterize population structure within this group and identify genomic regions that may have experienced divergent selection during speciation. We analyzed 3,017 autosomal ddRAD-seq loci and 177 loci from the Z-chromosome. In contrast to previous studies, the ddRAD-seq data were sufficient to assign individuals to their respective species or subspecies and to generate estimates of gene flow in a phylogenetic framework. We find limited evidence of contemporary gene flow between the dichromatic mallard and several monochromatic taxa, but find evidence for historical gene flow between some monochromatic species pairs. We conclude that the overall genetic similarity of these taxa likely reflects retained ancestral polymorphism rather than recent and extensive gene flow. Thus, despite recurring cases of hybridization in this group, our results challenge the current dogma predicting the genetic extinction of the New World monochromatic dabbling ducks via introgressive hybridization with mallards. Moreover, ddRAD-seq data were sufficient to identify previously unknown outlier regions across the Z-chromosome and several autosomal chromosomes that may have been involved in the diversification of species in this recent radiation.","author":[{"dropping-particle":"","family":"Lavretsky","given":"Philip","non-dropping-particle":"","parse-names":false,"suffix":""},{"dropping-particle":"","family":"DaCosta","given":"Jeffrey M.","non-dropping-particle":"","parse-names":false,"suffix":""},{"dropping-particle":"","family":"Sorenson","given":"Michael D.","non-dropping-particle":"","parse-names":false,"suffix":""},{"dropping-particle":"","family":"McCracken","given":"Kevin G.","non-dropping-particle":"","parse-names":false,"suffix":""},{"dropping-particle":"","family":"Peters","given":"Jeffrey L.","non-dropping-particle":"","parse-names":false,"suffix":""}],"container-title":"Molecular Ecology","id":"ITEM-3","issue":"10","issued":{"date-parts":[["2019","5","1"]]},"page":"2594-2609","publisher":"Blackwell Publishing Ltd","title":"ddRAD-seq data reveal significant genome-wide population structure and divergent genomic regions that distinguish the mallard and close r</w:instrText>
      </w:r>
      <w:r w:rsidR="003437F1" w:rsidRPr="003437F1">
        <w:rPr>
          <w:lang w:val="fr-FR"/>
        </w:rPr>
        <w:instrText>elatives in North America","type":"article-journal","volume":"28"},"uris":["http://www.mendeley.com/documents/?uuid=f2b09917-8573-35d2-9a7b-47d3c4a935fb"]},{"id":"ITEM-4","itemData":{"DOI":"10.1111/mec.13055","ISSN":"09621083","author":[{"dropping-particle":"","family":"Alvarez","given":"Mariano","non-dropping-particle":"","parse-names":false,"suffix":""},{"dropping-particle":"","family":"Schrey","given":"Aaron W.","non-dropping-particle":"","parse-names":false,"suffix":""},{"dropping-particle":"","family":"Richards","given":"Christina L.","non-dropping-particle":"","parse-names":false,"suffix":""}],"container-title":"Molecular Ecology","id":"ITEM-4","issue":"4","issued":{"date-parts":[["2015","2","1"]]},"page":"710-725","publisher":"John Wiley &amp; Sons, Ltd (10.1111)","title":"Ten years of transcriptomics in wild populations: what have we learned about their ecology and evolution?","type":"article-journal","volume":"24"},"uris":["http://www.mendeley.com/documents/?uuid=68df218a-33d5-3422-9b7f-13b9da7f81e4"]}],"mendeley":{"formattedCitation":"(Alvarez et al. 2015; Goodwin et al. 2016; Elbers et al. 2017; Lavretsky et al. 2019)","plainTextFormattedCitation":"(Alvarez et al. 2015; Goodwin et al. 2016; Elbers et al. 2017; Lavretsky et al. 2019)","previouslyFormattedCitation":"(Alvarez et al. 2015; Goodwin et al. 2016; Elbers et al. 2017; Lavretsky et al. 2019)"},"properties":{"noteIndex":0},"schema":"https://github.com/citation-style-language/schema/raw/master/csl-citation.json"}</w:instrText>
      </w:r>
      <w:r w:rsidR="003437F1">
        <w:fldChar w:fldCharType="separate"/>
      </w:r>
      <w:r w:rsidR="003437F1" w:rsidRPr="00121910">
        <w:rPr>
          <w:noProof/>
          <w:lang w:val="fr-FR"/>
        </w:rPr>
        <w:t>(Alvarez et al. 2015; Goodwin et al. 2016; Elbers et al. 2017; Lavretsky et al. 2019)</w:t>
      </w:r>
      <w:r w:rsidR="003437F1">
        <w:fldChar w:fldCharType="end"/>
      </w:r>
      <w:r w:rsidR="003437F1" w:rsidRPr="00121910">
        <w:rPr>
          <w:lang w:val="fr-FR"/>
        </w:rPr>
        <w:t xml:space="preserve">. </w:t>
      </w:r>
      <w:r w:rsidR="003437F1">
        <w:t xml:space="preserve">Perhaps the least frequently used method for discovering evidence of evolutionary shifts over time is </w:t>
      </w:r>
      <w:proofErr w:type="spellStart"/>
      <w:r w:rsidR="003437F1">
        <w:t>RNAseq</w:t>
      </w:r>
      <w:proofErr w:type="spellEnd"/>
      <w:r w:rsidR="003437F1">
        <w:t xml:space="preserve">. This is despite the fact that gene expression shifts can be associated with phenotypic shifts, which can in turn affect fitness </w:t>
      </w:r>
      <w:r w:rsidR="003437F1">
        <w:fldChar w:fldCharType="begin" w:fldLock="1"/>
      </w:r>
      <w:r w:rsidR="003437F1">
        <w:instrText>ADDIN CSL_CITATION {"citationItems":[{"id":"ITEM-1","itemData":{"DOI":"10.1111/mec.14213","ISSN":"1365294X","abstract":"Research has shown that a change in environmental conditions can alter the expression of traits during development (i.e., “within-generation phenotypic plasticity”) as well as induce heritable phenotypic responses that persist for multiple generations (i.e., “transgenerational plasticity”, TGP). It has long been assumed that shifts in gene expression are tightly linked to observed trait responses at the phenotypic level. Yet, the manner in which organisms couple within- and TGP at the molecular level is unclear. Here we tested the influence of fish predator chemical cues on patterns of gene expression within- and across generations using a clone of Daphnia ambigua that is known to exhibit strong TGP but weak within-generation plasticity. Daphnia were reared in the presence of predator cues in generation 1, and shifts in gene expression were tracked across two additional asexual experimental generations that lacked exposure to predator cues. Initial exposure to predator cues in generation 1 was linked to ~50 responsive genes, but such shifts were 3–4× larger in later generations. Differentially expressed genes included those involved in reproduction, exoskeleton structure and digestion; major shifts in expression of genes encoding ribosomal proteins were also identified. Furthermore, shifts within the first-generation and transgenerational shifts in gene expression were largely distinct in terms of the genes that were differentially expressed. Such results argue that the gene expression programmes involved in within- vs. transgeneration plasticity are fundamentally different. Our study provides new key insights into the plasticity of gene expression and how it relates to phenotypic plasticity in nature.","author":[{"dropping-particle":"","family":"Hales","given":"Nicole R.","non-dropping-particle":"","parse-names":false,"suffix":""},{"dropping-particle":"","family":"Schield","given":"Drew R.","non-dropping-particle":"","parse-names":false,"suffix":""},{"dropping-particle":"","family":"Andrew","given":"Audra L.","non-dropping-particle":"","parse-names":false,"suffix":""},{"dropping-particle":"","family":"Card","given":"Daren C.","non-dropping-particle":"","parse-names":false,"suffix":""},{"dropping-particle":"","family":"Walsh","given":"Matthew R.","non-dropping-particle":"","parse-names":false,"suffix":""},{"dropping-particle":"","family":"Castoe","given":"Todd A.","non-dropping-particle":"","parse-names":false,"suffix":""}],"container-title":"Molecular Ecology","id":"ITEM-1","issue":"19","issued":{"date-parts":[["2017"]]},"page":"5003-5015","title":"Contrasting gene expression programs correspond with predator-induced phenotypic plasticity within and across generations in Daphnia","type":"article-journal","volume":"26"},"uris":["http://www.mendeley.com/documents/?uuid=5f7d3910-44b9-46ac-af20-fec5a383cb9f"]},{"id":"ITEM-2","itemData":{"DOI":"10.22067/jcmr.v10i1.67357","author":[{"dropping-particle":"","family":"Tahmasebi","given":"Ahmad","non-dropping-particle":"","parse-names":false,"suffix":""},{"dropping-particle":"","family":"Aram","given":"Farzaneh","non-dropping-particle":"","parse-names":false,"suffix":""},{"dropping-particle":"","family":"Pakniyat","given":"Hassan","non-dropping-particle":"","parse-names":false,"suffix":""},{"dropping-particle":"","family":"Niazi","given":"Ali","non-dropping-particle":"","parse-names":false,"suffix":""},{"dropping-particle":"","family":"Tavakol","given":"Elahe","non-dropping-particle":"","parse-names":false,"suffix":""},{"dropping-particle":"","family":"Ebrahimie","given":"Esmaeil","non-dropping-particle":"","parse-names":false,"suffix":""}],"id":"ITEM-2","issued":{"date-parts":[["2018"]]},"page":"18-26","title":"Global Analysis of Gene Expression and Identification of Modules in Echinacea purpurea Using Systems Biology Approach","type":"article-journal","volume":"10"},"uris":["http://www.mendeley.com/documents/?uuid=76042e76-a5f4-4f36-8ac4-1bda9218f511"]}],"mendeley":{"formattedCitation":"(Hales et al. 2017; Tahmasebi et al. 2018)","plainTextFormattedCitation":"(Hales et al. 2017; Tahmasebi et al. 2018)","previouslyFormattedCitation":"(Hales et al. 2017; Tahmasebi et al. 2018)"},"properties":{"noteIndex":0},"schema":"https://github.com/citation-style-language/schema/raw/master/csl-citation.json"}</w:instrText>
      </w:r>
      <w:r w:rsidR="003437F1">
        <w:fldChar w:fldCharType="separate"/>
      </w:r>
      <w:r w:rsidR="003437F1" w:rsidRPr="006E4C0E">
        <w:rPr>
          <w:noProof/>
        </w:rPr>
        <w:t>(Hales et al. 2017; Tahmasebi et al. 2018)</w:t>
      </w:r>
      <w:r w:rsidR="003437F1">
        <w:fldChar w:fldCharType="end"/>
      </w:r>
      <w:r w:rsidR="003437F1">
        <w:t>.</w:t>
      </w:r>
    </w:p>
    <w:p w14:paraId="4EAAB6B4" w14:textId="306591F6" w:rsidR="003437F1" w:rsidRDefault="003437F1" w:rsidP="000E3806">
      <w:pPr>
        <w:pStyle w:val="Heading3"/>
      </w:pPr>
      <w:bookmarkStart w:id="123" w:name="_Toc57401203"/>
      <w:r>
        <w:t>Gene expression</w:t>
      </w:r>
      <w:bookmarkEnd w:id="123"/>
    </w:p>
    <w:p w14:paraId="062FE3BF" w14:textId="7474288A" w:rsidR="003437F1" w:rsidRPr="003437F1" w:rsidRDefault="003437F1" w:rsidP="003437F1">
      <w:pPr>
        <w:rPr>
          <w:lang w:val="fr-FR"/>
        </w:rPr>
      </w:pPr>
      <w:r>
        <w:t xml:space="preserve">Gene expression (i.e., transcriptional) variation is an informative approach for determining the balance of ecological and evolutionary mechanisms underlying responses to environmental pressures (Harder, Willoughby, </w:t>
      </w:r>
      <w:proofErr w:type="spellStart"/>
      <w:r>
        <w:t>Ardren</w:t>
      </w:r>
      <w:proofErr w:type="spellEnd"/>
      <w:r>
        <w:t xml:space="preserve">, &amp; Christie, 2020; Meek, 2020). Profiling gene expression under contrasting exposure regimes may, for example, reveal the physiology and genes associated with observable phenotypic change </w:t>
      </w:r>
      <w:r>
        <w:fldChar w:fldCharType="begin" w:fldLock="1"/>
      </w:r>
      <w:r>
        <w:instrText>ADDIN CSL_CITATION {"citationItems":[{"id":"ITEM-1","itemData":{"DOI":"10.1098/rsbl.2019.0554","ISSN":"1744-9561","abstract":"Eye regression occurs across cave-dwelling populations of many species and is often coupled with a decrease or loss in eye function. Teleost fishes are among the few vertebrates to undergo widespread colonization of caves and often exhibit eye regression with blindness. Cave populations of the poeciliid fish Poecilia mexicana (cave molly) exhibit reduced—albeit functional—eyes, offering the opportunity to investigate partial eye regression. We sequenced eye transcriptomes of cave and surface populations of P. mexicana to identify differentially expressed genes that potentially underlie eye regression in cave mollies. We identified 28 significantly differentially expressed genes, 20 of which were directly related to light sensitivity, eye structure and visual signaling. Twenty-six of these genes were downregulated in cave compared to surface populations. Functional enrichment analysis revealed eye-related gene ontologies that were under-represented in cave mollies. In addition, a set of co-expressed genes related to vision and circadian rhythm was correlated with habitat type (cave versus surface). Our study suggests that differential gene expression plays a key role in the beginning evolutionary stages of eye regression in P. mexicana, shedding further light on regressive evolution in cavefish.","author":[{"dropping-particle":"","family":"McGowan","given":"Kerry L.","non-dropping-particle":"","parse-names":false,"suffix":""},{"dropping-particle":"","family":"Passow","given":"Courtney N.","non-dropping-particle":"","parse-names":false,"suffix":""},{"dropping-particle":"","family":"Arias-Rodriguez","given":"Lenin","non-dropping-particle":"","parse-names":false,"suffix":""},{"dropping-particle":"","family":"Tobler","given":"Michael","non-dropping-particle":"","parse-names":false,"suffix":""},{"dropping-particle":"","family":"Kelley","given":"Joanna L.","non-dropping-particle":"","parse-names":false,"suffix":""}],"container-title":"Biology Letters","id":"ITEM-1","issue":"10","issued":{"date-parts":[["2019","10","23"]]},"page":"20190554","publisher":"Royal Society Publishing","title":"Expression analyses of cave mollies ( &lt;i&gt;Poecilia mexicana&lt;/i&gt; ) reveal key genes involved in the early evolution of eye regression","type":"article-journal","volume":"15"},"uris":["http://www.mendeley.com/documents/?uuid=7d112c22-c62e-36aa-a147-a37c1774419f"]},{"id":"ITEM-2","itemData":{"DOI":"10.1002/ece3.1282","ISSN":"20457758","author":[{"dropping-particle":"","family":"Eller","given":"Franziska","non-dropping-particle":"","parse-names":false,"suffix":""},{"dropping-particle":"","family":"Lambertini","given":"Carla","non-dropping-particle":"","parse-names":false,"suffix":""},{"dropping-particle":"","family":"Nielsen","given":"Mette W.","non-dropping-particle":"","parse-names":false,"suffix":""},{"dropping-particle":"","family":"Radutoiu","given":"Simona","non-dropping-particle":"","parse-names":false,"suffix":""},{"dropping-particle":"","family":"Brix","given":"Hans","non-dropping-particle":"","parse-names":false,"suffix":""}],"container-title":"Ecology and Evolution","id":"ITEM-2","issue":"21","issued":{"date-parts":[["2014","11","1"]]},"page":"4161-4172","publisher":"John Wiley &amp; Sons, Ltd","title":"Expression of major photosynthetic and salt-resistance genes in invasive reed lineages grown under elevated CO &lt;sub&gt;2&lt;/sub&gt; and temperature","type":"article-journal","volume":"4"},"uris":["http://www.mendeley.com/documents/?uuid=9b369143-1e85-3030-b2fa-38100cff5ca6"]},{"id":"ITEM-3","itemData":{"DOI":"10.1038/s41598-020-61857-8","ISSN":"20452322","PMID":"32251358","abstract":"With the rapidly deteriorating environmental conditions, the development of stress tolerant plants has become a priority for sustaining agricultural productivity. Therefore, studying the process of stress tolerance in naturally tolerant species hold significant promise. Phragmites karka is an invasive plant species found abundantly in tropical and sub tropical regions, fresh water regions and brackish marshy areas, such as river banks and lake shores. The plant possesses the ability to adapt and survive under conditions of high salinity. We subjected P. karka seedlings to salt stress and carried out whole transcriptome profiling of leaf and root tissues. Assessing the global transcriptome changes under salt stress resulted in the identification of several genes that are differentially regulated under stress conditions in root and leaf tissue. A total of 161,403 unigenes were assembled and used as a reference for digital gene expression analysis. A number of key metabolic pathways were found to be over-represented. Digital gene expression analysis was validated using qRT-PCR. In addition, a number of different transcription factor families including WRKY, MYB, CCCH, NAC etc. were differentially expressed under salinity stress. Our data will facilitate further characterisation of genes involved in salinity stress tolerance in P. karka. The DEGs from our results are potential candidates for understanding and engineering abiotic stress tolerance in plants.","author":[{"dropping-particle":"","family":"Nayak","given":"Soumya Shree","non-dropping-particle":"","parse-names":false,"suffix":""},{"dropping-particle":"","family":"Pradhan","given":"Seema","non-dropping-particle":"","parse-names":false,"suffix":""},{"dropping-particle":"","family":"Sahoo","given":"Dinabandhu","non-dropping-particle":"","parse-names":false,"suffix":""},{"dropping-particle":"","family":"Parida","given":"Ajay","non-dropping-particle":"","parse-names":false,"suffix":""}],"container-title":"Scientific Reports","id":"ITEM-3","issue":"1","issued":{"date-parts":[["2020"]]},"page":"1-12","title":"De novo transcriptome assembly and analysis of Phragmites karka, an invasive halophyte, to study the mechanism of salinity stress tolerance","type":"article-journal","volume":"10"},"uris":["http://www.mendeley.com/documents/?uuid=9db220d3-20c8-40e9-867e-7cc88f524d22"]}],"mendeley":{"formattedCitation":"(Eller et al. 2014; McGowan et al. 2019; Nayak et al. 2020)","plainTextFormattedCitation":"(Eller et al. 2014; McGowan et al. 2019; Nayak et al. 2020)","previouslyFormattedCitation":"(Eller et al. 2014; McGowan et al. 2019; Nayak et al. 2020)"},"properties":{"noteIndex":0},"schema":"https://github.com/citation-style-language/schema/raw/master/csl-citation.json"}</w:instrText>
      </w:r>
      <w:r>
        <w:fldChar w:fldCharType="separate"/>
      </w:r>
      <w:r w:rsidRPr="008C39D7">
        <w:rPr>
          <w:noProof/>
        </w:rPr>
        <w:t>(Eller et al. 2014; McGowan et al. 2019; Nayak et al. 2020)</w:t>
      </w:r>
      <w:r>
        <w:fldChar w:fldCharType="end"/>
      </w:r>
      <w:r>
        <w:t xml:space="preserve">. Comparisons of transcriptomic variation within and among populations offers insight into plasticity, adaptive potential, and adaptive differentiation in stress exposure response </w:t>
      </w:r>
      <w:r>
        <w:fldChar w:fldCharType="begin" w:fldLock="1"/>
      </w:r>
      <w:r>
        <w:instrText>ADDIN CSL_CITATION {"citationItems":[{"id":"ITEM-1","itemData":{"DOI":"10.1111/mec.15583","ISSN":"0962-1083","author":[{"dropping-particle":"","family":"Hamann","given":"Elena","non-dropping-particle":"","parse-names":false,"suffix":""},{"dropping-particle":"","family":"Pauli","given":"Christopher S.","non-dropping-particle":"","parse-names":false,"suffix":""},{"dropping-particle":"","family":"Joly</w:instrText>
      </w:r>
      <w:r>
        <w:rPr>
          <w:rFonts w:ascii="Cambria Math" w:hAnsi="Cambria Math" w:cs="Cambria Math"/>
        </w:rPr>
        <w:instrText>‐</w:instrText>
      </w:r>
      <w:r>
        <w:instrText>Lopez","given":"Zoé","non-dropping-particle":"","parse-names":false,"suffix":""},{"dropping-particle":"","family":"Groen","given":"Simon C.","non-dropping-particle":"","parse-names":false,"suffix":""},{"dropping-particle":"","family":"Rest","given":"Joshua S.","non-dropping-particle":"","parse-names":false,"suffix":""},{"dropping-particle":"","family":"Kane","given":"Nolan C.","non-dropping-particle":"","parse-names":false,"suffix":""},{"dropping-particle":"","family":"Purugganan","given":"Michael D.","non-dropping-particle":"","parse-names":false,"suffix":""},{"dropping-particle":"","family":"Franks","given":"Steven J.","non-dropping-particle":"","parse-names":false,"suffix":""}],"container-title":"Molecular Ecology","id":"ITEM-1","issued":{"date-parts":[["2020","8","6"]]},"page":"mec.15583","publisher":"John Wiley &amp; Sons, Ltd","title":"Rapid evolutionary changes in gene expression in response to climate fluctuations","type":"article-journal"},"uris":["http://www.mendeley.com/documents/?uuid=efea0626-2b43-3eba-ac32-42f6ab5fc718"]},{"id":"ITEM-2","itemData":{"DOI":"10.1038/s41586-020-1997-2","ISSN":"14764687","PMID":"32051590","abstract":"Levels of gene expression underpin organismal phenotypes1,2, but the nature of selection that acts on gene expression and its role in adaptive evolution remain unknown1,2. Here we assayed gene expression in rice (Oryza sativa)3, and used phenotypic selection analysis to estimate the type and strength of selection on the levels of more than 15,000 transcripts4,5. Variation in most transcripts appears (nearly) neutral or under very weak stabilizing selection in wet paddy conditions (with median standardized selection differentials near zero), but selection is stronger under drought conditions. Overall, more transcripts are conditionally neutral (2.83%) than are antagonistically pleiotropic6 (0.04%), and transcripts that display lower levels of expression and stochastic noise7–9 and higher levels of plasticity9 are under stronger selection. Selection strength was further weakly negatively associated with levels of cis-regulation and network connectivity9. Our multivariate analysis suggests that selection acts on the expression of photosynthesis genes4,5, but that the efficacy of selection is genetically constrained under drought conditions10. Drought selected for earlier flowering11,12 and a higher expression of OsMADS18 (Os07g0605200), which encodes a MADS-box transcription factor and is a known regulator of early flowering13—marking this gene as a drought-escape gene11,12. The ability to estimate selection strengths provides insights into how selection can shape molecular traits at the core of gene action.","author":[{"dropping-particle":"","family":"Groen","given":"Simon C.","non-dropping-particle":"","parse-names":false,"suffix":""},{"dropping-particle":"","family":"Ćalić","given":"Irina","non-dropping-particle":"","parse-names":false,"suffix":""},{"dropping-particle":"","family":"Joly-Lopez","given":"Zoé","non-dropping-particle":"","parse-names":false,"suffix":""},{"dropping-particle":"","family":"Platts","given":"Adrian E.","non-dropping-particle":"","parse-names":false,"suffix":""},{"dropping-particle":"","family":"Choi","given":"Jae Young","non-dropping-particle":"","parse-names":false,"suffix":""},{"dropping-particle":"","family":"Natividad","given":"Mignon","non-dropping-particle":"","parse-names":false,"suffix":""},{"dropping-particle":"","family":"Dorph","given":"Katherine","non-dropping-particle":"","parse-names":false,"suffix":""},{"dropping-particle":"","family":"Mauck","given":"William M.","non-dropping-particle":"","parse-names":false,"suffix":""},{"dropping-particle":"","family":"Bracken","given":"Bernadette","non-dropping-particle":"","parse-names":false,"suffix":""},{"dropping-particle":"","family":"Cabral","given":"Carlo Leo U.","non-dropping-particle":"","parse-names":false,"suffix":""},{"dropping-particle":"","family":"Kumar","given":"Arvind","non-dropping-particle":"","parse-names":false,"suffix":""},{"dropping-particle":"","family":"Torres","given":"Rolando O.","non-dropping-particle":"","parse-names":false,"suffix":""},{"dropping-particle":"","family":"Satija","given":"Rahul","non-dropping-particle":"","parse-names":false,"suffix":""},{"dropping-particle":"","family":"Vergara","given":"Georgina","non-dropping-particle":"","parse-names":false,"suffix":""},{"dropping-particle":"","family":"Henry","given":"Amelia","non-dropping-particle":"","parse-names":false,"suffix":""},{"dropping-particle":"","family":"Franks","given":"Steven J.","non-dropping-particle":"","parse-names":false,"suffix":""},{"dropping-particle":"","family":"Purugganan","given":"Michael D.","non-dropping-particle":"","parse-names":false,"suffix":""}],"container-title":"Nature","id":"ITEM-2","issue":"7796","issued":{"date-parts":[["2020","2","27"]]},"page":"572-576","publisher":"Nature Research","title":"The strength and pattern of natural selection on gene expression in rice","type":"article-journal","volume":"578"},"uris":["http://www.mendeley.com/documents/?uuid=74790264-b3ae-39e2-b0ae-297169ccb679"]}],"mendeley":{"formattedCitation":"(Groen et al. 2020; Hamann et al. 2020 Aug 6)","manualFormatting":"(Groen et al. 2020; Hamann et al. 2020)","plainTextFormattedCitation":"(Groen et al. 2020; Hamann et al. 2020 Aug 6)","previouslyFormattedCitation":"(Groen et al. 2020; Hamann et al. 2020 Aug 6)"},"properties":{"noteIndex":0},"schema":"https://github.com/citation-style-language/schema/raw/master/csl-citation.json"}</w:instrText>
      </w:r>
      <w:r>
        <w:fldChar w:fldCharType="separate"/>
      </w:r>
      <w:r w:rsidRPr="00D876F7">
        <w:rPr>
          <w:noProof/>
        </w:rPr>
        <w:t>(Groen et al. 2020; Hamann et al. 2020)</w:t>
      </w:r>
      <w:r>
        <w:fldChar w:fldCharType="end"/>
      </w:r>
      <w:r>
        <w:t xml:space="preserve">. </w:t>
      </w:r>
      <w:proofErr w:type="spellStart"/>
      <w:r>
        <w:t>RNAseq</w:t>
      </w:r>
      <w:proofErr w:type="spellEnd"/>
      <w:r>
        <w:t xml:space="preserve"> studies have revealed extensive individual-level heritable variation in gene expression upon which selection might act </w:t>
      </w:r>
      <w:r>
        <w:fldChar w:fldCharType="begin" w:fldLock="1"/>
      </w:r>
      <w:r>
        <w:instrText>ADDIN CSL_CITATION {"citationItems":[{"id":"ITEM-1","itemData":{"DOI":"10.1038/ng1483","ISSN":"1061-4036","abstract":"Natural variation in cardiac metabolism and gene expression in &lt;i&gt;Fundulus heteroclitus&lt;/i&gt;","author":[{"dropping-particle":"","family":"Oleksiak","given":"Marjorie F","non-dropping-particle":"","parse-names":false,"suffix":""},{"dropping-particle":"","family":"Roach","given":"Jennifer L","non-dropping-particle":"","parse-names":false,"suffix":""},{"dropping-particle":"","family":"Crawford","given":"Douglas L","non-dropping-particle":"","parse-names":false,"suffix":""}],"container-title":"Nature Genetics","id":"ITEM-1","issue":"1","issued":{"date-parts":[["2005","1","28"]]},"page":"67-72","publisher":"Nature Publishing Group","title":"Natural variation in cardiac metabolism and gene expression in Fundulus heteroclitus","type":"article-journal","volume":"37"},"uris":["http://www.mendeley.com/documents/?uuid=c7a16906-78fe-3f15-a586-e768e6f00913"]},{"id":"ITEM-2","itemData":{"DOI":"10.1111/mec.15334","ISSN":"0962-1083","abstract":"Variation in among-family transcriptional responses to different environmental conditions can help to identify adaptive genetic variation, even prior to a selective event. Coupling differential gene expression with formal survival analyses allows for the disentanglement of treatment effects, required for understanding how individuals plastically respond to environmental stressors, from the adaptive genetic variation responsible for differential survival. We combined these two approaches to investigate responses to an emerging conservation issue, thiamine (vitamin B1) deficiency, in a threatened population of Atlantic salmon (Salmo salar). Thiamine is an essential vitamin that is increasingly limited in many ecosystems. In Lake Champlain, Atlantic salmon cannot acquire thiamine in sufficient quantities to support natural reproduction; fertilized eggs must be reared in hatcheries and treated with supplemental thiamine. We evaluated transcriptional responses (via RNA sequencing) to thiamine treatment across families and found 3,616 genes differentially expressed between control (no supplemental thiamine) and treatment individuals. Fewer genes changed expression equally across families (i.e., additively) than exhibited genotype × environment interactions in response to thiamine. Differentially expressed genes were related to known physiological effects of thiamine deficiency, including oxidative stress, cardiovascular irregularities and neurological abnormalities. We also identified 1,446 putatively adaptive genes that were strongly associated with among-family survival in the absence of thiamine treatment, many of which related to neurogenesis and visual perception. Our results highlight the utility of coupling RNA sequencing with formal survival analyses to identify candidate genes that underlie the among-family variation in survival required for an adaptive response to natural selection.","author":[{"dropping-particle":"","family":"Harder","given":"Avril M.","non-dropping-particle":"","parse-names":false,"suffix":""},{"dropping-particle":"","family":"Willoughby","given":"Janna R.","non-dropping-particle":"","parse-names":false,"suffix":""},{"dropping-particle":"","family":"Ardren","given":"William R.","non-dropping-particle":"","parse-names":false,"suffix":""},{"dropping-particle":"","family":"Christie","given":"Mark R.","non-dropping-particle":"","parse-names":false,"suffix":""}],"container-title":"Molecular Ecology","id":"ITEM-2","issue":"6","issued":{"date-parts":[["2020","3","29"]]},"page":"1035-1049","publisher":"Blackwell Publishing Ltd","title":"Among</w:instrText>
      </w:r>
      <w:r>
        <w:rPr>
          <w:rFonts w:ascii="Cambria Math" w:hAnsi="Cambria Math" w:cs="Cambria Math"/>
        </w:rPr>
        <w:instrText>‐</w:instrText>
      </w:r>
      <w:r>
        <w:instrText>family variation in survival and gene expression uncovers adaptive genetic variation in a threatened fish","type":"article-journal","volume":"29"},"uris":["http://www.mendeley.com/documents/?uuid=b93137ef-178a-3e9e-b6cd-f5d21ea7f5a1"]},{"id":"ITEM-3","itemData":{"DOI":"10.1111/mec.15564","ISSN":"1365294X","PMID":"32725919","abstract":"Information about the genomic processes underlying responses to temperature changes is still limited in non-model marine invertebrates. In this sense, transcriptomic analyses can help to identify genes potentially related to thermal responses. We here investigated, via RNA-seq, whole-transcriptomic responses to increased and decreased temperatures in a thermophilous keystone sea urchin, Arbacia lixula, whose populations are increasing in the Mediterranean. This species is a key driver of benthic communities’ structure due to its grazing activity. We found a strong response to experimentally induced cold temperature (7°C), with 1,181 differentially expressed transcripts relative to the control condition (13°C), compared to only 179 in the warm (22°C) treatment. A total of 84 (cold treatment) and three (warm treatment) gene ontology terms were linked to the differentially expressed transcripts. At 7°C the expression of genes encoding different heat shock proteins (HSPs) was upregulated, together with apoptotic suppressor genes (e.g., Bcl2), genes involved in the infection response and/or pathogen-recognition (e.g., echinoidin) and ATP-associated genes, while protein biosynthesis and DNA replication pathways were downregulated. At 22°C neither HSPs induction nor activation of the previously mentioned pathways were detected, with the exception of some apoptotic-related activities that were upregulated. Our results suggest a strong transcriptional response associated with low temperatures, and support the idea of low water temperature being a major limitation for A. lixula expansion across deep Mediterranean and northern Atlantic waters.","author":[{"dropping-particle":"","family":"Pérez-Portela","given":"Rocío","non-dropping-particle":"","parse-names":false,"suffix":""},{"dropping-particle":"","family":"Riesgo","given":"Ana","non-dropping-particle":"","parse-names":false,"suffix":""},{"dropping-particle":"","family":"Wangensteen","given":"Owen S.","non-dropping-particle":"","parse-names":false,"suffix":""},{"dropping-particle":"","family":"Palacín","given":"Cruz","non-dropping-particle":"","parse-names":false,"suffix":""},{"dropping-particle":"","family":"Turon","given":"Xavier","non-dropping-particle":"","parse-names":false,"suffix":""}],"container-title":"Molecular Ecology","id":"ITEM-3","issue":"17","issued":{"date-parts":[["2020"]]},"page":"3299-3315","title":"Enjoying the warming Mediterranean: Transcriptomic responses to temperature changes of a thermophilous keystone species in benthic communities","type":"article-journal","volume":"29"},"uris":["http://www.mendeley.com/documents/?uuid=4a43912e-da41-4586-bcfc-4857ff03c1df"]},{"id":"ITEM-4","itemData":{"DOI":"10.1186/s12864-020-06950-y","ISSN":"14712164","PMID":"32762647","abstract":"Background: Many insects can develop differential biotypes on variable host plants, but the underlying molecular factors and mechanisms are not well understood. To address this issue, transcriptome profiling analyses were conducted for two biotypes of the cereal aphid, Sitobion avenae (Fabricius), on both original and alternative plants. Results: Comparisons between both biotypes generated 4174 differentially expressed unigenes (DEGs). In their response to host plant shift, 39 DEGs were shared by both biotypes, whereas 126 and 861 DEGs occurred only in biotypes 1 and 3, respectively. MMC (modulated modularity clustering) analyses showed that specific DEGs of biotypes 1 and 3 clustered into five and nine transcriptional modules, respectively. Among these DEGs, defense-related genes underwent intensive expression restructuring in both biotypes. However, biotype 3 was found to have relatively lower gene transcriptional plasticity than biotype 1. Gene enrichment analyses of the abovementioned modules showed functional divergence in defensive DEGs for the two biotypes in response to host transfer. The expression plasticity for some defense related genes was showed to be directly related to fecundity of S. avenae biotypes on both original and alternative plants, suggesting that expression plasticity of key defensive genes could have significant impacts on the adaptive potential and differentiation of S. avenae biotypes on different plants. Conclusions: The divergence patterns of transcriptional plasticity in defense related genes may play important roles in the phenotypic evolution and differentiation of S. avenae biotypes. Our results can provide insights into the role of gene expression plasticity in the divergence of insect biotypes and adaptive evolution of insect populations.","author":[{"dropping-particle":"","family":"Wang","given":"Da","non-dropping-particle":"","parse-names":false,"suffix":""},{"dropping-particle":"","family":"Liu","given":"Deguang","non-dropping-particle":"","parse-names":false,"suffix":""},{"dropping-particle":"","family":"Shi","given":"Xiaoqin","non-dropping-particle":"","parse-names":false,"suffix":""},{"dropping-particle":"","family":"Yang","given":"Yujing","non-dropping-particle":"","parse-names":false,"suffix":""},{"dropping-particle":"","family":"Zhang","given":"Na","non-dropping-particle":"","parse-names":false,"suffix":""},{"dropping-particle":"","family":"Shang","given":"Zheming","non-dropping-particle":"","parse-names":false,"suffix":""}],"container-title":"BMC Genomics","id":"ITEM-4","issue":"1","issued":{"date-parts":[["2020"]]},"page":"1-15","publisher":"BMC Genomics","title":"Transcriptome profiling revealed potentially important roles of defensive gene expression in the divergence of insect biotypes: A case study with the cereal aphid Sitobion avenae","type":"article-journal","volume":"21"},"uris":["http://www.mendeley.com/documents/?uuid=c5d57f7d-1468-4380-b05e-6f76ebf94c6d"]}],"mendeley":{"formattedCitation":"(Oleksiak et al. 2005; Harder et al. 2020; Pérez-Portela et al. 2020; Wang et al. 2020)","manualFormatting":"(Oleksiak et al. 2005; Pérez-Portela et al. 2020)","plainTextFormattedCitation":"(Oleksiak et al. 2005; Harder et al. 2020; Pérez-Portela et al. 2020; Wang et al. 2020)","previouslyFormattedCitation":"(Oleksiak et al. 2005; Harder et al. 2020; Pérez-Portela et al. 2020; Wang et al. 2020)"},"properties":{"noteIndex":0},"schema":"https://github.com/citation-style-language/schema/raw/master/csl-citation.json"}</w:instrText>
      </w:r>
      <w:r>
        <w:fldChar w:fldCharType="separate"/>
      </w:r>
      <w:r w:rsidRPr="001C1F4B">
        <w:rPr>
          <w:noProof/>
        </w:rPr>
        <w:t>(Oleksiak et al. 2005;</w:t>
      </w:r>
      <w:r>
        <w:rPr>
          <w:noProof/>
        </w:rPr>
        <w:t xml:space="preserve"> </w:t>
      </w:r>
      <w:r w:rsidRPr="001C1F4B">
        <w:rPr>
          <w:noProof/>
        </w:rPr>
        <w:t>Pérez-Portela et al. 2020)</w:t>
      </w:r>
      <w:r>
        <w:fldChar w:fldCharType="end"/>
      </w:r>
      <w:r>
        <w:t xml:space="preserve"> as well as signatures of adaptive variation in gene expression associated with differences in fitness </w:t>
      </w:r>
      <w:r>
        <w:fldChar w:fldCharType="begin" w:fldLock="1"/>
      </w:r>
      <w:r>
        <w:instrText>ADDIN CSL_CITATION {"citationItems":[{"id":"ITEM-1","itemData":{"DOI":"10.1093/aobpla/pls051","ISSN":"20412851","abstract":"The aboveground growth, physiological and biochemical parameters of two clones of the cosmopolitan wetland grass Phragmites australis, grown at four treatment combinations of temperature and CO2, were investigated to elucidate whether their climate response differed due to inherent differences in their ecological adaptation. The two phylogeographically distinct P. australis clones (DK clone, European genetic background; ALG clone, Mediterranean genetic background) were grown for 151 days in phytotrons at 19/12 °C (day/night temperature) and 390 ppm CO2, and at elevated temperature (+5 °C) and CO2 (700 ppm) with treatment factors alone or in combination. The ALG clone had 2–4 times higher aboveground biomass, higher light-saturated rates of photosynthesis (Pmax), maximum electron transport rates (ETRmax) and Rubisco activity, and higher photosynthetic nitrogen-use efficiency than the DK clone. The DK clone, however, produced more shoots, leaves and side-shoots, and had 9–51 % higher specific leaf area and 15–39 % higher leaf nitrogen concentration than the ALG clone. Although elevated atmospheric CO2 alone barely affected the aboveground growth of the two P. australis clones, simultaneously elevated temperature and CO2 stimulated growth and aboveground biomass. Overall, elevated CO2 stimulated photosynthesis, but the clones responded differently to a concomitant increase in CO2 and temperature, depending on the phylogeographic background of the plant. The DK clone showed overall stronger responses, and can be considered the more plastic of the two clones with respect to CO2 and temperature. Thus, the DK clone may be better adapted to climate change than the ALG clone, at least in the short term.","author":[{"dropping-particle":"","family":"Eller","given":"Franziska","non-dropping-particle":"","parse-names":false,"suffix":""},{"dropping-particle":"","family":"Lambertini","given":"Carla","non-dropping-particle":"","parse-names":false,"suffix":""},{"dropping-particle":"","family":"Nguyen","given":"Loc Xuan","non-dropping-particle":"","parse-names":false,"suffix":""},{"dropping-particle":"","family":"Achenbach","given":"Luciana","non-dropping-particle":"","parse-names":false,"suffix":""},{"dropping-particle":"","family":"Brix","given":"Hans","non-dropping-particle":"","parse-names":false,"suffix":""}],"container-title":"AoB PLANTS","id":"ITEM-1","issued":{"date-parts":[["2013"]]},"page":"1-13","title":"Interactive effects of elevated temperature and CO2 on two phylogeographically distinct clones of common reed (Phragmites australis)","type":"article-journal","volume":"5"},"uris":["http://www.mendeley.com/documents/?uuid=5ccc7e5c-3f0d-491d-b061-0d03e9163059"]},{"id":"ITEM-2","itemData":{"DOI":"10.3389/fpls.2016.00432","ISBN":"1664-462X","ISSN":"1664-462X","abstract":"Common Reed (Phragmites australis) is a frequent component of inland and\\ncoastal wetlands in temperate zones worldwide. Ongoing environmental\\nchanges have resulted in the decline of this species in many areas and\\ninvasive expansion in others. In the Gippsland Lakes coastal waterway\\nsystem in south-eastern Australia, increasing salinity is thought to\\nhave contributed to the loss of fringing P. australis reed beds leading\\nto increased shoreline erosion. A major goal of restoration in this\\nwaterway is to address the effect of salinity by planting a genetically\\ndiverse range of salt-tolerant P. australis plants. This has prompted an\\ninterest in examining the variation in salinity tolerance among clones\\nand the underlying basis of this variation. Transcriptomics is an\\napproach for identifying variation in genes and their expression levels\\nassociated with the exposure of plants to environmental stressors. In\\nthis paper we present initial results of the first comparative culm\\ntranscriptome analysis of P. australis clones. After sampling plants\\nfrom sites of varied surface water salinity across the Gippsland Lakes,\\nreplicates from three clones from highly saline sites (&gt;18 g L-1 TDS)\\nand three from low salinity sites (&lt;6 g L-1) were grown in containers\\nirrigated with either fresh (&lt;0.1 g L-1) or saline water (16 g L-1). An\\nRNA-Seq protocol was used to generate sequence data from culm tissues\\nfrom the 12 samples allowing an analysis of differential gene\\nexpression. Among the key findings, we identified several genes uniquely\\nup- or down-regulated in clones from highly saline sites when irrigated\\nwith saline water relative to clones from low salinity sites. These\\nincluded the higher relative expression levels of genes associated with\\nphotosynthesis and lignan biosynthesis indicative of a greater ability\\nof these clones to maintain growth under saline conditions. Combined\\nwith growth data from a parallel study, our data suggests local\\nadaptation of certain clones to salinity and provides a basis for more\\ndetailed studies.","author":[{"dropping-particle":"","family":"Holmes","given":"Gareth D.","non-dropping-particle":"","parse-names":false,"suffix":""},{"dropping-particle":"","family":"Hall","given":"Nathan E.","non-dropping-particle":"","parse-names":false,"suffix":""},{"dropping-particle":"","family":"Gendall","given":"Anthony R.","non-dropping-particle":"","parse-names":false,"suffix":""},{"dropping-particle":"","family":"Boon","given":"Paul I.","non-dropping-particle":"","parse-names":false,"suffix":""},{"dropping-particle":"","family":"James","given":"Elizabeth A.","non-dropping-particle":"","parse-names":false,"suffix":""}],"container-title":"Frontiers in Plant Science","id":"ITEM-2","issue":"April","issued":{"date-parts":[["2016"]]},"page":"1-12","title":"Using Transcriptomics to Identify Differential Gene Expression in Response to Salinity among Australian Phragmites australis Clones","type":"article-journal","volume":"7"},"uris":["http://www.mendeley.com/documents/?uuid=6690e858-9b46-4896-ad6e-8e42325879f2"]},{"id":"ITEM-3","itemData":{"DOI":"10.1111/mec.15334","ISSN":"0962-1083","abstract":"Variation in among-family transcriptional responses to different environmental conditions can help to identify adaptive genetic variation, even prior to a selective event. Coupling differential gene expression with formal survival analyses allows for the disentanglement of treatment effects, required for understanding how individuals plastically respond to environmental stressors, from the adaptive genetic variation responsible for differential survival. We combined these two approaches to investigate responses to an emerging conservation issue, thiamine (vitamin B1) deficiency, in a threatened population of Atlantic salmon (Salmo salar). Thiamine is an essential vitamin that is increasingly limited in many ecosystems. In Lake Champlain, Atlantic salmon cannot acquire thiamine in sufficient quantities to support natural reproduction; fertilized eggs must be reared in hatcheries and treated with supplemental thiamine. We evaluated transcriptional responses (via RNA sequencing) to thiamine treatment across families and found 3,616 genes differentially expressed between control (no supplemental thiamine) and treatment individuals. Fewer genes changed expression equally across families (i.e., additively) than exhibited genotype × environment interactions in response to thiamine. Differentially expressed genes were related to known physiological effects of thiamine deficiency, including oxidative stress, cardiovascular irregularities and neurological abnormalities. We also identified 1,446 putatively adaptive genes that were strongly associated with among-family survival in the absence of thiamine treatment, many of which related to neurogenesis and visual perception. Our results highlight the utility of coupling RNA sequencing with formal survival analyses to identify candidate genes that underlie the among-family variation in survival required for an adaptive response to natural selection.","author":[{"dropping-particle":"","family":"Harder","given":"Avril M.","non-dropping-particle":"","parse-names":false,"suffix":""},{"dropping-particle":"","family":"Willoughby","given":"Janna R.","non-dropping-particle":"","parse-names":false,"suffix":""},{"dropping-particle":"","family":"Ardren","given":"William R.","non-dropping-particle":"","parse-names":false,"suffix":""},{"dropping-particle":"","family":"Christie","given":"Mark R.","non-dropping-particle":"","parse-names":false,"suffix":""}],"container-title":"Molecular Ecology","id":"ITEM-3","issue":"6","issued":{"date-parts":[["2020","3","29"]]},"page":"1035-1049","publisher":"Blackwell Publishing Ltd","title":"Among</w:instrText>
      </w:r>
      <w:r>
        <w:rPr>
          <w:rFonts w:ascii="Cambria Math" w:hAnsi="Cambria Math" w:cs="Cambria Math"/>
        </w:rPr>
        <w:instrText>‐</w:instrText>
      </w:r>
      <w:r>
        <w:instrText>family variation in survival and gene expression uncovers adaptive genetic variation in a threatened fish","type":"article-journal","volume":"29"},"uris":["http://www.mendeley.com/documents/?uuid=b93137ef-178a-3e9e-b6cd-f5d21ea7f5a1"]}],"mendeley":{"formattedCitation":"(Eller et al. 2013; Holmes et al. 2016; Harder et al. 2020)","plainTextFormattedCitation":"(Eller et al. 2013; Holmes et al. 2016; Harder et al. 2020)","previouslyFormattedCitation":"(Eller et al. 2013; Holmes et al. 2016; Harder et al. 2020)"},"properties":{"noteIndex":0},"schema":"https://github.com/citation-style-language/schema/raw/master/csl-citation.json"}</w:instrText>
      </w:r>
      <w:r>
        <w:fldChar w:fldCharType="separate"/>
      </w:r>
      <w:r w:rsidRPr="00947029">
        <w:rPr>
          <w:noProof/>
        </w:rPr>
        <w:t>(Eller et al. 2013; Holmes et al. 2016; Harder et al. 2020)</w:t>
      </w:r>
      <w:r>
        <w:fldChar w:fldCharType="end"/>
      </w:r>
      <w:r>
        <w:t xml:space="preserve">. Changes in the expression of genes that influence traits under selection can be a route to rapid evolution as </w:t>
      </w:r>
      <w:r w:rsidR="00997345">
        <w:t>we</w:t>
      </w:r>
      <w:r>
        <w:t xml:space="preserve">ll as a means of understanding if shifts reflect plasticity rather than adaptation. For example, the use of biological replicates and cloned individuals across experimental treatments in </w:t>
      </w:r>
      <w:proofErr w:type="spellStart"/>
      <w:r>
        <w:t>RNAseq</w:t>
      </w:r>
      <w:proofErr w:type="spellEnd"/>
      <w:r>
        <w:t xml:space="preserve"> experiments enables estimation of individual-level variation relative to inter-generational differences (Hamann et al., 2020). Cross-generational comparisons of trait and transcriptional variation have also illustrated how the emergence of adaptive phenotypes relates to shifts in environmental conditions over time (Hamann et al., 2020; Chowdhury et al., 2015; </w:t>
      </w:r>
      <w:proofErr w:type="spellStart"/>
      <w:r>
        <w:t>Yousey</w:t>
      </w:r>
      <w:proofErr w:type="spellEnd"/>
      <w:r>
        <w:t xml:space="preserve"> et al., 2018). Because gene expression varies strongly by tissue, time, developmental stage and in response to the environment, it can be a difficult tool to use to study evolutionary shifts. Nevertheless, there are some clear examples in the literature associating gene expression with change over time </w:t>
      </w:r>
      <w:r>
        <w:fldChar w:fldCharType="begin" w:fldLock="1"/>
      </w:r>
      <w:r w:rsidR="00DB3393">
        <w:instrText>ADDIN CSL_CITATION {"citationItems":[{"id":"ITEM-1","itemData":{"DOI":"10.1038/nature15256","ISBN":"0028-0836","ISSN":"14764687","PMID":"26331546","abstract":"Phenotypic plasticity is the capacity for an individual genotype to produce different phenotypes in response to environmental variation. Most traits are plastic, but the degree to which plasticity is adaptive or non-adaptive depends on whether environmentally induced phenotypes are closer or further away from the local optimum. Existing theories make conflicting predictions about whether plasticity constrains or facilitates adaptive evolution. Debate persists because few empirical studies have tested the relationship between initial plasticity and subsequent adaptive evolution in natural populations. Here we show that the direction of plasticity in gene expression is generally opposite to the direction of adaptive evolution. We experimentally transplanted Trinidadian guppies {(Poecilia} reticulata) adapted to living with cichlid predators to cichlid-free streams, and tested for evolutionary divergence in brain gene expression patterns after three to four generations. We find 135 transcripts that evolved parallel changes in expression within the replicated introduction populations. These changes are in the same direction exhibited in a native cichlid-free population, suggesting rapid adaptive evolution. We find 89% of these transcripts exhibited non-adaptive plastic changes in expression when the source population was reared in the absence of predators, as they are in the opposite direction to the evolved changes. By contrast, the remaining transcripts exhibiting adaptive plasticity show reduced population divergence. Furthermore, the most plastic transcripts in the source population evolved reduced plasticity in the introduction populations, suggesting strong selection against non-adaptive plasticity. These results support models predicting that adaptive plasticity constrains evolution, whereas non-adaptive plasticity potentiates evolution by increasing the strength of directional selection. The role of non-adaptive plasticity in evolution has received relatively little attention; however, our results suggest that it may be an important mechanism that predicts evolutionary responses to new environments.","author":[{"dropping-particle":"","family":"Ghalambor","given":"Cameron K.","non-dropping-particle":"","parse-names":false,"suffix":""},{"dropping-particle":"","family":"Hoke","given":"Kim L.","non-dropping-particle":"","parse-names":false,"suffix":""},{"dropping-particle":"","family":"Ruell","given":"Emily W.","non-dropping-particle":"","parse-names":false,"suffix":""},{"dropping-particle":"","family":"Fischer","given":"Eva K.","non-dropping-particle":"","parse-names":false,"suffix":""},{"dropping-particle":"","family":"Reznick","given":"David N.","non-dropping-particle":"","parse-names":false,"suffix":""},{"dropping-particle":"","family":"Hughes","given":"Kimberly A.","non-dropping-particle":"","parse-names":false,"suffix":""}],"container-title":"Nature","id":"ITEM-1","issue":"7569","issued":{"date-parts":[["2015"]]},"title":"Non-adaptive plasticity potentiates rapid adaptive evolution of gene expression in nature","type":"article-journal","volume":"525"},"uris":["http://www.mendeley.com/documents/?uuid=cd1cacec-31aa-3b13-84fd-e85df1a1e417"]},{"id":"ITEM-2","itemData":{"DOI":"10.1126/science.aam5512","ISSN":"10959203","PMID":"28774927","abstract":"Extreme environmental perturbations offer opportunities to observe the effects of natural selection in wild populations. During the winter of 2013–2014, the southeastern United States endured an extreme cold event. We used thermal performance, transcriptomics, and genome scans to measure responses of lizard populations to storm-induced selection. We found significant increases in cold tolerance at the species’ southern limit. Gene expression in southern survivors shifted toward patterns characteristic of northern populations. Comparing samples before and after the extreme winter, 14 genomic regions were differentiated in the surviving southern population; four also exhibited signatures of local adaptation across the latitudinal gradient and implicate genes involved in nervous system function. Together, our results suggest that extreme winter events can rapidly produce strong selection on natural populations at multiple biological levels that recapitulate geographic patterns of local adaptation.","author":[{"dropping-particle":"","family":"Campbell-Staton","given":"Shane C.","non-dropping-particle":"","parse-names":false,"suffix":""},{"dropping-particle":"","family":"Cheviron","given":"Zachary A.","non-dropping-particle":"","parse-names":false,"suffix":""},{"dropping-particle":"","family":"Rochette","given":"Nicholas","non-dropping-particle":"","parse-names":false,"suffix":""},{"dropping-particle":"","family":"Catchen","given":"Julian","non-dropping-particle":"","parse-names":false,"suffix":""},{"dropping-particle":"","family":"Losos","given":"Jonathan B.","non-dropping-particle":"","parse-names":false,"suffix":""},{"dropping-particle":"V.","family":"Edwards","given":"Scott","non-dropping-particle":"","parse-names":false,"suffix":""}],"container-title":"Science","id":"ITEM-2","issue":"6350","issued":{"date-parts":[["2017"]]},"page":"495-498","title":"Winter storms drive rapid phenotypic, regulatory, and genomic shifts in the green anole lizard","type":"article-journal","volume":"357"},"uris":["http://www.mendeley.com/documents/?uuid=e99d755a-67b5-40b1-bc06-2f17a346b909"]},{"id":"ITEM-3","itemData":{"DOI":"10.1111/mec.15583","ISSN":"0962-1083","author":[{"dropping-particle":"","family":"Hamann","given":"Elena","non-dropping-particle":"","parse-names":false,"suffix":""},{"dropping-particle":"","family":"Pauli","given":"Christopher S.","non-dropping-particle":"","parse-names":false,"suffix":""},{"dropping-particle":"","family":"Joly</w:instrText>
      </w:r>
      <w:r w:rsidR="00DB3393">
        <w:rPr>
          <w:rFonts w:ascii="Cambria Math" w:hAnsi="Cambria Math" w:cs="Cambria Math"/>
        </w:rPr>
        <w:instrText>‐</w:instrText>
      </w:r>
      <w:r w:rsidR="00DB3393">
        <w:instrText>Lopez","given":"Zoé","non-dropping-particle":"","parse-names":false,"suffix":""},{"dropping-partic</w:instrText>
      </w:r>
      <w:r w:rsidR="00DB3393" w:rsidRPr="00522535">
        <w:rPr>
          <w:lang w:val="fr-FR"/>
        </w:rPr>
        <w:instrText>le":"","family":"Groen","given":"Simon C.","non-dropping-particle":"","parse-names":false,"suffix":""},{"dropping-particle":"","family":"Rest","given":"Joshua S.","non-dropping-particle":"","parse-names":false,"suffix":""},{"dropping-particle":"","family":"Kane","given":"Nolan C.","non-dropping-particle":"","parse-names":false,"suffix":""},{"dropping-particle":"","family":"Purugganan","given":"Michael D.","non-dropping-particle":"","parse-names":false,"suffix":""},{"dropping-particle":"","family":"Franks","given":"Steven J.","non-dropping-particle":"","parse-names":false,"suffix":""}],"container-title":"Molecular Ecology","id":"ITEM-3","issued":{"date-parts":[["2020","8","6"]]},"page":"mec.15583","publisher":"John Wiley &amp; Sons, Ltd","title":"Rapid evolutionary changes in gene expression in response to climate fluctuations","type":"article-journal"},"uris":["http://www.mendeley.com/documents/?uuid=efea0626-2b43-3eba-ac32-42f6ab5fc718"]}],"mendeley":{"formattedCitation":"(Ghalambor et al. 2015; Campbell-Staton et al. 2017; Hamann et al. 2020 Aug 6)","manualFormatting":"(Ghalambor et al. 2015; Campbell-Staton et al. 2017; Hamann et al. 2020)","plainTextFormattedCitation":"(Ghalambor et al. 2015; Campbell-Staton et al. 2017; Hamann et al. 2020 Aug 6)","previouslyFormattedCitation":"(Ghalambor et al. 2015; Campbell-Staton et al. 2017; Hamann et al. 2020 Aug 6)"},"properties":{"noteIndex":0},"schema":"https://github.com/citation-style-language/schema/raw/master/csl-citation.json"}</w:instrText>
      </w:r>
      <w:r>
        <w:fldChar w:fldCharType="separate"/>
      </w:r>
      <w:r w:rsidRPr="003437F1">
        <w:rPr>
          <w:noProof/>
          <w:lang w:val="fr-FR"/>
        </w:rPr>
        <w:t>(Ghalambor et al. 2015; Campbell-Staton et al. 2017; Hamann et al. 2020)</w:t>
      </w:r>
      <w:r>
        <w:fldChar w:fldCharType="end"/>
      </w:r>
      <w:r w:rsidRPr="003437F1">
        <w:rPr>
          <w:lang w:val="fr-FR"/>
        </w:rPr>
        <w:t>.</w:t>
      </w:r>
    </w:p>
    <w:p w14:paraId="7640CD62" w14:textId="77777777" w:rsidR="003437F1" w:rsidRDefault="003437F1" w:rsidP="003437F1">
      <w:pPr>
        <w:pStyle w:val="Heading3"/>
      </w:pPr>
      <w:bookmarkStart w:id="124" w:name="_Toc57401204"/>
      <w:r>
        <w:lastRenderedPageBreak/>
        <w:t>Resurrection ecology</w:t>
      </w:r>
      <w:bookmarkEnd w:id="124"/>
    </w:p>
    <w:p w14:paraId="2F140EE1" w14:textId="4EE0BA57" w:rsidR="003437F1" w:rsidRDefault="003437F1" w:rsidP="003437F1">
      <w:r>
        <w:t xml:space="preserve">Direct comparison of individuals from the same population over time provides a useful context for understanding if and how evolution occurs </w:t>
      </w:r>
      <w:r>
        <w:fldChar w:fldCharType="begin" w:fldLock="1"/>
      </w:r>
      <w:r w:rsidR="00DB3393">
        <w:instrText>ADDIN CSL_CITATION {"citationItems":[{"id":"ITEM-1","itemData":{"DOI":"10.1111/ele.12237","ISSN":"1461023X","author":[{"dropping-particle":"","family":"Frisch","given":"Dagmar","non-dropping-particle":"","parse-names":false,"suffix":""},{"dropping-particle":"","family":"Morton","given":"Philip K.","non-dropping-particle":"","parse-names":false,"suffix":""},{"dropping-particle":"","family":"Chowdhury","given":"Priyanka Roy","non-dropping-particle":"","parse-names":false,"suffix":""},{"dropping-particle":"","family":"Culver","given":"Billy W.","non-dropping-particle":"","parse-names":false,"suffix":""},{"dropping-particle":"","family":"Colbourne","given":"John K.","non-dropping-particle":"","parse-names":false,"suffix":""},{"dropping-particle":"","family":"Weider","given":"Lawrence J.","non-dropping-particle":"","parse-names":false,"suffix":""},{"dropping-particle":"","family":"Jeyasingh","given":"Punidan D.","non-dropping-particle":"","parse-names":false,"suffix":""}],"container-title":"Ecology Letters","editor":[{"dropping-particle":"","family":"Post","given":"David","non-dropping-particle":"","parse-names":false,"suffix":""}],"id":"ITEM-1","issue":"3","issued":{"date-parts":[["2014","3","1"]]},"page":"360-368","publisher":"Wiley/Blackwell (10.1111)","title":"A millennial-scale chronicle of evolutionary responses to cultural eutrophication in &lt;i&gt;Daphnia&lt;/i&gt;","type":"article-journal","volume":"17"},"uris":["http://www.mendeley.com/documents/?uuid=5965c2e8-f4a5-32e0-a2c1-f18950073a24"]},{"id":"ITEM-2","itemData":{"DOI":"10.1111/eva.12528","ISBN":"0000000270564","ISSN":"17524571","PMID":"29302269","abstract":"The resurrection approach of reviving ancestors from stored propagules and comparing them with descendants under common conditions has emerged as a powerful method of detecting and characterizing contemporary evolution. As climatic and other environmental conditions continue to change at a rapid pace, this approach is becoming particularly useful for predicting and monitoring evolutionary responses. We evaluate this approach, explain the advantages and limitations, suggest best practices for implementation, review studies in which this approach has been used, and explore how it can be incorporated into conservation and management efforts. We find that although the approach has thus far been used in a limited number of cases, these studies have provided strong evidence for rapid contemporary adaptive evolution in a variety of systems, particularly in response to anthropogenic environmental change, although it is far from clear that evolution will be able to rescue many populations from extinction given current rates of global changes. We also highlight one effort, known as Project Baseline, to create a collection of stored seeds that can take advantage of the resurrection approach to examine evolutionary responses to environmental change over the coming decades. We conclude that the resurrection approach is a useful tool that could be more widely employed to examine basic questions about evolution in natural populations and to assist in the conservation and management of these populations as they face continued environmental change.","author":[{"dropping-particle":"","family":"Franks","given":"Steven J.","non-dropping-particle":"","parse-names":false,"suffix":""},{"dropping-particle":"","family":"Hamann","given":"Elena","non-dropping-particle":"","parse-names":false,"suffix":""},{"dropping-particle":"","family":"Weis","given":"Arthur E.","non-dropping-particle":"","parse-names":false,"suffix":""}],"container-title":"Evolutionary Applications","id":"ITEM-2","issued":{"date-parts":[["2018"]]},"title":"Using the resurrection approach to understand contemporary evolution in changing environments","type":"article"},"uris":["http://www.mendeley.com/documents/?uuid=ff23733d-2920-3344-9878-bcc8549ae4ef"]},{"id":"ITEM-3","itemData":{"DOI":"10.1073/pnas.0608379104","ISSN":"0027-8424","PMID":"17220273","abstract":"Ongoing climate change has affected the ecological dynamics of many species and is expected to impose natural selection on ecologically important traits. Droughts and other anticipated changes in precipitation may be particularly potent selective factors, especially in arid regions. Here we demonstrate the evolutionary response of an annual plant, Brassica rapa, to a recent climate fluctuation resulting in a multiyear drought. Ancestral (predrought) genotypes were recovered from stored seed and raised under a set of common environments with descendant (postdrought) genotypes and with ancestorxdescendant hybrids. As predicted, the abbreviated growing seasons caused by drought led to the evolution of earlier onset of flowering. Descendants bloomed earlier than ancestors, advancing first flowering by 1.9 days in one study population and 8.6 days in another. The intermediate flowering time of ancestorxdescendant hybrids supports an additive genetic basis for divergence. Experiments confirmed that summer drought selected for early flowering, that flowering time was heritable, and that selection intensities in the field were more than sufficient to account for the observed evolutionary change. Natural selection for drought escape thus appears to have caused adaptive evolution in just a few generations. A systematic effort to collect and store propagules from suitable species would provide biologists with materials to detect and elucidate the genetic basis of further evolutionary shifts driven by climate change.","author":[{"dropping-particle":"","family":"Franks","given":"Steven J","non-dropping-particle":"","parse-names":false,"suffix":""},{"dropping-particle":"","family":"Sim","given":"Sheina","non-dropping-particle":"","parse-names":false,"suffix":""},{"dropping-particle":"","family":"Weis","given":"Arthur E","non-dropping-particle":"","parse-names":false,"suffix":""}],"container-title":"Proceedings of the National Academy of Sciences of the United States of America","id":"ITEM-3","issue":"4","issued":{"date-parts":[["2007","1","23"]]},"page":"1278-82","publisher":"National Academy of Sciences","title":"Rapid evolution of flowering time by an annual plant in response to a climate fluctuation.","type":"article-journal","volume":"104"},"uris":["http://www.mendeley.com/documents/?uuid=527917ea-0ebe-3251-a112-9cc74fba0624"]},{"id":"ITEM-4","itemData":{"DOI":"10.1093/icb/42.3.481","ISSN":"1540-7063","author":[{"dropping-particle":"","family":"Hairston","given":"N. G.","non-dropping-particle":"","parse-names":false,"suffix":""},{"dropping-particle":"","family":"Kearns","given":"Colleen M.","non-dropping-particle":"","parse-names":false,"suffix":""}],"container-title":"Integrative and Comparative Biology","id":"ITEM-4","issue":"3","issued":{"date-parts":[["2002","7","1"]]},"page":"481-491","publisher":"Oxford University Press","title":"Temporal Dispersal: Ecological and Evolutionary Aspects of Zooplankton Egg Banks and the Role of Sediment Mixing","type":"article-journal","volume":"42"},"uris":["http://www.mendeley.com/documents/?uuid=5f1e86e8-a0ff-3c3e-8cf2-60c756174f9c"]},{"id":"ITEM-5","itemData":{"DOI":"10.1111/j.1461-0248.2011.01616.x","ISSN":"1461023X","author":[{"dropping-particle":"","family":"Ellner","given":"Stephen P.","non-dropping-particle":"","parse-names":false,"suffix":""},{"dropping-particle":"","family":"Geber","given":"Monica A.","non-dropping-particle":"","parse-names":false,"suffix":""},{"dropping-particle":"","family":"Hairston","given":"Nelson G.","non-dropping-particle":"","parse-names":false,"suffix":""}],"container-title":"Ecology Letters","id":"ITEM-5","issue":"6","issued":{"date-parts":[["2011","6"]]},"note":"NULL","page":"603-614","publisher":"Blackwell Publishing Ltd","title":"Does rapid evolution matter? Measuring the rate of contemporary evolution and its impacts on ecological dynamics","type":"article-journal","volume":"14"},"uris":["http://www.mendeley.com/documents/?uuid=f8fa66ad-5538-366e-b2a4-a3866912f15d"]},{"id":"ITEM-6","itemData":{"DOI":"10.4319/lo.1999.44.5.1232","ISBN":"0024-3590","ISSN":"00243590","abstract":"Here we introduce a combined experimental and descriptive approach (termed resurrection ecology) to reconstructing historical perturbations, pointing out how direct tests with sediments and hatched resting eggs complement the traditional descriptive calculation of microfossil fluxes. In the Keweenaw Waterway, a freshwater estuary off Lake Superior, turn-of-the-century copper mining impacted the resident biota. Remain fluxes document that diatom, rhizopod, and Bosmina production all declined during stamp sand discharges but recovered rapidly after World War II, moving above background levels due to developing eutrophication. In addition to biogenic silica, we discovered that bromine flux holds promise as an indicator of diatom production and confirmed that this element is present in several genera. Fluxes of Daphnia resting eggs also increased dramatically since the 1940s, dominated by a hybrid apparently produced from crosses between offshore and interior Waterway species, after channeling promoted greater mixing of water masses. Toxicity studies with sediments and Daphnia clones directly tested recovery of environments after cessation of mining activities. The studies document that increased concentrations and fluxes of copper in the Waterway during mining discharges were toxic to invertebrates. Once stamp sand discharges ceased,the biota recovered rapidly due to a combination of decreased copper cycling and organic complexation. Although sedimentation has returned to near-background conditions and surficial sediments in much of Portage Lake are no longer toxic, eutrophication and faunal exchange with Lake superior make it unlikely that the original zooplankton community composition will return to the Waterway system.","author":[{"dropping-particle":"","family":"Kerfoot","given":"W. Charles","non-dropping-particle":"","parse-names":false,"suffix":""},{"dropping-particle":"","family":"Robbins","given":"John a.","non-dropping-particle":"","parse-names":false,"suffix":""},{"dropping-particle":"","family":"Weider","given":"Lawrence J.","non-dropping-particle":"","parse-names":false,"suffix":""}],"container-title":"Limnology and Oceanography","id":"ITEM-6","issue":"5","issued":{"date-parts":[["1999"]]},"note":"NULL","page":"1232-1247","title":"A new approach to historical reconstruction: Combining descriptive and experimental paleolimnology","type":"article-journal","volume":"44"},"uris":["http://www.mendeley.com/documents/?uuid=188dd709-f23b-490e-8f14-914db7b88755"]}],"mendeley":{"formattedCitation":"(Kerfoot et al. 1999; Hairston and Kearns 2002; Franks et al. 2007; Ellner et al. 2011; Frisch et al. 2014a; Franks et al. 2018)","plainTextFormattedCitation":"(Kerfoot et al. 1999; Hairston and Kearns 2002; Franks et al. 2007; Ellner et al. 2011; Frisch et al. 2014a; Franks et al. 2018)","previouslyFormattedCitation":"(Kerfoot et al. 1999; Hairston and Kearns 2002; Franks et al. 2007; Ellner et al. 2011; Frisch et al. 2014a; Franks et al. 2018)"},"properties":{"noteIndex":0},"schema":"https://github.com/citation-style-language/schema/raw/master/csl-citation.json"}</w:instrText>
      </w:r>
      <w:r>
        <w:fldChar w:fldCharType="separate"/>
      </w:r>
      <w:r w:rsidR="00F837E9" w:rsidRPr="00F837E9">
        <w:rPr>
          <w:noProof/>
        </w:rPr>
        <w:t>(Kerfoot et al. 1999; Hairston and Kearns 2002; Franks et al. 2007; Ellner et al. 2011; Frisch et al. 2014a; Franks et al. 2018)</w:t>
      </w:r>
      <w:r>
        <w:fldChar w:fldCharType="end"/>
      </w:r>
      <w:r>
        <w:t xml:space="preserve">. Classical methods to understand responses to future climate conditions include space-for-time studies, wherein one samples individuals across an environmental gradient of a species range to capture conditions that mimic progression of expected future climate change scenarios </w:t>
      </w:r>
      <w:r>
        <w:fldChar w:fldCharType="begin" w:fldLock="1"/>
      </w:r>
      <w:r>
        <w:instrText>ADDIN CSL_CITATION {"citationItems":[{"id":"ITEM-1","itemData":{"DOI":"10.1111/1365-2435.13267","ISSN":"13652435","abstract":"Unifying ecosystem ecology and evolutionary biology promises a more complete understanding of the processes that link different levels of biological organization across space and time. Feedbacks across levels of organization link theory associated with eco-evolutionary dynamics, niche construction and the geographic mosaic theory of co-evolution. We describe a conceptual model, which builds upon previous work that shows how feedback among different levels of biological organization can link ecosystem and evolutionary processes over space and time. We provide empirical examples across terrestrial and aquatic systems that indicate broad generality of the conceptual framework and discuss its macroevolutionary consequences. Our conceptual model is based on three premises: genetically based species interactions can vary spatially and temporally from positive to neutral (i.e. no net feedback) to negative and drive evolutionary change; this evolutionary change can drive divergence in niche construction and ecosystem function; and lastly, such ecosystem-level effects can reinforce spatiotemporal variation in evolutionary dynamics. Just as evolution can alter ecosystem function locally and across the landscape differently, variation in ecosystem processes can drive evolution locally and across the landscape differently. By highlighting our current knowledge of eco-evolutionary feedbacks in ecosystems, as well as information gaps, we provide a foundation for understanding the interplay between biodiversity and ecosystem function through an eco-evolutionary lens. A plain language summary is available for this article.","author":[{"dropping-particle":"","family":"Ware","given":"Ian M.","non-dropping-particle":"","parse-names":false,"suffix":""},{"dropping-particle":"","family":"Fitzpatrick","given":"Connor R.","non-dropping-particle":"","parse-names":false,"suffix":""},{"dropping-particle":"","family":"Senthilnathan","given":"Athmanathan","non-dropping-particle":"","parse-names":false,"suffix":""},{"dropping-particle":"","family":"Bayliss","given":"Shannon L.J.","non-dropping-particle":"","parse-names":false,"suffix":""},{"dropping-particle":"","family":"Beals","given":"Kendall K.","non-dropping-particle":"","parse-names":false,"suffix":""},{"dropping-particle":"","family":"Mueller","given":"Liam O.","non-dropping-particle":"","parse-names":false,"suffix":""},{"dropping-particle":"","family":"Summers","given":"Jennifer L.","non-dropping-particle":"","parse-names":false,"suffix":""},{"dropping-particle":"","family":"Wooliver","given":"Rachel C.","non-dropping-particle":"","parse-names":false,"suffix":""},{"dropping-particle":"","family":"Nuland","given":"Michael E.","non-dropping-particle":"Van","parse-names":false,"suffix":""},{"dropping-particle":"","family":"Kinnison","given":"Michael T.","non-dropping-particle":"","parse-names":false,"suffix":""},{"dropping-particle":"","family":"Palkovacs","given":"Eric P.","non-dropping-particle":"","parse-names":false,"suffix":""},{"dropping-particle":"","family":"Schweitzer","given":"Jennifer A.","non-dropping-particle":"","parse-names":false,"suffix":""},{"dropping-particle":"","family":"Bailey","given":"Joseph K.","non-dropping-particle":"","parse-names":false,"suffix":""}],"container-title":"Functional Ecology","editor":[{"dropping-particle":"","family":"Brunner","given":"Franziska","non-dropping-particle":"","parse-names":false,"suffix":""}],"id":"ITEM-1","issue":"1","issued":{"date-parts":[["2019","1","1"]]},"page":"31-42","publisher":"Blackwell Publishing Ltd","title":"Feedbacks link ecosystem ecology and evolution across spatial and temporal scales: Empirical evidence and future directions","type":"article-journal","volume":"33"},"uris":["http://www.mendeley.com/documents/?uuid=6896a9f6-844c-3e33-83b2-f91c94670362"]},{"id":"ITEM-2","itemData":{"DOI":"10.1007/978-1-4615-7358-6_5","author":[{"dropping-particle":"","family":"Pickett","given":"Steward T. A.","non-dropping-particle":"","parse-names":false,"suffix":""}],"container-title":"Long-Term Studies in Ecology","id":"ITEM-2","issued":{"date-parts":[["1989"]]},"page":"110-135","publisher":"Springer New York","publisher-place":"New York, NY","title":"Space-for-Time Substitution as an Alternative to Long-Term Studies","type":"chapter"},"uris":["http://www.mendeley.com/documents/?uuid=bace64f8-d060-35b3-9fe8-47a12f6ea837"]}],"mendeley":{"formattedCitation":"(Pickett 1989; Ware et al. 2019)","plainTextFormattedCitation":"(Pickett 1989; Ware et al. 2019)","previouslyFormattedCitation":"(Pickett 1989; Ware et al. 2019)"},"properties":{"noteIndex":0},"schema":"https://github.com/citation-style-language/schema/raw/master/csl-citation.json"}</w:instrText>
      </w:r>
      <w:r>
        <w:fldChar w:fldCharType="separate"/>
      </w:r>
      <w:r w:rsidRPr="00FF1038">
        <w:rPr>
          <w:noProof/>
        </w:rPr>
        <w:t>(Pickett 1989; Ware et al. 2019)</w:t>
      </w:r>
      <w:r>
        <w:fldChar w:fldCharType="end"/>
      </w:r>
      <w:r>
        <w:t xml:space="preserve">. Resurrection ecology is a more powerful approach as it samples different iterations of a population through time, thus theoretically comparing descendant populations with ancestral ones from a single site </w:t>
      </w:r>
      <w:r>
        <w:fldChar w:fldCharType="begin" w:fldLock="1"/>
      </w:r>
      <w:r>
        <w:instrText>ADDIN CSL_CITATION {"citationItems":[{"id":"ITEM-1","itemData":{"DOI":"10.4319/lo.2004.49.4_part_2.1300","ISSN":"00243590","author":[{"dropping-particle":"","family":"Kerfoot","given":"W. Charles","non-dropping-particle":"","parse-names":false,"suffix":""},{"dropping-particle":"","family":"Weider","given":"Lawrence J.","non-dropping-particle":"","parse-names":false,"suffix":""}],"container-title":"Limnology and Oceanography","id":"ITEM-1","issue":"4part2","issued":{"date-parts":[["2004","7","1"]]},"page":"1300-1316","publisher":"Wiley-Blackwell","title":"Experimental paleoecology (resurrection ecology): Chasing Van Valen's Red Queen hypothesis","type":"article-journal","volume":"49"},"uris":["http://www.mendeley.com/documents/?uuid=710095b0-eaa8-39fa-bea5-a03889a6e874"]},{"id":"ITEM-2","itemData":{"DOI":"10.1641/b580913","ISBN":"00063568","ISSN":"0006-3568","abstract":"ABSTRACT In rare circumstances, scientists have been able to revive dormant propagules from ancestral populations and rear them with their descendants to make inferences about evolutionary responses to environmental change. Although this is a powerful approach to directly assess microevolution, it has previously depended entirely upon fortuitous conditions to preserve ancestral material. We propose a coordinated effort to collect, preserve, and archive genetic materials today for future studies of evolutionary changeâ€”a â€œresurrection paradigm.â€ The availability of ancestral material that is systematically collected and intentionally stored using best practices will greatly expand our ability to illuminate microevolutionary patterns and processes and to predict ongoing responses of species to global change. In the workshop â€œProject Baseline,â€ evolutionary biologists and seed storage experts met to discuss establishing a coordinated effort to implement the resurrection paradigm.","author":[{"dropping-particle":"","family":"Franks","given":"Steven J","non-dropping-particle":"","parse-names":false,"suffix":""},{"dropping-particle":"","family":"Avise","given":"John C","non-dropping-particle":"","parse-names":false,"suffix":""},{"dropping-particle":"","family":"Bradshaw","given":"William E","non-dropping-particle":"","parse-names":false,"suffix":""},{"dropping-particle":"","family":"Conner","given":"Jeffrey K","non-dropping-particle":"","parse-names":false,"suffix":""},{"dropping-particle":"","family":"Julie","given":"R","non-dropping-particle":"","parse-names":false,"suffix":""},{"dropping-particle":"","family":"Mazer","given":"Susan J","non-dropping-particle":"","parse-names":false,"suffix":""},{"dropping-particle":"","family":"Shaw","given":"Ruth G","non-dropping-particle":"","parse-names":false,"suffix":""},{"dropping-particle":"","family":"Weis","given":"Arthur E","non-dropping-particle":"","parse-names":false,"suffix":""},{"dropping-particle":"","family":"Etterson","given":"Julie R","non-dropping-particle":"","parse-names":false,"suffix":""}],"container-title":"Bioscience","id":"ITEM-2","issue":"9","issued":{"date-parts":[["2008"]]},"note":"NULL","page":"870-873","title":"The Resurrection Initiative: Storing Ancestral Genotypes to Capture Evolution in Action","type":"article-journal","volume":"58"},"uris":["http://www.mendeley.com/documents/?uuid=b1ff74ad-eb93-448f-badf-eb8e0da91ef1"]}],"mendeley":{"formattedCitation":"(Kerfoot and Weider 2004; Franks et al. 2008)","plainTextFormattedCitation":"(Kerfoot and Weider 2004; Franks et al. 2008)","previouslyFormattedCitation":"(Kerfoot and Weider 2004; Franks et al. 2008)"},"properties":{"noteIndex":0},"schema":"https://github.com/citation-style-language/schema/raw/master/csl-citation.json"}</w:instrText>
      </w:r>
      <w:r>
        <w:fldChar w:fldCharType="separate"/>
      </w:r>
      <w:r w:rsidRPr="000154D1">
        <w:rPr>
          <w:noProof/>
        </w:rPr>
        <w:t>(Kerfoot and Weider 2004; Franks et al. 2008)</w:t>
      </w:r>
      <w:r>
        <w:fldChar w:fldCharType="end"/>
      </w:r>
      <w:r>
        <w:t>. This framework is especially useful when combined with</w:t>
      </w:r>
      <w:r w:rsidRPr="00BA2FB5">
        <w:t xml:space="preserve"> genomics tools to compare between </w:t>
      </w:r>
      <w:r>
        <w:t>older and younger revived propagules to potentially uncover genetic mechanisms</w:t>
      </w:r>
      <w:r w:rsidRPr="00BA2FB5">
        <w:t xml:space="preserve"> </w:t>
      </w:r>
      <w:r>
        <w:t xml:space="preserve">underlying </w:t>
      </w:r>
      <w:r w:rsidRPr="00BA2FB5">
        <w:t xml:space="preserve">adaptive responses </w:t>
      </w:r>
      <w:r>
        <w:fldChar w:fldCharType="begin" w:fldLock="1"/>
      </w:r>
      <w:r>
        <w:instrText>ADDIN CSL_CITATION {"citationItems":[{"id":"ITEM-1","itemData":{"DOI":"10.1111/eva.12803","ISSN":"1752-4571","abstract":"As climatic conditions change, species will be forced to move or adapt to avoid extinction. Exacerbated by ongoing climate change, California recently experienced a severe and exceptional drought from 2011 to 2017. To investigate whether an adaptive response occurred during this event, we conducted a “resurrection” study of the cutleaf monkeyflower (Mimulus laciniatus), an annual plant, by comparing trait means and variances of ancestral seed collections (“pre-drought”) with contemporary descendant collections (“drought”). Plants were grown under common conditions to test whether this geographically restricted species has the capacity to respond evolutionarily to climate stress across its range. We examined if traits shifted in response to the recent, severe drought and included populations across an elevation gradient, including populations at the low- and high-elevation edges of the species range. We found that time to seedling emergence in the drought generation was significantly earlier than in the pre-drought generation, a response consistent with drought adaptation. Additionally, trait variation in days to emergence was reduced in the drought generation, which suggests selection or bottleneck events. Days to first flower increased significantly by elevation, consistent with climate adaptation across the species range. Drought generation plants were larger and had greater reproduction, which was likely a carryover effect of earlier germination. These results demonstrate that rapid shifts in trait means and variances consistent with climate adaptation are occurring within populations, including peripheral populations at warm and cold climate limits, of a plant species with a relatively restricted range that has so far not shifted its elevation distribution during contemporary climate change. Thus, rapid evolution may mitigate, at least temporarily, range shifts under global climate change. This study highlights the need for better understanding rapid adaptation as a means for plant communities to cope with extraordinary climate events.","author":[{"dropping-particle":"","family":"Dickman","given":"Erin E.","non-dropping-particle":"","parse-names":false,"suffix":""},{"dropping-particle":"","family":"Pennington","given":"Lillie K.","non-dropping-particle":"","parse-names":false,"suffix":""},{"dropping-particle":"","family":"Franks","given":"Steven J.","non-dropping-particle":"","parse-names":false,"suffix":""},{"dropping-particle":"","family":"Sexton","given":"Jason P.","non-dropping-particle":"","parse-names":false,"suffix":""}],"container-title":"Evolutionary Applications","id":"ITEM-1","issue":"8","issued":{"date-parts":[["2019","9","16"]]},"page":"1569-1582","publisher":"Wiley-Blackwell","title":"Evidence for adaptive responses to historic drought across a native plant species range","type":"article-journal","volume":"12"},"uris":["http://www.mendeley.com/documents/?uuid=856af7df-8767-3f9a-8309-c237d7eb007f"]},{"id":"ITEM-2","itemData":{"DOI":"10.1146/annurev-genet-110711-155511","ISSN":"00664197","PMID":"22934640","abstract":"The rapid rate of current global climate change is having strong effects on many species and, at least in some cases, is driving evolution, particularly when changes in conditions alter patterns of selection. Climate change thus provides an opportunity for the study of the genetic basis of adaptation. Such studies include a variety of observational and experimental approaches, such as sampling across clines, artificial evolution experiments, and resurrection studies. These approaches can be combined with a number of techniques in genetics and genomics, including association and mapping analyses, genome scans, and transcription profiling. Recent research has revealed a number of candidate genes potentially involved in climate change adaptation and has also illustrated that genetic regulatory networks and epigenetic effects may be particularly relevant for evolution driven by climate change. Although genetic and genomic data are rapidly accumulating, we still have much to learn about the genetic architecture of climate change adaptation. © 2012 by Annual Reviews.","author":[{"dropping-particle":"","family":"Franks","given":"Steven J.","non-dropping-particle":"","parse-names":false,"suffix":""},{"dropping-particle":"","family":"Hoffmann","given":"Ary A.","non-dropping-particle":"","parse-names":false,"suffix":""}],"container-title":"Annual Review of Genetics","id":"ITEM-2","issued":{"date-parts":[["2012"]]},"page":"185-208","title":"Genetics of climate change adaptation","type":"article-journal","volume":"46"},"uris":["http://www.mendeley.com/documents/?uuid=29e07e9e-a774-4c28-abbe-366f62373fe2"]}],"mendeley":{"formattedCitation":"(Franks and Hoffmann 2012; Dickman et al. 2019)","plainTextFormattedCitation":"(Franks and Hoffmann 2012; Dickman et al. 2019)","previouslyFormattedCitation":"(Franks and Hoffmann 2012; Dickman et al. 2019)"},"properties":{"noteIndex":0},"schema":"https://github.com/citation-style-language/schema/raw/master/csl-citation.json"}</w:instrText>
      </w:r>
      <w:r>
        <w:fldChar w:fldCharType="separate"/>
      </w:r>
      <w:r w:rsidRPr="00852FBB">
        <w:rPr>
          <w:noProof/>
        </w:rPr>
        <w:t>(Franks and Hoffmann 2012; Dickman et al. 2019)</w:t>
      </w:r>
      <w:r>
        <w:fldChar w:fldCharType="end"/>
      </w:r>
      <w:r w:rsidRPr="00BA2FB5">
        <w:t>.</w:t>
      </w:r>
      <w:r>
        <w:t xml:space="preserve"> Most of the work demonstrating the utility and challenges of resurrection ecology focuses on zooplankton and resting stage egg revival </w:t>
      </w:r>
      <w:r>
        <w:fldChar w:fldCharType="begin" w:fldLock="1"/>
      </w:r>
      <w:r w:rsidR="00DB3393">
        <w:instrText>ADDIN CSL_CITATION {"citationItems":[{"id":"ITEM-1","itemData":{"DOI":"10.1111/ele.12480","ISSN":"1461023X","author":[{"dropping-particle":"","family":"Pantel","given":"Jelena H.","non-dropping-particle":"","parse-names":false,"suffix":""},{"dropping-particle":"","family":"Duvivier","given":"Cathy","non-dropping-particle":"","parse-names":false,"suffix":""},{"dropping-particle":"De","family":"Meester","given":"Luc","non-dropping-particle":"","parse-names":false,"suffix":""}],"container-title":"Ecology Letters","editor":[{"dropping-particle":"","family":"Vellend","given":"Mark","non-dropping-particle":"","parse-names":false,"suffix":""}],"id":"ITEM-1","issue":"10","issued":{"date-parts":[["2015","10","1"]]},"page":"992-1000","publisher":"John Wiley &amp; Sons, Ltd (10.1111)","title":"Rapid local adaptation mediates zooplankton community assembly in experimental mesocosms","type":"article-journal","volume":"18"},"uris":["http://www.mendeley.com/documents/?uuid=2522b04c-09a4-323b-a709-9f8ecd9a8ff6"]},{"id":"ITEM-2","itemData":{"abstract":"Dormant propagule banks are important reservoirs of biological and genetic diversity of local communities and populations and provide buffering mechanisms against extinction. Although dormant stages of various plant and animal species are known to remain viable for decades and even centuries, little is known about the effective influence of recolonization from such old sources on the genetic continuity of intermittent populations under natural conditions. Using recent and old dormant eggs recovered from a dated lake sediment core in Kenya, we traced the genetic composition of a local population of the planktonic crustacean Daphnia barbata through a sequence of extinction and recolonization events. This was combined with a phylogeographic and population-genetic survey of regional populations. Four successive populations, fully separated in time, inhabited Lake Naivasha from ca. 1330 to 1570 AD, from ca. 1610 to 1720 AD, from ca. 1840 to 1940 AD, and from 1995 to the present (2001 AD). Our results strongly indicate genetic continuity between the 1840–1940 and 1995–2001 populations, which are separated in time by at least 50 years, and close genetic relatedness of them both to the 1330–1580 population. A software tool (Colonize) was developed to find the most likely source population of the refounded 1995– 2001 population and to test the number of colonists involved in the recolonization event. The results confirmed that the 1995–2001 population most probably developed out of a limited number of surviving local dormant eggs from the previous population, rather than out of individuals from regional (central and southern Kenya) or more distant (Ethiopia, Zimbabwe) populations that may have immigrated to Lake Naivasha through passive dispersal. These results emphasize the importance of prolonged dormancy for the natural long-term dynamics of crustacean zooplankton in fluctuating environments and suggest an important role of old local dormant egg banks in aquatic habitat restoration.","author":[{"dropping-particle":"","family":"Mergeay","given":"Joachim","non-dropping-particle":"","parse-names":false,"suffix":""},{"dropping-particle":"","family":"Vanoverbeke","given":"Joost","non-dropping-particle":"","parse-names":false,"suffix":""},{"dropping-particle":"","family":"Verschuren","given":"Dirk","non-dropping-particle":"","parse-names":false,"suffix":""},{"dropping-particle":"","family":"Meester","given":"Luc","non-dropping-particle":"De","parse-names":false,"suffix":""}],"container-title":"Ecology","id":"ITEM-2","issue":"12","issued":{"date-parts":[["2007"]]},"page":"3032-3043","title":"Extinction, recolonization, and dispersal through time in a planktonic crustacean","type":"article-journal","volume":"88"},"uris":["http://www.mendeley.com/documents/?uuid=36ab7816-1b90-366e-a970-7f106726fc7a"]},{"id":"ITEM-3","itemData":{"DOI":"10.1098/rsos.172193","ISSN":"2054-5703","abstract":"Understanding how populations adapt to rising temperatures has been a challenge in ecology. Research often evaluates multiple populations to test whether local adaptation to temperature regimes is occurring. Space-for-time substitutions are common, as temporal constraints limit our ability to observe evolutionary responses. We employed a resurrection ecology approach to understand how thermal tolerance has changed in a Daphnia pulicaria population over time. Temperatures experienced by the oldest genotypes were considerably lower than the youngest. We hypothesized clones were adapted to the thermal regimes of their respective time periods. We performed two thermal shock experiments that varied in length of heat exposure. Overall trends revealed that younger genotypes exhibited higher thermal tolerance than older genotypes; heat shock protein (hsp70) expression increased with temperature and varied among genotypes, but not across time periods. Our results indicate temperature may have been a selective fact...","author":[{"dropping-particle":"","family":"Yousey","given":"Aime'e M.","non-dropping-particle":"","parse-names":false,"suffix":""},{"dropping-particle":"","family":"Chowdhury","given":"Priyanka Roy","non-dropping-particle":"","parse-names":false,"suffix":""},{"dropping-particle":"","family":"Biddinger","given":"Nicole","non-dropping-particle":"","parse-names":false,"suffix":""},{"dropping-particle":"","family":"Shaw","given":"Jennifer H.","non-dropping-particle":"","parse-names":false,"suffix":""},{"dropping-particle":"","family":"Jeyasingh","given":"Punidan D.","non-dropping-particle":"","parse-names":false,"suffix":""},{"dropping-particle":"","family":"Weider","given":"Lawrence J.","non-dropping-particle":"","parse-names":false,"suffix":""}],"container-title":"Royal Society Open Science","id":"ITEM-3","issue":"3","issued":{"date-parts":[["2018","3","21"]]},"page":"172193","publisher":"\nThe Royal Society\n","title":"Resurrected ‘ancient’ &lt;i&gt;Daphnia&lt;/i&gt; genotypes show reduced thermal stress tolerance compared to modern descendants","type":"article-journal","volume":"5"},"uris":["http://www.mendeley.com/documents/?uuid=5e38ceb4-90b0-383f-a4d1-e652cee8b3a3"]},{"id":"ITEM-4","itemData":{"DOI":"10.1098/rspb.1997.0225","ISBN":"0962-8452","ISSN":"0962-8452","abstract":"Diapausing egg banks of aquatic zooplankton have the potential to remain viable for decades or even centuries, and can thus harbour potentially high levels of genetic variation. Diapausing (ephippial) eggs from the Daphnia galeata–hyalina complex (Crustacea: Anomopoda) in Lake Constance (Bodensee), Germany, were isolated from sections of dated sediment cores, hatched in the laboratory, and established as a clone bank. We used cellulose acetate electrophoresis at four polymorphic enzyme loci (Pgm, Pgi, Ao, and Got) to examine long-term temporal changes in the genetic composition of the hatchling pool. Our results indicate that significant shifts have occurred in the genetic structure of this population, which parallel concomitant shifts in the trophic state of Lake Constance during the past 25–35 years. Here we discuss the utility of egg bank propagules as good model organisms to study microevolution, as related to past environmental change.","author":[{"dropping-particle":"","family":"Weider","given":"L. J.","non-dropping-particle":"","parse-names":false,"suffix":""},{"dropping-particle":"","family":"Lampert","given":"W.","non-dropping-particle":"","parse-names":false,"suffix":""},{"dropping-particle":"","family":"Wessels","given":"M.","non-dropping-particle":"","parse-names":false,"suffix":""},{"dropping-particle":"","family":"Colbourne","given":"J. K.","non-dropping-particle":"","parse-names":false,"suffix":""},{"dropping-particle":"","family":"Limburg","given":"P.","non-dropping-particle":"","parse-names":false,"suffix":""}],"container-title":"Proceedings of the Royal Society B: Biological Sciences","id":"ITEM-4","issue":"1388","issued":{"date-parts":[["1997"]]},"note":"NULL","page":"1613-1618","title":"Long-term genetic shifts in a microcrustacean egg bank associated with anthropogenic changes in the Lake Constance ecosystem","type":"article-journal","volume":"264"},"uris":["http://www.mendeley.com/documents/?uuid=795a0f83-ac23-47ce-9a25-86c75b773d71"]},{"id":"ITEM-5","itemData":{"DOI":"10.1111/eva.12637","ISSN":"17524571","abstract":"Synergistic interactions between temperature and contaminants are a major challenge for ecological risk assessment, especially under global warming. While thermal evolution may increase the ability to deal with warming, it is unknown whether it may also affect the ability to deal with the many contaminants that are more toxic at higher temperatures. We investigated how evolution of genetic adaptation to warming affected the interactions between warming and a novel stressor: zinc oxide nanoparticles (nZnO) in a natural population of Daphnia magna using resurrection ecology. We hatched resting eggs from two D. magna subpopulations (old: 1955–1965, recent: 1995–2005) from the sediment of a lake that experienced an increase in average temperature and in recurrence of heat waves but was never exposed to industrial waste. In the old “ancestral” subpopulation, exposure to a sublethal concentration of nZnO decreased the intrinsic growth rate, metabolic activity, and energy reserves at 24°C but not at 20°C, indicating a synergism between warming and nZnO. In contrast, these synergistic effects disappeared in the recent “derived” subpopulation that evolved a lower sensitivity to nZnO at 24°C, which indicates that thermal evolution could offset the elevated toxicity of nZnO under warming. This evolution of reduced sensitivity to nZnO under warming could not be explained by changes in the total internal zinc accumulation but was partially associated with the evolution of the expression of a key metal detoxification gene under warming. Our results suggest that the increased sensitivity to the sublethal concentration of nZnO under the predicted 4°C warming by the end of this century may be counteracted by thermal evolution in this D. magna population. Our results illustrate the importance of evolution to warming in shaping the responses to another anthropogenic stressor, here a contaminant. More general, genetic adaptation to an environmental stressor may ensure that synergistic effects between contam</w:instrText>
      </w:r>
      <w:r w:rsidR="00DB3393" w:rsidRPr="00522535">
        <w:rPr>
          <w:lang w:val="fr-FR"/>
        </w:rPr>
        <w:instrText>inants and this environmental stressor will not be present anymore.","author":[{"dropping-particle":"","family":"Zhang","given":"Chao","non-dropping-particle":"","parse-names":false,"suffix":""},{"dropping-particle":"","family":"Jansen","given":"Mieke","non-dropping-particle":"","parse-names":false,"suffix":""},{"dropping-particle":"","family":"Meester","given":"Luc","non-dropping-particle":"De","parse-names":false,"suffix":""},{"dropping-particle":"","family":"Stoks","given":"Robby","non-dropping-particle":"","parse-names":false,"suffix":""}],"container-title":"Evolutionary Applications","id":"ITEM-5","issue":"8","issued":{"date-parts":[["2018","9","1"]]},"page":"1425-1436","publisher":"Wiley-Blackwell","title":"Thermal evolution offsets the elevated toxicity of a contaminant under warming: A resurrection study in &lt;i&gt;Daphnia magna&lt;/i&gt;","type":"article-journal","volume":"11"},"uris":["http://www.mendeley.com/documents/?uuid=8e93235c-f000-3961-97f8-cb8af4d565c7"]}],"mendeley":{"formattedCitation":"(Weider et al. 1997; Mergeay et al. 2007; Pantel et al. 2015; Yousey et al. 2018; Zhang et al. 2018)","plainTextFormattedCitation":"(Weider et al. 1997; Mergeay et al. 2007; Pantel et al. 2015; Yousey et al. 2018; Zhang et al. 2018)","previouslyFormattedCitation":"(Weider et al. 1997; Mergeay et al. 2007; Pantel et al. 2015; Yousey et al. 2018; Zhang et al. 2018)"},"properties":{"noteIndex":0},"schema":"https://github.com/citation-style-language/schema/raw/master/csl-citation.json"}</w:instrText>
      </w:r>
      <w:r>
        <w:fldChar w:fldCharType="separate"/>
      </w:r>
      <w:r w:rsidRPr="004B0A2F">
        <w:rPr>
          <w:noProof/>
          <w:lang w:val="fr-FR"/>
        </w:rPr>
        <w:t>(Weider et al. 1997; Mergeay et al. 2007; Pantel et al. 2015; Yousey et al. 2018; Zhang et al. 2018)</w:t>
      </w:r>
      <w:r>
        <w:fldChar w:fldCharType="end"/>
      </w:r>
      <w:r w:rsidRPr="004B0A2F">
        <w:rPr>
          <w:lang w:val="fr-FR"/>
        </w:rPr>
        <w:t xml:space="preserve">. </w:t>
      </w:r>
      <w:r w:rsidRPr="004B0A2F">
        <w:t xml:space="preserve">Use of naturally formed seed </w:t>
      </w:r>
      <w:r>
        <w:t>banks in plan</w:t>
      </w:r>
      <w:r w:rsidR="007435EE">
        <w:t>t</w:t>
      </w:r>
      <w:r>
        <w:t>s is less common</w:t>
      </w:r>
      <w:r w:rsidR="007435EE">
        <w:t xml:space="preserve"> (</w:t>
      </w:r>
      <w:proofErr w:type="spellStart"/>
      <w:r w:rsidR="007435EE">
        <w:t>Tonsor</w:t>
      </w:r>
      <w:proofErr w:type="spellEnd"/>
      <w:r w:rsidR="007435EE">
        <w:t xml:space="preserve"> et al. 21193)</w:t>
      </w:r>
      <w:r>
        <w:t xml:space="preserve">, though there have been exciting advances in human-stored seeds of </w:t>
      </w:r>
      <w:r>
        <w:rPr>
          <w:i/>
          <w:iCs/>
        </w:rPr>
        <w:t xml:space="preserve">Brassica </w:t>
      </w:r>
      <w:proofErr w:type="spellStart"/>
      <w:r>
        <w:rPr>
          <w:i/>
          <w:iCs/>
        </w:rPr>
        <w:t>rapa</w:t>
      </w:r>
      <w:proofErr w:type="spellEnd"/>
      <w:r>
        <w:rPr>
          <w:i/>
          <w:iCs/>
        </w:rPr>
        <w:t xml:space="preserve"> </w:t>
      </w:r>
      <w:r>
        <w:rPr>
          <w:i/>
          <w:iCs/>
        </w:rPr>
        <w:fldChar w:fldCharType="begin" w:fldLock="1"/>
      </w:r>
      <w:r>
        <w:rPr>
          <w:i/>
          <w:iCs/>
        </w:rPr>
        <w:instrText>ADDIN CSL_CITATION {"citationItems":[{"id":"ITEM-1","itemData":{"DOI":"10.1111/j.1752-4571.2009.00073.x","ISSN":"17524563","abstract":"Climate change will likely cause evolution due not only to selection but also to changes in reproductive isolation within and among populations. We examined the effects of a natural drought on the timing of flowering in two populations of Brassica rapa and the consequences for predicted reproductive isolation and potential gene flow. Seeds were collected before and after a 5-year drought in southern California from two populations varying in soil moisture. Lines derived from these seeds were raised in the greenhouse under wet and drought conditions. We found that the natural drought caused changes in reproductive timing and that the changes were greater for plants from the wet than from the dry site. This differential shift caused the populations to become more phe- nological similar, which should lead to less reproductive isolation and increased gene flow. We estimated a high level of assortative mating by flowering time, which potentially contributed to the rapid evolution of phenological traits fol- lowing the drought. Estimates of assortative mating were higher for the wet site population, and assortative mating was reduced following the drought. This study shows that climate change can potentially alter gene flow and reproduc- tive isolation within and among populations, strongly influencing evolution.","author":[{"dropping-particle":"","family":"Franks","given":"Steven J.","non-dropping-particle":"","parse-names":false,"suffix":""},{"dropping-particle":"","family":"Weis","given":"Arthur E.","non-dropping-particle":"","parse-names":false,"suffix":""}],"container-title":"Evolutionary Applications","id":"ITEM-1","issue":"4","issued":{"date-parts":[["2009"]]},"page":"481-488","title":"Climate change alters reproductive isolation and potential gene flow in an annual plant","type":"article-journal","volume":"2"},"uris":["http://www.mendeley.com/documents/?uuid=3844b856-f07e-48f8-a426-e09535dcbfc4"]}],"mendeley":{"formattedCitation":"(Franks and Weis 2009)","plainTextFormattedCitation":"(Franks and Weis 2009)","previouslyFormattedCitation":"(Franks and Weis 2009)"},"properties":{"noteIndex":0},"schema":"https://github.com/citation-style-language/schema/raw/master/csl-citation.json"}</w:instrText>
      </w:r>
      <w:r>
        <w:rPr>
          <w:i/>
          <w:iCs/>
        </w:rPr>
        <w:fldChar w:fldCharType="separate"/>
      </w:r>
      <w:r w:rsidRPr="002E7207">
        <w:rPr>
          <w:iCs/>
          <w:noProof/>
        </w:rPr>
        <w:t>(Franks and Weis 2009)</w:t>
      </w:r>
      <w:r>
        <w:rPr>
          <w:i/>
          <w:iCs/>
        </w:rPr>
        <w:fldChar w:fldCharType="end"/>
      </w:r>
      <w:r>
        <w:t xml:space="preserve">. The rarity of resurrection ecology in plant species is in part due to the difficulty of finding undisturbed, well-stratified sediments that store highly dormant and durable seeds capable of being revived. However, prior work demonstrates that the foundational brackish marsh sedge </w:t>
      </w:r>
      <w:proofErr w:type="spellStart"/>
      <w:r w:rsidRPr="00490BFA">
        <w:rPr>
          <w:i/>
          <w:iCs/>
        </w:rPr>
        <w:t>S</w:t>
      </w:r>
      <w:r>
        <w:rPr>
          <w:i/>
          <w:iCs/>
        </w:rPr>
        <w:t>choenoplectus</w:t>
      </w:r>
      <w:proofErr w:type="spellEnd"/>
      <w:r w:rsidRPr="00490BFA">
        <w:rPr>
          <w:i/>
          <w:iCs/>
        </w:rPr>
        <w:t xml:space="preserve"> americanus</w:t>
      </w:r>
      <w:r>
        <w:t xml:space="preserve"> forms a century-long seed bank useful for resurrection studies </w:t>
      </w:r>
      <w:r>
        <w:fldChar w:fldCharType="begin" w:fldLock="1"/>
      </w:r>
      <w:r>
        <w:instrText>ADDIN CSL_CITATION {"citationItems":[{"id":"ITEM-1","itemData":{"DOI":"10.1111/eva.12675","ISSN":"17524571","author":[{"dropping-particle":"","family":"Summers","given":"Jennifer L.","non-dropping-particle":"","parse-names":false,"suffix":""},{"dropping-particle":"","family":"Bernik","given":"Brittany","non-dropping-particle":"","parse-names":false,"suffix":""},{"dropping-particle":"","family":"Saunders","given":"Colin J.","non-dropping-particle":"","parse-names":false,"suffix":""},{"dropping-particle":"","family":"McLachlan","given":"Jason S.","non-dropping-particle":"","parse-names":false,"suffix":""},{"dropping-particle":"","family":"Blum","given":"Michael J.","non-dropping-particle":"","parse-names":false,"suffix":""}],"container-title":"Evolutionary Applications","id":"ITEM-1","issued":{"date-parts":[["2018","7","29"]]},"publisher":"Wiley/Blackwell (10.1111)","title":"A century of genetic variation inferred from a persistent soil-stored seed bank","type":"article-journal"},"uris":["http://www.mendeley.com/documents/?uuid=35850e5a-ff0c-3c30-afbe-09fd84950cd9"]}],"mendeley":{"formattedCitation":"(Summers et al. 2018 Jul 29)","manualFormatting":"(Summers et al. 2018)","plainTextFormattedCitation":"(Summers et al. 2018 Jul 29)","previouslyFormattedCitation":"(Summers et al. 2018 Jul 29)"},"properties":{"noteIndex":0},"schema":"https://github.com/citation-style-language/schema/raw/master/csl-citation.json"}</w:instrText>
      </w:r>
      <w:r>
        <w:fldChar w:fldCharType="separate"/>
      </w:r>
      <w:r w:rsidRPr="00F05044">
        <w:rPr>
          <w:noProof/>
        </w:rPr>
        <w:t>(Summers et al. 2018)</w:t>
      </w:r>
      <w:r>
        <w:fldChar w:fldCharType="end"/>
      </w:r>
      <w:r>
        <w:t xml:space="preserve">. Leveraging the </w:t>
      </w:r>
      <w:r>
        <w:rPr>
          <w:i/>
          <w:iCs/>
        </w:rPr>
        <w:t xml:space="preserve">S. americanus </w:t>
      </w:r>
      <w:r>
        <w:t xml:space="preserve">seed bank is particularly useful given the imminent impacts of rising sea levels and other climate change corollaries </w:t>
      </w:r>
      <w:r>
        <w:fldChar w:fldCharType="begin" w:fldLock="1"/>
      </w:r>
      <w:r>
        <w:instrText>ADDIN CSL_CITATION {"citationItems":[{"id":"ITEM-1","itemData":{"author":[{"dropping-particle":"","family":"Kearney","given":"Michael S","non-dropping-particle":"","parse-names":false,"suffix":""}],"container-title":"Journal of Coastal Research","id":"ITEM-1","issue":"4","issued":{"date-parts":[["1996"]]},"page":"977-983","title":"Sea-level Change during the Last Thousand Years in Chesapeake Bay","type":"article-journal","volume":"12"},"uris":["http://www.mendeley.com/documents/?uuid=d938c1ef-112b-4c15-acac-e6021222d621"]}],"mendeley":{"formattedCitation":"(Kearney 1996)","plainTextFormattedCitation":"(Kearney 1996)","previouslyFormattedCitation":"(Kearney 1996)"},"properties":{"noteIndex":0},"schema":"https://github.com/citation-style-language/schema/raw/master/csl-citation.json"}</w:instrText>
      </w:r>
      <w:r>
        <w:fldChar w:fldCharType="separate"/>
      </w:r>
      <w:r w:rsidRPr="00BE24AC">
        <w:rPr>
          <w:noProof/>
        </w:rPr>
        <w:t>(Kearney 1996)</w:t>
      </w:r>
      <w:r>
        <w:fldChar w:fldCharType="end"/>
      </w:r>
      <w:r>
        <w:t xml:space="preserve">. Further, prior work suggests that microsatellite genotypes of resurrected </w:t>
      </w:r>
      <w:r>
        <w:rPr>
          <w:i/>
          <w:iCs/>
        </w:rPr>
        <w:t xml:space="preserve">S. americanus </w:t>
      </w:r>
      <w:r>
        <w:t>plants shifted across a century, indicating evolutionary change occurred though the mechanism and impacts for phenotype remain unclear (Summers et al. 2018). Further, prior work deploying old and young revived plants from in and around the Chesapeake Bay demonstrated some subtle changes in functional traits in response to salinity and inundation (i.e.</w:t>
      </w:r>
      <w:r w:rsidR="007435EE">
        <w:t>,</w:t>
      </w:r>
      <w:r>
        <w:t xml:space="preserve"> simulated sea</w:t>
      </w:r>
      <w:r w:rsidR="007435EE">
        <w:t>-</w:t>
      </w:r>
      <w:r>
        <w:t xml:space="preserve">level rise) (Summers et al. in prep). Thus, combining the powerful approach of resurrection ecology with </w:t>
      </w:r>
      <w:proofErr w:type="spellStart"/>
      <w:r>
        <w:t>RNAseq</w:t>
      </w:r>
      <w:proofErr w:type="spellEnd"/>
      <w:r>
        <w:t xml:space="preserve"> may improve understanding of the molecular mechanisms of any evolutionary shift and provide details on plasticity in gene expression responses to simulated sea</w:t>
      </w:r>
      <w:r w:rsidR="007435EE">
        <w:t>-</w:t>
      </w:r>
      <w:r>
        <w:t xml:space="preserve"> level rise, particularly the increase of salinity.</w:t>
      </w:r>
    </w:p>
    <w:p w14:paraId="2F8BA555" w14:textId="77777777" w:rsidR="003437F1" w:rsidRDefault="003437F1" w:rsidP="003437F1">
      <w:pPr>
        <w:pStyle w:val="Heading3"/>
      </w:pPr>
      <w:bookmarkStart w:id="125" w:name="_Toc57401205"/>
      <w:r>
        <w:t>Salinity and its impacts on coastal marshes</w:t>
      </w:r>
      <w:bookmarkEnd w:id="125"/>
    </w:p>
    <w:p w14:paraId="1B526E52" w14:textId="3761736A" w:rsidR="003437F1" w:rsidRDefault="003437F1" w:rsidP="003437F1">
      <w:r>
        <w:t xml:space="preserve">Salinity exposure elicits stress responses in most plants, though salt-tolerant species can persist at certain salinity thresholds (i.e. halophytes) </w:t>
      </w:r>
      <w:r>
        <w:fldChar w:fldCharType="begin" w:fldLock="1"/>
      </w:r>
      <w:r>
        <w:instrText>ADDIN CSL_CITATION {"citationItems":[{"id":"ITEM-1","itemData":{"DOI":"10.1016/j.plaphy.2015.12.016","ISBN":"0981-9428","ISSN":"09819428","PMID":"26760954","abstract":"Salinity is a major environmental factor limiting the productivity and quality of crop plants. While most cereal crops are salt-sensitive, several halophytic grasses are able to maintain their growth under saline conditions. Elucidating the mechanisms for salinity responses in halophytic grasses would contribute to the breeding of salt-tolerant cereal and turf species belonging to the Poaceae family. Smooth cordgrass (Spartina alterniflora) is a dominant native halophytic grass in the Hackensack Meadowlands, the coastal salt marshes located in northeastern New Jersey. The goals of this study were to examine the growth pattern of S. alterniflora in a salinity gradient and identify an optimal range of salinity for its maximal growth. The regulation of its antioxidant system and gene expression under supraoptimal salinity conditions was also investigated. Our results showed that a salinity of 4 parts per thousand (ppt) (68 mM) was most favorable for the growth of S. alterniflora, followed by a non-salt environment. S. alterniflora responded to salts in the environment by regulating antioxidant enzyme activities and the expression of stress-induced proteins such as ALDH, HVA22 and PEPC. The plant may tolerate salinity up to the concentration of sea water, but any salinity above 12 ppt retarded its growth and altered the expression of genes encoding critical proteins.","author":[{"dropping-particle":"","family":"Courtney","given":"Abigail J.","non-dropping-particle":"","parse-names":false,"suffix":""},{"dropping-particle":"","family":"Xu","given":"Jichen","non-dropping-particle":"","parse-names":false,"suffix":""},{"dropping-particle":"","family":"Xu","given":"Yan","non-dropping-particle":"","parse-names":false,"suffix":""}],"container-title":"Plant Physiology and Biochemistry","id":"ITEM-1","issued":{"date-parts":[["2016"]]},"page":"162-170","publisher":"Elsevier Masson SAS","title":"Responses of growth, antioxidants and gene expression in smooth cordgrass (Spartina alterniflora) to various levels of salinity","type":"article-journal","volume":"99"},"uris":["http://www.mendeley.com/documents/?uuid=6665ee31-1bdd-442b-ad31-c8966ec736b5"]},{"id":"ITEM-2","itemData":{"DOI":"10.1071/PP9860143","ISSN":"1445-4408","abstract":"&lt;p&gt;This paper discusses whole-plant responses to salinity in order to answer the question of what process limits growth of non-halophytes in saline soils. Leaf growth is more sensitive to salinity than root growth, so we focus on the process or processes that might limit leaf expansion. Effects of short-term exposure (days) are considered separately from long-term exposure (weeks to years). The answer in the short term is probably the water status of the root and we suggest that a message from the root is regulating leaf expansion. The answer to what limits growth in the long term may be the maximum salt concentration tolerated by the fully expanded leaves of the shoot; if the rate of leaf death approaches the rate of new leaf expansion, the photosynthetic area will eventually become too low to support continued growth.&lt;/p&gt;","author":[{"dropping-particle":"","family":"Munns","given":"R","non-dropping-particle":"","parse-names":false,"suffix":""},{"dropping-particle":"","family":"Termaat","given":"A","non-dropping-particle":"","parse-names":false,"suffix":""}],"container-title":"Functional Plant Biology","id":"ITEM-2","issue":"1","issued":{"date-parts":[["1986"]]},"page":"143","publisher":"CSIRO PUBLISHING","title":"Whole-Plant Responses to Salinity","type":"article-journal","volume":"13"},"uris":["http://www.mendeley.com/documents/?uuid=8a76f87c-5640-310a-af73-897cf186fedc"]}],"mendeley":{"formattedCitation":"(Munns and Termaat 1986; Courtney et al. 2016)","plainTextFormattedCitation":"(Munns and Termaat 1986; Courtney et al. 2016)","previouslyFormattedCitation":"(Munns and Termaat 1986; Courtney et al. 2016)"},"properties":{"noteIndex":0},"schema":"https://github.com/citation-style-language/schema/raw/master/csl-citation.json"}</w:instrText>
      </w:r>
      <w:r>
        <w:fldChar w:fldCharType="separate"/>
      </w:r>
      <w:r w:rsidRPr="006F62C8">
        <w:rPr>
          <w:noProof/>
        </w:rPr>
        <w:t>(Munns and Termaat 1986; Courtney et al. 2016)</w:t>
      </w:r>
      <w:r>
        <w:fldChar w:fldCharType="end"/>
      </w:r>
      <w:r>
        <w:t xml:space="preserve">. Some of the best studied halophytes are found in coastal marshes where marsh zonation in plant communities from low to </w:t>
      </w:r>
      <w:r>
        <w:lastRenderedPageBreak/>
        <w:t xml:space="preserve">high elevation is determined in part by wetland salinity </w:t>
      </w:r>
      <w:r>
        <w:fldChar w:fldCharType="begin" w:fldLock="1"/>
      </w:r>
      <w:r w:rsidR="00DB3393">
        <w:instrText>ADDIN CSL_CITATION {"citationItems":[{"id":"ITEM-1","itemData":{"DOI":"10.1890/0012-9658(2001)082[2471:CASMPZ]2.0.CO;2","ISSN":"1939-9170","author":[{"dropping-particle":"","family":"Emery","given":"Nancy C.","non-dropping-particle":"","parse-names":false,"suffix":""},{"dropping-particle":"","family":"Ewanchuk","given":"Patrick J.","non-dropping-particle":"","parse-names":false,"suffix":""},{"dropping-particle":"","family":"Bertness","given":"Mark D.","non-dropping-particle":"","parse-names":false,"suffix":""}],"container-title":"Ecology","id":"ITEM-1","issue":"9","issued":{"date-parts":[["2001"]]},"page":"2471-2485","title":"Competition and Salt</w:instrText>
      </w:r>
      <w:r w:rsidR="00DB3393">
        <w:rPr>
          <w:rFonts w:ascii="Cambria Math" w:hAnsi="Cambria Math" w:cs="Cambria Math"/>
        </w:rPr>
        <w:instrText>‐</w:instrText>
      </w:r>
      <w:r w:rsidR="00DB3393">
        <w:instrText>Marsh Plant Zonation: Stress Tolerators May Be Dominant Competitors","type":"article-journal","volume":"82"},"uris":["http://www.mendeley.com/documents/?uuid=3b295a97-0c00-4fad-b558-815c7bbd5e6b"]}],"mendeley":{"formattedCitation":"(Emery et al. 2001b)","plainTextFormattedCitation":"(Emery et al. 2001b)","previouslyFormattedCitation":"(Emery et al. 2001b)"},"properties":{"noteIndex":0},"schema":"https://github.com/citation-style-language/schema/raw/master/csl-citation.json"}</w:instrText>
      </w:r>
      <w:r>
        <w:fldChar w:fldCharType="separate"/>
      </w:r>
      <w:r w:rsidR="00F837E9" w:rsidRPr="00F837E9">
        <w:rPr>
          <w:noProof/>
        </w:rPr>
        <w:t>(Emery et al. 2001b)</w:t>
      </w:r>
      <w:r>
        <w:fldChar w:fldCharType="end"/>
      </w:r>
      <w:r>
        <w:t>. Salinity in coastal systems is projected to increase along with sea</w:t>
      </w:r>
      <w:r w:rsidR="007435EE">
        <w:t>-</w:t>
      </w:r>
      <w:r>
        <w:t xml:space="preserve">level rise, resulting in inland migration of coastal plants and/ or elimination of vegetation and land loss </w:t>
      </w:r>
      <w:r>
        <w:fldChar w:fldCharType="begin" w:fldLock="1"/>
      </w:r>
      <w:r>
        <w:instrText>ADDIN CSL_CITATION {"citationItems":[{"id":"ITEM-1","itemData":{"DOI":"10.3835/plantgenome2010.06.0012","ISSN":"1940-3372","abstract":"Soil salinity affects growth and yield of crop plants. Plants respond to salinity by physiological and biochemical adjustments through a coordinated regulation and expression of a cascade of genes. Recently, halophytes have attracted attention of the biologists to understand their salt adaptation mechanisms. Spartina alterniflora (smooth cordgrass) is a Louisiana native monocot halophyte that can withstand salinity up to double the strength of sea water. To dissect the molecular mechanisms underlying its salinity adaptation, leaf and root transcriptome of S. alterniflora was sequenced using 454/GS-FLX. Altogether, 770,690 high quality reads with an average length 324-bp were assembled de novo into 73,131 contigs (average 577-bp long) with 5.9X sequence coverage. Most unigenes (95 %) annotated to proteins with known functions, and had more than 90 % similarity to rice genes. About 28 % unigenes were considered specific to S. alterniflora. Digital expression profiles revealed significant enrichment (P &lt; 0.01) of transporters, vacuolar proton pump members and transcription factors under salt stress, which suggested the role of ion homeostasis and transcriptional regulation in the salinity adaptation of this grass. Also, 10,805 SSRs markers from 9457 unigenes were generated and validated through genetic diversity analysis among 13 accessions of S. alterniflora. The present study explores the transcriptome of S. alterniflora to understand the gene regulation under salt stress in halophytes. The sequenced transcriptome (control and salt-regulated) of S. alterniflora provides a platform for further gene finding studies in grasses. This study and our previously published studies suggested that S. alterniflora is a rich reservoir of salt tolerance genes that can be used to develop salt tolerant cereal crops, especially rice, a major food crop of global importance.","author":[{"dropping-particle":"","family":"Gedye","given":"Kristene","non-dropping-particle":"","parse-names":false,"suffix":""},{"dropping-particle":"","family":"Gonzalez-Hernandez","given":"Jose","non-dropping-particle":"","parse-names":false,"suffix":""},{"dropping-particle":"","family":"Ban","given":"Yuguang","non-dropping-particle":"","parse-names":false,"suffix":""},{"dropping-particle":"","family":"Ge","given":"Xijin","non-dropping-particle":"","parse-names":false,"suffix":""},{"dropping-particle":"","family":"Thimmapuram","given":"Jyothi","non-dropping-particle":"","parse-names":false,"suffix":""},{"dropping-particle":"","family":"Sun","given":"Fengjie","non-dropping-particle":"","parse-names":false,"suffix":""},{"dropping-particle":"","family":"Wright","given":"Chris","non-dropping-particle":"","parse-names":false,"suffix":""},{"dropping-particle":"","family":"Ali","given":"Shahjahan","non-dropping-particle":"","parse-names":false,"suffix":""},{"dropping-particle":"","family":"Boe","given":"Arvid","non-dropping-particle":"","parse-names":false,"suffix":""},{"dropping-particle":"","family":"Owens","given":"Vance","non-dropping-particle":"","parse-names":false,"suffix":""}],"container-title":"The Plant Genome Journal","id":"ITEM-1","issue":"2","issued":{"date-parts":[["2010"]]},"note":"NULL","page":"69","publisher":"BioMed Central","title":"Investigation of the Transcriptome of Prairie Cord Grass, a New Cellulosic Biomass Crop","type":"article-journal","volume":"3"},"uris":["http://www.mendeley.com/documents/?uuid=f1094ad1-f515-3a8d-8343-f28634b110b8"]},{"id":"ITEM-2","itemData":{"DOI":"10.1016/j.ecss.2009.09.026","ISBN":"0272-7714","ISSN":"02727714","abstract":"We review current understanding of the potential impact of climate change on the Chesapeake Bay. Scenarios for CO2 emissions indicate that by the end of the 21st century the Bay region will experience significant changes in climate forcings with respect to historical conditions, including increases in CO2 concentrations, sea level, and water temperature of 50-160%, 0.7-1.6 m, and 2-6 ??C, respectively. Also likely are increases in precipitation amount (very likely in the winter and spring), precipitation intensity, intensity of tropical and extratropical cyclones (though their frequency may decrease), and sea-level variability. The greatest uncertainty is associated with changes in annual streamflow, though it is likely that winter and spring flows will increase. Climate change alone will cause the Bay to function very differently in the future. Likely changes include: (1) an increase in coastal flooding and submergence of estuarine wetlands; (2) an increase in salinity variability on many time scales; (3) an increase in harmful algae; (4) an increase in hypoxia; (5) a reduction of eelgrass, the dominant submerged aquatic vegetation in the Bay; and (6) altered interactions among trophic levels, with subtropical fish and shellfish species ultimately being favored in the Bay. The magnitude of these changes is sensitive to the CO2 emission trajectory, so that actions taken now to reduce CO2 emissions will reduce climate impacts on the Bay. Research needs include improved precipitation and streamflow projections for the Bay watershed and whole-system monitoring, modeling, and process studies that can capture the likely non-linear responses of the Chesapeake Bay system to climate variability, climate change, and their interaction with other anthropogenic stressors. ?? 2009 Elsevier Ltd.","author":[{"dropping-particle":"","family":"Najjar","given":"Raymond G.","non-dropping-particle":"","parse-names":false,"suffix":""},{"dropping-particle":"","family":"Pyke","given":"Christopher R.","non-dropping-particle":"","parse-names":false,"suffix":""},{"dropping-particle":"","family":"Adams","given":"Mary Beth","non-dropping-particle":"","parse-names":false,"suffix":""},{"dropping-particle":"","family":"Breitburg","given":"Denise","non-dropping-particle":"","parse-names":false,"suffix":""},{"dropping-particle":"","family":"Hershner","given":"Carl","non-dropping-particle":"","parse-names":false,"suffix":""},{"dropping-particle":"","family":"Kemp","given":"Michael","non-dropping-particle":"","parse-names":false,"suffix":""},{"dropping-particle":"","family":"Howarth","given":"Robert","non-dropping-particle":"","parse-names":false,"suffix":""},{"dropping-particle":"","family":"Mulholland","given":"Margaret R.","non-dropping-particle":"","parse-names":false,"suffix":""},{"dropping-particle":"","family":"Paolisso","given":"Michael","non-dropping-particle":"","parse-names":false,"suffix":""},{"dropping-particle":"","family":"Secor","given":"David","non-dropping-particle":"","parse-names":false,"suffix":""},{"dropping-particle":"","family":"Sellner","given":"Kevin","non-dropping-particle":"","parse-names":false,"suffix":""},{"dropping-particle":"","family":"Wardrop","given":"Denice","non-dropping-particle":"","parse-names":false,"suffix":""},{"dropping-particle":"","family":"Wood","given":"Robert","non-dropping-particle":"","parse-names":false,"suffix":""}],"container-title":"Estuarine, Coastal and Shelf Science","id":"ITEM-2","issue":"1","issued":{"date-parts":[["2010"]]},"note":"NULL","page":"1-20","publisher":"Elsevier Ltd","title":"Potential climate-change impacts on the Chesapeake Bay","type":"article-journal","volume":"86"},"uris":["http://www.mendeley.com/documents/?uuid=f47b3cea-9407-4585-827a-ac9723e3fb06"]}],"mendeley":{"formattedCitation":"(Gedye et al. 2010; Najjar et al. 2010)","plainTextFormattedCitation":"(Gedye et al. 2010; Najjar et al. 2010)","previouslyFormattedCitation":"(Gedye et al. 2010; Najjar et al. 2010)"},"properties":{"noteIndex":0},"schema":"https://github.com/citation-style-language/schema/raw/master/csl-citation.json"}</w:instrText>
      </w:r>
      <w:r>
        <w:fldChar w:fldCharType="separate"/>
      </w:r>
      <w:r w:rsidRPr="004E54D8">
        <w:rPr>
          <w:noProof/>
        </w:rPr>
        <w:t>(Gedye et al. 2010; Najjar et al. 2010)</w:t>
      </w:r>
      <w:r>
        <w:fldChar w:fldCharType="end"/>
      </w:r>
      <w:r>
        <w:t xml:space="preserve">. Studies on how salinity may affect coastal halophytes suggest that evolution could be possible in plants like </w:t>
      </w:r>
      <w:r w:rsidRPr="0052229A">
        <w:rPr>
          <w:i/>
          <w:iCs/>
        </w:rPr>
        <w:t xml:space="preserve">Spartina </w:t>
      </w:r>
      <w:proofErr w:type="spellStart"/>
      <w:r>
        <w:rPr>
          <w:i/>
          <w:iCs/>
        </w:rPr>
        <w:t>pectinata</w:t>
      </w:r>
      <w:proofErr w:type="spellEnd"/>
      <w:r>
        <w:rPr>
          <w:i/>
          <w:iCs/>
        </w:rPr>
        <w:t xml:space="preserve"> </w:t>
      </w:r>
      <w:r>
        <w:t xml:space="preserve">as traits associated with salinity tolerance demonstrate relatively high heritability </w:t>
      </w:r>
      <w:r>
        <w:fldChar w:fldCharType="begin" w:fldLock="1"/>
      </w:r>
      <w:r>
        <w:instrText>ADDIN CSL_CITATION {"citationItems":[{"id":"ITEM-1","itemData":{"DOI":"10.1007/s12155-017-9881-0","ISSN":"19391242","abstract":"The salt-tolerant capability of the candidate bioenergy crop prairie cordgrass greatly surpasses that of previously characterized prairie grass species and most oth-er plants. To understand the mechanism of inherited salt tolerance, we compared phenotypic and genetic qualities in half-sib families of prairie cordgrass after salt treatment. Each family was treated with a 400 mM NaCl solution or a water control and then measured for various health pheno-types. Phenotypes associated with salt tolerance were shown to be moderately heritable between parent and off-spring. RNA-seq analysis revealed differential regulation in unique pathways including metabolism, signaling, photo-synthesis, and the circadian rhythm. The studies herein sug-gest that alternative regulation of the photosynthetic path-way could confer increased salt resistance in halophytes and can be monitored phenotypically or genetically in breeding programs. The improvement of salt-tolerant traits in prairie cordgrass would increase its potential to be grown as a bioenergy crop on lands that are not suitable for the growth of food crops.","author":[{"dropping-particle":"","family":"Robben","given":"Michael","non-dropping-particle":"","parse-names":false,"suffix":""},{"dropping-particle":"","family":"Thibault","given":"Ethan","non-dropping-particle":"","parse-names":false,"suffix":""},{"dropping-particle":"","family":"Tran","given":"Michaellong","non-dropping-particle":"","parse-names":false,"suffix":""},{"dropping-particle":"","family":"Wu","given":"Yajun","non-dropping-particle":"","parse-names":false,"suffix":""},{"dropping-particle":"","family":"Boe","given":"Arvid","non-dropping-particle":"","parse-names":false,"suffix":""},{"dropping-particle":"","family":"Gonzalez-Hernandez","given":"Jose L.","non-dropping-particle":"","parse-names":false,"suffix":""}],"container-title":"Bioenergy Research","id":"ITEM-1","issue":"1","issued":{"date-parts":[["2018"]]},"page":"106-114","publisher":"BioEnergy Research","title":"Transcriptome Analysis of the Heritable Salt Tolerance of Prairie Cordgrass (Spartina pectinata Link)","type":"article-journal","volume":"11"},"uris":["http://www.mendeley.com/documents/?uuid=cec4c9e1-3ad5-4c18-ada2-da990257bcab"]}],"mendeley":{"formattedCitation":"(Robben et al. 2018)","plainTextFormattedCitation":"(Robben et al. 2018)","previouslyFormattedCitation":"(Robben et al. 2018)"},"properties":{"noteIndex":0},"schema":"https://github.com/citation-style-language/schema/raw/master/csl-citation.json"}</w:instrText>
      </w:r>
      <w:r>
        <w:fldChar w:fldCharType="separate"/>
      </w:r>
      <w:r w:rsidRPr="0008089E">
        <w:rPr>
          <w:noProof/>
        </w:rPr>
        <w:t>(Robben et al. 2018)</w:t>
      </w:r>
      <w:r>
        <w:fldChar w:fldCharType="end"/>
      </w:r>
      <w:r>
        <w:t xml:space="preserve">. Vegetation loss in coastal wetlands negatively impacts accretion because wetlands plants capture sediment and contribute organic matter via root and stem biomass that maintains wetland elevation </w:t>
      </w:r>
      <w:r>
        <w:fldChar w:fldCharType="begin" w:fldLock="1"/>
      </w:r>
      <w:r>
        <w:instrText>ADDIN CSL_CITATION {"citationItems":[{"id":"ITEM-1","itemData":{"DOI":"10.1029/2007GL032681","ISSN":"0094-8276","author":[{"dropping-particle":"","family":"Kirwan","given":"Matthew L.","non-dropping-particle":"","parse-names":false,"suffix":""},{"dropping-particle":"","family":"Murray","given":"A. Brad","non-dropping-particle":"","parse-names":false,"suffix":""},{"dropping-particle":"","family":"Boyd","given":"W. Sean","non-dropping-particle":"","parse-names":false,"suffix":""}],"container-title":"Geophysical Research Letters","id":"ITEM-1","issue":"5","issued":{"date-parts":[["2008","3","6"]]},"page":"L05403","publisher":"Wiley-Blackwell","title":"Temporary vegetation disturbance as an explanation for permanent loss of tidal wetlands","type":"article-journal","volume":"35"},"uris":["http://www.mendeley.com/documents/?uuid=9879c1c8-ed41-3952-9d29-5033a425c2b5"]},{"id":"ITEM-2","itemData":{"DOI":"10.1672/0277-5212(2003)023[0750:CEOFWP]2.0.CO;2","ISBN":"0277-5212","ISSN":"0277-5212","abstract":"We compared the ecophysiological performance of four dominant, perennial plant species of tidal marshes of northeastern North America (Phragmites australis, Typha angustifolia, Spartina alterniflora, and Leersia oryzoides), asking whether species that fall along a continuum of invasiveness vary consistently in terms of primary productivity, growth, biomass allocation, phenology, maximal photosynthetic rate, leaf turnover, tissue nutrient and chlorophyll content, and water use. During 1999, we examined plants growing at two brackish marshes and two freshwater tidal marshes in southern Connecticut, USA. Phragmites and Typha consistently exceeded the other two species in both marsh types in terms of ramet biomass, standing crop, length of the growing season, standing leaf area, leaf longevity, and total chlorophyll. Typha, Phragmites, and Spartina showed similar maximal photosynthetic rates across marsh types, significantly greater than the P-max observed in Leersia. Foliar nitrogen was significantly greater in Phragmites than in all other species, suggesting that this species accrues nutrients more efficiently. Phragmites and Typha populations did not differ in a number of characters between freshwater and brackish marshes, indicating low sensitivity to exposure to moderate salinity levels. A principle components analysis placed Phragmites and Typha close to each other and more distant from Spartina and Leersia along axes describing components of competitive ability and photosynthetic performance. Thus, moderately and highly invasive species are distinct from less invasive species in terms of ecophysiology in both wetland types. As Phragmites australis and Typha angustifolia displace other plant species in marshes, they will likely influence the carbon- and nitrogen-cycling functions of wetlands, subject to the species' varying tolerances for salinity.","author":[{"dropping-particle":"","family":"Farnsworth","given":"E J","non-dropping-particle":"","parse-names":false,"suffix":""},{"dropping-particle":"","family":"Meyerson","given":"L A","non-dropping-particle":"","parse-names":false,"suffix":""}],"container-title":"Wetlands","id":"ITEM-2","issue":"4","issued":{"date-parts":[["2003"]]},"page":"750-762","title":"Comparative ecophysiology of four wetland plant species along a continuum of invasiveness","type":"article-journal","volume":"23"},"uris":["http://www.mendeley.com/documents/?uuid=eba4dc0f-9b40-435d-995c-6ac7631fa042"]},{"id":"ITEM-3","itemData":{"DOI":"10.1111/j.1365-2486.2012.02792.x","ISSN":"13541013","author":[{"dropping-particle":"","family":"Baustian","given":"Joseph J.","non-dropping-particle":"","parse-names":false,"suffix":""},{"dropping-particle":"","family":"Mendelssohn","given":"Irving A.","non-dropping-particle":"","parse-names":false,"suffix":""},{"dropping-particle":"","family":"Hester","given":"Mark W.","non-dropping-particle":"","parse-names":false,"suffix":""}],"container-title":"Global Change Biology","id":"ITEM-3","issue":"11","issued":{"date-parts":[["2012","11","1"]]},"page":"3377-3382","publisher":"Wiley/Blackwell (10.1111)","title":"Vegetation's importance in regulating surface elevation in a coastal salt marsh facing elevated rates of sea level rise","type":"article-journal","volume":"18"},"uris":["http://www.mendeley.com/documents/?uuid=39380b09-00e1-34e0-b37e-73acfbe8b094"]},{"id":"ITEM-4","itemData":{"DOI":"10.5194/bg-14-3763-2017","abstract":"Coastal salt marshes are dynamic, intertidal ecosystems that are increasingly being recognised for their contributions to ecosystem services, including carbon (C) accumulation and storage. The survival of salt marshes and their capacity to store C under rising sea levels, however, is partially reliant upon sedimentation rates and influenced by a combination of physical and biological factors. In this study, we use several complementary methods to assess short-term (days) deposition and medium-term (months) accretion dy-namics within a single marsh that contains three salt marsh vegetation types common throughout southeastern (SE) Aus-tralia. We found that surface accretion varies among vegeta-tion assemblages, with medium-term (19 months) bulk ac-cretion rates in the upper marsh rush (Juncus) assem-blage (1.74 ± 0.13 mm yr −1) consistently in excess of esti-mated local sea-level rise (1.15 mm yr −1). Accretion rates were lower and less consistent in both the succulent (Sarcocornia, 0.78 ± 0.18 mm yr −1) and grass (Sporobo-lus, 0.88 ± 0.22 mm yr −1) assemblages located lower in the tidal frame. Short-term (6 days) experiments showed deposition within Juncus plots to be dominated by au-tochthonous organic inputs with C deposition rates rang-ing from 1.14 ± 0.41 mg C cm −2 d −1 (neap tidal period) to 2.37 ± 0.44 mg C cm −2 d −1 (spring tidal period), while minerogenic inputs and lower C deposition dominated Sar-cocornia (0.10 ± 0.02 to 0.62 ± 0.08 mg C cm −2 d −1) and Sporobolus (0.17 ± 0.04 to 0.40 ± 0.07 mg C cm −2 d −1) as-semblages. Elemental (C : N), isotopic (δ 13 C), mid-infrared (MIR) and 13 C nuclear magnetic resonance (NMR) analyses re-vealed little difference in either the source or character of materials being deposited among neap versus spring tidal periods. Instead, these analyses point to substantial redistri-bution of materials within the Sarcocornia and Sporobolus assemblages, compared to high retention and preservation of organic inputs in the Juncus assemblage. By combining medium-term accretion quantification with short-term depo-sition measurements and chemical analyses, we have gained novel insights into above-ground biophysical processes that may explain previously observed regional differences in sur-face dynamics among key salt marsh vegetation assemblages. Our results suggest that Sarcocornia and Sporobolus assem-blages may be particularly susceptible to changes in sea level, though quantification of below-ground processes (e.g. r…","author":[{"dropping-particle":"","family":"Kelleway","given":"Jeffrey J","non-dropping-particle":"","parse-names":false,"suffix":""},{"dropping-particle":"","family":"Saintilan","given":"Neil","non-dropping-particle":"","parse-names":false,"suffix":""},{"dropping-particle":"","family":"Macreadie","given":"Peter I","non-dropping-particle":"","parse-names":false,"suffix":""},{"dropping-particle":"","family":"Baldock","given":"Jeffrey A","non-dropping-particle":"","parse-names":false,"suffix":""},{"dropping-particle":"","family":"Ralph","given":"Peter J","non-dropping-particle":"","parse-names":false,"suffix":""}],"container-title":"Biogeosciences","id":"ITEM-4","issued":{"date-parts":[["2017"]]},"page":"3763-3779","title":"Sediment and carbon deposition vary among vegetation assemblages in a coastal salt marsh","type":"article-journal","volume":"145194"},"uris":["http://www.mendeley.com/documents/?uuid=4de2e109-62f6-3bc6-9f0e-afa22976cdbf"]}],"mendeley":{"formattedCitation":"(Farnsworth and Meyerson 2003; Kirwan et al. 2008; Baustian et al. 2012; Kelleway et al. 2017)","plainTextFormattedCitation":"(Farnsworth and Meyerson 2003; Kirwan et al. 2008; Baustian et al. 2012; Kelleway et al. 2017)","previouslyFormattedCitation":"(Farnsworth and Meyerson 2003; Kirwan et al. 2008; Baustian et al. 2012; Kelleway et al. 2017)"},"properties":{"noteIndex":0},"schema":"https://github.com/citation-style-language/schema/raw/master/csl-citation.json"}</w:instrText>
      </w:r>
      <w:r>
        <w:fldChar w:fldCharType="separate"/>
      </w:r>
      <w:r w:rsidRPr="007D4C86">
        <w:rPr>
          <w:noProof/>
        </w:rPr>
        <w:t>(Farnsworth and Meyerson 2003; Kirwan et al. 2008; Baustian et al. 2012; Kelleway et al. 2017)</w:t>
      </w:r>
      <w:r>
        <w:fldChar w:fldCharType="end"/>
      </w:r>
      <w:r>
        <w:t xml:space="preserve">. Thus, vegetation die-off can result in conversion of marshland to open water </w:t>
      </w:r>
      <w:r>
        <w:fldChar w:fldCharType="begin" w:fldLock="1"/>
      </w:r>
      <w:r>
        <w:instrText>ADDIN CSL_CITATION {"citationItems":[{"id":"ITEM-1","itemData":{"abstract":"JSTOR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Research, 7(2), 403-415. Fort Lauderdale (Florida). ISSN 0749-0208. Long-term changes in marsh vertical accretion rates based on pollen and radionuclide geo-chronologies and historical reconstruction of land loss in bay islands were used to investigate changes in sea level in the Chesapeake Bay from colonial times. These records suggest that the rapid submergence of the Bay region documented in local tide-gauge records essentially dates from only the early nineteenth century; whereas, rates of sea-level rise throughout the sev-enteenth and eighteenth centuries were relatively slow. Land loss and marsh vertical accretion rates have further accelerated since the late nineteenth century. This pattern of sea-level changes in the Chesapeake corresponds with the general changes in global climate of the last several centuries associated with the Little Ice Age. Nevertheless, global eustasy cannot account for a large percentage of the present sea-level trend in the Bay. We hypothesize that enhanced land subsidence rates from anthropogenic groundwater withdrawal and sediment loading are other major factors which may account for the high rate of submergence in especially the mid-Chesapeake region.","author":[{"dropping-particle":"","family":"Kearney","given":"Michael S","non-dropping-particle":"","parse-names":false,"suffix":""},{"dropping-particle":"","family":"Stevenson","given":"J Court","non-dropping-particle":"","parse-names":false,"suffix":""},{"dropping-particle":"","family":"Kearneyt","given":"Michael S","non-dropping-particle":"","parse-names":false,"suffix":""},{"dropping-particle":"","family":"Stevensont","given":"J Court","non-dropping-particle":"","parse-names":false,"suffix":""}],"container-title":"Source: Journal of Coastal Research Journal of Coastal Research","id":"ITEM-1","issue":"2","issued":{"date-parts":[["1991"]]},"page":"403-415","title":"Island Land Loss and Marsh Vertical Accretion Rate Evidence for Historical Sea-Level Changes in Chesapeake Bay Evidence for Historical Sea-Level Changes in Chesapeake Bay1 Rate Evidence for Historical Sea-Level Changes in Chesapeake Bay. Journal of Coastal","type":"article-journal","volume":"7"},"uris":["http://www.mendeley.com/documents/?uuid=8ea9de95-d62b-3267-9f26-a6759818a4df"]},{"id":"ITEM-2","itemData":{"DOI":"10.1016/J.ECSS.2006.05.041","ISSN":"0272-7714","abstract":"Coastal marshes accrete vertically in response to sea-level rise and subsidence. Inadequate accretion and subsequent conversion of coastal marshes to open water generally is attributed to inadequate mineral sedimentation because mineral sedimentation is widely assumed to control accretion. Using 137Cs dating to determine vertical accretion, mineral sedimentation, and organic matter accumulation, we found that accretion varied with organic accumulation rather than mineral sedimentation across a wide range of conditions in coastal Louisiana, including stable marshes where soil was 80% mineral matter. These results agreed with previous research, but no mechanism had been proposed to explain accretion via vegetative growth. In an exploratory greenhouse experiment, we found that flooding stimulated root growth above the marsh surface. These results indicated the need for additional work to determine if flooding controls accretion in some marshes by stimulating root growth on the marsh surface, rather than by mineral accumulation on the marsh surface. Restoration or management that focus on mineral sedimentation may be ineffective where a relationship between accretion and mineral sedimentation is assumed rather than tested.","author":[{"dropping-particle":"","family":"Nyman","given":"John A.","non-dropping-particle":"","parse-names":false,"suffix":""},{"dropping-particle":"","family":"Walters","given":"Russel J.","non-dropping-particle":"","parse-names":false,"suffix":""},{"dropping-particle":"","family":"Delaune","given":"Ronald D.","non-dropping-particle":"","parse-names":false,"suffix":""},{"dropping-particle":"","family":"Patrick","given":"William H.","non-dropping-particle":"","parse-names":false,"suffix":""}],"container-title":"Estuarine, Coastal and Shelf Science","id":"ITEM-2","issue":"3-4","issued":{"date-parts":[["2006","9","1"]]},"page":"370-380","publisher":"Academic Press","title":"Marsh vertical accretion via vegetative growth","type":"article-journal","volume":"69"},"uris":["http://www.mendeley.com/documents/?uuid=1e697638-783f-3659-8dda-4d0bdd21da1c"]}],"mendeley":{"formattedCitation":"(Kearney et al. 1991; Nyman et al. 2006)","plainTextFormattedCitation":"(Kearney et al. 1991; Nyman et al. 2006)","previouslyFormattedCitation":"(Kearney et al. 1991; Nyman et al. 2006)"},"properties":{"noteIndex":0},"schema":"https://github.com/citation-style-language/schema/raw/master/csl-citation.json"}</w:instrText>
      </w:r>
      <w:r>
        <w:fldChar w:fldCharType="separate"/>
      </w:r>
      <w:r w:rsidRPr="006605A5">
        <w:rPr>
          <w:noProof/>
        </w:rPr>
        <w:t>(Kearney et al. 1991; Nyman et al. 2006)</w:t>
      </w:r>
      <w:r>
        <w:fldChar w:fldCharType="end"/>
      </w:r>
      <w:r>
        <w:t>. This process is vividly illustrated by the loss of a land</w:t>
      </w:r>
      <w:r w:rsidR="007435EE">
        <w:t xml:space="preserve"> the size of a</w:t>
      </w:r>
      <w:r>
        <w:t xml:space="preserve"> </w:t>
      </w:r>
      <w:r w:rsidR="007435EE">
        <w:t xml:space="preserve">football field </w:t>
      </w:r>
      <w:r>
        <w:t xml:space="preserve">per day along Louisiana’s coasts </w:t>
      </w:r>
      <w:r>
        <w:fldChar w:fldCharType="begin" w:fldLock="1"/>
      </w:r>
      <w:r>
        <w:instrText>ADDIN CSL_CITATION {"citationItems":[{"id":"ITEM-1","itemData":{"DOI":"10.4319/lo.1983.28.3.0494","ISSN":"00243590","author":[{"dropping-particle":"","family":"Hatton","given":"R. S.","non-dropping-particle":"","parse-names":false,"suffix":""},{"dropping-particle":"","family":"DeLaune","given":"R. D.","non-dropping-particle":"","parse-names":false,"suffix":""},{"dropping-particle":"","family":"Patrick","given":"W. H.","non-dropping-particle":"","parse-names":false,"suffix":""}],"container-title":"Limnology and Oceanography","id":"ITEM-1","issue":"3","issued":{"date-parts":[["1983","5"]]},"page":"494-502","title":"Sedimentation, accretion, and subsidence in marshes of Barataria Basin, Louisiana1","type":"article-journal","volume":"28"},"uris":["http://www.mendeley.com/documents/?uuid=b1665ec2-2e18-3452-b472-8ec6614ead5d"]},{"id":"ITEM-2","itemData":{"DOI":"10.1038/ncomms14792","ISBN":"2041-1723","ISSN":"20411723","abstract":"Coastal Louisiana wetlands face some of the world’s highest rates of relative sea-level rise and loss. Here, the authors show that there is a strong regional component to coastal Louisiana wetland vulnerability to relative sea-level rise as well as contributing to the understanding of subsidence in the region.","author":[{"dropping-particle":"","family":"Jankowski","given":"Krista L.","non-dropping-particle":"","parse-names":false,"suffix":""},{"dropping-particle":"","family":"Törnqvist","given":"Torbjörn E.","non-dropping-particle":"","parse-names":false,"suffix":""},{"dropping-particle":"","family":"Fernandes","given":"Anjali M.","non-dropping-particle":"","parse-names":false,"suffix":""}],"container-title":"Nature Communications","id":"ITEM-2","issued":{"date-parts":[["2017"]]},"title":"Vulnerability of Louisiana's coastal wetlands to present-day rates of relative sea-level rise","type":"article-journal","volume":"8"},"uris":["http://www.mendeley.com/documents/?uuid=1a321451-2dd9-30ff-8ea2-46ddb71d4bf9"]}],"mendeley":{"formattedCitation":"(Hatton et al. 1983; Jankowski et al. 2017)","plainTextFormattedCitation":"(Hatton et al. 1983; Jankowski et al. 2017)","previouslyFormattedCitation":"(Hatton et al. 1983; Jankowski et al. 2017)"},"properties":{"noteIndex":0},"schema":"https://github.com/citation-style-language/schema/raw/master/csl-citation.json"}</w:instrText>
      </w:r>
      <w:r>
        <w:fldChar w:fldCharType="separate"/>
      </w:r>
      <w:r w:rsidRPr="00B96E8A">
        <w:rPr>
          <w:noProof/>
        </w:rPr>
        <w:t>(Hatton et al. 1983; Jankowski et al. 2017)</w:t>
      </w:r>
      <w:r>
        <w:fldChar w:fldCharType="end"/>
      </w:r>
      <w:r>
        <w:t xml:space="preserve">. The Chesapeake Bay, the largest estuary in the United States, also experiences high rates of relative sea level rise in part due to land subsidence and topography </w:t>
      </w:r>
      <w:r>
        <w:fldChar w:fldCharType="begin" w:fldLock="1"/>
      </w:r>
      <w:r>
        <w:instrText>ADDIN CSL_CITATION {"citationItems":[{"id":"ITEM-1","itemData":{"DOI":"10.1016/0025-3227(85)90093-3","ISSN":"00253227","author":[{"dropping-particle":"","family":"Stevenson","given":"J.Court","non-dropping-particle":"","parse-names":false,"suffix":""},{"dropping-particle":"","family":"Kearney","given":"Michael S.","non-dropping-particle":"","parse-names":false,"suffix":""},{"dropping-particle":"","family":"Pendleton","given":"Edward C.","non-dropping-particle":"","parse-names":false,"suffix":""}],"container-title":"Marine Geology","id":"ITEM-1","issue":"3-4","issued":{"date-parts":[["1985","10"]]},"page":"213-235","title":"Sedimentation and erosion in a Chesapeake Bay brackish marsh system","type":"article-journal","volume":"67"},"uris":["http://www.mendeley.com/documents/?uuid=c8d2c67f-565b-394b-b3b3-a5fae2b344d5"]},{"id":"ITEM-2","itemData":{"author":[{"dropping-particle":"","family":"Kearney","given":"Michael S","non-dropping-particle":"","parse-names":false,"suffix":""}],"container-title":"Journal of Coastal Research","id":"ITEM-2","issue":"4","issued":{"date-parts":[["1996"]]},"page":"977-983","title":"Sea-level Change during the Last Thousand Years in Chesapeake Bay","type":"article-journal","volume":"12"},"uris":["http://www.mendeley.com/documents/?uuid=d938c1ef-112b-4c15-acac-e6021222d621"]},{"id":"ITEM-3","itemData":{"abstract":"JSTOR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Research, 7(2), 403-415. Fort Lauderdale (Florida). ISSN 0749-0208. Long-term changes in marsh vertical accretion rates based on pollen and radionuclide geo-chronologies and historical reconstruction of land loss in bay islands were used to investigate changes in sea level in the Chesapeake Bay from colonial times. These records suggest that the rapid submergence of the Bay region documented in local tide-gauge records essentially dates from only the early nineteenth century; whereas, rates of sea-level rise throughout the sev-enteenth and eighteenth centuries were relatively slow. Land loss and marsh vertical accretion rates have further accelerated since the late nineteenth century. This pattern of sea-level changes in the Chesapeake corresponds with the general changes in global climate of the last several centuries associated with the Little Ice Age. Nevertheless, global eustasy cannot account for a large percentage of the present sea-level trend in the Bay. We hypothesize that enhanced land subsidence rates from anthropogenic groundwater withdrawal and sediment loading are other major factors which may account for the high rate of submergence in especially the mid-Chesapeake region.","author":[{"dropping-particle":"","family":"Kearney","given":"Michael S","non-dropping-particle":"","parse-names":false,"suffix":""},{"dropping-particle":"","family":"Stevenson","given":"J Court","non-dropping-particle":"","parse-names":false,"suffix":""},{"dropping-particle":"","family":"Kearneyt","given":"Michael S","non-dropping-particle":"","parse-names":false,"suffix":""},{"dropping-particle":"","family":"Stevensont","given":"J Court","non-dropping-particle":"","parse-names":false,"suffix":""}],"container-title":"Source: Journal of Coastal Research Journal of Coastal Research","id":"ITEM-3","issue":"2","issued":{"date-parts":[["1991"]]},"page":"403-415","title":"Island Land Loss and Marsh Vertical Accretion Rate Evidence for Historical Sea-Level Changes in Chesapeake Bay Evidence for Historical Sea-Level Changes in Chesapeake Bay1 Rate Evidence for Historical Sea-Level Changes in Chesapeake Bay. Journal of Coastal","type":"article-journal","volume":"7"},"uris":["http://www.mendeley.com/documents/?uuid=8ea9de95-d62b-3267-9f26-a6759818a4df"]},{"id":"ITEM-4","itemData":{"abstract":"The Chesapeake Bay is the largest estuary in the United States. From its open boundary with the Atlantic Ocean in Virginia to its northern limits in Maryland, the bay is approximately 200 miles (320 km) long and, including its tributaries, has a reported 11,684 miles (18,808 km) of shoreline length. Most of this boundary between land and water is low-lying and much of it is subject to inundation during tropical and extratropical storms. These natural hazards represent an especially challenging problem for communities large and small in the coastal regions of Virginia and Maryland.","author":[{"dropping-particle":"","family":"Boon","given":"John D","non-dropping-particle":"","parse-names":false,"suffix":""},{"dropping-particle":"","family":"Brubaker","given":"John M","non-dropping-particle":"","parse-names":false,"suffix":""},{"dropping-particle":"","family":"Forrest","given":"David R","non-dropping-particle":"","parse-names":false,"suffix":""}],"id":"ITEM-4","issue":"425","issued":{"date-parts":[["2010"]]},"title":"Chesapeake Bay Land Subsidence and Sea Level Change An Evaluation of Past and Present Trends and Future Outlook. Virginia Institute of Marine Science Special Report No. 425 in Applied Marine Science and Ocean Engineering","type":"article-journal"},"uris":["http://www.mendeley.com/documents/?uuid=38305024-8f6b-4efb-88a1-2aefcd859e4e"]}],"mendeley":{"formattedCitation":"(Stevenson et al. 1985; Kearney et al. 1991; Kearney 1996; Boon et al. 2010)","plainTextFormattedCitation":"(Stevenson et al. 1985; Kearney et al. 1991; Kearney 1996; Boon et al. 2010)","previouslyFormattedCitation":"(Stevenson et al. 1985; Kearney et al. 1991; Kearney 1996; Boon et al. 2010)"},"properties":{"noteIndex":0},"schema":"https://github.com/citation-style-language/schema/raw/master/csl-citation.json"}</w:instrText>
      </w:r>
      <w:r>
        <w:fldChar w:fldCharType="separate"/>
      </w:r>
      <w:r w:rsidRPr="00994739">
        <w:rPr>
          <w:noProof/>
        </w:rPr>
        <w:t>(Stevenson et al. 1985; Kearney et al. 1991; Kearney 1996; Boon et al. 2010)</w:t>
      </w:r>
      <w:r>
        <w:fldChar w:fldCharType="end"/>
      </w:r>
      <w:r>
        <w:t>. R</w:t>
      </w:r>
      <w:r w:rsidRPr="00F023F9">
        <w:t xml:space="preserve">elative sea level </w:t>
      </w:r>
      <w:r>
        <w:t xml:space="preserve">trends </w:t>
      </w:r>
      <w:r w:rsidRPr="00F023F9">
        <w:t xml:space="preserve">of the lower Bay is 4.4501 ± 0.1850 mm/year </w:t>
      </w:r>
      <w:r>
        <w:fldChar w:fldCharType="begin" w:fldLock="1"/>
      </w:r>
      <w:r>
        <w:instrText>ADDIN CSL_CITATION {"citationItems":[{"id":"ITEM-1","itemData":{"abstract":"The Chesapeake Bay is the largest estuary in the United States. From its open boundary with the Atlantic Ocean in Virginia to its northern limits in Maryland, the bay is approximately 200 miles (320 km) long and, including its tributaries, has a reported 11,684 miles (18,808 km) of shoreline length. Most of this boundary between land and water is low-lying and much of it is subject to inundation during tropical and extratropical storms. These natural hazards represent an especially challenging problem for communities large and small in the coastal regions of Virginia and Maryland.","author":[{"dropping-particle":"","family":"Boon","given":"John D","non-dropping-particle":"","parse-names":false,"suffix":""},{"dropping-particle":"","family":"Brubaker","given":"John M","non-dropping-particle":"","parse-names":false,"suffix":""},{"dropping-particle":"","family":"Forrest","given":"David R","non-dropping-particle":"","parse-names":false,"suffix":""}],"id":"ITEM-1","issue":"425","issued":{"date-parts":[["2010"]]},"title":"Chesapeake Bay Land Subsidence and Sea Level Change An Evaluation of Past and Present Trends and Future Outlook. Virginia Institute of Marine Science Special Report No. 425 in Applied Marine Science and Ocean Engineering","type":"article-journal"},"uris":["http://www.mendeley.com/documents/?uuid=38305024-8f6b-4efb-88a1-2aefcd859e4e"]}],"mendeley":{"formattedCitation":"(Boon et al. 2010)","plainTextFormattedCitation":"(Boon et al. 2010)","previouslyFormattedCitation":"(Boon et al. 2010)"},"properties":{"noteIndex":0},"schema":"https://github.com/citation-style-language/schema/raw/master/csl-citation.json"}</w:instrText>
      </w:r>
      <w:r>
        <w:fldChar w:fldCharType="separate"/>
      </w:r>
      <w:r w:rsidRPr="00F023F9">
        <w:rPr>
          <w:noProof/>
        </w:rPr>
        <w:t>(Boon et al. 2010)</w:t>
      </w:r>
      <w:r>
        <w:fldChar w:fldCharType="end"/>
      </w:r>
      <w:r>
        <w:t xml:space="preserve">. Over the second half of the twentieth century salinity has increased in the Chesapeake Bay and is projected to increase as sea level rise worsens </w:t>
      </w:r>
      <w:r>
        <w:fldChar w:fldCharType="begin" w:fldLock="1"/>
      </w:r>
      <w:r w:rsidR="00DB3393">
        <w:instrText>ADDIN CSL_CITATION {"citationItems":[{"id":"ITEM-1","itemData":{"DOI":"10.1029/2007JC004247","ISSN":"21699291","abstract":"We evaluate the hypothesis that sea-level rise over the second half of the 20th century has led to detectable increases in Chesapeake Bay salinity. We exploit a simple, statistical model that predicts monthly mean salinity as a function of Susquehanna River flow in 23 segments of the main stem Chesapeake Bay. The residual (observed minus modeled) salinity exhibits statistically significant linear (p &lt; 0.05) trends between 1949 and 2006 in 13 of the 23 segments of the bay. The salinity change estimated from the trend line over this period varies from âˆ2.0 to 2.2, with 10 of the 13 cells showing positive changes. The mean and median salinity changes over all 23 cells are 0.47 and 0.72; over the 13 cells with significant trends they are 0.71 and 1.1. We ran a hydrodynamic model of the bay under present-day and reduced sea level conditions and found a bay-average salinity increase of about 0.5, which supports the hypothesis that the salinity residual trends have a significant component due to sea-level rise. Uncertainties remain, however, due to the spatial and temporal extent of historical salinity data and the infilling of the bay due to sedimentation. The salinity residuals also exhibit interannual variability, with peaks occurring at intervals of roughly 7 to 9 years, which are partially explained by Atlantic Shelf salinity, Potomac River flow and the meridional component of wind stress.","author":[{"dropping-particle":"","family":"Hilton","given":"T. W.","non-dropping-particle":"","parse-names":false,"suffix":""},{"dropping-particle":"","family":"Najjar","given":"R. G.","non-dropping-particle":"","parse-names":false,"suffix":""},{"dropping-particle":"","family":"Zhong","given":"L.","non-dropping-particle":"","parse-names":false,"suffix":""},{"dropping-particle":"","family":"Li","given":"M.","non-dropping-particle":"","parse-names":false,"suffix":""}],"container-title":"Journal of Geophysical Research: Oceans","id":"ITEM-1","issue":"9","issued":{"date-parts":[["2008"]]},"page":"1-12","title":"Is there a signal of sea-level rise in Chesapeake Bay salinity?","type":"article-journal","volume":"113"},"uris":["http://www.mendeley.com/documents/?uuid=3b4a67fc-a429-4f02-a6ba-5e121ff1218d"]},{"id":"ITEM-2","itemData":{"DOI":"10.1016/J.ECSS.2012.03.014","ISSN":"0272-7714","abstract":"Understanding the changes of hydrodynamics in estuaries with respect to magnitudes of sea-level rise is important to understanding the changes of biogeochemical processes that are coupled tightly with the physical processes. Based on the 21st century sea-level rise scenarios projected by the U.S. Climate Change Science Program (CCSP, 2009), the Chesapeake Bay was chosen as a prototype to study the responses of the estuary to potential future sea-level rise. The numerical model results show that the average salt content, salt intrusion length, and stratification will increase as sea level rises. The changes of these parameters have obvious seasonal and inter-annual variations. Both the salt content and stratification show more increase in spring (following the high-flow periods) and wet years than in autumn (following the low-flow periods) and dry years. The salt intrusion length has larger increase and greater standard deviation in autumn than in spring. The transport time scales are used to illustrate the variations of transport processes as sea level rises, and results indicate that (1) the exchange flow would be strengthened but the downstream transport of fresh water would be slower; (2) the residence time of the Bay would increase due to the increased volume and change of circulation; (3) the vertical transport time (reference to water surface) has more pronounced increase and the volume of water mass with different age groups increases with different rates. As a result, the retention time of dissolved substances in the Bay would increase. Although the increased tidal currents would strengthen the vertical mixing, the increased stratification would weaken the vertical exchange. The increase of vertical transport time is due to the impact of stratification changes, which overwhelms the impact of tidal changes. As the bottom dissolved oxygen (DO) supply is predominated by the vertical exchanges in the Chesapeake Bay, the increased upstream transport time has a weak impact on hypoxia conditions in the middle and upper portions of the Bay. The weakened vertical exchange would result in less DO supply from the surface to the bottom layer.","author":[{"dropping-particle":"","family":"Hong","given":"Bo","non-dropping-particle":"","parse-names":false,"suffix":""},{"dropping-particle":"","family":"Shen","given":"Jian","non-dropping-particle":"","parse-names":false,"suffix":""}],"container-title":"Estuarine, Coastal and Shelf Science","id":"ITEM-2","issued":{"date-parts":[["2012","6","1"]]},"page":"33-45","publisher":"Academic Press","title":"Responses of estuarine salinity and transport processes to potential future sea-level rise in the Chesapeake Bay","type":"article-journal","volume":"104-105"},"uris":["http://www.mendeley.com/documents/?uuid=049be913-4ef6-31ab-bc3e-47bbb0775aa0"]},{"id":"ITEM-3","itemData":{"abstract":"The Chesapeake Bay is the largest estuary in the United States. From its open boundary with the Atlantic Ocean in Virginia to its northern limits in Maryland, the bay is approximately 200 miles (320 km) long and, including its tributaries, has a reported 11,684 miles (18,808 km) of shoreline length. Most of this boundary between land and water is low-lying and much of it is subject to inundation during tropical and extratropical storms. These natural hazards represent an especially challenging problem for communities large and small in the coastal regions of Virginia and Maryland.","author":[{"dropping-particle":"","family":"Boon","given":"John D","non-dropping-particle":"","parse-names":false,"suffix":""},{"dropping-particle":"","family":"Brubaker","given":"John M","non-dropping-particle":"","parse-names":false,"suffix":""},{"dropping-particle":"","family":"Forrest","given":"David R","non-dropping-particle":"","parse-names":false,"suffix":""}],"id":"ITEM-3","issue":"425","issued":{"date-parts":[["2010"]]},"title":"Chesapeake Bay Land Subsidence and Sea Level Change An Evaluation of Past and Present Trends and Future Outlook. Virginia Institute of Marine Science Special Report No. 425 in Applied Marine Science and Ocean Engineering","type":"article-journal"},"uris":["http://www.mendeley.com/documents/?uuid=38305024-8f6b-4efb-88a1-2aefcd859e4e"]}],"mendeley":{"formattedCitation":"(Hilton et al. 2008a; Boon et al. 2010; Hong and Shen 2012)","plainTextFormattedCitation":"(Hilton et al. 2008a; Boon et al. 2010; Hong and Shen 2012)","previouslyFormattedCitation":"(Hilton et al. 2008a; Boon et al. 2010; Hong and Shen 2012)"},"properties":{"noteIndex":0},"schema":"https://github.com/citation-style-language/schema/raw/master/csl-citation.json"}</w:instrText>
      </w:r>
      <w:r>
        <w:fldChar w:fldCharType="separate"/>
      </w:r>
      <w:r w:rsidR="00F837E9" w:rsidRPr="00F837E9">
        <w:rPr>
          <w:noProof/>
        </w:rPr>
        <w:t>(Hilton et al. 2008a; Boon et al. 2010; Hong and Shen 2012)</w:t>
      </w:r>
      <w:r>
        <w:fldChar w:fldCharType="end"/>
      </w:r>
      <w:r>
        <w:t xml:space="preserve">. Salinity varies based on distance from the mouth of the Bay and the effect of freshwater flowing in from the Susquehanna River at the opposite end of the Bay. Further, dredging of the bay to maintain depths accessible to ships going to Baltimore harbor increases the flow of salt water into the Bay as salt water is denser than fresh and flows inland at depth </w:t>
      </w:r>
      <w:r>
        <w:fldChar w:fldCharType="begin" w:fldLock="1"/>
      </w:r>
      <w:r w:rsidR="00DB3393">
        <w:instrText>ADDIN CSL_CITATION {"citationItems":[{"id":"ITEM-1","itemData":{"DOI":"10.1029/2007JC004247","ISSN":"21699291","abstract":"We evaluate the hypothesis that sea-level rise over the second half of the 20th century has led to detectable increases in Chesapeake Bay salinity. We exploit a simple, statistical model that predicts monthly mean salinity as a function of Susquehanna River flow in 23 segments of the main stem Chesapeake Bay. The residual (observed minus modeled) salinity exhibits statistically significant linear (p &lt; 0.05) trends between 1949 and 2006 in 13 of the 23 segments of the bay. The salinity change estimated from the trend line over this period varies from âˆ2.0 to 2.2, with 10 of the 13 cells showing positive changes. The mean and median salinity changes over all 23 cells are 0.47 and 0.72; over the 13 cells with significant trends they are 0.71 and 1.1. We ran a hydrodynamic model of the bay under present-day and reduced sea level conditions and found a bay-average salinity increase of about 0.5, which supports the hypothesis that the salinity residual trends have a significant component due to sea-level rise. Uncertainties remain, however, due to the spatial and temporal extent of historical salinity data and the infilling of the bay due to sedimentation. The salinity residuals also exhibit interannual variability, with peaks occurring at intervals of roughly 7 to 9 years, which are partially explained by Atlantic Shelf salinity, Potomac River flow and the meridional component of wind stress.","author":[{"dropping-particle":"","family":"Hilton","given":"T. W.","non-dropping-particle":"","parse-names":false,"suffix":""},{"dropping-particle":"","family":"Najjar","given":"R. G.","non-dropping-particle":"","parse-names":false,"suffix":""},{"dropping-particle":"","family":"Zhong","given":"L.","non-dropping-particle":"","parse-names":false,"suffix":""},{"dropping-particle":"","family":"Li","given":"M.","non-dropping-particle":"","parse-names":false,"suffix":""}],"container-title":"Journal of Geophysical Research: Oceans","id":"ITEM-1","issue":"9","issued":{"date-parts":[["2008"]]},"page":"1-12","title":"Is there a signal of sea-level rise in Chesapeake Bay salinity?","type":"article-journal","volume":"113"},"uris":["http://www.mendeley.com/documents/?uuid=3b4a67fc-a429-4f02-a6ba-5e121ff1218d"]}],"mendeley":{"formattedCitation":"(Hilton et al. 2008a)","plainTextFormattedCitation":"(Hilton et al. 2008a)","previouslyFormattedCitation":"(Hilton et al. 2008a)"},"properties":{"noteIndex":0},"schema":"https://github.com/citation-style-language/schema/raw/master/csl-citation.json"}</w:instrText>
      </w:r>
      <w:r>
        <w:fldChar w:fldCharType="separate"/>
      </w:r>
      <w:r w:rsidR="00F837E9" w:rsidRPr="00F837E9">
        <w:rPr>
          <w:noProof/>
        </w:rPr>
        <w:t>(Hilton et al. 2008a)</w:t>
      </w:r>
      <w:r>
        <w:fldChar w:fldCharType="end"/>
      </w:r>
      <w:r>
        <w:t xml:space="preserve">.  If sea level rises </w:t>
      </w:r>
      <w:r w:rsidRPr="00565F43">
        <w:t xml:space="preserve">50 </w:t>
      </w:r>
      <w:r>
        <w:t>cm, salinity would increase by 2 ppt and with a rise in sea levels of</w:t>
      </w:r>
      <w:r w:rsidRPr="00565F43">
        <w:t xml:space="preserve"> 100 cm</w:t>
      </w:r>
      <w:r>
        <w:t xml:space="preserve">, salinity would rise by 4 ppt </w:t>
      </w:r>
      <w:r>
        <w:fldChar w:fldCharType="begin" w:fldLock="1"/>
      </w:r>
      <w:r>
        <w:instrText>ADDIN CSL_CITATION {"citationItems":[{"id":"ITEM-1","itemData":{"DOI":"10.1016/j.jenvman.2012.06.036","ISSN":"03014797","PMID":"22820747","abstract":"Global sea level is rising, and the relative rate in the Chesapeake Bay region of the East Coast of the United States is greater than the worldwide rate. Sea-level rise can cause saline water to migrate upstream in estuaries and rivers, threatening freshwater habitat and drinking-water supplies. The effects of future sea-level rise on two tributaries of Chesapeake Bay, the James and Chickahominy (CHK) Rivers, were evaluated in order to quantify the salinity change with respect to the magnitude of sea-level rise. Such changes are critical to: 1) local floral and faunal habitats that have limited tolerance ranges to salinity; and 2) a drinking-water supply for the City of Newport News, Virginia. By using the three-dimensional Hydrodynamic-Eutrophication Model (HEM-3D), sea-level rise scenarios of 30, 50, and 100 cm, based on the U.S. Climate Change Science Program for the mid-Atlantic region for the 21st century, were evaluated. The model results indicate that salinity increases in the entire river as sea level rises and that the salinity increase in a dry year is greater than that in a typical year. In the James River, the salinity increase in the middle-to-upper river (from 25 to 50 km upstream of the mouth) is larger than that in the lower and upper parts of the river. The maximum mean salinity increase would be 2 and 4 ppt for a sea-level rise of 50 and 100 cm, respectively. The upstream movement of the 10 ppt isohaline is much larger than the 5 and 20 ppt isohalines. The volume of water with salinity between 10 and 20 ppt would increase greatly if sea level rises 100 cm. In the CHK River, with a sea-level rise of 100 cm, the mean salinity at the drinking-water intake 34 km upstream of the mouth would be about 3 ppt in a typical year and greater than 5 ppt in a dry year, both far in excess of the U.S. Environmental Protection Agency's secondary standard for total dissolved solids for drinking water. At the drinking-water intake, the number of days of salinity greater than 0.1 ppt increases with increasing sea-level rise; during a dry year, 0.1 ppt would be exceeded for more than 100 days with as small a rise as 30 cm. © 2012 Elsevier Ltd.","author":[{"dropping-particle":"","family":"Rice","given":"Karen C.","non-dropping-particle":"","parse-names":false,"suffix":""},{"dropping-particle":"","family":"Hong","given":"Bo","non-dropping-particle":"","parse-names":false,"suffix":""},{"dropping-particle":"","family":"Shen","given":"Jian","non-dropping-particle":"","parse-names":false,"suffix":""}],"container-title":"Journal of Environmental Management","id":"ITEM-1","issued":{"date-parts":[["2012"]]},"page":"61-69","publisher":"Elsevier Ltd","title":"Assessment of salinity intrusion in the James and Chickahominy Rivers as a result of simulated sea-level rise in Chesapeake Bay, East Coast, USA","type":"article-journal","volume":"111"},"uris":["http://www.mendeley.com/documents/?uuid=d4a0bee2-f362-401f-8875-0451d79f8de4"]}],"mendeley":{"formattedCitation":"(Rice et al. 2012)","plainTextFormattedCitation":"(Rice et al. 2012)","previouslyFormattedCitation":"(Rice et al. 2012)"},"properties":{"noteIndex":0},"schema":"https://github.com/citation-style-language/schema/raw/master/csl-citation.json"}</w:instrText>
      </w:r>
      <w:r>
        <w:fldChar w:fldCharType="separate"/>
      </w:r>
      <w:r w:rsidRPr="00401BD4">
        <w:rPr>
          <w:noProof/>
        </w:rPr>
        <w:t>(Rice et al. 2012)</w:t>
      </w:r>
      <w:r>
        <w:fldChar w:fldCharType="end"/>
      </w:r>
      <w:r>
        <w:t>. I</w:t>
      </w:r>
      <w:r w:rsidRPr="00FF2706">
        <w:t>f sea level rises 100 cm</w:t>
      </w:r>
      <w:r>
        <w:t xml:space="preserve">, which may be a conservative estimate by some accounts, the volume of water registering </w:t>
      </w:r>
      <w:r w:rsidRPr="00FF2706">
        <w:t xml:space="preserve">10 and 20 ppt </w:t>
      </w:r>
      <w:r>
        <w:t xml:space="preserve">salinity </w:t>
      </w:r>
      <w:r w:rsidRPr="00FF2706">
        <w:t xml:space="preserve">would increase greatly </w:t>
      </w:r>
      <w:r>
        <w:t xml:space="preserve">(Rice et al. 2012). Despite being halophytic, </w:t>
      </w:r>
      <w:r>
        <w:rPr>
          <w:i/>
          <w:iCs/>
        </w:rPr>
        <w:t>S. americanus</w:t>
      </w:r>
      <w:r>
        <w:t xml:space="preserve"> exhibits strong reactions to high salinity, including repression of productivity </w:t>
      </w:r>
      <w:r>
        <w:fldChar w:fldCharType="begin" w:fldLock="1"/>
      </w:r>
      <w:r>
        <w:instrText>ADDIN CSL_CITATION {"citationItems":[{"id":"ITEM-1","itemData":{"DOI":"10.1002/ece3.2758","ISBN":"2045-7758","ISSN":"20457758","abstract":"Climate change impacts, such as accelerated sea-level rise, will affect stress gradients, yet impacts on competition/stress tolerance trade-offs and shifts in distributions are unclear. Ecosystems with strong stress gradients, such as estuaries, allow for space-for-time substitutions of stress factors and can give insight into future climate-related shifts in both resource and nonresource stresses. We tested the stress gradient hypothesis and examined the effect of increased inundation stress and biotic interactions on growth and survival of two congeneric wetland sedges, Schoenoplectus acutus and Schoenoplectus americanus. We simulated sea-level rise across existing marsh elevations and those not currently found to reflect potential future sea-level rise conditions in two tidal wetlands differing in salinity. Plants were grown individually and together at five tidal elevations, the lowest simulating an 80-cm increase in sea level, and harvested to assess differences in biomass after one growing season. Inundation time, salinity, sulfides, and redox potential were measured concurrently. As predicted, increasing inundation reduced biomass of the species commonly found at higher marsh elevations, with little effect on the species found along channel margins. The presence of neighbors reduced total biomass of both species, particularly at the highest elevation; facilitation did not occur at any elevation. Contrary to predictions, we documented the competitive superiority of the stress tolerator under increased inundation, which was not predicted by the stress gradient hypothesis. Multifactor manipulation experiments addressing plant response to accelerated climate change are integral to creating a more realistic, valuable, and needed assessment of potential ecosystem response. Our results point to the important and unpredicted synergies between physical stressors, which are predicted to increase in intensity with climate change, and competitive forces on biomass as stresses increase.","author":[{"dropping-particle":"","family":"Schile","given":"Lisa M.","non-dropping-particle":"","parse-names":false,"suffix":""},{"dropping-particle":"","family":"Callaway","given":"John C.","non-dropping-particle":"","parse-names":false,"suffix":""},{"dropping-particle":"","family":"Suding","given":"Katharine N.","non-dropping-particle":"","parse-names":false,"suffix":""},{"dropping-particle":"","family":"Kelly","given":"N. Maggi","non-dropping-particle":"","parse-names":false,"suffix":""}],"container-title":"Ecology and Evolution","id":"ITEM-1","issue":"4","issued":{"date-parts":[["2017"]]},"title":"Can community structure track sea-level rise? Stress and competitive controls in tidal wetlands","type":"article-journal","volume":"7"},"uris":["http://www.mendeley.com/documents/?uuid=786cc409-b46f-353c-b2fc-3fa8cf975214"]},{"id":"ITEM-2","itemData":{"DOI":"10.1111/gcb.12631","ISBN":"1354-1013","ISSN":"13652486","PMID":"24820033","abstract":"An ongoing field study of the effects of elevated atmospheric CO2 on a brackish wetland on Chesapeake Bay, started in 1987, is unique as the longest continually running investigation of the effects of elevated CO2 on an ecosystem. Since the beginning of the study, atmospheric CO2 increased 18%, sea level rose 20cm, and growing season temperature varied with approximately the same range as predicted for global warming in the 21st century. This review looks back at this study for clues about how the effects of rising sea level, temperature, and precipitation interact with high atmospheric CO2 to alter the physiology of C3 and C4 photosynthetic species, carbon assimilation, evapotranspiration, plant and ecosystem nitrogen, and distribution of plant communities in this brackish wetland. Rising sea level caused a shift to higher elevations in the Scirpus olneyi C3 populations on the wetland, displacing the Spartina patens C4 populations. Elevated CO2 stimulated carbon assimilation in the Scirpus C3 species measured by increased shoot and root density and biomass, net ecosystem production, dissolved organic and inorganic carbon, and methane production. But elevated CO2 also decreased biomass of the grass, S.patens C4. The elevated CO2 treatment reduced tissue nitrogen concentration in shoots, roots, and total canopy nitrogen, which was associated with reduced ecosystem respiration. Net ecosystem production was mediated by precipitation through soil salinity: high salinity reduced the CO2 effect on net ecosystem production, which was zero in years of severe drought. The elevated CO2 stimulation of shoot density in the Scirpus C3 species was sustained throughout the 28years of the study. Results from this study suggest that rising CO2 can add substantial amounts of carbon to ecosystems through stimulation of carbon assimilation, increased root exudates to supply nitrogen fixation, reduced dark respiration, and improved water and nitrogen use efficiency.","author":[{"dropping-particle":"","family":"Drake","given":"Bert G.","non-dropping-particle":"","parse-names":false,"suffix":""}],"container-title":"Global Change Biology","id":"ITEM-2","issue":"11","issued":{"date-parts":[["2014"]]},"page":"3329-3343","title":"Rising sea level, temperature, and precipitation impact plant and ecosystem responses to elevated CO2 on a Chesapeake Bay wetland: Review of a 28-year study","type":"article-journal","volume":"20"},"uris":["http://www.mendeley.com/documents/?uuid=18859dad-8bbd-4458-8fcd-a63c30ad566a"]}],"mendeley":{"formattedCitation":"(Drake 2014; Schile et al. 2017)","manualFormatting":"(Drake 2014; Schile et al. 2017","plainTextFormattedCitation":"(Drake 2014; Schile et al. 2017)","previouslyFormattedCitation":"(Drake 2014; Schile et al. 2017)"},"properties":{"noteIndex":0},"schema":"https://github.com/citation-style-language/schema/raw/master/csl-citation.json"}</w:instrText>
      </w:r>
      <w:r>
        <w:fldChar w:fldCharType="separate"/>
      </w:r>
      <w:r w:rsidRPr="00FE1485">
        <w:rPr>
          <w:noProof/>
        </w:rPr>
        <w:t>(Drake 2014; Schile et al. 2017</w:t>
      </w:r>
      <w:r>
        <w:fldChar w:fldCharType="end"/>
      </w:r>
      <w:r>
        <w:t xml:space="preserve">; Summers et al. </w:t>
      </w:r>
      <w:r>
        <w:rPr>
          <w:i/>
          <w:iCs/>
        </w:rPr>
        <w:t>in prep</w:t>
      </w:r>
      <w:r>
        <w:t xml:space="preserve">) and environmental stress can impact flowering and other reproductive traits </w:t>
      </w:r>
      <w:r>
        <w:fldChar w:fldCharType="begin" w:fldLock="1"/>
      </w:r>
      <w:r>
        <w:instrText>ADDIN CSL_CITATION {"citationItems":[{"id":"ITEM-1","itemData":{"DOI":"10.1111/tpj.13461","ISSN":"09607412","author":[{"dropping-particle":"","family":"Cho","given":"Lae-Hyeon","non-dropping-particle":"","parse-names":false,"suffix":""},{"dropping-particle":"","family":"Yoon","given":"Jinmi","non-dropping-particle":"","parse-names":false,"suffix":""},{"dropping-particle":"","family":"An","given":"Gynheung","non-dropping-particle":"","parse-names":false,"suffix":""}],"container-title":"The Plant Journal","id":"ITEM-1","issue":"4","issued":{"date-parts":[["2017","5","1"]]},"page":"708-719","publisher":"Wiley/Blackwell (10.1111)","title":"The control of flowering time by environmental factors","type":"article-journal","volume":"90"},"uris":["http://www.mendeley.com/documents/?uuid=73cd521e-f457-313e-afb2-e41d31501176"]}],"mendeley":{"formattedCitation":"(Cho et al. 2017)","plainTextFormattedCitation":"(Cho et al. 2017)","previouslyFormattedCitation":"(Cho et al. 2017)"},"properties":{"noteIndex":0},"schema":"https://github.com/citation-style-language/schema/raw/master/csl-citation.json"}</w:instrText>
      </w:r>
      <w:r>
        <w:fldChar w:fldCharType="separate"/>
      </w:r>
      <w:r w:rsidRPr="00733450">
        <w:rPr>
          <w:noProof/>
        </w:rPr>
        <w:t>(Cho et al. 2017)</w:t>
      </w:r>
      <w:r>
        <w:fldChar w:fldCharType="end"/>
      </w:r>
      <w:r>
        <w:t>. Thus, there is considerable potential for evolutionary response to salinity.</w:t>
      </w:r>
    </w:p>
    <w:p w14:paraId="445EFB5B" w14:textId="77777777" w:rsidR="003437F1" w:rsidRDefault="003437F1" w:rsidP="003437F1"/>
    <w:p w14:paraId="0ADDBB69" w14:textId="46446C00" w:rsidR="003437F1" w:rsidRDefault="003437F1" w:rsidP="003437F1">
      <w:r>
        <w:t xml:space="preserve">Here, I ask how </w:t>
      </w:r>
      <w:r>
        <w:rPr>
          <w:i/>
          <w:iCs/>
        </w:rPr>
        <w:t xml:space="preserve">S. americanus </w:t>
      </w:r>
      <w:r>
        <w:t xml:space="preserve">may have responded to historical shifts in salinity and what that can tell us about its ability to respond to </w:t>
      </w:r>
      <w:r w:rsidR="007435EE">
        <w:t xml:space="preserve">increasing </w:t>
      </w:r>
      <w:r>
        <w:t xml:space="preserve">salinity as sea level rises and associated saltwater intrusion worsens. Specifically, I will examine gene expression differences via RNA sequencing of resurrected plants exposed to salinity (15 ppt). Based on prior work demonstrating evolutionary shifts after just 100 years at neutral loci and generally high levels of genetic diversity in </w:t>
      </w:r>
      <w:r>
        <w:rPr>
          <w:i/>
          <w:iCs/>
        </w:rPr>
        <w:t xml:space="preserve">S. americanus </w:t>
      </w:r>
      <w:r>
        <w:t>populations indicative of frequent outcrossing, I expect plants resurrected from different cohorts to differ significantly in their gene expression</w:t>
      </w:r>
      <w:r w:rsidR="00712F72">
        <w:t>.</w:t>
      </w:r>
      <w:r>
        <w:t xml:space="preserve"> I </w:t>
      </w:r>
      <w:r>
        <w:lastRenderedPageBreak/>
        <w:t xml:space="preserve">further ask if </w:t>
      </w:r>
      <w:r w:rsidRPr="00DF3044">
        <w:rPr>
          <w:i/>
          <w:iCs/>
        </w:rPr>
        <w:t>S. americanus</w:t>
      </w:r>
      <w:r>
        <w:t xml:space="preserve"> exhibits any novel genomic pathways in its response to salinity when compared with commonly studied organisms (e.g.</w:t>
      </w:r>
      <w:r w:rsidR="00712F72">
        <w:t>,</w:t>
      </w:r>
      <w:r>
        <w:t xml:space="preserve"> </w:t>
      </w:r>
      <w:r w:rsidRPr="00DF3044">
        <w:rPr>
          <w:i/>
          <w:iCs/>
        </w:rPr>
        <w:t>Arabidopsis</w:t>
      </w:r>
      <w:r>
        <w:t xml:space="preserve">, </w:t>
      </w:r>
      <w:r w:rsidRPr="00DF3044">
        <w:rPr>
          <w:i/>
          <w:iCs/>
        </w:rPr>
        <w:t>Spartina</w:t>
      </w:r>
      <w:r>
        <w:rPr>
          <w:i/>
          <w:iCs/>
        </w:rPr>
        <w:t>, Oryza</w:t>
      </w:r>
      <w:r>
        <w:t xml:space="preserve">). </w:t>
      </w:r>
    </w:p>
    <w:p w14:paraId="776B6D74" w14:textId="77777777" w:rsidR="003437F1" w:rsidRDefault="003437F1" w:rsidP="003437F1">
      <w:pPr>
        <w:pStyle w:val="Heading2"/>
      </w:pPr>
      <w:bookmarkStart w:id="126" w:name="_Toc57401206"/>
      <w:r>
        <w:t>Methods</w:t>
      </w:r>
      <w:bookmarkEnd w:id="126"/>
    </w:p>
    <w:p w14:paraId="6F52F1D3" w14:textId="77777777" w:rsidR="003437F1" w:rsidRDefault="003437F1" w:rsidP="003437F1">
      <w:pPr>
        <w:pStyle w:val="Heading3"/>
      </w:pPr>
      <w:bookmarkStart w:id="127" w:name="_Toc57401207"/>
      <w:proofErr w:type="spellStart"/>
      <w:r w:rsidRPr="00050465">
        <w:t>RNAseq</w:t>
      </w:r>
      <w:proofErr w:type="spellEnd"/>
      <w:r w:rsidRPr="00050465">
        <w:t xml:space="preserve"> experiment.</w:t>
      </w:r>
      <w:bookmarkEnd w:id="127"/>
      <w:r>
        <w:t xml:space="preserve">  </w:t>
      </w:r>
    </w:p>
    <w:p w14:paraId="5C142110" w14:textId="07314A5E" w:rsidR="003437F1" w:rsidRDefault="003437F1" w:rsidP="003437F1">
      <w:r>
        <w:t>To characterize potential differences in gene expression responses to salinity exposure, I exposed resurrected genotypes recovered from Corn Island Marsh in the Chesapeake Bay (Edgewater, MD) to salinity (15 ppt) and freshwater (0 ppt) for 2 months. Plants were either from the 20</w:t>
      </w:r>
      <w:r w:rsidRPr="00815C05">
        <w:rPr>
          <w:vertAlign w:val="superscript"/>
        </w:rPr>
        <w:t>th</w:t>
      </w:r>
      <w:r>
        <w:t xml:space="preserve"> century or the 21</w:t>
      </w:r>
      <w:r w:rsidRPr="00815C05">
        <w:rPr>
          <w:vertAlign w:val="superscript"/>
        </w:rPr>
        <w:t>st</w:t>
      </w:r>
      <w:r>
        <w:t xml:space="preserve"> century based on soil cores dated using </w:t>
      </w:r>
      <w:r w:rsidRPr="0050331E">
        <w:rPr>
          <w:vertAlign w:val="superscript"/>
        </w:rPr>
        <w:t>210</w:t>
      </w:r>
      <w:r>
        <w:t xml:space="preserve">Pb and </w:t>
      </w:r>
      <w:r w:rsidRPr="0050331E">
        <w:rPr>
          <w:vertAlign w:val="superscript"/>
        </w:rPr>
        <w:t>137</w:t>
      </w:r>
      <w:r>
        <w:t xml:space="preserve">Cs (Summers et al. 2018). </w:t>
      </w:r>
      <w:r w:rsidRPr="002E3DA2">
        <w:t>The 20</w:t>
      </w:r>
      <w:r w:rsidRPr="0050331E">
        <w:rPr>
          <w:vertAlign w:val="superscript"/>
        </w:rPr>
        <w:t>th</w:t>
      </w:r>
      <w:r w:rsidRPr="002E3DA2">
        <w:t xml:space="preserve"> century cohort was composed of nine genotypes </w:t>
      </w:r>
      <w:r w:rsidR="00712F72">
        <w:t>germinat</w:t>
      </w:r>
      <w:r w:rsidR="00712F72" w:rsidRPr="002E3DA2">
        <w:t xml:space="preserve">ed </w:t>
      </w:r>
      <w:r w:rsidRPr="002E3DA2">
        <w:t>from the 18-22 cm stratigraphic layer (ca. 87-112 years old; Summers et al., 2018). The 21</w:t>
      </w:r>
      <w:r w:rsidRPr="0050331E">
        <w:rPr>
          <w:vertAlign w:val="superscript"/>
        </w:rPr>
        <w:t>st</w:t>
      </w:r>
      <w:r w:rsidRPr="002E3DA2">
        <w:t xml:space="preserve"> century cohort was composed of nine genotypes </w:t>
      </w:r>
      <w:r w:rsidR="00712F72">
        <w:t>germinat</w:t>
      </w:r>
      <w:r w:rsidR="00712F72" w:rsidRPr="002E3DA2">
        <w:t>ed</w:t>
      </w:r>
      <w:r w:rsidRPr="002E3DA2">
        <w:t xml:space="preserve"> from the 2-4 cm stratigraphic later (ca. 22 years old; Summers et al., 2018). Note that while the 21</w:t>
      </w:r>
      <w:r w:rsidRPr="0050331E">
        <w:rPr>
          <w:vertAlign w:val="superscript"/>
        </w:rPr>
        <w:t>st</w:t>
      </w:r>
      <w:r w:rsidRPr="002E3DA2">
        <w:t xml:space="preserve"> century cohort is in the same area as the 20</w:t>
      </w:r>
      <w:r w:rsidRPr="0050331E">
        <w:rPr>
          <w:vertAlign w:val="superscript"/>
        </w:rPr>
        <w:t>th</w:t>
      </w:r>
      <w:r w:rsidRPr="002E3DA2">
        <w:t xml:space="preserve"> century, I do not know detailed family relationships: the 20</w:t>
      </w:r>
      <w:r w:rsidRPr="0050331E">
        <w:rPr>
          <w:vertAlign w:val="superscript"/>
        </w:rPr>
        <w:t>th</w:t>
      </w:r>
      <w:r w:rsidRPr="002E3DA2">
        <w:t xml:space="preserve"> century cohort may not be direct ancestors of the 21</w:t>
      </w:r>
      <w:r w:rsidRPr="0050331E">
        <w:rPr>
          <w:vertAlign w:val="superscript"/>
        </w:rPr>
        <w:t>st</w:t>
      </w:r>
      <w:r w:rsidRPr="002E3DA2">
        <w:t xml:space="preserve"> plants. Clones of each genotype were used to standardize assessment of responses to</w:t>
      </w:r>
      <w:r>
        <w:t xml:space="preserve"> salinity (i.e.</w:t>
      </w:r>
      <w:r w:rsidR="00712F72">
        <w:t>,</w:t>
      </w:r>
      <w:r>
        <w:t xml:space="preserve"> one clone in each condition). The plants were grown in a greenhouse at the University of Tennessee</w:t>
      </w:r>
      <w:r w:rsidR="00712F72">
        <w:t>,</w:t>
      </w:r>
      <w:r>
        <w:t xml:space="preserve"> Knoxville during Summer 2018 in flooded tubs. Tides were simulated such that water levels rose and fell twice a day; at “high tide” water levels were at the top of the 12</w:t>
      </w:r>
      <w:r w:rsidR="00D430D2">
        <w:t>-</w:t>
      </w:r>
      <w:r w:rsidR="0050331E">
        <w:t>inch</w:t>
      </w:r>
      <w:r>
        <w:t xml:space="preserve"> PVC pots and at low tide water levels were below the bottom of the pots. Throughout the experiment salinity levels were checked to ensure root and stem tissues were sampled from individuals (n</w:t>
      </w:r>
      <w:r w:rsidR="00712F72">
        <w:t xml:space="preserve"> total</w:t>
      </w:r>
      <w:r>
        <w:t xml:space="preserve"> = 31) in low salinity (n = 20) and high salinity (n = 11) treatments at 0 cm inundation (Table S</w:t>
      </w:r>
      <w:r w:rsidR="00E4289C">
        <w:t>6</w:t>
      </w:r>
      <w:r>
        <w:t xml:space="preserve">). I took samples of stem tissues (n = 24) and root tissues (n = 7). Unequal sampling resulting in part due to mortality of plants and in part due to tissues being </w:t>
      </w:r>
      <w:r w:rsidR="00712F72">
        <w:t xml:space="preserve">used </w:t>
      </w:r>
      <w:r>
        <w:t>in initial RNA extractions (Table S</w:t>
      </w:r>
      <w:r w:rsidR="00DB2E35">
        <w:t>6</w:t>
      </w:r>
      <w:r>
        <w:t>). All tissues samples were immediately preserved in liquid nitrogen before shipping to the sequencing center.</w:t>
      </w:r>
    </w:p>
    <w:p w14:paraId="0B4554EF" w14:textId="77777777" w:rsidR="003437F1" w:rsidRDefault="003437F1" w:rsidP="003437F1">
      <w:pPr>
        <w:pStyle w:val="Heading3"/>
      </w:pPr>
      <w:bookmarkStart w:id="128" w:name="_Toc57401208"/>
      <w:proofErr w:type="spellStart"/>
      <w:r>
        <w:t>RNAseq</w:t>
      </w:r>
      <w:proofErr w:type="spellEnd"/>
      <w:r w:rsidRPr="00CB743E">
        <w:t xml:space="preserve"> analysis</w:t>
      </w:r>
      <w:r>
        <w:t>.</w:t>
      </w:r>
      <w:bookmarkEnd w:id="128"/>
      <w:r>
        <w:t xml:space="preserve"> </w:t>
      </w:r>
    </w:p>
    <w:p w14:paraId="7DD7FA6F" w14:textId="52FE284C" w:rsidR="003437F1" w:rsidRDefault="003437F1" w:rsidP="003437F1">
      <w:r>
        <w:t xml:space="preserve">Preserved tissues were subsequently shipped to </w:t>
      </w:r>
      <w:proofErr w:type="spellStart"/>
      <w:r>
        <w:t>Novogene</w:t>
      </w:r>
      <w:proofErr w:type="spellEnd"/>
      <w:r>
        <w:t xml:space="preserve"> Corporation (Sacramento, CA), which performed RNA extractions, library development and </w:t>
      </w:r>
      <w:proofErr w:type="gramStart"/>
      <w:r>
        <w:t>paired-end</w:t>
      </w:r>
      <w:proofErr w:type="gramEnd"/>
      <w:r>
        <w:t xml:space="preserve"> (2x 150bp) sequencing. RNA was extracted with TIANGEN kit and mRNA libraries were generated using a </w:t>
      </w:r>
      <w:proofErr w:type="spellStart"/>
      <w:r>
        <w:t>NEBNext</w:t>
      </w:r>
      <w:proofErr w:type="spellEnd"/>
      <w:r>
        <w:t xml:space="preserve"> Ultra™ II RNA Library Prep Kit for Illumina according to the manufacturer’s protocol, with unique indices added to each sample. Briefly, mRNA was enriched using oligo(dT) beads. The mRNA was then randomly fragmented, and cDNA was synthesized by using mRNA template and a random hexamer primer. The second strand of cDNA synthesis was synthesized using DNA Polymerase I and RNase H. Overhangs of the cDNA were converted into blunt ends via exonuclease and polymerase trimming. After adenylation of 3' ends of DNA fragments, NEBNEXT adapters were ligated to </w:t>
      </w:r>
      <w:r>
        <w:lastRenderedPageBreak/>
        <w:t xml:space="preserve">prepare for hybridization. To select 250-300bp cDNA fragments, the libraries were purified with the </w:t>
      </w:r>
      <w:proofErr w:type="spellStart"/>
      <w:r>
        <w:t>AMPure</w:t>
      </w:r>
      <w:proofErr w:type="spellEnd"/>
      <w:r>
        <w:t xml:space="preserve"> XP system, after which the libraries were subject to PCR amplification. The cDNA library preparations included mRNA targeting to reduce rRNA contamination. Paired-end sequencing of 150bp fragments was conducted on an Illumina </w:t>
      </w:r>
      <w:proofErr w:type="spellStart"/>
      <w:r>
        <w:t>NovaSeq</w:t>
      </w:r>
      <w:proofErr w:type="spellEnd"/>
      <w:r>
        <w:t xml:space="preserve"> instrument. </w:t>
      </w:r>
    </w:p>
    <w:p w14:paraId="61AF7B91" w14:textId="77777777" w:rsidR="003437F1" w:rsidRDefault="003437F1" w:rsidP="003437F1"/>
    <w:p w14:paraId="242464A3" w14:textId="77777777" w:rsidR="003437F1" w:rsidRDefault="003437F1" w:rsidP="003437F1">
      <w:r>
        <w:t xml:space="preserve">Average sequence length and quality scores for all 31 individuals were determined using a custom Python script. All paired-end reads were trimmed using Atropos v. 1.1.22 </w:t>
      </w:r>
      <w:r>
        <w:fldChar w:fldCharType="begin" w:fldLock="1"/>
      </w:r>
      <w:r>
        <w:instrText>ADDIN CSL_CITATION {"citationItems":[{"id":"ITEM-1","itemData":{"DOI":"10.7717/peerj.3720","ISSN":"2167-8359","abstract":"&lt;p&gt; A key step in the transformation of raw sequencing reads into biological insights is the trimming of adapter sequences and low-quality bases. Read trimming has been shown to increase the quality and reliability while decreasing the computational requirements of downstream analyses. Many read trimming software tools are available; however, no tool simultaneously provides the accuracy, computational efficiency, and feature set required to handle the types and volumes of data generated in modern sequencing-based experiments. Here we introduce Atropos and show that it trims reads with high sensitivity and specificity while maintaining leading-edge speed. Compared to other state-of-the-art read trimming tools, Atropos achieves significant increases in trimming accuracy while remaining competitive in execution times. Furthermore, Atropos maintains high accuracy even when trimming data with elevated rates of sequencing errors. The accuracy, high performance, and broad feature set offered by Atropos makes it an appropriate choice for the pre-processing of Illumina, ABI SOLiD, and other current-generation short-read sequencing datasets. Atropos is open source and free software written in Python (3.3+) and available at &lt;uri href=\"https://github.com/jdidion/atropos\"&gt;https://github.com/jdidion/atropos&lt;/uri&gt; . &lt;/p&gt;","author":[{"dropping-particle":"","family":"Didion","given":"John P.","non-dropping-particle":"","parse-names":false,"suffix":""},{"dropping-particle":"","family":"Martin","given":"Marcel","non-dropping-particle":"","parse-names":false,"suffix":""},{"dropping-particle":"","family":"Collins","given":"Francis S.","non-dropping-particle":"","parse-names":false,"suffix":""}],"container-title":"PeerJ","id":"ITEM-1","issued":{"date-parts":[["2017","8","30"]]},"page":"e3720","publisher":"PeerJ Inc.","title":"Atropos: specific, sensitive, and speedy trimming of sequencing reads","type":"article-journal","volume":"5"},"uris":["http://www.mendeley.com/documents/?uuid=b9b5b19d-a7d9-3882-9c3f-f9445919e1c0"]}],"mendeley":{"formattedCitation":"(Didion et al. 2017)","plainTextFormattedCitation":"(Didion et al. 2017)","previouslyFormattedCitation":"(Didion et al. 2017)"},"properties":{"noteIndex":0},"schema":"https://github.com/citation-style-language/schema/raw/master/csl-citation.json"}</w:instrText>
      </w:r>
      <w:r>
        <w:fldChar w:fldCharType="separate"/>
      </w:r>
      <w:r w:rsidRPr="00016A68">
        <w:rPr>
          <w:noProof/>
        </w:rPr>
        <w:t>(Didion et al. 2017)</w:t>
      </w:r>
      <w:r>
        <w:fldChar w:fldCharType="end"/>
      </w:r>
      <w:r>
        <w:t xml:space="preserve">, with flags for automatically detecting Illumina adapters, to eliminate reads with a </w:t>
      </w:r>
      <w:proofErr w:type="spellStart"/>
      <w:r>
        <w:t>phred</w:t>
      </w:r>
      <w:proofErr w:type="spellEnd"/>
      <w:r>
        <w:t xml:space="preserve"> score of less than 15 and to ensure a minimum length of 50 base pairs. Sequences were then screened for rRNA contamination by aligning reads against all </w:t>
      </w:r>
      <w:r w:rsidRPr="00381E6F">
        <w:rPr>
          <w:i/>
          <w:iCs/>
        </w:rPr>
        <w:t>Arabidopsis thaliana</w:t>
      </w:r>
      <w:r>
        <w:t xml:space="preserve"> rRNA accessions downloaded as a single </w:t>
      </w:r>
      <w:proofErr w:type="spellStart"/>
      <w:r>
        <w:t>fasta</w:t>
      </w:r>
      <w:proofErr w:type="spellEnd"/>
      <w:r>
        <w:t xml:space="preserve"> file from GenBank (Taxonomy ID:3701; 21 accessions). The program Burrows Wheeler Aligner (BWA) mem algorithm (optimized for sequences longer than 75 bp) was used to align the sequences, as it has been demonstrated to work well for shorter, partial alignments with error rates ranging from 2-10% </w:t>
      </w:r>
      <w:r>
        <w:fldChar w:fldCharType="begin" w:fldLock="1"/>
      </w:r>
      <w:r>
        <w:instrText>ADDIN CSL_CITATION {"citationItems":[{"id":"ITEM-1","itemData":{"DOI":"10.1093/nar/gkv1276","ISSN":"13624962","PMID":"26590407","abstract":"GenBank® (www.ncbi.nlm.nih.gov/genbank/) is a comprehensive database that contains publicly available nucleotide sequences for over 340 000 formally described species. Recent developments include a new starting page for submitters, a shift toward using accession.version identifiers rather than GI numbers, a wizard for submitting 16S rRNA sequences, and an Identical Protein Report to address growing issues of data redundancy. GenBank organizes the sequence data received from individual laboratories and largescale sequencing projects into 18 divisions, and Gen Bank staff assign unique accession.version identifiers upon data receipt. Most submitters use the web-based BankIt or standalone Sequin programs. Daily data exchange with the European Nucleotide Archive (ENA) and the DNA Data Bank of Japan (DDBJ) ensures worldwide coverage. GenBank is accessible through the nuccore, nucest, and nucgss databases of the Entrez retrieval system, which integrates these records with a variety of other data including taxonomy nodes, genomes, protein structures, and biomedical journal literature in PubMed. BLAST provides sequence similarity searches of GenBank and other sequence databases. Complete bimonthly releases and daily updates of the GenBank database are available by FTP.","author":[{"dropping-particle":"","family":"Clark","given":"Karen","non-dropping-particle":"","parse-names":false,"suffix":""},{"dropping-particle":"","family":"Karsch-Mizrachi","given":"Ilene","non-dropping-particle":"","parse-names":false,"suffix":""},{"dropping-particle":"","family":"Lipman","given":"David J.","non-dropping-particle":"","parse-names":false,"suffix":""},{"dropping-particle":"","family":"Ostell","given":"James","non-dropping-particle":"","parse-names":false,"suffix":""},{"dropping-particle":"","family":"Sayers","given":"Eric W.","non-dropping-particle":"","parse-names":false,"suffix":""}],"container-title":"Nucleic Acids Research","id":"ITEM-1","issue":"D1","issued":{"date-parts":[["2016"]]},"page":"D67-D72","title":"GenBank","type":"article-journal","volume":"44"},"uris":["http://www.mendeley.com/documents/?uuid=5e75a9e1-9124-4d62-b16d-85267b91c7c4"]},{"id":"ITEM-2","itemData":{"DOI":"10.1093/bioinformatics/btp698","ISSN":"13674803","PMID":"20080505","abstract":"Motivation: Many programs for aligning short sequencing reads to a reference genome have been developed in the last 2 years. Most of them are very efficient for short reads but inefficient or not applicable for reads &gt;200 bp because the algorithms are heavily and specifically tuned for short queries with low sequencing error rate. However, some sequencing platforms already produce longer reads and others are expected to become available soon. For longer reads, hashingbased software such as BLAT and SSAHA2 remain the only choices. Nonetheless, these methods are substantially slower than short-read aligners in terms of aligned bases per unit time. Results: We designed and implemented a new algorithm, Burrows-Wheeler Aligner's Smith-Waterman Alignment (BWA-SW), to align long sequences up to 1Mb against a large sequence database (e.g. the human genome) with a few gigabytes of memory. The algorithm is as accurate as SSAHA2, more accurate than BLAT, and is several to tens of times faster than both. Availability: http://bio-bwa.sourceforge.net. Contact: rd@sanger.ac.uk © The Author(s) 2010. Published by Oxford University Press.","author":[{"dropping-particle":"","family":"Li","given":"Heng","non-dropping-particle":"","parse-names":false,"suffix":""},{"dropping-particle":"","family":"Durbin","given":"Richard","non-dropping-particle":"","parse-names":false,"suffix":""}],"container-title":"Bioinformatics","id":"ITEM-2","issue":"5","issued":{"date-parts":[["2010","1","15"]]},"page":"589-595","title":"Fast and accurate long-read alignment with Burrows-Wheeler transform","type":"article-journal","volume":"26"},"uris":["http://www.mendeley.com/documents/?uuid=dd05ba91-9e6c-3766-92a2-3930962fae89"]}],"mendeley":{"formattedCitation":"(Li and Durbin 2010; Clark et al. 2016)","plainTextFormattedCitation":"(Li and Durbin 2010; Clark et al. 2016)","previouslyFormattedCitation":"(Li and Durbin 2010; Clark et al. 2016)"},"properties":{"noteIndex":0},"schema":"https://github.com/citation-style-language/schema/raw/master/csl-citation.json"}</w:instrText>
      </w:r>
      <w:r>
        <w:fldChar w:fldCharType="separate"/>
      </w:r>
      <w:r w:rsidRPr="00016A68">
        <w:rPr>
          <w:noProof/>
        </w:rPr>
        <w:t>(Li and Durbin 2010; Clark et al. 2016)</w:t>
      </w:r>
      <w:r>
        <w:fldChar w:fldCharType="end"/>
      </w:r>
      <w:r>
        <w:t>.</w:t>
      </w:r>
    </w:p>
    <w:p w14:paraId="23357777" w14:textId="77777777" w:rsidR="003437F1" w:rsidRDefault="003437F1" w:rsidP="003437F1"/>
    <w:p w14:paraId="5534D730" w14:textId="10BBB01B" w:rsidR="003437F1" w:rsidRDefault="003437F1" w:rsidP="003437F1">
      <w:r>
        <w:t xml:space="preserve">The program </w:t>
      </w:r>
      <w:proofErr w:type="spellStart"/>
      <w:r>
        <w:t>rnaSPADES</w:t>
      </w:r>
      <w:proofErr w:type="spellEnd"/>
      <w:r>
        <w:t xml:space="preserve"> </w:t>
      </w:r>
      <w:r>
        <w:fldChar w:fldCharType="begin" w:fldLock="1"/>
      </w:r>
      <w:r>
        <w:instrText>ADDIN CSL_CITATION {"citationItems":[{"id":"ITEM-1","itemData":{"DOI":"10.1093/gigascience/giz100","ISSN":"2047217X","abstract":"Background: The possibility of generating large RNA-sequencing datasets has led to development of various reference-based and de novo transcriptome assemblers with their own strengths and limitations. While reference-based tools are widely used in various transcriptomic studies, their application is limited to the organisms with finished and well-annotated genomes. De novo transcriptome reconstruction from short reads remains an open challenging problem, which is complicated by the varying expression levels across different genes, alternative splicing, and paralogous genes. Results: Herein we describe the novel transcriptome assembler rnaSPAdes, which has been developed on top of the SPAdes genome assembler and explores computational parallels between assembly of transcriptomes and single-cell genomes. We also present quality assessment reports for rnaSPAdes assemblies, compare it with modern transcriptome assembly tools using several evaluation approaches on various RNA-sequencing datasets, and briefly highlight strong and weak points of different assemblers. Conclusions: Based on the performed comparison between different assembly methods, we infer that it is not possible to detect the absolute leader according to all quality metrics and all used datasets. However, rnaSPAdes typically outperforms other assemblers by such important property as the number of assembled genes and isoforms, and at the same time has higher accuracy statistics on average comparing to the closest competitors.","author":[{"dropping-particle":"","family":"Bushmanova","given":"Elena","non-dropping-particle":"","parse-names":false,"suffix":""},{"dropping-particle":"","family":"Antipov","given":"Dmitry","non-dropping-particle":"","parse-names":false,"suffix":""},{"dropping-particle":"","family":"Lapidus","given":"Alla","non-dropping-particle":"","parse-names":false,"suffix":""},{"dropping-particle":"","family":"Prjibelski","given":"Andrey D.","non-dropping-particle":"","parse-names":false,"suffix":""}],"container-title":"GigaScience","id":"ITEM-1","issue":"9","issued":{"date-parts":[["2019"]]},"page":"1-13","publisher":"Oxford University Press","title":"RnaSPAdes: A de novo transcriptome assembler and its application to RNA-Seq data","type":"article-journal","volume":"8"},"uris":["http://www.mendeley.com/documents/?uuid=337f4f90-d7b8-4b6d-ba81-00358d97eb0b"]}],"mendeley":{"formattedCitation":"(Bushmanova et al. 2019)","plainTextFormattedCitation":"(Bushmanova et al. 2019)","previouslyFormattedCitation":"(Bushmanova et al. 2019)"},"properties":{"noteIndex":0},"schema":"https://github.com/citation-style-language/schema/raw/master/csl-citation.json"}</w:instrText>
      </w:r>
      <w:r>
        <w:fldChar w:fldCharType="separate"/>
      </w:r>
      <w:r w:rsidRPr="001473DD">
        <w:rPr>
          <w:noProof/>
        </w:rPr>
        <w:t>(Bushmanova et al. 2019)</w:t>
      </w:r>
      <w:r>
        <w:fldChar w:fldCharType="end"/>
      </w:r>
      <w:r>
        <w:t xml:space="preserve"> was used to create individual sample assemblies. The program </w:t>
      </w:r>
      <w:proofErr w:type="spellStart"/>
      <w:r>
        <w:t>rnaSPAdes</w:t>
      </w:r>
      <w:proofErr w:type="spellEnd"/>
      <w:r>
        <w:t xml:space="preserve"> is an extension of </w:t>
      </w:r>
      <w:proofErr w:type="spellStart"/>
      <w:r>
        <w:t>SPAdes</w:t>
      </w:r>
      <w:proofErr w:type="spellEnd"/>
      <w:r>
        <w:t xml:space="preserve"> (Saint Petersburg Aligner), which performs iterative short-read assembly for values of K (i.e.</w:t>
      </w:r>
      <w:r w:rsidR="00712F72">
        <w:t>,</w:t>
      </w:r>
      <w:r>
        <w:t xml:space="preserve"> fragment length) that are automatically selected based on read length and data type. </w:t>
      </w:r>
      <w:proofErr w:type="spellStart"/>
      <w:r>
        <w:t>SPAdes</w:t>
      </w:r>
      <w:proofErr w:type="spellEnd"/>
      <w:r>
        <w:t xml:space="preserve"> has a lower memory requirement and achieves more rapid processing speeds than more widely used programs like Trinity </w:t>
      </w:r>
      <w:r>
        <w:fldChar w:fldCharType="begin" w:fldLock="1"/>
      </w:r>
      <w:r>
        <w:instrText>ADDIN CSL_CITATION {"citationItems":[{"id":"ITEM-1","itemData":{"DOI":"10.1093/gigascience/giz039","ISSN":"2047217X","abstract":"Background: In recent years, massively parallel complementary DNA sequencing (RNA sequencing [RNA-Seq]) has emerged as a fast, cost-effective, and robust technology to study entire transcriptomes in various manners. In particular, for non-model organisms and in the absence of an appropriate reference genome, RNA-Seq is used to reconstruct the transcriptome de novo. Although the de novo transcriptome assembly of non-model organisms has been on the rise recently and new tools are frequently developing, there is still a knowledge gap about which assembly software should be used to build a comprehensive de novo assembly. Results: Here, we present a large-scale comparative study in which 10 de novo assembly tools are applied to 9 RNA-Seq data sets spanning different kingdoms of life. Overall, we built &gt;200 single assemblies and evaluated their performance on a combination of 20 biological-based and reference-free metrics. Our study is accompanied by a comprehensive and extensible Electronic Supplement that summarizes all data sets, assembly execution instructions, and evaluation results. Trinity, SPAdes, and Trans-ABySS, followed by Bridger and SOAPdenovo-Trans, generally outperformed the other tools compared. Moreover, we observed species-specific differences in the performance of each assembler. No tool delivered the best results for all data sets. Conclusions: We recommend a careful choice and normalization of evaluation metrics to select the best assembling results as a critical step in the reconstruction of a comprehensive de novo transcriptome assembly.","author":[{"dropping-particle":"","family":"Hölzer","given":"Martin","non-dropping-particle":"","parse-names":false,"suffix":""},{"dropping-particle":"","family":"Marz","given":"Manja","non-dropping-particle":"","parse-names":false,"suffix":""}],"container-title":"GigaScience","id":"ITEM-1","issue":"5","issued":{"date-parts":[["2019"]]},"page":"1-16","title":"De novo transcriptome assembly: A comprehensive cross-species comparison of short-read RNA-Seq assemblers","type":"article-journal","volume":"8"},"uris":["http://www.mendeley.com/documents/?uuid=f6e37c0e-732c-4c73-9b59-3cf4b10a7359"]}],"mendeley":{"formattedCitation":"(Hölzer and Marz 2019)","plainTextFormattedCitation":"(Hölzer and Marz 2019)","previouslyFormattedCitation":"(Hölzer and Marz 2019)"},"properties":{"noteIndex":0},"schema":"https://github.com/citation-style-language/schema/raw/master/csl-citation.json"}</w:instrText>
      </w:r>
      <w:r>
        <w:fldChar w:fldCharType="separate"/>
      </w:r>
      <w:r w:rsidRPr="001473DD">
        <w:rPr>
          <w:noProof/>
        </w:rPr>
        <w:t>(Hölzer and Marz 2019)</w:t>
      </w:r>
      <w:r>
        <w:fldChar w:fldCharType="end"/>
      </w:r>
      <w:r>
        <w:t>. Paired end reads for each sample were run with the flag for data limitation at 250 GB, with K-</w:t>
      </w:r>
      <w:proofErr w:type="spellStart"/>
      <w:r>
        <w:t>mer</w:t>
      </w:r>
      <w:proofErr w:type="spellEnd"/>
      <w:r>
        <w:t xml:space="preserve"> size automatically selected at 49 and 73 for 150 bp long reads. Notably, the large size of </w:t>
      </w:r>
      <w:proofErr w:type="spellStart"/>
      <w:r>
        <w:t>fastq</w:t>
      </w:r>
      <w:proofErr w:type="spellEnd"/>
      <w:r>
        <w:t xml:space="preserve"> files required a computationally tractable individual assembly approach. The quality of individual assemblies was assessed using </w:t>
      </w:r>
      <w:proofErr w:type="spellStart"/>
      <w:r>
        <w:t>TransRate</w:t>
      </w:r>
      <w:proofErr w:type="spellEnd"/>
      <w:r>
        <w:t xml:space="preserve"> (Smith-Unna, </w:t>
      </w:r>
      <w:proofErr w:type="spellStart"/>
      <w:r>
        <w:t>Boursnell</w:t>
      </w:r>
      <w:proofErr w:type="spellEnd"/>
      <w:r>
        <w:t xml:space="preserve">, </w:t>
      </w:r>
      <w:proofErr w:type="spellStart"/>
      <w:r>
        <w:t>Patro</w:t>
      </w:r>
      <w:proofErr w:type="spellEnd"/>
      <w:r>
        <w:t xml:space="preserve">, Hibberd, &amp; Kelly, 2016), which provides an assembly quality score based on contig length and read mapping rates. The protocol outlined in </w:t>
      </w:r>
      <w:r>
        <w:fldChar w:fldCharType="begin" w:fldLock="1"/>
      </w:r>
      <w:r>
        <w:instrText>ADDIN CSL_CITATION {"citationItems":[{"id":"ITEM-1","itemData":{"DOI":"10.1186/s12859-016-1406-x","ISSN":"14712105","abstract":"Background: Next-generation sequencing (NGS) technologies are arguably the most revolutionary technical development to join the list of tools available to molecular biologists since PCR. For researchers working with nonconventional model organisms one major problem with the currently dominant NGS platform (Illumina) stems from the obligatory fragmentation of nucleic acid material that occurs prior to sequencing during library preparation. This step creates a significant bioinformatic challenge for accurate de novo assembly of novel transcriptome data. This challenge becomes apparent when a variety of modern assembly tools (of which there is no shortage) are applied to the same raw NGS dataset. With the same assembly parameters these tools can generate markedly different assembly outputs. Results: In this study we present an approach that generates an optimized consensus de novo assembly of eukaryotic coding transcriptomes. This approach does not represent a new assembler, rather it combines the outputs of a variety of established assembly packages, and removes redundancy via a series of clustering steps. We test and validate our approach using Illumina datasets from six phylogenetically diverse eukaryotes (three metazoans, two plants and a yeast) and two simulated datasets derived from metazoan reference genome annotations. All of these datasets were assembled using three currently popular assembly packages (CLC, Trinity and IDBA-tran). In addition, we experimentally demonstrate that transcripts unique to one particular assembly package are likely to be bioinformatic artefacts. For all eight datasets our pipeline generates more concise transcriptomes that in fact possess more unique annotatable protein domains than any of the three individual assemblers we employed. Another measure of assembly completeness (using the purpose built BUSCO databases) also confirmed that our approach yields more information. Conclusions: Our approach yields coding transcriptome assemblies that are more likely to be closer to biological reality than any of the three individual assembly packages we investigated. This approach (freely available as a simple perl script) will be of use to researchers working with species for which there is little or no reference data against which the assembly of a transcriptome can be performed.","author":[{"dropping-particle":"","family":"Cerveau","given":"Nicolas","non-dropping-particle":"","parse-names":false,"suffix":""},{"dropping-particle":"","family":"Jackson","given":"Daniel J.","non-dropping-particle":"","parse-names":false,"suffix":""}],"container-title":"BMC Bioinformatics","id":"ITEM-1","issue":"1","issued":{"date-parts":[["2016","12","9"]]},"publisher":"BioMed Central Ltd.","title":"Combining independent de novo assemblies optimizes the coding transcriptome for nonconventional model eukaryotic organisms","type":"article-journal","volume":"17"},"uris":["http://www.mendeley.com/documents/?uuid=41ff9479-a761-3f34-a286-100f4f5e2cc4"]}],"mendeley":{"formattedCitation":"(Cerveau and Jackson 2016)","manualFormatting":"Cerveau and Jackson (2016)","plainTextFormattedCitation":"(Cerveau and Jackson 2016)","previouslyFormattedCitation":"(Cerveau and Jackson 2016)"},"properties":{"noteIndex":0},"schema":"https://github.com/citation-style-language/schema/raw/master/csl-citation.json"}</w:instrText>
      </w:r>
      <w:r>
        <w:fldChar w:fldCharType="separate"/>
      </w:r>
      <w:r>
        <w:rPr>
          <w:noProof/>
        </w:rPr>
        <w:t>C</w:t>
      </w:r>
      <w:r w:rsidRPr="001473DD">
        <w:rPr>
          <w:noProof/>
        </w:rPr>
        <w:t xml:space="preserve">erveau and Jackson </w:t>
      </w:r>
      <w:r>
        <w:rPr>
          <w:noProof/>
        </w:rPr>
        <w:t>(</w:t>
      </w:r>
      <w:r w:rsidRPr="001473DD">
        <w:rPr>
          <w:noProof/>
        </w:rPr>
        <w:t>2016)</w:t>
      </w:r>
      <w:r>
        <w:fldChar w:fldCharType="end"/>
      </w:r>
      <w:r>
        <w:t xml:space="preserve"> was then used to create a consensus assembly across samples, which involved concatenating individual assemblies and using the program CD-HIT to remove redundant sequences </w:t>
      </w:r>
      <w:r>
        <w:fldChar w:fldCharType="begin" w:fldLock="1"/>
      </w:r>
      <w:r>
        <w:instrText xml:space="preserve">ADDIN CSL_CITATION {"citationItems":[{"id":"ITEM-1","itemData":{"DOI":"10.1093/bioinformatics/bts565","ISSN":"13674803","PMID":"23060610","abstract":"CD-HIT is a widely used program for clustering biological sequences to reduce sequence redundancy and improve the performance of other sequence analyses. In response to the rapid increase in the amount of sequencing data produced by the next-generation sequencing technologies, we have developed a new CD-HIT program accelerated with a novel parallelization strategy and some other techniques to allow efficient clustering of such datasets. Our tests demonstrated very good speedup derived from the parallelization for up to </w:instrText>
      </w:r>
      <w:r>
        <w:rPr>
          <w:rFonts w:ascii="Cambria Math" w:hAnsi="Cambria Math" w:cs="Cambria Math"/>
        </w:rPr>
        <w:instrText>∼</w:instrText>
      </w:r>
      <w:r>
        <w:instrText xml:space="preserve">24 cores and a quasi-linear speedup for up to </w:instrText>
      </w:r>
      <w:r>
        <w:rPr>
          <w:rFonts w:ascii="Cambria Math" w:hAnsi="Cambria Math" w:cs="Cambria Math"/>
        </w:rPr>
        <w:instrText>∼</w:instrText>
      </w:r>
      <w:r>
        <w:instrText>8 cores. The enhanced CD-HIT is capable of handling very large datasets in much shorter time than previous versions. © The Author 2012. Published by Oxford University Press. All rights reserved.","author":[{"dropping-particle":"","family":"Fu","given":"Limin","non-dropping-particle":"","parse-names":false,"suffix":""},{"dropping-particle":"","family":"Niu","given":"Beifang","non-dropping-particle":"","parse-names":false,"suffix":""},{"dropping-particle":"","family":"Zhu","given":"Zhengwei","non-dropping-particle":"","parse-names":false,"suffix":""},{"dropping-particle":"","family":"Wu","given":"Sitao","non-dropping-particle":"","parse-names":false,"suffix":""},{"dropping-particle":"","family":"Li","given":"Weizhong","non-dropping-particle":"","parse-names":false,"suffix":""}],"container-title":"Bioinformatics","id":"ITEM-1","issue":"23","issued":{"date-parts":[["2012"]]},"page":"3150-3152","title":"CD-HIT: Accelerated for clustering the next-generation sequencing data","type":"article-journal","volume":"28"},"uris":["http://www.mendeley.com/documents/?uuid=02cace71-7560-4bc1-9c13-0995244e85bf"]}],"mendeley":{"formattedCitation":"(Fu et al. 2012)","plainTextFormattedCitation":"(Fu et al. 2012)","previouslyFormattedCitation":"(Fu et al. 2012)"},"properties":{"noteIndex":0},"schema":"https://github.com/citation-style-language/schema/raw/master/csl-citation.json"}</w:instrText>
      </w:r>
      <w:r>
        <w:fldChar w:fldCharType="separate"/>
      </w:r>
      <w:r w:rsidRPr="001473DD">
        <w:rPr>
          <w:noProof/>
        </w:rPr>
        <w:t>(Fu et al. 2012)</w:t>
      </w:r>
      <w:r>
        <w:fldChar w:fldCharType="end"/>
      </w:r>
      <w:r>
        <w:t xml:space="preserve">. </w:t>
      </w:r>
    </w:p>
    <w:p w14:paraId="673026CD" w14:textId="77777777" w:rsidR="003437F1" w:rsidRDefault="003437F1" w:rsidP="003437F1"/>
    <w:p w14:paraId="3D4D628F" w14:textId="68E6BBE1" w:rsidR="003437F1" w:rsidRDefault="003437F1" w:rsidP="003437F1">
      <w:r>
        <w:t xml:space="preserve">Open reading frames (ORFs), peptides, and coding sequences for individual assemblies and the concatenated assembly were predicted using </w:t>
      </w:r>
      <w:proofErr w:type="spellStart"/>
      <w:r>
        <w:t>TransDecoder</w:t>
      </w:r>
      <w:proofErr w:type="spellEnd"/>
      <w:r>
        <w:t xml:space="preserve"> </w:t>
      </w:r>
      <w:r>
        <w:fldChar w:fldCharType="begin" w:fldLock="1"/>
      </w:r>
      <w:r>
        <w:instrText>ADDIN CSL_CITATION {"citationItems":[{"id":"ITEM-1","itemData":{"DOI":"10.1038/nprot.2013.084","ISSN":"1754-2189","PMID":"23845962","abstract":"De novo assembly of RNA-seq data enables researchers to study transcriptomes without the need for a genome sequence; this approach can be usefully applied, for instance, in research on 'non-model organisms' of ecological and evolutionary importance, cancer samples or the microbiome. In this protocol we describe the use of the Trinity platform for de novo transcriptome assembly from RNA-seq data in non-model organisms. We also present Trinity-supported companion utilities for downstream applications, including RSEM for transcript abundance estimation, R/Bioconductor packages for identifying differentially expressed transcripts across samples and approaches to identify protein-coding genes. In the procedure, we provide a workflow for genome-independent transcriptome analysis leveraging the Trinity platform. The software, documentation and demonstrations are freely available from http://trinityrnaseq.sourceforge.net. The run time of this protocol is highly dependent on the size and complexity of data to be analyzed. The example data set analyzed in the procedure detailed herein can be processed in less than 5 h.","author":[{"dropping-particle":"","family":"Haas","given":"Brian J","non-dropping-particle":"","parse-names":false,"suffix":""},{"dropping-particle":"","family":"Papanicolaou","given":"Alexie","non-dropping-particle":"","parse-names":false,"suffix":""},{"dropping-particle":"","family":"Yassour","given":"Moran","non-dropping-particle":"","parse-names":false,"suffix":""},{"dropping-particle":"","family":"Grabherr","given":"Manfred","non-dropping-particle":"","parse-names":false,"suffix":""},{"dropping-particle":"","family":"Blood","given":"Philip D","non-dropping-particle":"","parse-names":false,"suffix":""},{"dropping-particle":"","family":"Bowden","given":"Joshua","non-dropping-particle":"","parse-names":false,"suffix":""},{"dropping-particle":"","family":"Couger","given":"Matthew Brian","non-dropping-particle":"","parse-names":false,"suffix":""},{"dropping-particle":"","family":"Eccles","given":"David","non-dropping-particle":"","parse-names":false,"suffix":""},{"dropping-particle":"","family":"Li","given":"Bo","non-dropping-particle":"","parse-names":false,"suffix":""},{"dropping-particle":"","family":"Lieber","given":"Matthias","non-dropping-particle":"","parse-names":false,"suffix":""},{"dropping-particle":"","family":"MacManes","given":"Matthew D","non-dropping-particle":"","parse-names":false,"suffix":""},{"dropping-particle":"","family":"Ott","given":"Michael","non-dropping-particle":"","parse-names":false,"suffix":""},{"dropping-particle":"","family":"Orvis","given":"Joshua","non-dropping-particle":"","parse-names":false,"suffix":""},{"dropping-particle":"","family":"Pochet","given":"Nathalie","non-dropping-particle":"","parse-names":false,"suffix":""},{"dropping-particle":"","family":"Strozzi","given":"Francesco","non-dropping-particle":"","parse-names":false,"suffix":""},{"dropping-particle":"","family":"Weeks","given":"Nathan","non-dropping-particle":"","parse-names":false,"suffix":""},{"dropping-particle":"","family":"Westerman","given":"Rick","non-dropping-particle":"","parse-names":false,"suffix":""},{"dropping-particle":"","family":"William","given":"Thomas","non-dropping-particle":"","parse-names":false,"suffix":""},{"dropping-particle":"","family":"Dewey","given":"Colin N","non-dropping-particle":"","parse-names":false,"suffix":""},{"dropping-particle":"","family":"Henschel","given":"Robert","non-dropping-particle":"","parse-names":false,"suffix":""},{"dropping-particle":"","family":"LeDuc","given":"Richard D","non-dropping-particle":"","parse-names":false,"suffix":""},{"dropping-particle":"","family":"Friedman","given":"Nir","non-dropping-particle":"","parse-names":false,"suffix":""},{"dropping-particle":"","family":"Regev","given":"Aviv","non-dropping-particle":"","parse-names":false,"suffix":""}],"container-title":"Nature Protocols","id":"ITEM-1","issue":"8","issued":{"date-parts":[["2013","7","11"]]},"page":"1494-1512","title":"De novo transcript sequence reconstruction from RNA-seq using the Trinity platform for reference generation and analysis","type":"article-journal","volume":"8"},"uris":["http://www.mendeley.com/documents/?uuid=5c0f7321-9b8e-3f1f-a392-694602b0b7f9"]}],"mendeley":{"formattedCitation":"(Haas et al. 2013)","plainTextFormattedCitation":"(Haas et al. 2013)","previouslyFormattedCitation":"(Haas et al. 2013)"},"properties":{"noteIndex":0},"schema":"https://github.com/citation-style-language/schema/raw/master/csl-citation.json"}</w:instrText>
      </w:r>
      <w:r>
        <w:fldChar w:fldCharType="separate"/>
      </w:r>
      <w:r w:rsidRPr="001473DD">
        <w:rPr>
          <w:noProof/>
        </w:rPr>
        <w:t>(Haas et al. 2013)</w:t>
      </w:r>
      <w:r>
        <w:fldChar w:fldCharType="end"/>
      </w:r>
      <w:r>
        <w:t xml:space="preserve">. Mercator MapMan4 web service was used to annotate the reads in </w:t>
      </w:r>
      <w:proofErr w:type="spellStart"/>
      <w:r>
        <w:t>MapMan</w:t>
      </w:r>
      <w:proofErr w:type="spellEnd"/>
      <w:r>
        <w:t xml:space="preserve"> bins organized by general functional groups </w:t>
      </w:r>
      <w:r>
        <w:fldChar w:fldCharType="begin" w:fldLock="1"/>
      </w:r>
      <w:r>
        <w:instrText>ADDIN CSL_CITATION {"citationItems":[{"id":"ITEM-1","itemData":{"DOI":"10.1111/pce.12231","ISSN":"13653040","abstract":"Next-generation technologies generate an overwhelming amount of gene sequence data. Efficient annotation tools are required to make these data amenable to functional genomics analyses. The Mercator pipeline automatically assigns functional terms to protein or nucleotide sequences. It uses the MapMan 'BIN' ontology, which is tailored for functional annotation of plant 'omics' data. The classification procedure performs parallel sequence searches against reference databases, compiles the results and computes the most likely MapMan BINs for each query. In the current version, the pipeline relies on manually curated reference classifications originating from the three reference organisms (Arabidopsis, Chlamydomonas, rice), various other plant species that have a reviewed SwissProt annotation, and more than 2000 protein domain and family profiles at InterPro, CDD and KOG. Functional annotations predicted by Mercator achieve accuracies above 90% when benchmarked against manual annotation. In addition to mapping files for direct use in the visualization software MapMan, Mercator provides graphical overview charts, detailed annotation information in a convenient web browser interface and a MapMan-to-GO translation table to export results as GO terms. Mercator is available free of charge via http://mapman.gabipd.org/web/guest/app/Mercator. © 2013 John Wiley &amp; Sons Ltd.","author":[{"dropping-particle":"","family":"Lohse","given":"Marc","non-dropping-particle":"","parse-names":false,"suffix":""},{"dropping-particle":"","family":"Nagel","given":"Axel","non-dropping-particle":"","parse-names":false,"suffix":""},{"dropping-particle":"","family":"Herter","given":"Thomas","non-dropping-particle":"","parse-names":false,"suffix":""},{"dropping-particle":"","family":"May","given":"Patrick","non-dropping-particle":"","parse-names":false,"suffix":""},{"dropping-particle":"","family":"Schroda","given":"Michael","non-dropping-particle":"","parse-names":false,"suffix":""},{"dropping-particle":"","family":"Zrenner","given":"Rita","non-dropping-particle":"","parse-names":false,"suffix":""},{"dropping-particle":"","family":"Tohge","given":"Takayuki","non-dropping-particle":"","parse-names":false,"suffix":""},{"dropping-particle":"","family":"Fernie","given":"Alisdair R.","non-dropping-particle":"","parse-names":false,"suffix":""},{"dropping-particle":"","family":"Stitt","given":"Mark","non-dropping-particle":"","parse-names":false,"suffix":""},{"dropping-particle":"","family":"Usadel","given":"Björn","non-dropping-particle":"","parse-names":false,"suffix":""}],"container-title":"Plant, Cell and Environment","id":"ITEM-1","issue":"5","issued":{"date-parts":[["2014"]]},"page":"1250-1258","title":"Mercator: A fast and simple web server for genome scale functional annotation of plant sequence data","type":"article-journal","volume":"37"},"uris":["http://www.mendeley.com/documents/?uuid=35111ab5-4dbb-47c4-9045-c36f16a37879"]},{"id":"ITEM-2","itemData":{"DOI":"10.1016/j.molp.2019.01.003","ISSN":"17529867","abstract":"Genome sequences from over 200 plant species have already been published, with this number expected to increase rapidly due to advances in sequencing technologies. Once a new genome has been assembled and the genes identified, the functional annotation of their putative translational products, proteins, using ontologies is of key importance as it places the sequencing data in a biological context. Furthermore, to keep pace with rapid production of genome sequences, this functional annotation process must be fully automated. Here we present a redesigned and significantly enhanced MapMan4 framework, together with a revised version of the associated online Mercator annotation tool. Compared with the original MapMan, the new ontology has been expanded almost threefold and enforces stricter assignment rules. This framework was then incorporated into Mercator4, which has been upgraded to reflect current knowledge across the land plant group, providing protein annotations for all embryophytes with a comparably high quality. The annotation process has been optimized to allow a plant genome to be annotated in a matter of minutes. The output results continue to be compatible with the established MapMan desktop application. MapMan4 is a substantial redesign of the MapMan framework incorporating the latest literature knowledge to provide greatly enhanced protein family granularity. The online Mercator4 tool uses this framework to rapidly functionally annotate protein sequences from any land plant species.","author":[{"dropping-particle":"","family":"Schwacke","given":"Rainer","non-dropping-particle":"","parse-names":false,"suffix":""},{"dropping-particle":"","family":"Ponce-Soto","given":"Gabriel Y.","non-dropping-particle":"","parse-names":false,"suffix":""},{"dropping-particle":"","family":"Krause","given":"Kirsten","non-dropping-particle":"","parse-names":false,"suffix":""},{"dropping-particle":"","family":"Bolger","given":"Anthony M.","non-dropping-particle":"","parse-names":false,"suffix":""},{"dropping-particle":"","family":"Arsova","given":"Borjana","non-dropping-particle":"","parse-names":false,"suffix":""},{"dropping-particle":"","family":"Hallab","given":"Asis","non-dropping-particle":"","parse-names":false,"suffix":""},{"dropping-particle":"","family":"Gruden","given":"Kristina","non-dropping-particle":"","parse-names":false,"suffix":""},{"dropping-particle":"","family":"Stitt","given":"Mark","non-dropping-particle":"","parse-names":false,"suffix":""},{"dropping-particle":"","family":"Bolger","given":"Marie E.","non-dropping-particle":"","parse-names":false,"suffix":""},{"dropping-particle":"","family":"Usadel","given":"Björn","non-dropping-particle":"","parse-names":false,"suffix":""}],"container-title":"Molecular Plant","id":"ITEM-2","issue":"6","issued":{"date-parts":[["2019","6","3"]]},"page":"879-892","publisher":"Cell Press","title":"MapMan4: A Refined Protein Classification and Annotation Framework Applicable to Multi-Omics Data Analysis","type":"article-journal","volume":"12"},"uris":["http://www.mendeley.com/documents/?uuid=e5383fd1-4f02-3347-950e-36a2c26b1fa4"]}],"mendeley":{"formattedCitation":"(Lohse et al. 2014; Schwacke et al. 2019)","plainTextFormattedCitation":"(Lohse et al. 2014; Schwacke et al. 2019)","previouslyFormattedCitation":"(Lohse et al. 2014; Schwacke et al. 2019)"},"properties":{"noteIndex":0},"schema":"https://github.com/citation-style-language/schema/raw/master/csl-citation.json"}</w:instrText>
      </w:r>
      <w:r>
        <w:fldChar w:fldCharType="separate"/>
      </w:r>
      <w:r w:rsidRPr="00DA407F">
        <w:rPr>
          <w:noProof/>
        </w:rPr>
        <w:t>(Lohse et al. 2014; Schwacke et al. 2019)</w:t>
      </w:r>
      <w:r>
        <w:fldChar w:fldCharType="end"/>
      </w:r>
      <w:r>
        <w:t xml:space="preserve">. The input files for MapMan4 were output </w:t>
      </w:r>
      <w:r w:rsidR="00DB3393">
        <w:t>coding sequence (*.</w:t>
      </w:r>
      <w:proofErr w:type="spellStart"/>
      <w:r>
        <w:t>cds</w:t>
      </w:r>
      <w:proofErr w:type="spellEnd"/>
      <w:r w:rsidR="00DB3393">
        <w:t>)</w:t>
      </w:r>
      <w:r>
        <w:t xml:space="preserve"> files from </w:t>
      </w:r>
      <w:proofErr w:type="spellStart"/>
      <w:r>
        <w:t>TransDecoder</w:t>
      </w:r>
      <w:proofErr w:type="spellEnd"/>
      <w:r>
        <w:t xml:space="preserve"> </w:t>
      </w:r>
      <w:r>
        <w:fldChar w:fldCharType="begin" w:fldLock="1"/>
      </w:r>
      <w:r>
        <w:instrText>ADDIN CSL_CITATION {"citationItems":[{"id":"ITEM-1","itemData":{"DOI":"10.1016/j.molp.2019.01.003","ISSN":"17529867","abstract":"Genome sequences from over 200 plant species have already been published, with this number expected to increase rapidly due to advances in sequencing technologies. Once a new genome has been assembled and the genes identified, the functional annotation of their putative translational products, proteins, using ontologies is of key importance as it places the sequencing data in a biological context. Furthermore, to keep pace with rapid production of genome sequences, this functional annotation process must be fully automated. Here we present a redesigned and significantly enhanced MapMan4 framework, together with a revised version of the associated online Mercator annotation tool. Compared with the original MapMan, the new ontology has been expanded almost threefold and enforces stricter assignment rules. This framework was then incorporated into Mercator4, which has been upgraded to reflect current knowledge across the land plant group, providing protein annotations for all embryophytes with a comparably high quality. The annotation process has been optimized to allow a plant genome to be annotated in a matter of minutes. The output results continue to be compatible with the established MapMan desktop application. MapMan4 is a substantial redesign of the MapMan framework incorporating the latest literature knowledge to provide greatly enhanced protein family granularity. The online Mercator4 tool uses this framework to rapidly functionally annotate protein sequences from any land plant species.","author":[{"dropping-particle":"","family":"Schwacke","given":"Rainer","non-dropping-particle":"","parse-names":false,"suffix":""},{"dropping-particle":"","family":"Ponce-Soto","given":"Gabriel Y.","non-dropping-particle":"","parse-names":false,"suffix":""},{"dropping-particle":"","family":"Krause","given":"Kirsten","non-dropping-particle":"","parse-names":false,"suffix":""},{"dropping-particle":"","family":"Bolger","given":"Anthony M.","non-dropping-particle":"","parse-names":false,"suffix":""},{"dropping-particle":"","family":"Arsova","given":"Borjana","non-dropping-particle":"","parse-names":false,"suffix":""},{"dropping-particle":"","family":"Hallab","given":"Asis","non-dropping-particle":"","parse-names":false,"suffix":""},{"dropping-particle":"","family":"Gruden","given":"Kristina","non-dropping-particle":"","parse-names":false,"suffix":""},{"dropping-particle":"","family":"Stitt","given":"Mark","non-dropping-particle":"","parse-names":false,"suffix":""},{"dropping-particle":"","family":"Bolger","given":"Marie E.","non-dropping-particle":"","parse-names":false,"suffix":""},{"dropping-particle":"","family":"Usadel","given":"Björn","non-dropping-particle":"","parse-names":false,"suffix":""}],"container-title":"Molecular Plant","id":"ITEM-1","issue":"6","issued":{"date-parts":[["2019","6","3"]]},"page":"879-892","publisher":"Cell Press","title":"MapMan4: A Refined Protein Classification and Annotation Framework Applicable to Multi-Omics Data Analysis","type":"article-journal","volume":"12"},"uris":["http://www.mendeley.com/documents/?uuid=0813522e-2fe8-3cf9-8df9-26eedbe24b4e"]}],"mendeley":{"formattedCitation":"(Schwacke et al. 2019)","plainTextFormattedCitation":"(Schwacke et al. 2019)","previouslyFormattedCitation":"(Schwacke et al. 2019)"},"properties":{"noteIndex":0},"schema":"https://github.com/citation-style-language/schema/raw/master/csl-citation.json"}</w:instrText>
      </w:r>
      <w:r>
        <w:fldChar w:fldCharType="separate"/>
      </w:r>
      <w:r w:rsidRPr="001473DD">
        <w:rPr>
          <w:noProof/>
        </w:rPr>
        <w:t>(Schwacke et al. 2019)</w:t>
      </w:r>
      <w:r>
        <w:fldChar w:fldCharType="end"/>
      </w:r>
      <w:r>
        <w:t xml:space="preserve">. Reads were then aligned against the concatenated assembly using align from the </w:t>
      </w:r>
      <w:proofErr w:type="spellStart"/>
      <w:r>
        <w:t>Rsubread</w:t>
      </w:r>
      <w:proofErr w:type="spellEnd"/>
      <w:r>
        <w:t xml:space="preserve"> package (Lia et al. 2013). Read counting was performed using the </w:t>
      </w:r>
      <w:proofErr w:type="spellStart"/>
      <w:r>
        <w:t>featureCounts</w:t>
      </w:r>
      <w:proofErr w:type="spellEnd"/>
      <w:r>
        <w:t xml:space="preserve"> function implemented in the R package </w:t>
      </w:r>
      <w:proofErr w:type="spellStart"/>
      <w:r>
        <w:t>Rsubread</w:t>
      </w:r>
      <w:proofErr w:type="spellEnd"/>
      <w:r>
        <w:t xml:space="preserve"> </w:t>
      </w:r>
      <w:r>
        <w:fldChar w:fldCharType="begin" w:fldLock="1"/>
      </w:r>
      <w:r>
        <w:instrText>ADDIN CSL_CITATION {"citationItems":[{"id":"ITEM-1","itemData":{"DOI":"10.1093/nar/gkt214","ISSN":"03051048","abstract":"Read alignment is an ongoing challenge for the analysis of data from sequencing technologies. This article proposes an elegantly simple multi-seed strategy, called seed-and-vote, for mapping reads to a reference genome. The new strategy chooses the mapped genomic location for the read directly from the seeds. It uses a relatively large number of short seeds (called subreads) extracted from each read and allows all the seeds to vote on the optimal location. When the read length is &lt;160 bp, overlapping subreads are used. More conventional alignment algorithms are then used to fill in detailed mismatch and indel information between the subreads that make up the winning voting block. The strategy is fast because the overall genomic location has already been chosen before the detailed alignment is done. It is sensitive because no individual subread is required to map exactly, nor are individual subreads constrained to map close by other subreads. It is accurate because the final location must be supported by several different subreads. The strategy extends easily to find exon junctions, by locating reads that contain sets of subreads mapping to different exons of the same gene. It scales up efficiently for longer reads. © 2013 The Author(s) 2013.","author":[{"dropping-particle":"","family":"Liao","given":"Yang","non-dropping-particle":"","parse-names":false,"suffix":""},{"dropping-particle":"","family":"Smyth","given":"Gordon K.","non-dropping-particle":"","parse-names":false,"suffix":""},{"dropping-particle":"","family":"Shi","given":"Wei","non-dropping-particle":"","parse-names":false,"suffix":""}],"container-title":"Nucleic Acids Research","id":"ITEM-1","issue":"10","issued":{"date-parts":[["2013"]]},"title":"The Subread aligner: Fast, accurate and scalable read mapping by seed-and-vote","type":"article-journal","volume":"41"},"uris":["http://www.mendeley.com/documents/?uuid=40bcbe4a-60d4-4168-8341-17cb91b70437"]}],"mendeley":{"formattedCitation":"(Liao et al. 2013)","plainTextFormattedCitation":"(Liao et al. 2013)","previouslyFormattedCitation":"(Liao et al. 2013)"},"properties":{"noteIndex":0},"schema":"https://github.com/citation-style-language/schema/raw/master/csl-citation.json"}</w:instrText>
      </w:r>
      <w:r>
        <w:fldChar w:fldCharType="separate"/>
      </w:r>
      <w:r w:rsidRPr="001473DD">
        <w:rPr>
          <w:noProof/>
        </w:rPr>
        <w:t>(Liao et al. 2013)</w:t>
      </w:r>
      <w:r>
        <w:fldChar w:fldCharType="end"/>
      </w:r>
      <w:r>
        <w:t xml:space="preserve">. Using the </w:t>
      </w:r>
      <w:r>
        <w:lastRenderedPageBreak/>
        <w:t xml:space="preserve">resulting read count table, a differential gene expression analysis was performed using the R package DESeq2 version 1.28.1 (Love et al. 2014).  DESeq2 is an extension of the original </w:t>
      </w:r>
      <w:proofErr w:type="spellStart"/>
      <w:r>
        <w:t>DESeq</w:t>
      </w:r>
      <w:proofErr w:type="spellEnd"/>
      <w:r>
        <w:t xml:space="preserve"> methodology, which uses generalized linear models (GLMs) of read count data to estimate expression strength of a gene for a treatment group as well as the magnitude of change in expression between groups. Wald tests were then conducted to determine whether each model-based estimate (i.e., coefficient) significantly differed from zero. The spread of differences in gene expression was visualized using a PCA approach implemented in DESeq2 </w:t>
      </w:r>
      <w:r>
        <w:fldChar w:fldCharType="begin" w:fldLock="1"/>
      </w:r>
      <w:r>
        <w:instrText>ADDIN CSL_CITATION {"citationItems":[{"id":"ITEM-1","itemData":{"DOI":"10.1101/002832","ISBN":"0000000000","abstract":"In comparative high-throughput sequencing assays, a fundamental task is the analysis of count data, such as read counts per gene in RNA-seq data, for evidence of systematic changes across experimental conditions. Small replicate numbers, discreteness, large dynamic range and the presence of outliers require a suitable statistical approach. We present DESeq2, a method for differential analysis of count data. DESeq2 uses shrinkage estimation for dispersions and fold changes to improve stability and interpretability of the estimates. This enables a more quantitative analysis focused on the strength rather than the mere presence of differential expression and facilitates downstream tasks such as gene ranking and visualization. DESeq2 is available as an R/Bioconductor package.","author":[{"dropping-particle":"","family":"Love","given":"Michael I.","non-dropping-particle":"","parse-names":false,"suffix":""},{"dropping-particle":"","family":"Huber","given":"Wolfgang","non-dropping-particle":"","parse-names":false,"suffix":""},{"dropping-particle":"","family":"Anders","given":"Simon","non-dropping-particle":"","parse-names":false,"suffix":""}],"container-title":"bioRxiv","id":"ITEM-1","issued":{"date-parts":[["2014"]]},"number-of-pages":"1-41","title":"DESeq2 Manual","type":"book"},"uris":["http://www.mendeley.com/documents/?uuid=009f7812-0abc-3b64-bae0-1daa8bbf8d37"]}],"mendeley":{"formattedCitation":"(Love et al. 2014)","plainTextFormattedCitation":"(Love et al. 2014)","previouslyFormattedCitation":"(Love et al. 2014)"},"properties":{"noteIndex":0},"schema":"https://github.com/citation-style-language/schema/raw/master/csl-citation.json"}</w:instrText>
      </w:r>
      <w:r>
        <w:fldChar w:fldCharType="separate"/>
      </w:r>
      <w:r w:rsidRPr="001473DD">
        <w:rPr>
          <w:noProof/>
        </w:rPr>
        <w:t>(Love et al. 2014)</w:t>
      </w:r>
      <w:r>
        <w:fldChar w:fldCharType="end"/>
      </w:r>
      <w:r>
        <w:t xml:space="preserve">.  I built heat maps of differentially expressed genes using </w:t>
      </w:r>
      <w:proofErr w:type="spellStart"/>
      <w:r w:rsidRPr="009B6F4B">
        <w:rPr>
          <w:i/>
          <w:iCs/>
        </w:rPr>
        <w:t>pheatmap</w:t>
      </w:r>
      <w:proofErr w:type="spellEnd"/>
      <w:r>
        <w:t xml:space="preserve"> function in the </w:t>
      </w:r>
      <w:proofErr w:type="spellStart"/>
      <w:r>
        <w:t>pheatmap</w:t>
      </w:r>
      <w:proofErr w:type="spellEnd"/>
      <w:r>
        <w:t xml:space="preserve"> R package v</w:t>
      </w:r>
      <w:r w:rsidRPr="00AD2DDC">
        <w:t>1.0.12.</w:t>
      </w:r>
      <w:r>
        <w:t xml:space="preserve"> </w:t>
      </w:r>
      <w:r>
        <w:fldChar w:fldCharType="begin" w:fldLock="1"/>
      </w:r>
      <w:r>
        <w:instrText>ADDIN CSL_CITATION {"citationItems":[{"id":"ITEM-1","itemData":{"URL":"Overall, my experiment demonstrates that threats from simulated sea level rise will strongly negatively impact productivity of S. americanus, as well as affecting functional traits that contribute to the maintenance of marsh elevation. This work showed th","author":[{"dropping-particle":"","family":"Kolde","given":"R","non-dropping-particle":"","parse-names":false,"suffix":""}],"container-title":"R package version 1.0.12","id":"ITEM-1","issued":{"date-parts":[["2019"]]},"title":"pheatmap: Pretty Heatmaps","type":"webpage"},"uris":["http://www.mendeley.com/documents/?uuid=4009500d-cf28-47c4-8b79-66b610c81bbe"]}],"mendeley":{"formattedCitation":"(Kolde 2019)","plainTextFormattedCitation":"(Kolde 2019)","previouslyFormattedCitation":"(Kolde 2019)"},"properties":{"noteIndex":0},"schema":"https://github.com/citation-style-language/schema/raw/master/csl-citation.json"}</w:instrText>
      </w:r>
      <w:r>
        <w:fldChar w:fldCharType="separate"/>
      </w:r>
      <w:r w:rsidRPr="008C23BE">
        <w:rPr>
          <w:noProof/>
        </w:rPr>
        <w:t>(Kolde 2019)</w:t>
      </w:r>
      <w:r>
        <w:fldChar w:fldCharType="end"/>
      </w:r>
      <w:r>
        <w:t xml:space="preserve">. </w:t>
      </w:r>
      <w:r w:rsidR="00712F72">
        <w:t>T</w:t>
      </w:r>
      <w:r>
        <w:t xml:space="preserve">o confirm that each individual exhibited a distinct genotype and to characterize within and between population diversity, estimates of fixation indices were calculated using the populations module in Stacks2 </w:t>
      </w:r>
      <w:r>
        <w:fldChar w:fldCharType="begin" w:fldLock="1"/>
      </w:r>
      <w:r>
        <w:instrText>ADDIN CSL_CITATION {"citationItems":[{"id":"ITEM-1","itemData":{"DOI":"10.1111/mec.15253","ISSN":"1365294X","abstract":"For half a century population genetics studies have put type II restriction endonucleases to work. Now, coupled with massively-parallel, short-read sequencing, the family of RAD protocols that wields these enzymes has generated vast genetic knowledge from the natural world. Here, we describe the first software natively capable of using paired-end sequencing to derive short contigs from de novo RAD data. Stacks version 2 employs a de Bruijn graph assembler to build and connect contigs from forward and reverse reads for each de novo RAD locus, which it then uses as a reference for read alignments. The new architecture allows all the individuals in a metapopulation to be considered at the same time as each RAD locus is processed. This enables a Bayesian genotype caller to provide precise SNPs, and a robust algorithm to phase those SNPs into long haplotypes, generating RAD loci that are 400–800 bp in length. To prove its recall and precision, we tested the software with simulated data and compared reference-aligned and de novo analyses of three empirical data sets. Our study shows that the latest version of Stacks is highly accurate and outperforms other software in assembling and genotyping paired-end de novo data sets.","author":[{"dropping-particle":"","family":"Rochette","given":"Nicolas C.","non-dropping-particle":"","parse-names":false,"suffix":""},{"dropping-particle":"","family":"Rivera-Colón","given":"Angel G.","non-dropping-particle":"","parse-names":false,"suffix":""},{"dropping-particle":"","family":"Catchen","given":"Julian M.","non-dropping-particle":"","parse-names":false,"suffix":""}],"container-title":"Molecular Ecology","id":"ITEM-1","issue":"21","issued":{"date-parts":[["2019","11","1"]]},"page":"4737-4754","publisher":"Blackwell Publishing Ltd","title":"Stacks 2: Analytical methods for paired-end sequencing improve RADseq-based population genomics","type":"article-journal","volume":"28"},"uris":["http://www.mendeley.com/documents/?uuid=892115e5-9dd9-3ccf-9d4e-8d642c15123f"]}],"mendeley":{"formattedCitation":"(Rochette et al. 2019)","plainTextFormattedCitation":"(Rochette et al. 2019)","previouslyFormattedCitation":"(Rochette et al. 2019)"},"properties":{"noteIndex":0},"schema":"https://github.com/citation-style-language/schema/raw/master/csl-citation.json"}</w:instrText>
      </w:r>
      <w:r>
        <w:fldChar w:fldCharType="separate"/>
      </w:r>
      <w:r w:rsidRPr="00DA3159">
        <w:rPr>
          <w:noProof/>
        </w:rPr>
        <w:t>(Rochette et al. 2019)</w:t>
      </w:r>
      <w:r>
        <w:fldChar w:fldCharType="end"/>
      </w:r>
      <w:r>
        <w:t xml:space="preserve">.  </w:t>
      </w:r>
    </w:p>
    <w:p w14:paraId="5CCAEADA" w14:textId="77777777" w:rsidR="003437F1" w:rsidRPr="00184E63" w:rsidRDefault="003437F1" w:rsidP="003437F1">
      <w:pPr>
        <w:pStyle w:val="Heading2"/>
      </w:pPr>
      <w:bookmarkStart w:id="129" w:name="_Toc57401209"/>
      <w:r>
        <w:t>Results</w:t>
      </w:r>
      <w:bookmarkEnd w:id="129"/>
    </w:p>
    <w:p w14:paraId="6FA0A467" w14:textId="24AC0A76" w:rsidR="003437F1" w:rsidRDefault="003437F1" w:rsidP="003437F1">
      <w:r>
        <w:t>I performed RNA sequencing on samples taken from two resurrected age cohorts exposed to saline (15 ppt) and freshwater (0 ppt) conditions. Samples were taken for root and stem tissues. RNA sequences were assembled to create a draft transcriptome, annotated, and differential gene expression analyses performed. Overall, the strongest signals were by tissue type, wherein root and stem tissues differed. Differences by salinity treatment were the next most significant overall, though this pattern varied by genotype. Finally, 20</w:t>
      </w:r>
      <w:r w:rsidRPr="00DB3393">
        <w:rPr>
          <w:vertAlign w:val="superscript"/>
        </w:rPr>
        <w:t>th</w:t>
      </w:r>
      <w:r>
        <w:t xml:space="preserve"> century and 21</w:t>
      </w:r>
      <w:r w:rsidRPr="00DB3393">
        <w:rPr>
          <w:vertAlign w:val="superscript"/>
        </w:rPr>
        <w:t>st</w:t>
      </w:r>
      <w:r>
        <w:t xml:space="preserve"> century groups tended to exhibit similar gene expression patterns. Based on analysis using the Stacks2 pipeline, all samples included in this experiment were unique genotypes.</w:t>
      </w:r>
      <w:r w:rsidRPr="006B13CC">
        <w:t xml:space="preserve"> </w:t>
      </w:r>
      <w:r>
        <w:t xml:space="preserve">A total of 2.3 billion raw reads were sequenced. Based on </w:t>
      </w:r>
      <w:proofErr w:type="spellStart"/>
      <w:r>
        <w:t>fastQC</w:t>
      </w:r>
      <w:proofErr w:type="spellEnd"/>
      <w:r>
        <w:t xml:space="preserve"> analysis, there was no adapter contamination after trimming. There were warnings for per tile sequence quality that suggest possible flaws for sequencing at the flow cell level. An average of </w:t>
      </w:r>
      <w:r w:rsidRPr="00991F7E">
        <w:t>12</w:t>
      </w:r>
      <w:r>
        <w:t>,</w:t>
      </w:r>
      <w:r w:rsidRPr="00991F7E">
        <w:t>556</w:t>
      </w:r>
      <w:r>
        <w:t>,</w:t>
      </w:r>
      <w:r w:rsidRPr="00991F7E">
        <w:t>851</w:t>
      </w:r>
      <w:r>
        <w:t xml:space="preserve"> reads </w:t>
      </w:r>
      <w:r w:rsidR="00712F72">
        <w:t xml:space="preserve">were </w:t>
      </w:r>
      <w:r>
        <w:t>mapped for each sample.</w:t>
      </w:r>
    </w:p>
    <w:p w14:paraId="00D00340" w14:textId="77777777" w:rsidR="003437F1" w:rsidRDefault="003437F1" w:rsidP="003437F1">
      <w:pPr>
        <w:pStyle w:val="Heading3"/>
      </w:pPr>
      <w:bookmarkStart w:id="130" w:name="_Toc57401210"/>
      <w:r>
        <w:t>Ordination of expression differences</w:t>
      </w:r>
      <w:bookmarkEnd w:id="130"/>
    </w:p>
    <w:p w14:paraId="47195D3B" w14:textId="3D6008E6" w:rsidR="003437F1" w:rsidRDefault="003437F1" w:rsidP="003437F1">
      <w:r>
        <w:t>Ordination of gene expression profiles of the samples revealed several clear patterns based on treatment and age cohort. The PCAs illustrated that root and stem tissue exhibited strikingly distinct expression profiles. When examining the combined effects of treatment and age, variance based on treatment was best explained by PC2 (7%) (Figure 1</w:t>
      </w:r>
      <w:r w:rsidR="00DB2E35">
        <w:t>7</w:t>
      </w:r>
      <w:r>
        <w:t>A). However, the strongest pattern when considering all reads is the difference between tissues, with the differences between root and stem correlating with PC1 (68%) (Figure 1</w:t>
      </w:r>
      <w:r w:rsidR="00DB2E35">
        <w:t>7</w:t>
      </w:r>
      <w:r>
        <w:t>A). Stem tissues alone clearly demonstrate differences by treatment in expression profiles, but there were few clear differences by age cohort (Figure 1</w:t>
      </w:r>
      <w:r w:rsidR="00DB2E35">
        <w:t>7</w:t>
      </w:r>
      <w:r>
        <w:t>B). Rather, the 20</w:t>
      </w:r>
      <w:r w:rsidRPr="00DB3393">
        <w:rPr>
          <w:vertAlign w:val="superscript"/>
        </w:rPr>
        <w:t>th</w:t>
      </w:r>
      <w:r>
        <w:t xml:space="preserve"> century and 21</w:t>
      </w:r>
      <w:r w:rsidRPr="00DB3393">
        <w:rPr>
          <w:vertAlign w:val="superscript"/>
        </w:rPr>
        <w:t>st</w:t>
      </w:r>
      <w:r>
        <w:t xml:space="preserve"> century groups overlap considerably. The freshwater v</w:t>
      </w:r>
      <w:r w:rsidR="00DB3393">
        <w:t>ersus</w:t>
      </w:r>
      <w:r>
        <w:t xml:space="preserve"> salinity treatment </w:t>
      </w:r>
      <w:proofErr w:type="gramStart"/>
      <w:r>
        <w:t>differ</w:t>
      </w:r>
      <w:proofErr w:type="gramEnd"/>
      <w:r>
        <w:t xml:space="preserve"> more clearly in correlation with PC2 (13%), though several samples cluster closely with salinity treatments (Figure 1</w:t>
      </w:r>
      <w:r w:rsidR="00DB2E35">
        <w:t>7</w:t>
      </w:r>
      <w:r>
        <w:t xml:space="preserve">B). When examining just root tissues, there is a much clearer pattern of response based on </w:t>
      </w:r>
      <w:r>
        <w:lastRenderedPageBreak/>
        <w:t>age cohort in correlation with PC2 (28%) (Figure 1</w:t>
      </w:r>
      <w:r w:rsidR="00DB2E35">
        <w:t>7</w:t>
      </w:r>
      <w:r>
        <w:t>C). Differences by treatment</w:t>
      </w:r>
      <w:r w:rsidR="00712F72">
        <w:t xml:space="preserve"> for</w:t>
      </w:r>
      <w:r>
        <w:t xml:space="preserve"> root tissues correlate slightly with both PCs (Figure 1</w:t>
      </w:r>
      <w:r w:rsidR="00DB2E35">
        <w:t>7</w:t>
      </w:r>
      <w:r>
        <w:t>C). The spread along PC1 seems best explained by differences between a major cluster and a slight outlier in the freshwater and 21</w:t>
      </w:r>
      <w:r w:rsidRPr="00DB3393">
        <w:rPr>
          <w:vertAlign w:val="superscript"/>
        </w:rPr>
        <w:t>st</w:t>
      </w:r>
      <w:r>
        <w:t xml:space="preserve"> century group. Overall, some patterns suggest differences in age cohort in gene expression, though this pattern is only seen in the few root tissues. In addition, the response to salinity treatment is not uniform, with some overlap in gene expression by treatment. Overall, the importance of tissue underlies the greatest amount of variance, followed by treatment. Based on ordination the patterns in gene expression do not group based on age cohort with the exception of root tissue. </w:t>
      </w:r>
    </w:p>
    <w:p w14:paraId="331A7601" w14:textId="77777777" w:rsidR="003437F1" w:rsidRDefault="003437F1" w:rsidP="003437F1">
      <w:pPr>
        <w:pStyle w:val="Heading3"/>
      </w:pPr>
      <w:bookmarkStart w:id="131" w:name="_Toc57401211"/>
      <w:r>
        <w:t>Differential gene expression analyses and annotation</w:t>
      </w:r>
      <w:bookmarkEnd w:id="131"/>
    </w:p>
    <w:p w14:paraId="192DD3F1" w14:textId="6AABF675" w:rsidR="003437F1" w:rsidRDefault="003437F1" w:rsidP="003437F1">
      <w:r>
        <w:t xml:space="preserve">Overall, the DEG analysis showed that 8420 genes (32% of reads above counts of zero) were differentially expressed at a p-value of &lt;0.05 when plants were grown with higher salinity. Examining log-fold change across comparisons, </w:t>
      </w:r>
      <w:r w:rsidR="00E709C4">
        <w:t xml:space="preserve">I </w:t>
      </w:r>
      <w:r>
        <w:t xml:space="preserve">see that tissue demonstrates the greatest differences in expression levels (Figure </w:t>
      </w:r>
      <w:r w:rsidR="004A1A6A">
        <w:t>18</w:t>
      </w:r>
      <w:r>
        <w:t>, Table 1</w:t>
      </w:r>
      <w:r w:rsidR="00527EBC">
        <w:t>2</w:t>
      </w:r>
      <w:r>
        <w:t xml:space="preserve">). Treatment (salt vs. fresh) contrast results in much fewer genes being differentially expressed (Figure </w:t>
      </w:r>
      <w:r w:rsidR="00527EBC">
        <w:t>18</w:t>
      </w:r>
      <w:r>
        <w:t>, Table 1</w:t>
      </w:r>
      <w:r w:rsidR="00527EBC">
        <w:t>2</w:t>
      </w:r>
      <w:r>
        <w:t>). Finally, the contrast between 20</w:t>
      </w:r>
      <w:r w:rsidRPr="00CF14D8">
        <w:rPr>
          <w:vertAlign w:val="superscript"/>
        </w:rPr>
        <w:t>th</w:t>
      </w:r>
      <w:r>
        <w:t xml:space="preserve"> and 21</w:t>
      </w:r>
      <w:r w:rsidRPr="00CF14D8">
        <w:rPr>
          <w:vertAlign w:val="superscript"/>
        </w:rPr>
        <w:t>st</w:t>
      </w:r>
      <w:r>
        <w:t xml:space="preserve"> century demonstrates the smallest differences in log2fold gene expression. The heat map of differential gene expression depicts differences in log2fold change with significant differential gene expression (Figure </w:t>
      </w:r>
      <w:r w:rsidR="00527EBC">
        <w:t>19</w:t>
      </w:r>
      <w:r>
        <w:t xml:space="preserve">). The log2fold changes were fairly low in magnitude. Some of the uniquely DEGs included many associated with cellular organization and photosynthesis. </w:t>
      </w:r>
      <w:proofErr w:type="gramStart"/>
      <w:r>
        <w:t>Also</w:t>
      </w:r>
      <w:proofErr w:type="gramEnd"/>
      <w:r>
        <w:t xml:space="preserve"> of note, a heat shock protein and senescence associated kinases were down regulated most pronouncedly when comparing 20</w:t>
      </w:r>
      <w:r w:rsidRPr="002E4292">
        <w:rPr>
          <w:vertAlign w:val="superscript"/>
        </w:rPr>
        <w:t>th</w:t>
      </w:r>
      <w:r>
        <w:t xml:space="preserve"> to 21</w:t>
      </w:r>
      <w:r w:rsidRPr="002E4292">
        <w:rPr>
          <w:vertAlign w:val="superscript"/>
        </w:rPr>
        <w:t>st</w:t>
      </w:r>
      <w:r>
        <w:t xml:space="preserve"> century (Figure </w:t>
      </w:r>
      <w:r w:rsidR="00877B76">
        <w:t>19</w:t>
      </w:r>
      <w:r>
        <w:t xml:space="preserve">). </w:t>
      </w:r>
    </w:p>
    <w:p w14:paraId="0E287449" w14:textId="6F3085F8" w:rsidR="003437F1" w:rsidRDefault="003437F1" w:rsidP="003437F1">
      <w:r>
        <w:t>Approximately 90% of</w:t>
      </w:r>
      <w:r w:rsidRPr="00D8488A">
        <w:t xml:space="preserve"> the genes were not </w:t>
      </w:r>
      <w:r>
        <w:t>annotated</w:t>
      </w:r>
      <w:r w:rsidRPr="00D8488A">
        <w:t>, making it impossible to determine the functional characteristics of every gene that evolved differential expression.</w:t>
      </w:r>
      <w:r>
        <w:t xml:space="preserve"> However, the genes that were differentially expressed based on DESeq2 analysis, were primarily categorized into </w:t>
      </w:r>
      <w:proofErr w:type="spellStart"/>
      <w:r>
        <w:t>MapMan</w:t>
      </w:r>
      <w:proofErr w:type="spellEnd"/>
      <w:r>
        <w:t xml:space="preserve"> annotation terms related to metabolism (Figure </w:t>
      </w:r>
      <w:r w:rsidR="00877B76">
        <w:t>20</w:t>
      </w:r>
      <w:r>
        <w:t xml:space="preserve">). Overall, the significant genes between root and stem tissue have the highest concentration of annotated genes. Several </w:t>
      </w:r>
      <w:r w:rsidR="00DB3393">
        <w:t>gene ontology (</w:t>
      </w:r>
      <w:r>
        <w:t>GO</w:t>
      </w:r>
      <w:r w:rsidR="00DB3393">
        <w:t>)</w:t>
      </w:r>
      <w:r>
        <w:t xml:space="preserve"> categories contained higher numbers of differentially expressed genes across groups: solute transport, RNA production and biosynthesis (</w:t>
      </w:r>
      <w:proofErr w:type="spellStart"/>
      <w:r>
        <w:t>RNAprodbiosyn</w:t>
      </w:r>
      <w:proofErr w:type="spellEnd"/>
      <w:r>
        <w:t xml:space="preserve">), metabolism, and enzyme classification (Figure </w:t>
      </w:r>
      <w:r w:rsidR="00877B76">
        <w:t>20</w:t>
      </w:r>
      <w:r>
        <w:t xml:space="preserve">). </w:t>
      </w:r>
    </w:p>
    <w:p w14:paraId="4101BCAE" w14:textId="77777777" w:rsidR="003437F1" w:rsidRPr="00334400" w:rsidRDefault="003437F1" w:rsidP="003437F1">
      <w:pPr>
        <w:pStyle w:val="Heading2"/>
      </w:pPr>
      <w:bookmarkStart w:id="132" w:name="_Toc57401212"/>
      <w:r>
        <w:t>Discussion</w:t>
      </w:r>
      <w:bookmarkEnd w:id="132"/>
    </w:p>
    <w:p w14:paraId="7AB046D5" w14:textId="1AE50324" w:rsidR="003437F1" w:rsidRDefault="003437F1" w:rsidP="003437F1">
      <w:pPr>
        <w:rPr>
          <w:i/>
          <w:iCs/>
        </w:rPr>
      </w:pPr>
      <w:r>
        <w:t>The value of examining gene expression is based</w:t>
      </w:r>
      <w:r w:rsidR="00E709C4">
        <w:t>,</w:t>
      </w:r>
      <w:r>
        <w:t xml:space="preserve"> in part</w:t>
      </w:r>
      <w:r w:rsidR="00E709C4">
        <w:t>,</w:t>
      </w:r>
      <w:r>
        <w:t xml:space="preserve"> on the fact that it can precede </w:t>
      </w:r>
      <w:r w:rsidRPr="00F228A1">
        <w:t xml:space="preserve">morphological divergence </w:t>
      </w:r>
      <w:r>
        <w:fldChar w:fldCharType="begin" w:fldLock="1"/>
      </w:r>
      <w:r>
        <w:instrText>ADDIN CSL_CITATION {"citationItems":[{"id":"ITEM-1","itemData":{"author":[{"dropping-particle":"","family":"King","given":"Mary-Claire","non-dropping-particle":"","parse-names":false,"suffix":""},{"dropping-particle":"","family":"Wilson","given":"A. C.","non-dropping-particle":"","parse-names":false,"suffix":""}],"container-title":"Science","id":"ITEM-1","issue":"4184","issued":{"date-parts":[["1975"]]},"page":"107-116","title":"Evolution at Two Levels in Humans and Chimpanzees on JSTOR","type":"article-journal","volume":"188"},"uris":["http://www.mendeley.com/documents/?uuid=4409f6e3-af10-3dc9-9b9e-dae400da606d"]}],"mendeley":{"formattedCitation":"(King and Wilson 1975)","plainTextFormattedCitation":"(King and Wilson 1975)","previouslyFormattedCitation":"(King and Wilson 1975)"},"properties":{"noteIndex":0},"schema":"https://github.com/citation-style-language/schema/raw/master/csl-citation.json"}</w:instrText>
      </w:r>
      <w:r>
        <w:fldChar w:fldCharType="separate"/>
      </w:r>
      <w:r w:rsidRPr="00401B6D">
        <w:rPr>
          <w:noProof/>
        </w:rPr>
        <w:t>(King and Wilson 1975)</w:t>
      </w:r>
      <w:r>
        <w:fldChar w:fldCharType="end"/>
      </w:r>
      <w:r w:rsidRPr="00F228A1">
        <w:t xml:space="preserve">, </w:t>
      </w:r>
      <w:r>
        <w:t>and further, that</w:t>
      </w:r>
      <w:r w:rsidRPr="00F228A1">
        <w:t xml:space="preserve"> evolution </w:t>
      </w:r>
      <w:r>
        <w:t xml:space="preserve">of gene regulation can relate to </w:t>
      </w:r>
      <w:r w:rsidRPr="00F228A1">
        <w:t xml:space="preserve">rapid adaptation in response to </w:t>
      </w:r>
      <w:r>
        <w:t>change in</w:t>
      </w:r>
      <w:r w:rsidRPr="00F228A1">
        <w:t xml:space="preserve"> environment</w:t>
      </w:r>
      <w:r>
        <w:t xml:space="preserve">. </w:t>
      </w:r>
      <w:r w:rsidR="00E709C4">
        <w:t xml:space="preserve">In </w:t>
      </w:r>
      <w:r>
        <w:t>this case, the evidence for the occurrence of rapid evolution was limited but did demonstrate some weak signal indicative that gene expression responses to salinity may have shifted between the 20</w:t>
      </w:r>
      <w:r w:rsidRPr="00815C05">
        <w:rPr>
          <w:vertAlign w:val="superscript"/>
        </w:rPr>
        <w:t>th</w:t>
      </w:r>
      <w:r>
        <w:t xml:space="preserve"> and 21</w:t>
      </w:r>
      <w:r w:rsidRPr="00815C05">
        <w:rPr>
          <w:vertAlign w:val="superscript"/>
        </w:rPr>
        <w:t>st</w:t>
      </w:r>
      <w:r>
        <w:t xml:space="preserve"> century cohorts. This is the first study of gene expression in this foundational </w:t>
      </w:r>
      <w:r>
        <w:lastRenderedPageBreak/>
        <w:t xml:space="preserve">marsh sedge and there are several key insights into next steps and general understanding of molecular level response to salinity in </w:t>
      </w:r>
      <w:r>
        <w:rPr>
          <w:i/>
          <w:iCs/>
        </w:rPr>
        <w:t xml:space="preserve">S. americanus. </w:t>
      </w:r>
    </w:p>
    <w:p w14:paraId="579A6199" w14:textId="77777777" w:rsidR="003437F1" w:rsidRPr="0056044D" w:rsidRDefault="003437F1" w:rsidP="003437F1">
      <w:pPr>
        <w:pStyle w:val="Heading3"/>
      </w:pPr>
      <w:bookmarkStart w:id="133" w:name="_Toc57401213"/>
      <w:r w:rsidRPr="0056044D">
        <w:t>Caveats</w:t>
      </w:r>
      <w:bookmarkEnd w:id="133"/>
    </w:p>
    <w:p w14:paraId="589F0D1D" w14:textId="32E9423F" w:rsidR="003437F1" w:rsidRPr="0023345A" w:rsidRDefault="003437F1" w:rsidP="003437F1">
      <w:r>
        <w:t xml:space="preserve">The annotation rate for these sequences was extremely low (92% unannotated). This was due to insufficient matches in the existing repository of Mercator </w:t>
      </w:r>
      <w:proofErr w:type="spellStart"/>
      <w:r>
        <w:t>MapMan</w:t>
      </w:r>
      <w:proofErr w:type="spellEnd"/>
      <w:r>
        <w:t xml:space="preserve"> sequences. </w:t>
      </w:r>
      <w:r w:rsidR="00E709C4">
        <w:t>Low annotation</w:t>
      </w:r>
      <w:r>
        <w:t xml:space="preserve"> is likely attributable to low quality or low yield RNA extractions</w:t>
      </w:r>
      <w:r w:rsidR="00E709C4">
        <w:t xml:space="preserve"> of my samples</w:t>
      </w:r>
      <w:r>
        <w:t>. Thus</w:t>
      </w:r>
      <w:r w:rsidR="00E709C4">
        <w:t>,</w:t>
      </w:r>
      <w:r>
        <w:t xml:space="preserve"> these results should be interpreted </w:t>
      </w:r>
      <w:r w:rsidR="00E709C4">
        <w:t>as preliminary</w:t>
      </w:r>
      <w:r>
        <w:t xml:space="preserve">. However, the findings presented above for </w:t>
      </w:r>
      <w:r w:rsidR="00E709C4">
        <w:t xml:space="preserve">the annotated </w:t>
      </w:r>
      <w:r>
        <w:t xml:space="preserve">genes had high match rates and demonstrate comprehensible biological patterns. Another consideration when working with RNA data is </w:t>
      </w:r>
      <w:r w:rsidRPr="00AC56A4">
        <w:t xml:space="preserve">tissue and developmental stage </w:t>
      </w:r>
      <w:r>
        <w:t xml:space="preserve">of organisms of interest </w:t>
      </w:r>
      <w:r w:rsidRPr="00AC56A4">
        <w:t xml:space="preserve">can differ in expression levels because of slightly different sampling time </w:t>
      </w:r>
      <w:r w:rsidRPr="00AC56A4">
        <w:fldChar w:fldCharType="begin" w:fldLock="1"/>
      </w:r>
      <w:r>
        <w:instrText>ADDIN CSL_CITATION {"citationItems":[{"id":"ITEM-1","itemData":{"DOI":"10.1016/j.tree.2009.06.011","ISSN":"01695347","PMID":"19699549","abstract":"Analyses of gene expression data sets for multiple individuals and species promise to shed light on the mode of evolution of gene expression. However, complementary complexities challenge this goal. Characterization of the genetic variation underlying gene expression can easily be compromised by lack of environmental control. Conversely, the breadth of conclusions from studies of environmental effects has been limited by the use of single strains. Controlled studies have hinted at extensive gene × environment interaction. Thus, both genetics and environment are key components in models of the evolution of gene expression. We review the literature on the evolution of gene expression in terms of genetics (G), environmental response (E) and G × E interactions to make this conceptual point. © 2009 Elsevier Ltd. All rights reserved.","author":[{"dropping-particle":"","family":"Hodgins-Davis","given":"Andrea","non-dropping-particle":"","parse-names":false,"suffix":""},{"dropping-particle":"","family":"Townsend","given":"Jeffrey P.","non-dropping-particle":"","parse-names":false,"suffix":""}],"container-title":"Trends in Ecology and Evolution","id":"ITEM-1","issue":"12","issued":{"date-parts":[["2009","12","1"]]},"page":"649-658","publisher":"Elsevier Current Trends","title":"Evolving gene expression: from G to E to G × E","type":"article","volume":"24"},"uris":["http://www.mendeley.com/documents/?uuid=9d4b7497-f2a4-32da-8eb2-47b7d3d4ef01"]},{"id":"ITEM-2","itemData":{"DOI":"10.1111/mec.14155","ISSN":"09621083","author":[{"dropping-particle":"","family":"Meyer","given":"J.","non-dropping-particle":"De","parse-names":false,"suffix":""},{"dropping-particle":"","family":"Maes","given":"G.E.","non-dropping-particle":"","parse-names":false,"suffix":""},{"dropping-particle":"","family":"Dirks","given":"R.P.","non-dropping-particle":"","parse-names":false,"suffix":""},{"dropping-particle":"","family":"Adriaens","given":"D.","non-dropping-particle":"","parse-names":false,"suffix":""}],"container-title":"Molecular Ecology","id":"ITEM-2","issue":"15","issued":{"date-parts":[["2017","8","1"]]},"page":"3943-3953","publisher":"Wiley/Blackwell (10.1111)","title":"Differential gene expression in narrow- and broad-headed European glass eels ( &lt;i&gt;Anguilla anguilla&lt;/i&gt; ) points to a transcriptomic link of head shape dimorphism with growth rate and chemotaxis","type":"article-journal","volume":"26"},"uris":["http://www.mendeley.com/documents/?uuid=ff685f6e-3686-3a99-a6fb-6538ebb51b02"]}],"mendeley":{"formattedCitation":"(Hodgins-Davis and Townsend 2009; De Meyer et al. 2017)","plainTextFormattedCitation":"(Hodgins-Davis and Townsend 2009; De Meyer et al. 2017)","previouslyFormattedCitation":"(Hodgins-Davis and Townsend 2009; De Meyer et al. 2017)"},"properties":{"noteIndex":0},"schema":"https://github.com/citation-style-language/schema/raw/master/csl-citation.json"}</w:instrText>
      </w:r>
      <w:r w:rsidRPr="00AC56A4">
        <w:fldChar w:fldCharType="separate"/>
      </w:r>
      <w:r w:rsidRPr="00AC56A4">
        <w:rPr>
          <w:noProof/>
        </w:rPr>
        <w:t>(Hodgins-Davis and Townsend 2009; De Meyer et al. 2017)</w:t>
      </w:r>
      <w:r w:rsidRPr="00AC56A4">
        <w:fldChar w:fldCharType="end"/>
      </w:r>
      <w:r>
        <w:t xml:space="preserve">, though </w:t>
      </w:r>
      <w:r w:rsidR="00E709C4">
        <w:t xml:space="preserve">my </w:t>
      </w:r>
      <w:r>
        <w:t>samples were all taken within an hour of one another</w:t>
      </w:r>
      <w:r w:rsidRPr="00AC56A4">
        <w:t>.</w:t>
      </w:r>
      <w:r>
        <w:t xml:space="preserve"> In addition, there are only two points in time being compared in this study, 20</w:t>
      </w:r>
      <w:r w:rsidRPr="004B4ACD">
        <w:rPr>
          <w:vertAlign w:val="superscript"/>
        </w:rPr>
        <w:t>th</w:t>
      </w:r>
      <w:r>
        <w:t xml:space="preserve"> century and 21</w:t>
      </w:r>
      <w:r w:rsidRPr="004B4ACD">
        <w:rPr>
          <w:vertAlign w:val="superscript"/>
        </w:rPr>
        <w:t>st</w:t>
      </w:r>
      <w:r>
        <w:t xml:space="preserve"> century. Th</w:t>
      </w:r>
      <w:r w:rsidR="00E709C4">
        <w:t xml:space="preserve">ese points do </w:t>
      </w:r>
      <w:r>
        <w:t xml:space="preserve">not represent a true gradient through time and thus any shifts should not be assumed to be directional without additional sampling. Considering this, I recommend future studies leveraging resurrection ecology incorporate multiple time points to establish a more complete temporal gradient. </w:t>
      </w:r>
    </w:p>
    <w:p w14:paraId="68C6E5E7" w14:textId="77777777" w:rsidR="003437F1" w:rsidRDefault="003437F1" w:rsidP="003437F1">
      <w:pPr>
        <w:pStyle w:val="Heading3"/>
      </w:pPr>
      <w:bookmarkStart w:id="134" w:name="_Toc57401214"/>
      <w:r>
        <w:t>Differential gene expression, change over time, and salinity</w:t>
      </w:r>
      <w:bookmarkEnd w:id="134"/>
    </w:p>
    <w:p w14:paraId="316EBCFD" w14:textId="2A396E4A" w:rsidR="003437F1" w:rsidRPr="00A938F6" w:rsidRDefault="003437F1" w:rsidP="003437F1">
      <w:r>
        <w:t xml:space="preserve">Differences in gene expression were more pronounced based on tissue and treatment rather than age cohort. This can be due to flawed sequence quality and unequal sampling. However, there are biological explanations that suggest this finding makes sense. First, evolution over the course of just a century in a perennial plant is logically expected to result in a smaller signal </w:t>
      </w:r>
      <w:r w:rsidR="00E709C4">
        <w:t xml:space="preserve">relative to </w:t>
      </w:r>
      <w:r>
        <w:t xml:space="preserve">that of differences of exposure to salt and between tissues </w:t>
      </w:r>
      <w:r>
        <w:fldChar w:fldCharType="begin" w:fldLock="1"/>
      </w:r>
      <w:r>
        <w:instrText>ADDIN CSL_CITATION {"citationItems":[{"id":"ITEM-1","itemData":{"DOI":"10.1101/585745","abstract":"De novo transcriptome assembly is a powerful tool, widely used over the last decade for making evolutionary inferences. However, it relies on two implicit, untested assumptions: that the assembled transcriptome represents an unbiased, if incomplete, representation of the underlying expressed transcriptome, and that expression estimates from the assembly are good, if noisy approximations of the relative abundance of expressed transcripts. Using publicly available data for model organisms, we demonstrate that, across assembly algorithms, species, and data sets, these assumptions are consistently violated. Using standard filtering approaches, coverage of annotated genes by transcriptome assemblies falls far below complete coverage, even at the highest expression levels, and hundreds of expressed genes are not assembled by any of the algorithms we evaluated. Assemblies are compositionally biased towards non-coding elements relative to their frequency in reads. Bias also exists at the nucleotide level, with genotyping error rates ranging from 30-87%. As a result, diversity is underestimated in transcriptome assemblies, with consistent under-estimation of heterozygosity in all but the most inbred sample we assayed. Finally, even at the gene level and when one sums across contigs annotated to those genes, expression estimates show wide deviations from map-to-reference estimates, and positive bias at lower expression levels. We demonstrate a computational method to partly alleviate noise and bias in expression estimates. Genome assembly, where feasible, may alleviate some of these problems for non-model organisms, although genome assemblies are themselves imperfect in many ways. Researchers should consider ways to minimize the impact of bias in transcriptome assemblies.","author":[{"dropping-particle":"","family":"Freedman","given":"Adam H.","non-dropping-particle":"","parse-names":false,"suffix":""},{"dropping-particle":"","family":"Clamp","given":"Michele","non-dropping-particle":"","parse-names":false,"suffix":""},{"dropping-particle":"","family":"Sackton","given":"Timothy B.","non-dropping-particle":"","parse-names":false,"suffix":""}],"container-title":"bioRxiv","id":"ITEM-1","issued":{"date-parts":[["2019","4","30"]]},"page":"585745","publisher":"Cold Spring Harbor Laboratory","title":"Error, noise and bias in de novo transcriptome assemblies","type":"article-journal"},"uris":["http://www.mendeley.com/documents/?uuid=e83c629c-e881-3428-ac7f-2c878fb4bedc"]},{"id":"ITEM-2","itemData":{"DOI":"10.1016/J.BBRC.2012.07.023","ISSN":"0006-291X","abstract":"Salinity and drought are the most important environmental constraints limiting crop growth and productivity. Here, we have characterized a gene ‘SaβNAC’ encoding the β subunit of nascent polypeptide associated complex from a halophyte Spartina alterniflora and investigated its role toward abiotic stress regulation. Expression of SaβNAC was differentially regulated by abiotic stresses, including salinity, drought, cold, and ABA in leaves and roots of S. alterniflora. Constitutive over-expression of SaβNAC in Arabidopsis exhibited normal growth under non-stress conditions but enhanced tolerance to salt and drought stresses. Transgenic SaβNAC Arabidopsis retained more chlorophyll, proline, and showed improved ionic homeostasis with less damage under stress conditions compared to WT plants. This is a first report to demonstrate the involvement of βNAC in imparting abiotic stress tolerance which might be due to protection of the newly synthesized polypeptides involved in various stress tolerance mechanisms from abiotic stress induced damage and inhibition of cell death in plant.","author":[{"dropping-particle":"","family":"Karan","given":"Ratna","non-dropping-particle":"","parse-names":false,"suffix":""},{"dropping-particle":"","family":"Subudhi","given":"Prasanta K.","non-dropping-particle":"","parse-names":false,"suffix":""}],"container-title":"Biochemical and Biophysical Research Communications","id":"ITEM-2","issue":"4","issued":{"date-parts":[["2012","8","10"]]},"page":"747-752","publisher":"Academic Press","title":"Overexpression of a nascent polypeptide associated complex gene (SaβNAC) of Spartina alterniflora improves tolerance to salinity and drought in transgenic Arabidopsis","type":"article-journal","volume":"424"},"uris":["http://www.mendeley.com/documents/?uuid=d0f8c03b-f604-3563-8545-1fb2c5d03cf5"]}],"mendeley":{"formattedCitation":"(Karan and Subudhi 2012; Freedman et al. 2019 Apr 30)","manualFormatting":"(Karan and Subudhi 2012; Freedman et al. 2019)","plainTextFormattedCitation":"(Karan and Subudhi 2012; Freedman et al. 2019 Apr 30)","previouslyFormattedCitation":"(Karan and Subudhi 2012; Freedman et al. 2019 Apr 30)"},"properties":{"noteIndex":0},"schema":"https://github.com/citation-style-language/schema/raw/master/csl-citation.json"}</w:instrText>
      </w:r>
      <w:r>
        <w:fldChar w:fldCharType="separate"/>
      </w:r>
      <w:r w:rsidRPr="001739F1">
        <w:rPr>
          <w:noProof/>
        </w:rPr>
        <w:t>(Karan and Subudhi 2012; Freedman et al. 2019)</w:t>
      </w:r>
      <w:r>
        <w:fldChar w:fldCharType="end"/>
      </w:r>
      <w:r>
        <w:t xml:space="preserve">. Further, though I had predicted there would be a stronger signal based on age cohort, the findings of some differences suggest shifts over time to accommodate salinity stress may indeed have occurred and that the changes are incremental as major shifts in salinity tolerance could be maladaptive. Salinity in the Chesapeake Bay fluctuates across seasons and with precipitation events – thus it is a stochastic environmental condition that requires </w:t>
      </w:r>
      <w:r>
        <w:rPr>
          <w:i/>
          <w:iCs/>
        </w:rPr>
        <w:t xml:space="preserve">S. americanus </w:t>
      </w:r>
      <w:r>
        <w:t xml:space="preserve">to tolerate a broad range of salinity exposure </w:t>
      </w:r>
      <w:r>
        <w:fldChar w:fldCharType="begin" w:fldLock="1"/>
      </w:r>
      <w:r>
        <w:instrText>ADDIN CSL_CITATION {"citationItems":[{"id":"ITEM-1","itemData":{"DOI":"10.1016/J.ECSS.2012.03.014","ISSN":"0272-7714","abstract":"Understanding the changes of hydrodynamics in estuaries with respect to magnitudes of sea-level rise is important to understanding the changes of biogeochemical processes that are coupled tightly with the physical processes. Based on the 21st century sea-level rise scenarios projected by the U.S. Climate Change Science Program (CCSP, 2009), the Chesapeake Bay was chosen as a prototype to study the responses of the estuary to potential future sea-level rise. The numerical model results show that the average salt content, salt intrusion length, and stratification will increase as sea level rises. The changes of these parameters have obvious seasonal and inter-annual variations. Both the salt content and stratification show more increase in spring (following the high-flow periods) and wet years than in autumn (following the low-flow periods) and dry years. The salt intrusion length has larger increase and greater standard deviation in autumn than in spring. The transport time scales are used to illustrate the variations of transport processes as sea level rises, and results indicate that (1) the exchange flow would be strengthened but the downstream transport of fresh water would be slower; (2) the residence time of the Bay would increase due to the increased volume and change of circulation; (3) the vertical transport time (reference to water surface) has more pronounced increase and the volume of water mass with different age groups increases with different rates. As a result, the retention time of dissolved substances in the Bay would increase. Although the increased tidal currents would strengthen the vertical mixing, the increased stratification would weaken the vertical exchange. The increase of vertical transport time is due to the impact of stratification changes, which overwhelms the impact of tidal changes. As the bottom dissolved oxygen (DO) supply is predominated by the vertical exchanges in the Chesapeake Bay, the increased upstream transport time has a weak impact on hypoxia conditions in the middle and upper portions of the Bay. The weakened vertical exchange would result in less DO supply from the surface to the bottom layer.","author":[{"dropping-particle":"","family":"Hong","given":"Bo","non-dropping-particle":"","parse-names":false,"suffix":""},{"dropping-particle":"","family":"Shen","given":"Jian","non-dropping-particle":"","parse-names":false,"suffix":""}],"container-title":"Estuarine, Coastal and Shelf Science","id":"ITEM-1","issued":{"date-parts":[["2012","6","1"]]},"page":"33-45","publisher":"Academic Press","title":"Responses of estuarine salinity and transport processes to potential future sea-level rise in the Chesapeake Bay","type":"article-journal","volume":"104-105"},"uris":["http://www.mendeley.com/documents/?uuid=049be913-4ef6-31ab-bc3e-47bbb0775aa0"]},{"id":"ITEM-2","itemData":{"DOI":"10.1016/j.jenvman.2012.06.036","ISSN":"03014797","PMID":"22820747","abstract":"Global sea level is rising, and the relative rate in the Chesapeake Bay region of the East Coast of the United States is greater than the worldwide rate. Sea-level rise can cause saline water to migrate upstream in estuaries and rivers, threatening freshwater habitat and drinking-water supplies. The effects of future sea-level rise on two tributaries of Chesapeake Bay, the James and Chickahominy (CHK) Rivers, were evaluated in order to quantify the salinity change with respect to the magnitude of sea-level rise. Such changes are critical to: 1) local floral and faunal habitats that have limited tolerance ranges to salinity; and 2) a drinking-water supply for the City of Newport News, Virginia. By using the three-dimensional Hydrodynamic-Eutrophication Model (HEM-3D), sea-level rise scenarios of 30, 50, and 100 cm, based on the U.S. Climate Change Science Program for the mid-Atlantic region for the 21st century, were evaluated. The model results indicate that salinity increases in the entire river as sea level rises and that the salinity increase in a dry year is greater than that in a typical year. In the James River, the salinity increase in the middle-to-upper river (from 25 to 50 km upstream of the mouth) is larger than that in the lower and upper parts of the river. The maximum mean salinity increase would be 2 and 4 ppt for a sea-level rise of 50 and 100 cm, respectively. The upstream movement of the 10 ppt isohaline is much larger than the 5 and 20 ppt isohalines. The volume of water with salinity between 10 and 20 ppt would increase greatly if sea level rises 100 cm. In the CHK River, with a sea-level rise of 100 cm, the mean salinity at the drinking-water intake 34 km upstream of the mouth would be about 3 ppt in a typical year and greater than 5 ppt in a dry year, both far in excess of the U.S. Environmental Protection Agency's secondary standard for total dissolved solids for drinking water. At the drinking-water intake, the number of days of salinity greater than 0.1 ppt increases with increasing sea-level rise; during a dry year, 0.1 ppt would be exceeded for more than 100 days with as small a rise as 30 cm. © 2012 Elsevier Ltd.","author":[{"dropping-particle":"","family":"Rice","given":"Karen C.","non-dropping-particle":"","parse-names":false,"suffix":""},{"dropping-particle":"","family":"Hong","given":"Bo","non-dropping-particle":"","parse-names":false,"suffix":""},{"dropping-particle":"","family":"Shen","given":"Jian","non-dropping-particle":"","parse-names":false,"suffix":""}],"container-title":"Journal of Environmental Management","id":"ITEM-2","issued":{"date-parts":[["2012"]]},"page":"61-69","publisher":"Elsevier Ltd","title":"Assessment of salinity intrusion in the James and Chickahominy Rivers as a result of simulated sea-level rise in Chesapeake Bay, East Coast, USA","type":"article-journal","volume":"111"},"uris":["http://www.mendeley.com/documents/?uuid=d4a0bee2-f362-401f-8875-0451d79f8de4"]}],"mendeley":{"formattedCitation":"(Hong and Shen 2012; Rice et al. 2012)","plainTextFormattedCitation":"(Hong and Shen 2012; Rice et al. 2012)","previouslyFormattedCitation":"(Hong and Shen 2012; Rice et al. 2012)"},"properties":{"noteIndex":0},"schema":"https://github.com/citation-style-language/schema/raw/master/csl-citation.json"}</w:instrText>
      </w:r>
      <w:r>
        <w:fldChar w:fldCharType="separate"/>
      </w:r>
      <w:r w:rsidRPr="00352228">
        <w:rPr>
          <w:noProof/>
        </w:rPr>
        <w:t>(Hong and Shen 2012; Rice et al. 2012)</w:t>
      </w:r>
      <w:r>
        <w:fldChar w:fldCharType="end"/>
      </w:r>
      <w:r>
        <w:t xml:space="preserve">. The lack of a strong signal in response to age and treatment relative to tissue type may also be a function of the type of RNA sequencing used here. Messenger RNA sequencing is a useful tool for detecting changes in coding sequences </w:t>
      </w:r>
      <w:r w:rsidR="00DB3393">
        <w:fldChar w:fldCharType="begin" w:fldLock="1"/>
      </w:r>
      <w:r w:rsidR="00DB3393">
        <w:instrText>ADDIN CSL_CITATION {"citationItems":[{"id":"ITEM-1","itemData":{"DOI":"10.1101/pdb.top084970","ISBN":"1940-3402, 1559-6095","ISSN":"15596095","PMID":"25870306","abstract":"RNA sequencing (RNA-Seq) uses the capabilities of high-throughput sequencing methods to provide insight into the transcriptome of a cell. Compared to previous Sanger sequencing- and microarray-based methods, RNA-Seq provides far higher coverage and greater resolution of the dynamic nature of the transcriptome. Beyond quantifying gene expression, the data generated by RNA-Seq facilitate the discovery of novel transcripts, identification of alternatively spliced genes, and detection of allele-specific expression. Recent advances in the RNA-Seq workflow, from sample preparation to library construction to data analysis, have enabled researchers to further elucidate the functional complexity of the transcription. In addition to polyadenylated messenger RNA (mRNA) transcripts, RNA-Seq can be applied to investigate different populations of RNA, including total RNA, pre-mRNA, and noncoding RNA, such as microRNA and long ncRNA. This article provides an introduction to RNA-Seq methods, including applications, experimental design, and technical challenges.","author":[{"dropping-particle":"","family":"Kukurba","given":"Kimberly R.","non-dropping-particle":"","parse-names":false,"suffix":""},{"dropping-particle":"","family":"Montgomery","given":"Stephen B.","non-dropping-particle":"","parse-names":false,"suffix":""}],"container-title":"Cold Spring Harbor Protocols","id":"ITEM-1","issue":"11","issued":{"date-parts":[["2015"]]},"page":"951-969","title":"RNA sequencing and analysis","type":"article-journal","volume":"2015"},"uris":["http://www.mendeley.com/documents/?uuid=408d060d-4bf1-470b-a2f3-9b72b4f5c158"]}],"mendeley":{"formattedCitation":"(Kukurba and Montgomery 2015)","plainTextFormattedCitation":"(Kukurba and Montgomery 2015)"},"properties":{"noteIndex":0},"schema":"https://github.com/citation-style-language/schema/raw/master/csl-citation.json"}</w:instrText>
      </w:r>
      <w:r w:rsidR="00DB3393">
        <w:fldChar w:fldCharType="separate"/>
      </w:r>
      <w:r w:rsidR="00DB3393" w:rsidRPr="00DB3393">
        <w:rPr>
          <w:noProof/>
        </w:rPr>
        <w:t>(Kukurba and Montgomery 2015)</w:t>
      </w:r>
      <w:r w:rsidR="00DB3393">
        <w:fldChar w:fldCharType="end"/>
      </w:r>
      <w:r>
        <w:t xml:space="preserve">. However, other studies examining exclusively microRNAs </w:t>
      </w:r>
      <w:r>
        <w:fldChar w:fldCharType="begin" w:fldLock="1"/>
      </w:r>
      <w:r>
        <w:instrText>ADDIN CSL_CITATION {"citationItems":[{"id":"ITEM-1","itemData":{"DOI":"10.1038/s41598-020-62108-6","ISSN":"20452322","PMID":"32221354","abstract":"Long non-coding RNAs (lncRNAs) play crucial roles in regulating gene expression in response to plant stresses. Given the importance regulatory roles of lncRNAs, providing methods for predicting the function of these molecules, especially in non-model plants, is strongly demanded by researchers. Here, we constructed a reference sequence for lncRNAs in P. vera (Pistacia vera L.) with 53220 transcripts. In total, we identified 1909 and 2802 salt responsive lncRNAs in Ghazvini, a salt tolerant cultivar, after 6 and 24 h salt treatment, respectively and 1820 lncRNAs in Sarakhs, a salt sensitive cultivar, after 6 h salt treatment. Functional analysis of these lncRNAs by several hybrid methods, revealed that salt responsive NAT-related lncRNAs associated with transcription factors, CERK1, LEA, Laccase genes and several genes involved in the hormone signaling pathways. Moreover, gene ontology (GO) enrichment analysis of salt responsive target genes related to top five selected lncRNAs showed their involvement in the regulation of ATPase, cation transporter, kinase and UDP-glycosyltransferases genes. Quantitative real-time PCR (qRT-PCR) experiment results of lncRNAs, pre-miRNAs and mature miRNAs were in accordance with our RNA-seq analysis. In the present study, a comparative analysis of differentially expressed lncRNAs and microRNA precursors between salt tolerant and sensitive pistachio cultivars provides valuable knowledge on gene expression regulation under salt stress condition.","author":[{"dropping-particle":"","family":"Jannesar","given":"Masoomeh","non-dropping-particle":"","parse-names":false,"suffix":""},{"dropping-particle":"","family":"Seyedi","given":"Seyed Mahdi","non-dropping-particle":"","parse-names":false,"suffix":""},{"dropping-particle":"","family":"Moazzam Jazi","given":"Maryam","non-dropping-particle":"","parse-names":false,"suffix":""},{"dropping-particle":"","family":"Niknam","given":"Vahid","non-dropping-particle":"","parse-names":false,"suffix":""},{"dropping-particle":"","family":"Ebrahimzadeh","given":"Hassan","non-dropping-particle":"","parse-names":false,"suffix":""},{"dropping-particle":"","family":"Botanga","given":"Christopher","non-dropping-particle":"","parse-names":false,"suffix":""}],"container-title":"Scientific Reports","id":"ITEM-1","issue":"1","issued":{"date-parts":[["2020","12","1"]]},"page":"1-23","publisher":"Nature Research","title":"A genome-wide identification, characterization and functional analysis of salt-related long non-coding RNAs in non-model plant Pistacia vera L. using transcriptome high throughput sequencing","type":"article-journal","volume":"10"},"uris":["http://www.mendeley.com/documents/?uuid=d3d2a1dd-ecd0-3b77-beb0-5ba79c475489"]},{"id":"ITEM-2","itemData":{"DOI":"10.1111/jeb.13727","ISBN":"5093354848","ISSN":"1010-061X","author":[{"dropping-particle":"","family":"Kelley","given":"Joanna L.","non-dropping-particle":"","parse-names":false,"suffix":""},{"dropping-particle":"","family":"Desvignes","given":"Thomas","non-dropping-particle":"","parse-names":false,"suffix":""},{"dropping-particle":"","family":"McGowan","given":"Kerry L.","non-dropping-particle":"","parse-names":false,"suffix":""},{"dropping-particle":"","family":"Perez","given":"Marcos","non-dropping-particle":"","parse-names":false,"suffix":""},{"dropping-particle":"","family":"Arias Rodriguez","given":"Lenin","non-dropping-particle":"","parse-names":false,"suffix":""},{"dropping-particle":"","family":"Brown","given":"Anthony P.","non-dropping-particle":"","parse-names":false,"suffix":""},{"dropping-particle":"","family":"Culumber","given":"Zach","non-dropping-particle":"","parse-names":false,"suffix":""},{"dropping-particle":"","family":"Tobler","given":"Michael","non-dropping-particle":"","parse-names":false,"suffix":""}],"container-title":"Journal of Evolutionary Biology","id":"ITEM-2","issued":{"date-parts":[["2020"]]},"title":"microRNA expression variation in a natural system as a potential molecular mechanism contributing to adaptation to hydrogen sulfide","type":"book"},"uris":["http://www.mendeley.com/documents/?uuid=c4d19d70-726a-4d95-a502-0943fcfa45c4"]}],"mendeley":{"formattedCitation":"(Jannesar et al. 2020; Kelley et al. 2020)","plainTextFormattedCitation":"(Jannesar et al. 2020; Kelley et al. 2020)","previouslyFormattedCitation":"(Jannesar et al. 2020; Kelley et al. 2020)"},"properties":{"noteIndex":0},"schema":"https://github.com/citation-style-language/schema/raw/master/csl-citation.json"}</w:instrText>
      </w:r>
      <w:r>
        <w:fldChar w:fldCharType="separate"/>
      </w:r>
      <w:r w:rsidRPr="00BC0D58">
        <w:rPr>
          <w:noProof/>
        </w:rPr>
        <w:t>(Jannesar et al. 2020; Kelley et al. 2020)</w:t>
      </w:r>
      <w:r>
        <w:fldChar w:fldCharType="end"/>
      </w:r>
      <w:r>
        <w:t xml:space="preserve"> as well as small non-coding RNAs </w:t>
      </w:r>
      <w:r>
        <w:fldChar w:fldCharType="begin" w:fldLock="1"/>
      </w:r>
      <w:r>
        <w:instrText>ADDIN CSL_CITATION {"citationItems":[{"id":"ITEM-1","itemData":{"DOI":"10.1046/j.1365-2958.2003.03454.x","ISSN":"0950382X","PMID":"12753181","abstract":"Adaptation to the changing environment requires both the integration of external signals and the coordination of internal responses. Around 50 non-coding small RNAs (sRNAs) have been described in Escherichia coli; the levels of many of these vary with changing environmental conditions. This suggests that they play a role in cell adaptation. In this review, we use the regulation of RpoS (σ38) translation as a paradigm of sRNA-mediated response to environmental conditions; rpoS is currently the only known gene regulated post-transcriptionally by at least three sRNAs. DsrA and RprA stimulate RpoS translation in response to low temperature and cell surface stress, respectively, whereas OxyS represses RpoS translation in response to oxidative shock. However, in addition to regulating RpoS translation, DsrA represses the translation of HNS (a global regulator of gene expression), whereas OxyS represses the translation of FhlA (a transcriptional activator), allowing the cell to co-ordinate different pathways involved in cell adaptation. Environmental cues affect the synthesis and stability of specific sRNAs, resulting in specific sRNA-dependent translational control.","author":[{"dropping-particle":"","family":"Repoila","given":"F.","non-dropping-particle":"","parse-names":false,"suffix":""},{"dropping-particle":"","family":"Majdalani","given":"N.","non-dropping-particle":"","parse-names":false,"suffix":""},{"dropping-particle":"","family":"Gottesman","given":"S.","non-dropping-particle":"","parse-names":false,"suffix":""}],"container-title":"Molecular Microbiology","id":"ITEM-1","issue":"4","issued":{"date-parts":[["2003"]]},"page":"855-861","title":"Small non-coding RNAs, co-ordinators of adaptation processes in Escherichia coli: The RpoS paradigm","type":"article-journal","volume":"48"},"uris":["http://www.mendeley.com/documents/?uuid=4101d15a-b996-4012-835d-b011cbaaa80d"]}],"mendeley":{"formattedCitation":"(Repoila et al. 2003)","plainTextFormattedCitation":"(Repoila et al. 2003)","previouslyFormattedCitation":"(Repoila et al. 2003)"},"properties":{"noteIndex":0},"schema":"https://github.com/citation-style-language/schema/raw/master/csl-citation.json"}</w:instrText>
      </w:r>
      <w:r>
        <w:fldChar w:fldCharType="separate"/>
      </w:r>
      <w:r w:rsidRPr="00462B7D">
        <w:rPr>
          <w:noProof/>
        </w:rPr>
        <w:t>(Repoila et al. 2003)</w:t>
      </w:r>
      <w:r>
        <w:fldChar w:fldCharType="end"/>
      </w:r>
      <w:r>
        <w:t xml:space="preserve"> demonstrate that these previously understudied molecules also play important roles in facilitating evolutionary change. </w:t>
      </w:r>
    </w:p>
    <w:p w14:paraId="0055093C" w14:textId="77777777" w:rsidR="003437F1" w:rsidRDefault="003437F1" w:rsidP="003437F1"/>
    <w:p w14:paraId="594FF5AC" w14:textId="574425EA" w:rsidR="003437F1" w:rsidRPr="00B62B76" w:rsidRDefault="003437F1" w:rsidP="003437F1">
      <w:r>
        <w:lastRenderedPageBreak/>
        <w:t xml:space="preserve">In addition, the pattern in belowground tissues suggests that some amount of differential gene expression may have occurred, though a larger sample size would better characterize this pattern. Root gene expression may demonstrate the greatest responses to salinity, as models like </w:t>
      </w:r>
      <w:r>
        <w:rPr>
          <w:i/>
          <w:iCs/>
        </w:rPr>
        <w:t xml:space="preserve">Arabidopsis </w:t>
      </w:r>
      <w:r>
        <w:t xml:space="preserve">demonstrate differential expression of sodium potassium pumps associated with salinity tolerance </w:t>
      </w:r>
      <w:r>
        <w:fldChar w:fldCharType="begin" w:fldLock="1"/>
      </w:r>
      <w:r>
        <w:instrText>ADDIN CSL_CITATION {"citationItems":[{"id":"ITEM-1","itemData":{"DOI":"10.1371/journal.pgen.0020210","abstract":"Plants are sessile and therefore have developed mechanisms to adapt to their environment, including the soil mineral nutrient composition. Ionomics is a developing functional genomic strategy designed to rapidly identify the genes and gene networks involved in regulating how plants acquire and accumulate these mineral nutrients from the soil. Here, we report on the coupling of high-throughput elemental profiling of shoot tissue from various Arabidopsis accessions with DNA microarray-based bulk segregant analysis and reverse genetics, for the rapid identification of genes from wild populations of Arabidopsis that are involved in regulating how plants acquire and accumulate Na þ from the soil. Elemental profiling of shoot tissue from 12 different Arabidopsis accessions revealed that two coastal populations of Arabidopsis collected from Tossa del Mar, Spain, and Tsu, Japan (Ts-1 and Tsu-1, respectively), accumulate higher shoot levels of Na þ than do Col-0 and other accessions. We identify AtHKT1, known to encode a Na þ transporter, as being the causal locus driving elevated shoot Na þ in both Ts-1 and Tsu-1. Furthermore, we establish that a deletion in a tandem repeat sequence approximately 5 kb upstream of AtHKT1 is responsible for the reduced root expression of AtHKT1 observed in these accessions. Reciprocal grafting experiments establish that this loss of AtHKT1 expression in roots is responsible for elevated shoot Na þ . Interestingly, and in contrast to the hkt1–1 null mutant, under NaCl stress conditions, this novel AtHKT1 allele not only does not confer NaCl sensitivity but also cosegregates with elevated NaCl tolerance. We also present all our elemental profiling data in a new open access ionomics database, the Purdue Ionomics Information Management System (PiiMS; http://www.purdue.edu/dp/ionomics). Using DNA microarray-based genotyping has allowed us to rapidly identify AtHKT1 as the casual locus driving the natural variation in shoot Na þ accumulation we observed in Ts-1 and Tsu-1. Such an approach overcomes the limitations imposed by a lack of established genetic markers in most Arabidopsis accessions and opens up a vast and tractable source of natural variation for the identification of gene function not only in ionomics but also in many other biological processes. Citation: Rus A, Baxter I, Muthukumar B, Gustin J, Lahner B, et al. (2006) Natural variants of AtHKT1 enhance Na þ accumulation in two wild populations of Arabidopsis. PLoS Genet 2(…","author":[{"dropping-particle":"","family":"Rus","given":"Ana","non-dropping-particle":"","parse-names":false,"suffix":""},{"dropping-particle":"","family":"Baxter","given":"Ivan","non-dropping-particle":"","parse-names":false,"suffix":""},{"dropping-particle":"","family":"Muthukumar","given":"Balasubramaniam","non-dropping-particle":"","parse-names":false,"suffix":""},{"dropping-particle":"","family":"Gustin","given":"Jeff","non-dropping-particle":"","parse-names":false,"suffix":""},{"dropping-particle":"","family":"Lahner","given":"Brett","non-dropping-particle":"","parse-names":false,"suffix":""},{"dropping-particle":"","family":"Yakubova","given":"Elena","non-dropping-particle":"","parse-names":false,"suffix":""},{"dropping-particle":"","family":"Salt","given":"David E","non-dropping-particle":"","parse-names":false,"suffix":""}],"container-title":"PLoS Genetics","id":"ITEM-1","issue":"12","issued":{"date-parts":[["2006"]]},"title":"Natural Variants of AtHKT1 Enhance Na þ Accumulation in Two Wild Populations of Arabidopsis","type":"article-journal","volume":"2"},"uris":["http://www.mendeley.com/documents/?uuid=8440da61-e31b-3a81-93e0-a2ffcc5151b1"]}],"mendeley":{"formattedCitation":"(Rus et al. 2006)","plainTextFormattedCitation":"(Rus et al. 2006)","previouslyFormattedCitation":"(Rus et al. 2006)"},"properties":{"noteIndex":0},"schema":"https://github.com/citation-style-language/schema/raw/master/csl-citation.json"}</w:instrText>
      </w:r>
      <w:r>
        <w:fldChar w:fldCharType="separate"/>
      </w:r>
      <w:r w:rsidRPr="00710273">
        <w:rPr>
          <w:noProof/>
        </w:rPr>
        <w:t>(Rus et al. 2006)</w:t>
      </w:r>
      <w:r>
        <w:fldChar w:fldCharType="end"/>
      </w:r>
      <w:r>
        <w:t xml:space="preserve">. However, </w:t>
      </w:r>
      <w:r>
        <w:rPr>
          <w:i/>
          <w:iCs/>
        </w:rPr>
        <w:t>Spartina alterniflora</w:t>
      </w:r>
      <w:r>
        <w:t xml:space="preserve">, a halophytic species, expresses genes that confer tolerance to salinity in stem and root tissue (Karan and </w:t>
      </w:r>
      <w:proofErr w:type="spellStart"/>
      <w:r>
        <w:t>Subudhi</w:t>
      </w:r>
      <w:proofErr w:type="spellEnd"/>
      <w:r>
        <w:t xml:space="preserve"> 2014). Thus, </w:t>
      </w:r>
      <w:r w:rsidR="00193FEB">
        <w:t>my results</w:t>
      </w:r>
      <w:r>
        <w:t xml:space="preserve"> suggest additional examination of root tissue to better characterize shifts in </w:t>
      </w:r>
      <w:r>
        <w:rPr>
          <w:i/>
          <w:iCs/>
        </w:rPr>
        <w:t xml:space="preserve">S. americanus </w:t>
      </w:r>
      <w:r>
        <w:t>root gene expression</w:t>
      </w:r>
      <w:r w:rsidR="00193FEB">
        <w:t xml:space="preserve"> is warranted</w:t>
      </w:r>
      <w:r>
        <w:t xml:space="preserve">. </w:t>
      </w:r>
    </w:p>
    <w:p w14:paraId="6B90AE23" w14:textId="77777777" w:rsidR="003437F1" w:rsidRPr="00F9420D" w:rsidRDefault="003437F1" w:rsidP="003437F1">
      <w:pPr>
        <w:pStyle w:val="Heading3"/>
      </w:pPr>
      <w:bookmarkStart w:id="135" w:name="_Toc57401215"/>
      <w:r>
        <w:t>Annotations and response to salinity</w:t>
      </w:r>
      <w:bookmarkEnd w:id="135"/>
      <w:r>
        <w:t xml:space="preserve"> </w:t>
      </w:r>
    </w:p>
    <w:p w14:paraId="28755719" w14:textId="03A6E082" w:rsidR="003437F1" w:rsidRDefault="003437F1" w:rsidP="003437F1">
      <w:r>
        <w:t xml:space="preserve">There was a significant lack of annotations for sequences recovered in this study, including those that were differentially expressed across treatment, tissue, and century. </w:t>
      </w:r>
      <w:proofErr w:type="gramStart"/>
      <w:r>
        <w:t>However,  genes</w:t>
      </w:r>
      <w:proofErr w:type="gramEnd"/>
      <w:r>
        <w:t xml:space="preserve"> that did demonstrate differences based on age cohort could suggest shifts in how </w:t>
      </w:r>
      <w:r>
        <w:rPr>
          <w:i/>
          <w:iCs/>
        </w:rPr>
        <w:t xml:space="preserve">S. americanus </w:t>
      </w:r>
      <w:r>
        <w:t xml:space="preserve">copes with salinity. First, there were several genes related to photosynthate and glycolysis that were differentially expressed across the three comparisons. In similar studies in the invasive reed </w:t>
      </w:r>
      <w:r>
        <w:rPr>
          <w:i/>
          <w:iCs/>
        </w:rPr>
        <w:t xml:space="preserve">Phragmites australis, </w:t>
      </w:r>
      <w:r>
        <w:t xml:space="preserve">increased expression of genes related to photosynthesis was linked to improved aboveground productivity under salinity stress </w:t>
      </w:r>
      <w:r>
        <w:fldChar w:fldCharType="begin" w:fldLock="1"/>
      </w:r>
      <w:r>
        <w:instrText>ADDIN CSL_CITATION {"citationItems":[{"id":"ITEM-1","itemData":{"DOI":"10.1002/ece3.1282","ISSN":"20457758","author":[{"dropping-particle":"","family":"Eller","given":"Franziska","non-dropping-particle":"","parse-names":false,"suffix":""},{"dropping-particle":"","family":"Lambertini","given":"Carla","non-dropping-particle":"","parse-names":false,"suffix":""},{"dropping-particle":"","family":"Nielsen","given":"Mette W.","non-dropping-particle":"","parse-names":false,"suffix":""},{"dropping-particle":"","family":"Radutoiu","given":"Simona","non-dropping-particle":"","parse-names":false,"suffix":""},{"dropping-particle":"","family":"Brix","given":"Hans","non-dropping-particle":"","parse-names":false,"suffix":""}],"container-title":"Ecology and Evolution","id":"ITEM-1","issue":"21","issued":{"date-parts":[["2014","11","1"]]},"page":"4161-4172","publisher":"John Wiley &amp; Sons, Ltd","title":"Expression of major photosynthetic and salt-resistance genes in invasive reed lineages grown under elevated CO &lt;sub&gt;2&lt;/sub&gt; and temperature","type":"article-journal","volume":"4"},"uris":["http://www.mendeley.com/documents/?uuid=9b369143-1e85-3030-b2fa-38100cff5ca6"]}],"mendeley":{"formattedCitation":"(Eller et al. 2014)","plainTextFormattedCitation":"(Eller et al. 2014)","previouslyFormattedCitation":"(Eller et al. 2014)"},"properties":{"noteIndex":0},"schema":"https://github.com/citation-style-language/schema/raw/master/csl-citation.json"}</w:instrText>
      </w:r>
      <w:r>
        <w:fldChar w:fldCharType="separate"/>
      </w:r>
      <w:r w:rsidRPr="00285E85">
        <w:rPr>
          <w:noProof/>
        </w:rPr>
        <w:t>(Eller et al. 2014)</w:t>
      </w:r>
      <w:r>
        <w:fldChar w:fldCharType="end"/>
      </w:r>
      <w:r>
        <w:t xml:space="preserve">. In addition, the up-regulated heat shock protein for all three comparisons could </w:t>
      </w:r>
      <w:r w:rsidR="00193FEB">
        <w:t xml:space="preserve">indicate </w:t>
      </w:r>
      <w:r>
        <w:t xml:space="preserve">a general stress response in </w:t>
      </w:r>
      <w:r>
        <w:rPr>
          <w:i/>
          <w:iCs/>
        </w:rPr>
        <w:t>S. americanus</w:t>
      </w:r>
      <w:r>
        <w:t xml:space="preserve">. For example, </w:t>
      </w:r>
      <w:r>
        <w:rPr>
          <w:i/>
          <w:iCs/>
        </w:rPr>
        <w:t xml:space="preserve">S alterniflora </w:t>
      </w:r>
      <w:r>
        <w:t xml:space="preserve">expresses a small nucleotide-binding protein that plays a role in intracellular protein trafficking that is known to confer salinity tolerance in transgenic </w:t>
      </w:r>
      <w:r>
        <w:rPr>
          <w:i/>
          <w:iCs/>
        </w:rPr>
        <w:t>Arabidopsis</w:t>
      </w:r>
      <w:r>
        <w:t xml:space="preserve"> </w:t>
      </w:r>
      <w:r>
        <w:fldChar w:fldCharType="begin" w:fldLock="1"/>
      </w:r>
      <w:r>
        <w:instrText>ADDIN CSL_CITATION {"citationItems":[{"id":"ITEM-1","itemData":{"DOI":"10.1007/s00299-013-1537-8","ISBN":"1432-203X (Electronic)$\\$r0721-7714 (Linking)","ISSN":"07217714","PMID":"24247851","abstract":"Adenosine diphosphate-ribosylation factors (ARFs) are small guanine nucleotide-binding proteins that play an important role in intracellular protein trafficking necessary for undertaking multiple physiological functions in plant growth and developmental processes. However, little is known about the mechanism of ARF functioning at the molecular level, as well as its involvement in abiotic stress tolerance. In this study, we demonstrated the direct involvement of an ARF gene SaARF from a grass halophyte Spartina alterniflora in abiotic stress adaptation for the first time. SaARF, which encodes a protein with predicted molecular mass of 21 kDa, revealed highest identity with ARF of Oryza sativa. The SaARF gene is transcriptionally regulated by salt, drought, cold, and ABA in the leaves and roots of S. alterniflora. Arabidopsis plants overexpressing SaARF showed improved seed germination and survival of seedlings under salinity stress. Similarly, SaARF transgenic Arabidopsis plants were more tolerant to drought stress, compared to wild-type plants, by maintaining chlorophyll synthesis, increasing osmolyte synthesis, and stabilizing membrane integrity. Oxidative damage due to moisture stress in transgenic Arabidopsis was also reduced possibly by activating antioxidant genes, AtSOD1 and AtCAT. Our results suggest that enhanced drought and salinity tolerance conferred by the SaARF gene may be due to its role in mediating multiple abiotic stress tolerance mechanisms.","author":[{"dropping-particle":"","family":"Karan","given":"Ratna","non-dropping-particle":"","parse-names":false,"suffix":""},{"dropping-particle":"","family":"Subudhi","given":"Prasanta K.","non-dropping-particle":"","parse-names":false,"suffix":""}],"container-title":"Plant Cell Reports","id":"ITEM-1","issue":"2","issued":{"date-parts":[["2014"]]},"note":"NULL","page":"373-384","title":"Overexpression of an adenosine diphosphate-ribosylation factor gene from the halophytic grass Spartina alterniflora confers salinity and drought tolerance in transgenic Arabidopsis","type":"article-journal","volume":"33"},"uris":["http://www.mendeley.com/documents/?uuid=81684311-378e-4c3e-a9f7-4808cb4d34d5"]}],"mendeley":{"formattedCitation":"(Karan and Subudhi 2014)","plainTextFormattedCitation":"(Karan and Subudhi 2014)","previouslyFormattedCitation":"(Karan and Subudhi 2014)"},"properties":{"noteIndex":0},"schema":"https://github.com/citation-style-language/schema/raw/master/csl-citation.json"}</w:instrText>
      </w:r>
      <w:r>
        <w:fldChar w:fldCharType="separate"/>
      </w:r>
      <w:r w:rsidRPr="00E262CE">
        <w:rPr>
          <w:noProof/>
        </w:rPr>
        <w:t>(Karan and Subudhi 2014)</w:t>
      </w:r>
      <w:r>
        <w:fldChar w:fldCharType="end"/>
      </w:r>
      <w:r>
        <w:t xml:space="preserve">. These proteins are associated with tolerance of a broad range of stressors, including drought and heat, in other species. In addition, another differentially expressed gene was associated with redox homeostasis and hydrogen peroxide removal (Figure 4). Hydrogen peroxide is a reactive oxygen species by-product of </w:t>
      </w:r>
      <w:r w:rsidRPr="00105852">
        <w:t xml:space="preserve">oxidative stress </w:t>
      </w:r>
      <w:r>
        <w:t xml:space="preserve">that causes the </w:t>
      </w:r>
      <w:r w:rsidRPr="0056044D">
        <w:t xml:space="preserve">disruption of cellular homeostasis </w:t>
      </w:r>
      <w:r w:rsidRPr="0056044D">
        <w:fldChar w:fldCharType="begin" w:fldLock="1"/>
      </w:r>
      <w:r w:rsidRPr="0056044D">
        <w:instrText>ADDIN CSL_CITATION {"citationItems":[{"id":"ITEM-1","itemData":{"DOI":"10.1007/s00227-006-0323-3","ISSN":"00253162","abstract":"The regulation of antioxidant defense system in macroalgae exposed to salinity stress was examined in Ulva fasciata Delile. As compared to the 30‰ control, a long-term (4 days) exposure to hyposaline (5, 15‰) and hypersaline (60, 90, 120, 150‰) conditions inhibited growth rate and TTC reduction ability. A decrease in maximum quantum efficiency (F v/F m ratio) and the maintenance of superoxide dismutase activity under salinity stress indicate the potential generation of reactive oxygen species in chloroplasts. An exposure to 15, 60, and 90‰ decreased seawater H2O2 contents but increased thallus H 2O2 contents that are positively correlated with TBARS and peroxide contents. Alleviation of oxidative damage and H2O 2 accumulation at 15 and 90‰ by a H2O2 scavenger, dimethylthiourea, suggests that oxidative damage occurring under moderate hyposaline and hypersaline conditions is ascribed to accumulated H 2O2. Increased glutathione reductase activity and glutathione content and decreased ascorbate content are responsible for accumulated H2O2 at 15, 60, and 90‰, while ascorbate peroxidase activity increased only at salinity ≥ 90‰. Catalase and peroxidase activities also increased at 60 and 90‰ for H2O2 removal, but only catalase showed activity increase at 15‰. For the regeneration of ascorbate, the activities of both dehydroascorbate reductase and monodehydroascorbate reductase were increased at 5 and 15‰ while only monodehydroascorbate reductase activity increased at 60 and 90‰. It is hypothesized that the availability of antioxidants and the activities of antioxidant enzymes are increased in U. fasciata to cope with the oxidative stress occurring in hyposaline and hypersaline conditions. © Springer-Verlag 2006.","author":[{"dropping-particle":"","family":"Lu","given":"I. Fan","non-dropping-particle":"","parse-names":false,"suffix":""},{"dropping-particle":"","family":"Sung","given":"Ming Shiuan","non-dropping-particle":"","parse-names":false,"suffix":""},{"dropping-particle":"","family":"Lee","given":"Tse Min","non-dropping-particle":"","parse-names":false,"suffix":""}],"container-title":"Marine Biology","id":"ITEM-1","issue":"1","issued":{"date-parts":[["2006"]]},"page":"1-15","title":"Salinity stress and hydrogen peroxide regulation of antioxidant defense system in Ulva fasciata","type":"article-journal","volume":"150"},"uris":["http://www.mendeley.com/documents/?uuid=223626aa-e056-4572-8fdc-b458d8ec55d9"]}],"mendeley":{"formattedCitation":"(Lu et al. 2006)","plainTextFormattedCitation":"(Lu et al. 2006)","previouslyFormattedCitation":"(Lu et al. 2006)"},"properties":{"noteIndex":0},"schema":"https://github.com/citation-style-language/schema/raw/master/csl-citation.json"}</w:instrText>
      </w:r>
      <w:r w:rsidRPr="0056044D">
        <w:fldChar w:fldCharType="separate"/>
      </w:r>
      <w:r w:rsidRPr="0056044D">
        <w:rPr>
          <w:noProof/>
        </w:rPr>
        <w:t>(Lu et al. 2006)</w:t>
      </w:r>
      <w:r w:rsidRPr="0056044D">
        <w:fldChar w:fldCharType="end"/>
      </w:r>
      <w:r w:rsidRPr="0056044D">
        <w:t xml:space="preserve">. In </w:t>
      </w:r>
      <w:r w:rsidRPr="0056044D">
        <w:rPr>
          <w:i/>
          <w:iCs/>
        </w:rPr>
        <w:t xml:space="preserve">Ulva </w:t>
      </w:r>
      <w:proofErr w:type="spellStart"/>
      <w:r w:rsidRPr="0056044D">
        <w:rPr>
          <w:i/>
          <w:iCs/>
        </w:rPr>
        <w:t>fasciata</w:t>
      </w:r>
      <w:proofErr w:type="spellEnd"/>
      <w:r w:rsidRPr="0056044D">
        <w:rPr>
          <w:i/>
          <w:iCs/>
        </w:rPr>
        <w:t xml:space="preserve">, </w:t>
      </w:r>
      <w:r w:rsidRPr="0056044D">
        <w:t>a green algae</w:t>
      </w:r>
      <w:r w:rsidRPr="0056044D">
        <w:rPr>
          <w:i/>
          <w:iCs/>
        </w:rPr>
        <w:t>, Gossypium</w:t>
      </w:r>
      <w:r w:rsidR="00193FEB">
        <w:rPr>
          <w:i/>
          <w:iCs/>
        </w:rPr>
        <w:t xml:space="preserve"> </w:t>
      </w:r>
      <w:r w:rsidR="00193FEB" w:rsidRPr="00F53A51">
        <w:t>(cotton)</w:t>
      </w:r>
      <w:r w:rsidRPr="00193FEB">
        <w:t>,</w:t>
      </w:r>
      <w:r w:rsidRPr="0056044D">
        <w:t xml:space="preserve"> chickpeas, and pea plants, regulation of hydrogen peroxide and antioxidant action is associated with salinity stress tolerance and improves survival </w:t>
      </w:r>
      <w:r w:rsidRPr="0056044D">
        <w:fldChar w:fldCharType="begin" w:fldLock="1"/>
      </w:r>
      <w:r w:rsidR="00F837E9">
        <w:instrText>ADDIN CSL_CITATION {"citationItems":[{"id":"ITEM-1","itemData":{"DOI":"10.1007/s00227-006-0323-3","ISSN":"00253162","abstract":"The regulation of antioxidant defense system in macroalgae exposed to salinity stress was examined in Ulva fasciata Delile. As compared to the 30‰ control, a long-term (4 days) exposure to hyposaline (5, 15‰) and hypersaline (60, 90, 120, 150‰) conditions inhibited growth rate and TTC reduction ability. A decrease in maximum quantum efficiency (F v/F m ratio) and the maintenance of superoxide dismutase activity under salinity stress indicate the potential generation of reactive oxygen species in chloroplasts. An exposure to 15, 60, and 90‰ decreased seawater H2O2 contents but increased thallus H 2O2 contents that are positively correlated with TBARS and peroxide contents. Alleviation of oxidative damage and H2O 2 accumulation at 15 and 90‰ by a H2O2 scavenger, dimethylthiourea, suggests that oxidative damage occurring under moderate hyposaline and hypersaline conditions is ascribed to accumulated H 2O2. Increased glutathione reductase activity and glutathione content and decreased ascorbate content are responsible for accumulated H2O2 at 15, 60, and 90‰, while ascorbate peroxidase activity increased only at salinity ≥ 90‰. Catalase and peroxidase activities also increased at 60 and 90‰ for H2O2 removal, but only catalase showed activity increase at 15‰. For the regeneration of ascorbate, the activities of both dehydroascorbate reductase and monodehydroascorbate reductase were increased at 5 and 15‰ while only monodehydroascorbate reductase activity increased at 60 and 90‰. It is hypothesized that the availability of antioxidants and the activities of antioxidant enzymes are increased in U. fasciata to cope with the oxidative stress occurring in hyposaline and hypersaline conditions. © Springer-Verlag 2006.","author":[{"dropping-particle":"","family":"Lu","given":"I. Fan","non-dropping-particle":"","parse-names":false,"suffix":""},{"dropping-particle":"","family":"Sung","given":"Ming Shiuan","non-dropping-particle":"","parse-names":false,"suffix":""},{"dropping-particle":"","family":"Lee","given":"Tse Min","non-dropping-particle":"","parse-names":false,"suffix":""}],"container-title":"Marine Biology","id":"ITEM-1","issue":"1","issued":{"date-parts":[["2006"]]},"page":"1-15","title":"Salinity stress and hydrogen peroxide regulation of antioxidant defense system in Ulva fasciata","type":"article-journal","volume":"150"},"uris":["http://www.mendeley.com/documents/?uuid=223626aa-e056-4572-8fdc-b458d8ec55d9"]},{"id":"ITEM-2","itemData":{"DOI":"10.1016/S0168-9452(02)00153-X","ISSN":"01689452","abstract":"A cDNA clone encoding a cytosolic superoxide dismutase (SOD) was isolated from a cDNA library constructed from poly(A) +RNA from epicotyls of 5-day-old Cicer arietinum L. etiolated seedlings after a differential screening to select clones whose expression decreases with epicotyl growth. Analysis of its deduced amino acid sequence showed all the typical structural motifs of plant cytosolic SODs (EC 1.15.1.1.). The expression of this clone is always higher in young and growing tissues than in old and storage ones, and diminishes throughout the development of the seedlings. Cytosolic Cu/Zn-SOD activity is also higher in radicles and younger internodes. Under stress conditions only cold increases the gene expression whereas the activity is clearly raised up by a saline medium. The results are discussed in relation to the gene regulation and enzyme activity control that crop plants use to resolve the different stresses that reduce their productivity. © 2002 Elsevier Science Ireland Ltd. All rights reserved.","author":[{"dropping-particle":"","family":"Hernández-Nistal","given":"Josefina","non-dropping-particle":"","parse-names":false,"suffix":""},{"dropping-particle":"","family":"Dopico","given":"Berta","non-dropping-particle":"","parse-names":false,"suffix":""},{"dropping-particle":"","family":"Labrador","given":"Emilia","non-dropping-particle":"","parse-names":false,"suffix":""}],"container-title":"Plant Science","id":"ITEM-2","issue":"3","issued":{"date-parts":[["2002"]]},"page":"507-514","title":"Cold and salt stress regulates the expression and activity of a chickpea cytosolic Cu/Zn superoxide dismutase","type":"article-journal","volume":"163"},"uris":["http://www.mendeley.com/documents/?uuid=c1787f71-4a59-4edf-b1ca-a12a7665a7c5"]},{"id":"ITEM-3","itemData":{"DOI":"10.1046/j.1469-8137.1999.00341.x","ISSN":"0028646X","abstract":"A pea (Pisum sativum cv. Puget) cultivar was grown on a medium containing different NaCl concentrations (0-160 mol m-3) in order to study the effects of salt stress on leaf water relations and on the activity of antioxidant enzymes. NaCl stress caused a rapid decline in chlorophyll content. Both leaf water (Ψ(l)) and osmotic potentials (Ψ(s)) decreased progressively with the severity of the stress (from 90-160 mol m-3 NaCl) whereas leaf turgor pressure (Ψ(p)) increased in treated plants. Pea leaves contained an iron-containing superoxide dismutase (Fe-SOD) isozyme in chloroplasts alongside a copper-zinc-containing (CuZn-SOD) form (CuZn-SOD II). The lowest NaCl concentration (70 mol m-3) had no effect on the activity of these antioxidant enzymes while higher concentrations (110-130 mol m-3) enhanced the activity of cytosolic CuZn-SOD I and chloroplastic CuZn-SOD II as well as that of mitochondrial and/or peroxisomal manganese-containing superoxide dismutase (Mn-SOD). These inductions were matched by increases in the activity of ascorbate peroxidase (APX) and monodehydroascorbate reductase (MDHAR). The increased activities coincided with decreased stomatal conductance and were unaffected by the severity of stress except in the case of CuZn-SOD II which fell to control values under the highest stress conditions (140-160 tool m-3 NaCl), when a concomitant increase in chloroplastic Fe-SOD activity was observed. Glutathione reductase (GR) and dehydroascorbate reductase (DHAR) activities were only induced under severe NaCl stress (130-160 mol m-3) and were accompanied by losses in the ascorbate and glutathione pools, lower ASC/DHA and GSH/GSSG ratios and increases in GSSG. Electron microscopy showed that the thylakoidal structure of the chloroplasts became disorganized and their starch content decreased in plants treated with 160 mol m-3 NaCl. Overall, the results suggest that salt stress is accompanied by oxidative stress, perhaps at the cell compartment level. The capacity of Puget cultivar to ensure cell turgor and to enhance the activity of enzymes involved in the defence against oxidative stress seems to be important in determining adaptation to moderate NaCl stress conditions. In plants exposed to severe NaCl stress (130-160 mol m-3) it seems that such resistance to oxidative stress is overcome, which might contribute to the deleterious effects of salt and significant growth reduction in these conditions.","author":[{"dropping-particle":"","family":"Hernández","given":"J. A.","non-dropping-particle":"","parse-names":false,"suffix":""},{"dropping-particle":"","family":"Campillo","given":"A.","non-dropping-particle":"","parse-names":false,"suffix":""},{"dropping-particle":"","family":"Jiménez","given":"A.","non-dropping-particle":"","parse-names":false,"suffix":""},{"dropping-particle":"","family":"Alarcón","given":"J. J.","non-dropping-particle":"","parse-names":false,"suffix":""},{"dropping-particle":"","family":"Sevilla","given":"F.","non-dropping-particle":"","parse-names":false,"suffix":""}],"container-title":"New Phytologist","id":"ITEM-3","issue":"2","issued":{"date-parts":[["1999"]]},"page":"241-251","title":"Response of ant</w:instrText>
      </w:r>
      <w:r w:rsidR="00F837E9" w:rsidRPr="006F6967">
        <w:rPr>
          <w:lang w:val="fr-FR"/>
        </w:rPr>
        <w:instrText>ioxidant systems and leaf water relations to NaCl stress in pea plants","type":"article-journal","volume":"141"},"uris":["http://www.mendeley.com/documents/?uuid=32ec675f-7f49-4664-a01a-029bc7f63a71"]},{"id":"ITEM-4","itemData":{"DOI":"10.2135/cropsci1994.0011183X003400030020x","ISSN":"0011183X","author":[{"dropping-particle":"","family":"Gossett","given":"D. R.","non-dropping-particle":"","parse-names":false,"suffix":""},{"dropping-particle":"","family":"Millhollon","given":"E. P.","non-dropping-particle":"","parse-names":false,"suffix":""},{"dropping-particle":"","family":"Lucas","given":"M. C.","non-dropping-particle":"","parse-names":false,"suffix":""}],"container-title":"Crop Science","id":"ITEM-4","issue":"3","issued":{"date-parts":[["1994"]]},"page":"706-714","title":"Antioxidant response to NaCl stress in salt-tolerant and salt-sensitive cultivars of cotton","type":"article-journal","volume":"34"},"uris":["http://www.mendeley.com/documents/?uuid=c10879c8-cb31-4cfe-aedf-79b690d4a802"]}],"mendeley":{"formattedCitation":"(Gossett et al. 1994; Hernández et al. 1999; Hernández-Nistal et al. 2002; Lu et al. 2006)","plainTextFormattedCitation":"(Gossett et al. 1994; Hernández et al. 1999; Hernández-Nistal et al. 2002; Lu et al. 2006)","previouslyFormattedCitation":"(Gossett et al. 1994; Hernández et al. 1999; Hernández-Nistal et al. 2002; Lu et al. 2006)"},"properties":{"noteIndex":0},"schema":"https://github.com/citation-style-language/schema/raw/master/csl-citation.json"}</w:instrText>
      </w:r>
      <w:r w:rsidRPr="0056044D">
        <w:fldChar w:fldCharType="separate"/>
      </w:r>
      <w:r w:rsidRPr="003437F1">
        <w:rPr>
          <w:noProof/>
          <w:lang w:val="fr-FR"/>
        </w:rPr>
        <w:t>(Gossett et al. 1994; Hernández et al. 1999; Hernández-Nistal et al. 2002; Lu et al. 2006)</w:t>
      </w:r>
      <w:r w:rsidRPr="0056044D">
        <w:fldChar w:fldCharType="end"/>
      </w:r>
      <w:r w:rsidRPr="003437F1">
        <w:rPr>
          <w:lang w:val="fr-FR"/>
        </w:rPr>
        <w:t xml:space="preserve">. </w:t>
      </w:r>
      <w:r w:rsidRPr="0056044D">
        <w:t xml:space="preserve">Thus, this may be a possible mechanism </w:t>
      </w:r>
      <w:r>
        <w:t xml:space="preserve">employed by </w:t>
      </w:r>
      <w:r>
        <w:rPr>
          <w:i/>
          <w:iCs/>
        </w:rPr>
        <w:t xml:space="preserve">S. americanus </w:t>
      </w:r>
      <w:r>
        <w:t xml:space="preserve">to cope with salinity stress. </w:t>
      </w:r>
    </w:p>
    <w:p w14:paraId="389B2097" w14:textId="7EFB8844" w:rsidR="003437F1" w:rsidRDefault="003437F1" w:rsidP="003437F1">
      <w:r>
        <w:t>Overall, though</w:t>
      </w:r>
      <w:r w:rsidR="00193FEB">
        <w:t>,</w:t>
      </w:r>
      <w:r>
        <w:t xml:space="preserve"> the annotations were not numerous, those that were annotated suggest that </w:t>
      </w:r>
      <w:r>
        <w:rPr>
          <w:i/>
          <w:iCs/>
        </w:rPr>
        <w:t xml:space="preserve">S. americanus </w:t>
      </w:r>
      <w:r>
        <w:t xml:space="preserve">may leverage a suite of genomic alterations to cope with salinity stress. </w:t>
      </w:r>
    </w:p>
    <w:p w14:paraId="2A25F298" w14:textId="0CD8696B" w:rsidR="003437F1" w:rsidRDefault="003437F1" w:rsidP="003437F1"/>
    <w:p w14:paraId="6550EA30" w14:textId="6C3515BE" w:rsidR="003437F1" w:rsidRDefault="003437F1" w:rsidP="003437F1"/>
    <w:p w14:paraId="4B8FFFDA" w14:textId="6E572256" w:rsidR="003437F1" w:rsidRDefault="003437F1" w:rsidP="003437F1"/>
    <w:p w14:paraId="1FCD3CC6" w14:textId="1FA13167" w:rsidR="003437F1" w:rsidRDefault="003437F1" w:rsidP="003437F1"/>
    <w:p w14:paraId="05F0FC1C" w14:textId="77777777" w:rsidR="003437F1" w:rsidRPr="008E4541" w:rsidRDefault="003437F1" w:rsidP="003437F1"/>
    <w:p w14:paraId="323E17C6" w14:textId="77777777" w:rsidR="003437F1" w:rsidRPr="0056044D" w:rsidRDefault="003437F1" w:rsidP="003437F1"/>
    <w:p w14:paraId="1322D562" w14:textId="77777777" w:rsidR="003437F1" w:rsidRDefault="003437F1" w:rsidP="003437F1">
      <w:pPr>
        <w:pStyle w:val="Heading2"/>
      </w:pPr>
      <w:bookmarkStart w:id="136" w:name="_Toc57401216"/>
      <w:r>
        <w:lastRenderedPageBreak/>
        <w:t>References</w:t>
      </w:r>
      <w:bookmarkEnd w:id="136"/>
    </w:p>
    <w:p w14:paraId="39C1DD51" w14:textId="259B96EA" w:rsidR="00DB3393" w:rsidRPr="00DB3393" w:rsidRDefault="003437F1" w:rsidP="00DB3393">
      <w:pPr>
        <w:widowControl w:val="0"/>
        <w:autoSpaceDE w:val="0"/>
        <w:autoSpaceDN w:val="0"/>
        <w:adjustRightInd w:val="0"/>
        <w:rPr>
          <w:noProof/>
        </w:rPr>
      </w:pPr>
      <w:r>
        <w:t xml:space="preserve">Andrews, S. (2010). </w:t>
      </w:r>
      <w:proofErr w:type="spellStart"/>
      <w:r>
        <w:t>FastQC</w:t>
      </w:r>
      <w:proofErr w:type="spellEnd"/>
      <w:r>
        <w:t>: a quality control tool for high throughput sequence data.</w:t>
      </w:r>
      <w:r>
        <w:fldChar w:fldCharType="begin" w:fldLock="1"/>
      </w:r>
      <w:r>
        <w:instrText xml:space="preserve">ADDIN Mendeley Bibliography CSL_BIBLIOGRAPHY </w:instrText>
      </w:r>
      <w:r>
        <w:fldChar w:fldCharType="separate"/>
      </w:r>
    </w:p>
    <w:p w14:paraId="5D544BA8" w14:textId="77777777" w:rsidR="00DB3393" w:rsidRPr="00DB3393" w:rsidRDefault="00DB3393" w:rsidP="00DB3393">
      <w:pPr>
        <w:widowControl w:val="0"/>
        <w:autoSpaceDE w:val="0"/>
        <w:autoSpaceDN w:val="0"/>
        <w:adjustRightInd w:val="0"/>
        <w:rPr>
          <w:noProof/>
        </w:rPr>
      </w:pPr>
      <w:r w:rsidRPr="00DB3393">
        <w:rPr>
          <w:noProof/>
        </w:rPr>
        <w:t>Alberti M, Correa C, Marzluff JM, Hendry AP, Palkovacs EP, Gotanda KM, Hunt VM, Apgar TM, Zhou Y. 2017. Global urban signatures of phenotypic change in animal and plant populations. Proc. Natl. Acad. Sci. U. S. A. 114:8951–8956. [accessed 2020 Jul 31]. https://www.pnas.org/content/114/34/8951</w:t>
      </w:r>
    </w:p>
    <w:p w14:paraId="05E76711" w14:textId="77777777" w:rsidR="00DB3393" w:rsidRPr="00DB3393" w:rsidRDefault="00DB3393" w:rsidP="00DB3393">
      <w:pPr>
        <w:widowControl w:val="0"/>
        <w:autoSpaceDE w:val="0"/>
        <w:autoSpaceDN w:val="0"/>
        <w:adjustRightInd w:val="0"/>
        <w:rPr>
          <w:noProof/>
        </w:rPr>
      </w:pPr>
      <w:r w:rsidRPr="00DB3393">
        <w:rPr>
          <w:noProof/>
        </w:rPr>
        <w:t>Alberto FJ, Aitken SN, Alía R, González-Martínez SC, Hänninen H, Kremer A, Lefèvre F, Lenormand T, Yeaman S, Whetten R, et al. 2013. Potential for evolutionary responses to climate change - evidence from tree populations. Glob. Chang. Biol. 19:1645–1661.</w:t>
      </w:r>
    </w:p>
    <w:p w14:paraId="1969B465" w14:textId="77777777" w:rsidR="00DB3393" w:rsidRPr="00DB3393" w:rsidRDefault="00DB3393" w:rsidP="00DB3393">
      <w:pPr>
        <w:widowControl w:val="0"/>
        <w:autoSpaceDE w:val="0"/>
        <w:autoSpaceDN w:val="0"/>
        <w:adjustRightInd w:val="0"/>
        <w:rPr>
          <w:noProof/>
        </w:rPr>
      </w:pPr>
      <w:r w:rsidRPr="00DB3393">
        <w:rPr>
          <w:noProof/>
        </w:rPr>
        <w:t>Alexander JM. 2013. Evolution under changing climates: Climatic niche stasis despite rapid evolution in a non-native plant. Proc. R. Soc. B Biol. Sci. 280:9.</w:t>
      </w:r>
    </w:p>
    <w:p w14:paraId="073A4988" w14:textId="77777777" w:rsidR="00DB3393" w:rsidRPr="00DB3393" w:rsidRDefault="00DB3393" w:rsidP="00DB3393">
      <w:pPr>
        <w:widowControl w:val="0"/>
        <w:autoSpaceDE w:val="0"/>
        <w:autoSpaceDN w:val="0"/>
        <w:adjustRightInd w:val="0"/>
        <w:rPr>
          <w:noProof/>
        </w:rPr>
      </w:pPr>
      <w:r w:rsidRPr="00DB3393">
        <w:rPr>
          <w:noProof/>
        </w:rPr>
        <w:t>Alvarez M, Schrey AW, Richards CL. 2015. Ten years of transcriptomics in wild populations: what have we learned about their ecology and evolution? Mol. Ecol. 24:710–725. [accessed 2019 Mar 25]. http://doi.wiley.com/10.1111/mec.13055</w:t>
      </w:r>
    </w:p>
    <w:p w14:paraId="62239AC8" w14:textId="77777777" w:rsidR="00DB3393" w:rsidRPr="00DB3393" w:rsidRDefault="00DB3393" w:rsidP="00DB3393">
      <w:pPr>
        <w:widowControl w:val="0"/>
        <w:autoSpaceDE w:val="0"/>
        <w:autoSpaceDN w:val="0"/>
        <w:adjustRightInd w:val="0"/>
        <w:rPr>
          <w:noProof/>
        </w:rPr>
      </w:pPr>
      <w:r w:rsidRPr="00DB3393">
        <w:rPr>
          <w:noProof/>
        </w:rPr>
        <w:t>Ameen AD, Kolker AS, Taylor CM. 2018. Morphological responses to competition modulated by abiotic factors in two monoculture-forming wetland plants. Aquat. Bot. 147:61–67. [accessed 2019 Feb 10]. https://www.sciencedirect.com/science/article/pii/S0304377017302371</w:t>
      </w:r>
    </w:p>
    <w:p w14:paraId="0AF5C33A" w14:textId="77777777" w:rsidR="00DB3393" w:rsidRPr="00DB3393" w:rsidRDefault="00DB3393" w:rsidP="00DB3393">
      <w:pPr>
        <w:widowControl w:val="0"/>
        <w:autoSpaceDE w:val="0"/>
        <w:autoSpaceDN w:val="0"/>
        <w:adjustRightInd w:val="0"/>
        <w:rPr>
          <w:noProof/>
        </w:rPr>
      </w:pPr>
      <w:r w:rsidRPr="00DB3393">
        <w:rPr>
          <w:noProof/>
        </w:rPr>
        <w:t>Anderson JT, Song B. 2020. Plant adaptation to climate change—Where are we? J. Syst. Evol. 58:533–545. [accessed 2020 Nov 16]. https://onlinelibrary.wiley.com/doi/10.1111/jse.12649</w:t>
      </w:r>
    </w:p>
    <w:p w14:paraId="114F3003" w14:textId="77777777" w:rsidR="00DB3393" w:rsidRPr="00DB3393" w:rsidRDefault="00DB3393" w:rsidP="00DB3393">
      <w:pPr>
        <w:widowControl w:val="0"/>
        <w:autoSpaceDE w:val="0"/>
        <w:autoSpaceDN w:val="0"/>
        <w:adjustRightInd w:val="0"/>
        <w:rPr>
          <w:noProof/>
        </w:rPr>
      </w:pPr>
      <w:r w:rsidRPr="00DB3393">
        <w:rPr>
          <w:noProof/>
        </w:rPr>
        <w:t>Angeler DG. 2007. Resurrection ecology and global climate change research in freshwater ecosystems. Benthol. Soc 26:12–22. [accessed 2018 Feb 16]. http://www.journals.uchicago.edu.proxy.lib.utk.edu:90/doi/pdfplus/10.1899/0887-3593%282007%2926%5B12%3AREAGCC%5D2.0.CO%3B2</w:t>
      </w:r>
    </w:p>
    <w:p w14:paraId="25F18F73" w14:textId="77777777" w:rsidR="00DB3393" w:rsidRPr="00DB3393" w:rsidRDefault="00DB3393" w:rsidP="00DB3393">
      <w:pPr>
        <w:widowControl w:val="0"/>
        <w:autoSpaceDE w:val="0"/>
        <w:autoSpaceDN w:val="0"/>
        <w:adjustRightInd w:val="0"/>
        <w:rPr>
          <w:noProof/>
        </w:rPr>
      </w:pPr>
      <w:r w:rsidRPr="00DB3393">
        <w:rPr>
          <w:noProof/>
        </w:rPr>
        <w:t>Baustian JJ, Mendelssohn IA, Hester MW. 2012. Vegetation’s importance in regulating surface elevation in a coastal salt marsh facing elevated rates of sea level rise. Glob. Chang. Biol. 18:3377–3382. [accessed 2018 Sep 9]. http://doi.wiley.com/10.1111/j.1365-2486.2012.02792.x</w:t>
      </w:r>
    </w:p>
    <w:p w14:paraId="3F18F6A2" w14:textId="77777777" w:rsidR="00DB3393" w:rsidRPr="00DB3393" w:rsidRDefault="00DB3393" w:rsidP="00DB3393">
      <w:pPr>
        <w:widowControl w:val="0"/>
        <w:autoSpaceDE w:val="0"/>
        <w:autoSpaceDN w:val="0"/>
        <w:adjustRightInd w:val="0"/>
        <w:rPr>
          <w:noProof/>
        </w:rPr>
      </w:pPr>
      <w:r w:rsidRPr="00DB3393">
        <w:rPr>
          <w:noProof/>
        </w:rPr>
        <w:t>Bay RA, Harrigan RJ, Underwood V Le, Gibbs HL, Smith TB, Ruegg K. 2018. Genomic signals of selection predict climate-driven population declines in a migratory bird. Science (80-. ).</w:t>
      </w:r>
    </w:p>
    <w:p w14:paraId="3BBA861C" w14:textId="77777777" w:rsidR="00DB3393" w:rsidRPr="00DB3393" w:rsidRDefault="00DB3393" w:rsidP="00DB3393">
      <w:pPr>
        <w:widowControl w:val="0"/>
        <w:autoSpaceDE w:val="0"/>
        <w:autoSpaceDN w:val="0"/>
        <w:adjustRightInd w:val="0"/>
        <w:rPr>
          <w:noProof/>
        </w:rPr>
      </w:pPr>
      <w:r w:rsidRPr="00DB3393">
        <w:rPr>
          <w:noProof/>
        </w:rPr>
        <w:t>Becklin KM, Anderson JT, Gerhart LM, Wadgymar SM, Wessinger CA, Ward JK. 2016. Examining plant physiological responses to climate change through an evolutionary lens. Plant Physiol.</w:t>
      </w:r>
    </w:p>
    <w:p w14:paraId="7DB7B12A" w14:textId="77777777" w:rsidR="00DB3393" w:rsidRPr="00DB3393" w:rsidRDefault="00DB3393" w:rsidP="00DB3393">
      <w:pPr>
        <w:widowControl w:val="0"/>
        <w:autoSpaceDE w:val="0"/>
        <w:autoSpaceDN w:val="0"/>
        <w:adjustRightInd w:val="0"/>
        <w:rPr>
          <w:noProof/>
        </w:rPr>
      </w:pPr>
      <w:r w:rsidRPr="00DB3393">
        <w:rPr>
          <w:noProof/>
        </w:rPr>
        <w:t>Bennington C. C., McGraw J. B, Vavrek M. C. 1991. Ecological Genetic Variation in Seed Banks . II . Phenotypic and Genetic Differences Between Young and Old Subpopulations of Luzula Parviflora. Br. Ecol. Soc. S 79:627–643.</w:t>
      </w:r>
    </w:p>
    <w:p w14:paraId="0B14A607" w14:textId="77777777" w:rsidR="00DB3393" w:rsidRPr="00DB3393" w:rsidRDefault="00DB3393" w:rsidP="00DB3393">
      <w:pPr>
        <w:widowControl w:val="0"/>
        <w:autoSpaceDE w:val="0"/>
        <w:autoSpaceDN w:val="0"/>
        <w:adjustRightInd w:val="0"/>
        <w:rPr>
          <w:noProof/>
        </w:rPr>
      </w:pPr>
      <w:r w:rsidRPr="00DB3393">
        <w:rPr>
          <w:noProof/>
        </w:rPr>
        <w:t>Bertness MD, Ellison AM. 1987. Determinants of Pattern in a New England Salt Marsh Plant Community. Ecol. Monogr. 57:129–147. [accessed 2019 Feb 10]. http://doi.wiley.com/10.2307/1942621</w:t>
      </w:r>
    </w:p>
    <w:p w14:paraId="32320122" w14:textId="77777777" w:rsidR="00DB3393" w:rsidRPr="00DB3393" w:rsidRDefault="00DB3393" w:rsidP="00DB3393">
      <w:pPr>
        <w:widowControl w:val="0"/>
        <w:autoSpaceDE w:val="0"/>
        <w:autoSpaceDN w:val="0"/>
        <w:adjustRightInd w:val="0"/>
        <w:rPr>
          <w:noProof/>
        </w:rPr>
      </w:pPr>
      <w:r w:rsidRPr="00DB3393">
        <w:rPr>
          <w:noProof/>
        </w:rPr>
        <w:t xml:space="preserve">Bertness MD, Leonard GH, Levine JM, Schmidt PR, Ingraham AO. 2013. Testing </w:t>
      </w:r>
      <w:r w:rsidRPr="00DB3393">
        <w:rPr>
          <w:noProof/>
        </w:rPr>
        <w:lastRenderedPageBreak/>
        <w:t>the Relative Contribution of Positive and Negative Interactions in Rocky Intertidal Communities TESTING THE RELATIVE CONTRIBUTION OF POSITIVE AND NEGATIVE INTERACTIONS IN ROCKY INTERTIDAL COMMUNITIES. 80:2711–2726.</w:t>
      </w:r>
    </w:p>
    <w:p w14:paraId="43623DBB" w14:textId="77777777" w:rsidR="00DB3393" w:rsidRPr="00DB3393" w:rsidRDefault="00DB3393" w:rsidP="00DB3393">
      <w:pPr>
        <w:widowControl w:val="0"/>
        <w:autoSpaceDE w:val="0"/>
        <w:autoSpaceDN w:val="0"/>
        <w:adjustRightInd w:val="0"/>
        <w:rPr>
          <w:noProof/>
        </w:rPr>
      </w:pPr>
      <w:r w:rsidRPr="00DB3393">
        <w:rPr>
          <w:noProof/>
        </w:rPr>
        <w:t xml:space="preserve">De Biasse MB, Kawji Y, Kelly MW. 2018 Mar 6. Phenotypic and transcriptomic responses to salinity stress across genetically and geographically divergent </w:t>
      </w:r>
      <w:r w:rsidRPr="00DB3393">
        <w:rPr>
          <w:i/>
          <w:iCs/>
          <w:noProof/>
        </w:rPr>
        <w:t>Tigriopus californicus</w:t>
      </w:r>
      <w:r w:rsidRPr="00DB3393">
        <w:rPr>
          <w:noProof/>
        </w:rPr>
        <w:t xml:space="preserve"> populations. Mol. Ecol. [accessed 2018 Mar 12]. http://doi.wiley.com/10.1111/mec.14547</w:t>
      </w:r>
    </w:p>
    <w:p w14:paraId="2AE71A9B" w14:textId="77777777" w:rsidR="00DB3393" w:rsidRPr="00DB3393" w:rsidRDefault="00DB3393" w:rsidP="00DB3393">
      <w:pPr>
        <w:widowControl w:val="0"/>
        <w:autoSpaceDE w:val="0"/>
        <w:autoSpaceDN w:val="0"/>
        <w:adjustRightInd w:val="0"/>
        <w:rPr>
          <w:noProof/>
        </w:rPr>
      </w:pPr>
      <w:r w:rsidRPr="00DB3393">
        <w:rPr>
          <w:noProof/>
        </w:rPr>
        <w:t>Binford MW. 1990. Calculation and uncertainty analysis of 210Pb dates for PIRLA project lake sediment cores. J. Paleolimnol. 3:252–267.</w:t>
      </w:r>
    </w:p>
    <w:p w14:paraId="7EF486D2" w14:textId="77777777" w:rsidR="00DB3393" w:rsidRPr="00DB3393" w:rsidRDefault="00DB3393" w:rsidP="00DB3393">
      <w:pPr>
        <w:widowControl w:val="0"/>
        <w:autoSpaceDE w:val="0"/>
        <w:autoSpaceDN w:val="0"/>
        <w:adjustRightInd w:val="0"/>
        <w:rPr>
          <w:noProof/>
        </w:rPr>
      </w:pPr>
      <w:r w:rsidRPr="00DB3393">
        <w:rPr>
          <w:noProof/>
        </w:rPr>
        <w:t>Blois JL, Williams JW, Fitzpatrick MC, Jackson ST, Ferrier S. 2013. Space can substitute for time in predicting climate-change effects on biodiversity. Proc. Natl. Acad. Sci. U. S. A. 110:9374–9379. [accessed 2021 Jan 5]. http://dx.doi.org/doi:10.5061/dryad.d5f1r.Thisarticlecontainssupportinginformationonlineatwww.pnas.org/lookup/suppl/doi:10.1073/pnas.1220228110/-/DCSupplemental.9374-9379www.pnas.org/cgi/doi/10.1073/pnas.1220228110</w:t>
      </w:r>
    </w:p>
    <w:p w14:paraId="05E51051" w14:textId="77777777" w:rsidR="00DB3393" w:rsidRPr="00DB3393" w:rsidRDefault="00DB3393" w:rsidP="00DB3393">
      <w:pPr>
        <w:widowControl w:val="0"/>
        <w:autoSpaceDE w:val="0"/>
        <w:autoSpaceDN w:val="0"/>
        <w:adjustRightInd w:val="0"/>
        <w:rPr>
          <w:noProof/>
        </w:rPr>
      </w:pPr>
      <w:r w:rsidRPr="00DB3393">
        <w:rPr>
          <w:noProof/>
        </w:rPr>
        <w:t>Boon JD, Brubaker JM, Forrest DR. 2010. Chesapeake Bay Land Subsidence and Sea Level Change An Evaluation of Past and Present Trends and Future Outlook. Virginia Institute of Marine Science Special Report No. 425 in Applied Marine Science and Ocean Engineering.</w:t>
      </w:r>
    </w:p>
    <w:p w14:paraId="3FAFA7CD" w14:textId="77777777" w:rsidR="00DB3393" w:rsidRPr="00DB3393" w:rsidRDefault="00DB3393" w:rsidP="00DB3393">
      <w:pPr>
        <w:widowControl w:val="0"/>
        <w:autoSpaceDE w:val="0"/>
        <w:autoSpaceDN w:val="0"/>
        <w:adjustRightInd w:val="0"/>
        <w:rPr>
          <w:noProof/>
        </w:rPr>
      </w:pPr>
      <w:r w:rsidRPr="000A3EBA">
        <w:rPr>
          <w:noProof/>
          <w:lang w:val="fr-FR"/>
        </w:rPr>
        <w:t xml:space="preserve">Brans KI, De Meester L. 2018. </w:t>
      </w:r>
      <w:r w:rsidRPr="00DB3393">
        <w:rPr>
          <w:noProof/>
        </w:rPr>
        <w:t>City life on fast lanes: Urbanization induces an evolutionary shift towards a faster lifestyle in the water flea Daphnia. Funct. Ecol. 32.</w:t>
      </w:r>
    </w:p>
    <w:p w14:paraId="50C53C0A" w14:textId="77777777" w:rsidR="00DB3393" w:rsidRPr="00DB3393" w:rsidRDefault="00DB3393" w:rsidP="00DB3393">
      <w:pPr>
        <w:widowControl w:val="0"/>
        <w:autoSpaceDE w:val="0"/>
        <w:autoSpaceDN w:val="0"/>
        <w:adjustRightInd w:val="0"/>
        <w:rPr>
          <w:noProof/>
        </w:rPr>
      </w:pPr>
      <w:r w:rsidRPr="00DB3393">
        <w:rPr>
          <w:noProof/>
        </w:rPr>
        <w:t>Brede N, Sandrock C, Straile D, Spaak P, Jankowski T, Streit B, Schwenk K. 2009. The impact of human-made ecological changes on the genetic architecture of Daphnia species. [accessed 2017 Nov 11]. http://www.pnas.org/content/106/12/4758.full.pdf</w:t>
      </w:r>
    </w:p>
    <w:p w14:paraId="399D19EF" w14:textId="77777777" w:rsidR="00DB3393" w:rsidRPr="00DB3393" w:rsidRDefault="00DB3393" w:rsidP="00DB3393">
      <w:pPr>
        <w:widowControl w:val="0"/>
        <w:autoSpaceDE w:val="0"/>
        <w:autoSpaceDN w:val="0"/>
        <w:adjustRightInd w:val="0"/>
        <w:rPr>
          <w:noProof/>
        </w:rPr>
      </w:pPr>
      <w:r w:rsidRPr="00DB3393">
        <w:rPr>
          <w:noProof/>
        </w:rPr>
        <w:t>Brendonck L, De Meester L. 2003. Egg banks in freshwater zooplankton: evolutionary and ecological archives in the sediment. Hydrobiologia 491:65–84. [accessed 2019 Feb 10]. http://link.springer.com/10.1023/A:1024454905119</w:t>
      </w:r>
    </w:p>
    <w:p w14:paraId="5AF8B88B" w14:textId="77777777" w:rsidR="00DB3393" w:rsidRPr="00DB3393" w:rsidRDefault="00DB3393" w:rsidP="00DB3393">
      <w:pPr>
        <w:widowControl w:val="0"/>
        <w:autoSpaceDE w:val="0"/>
        <w:autoSpaceDN w:val="0"/>
        <w:adjustRightInd w:val="0"/>
        <w:rPr>
          <w:noProof/>
        </w:rPr>
      </w:pPr>
      <w:r w:rsidRPr="00DB3393">
        <w:rPr>
          <w:noProof/>
        </w:rPr>
        <w:t>Broome SW, Mendelssohn IA, Mckee KL. 1995. Relative growth of Spartina patens (Ait.) Muhl. and Scirpus olneyi Gray occurring in a mixed stand as affected by salinity and flooding depth. Wetlands 15:20–30. [accessed 2017 Oct 2]. https://utk.hosts.atlas-sys.com/illiad/illiad.dll?Action=10&amp;Form=75&amp;Value=1223193</w:t>
      </w:r>
    </w:p>
    <w:p w14:paraId="12CC9AB8" w14:textId="77777777" w:rsidR="00DB3393" w:rsidRPr="00DB3393" w:rsidRDefault="00DB3393" w:rsidP="00DB3393">
      <w:pPr>
        <w:widowControl w:val="0"/>
        <w:autoSpaceDE w:val="0"/>
        <w:autoSpaceDN w:val="0"/>
        <w:adjustRightInd w:val="0"/>
        <w:rPr>
          <w:noProof/>
        </w:rPr>
      </w:pPr>
      <w:r w:rsidRPr="00DB3393">
        <w:rPr>
          <w:noProof/>
        </w:rPr>
        <w:t>Brush GS. 2001. Natural and Anthropogenic Changes in Chesapeake Bay During the Last 1000 Years. Hum. Ecol. Risk Assess. An Int. J. 7:1283–1296.</w:t>
      </w:r>
    </w:p>
    <w:p w14:paraId="4E583FBD" w14:textId="77777777" w:rsidR="00DB3393" w:rsidRPr="00DB3393" w:rsidRDefault="00DB3393" w:rsidP="00DB3393">
      <w:pPr>
        <w:widowControl w:val="0"/>
        <w:autoSpaceDE w:val="0"/>
        <w:autoSpaceDN w:val="0"/>
        <w:adjustRightInd w:val="0"/>
        <w:rPr>
          <w:noProof/>
        </w:rPr>
      </w:pPr>
      <w:r w:rsidRPr="00DB3393">
        <w:rPr>
          <w:noProof/>
        </w:rPr>
        <w:t>Bushmanova E, Antipov D, Lapidus A, Prjibelski AD. 2019. RnaSPAdes: A de novo transcriptome assembler and its application to RNA-Seq data. Gigascience 8:1–13.</w:t>
      </w:r>
    </w:p>
    <w:p w14:paraId="2A9206A9" w14:textId="77777777" w:rsidR="00DB3393" w:rsidRPr="00DB3393" w:rsidRDefault="00DB3393" w:rsidP="00DB3393">
      <w:pPr>
        <w:widowControl w:val="0"/>
        <w:autoSpaceDE w:val="0"/>
        <w:autoSpaceDN w:val="0"/>
        <w:adjustRightInd w:val="0"/>
        <w:rPr>
          <w:noProof/>
        </w:rPr>
      </w:pPr>
      <w:r w:rsidRPr="00DB3393">
        <w:rPr>
          <w:noProof/>
        </w:rPr>
        <w:t>Cabin RJ. 2008. Genetic Comparisons of Seed Bank and Seedling Populations of a Perennial Desert Mustard , Lesquerella fendleri Author ( s ): Robert J . Cabin Published by : Society for the Study of Evolution Stable URL : http://www.jstor.org/stable/2410740. 50:1830–1841.</w:t>
      </w:r>
    </w:p>
    <w:p w14:paraId="3F16426F" w14:textId="77777777" w:rsidR="00DB3393" w:rsidRPr="00DB3393" w:rsidRDefault="00DB3393" w:rsidP="00DB3393">
      <w:pPr>
        <w:widowControl w:val="0"/>
        <w:autoSpaceDE w:val="0"/>
        <w:autoSpaceDN w:val="0"/>
        <w:adjustRightInd w:val="0"/>
        <w:rPr>
          <w:noProof/>
        </w:rPr>
      </w:pPr>
      <w:r w:rsidRPr="00DB3393">
        <w:rPr>
          <w:noProof/>
        </w:rPr>
        <w:lastRenderedPageBreak/>
        <w:t>Campbell-Staton SC, Cheviron ZA, Rochette N, Catchen J, Losos JB, Edwards S V. 2017. Winter storms drive rapid phenotypic, regulatory, and genomic shifts in the green anole lizard. Science (80-. ). 357:495–498.</w:t>
      </w:r>
    </w:p>
    <w:p w14:paraId="53FF6946" w14:textId="77777777" w:rsidR="00DB3393" w:rsidRPr="00DB3393" w:rsidRDefault="00DB3393" w:rsidP="00DB3393">
      <w:pPr>
        <w:widowControl w:val="0"/>
        <w:autoSpaceDE w:val="0"/>
        <w:autoSpaceDN w:val="0"/>
        <w:adjustRightInd w:val="0"/>
        <w:rPr>
          <w:noProof/>
        </w:rPr>
      </w:pPr>
      <w:r w:rsidRPr="00DB3393">
        <w:rPr>
          <w:noProof/>
        </w:rPr>
        <w:t>Carroll SP, Hendry AP, Reznick DN, Fox CW. 2007. Evolution on ecological time-scales. Funct. Ecol. 21:387–393.</w:t>
      </w:r>
    </w:p>
    <w:p w14:paraId="0876912D" w14:textId="77777777" w:rsidR="00DB3393" w:rsidRPr="00DB3393" w:rsidRDefault="00DB3393" w:rsidP="00DB3393">
      <w:pPr>
        <w:widowControl w:val="0"/>
        <w:autoSpaceDE w:val="0"/>
        <w:autoSpaceDN w:val="0"/>
        <w:adjustRightInd w:val="0"/>
        <w:rPr>
          <w:noProof/>
        </w:rPr>
      </w:pPr>
      <w:r w:rsidRPr="00DB3393">
        <w:rPr>
          <w:noProof/>
        </w:rPr>
        <w:t>Catchen JM, Amores A, Hohenlohe P, Cresko W, Postlethwait JH, De Koning D-J. 2011. Stacks: Building and Genotyping Loci De Novo From Short-Read Sequences. G3&amp;amp;#58; Genes|Genomes|Genetics 1:171–182.</w:t>
      </w:r>
    </w:p>
    <w:p w14:paraId="47AC30A8" w14:textId="77777777" w:rsidR="00DB3393" w:rsidRPr="00DB3393" w:rsidRDefault="00DB3393" w:rsidP="00DB3393">
      <w:pPr>
        <w:widowControl w:val="0"/>
        <w:autoSpaceDE w:val="0"/>
        <w:autoSpaceDN w:val="0"/>
        <w:adjustRightInd w:val="0"/>
        <w:rPr>
          <w:noProof/>
        </w:rPr>
      </w:pPr>
      <w:r w:rsidRPr="00DB3393">
        <w:rPr>
          <w:noProof/>
        </w:rPr>
        <w:t>Cerveau N, Jackson DJ. 2016. Combining independent de novo assemblies optimizes the coding transcriptome for nonconventional model eukaryotic organisms. BMC Bioinformatics 17.</w:t>
      </w:r>
    </w:p>
    <w:p w14:paraId="33D3778C" w14:textId="77777777" w:rsidR="00DB3393" w:rsidRPr="00DB3393" w:rsidRDefault="00DB3393" w:rsidP="00DB3393">
      <w:pPr>
        <w:widowControl w:val="0"/>
        <w:autoSpaceDE w:val="0"/>
        <w:autoSpaceDN w:val="0"/>
        <w:adjustRightInd w:val="0"/>
        <w:rPr>
          <w:noProof/>
        </w:rPr>
      </w:pPr>
      <w:r w:rsidRPr="00DB3393">
        <w:rPr>
          <w:noProof/>
        </w:rPr>
        <w:t xml:space="preserve">Cherry JA, McKee KL, Grace JB. 2009. Elevated CO </w:t>
      </w:r>
      <w:r w:rsidRPr="00DB3393">
        <w:rPr>
          <w:noProof/>
          <w:vertAlign w:val="subscript"/>
        </w:rPr>
        <w:t>2</w:t>
      </w:r>
      <w:r w:rsidRPr="00DB3393">
        <w:rPr>
          <w:noProof/>
        </w:rPr>
        <w:t xml:space="preserve"> enhances biological contributions to elevation change in coastal wetlands by offsetting stressors associated with sea-level rise. J. Ecol. 97:67–77. [accessed 2018 Aug 14]. http://doi.wiley.com/10.1111/j.1365-2745.2008.01449.x</w:t>
      </w:r>
    </w:p>
    <w:p w14:paraId="529DF985" w14:textId="77777777" w:rsidR="00DB3393" w:rsidRPr="00DB3393" w:rsidRDefault="00DB3393" w:rsidP="00DB3393">
      <w:pPr>
        <w:widowControl w:val="0"/>
        <w:autoSpaceDE w:val="0"/>
        <w:autoSpaceDN w:val="0"/>
        <w:adjustRightInd w:val="0"/>
        <w:rPr>
          <w:noProof/>
        </w:rPr>
      </w:pPr>
      <w:r w:rsidRPr="00DB3393">
        <w:rPr>
          <w:noProof/>
        </w:rPr>
        <w:t>Chhatre V. 2019. Distruct v2.3, A modified cluster membership plotting script.</w:t>
      </w:r>
    </w:p>
    <w:p w14:paraId="117A3DFC" w14:textId="77777777" w:rsidR="00DB3393" w:rsidRPr="00DB3393" w:rsidRDefault="00DB3393" w:rsidP="00DB3393">
      <w:pPr>
        <w:widowControl w:val="0"/>
        <w:autoSpaceDE w:val="0"/>
        <w:autoSpaceDN w:val="0"/>
        <w:adjustRightInd w:val="0"/>
        <w:rPr>
          <w:noProof/>
        </w:rPr>
      </w:pPr>
      <w:r w:rsidRPr="00DB3393">
        <w:rPr>
          <w:noProof/>
        </w:rPr>
        <w:t>Chmura GL, Anisfeld SC, Cahoon DR, Lynch JC. 2003. Global carbon sequestration in tidal, saline wetland soils. Global Biogeochem. Cycles 17:n/a-n/a. [accessed 2019 Mar 24]. http://doi.wiley.com/10.1029/2002GB001917</w:t>
      </w:r>
    </w:p>
    <w:p w14:paraId="19A897C8" w14:textId="77777777" w:rsidR="00DB3393" w:rsidRPr="00DB3393" w:rsidRDefault="00DB3393" w:rsidP="00DB3393">
      <w:pPr>
        <w:widowControl w:val="0"/>
        <w:autoSpaceDE w:val="0"/>
        <w:autoSpaceDN w:val="0"/>
        <w:adjustRightInd w:val="0"/>
        <w:rPr>
          <w:noProof/>
        </w:rPr>
      </w:pPr>
      <w:r w:rsidRPr="00DB3393">
        <w:rPr>
          <w:noProof/>
        </w:rPr>
        <w:t>Cho L-H, Yoon J, An G. 2017. The control of flowering time by environmental factors. Plant J. 90:708–719. [accessed 2018 Aug 26]. http://doi.wiley.com/10.1111/tpj.13461</w:t>
      </w:r>
    </w:p>
    <w:p w14:paraId="73D3A613" w14:textId="77777777" w:rsidR="00DB3393" w:rsidRPr="00DB3393" w:rsidRDefault="00DB3393" w:rsidP="00DB3393">
      <w:pPr>
        <w:widowControl w:val="0"/>
        <w:autoSpaceDE w:val="0"/>
        <w:autoSpaceDN w:val="0"/>
        <w:adjustRightInd w:val="0"/>
        <w:rPr>
          <w:noProof/>
        </w:rPr>
      </w:pPr>
      <w:r w:rsidRPr="00DB3393">
        <w:rPr>
          <w:noProof/>
        </w:rPr>
        <w:t>Clark K, Karsch-Mizrachi I, Lipman DJ, Ostell J, Sayers EW. 2016. GenBank. Nucleic Acids Res. 44:D67–D72.</w:t>
      </w:r>
    </w:p>
    <w:p w14:paraId="19971F9D" w14:textId="77777777" w:rsidR="00DB3393" w:rsidRPr="00DB3393" w:rsidRDefault="00DB3393" w:rsidP="00DB3393">
      <w:pPr>
        <w:widowControl w:val="0"/>
        <w:autoSpaceDE w:val="0"/>
        <w:autoSpaceDN w:val="0"/>
        <w:adjustRightInd w:val="0"/>
        <w:rPr>
          <w:noProof/>
        </w:rPr>
      </w:pPr>
      <w:r w:rsidRPr="00DB3393">
        <w:rPr>
          <w:noProof/>
        </w:rPr>
        <w:t>Courtney AJ, Xu J, Xu Y. 2016. Responses of growth, antioxidants and gene expression in smooth cordgrass (Spartina alterniflora) to various levels of salinity. Plant Physiol. Biochem. 99:162–170.</w:t>
      </w:r>
    </w:p>
    <w:p w14:paraId="55A4957D" w14:textId="77777777" w:rsidR="00DB3393" w:rsidRPr="00DB3393" w:rsidRDefault="00DB3393" w:rsidP="00DB3393">
      <w:pPr>
        <w:widowControl w:val="0"/>
        <w:autoSpaceDE w:val="0"/>
        <w:autoSpaceDN w:val="0"/>
        <w:adjustRightInd w:val="0"/>
        <w:rPr>
          <w:noProof/>
        </w:rPr>
      </w:pPr>
      <w:r w:rsidRPr="00DB3393">
        <w:rPr>
          <w:noProof/>
        </w:rPr>
        <w:t>Cousyn C, De Meester L, Colbourne JK, Brendonck L, Verschuren D, Volckaert F. 2001. Rapid, local adaptation of zooplankton behavior to changes in predation pressure in the absence of neutral genetic changes. Proc. Natl. Acad. Sci. U. S. A. 98:6256–6260.</w:t>
      </w:r>
    </w:p>
    <w:p w14:paraId="2607B2E1" w14:textId="77777777" w:rsidR="00DB3393" w:rsidRPr="00DB3393" w:rsidRDefault="00DB3393" w:rsidP="00DB3393">
      <w:pPr>
        <w:widowControl w:val="0"/>
        <w:autoSpaceDE w:val="0"/>
        <w:autoSpaceDN w:val="0"/>
        <w:adjustRightInd w:val="0"/>
        <w:rPr>
          <w:noProof/>
        </w:rPr>
      </w:pPr>
      <w:r w:rsidRPr="00DB3393">
        <w:rPr>
          <w:noProof/>
        </w:rPr>
        <w:t>Davis M, Shaw R, Etterson J. 2005. Evolutionary responses to changing climate. Ecology 86:1704–1714.</w:t>
      </w:r>
    </w:p>
    <w:p w14:paraId="10662CBF" w14:textId="77777777" w:rsidR="00DB3393" w:rsidRPr="00DB3393" w:rsidRDefault="00DB3393" w:rsidP="00DB3393">
      <w:pPr>
        <w:widowControl w:val="0"/>
        <w:autoSpaceDE w:val="0"/>
        <w:autoSpaceDN w:val="0"/>
        <w:adjustRightInd w:val="0"/>
        <w:rPr>
          <w:noProof/>
        </w:rPr>
      </w:pPr>
      <w:r w:rsidRPr="00DB3393">
        <w:rPr>
          <w:noProof/>
        </w:rPr>
        <w:t>Davis MB, Shaw RG, Etterson JR. 2005. Evolutionary responses to changing climate. Ecology 86:1704–1714. [accessed 2020 Apr 14]. http://doi.wiley.com/10.1890/03-0788</w:t>
      </w:r>
    </w:p>
    <w:p w14:paraId="3ACF480B" w14:textId="77777777" w:rsidR="00DB3393" w:rsidRPr="00DB3393" w:rsidRDefault="00DB3393" w:rsidP="00DB3393">
      <w:pPr>
        <w:widowControl w:val="0"/>
        <w:autoSpaceDE w:val="0"/>
        <w:autoSpaceDN w:val="0"/>
        <w:adjustRightInd w:val="0"/>
        <w:rPr>
          <w:noProof/>
        </w:rPr>
      </w:pPr>
      <w:r w:rsidRPr="00DB3393">
        <w:rPr>
          <w:noProof/>
        </w:rPr>
        <w:t>DeJong BD, Bierman PR, Newell WL, Rittenour TM, Mahan SA, Balco G, Rood DH. 2015 Aug 1. Pleistocene relative sea levels in the Chesapeake Bay region and their implications for the next century. GSA Today:4–10. [accessed 2019 Mar 27]. http://www.geosociety.org/gsatoday/archive/25/8/abstract/i1052-5173-25-8-4.htm</w:t>
      </w:r>
    </w:p>
    <w:p w14:paraId="3D0BB1BA" w14:textId="77777777" w:rsidR="00DB3393" w:rsidRPr="00DB3393" w:rsidRDefault="00DB3393" w:rsidP="00DB3393">
      <w:pPr>
        <w:widowControl w:val="0"/>
        <w:autoSpaceDE w:val="0"/>
        <w:autoSpaceDN w:val="0"/>
        <w:adjustRightInd w:val="0"/>
        <w:rPr>
          <w:noProof/>
        </w:rPr>
      </w:pPr>
      <w:r w:rsidRPr="00DB3393">
        <w:rPr>
          <w:noProof/>
        </w:rPr>
        <w:t>Diamond SE. 2017. Evolutionary potential of upper thermal tolerance: biogeographic patterns and expectations under climate change. Ann. N. Y. Acad. Sci. 1389.</w:t>
      </w:r>
    </w:p>
    <w:p w14:paraId="04ADFD59" w14:textId="77777777" w:rsidR="00DB3393" w:rsidRPr="00DB3393" w:rsidRDefault="00DB3393" w:rsidP="00DB3393">
      <w:pPr>
        <w:widowControl w:val="0"/>
        <w:autoSpaceDE w:val="0"/>
        <w:autoSpaceDN w:val="0"/>
        <w:adjustRightInd w:val="0"/>
        <w:rPr>
          <w:noProof/>
        </w:rPr>
      </w:pPr>
      <w:r w:rsidRPr="00DB3393">
        <w:rPr>
          <w:noProof/>
        </w:rPr>
        <w:lastRenderedPageBreak/>
        <w:t>Dickman EE, Pennington LK, Franks SJ, Sexton JP. 2019. Evidence for adaptive responses to historic drought across a native plant species range. Evol. Appl. 12:1569–1582. [accessed 2020 Jul 4]. https://onlinelibrary.wiley.com/doi/abs/10.1111/eva.12803</w:t>
      </w:r>
    </w:p>
    <w:p w14:paraId="21DCEB78" w14:textId="77777777" w:rsidR="00DB3393" w:rsidRPr="00DB3393" w:rsidRDefault="00DB3393" w:rsidP="00DB3393">
      <w:pPr>
        <w:widowControl w:val="0"/>
        <w:autoSpaceDE w:val="0"/>
        <w:autoSpaceDN w:val="0"/>
        <w:adjustRightInd w:val="0"/>
        <w:rPr>
          <w:noProof/>
        </w:rPr>
      </w:pPr>
      <w:r w:rsidRPr="00DB3393">
        <w:rPr>
          <w:noProof/>
        </w:rPr>
        <w:t>Didion JP, Martin M, Collins FS. 2017. Atropos: specific, sensitive, and speedy trimming of sequencing reads. PeerJ 5:e3720. [accessed 2019 Jun 19]. https://peerj.com/articles/3720</w:t>
      </w:r>
    </w:p>
    <w:p w14:paraId="33420D8C" w14:textId="77777777" w:rsidR="00DB3393" w:rsidRPr="00DB3393" w:rsidRDefault="00DB3393" w:rsidP="00DB3393">
      <w:pPr>
        <w:widowControl w:val="0"/>
        <w:autoSpaceDE w:val="0"/>
        <w:autoSpaceDN w:val="0"/>
        <w:adjustRightInd w:val="0"/>
        <w:rPr>
          <w:noProof/>
        </w:rPr>
      </w:pPr>
      <w:r w:rsidRPr="00DB3393">
        <w:rPr>
          <w:noProof/>
        </w:rPr>
        <w:t>Donelson JM, Salinas S, Munday PL, Shama LNS. 2018. Transgenerational plasticity and climate change experiments: Where do we go from here? Glob. Chang. Biol. 24.</w:t>
      </w:r>
    </w:p>
    <w:p w14:paraId="080E7B1F" w14:textId="77777777" w:rsidR="00DB3393" w:rsidRPr="00DB3393" w:rsidRDefault="00DB3393" w:rsidP="00DB3393">
      <w:pPr>
        <w:widowControl w:val="0"/>
        <w:autoSpaceDE w:val="0"/>
        <w:autoSpaceDN w:val="0"/>
        <w:adjustRightInd w:val="0"/>
        <w:rPr>
          <w:noProof/>
        </w:rPr>
      </w:pPr>
      <w:r w:rsidRPr="00DB3393">
        <w:rPr>
          <w:noProof/>
        </w:rPr>
        <w:t>Drake BG. 2014. Rising sea level, temperature, and precipitation impact plant and ecosystem responses to elevated CO2 on a Chesapeake Bay wetland: Review of a 28-year study. Glob. Chang. Biol. 20:3329–3343.</w:t>
      </w:r>
    </w:p>
    <w:p w14:paraId="2E95FDC6" w14:textId="77777777" w:rsidR="00DB3393" w:rsidRPr="00DB3393" w:rsidRDefault="00DB3393" w:rsidP="00DB3393">
      <w:pPr>
        <w:widowControl w:val="0"/>
        <w:autoSpaceDE w:val="0"/>
        <w:autoSpaceDN w:val="0"/>
        <w:adjustRightInd w:val="0"/>
        <w:rPr>
          <w:noProof/>
        </w:rPr>
      </w:pPr>
      <w:r w:rsidRPr="00DB3393">
        <w:rPr>
          <w:noProof/>
        </w:rPr>
        <w:t>Dunton KH, Hardegree B, Whitledge TE. 2001. Response of Estuarine Marsh Vegetation to Interannual Variations in Precipitation. Estuaries 24:851. [accessed 2019 Jun 4]. http://link.springer.com/10.2307/1353176</w:t>
      </w:r>
    </w:p>
    <w:p w14:paraId="4B356088" w14:textId="77777777" w:rsidR="00DB3393" w:rsidRPr="00DB3393" w:rsidRDefault="00DB3393" w:rsidP="00DB3393">
      <w:pPr>
        <w:widowControl w:val="0"/>
        <w:autoSpaceDE w:val="0"/>
        <w:autoSpaceDN w:val="0"/>
        <w:adjustRightInd w:val="0"/>
        <w:rPr>
          <w:noProof/>
        </w:rPr>
      </w:pPr>
      <w:r w:rsidRPr="00DB3393">
        <w:rPr>
          <w:noProof/>
        </w:rPr>
        <w:t>Eggleston J, Pope J. 2013. Land Subsidence and Relative Sea-Level Rise in the Southern Chesapeake Bay Region. U.S. Geol. Surv. Circ. 1392:1–30. [accessed 2020 Nov 11]. https://pubs.usgs.gov/circ/1392/</w:t>
      </w:r>
    </w:p>
    <w:p w14:paraId="59C525CF" w14:textId="77777777" w:rsidR="00DB3393" w:rsidRPr="00DB3393" w:rsidRDefault="00DB3393" w:rsidP="00DB3393">
      <w:pPr>
        <w:widowControl w:val="0"/>
        <w:autoSpaceDE w:val="0"/>
        <w:autoSpaceDN w:val="0"/>
        <w:adjustRightInd w:val="0"/>
        <w:rPr>
          <w:noProof/>
        </w:rPr>
      </w:pPr>
      <w:r w:rsidRPr="00DB3393">
        <w:rPr>
          <w:noProof/>
        </w:rPr>
        <w:t>Elbers JP, Clostio RW, Taylor SS. 2017. Population genetic inferences using immune gene SNPs mirror patterns inferred by microsatellites. Mol. Ecol. Resour. 17:481–491. [accessed 2017 Oct 8]. http://doi.wiley.com/10.1111/1755-0998.12591</w:t>
      </w:r>
    </w:p>
    <w:p w14:paraId="7B485F52" w14:textId="77777777" w:rsidR="00DB3393" w:rsidRPr="00DB3393" w:rsidRDefault="00DB3393" w:rsidP="00DB3393">
      <w:pPr>
        <w:widowControl w:val="0"/>
        <w:autoSpaceDE w:val="0"/>
        <w:autoSpaceDN w:val="0"/>
        <w:adjustRightInd w:val="0"/>
        <w:rPr>
          <w:noProof/>
        </w:rPr>
      </w:pPr>
      <w:r w:rsidRPr="00DB3393">
        <w:rPr>
          <w:noProof/>
        </w:rPr>
        <w:t>Elena SF, Lenski RE. 2003. Evolution experiments with microorganisms: The dynamics and genetic bases of adaptation. Nat. Rev. Genet. 4:457–469.</w:t>
      </w:r>
    </w:p>
    <w:p w14:paraId="227DC6ED" w14:textId="77777777" w:rsidR="00DB3393" w:rsidRPr="00DB3393" w:rsidRDefault="00DB3393" w:rsidP="00DB3393">
      <w:pPr>
        <w:widowControl w:val="0"/>
        <w:autoSpaceDE w:val="0"/>
        <w:autoSpaceDN w:val="0"/>
        <w:adjustRightInd w:val="0"/>
        <w:rPr>
          <w:noProof/>
        </w:rPr>
      </w:pPr>
      <w:r w:rsidRPr="00DB3393">
        <w:rPr>
          <w:noProof/>
        </w:rPr>
        <w:t>Eller F, Lambertini C, Nguyen LX, Achenbach L, Brix H. 2013. Interactive effects of elevated temperature and CO2 on two phylogeographically distinct clones of common reed (Phragmites australis). AoB Plants 5:1–13.</w:t>
      </w:r>
    </w:p>
    <w:p w14:paraId="4E452892" w14:textId="77777777" w:rsidR="00DB3393" w:rsidRPr="00DB3393" w:rsidRDefault="00DB3393" w:rsidP="00DB3393">
      <w:pPr>
        <w:widowControl w:val="0"/>
        <w:autoSpaceDE w:val="0"/>
        <w:autoSpaceDN w:val="0"/>
        <w:adjustRightInd w:val="0"/>
        <w:rPr>
          <w:noProof/>
        </w:rPr>
      </w:pPr>
      <w:r w:rsidRPr="00DB3393">
        <w:rPr>
          <w:noProof/>
        </w:rPr>
        <w:t xml:space="preserve">Eller F, Lambertini C, Nielsen MW, Radutoiu S, Brix H. 2014. Expression of major photosynthetic and salt-resistance genes in invasive reed lineages grown under elevated CO </w:t>
      </w:r>
      <w:r w:rsidRPr="00DB3393">
        <w:rPr>
          <w:noProof/>
          <w:vertAlign w:val="subscript"/>
        </w:rPr>
        <w:t>2</w:t>
      </w:r>
      <w:r w:rsidRPr="00DB3393">
        <w:rPr>
          <w:noProof/>
        </w:rPr>
        <w:t xml:space="preserve"> and temperature. Ecol. Evol. 4:4161–4172. [accessed 2019 Mar 24]. http://doi.wiley.com/10.1002/ece3.1282</w:t>
      </w:r>
    </w:p>
    <w:p w14:paraId="4E3244E7" w14:textId="77777777" w:rsidR="00DB3393" w:rsidRPr="00DB3393" w:rsidRDefault="00DB3393" w:rsidP="00DB3393">
      <w:pPr>
        <w:widowControl w:val="0"/>
        <w:autoSpaceDE w:val="0"/>
        <w:autoSpaceDN w:val="0"/>
        <w:adjustRightInd w:val="0"/>
        <w:rPr>
          <w:noProof/>
        </w:rPr>
      </w:pPr>
      <w:r w:rsidRPr="00DB3393">
        <w:rPr>
          <w:noProof/>
        </w:rPr>
        <w:t>Ellner SP, Geber MA, Hairston NG. 2011. Does rapid evolution matter? Measuring the rate of contemporary evolution and its impacts on ecological dynamics. Ecol. Lett. 14:603–614. [accessed 2017 Mar 4]. http://doi.wiley.com/10.1111/j.1461-0248.2011.01616.x</w:t>
      </w:r>
    </w:p>
    <w:p w14:paraId="798A1FEA" w14:textId="77777777" w:rsidR="00DB3393" w:rsidRPr="00DB3393" w:rsidRDefault="00DB3393" w:rsidP="00DB3393">
      <w:pPr>
        <w:widowControl w:val="0"/>
        <w:autoSpaceDE w:val="0"/>
        <w:autoSpaceDN w:val="0"/>
        <w:adjustRightInd w:val="0"/>
        <w:rPr>
          <w:noProof/>
        </w:rPr>
      </w:pPr>
      <w:r w:rsidRPr="00DB3393">
        <w:rPr>
          <w:noProof/>
        </w:rPr>
        <w:t>Emery NC, Ewanchuk PJ, Bertness MD. 2001a. Competition and salt-marsh plant zonation: stress tolerators may be dominant competitors. Ecology 82:2471–2485. [accessed 2019 Jan 21]. https://esajournals.onlinelibrary.wiley.com/doi/abs/10.1890/0012-9658%282001%29082%5B2471%3ACASMPZ%5D2.0.CO%3B2</w:t>
      </w:r>
    </w:p>
    <w:p w14:paraId="42F75795" w14:textId="77777777" w:rsidR="00DB3393" w:rsidRPr="00DB3393" w:rsidRDefault="00DB3393" w:rsidP="00DB3393">
      <w:pPr>
        <w:widowControl w:val="0"/>
        <w:autoSpaceDE w:val="0"/>
        <w:autoSpaceDN w:val="0"/>
        <w:adjustRightInd w:val="0"/>
        <w:rPr>
          <w:noProof/>
        </w:rPr>
      </w:pPr>
      <w:r w:rsidRPr="00DB3393">
        <w:rPr>
          <w:noProof/>
        </w:rPr>
        <w:t>Emery NC, Ewanchuk PJ, Bertness MD. 2001b. Competition and Salt</w:t>
      </w:r>
      <w:r w:rsidRPr="00DB3393">
        <w:rPr>
          <w:rFonts w:ascii="Cambria Math" w:hAnsi="Cambria Math" w:cs="Cambria Math"/>
          <w:noProof/>
        </w:rPr>
        <w:t>‐</w:t>
      </w:r>
      <w:r w:rsidRPr="00DB3393">
        <w:rPr>
          <w:noProof/>
        </w:rPr>
        <w:t>Marsh Plant Zonation: Stress Tolerators May Be Dominant Competitors. Ecology 82:2471–2485.</w:t>
      </w:r>
    </w:p>
    <w:p w14:paraId="25E7C779" w14:textId="77777777" w:rsidR="00DB3393" w:rsidRPr="00DB3393" w:rsidRDefault="00DB3393" w:rsidP="00DB3393">
      <w:pPr>
        <w:widowControl w:val="0"/>
        <w:autoSpaceDE w:val="0"/>
        <w:autoSpaceDN w:val="0"/>
        <w:adjustRightInd w:val="0"/>
        <w:rPr>
          <w:noProof/>
        </w:rPr>
      </w:pPr>
      <w:r w:rsidRPr="00DB3393">
        <w:rPr>
          <w:noProof/>
        </w:rPr>
        <w:lastRenderedPageBreak/>
        <w:t>Ezer T, Corlett WB. 2012. Is sea level rise accelerating in the Chesapeake Bay? A demonstration of a novel new approach for analyzing sea level data. Geophys. Res. Lett. 39. [accessed 2020 Nov 8]. https://agupubs.onlinelibrary.wiley.com/doi/full/10.1029/2012GL053435</w:t>
      </w:r>
    </w:p>
    <w:p w14:paraId="47DC265A" w14:textId="77777777" w:rsidR="00DB3393" w:rsidRPr="00DB3393" w:rsidRDefault="00DB3393" w:rsidP="00DB3393">
      <w:pPr>
        <w:widowControl w:val="0"/>
        <w:autoSpaceDE w:val="0"/>
        <w:autoSpaceDN w:val="0"/>
        <w:adjustRightInd w:val="0"/>
        <w:rPr>
          <w:noProof/>
        </w:rPr>
      </w:pPr>
      <w:r w:rsidRPr="00DB3393">
        <w:rPr>
          <w:noProof/>
        </w:rPr>
        <w:t>Farnsworth EJ, Meyerson LA. 2003. Comparative ecophysiology of four wetland plant species along a continuum of invasiveness. Wetlands 23:750–762.</w:t>
      </w:r>
    </w:p>
    <w:p w14:paraId="63B829C7" w14:textId="77777777" w:rsidR="00DB3393" w:rsidRPr="00DB3393" w:rsidRDefault="00DB3393" w:rsidP="00DB3393">
      <w:pPr>
        <w:widowControl w:val="0"/>
        <w:autoSpaceDE w:val="0"/>
        <w:autoSpaceDN w:val="0"/>
        <w:adjustRightInd w:val="0"/>
        <w:rPr>
          <w:noProof/>
        </w:rPr>
      </w:pPr>
      <w:r w:rsidRPr="00DB3393">
        <w:rPr>
          <w:noProof/>
        </w:rPr>
        <w:t>FBNWR. 2020. History of Blackwater National Wildlife Refuge.</w:t>
      </w:r>
    </w:p>
    <w:p w14:paraId="2B27A464" w14:textId="77777777" w:rsidR="00DB3393" w:rsidRPr="00DB3393" w:rsidRDefault="00DB3393" w:rsidP="00DB3393">
      <w:pPr>
        <w:widowControl w:val="0"/>
        <w:autoSpaceDE w:val="0"/>
        <w:autoSpaceDN w:val="0"/>
        <w:adjustRightInd w:val="0"/>
        <w:rPr>
          <w:noProof/>
        </w:rPr>
      </w:pPr>
      <w:r w:rsidRPr="00DB3393">
        <w:rPr>
          <w:noProof/>
        </w:rPr>
        <w:t>Fischer EM, Knutti R. 2016. Observed heavy precipitation increase confirms theory and early models. Nat. Clim. Chang. 6:986–991. [accessed 2018 Aug 25]. http://www.nature.com/articles/nclimate3110</w:t>
      </w:r>
    </w:p>
    <w:p w14:paraId="2ADA55CA" w14:textId="77777777" w:rsidR="00DB3393" w:rsidRPr="00DB3393" w:rsidRDefault="00DB3393" w:rsidP="00DB3393">
      <w:pPr>
        <w:widowControl w:val="0"/>
        <w:autoSpaceDE w:val="0"/>
        <w:autoSpaceDN w:val="0"/>
        <w:adjustRightInd w:val="0"/>
        <w:rPr>
          <w:noProof/>
        </w:rPr>
      </w:pPr>
      <w:r w:rsidRPr="00DB3393">
        <w:rPr>
          <w:noProof/>
        </w:rPr>
        <w:t>Franks SJ. 2011. Plasticity and evolution in drought avoidance and escape in the annual plant Brassica rapa. New Phytol. 190:249–257.</w:t>
      </w:r>
    </w:p>
    <w:p w14:paraId="1519E879" w14:textId="77777777" w:rsidR="00DB3393" w:rsidRPr="00DB3393" w:rsidRDefault="00DB3393" w:rsidP="00DB3393">
      <w:pPr>
        <w:widowControl w:val="0"/>
        <w:autoSpaceDE w:val="0"/>
        <w:autoSpaceDN w:val="0"/>
        <w:adjustRightInd w:val="0"/>
        <w:rPr>
          <w:noProof/>
        </w:rPr>
      </w:pPr>
      <w:r w:rsidRPr="00DB3393">
        <w:rPr>
          <w:noProof/>
        </w:rPr>
        <w:t>Franks SJ, Avise JC, Bradshaw WE, Conner JK, Julie R, Mazer SJ, Shaw RG, Weis AE, Etterson JR. 2008. The Resurrection Initiative: Storing Ancestral Genotypes to Capture Evolution in Action. Bioscience 58:870–873.</w:t>
      </w:r>
    </w:p>
    <w:p w14:paraId="1DF82561" w14:textId="77777777" w:rsidR="00DB3393" w:rsidRPr="00DB3393" w:rsidRDefault="00DB3393" w:rsidP="00DB3393">
      <w:pPr>
        <w:widowControl w:val="0"/>
        <w:autoSpaceDE w:val="0"/>
        <w:autoSpaceDN w:val="0"/>
        <w:adjustRightInd w:val="0"/>
        <w:rPr>
          <w:noProof/>
        </w:rPr>
      </w:pPr>
      <w:r w:rsidRPr="00DB3393">
        <w:rPr>
          <w:noProof/>
        </w:rPr>
        <w:t>Franks SJ, Hamann E, Weis AE. 2018. Using the resurrection approach to understand contemporary evolution in changing environments. Evol. Appl.</w:t>
      </w:r>
    </w:p>
    <w:p w14:paraId="53BEAF49" w14:textId="77777777" w:rsidR="00DB3393" w:rsidRPr="00DB3393" w:rsidRDefault="00DB3393" w:rsidP="00DB3393">
      <w:pPr>
        <w:widowControl w:val="0"/>
        <w:autoSpaceDE w:val="0"/>
        <w:autoSpaceDN w:val="0"/>
        <w:adjustRightInd w:val="0"/>
        <w:rPr>
          <w:noProof/>
        </w:rPr>
      </w:pPr>
      <w:r w:rsidRPr="00DB3393">
        <w:rPr>
          <w:noProof/>
        </w:rPr>
        <w:t>Franks SJ, Hoffmann AA. 2012. Genetics of climate change adaptation. Annu. Rev. Genet. 46:185–208.</w:t>
      </w:r>
    </w:p>
    <w:p w14:paraId="5557746F" w14:textId="77777777" w:rsidR="00DB3393" w:rsidRPr="00DB3393" w:rsidRDefault="00DB3393" w:rsidP="00DB3393">
      <w:pPr>
        <w:widowControl w:val="0"/>
        <w:autoSpaceDE w:val="0"/>
        <w:autoSpaceDN w:val="0"/>
        <w:adjustRightInd w:val="0"/>
        <w:rPr>
          <w:noProof/>
        </w:rPr>
      </w:pPr>
      <w:r w:rsidRPr="00DB3393">
        <w:rPr>
          <w:noProof/>
        </w:rPr>
        <w:t>Franks SJ, Sim S, Weis AE. 2007. Rapid evolution of flowering time by an annual plant in response to a climate fluctuation. Proc. Natl. Acad. Sci. U. S. A. 104:1278–82. [accessed 2018 Aug 27]. http://www.ncbi.nlm.nih.gov/pubmed/17220273</w:t>
      </w:r>
    </w:p>
    <w:p w14:paraId="171ABC44" w14:textId="77777777" w:rsidR="00DB3393" w:rsidRPr="00DB3393" w:rsidRDefault="00DB3393" w:rsidP="00DB3393">
      <w:pPr>
        <w:widowControl w:val="0"/>
        <w:autoSpaceDE w:val="0"/>
        <w:autoSpaceDN w:val="0"/>
        <w:adjustRightInd w:val="0"/>
        <w:rPr>
          <w:noProof/>
        </w:rPr>
      </w:pPr>
      <w:r w:rsidRPr="00DB3393">
        <w:rPr>
          <w:noProof/>
        </w:rPr>
        <w:t>Franks SJ, Weber JJ, Aitken SN. 2014. Evolutionary and plastic responses to climate change in terrestrial plant populations. Evol. Appl. 7:123–139.</w:t>
      </w:r>
    </w:p>
    <w:p w14:paraId="77B52C6E" w14:textId="77777777" w:rsidR="00DB3393" w:rsidRPr="00DB3393" w:rsidRDefault="00DB3393" w:rsidP="00DB3393">
      <w:pPr>
        <w:widowControl w:val="0"/>
        <w:autoSpaceDE w:val="0"/>
        <w:autoSpaceDN w:val="0"/>
        <w:adjustRightInd w:val="0"/>
        <w:rPr>
          <w:noProof/>
        </w:rPr>
      </w:pPr>
      <w:r w:rsidRPr="00DB3393">
        <w:rPr>
          <w:noProof/>
        </w:rPr>
        <w:t>Franks SJ, Weis AE. 2009. Climate change alters reproductive isolation and potential gene flow in an annual plant. Evol. Appl. 2:481–488.</w:t>
      </w:r>
    </w:p>
    <w:p w14:paraId="7C766CD9" w14:textId="77777777" w:rsidR="00DB3393" w:rsidRPr="00DB3393" w:rsidRDefault="00DB3393" w:rsidP="00DB3393">
      <w:pPr>
        <w:widowControl w:val="0"/>
        <w:autoSpaceDE w:val="0"/>
        <w:autoSpaceDN w:val="0"/>
        <w:adjustRightInd w:val="0"/>
        <w:rPr>
          <w:noProof/>
        </w:rPr>
      </w:pPr>
      <w:r w:rsidRPr="00DB3393">
        <w:rPr>
          <w:noProof/>
        </w:rPr>
        <w:t>Franks SJ, Weiss AE. 2008. A change in climate causes rapid evolution of multiple life-history traits and their interactions in an annual plant. J. Evol. Biol. 21:1321–1334. [accessed 2019 Jul 1]. http://doi.wiley.com/10.1111/j.1420-9101.2008.01566.x</w:t>
      </w:r>
    </w:p>
    <w:p w14:paraId="663AA875" w14:textId="77777777" w:rsidR="00DB3393" w:rsidRPr="00DB3393" w:rsidRDefault="00DB3393" w:rsidP="00DB3393">
      <w:pPr>
        <w:widowControl w:val="0"/>
        <w:autoSpaceDE w:val="0"/>
        <w:autoSpaceDN w:val="0"/>
        <w:adjustRightInd w:val="0"/>
        <w:rPr>
          <w:noProof/>
        </w:rPr>
      </w:pPr>
      <w:r w:rsidRPr="00DB3393">
        <w:rPr>
          <w:noProof/>
        </w:rPr>
        <w:t>Freedman AH, Clamp M, Sackton TB. 2019 Apr 30. Error, noise and bias in de novo transcriptome assemblies. bioRxiv:585745. [accessed 2019 Jun 29]. https://www.biorxiv.org/content/10.1101/585745v2</w:t>
      </w:r>
    </w:p>
    <w:p w14:paraId="735D726F" w14:textId="77777777" w:rsidR="00DB3393" w:rsidRPr="00DB3393" w:rsidRDefault="00DB3393" w:rsidP="00DB3393">
      <w:pPr>
        <w:widowControl w:val="0"/>
        <w:autoSpaceDE w:val="0"/>
        <w:autoSpaceDN w:val="0"/>
        <w:adjustRightInd w:val="0"/>
        <w:rPr>
          <w:noProof/>
        </w:rPr>
      </w:pPr>
      <w:r w:rsidRPr="00DB3393">
        <w:rPr>
          <w:noProof/>
        </w:rPr>
        <w:t xml:space="preserve">Frisch D, Morton PK, Chowdhury PR, Culver BW, Colbourne JK, Weider LJ, Jeyasingh PD. 2014a. A millennial-scale chronicle of evolutionary responses to cultural eutrophication in </w:t>
      </w:r>
      <w:r w:rsidRPr="00DB3393">
        <w:rPr>
          <w:i/>
          <w:iCs/>
          <w:noProof/>
        </w:rPr>
        <w:t>Daphnia</w:t>
      </w:r>
      <w:r w:rsidRPr="00DB3393">
        <w:rPr>
          <w:noProof/>
        </w:rPr>
        <w:t>. Post D, editor. Ecol. Lett. 17:360–368. [accessed 2018 Apr 15]. http://doi.wiley.com/10.1111/ele.12237</w:t>
      </w:r>
    </w:p>
    <w:p w14:paraId="62FBF5AC" w14:textId="77777777" w:rsidR="00DB3393" w:rsidRPr="00DB3393" w:rsidRDefault="00DB3393" w:rsidP="00DB3393">
      <w:pPr>
        <w:widowControl w:val="0"/>
        <w:autoSpaceDE w:val="0"/>
        <w:autoSpaceDN w:val="0"/>
        <w:adjustRightInd w:val="0"/>
        <w:rPr>
          <w:noProof/>
        </w:rPr>
      </w:pPr>
      <w:r w:rsidRPr="00DB3393">
        <w:rPr>
          <w:noProof/>
        </w:rPr>
        <w:t>Frisch D, Morton PK, Chowdhury PR, Culver BW, Colbourne JK, Weider LJ, Jeyasingh PD. 2014b. A millennial-scale chronicle of evolutionary responses to cultural eutrophication in Daphnia. Ecol. Lett. 17:360–368.</w:t>
      </w:r>
    </w:p>
    <w:p w14:paraId="770CB04E" w14:textId="77777777" w:rsidR="00DB3393" w:rsidRPr="00DB3393" w:rsidRDefault="00DB3393" w:rsidP="00DB3393">
      <w:pPr>
        <w:widowControl w:val="0"/>
        <w:autoSpaceDE w:val="0"/>
        <w:autoSpaceDN w:val="0"/>
        <w:adjustRightInd w:val="0"/>
        <w:rPr>
          <w:noProof/>
        </w:rPr>
      </w:pPr>
      <w:r w:rsidRPr="00DB3393">
        <w:rPr>
          <w:noProof/>
        </w:rPr>
        <w:t>Fu L, Niu B, Zhu Z, Wu S, Li W. 2012. CD-HIT: Accelerated for clustering the next-generation sequencing data. Bioinformatics 28:3150–3152.</w:t>
      </w:r>
    </w:p>
    <w:p w14:paraId="3CD4A4F6" w14:textId="77777777" w:rsidR="00DB3393" w:rsidRPr="00DB3393" w:rsidRDefault="00DB3393" w:rsidP="00DB3393">
      <w:pPr>
        <w:widowControl w:val="0"/>
        <w:autoSpaceDE w:val="0"/>
        <w:autoSpaceDN w:val="0"/>
        <w:adjustRightInd w:val="0"/>
        <w:rPr>
          <w:noProof/>
        </w:rPr>
      </w:pPr>
      <w:r w:rsidRPr="00DB3393">
        <w:rPr>
          <w:noProof/>
        </w:rPr>
        <w:t xml:space="preserve">Galen Smith S. 2012. Schoenoplectus americanus. Jepson Flora Proj. [accessed </w:t>
      </w:r>
      <w:r w:rsidRPr="00DB3393">
        <w:rPr>
          <w:noProof/>
        </w:rPr>
        <w:lastRenderedPageBreak/>
        <w:t>2019 Feb 2]. http://ucjeps.berkeley.edu/eflora/eflora_display.php?tid=80328</w:t>
      </w:r>
    </w:p>
    <w:p w14:paraId="44C93853" w14:textId="77777777" w:rsidR="00DB3393" w:rsidRPr="00DB3393" w:rsidRDefault="00DB3393" w:rsidP="00DB3393">
      <w:pPr>
        <w:widowControl w:val="0"/>
        <w:autoSpaceDE w:val="0"/>
        <w:autoSpaceDN w:val="0"/>
        <w:adjustRightInd w:val="0"/>
        <w:rPr>
          <w:noProof/>
        </w:rPr>
      </w:pPr>
      <w:r w:rsidRPr="00DB3393">
        <w:rPr>
          <w:noProof/>
        </w:rPr>
        <w:t>Gedan KB, Kirwan ML, Wolanski E, Barbier EB, Silliman BR. 2011. The present and future role of coastal wetland vegetation in protecting shorelines: Answering recent challenges to the paradigm. Clim. Change 106:7–29.</w:t>
      </w:r>
    </w:p>
    <w:p w14:paraId="7682A283" w14:textId="77777777" w:rsidR="00DB3393" w:rsidRPr="00DB3393" w:rsidRDefault="00DB3393" w:rsidP="00DB3393">
      <w:pPr>
        <w:widowControl w:val="0"/>
        <w:autoSpaceDE w:val="0"/>
        <w:autoSpaceDN w:val="0"/>
        <w:adjustRightInd w:val="0"/>
        <w:rPr>
          <w:noProof/>
        </w:rPr>
      </w:pPr>
      <w:r w:rsidRPr="00DB3393">
        <w:rPr>
          <w:noProof/>
        </w:rPr>
        <w:t>Gedye K, Gonzalez-Hernandez J, Ban Y, Ge X, Thimmapuram J, Sun F, Wright C, Ali S, Boe A, Owens V. 2010. Investigation of the Transcriptome of Prairie Cord Grass, a New Cellulosic Biomass Crop. Plant Genome J. 3:69. [accessed 2017 Mar 5]. https://www.crops.org/publications/tpg/abstracts/3/2/69</w:t>
      </w:r>
    </w:p>
    <w:p w14:paraId="0CA17E0B" w14:textId="77777777" w:rsidR="00DB3393" w:rsidRPr="00DB3393" w:rsidRDefault="00DB3393" w:rsidP="00DB3393">
      <w:pPr>
        <w:widowControl w:val="0"/>
        <w:autoSpaceDE w:val="0"/>
        <w:autoSpaceDN w:val="0"/>
        <w:adjustRightInd w:val="0"/>
        <w:rPr>
          <w:noProof/>
        </w:rPr>
      </w:pPr>
      <w:r w:rsidRPr="00DB3393">
        <w:rPr>
          <w:noProof/>
        </w:rPr>
        <w:t>Geerts AN, Vanoverbeke J, Vanschoenwinkel B, Van Doorslaer W, Feuchtmayr H, Atkinson D, Moss B, Davidson TA, Sayer CD, De Meester L. 2015. Rapid evolution of thermal tolerance in the water flea Daphnia. Nat. Clim. Chang. 5.</w:t>
      </w:r>
    </w:p>
    <w:p w14:paraId="2A6D289D" w14:textId="77777777" w:rsidR="00DB3393" w:rsidRPr="00DB3393" w:rsidRDefault="00DB3393" w:rsidP="00DB3393">
      <w:pPr>
        <w:widowControl w:val="0"/>
        <w:autoSpaceDE w:val="0"/>
        <w:autoSpaceDN w:val="0"/>
        <w:adjustRightInd w:val="0"/>
        <w:rPr>
          <w:noProof/>
        </w:rPr>
      </w:pPr>
      <w:r w:rsidRPr="00DB3393">
        <w:rPr>
          <w:noProof/>
        </w:rPr>
        <w:t>Ghalambor CK, Hoke KL, Ruell EW, Fischer EK, Reznick DN, Hughes KA. 2015. Non-adaptive plasticity potentiates rapid adaptive evolution of gene expression in nature. Nature 525.</w:t>
      </w:r>
    </w:p>
    <w:p w14:paraId="38BBE6DA" w14:textId="77777777" w:rsidR="00DB3393" w:rsidRPr="00DB3393" w:rsidRDefault="00DB3393" w:rsidP="00DB3393">
      <w:pPr>
        <w:widowControl w:val="0"/>
        <w:autoSpaceDE w:val="0"/>
        <w:autoSpaceDN w:val="0"/>
        <w:adjustRightInd w:val="0"/>
        <w:rPr>
          <w:noProof/>
        </w:rPr>
      </w:pPr>
      <w:r w:rsidRPr="00DB3393">
        <w:rPr>
          <w:noProof/>
        </w:rPr>
        <w:t>Goitom E, Kilsdonk LJ, Brans K, Jansen M, Lemmens P, De Meester L. 2018. Rapid evolution leads to differential population dynamics and top-down control in resurrected Daphnia populations. Evol. Appl. 11:96–111.</w:t>
      </w:r>
    </w:p>
    <w:p w14:paraId="1B940E8B" w14:textId="77777777" w:rsidR="00DB3393" w:rsidRPr="00DB3393" w:rsidRDefault="00DB3393" w:rsidP="00DB3393">
      <w:pPr>
        <w:widowControl w:val="0"/>
        <w:autoSpaceDE w:val="0"/>
        <w:autoSpaceDN w:val="0"/>
        <w:adjustRightInd w:val="0"/>
        <w:rPr>
          <w:noProof/>
        </w:rPr>
      </w:pPr>
      <w:r w:rsidRPr="00DB3393">
        <w:rPr>
          <w:noProof/>
        </w:rPr>
        <w:t>Goodwin S, McPherson JD, McCombie WR. 2016. Coming of age: ten years of next-generation sequencing technologies. Nat Rev Genet 17:333–351.</w:t>
      </w:r>
    </w:p>
    <w:p w14:paraId="19FE99B4" w14:textId="77777777" w:rsidR="00DB3393" w:rsidRPr="00DB3393" w:rsidRDefault="00DB3393" w:rsidP="00DB3393">
      <w:pPr>
        <w:widowControl w:val="0"/>
        <w:autoSpaceDE w:val="0"/>
        <w:autoSpaceDN w:val="0"/>
        <w:adjustRightInd w:val="0"/>
        <w:rPr>
          <w:noProof/>
        </w:rPr>
      </w:pPr>
      <w:r w:rsidRPr="00DB3393">
        <w:rPr>
          <w:noProof/>
        </w:rPr>
        <w:t>Gossett DR, Millhollon EP, Lucas MC. 1994. Antioxidant response to NaCl stress in salt-tolerant and salt-sensitive cultivars of cotton. Crop Sci. 34:706–714.</w:t>
      </w:r>
    </w:p>
    <w:p w14:paraId="575B5280" w14:textId="77777777" w:rsidR="00DB3393" w:rsidRPr="00DB3393" w:rsidRDefault="00DB3393" w:rsidP="00DB3393">
      <w:pPr>
        <w:widowControl w:val="0"/>
        <w:autoSpaceDE w:val="0"/>
        <w:autoSpaceDN w:val="0"/>
        <w:adjustRightInd w:val="0"/>
        <w:rPr>
          <w:noProof/>
        </w:rPr>
      </w:pPr>
      <w:r w:rsidRPr="00DB3393">
        <w:rPr>
          <w:noProof/>
        </w:rPr>
        <w:t>Grant PR, Rosemary Grant B, Huey RB, Johnson MTJ, Knoll AH, Schmitt J. 2017. Evolution caused by extreme events. Philos. Trans. R. Soc. B Biol. Sci. 372.</w:t>
      </w:r>
    </w:p>
    <w:p w14:paraId="6578D69C" w14:textId="77777777" w:rsidR="00DB3393" w:rsidRPr="00DB3393" w:rsidRDefault="00DB3393" w:rsidP="00DB3393">
      <w:pPr>
        <w:widowControl w:val="0"/>
        <w:autoSpaceDE w:val="0"/>
        <w:autoSpaceDN w:val="0"/>
        <w:adjustRightInd w:val="0"/>
        <w:rPr>
          <w:noProof/>
        </w:rPr>
      </w:pPr>
      <w:r w:rsidRPr="00DB3393">
        <w:rPr>
          <w:noProof/>
        </w:rPr>
        <w:t>Groen SC, Ćalić I, Joly-Lopez Z, Platts AE, Choi JY, Natividad M, Dorph K, Mauck WM, Bracken B, Cabral CLU, et al. 2020. The strength and pattern of natural selection on gene expression in rice. Nature 578:572–576. [accessed 2020 Jul 4]. https://www.nature.com/articles/s41586-020-1997-2</w:t>
      </w:r>
    </w:p>
    <w:p w14:paraId="67CDFDE7" w14:textId="77777777" w:rsidR="00DB3393" w:rsidRPr="00DB3393" w:rsidRDefault="00DB3393" w:rsidP="00DB3393">
      <w:pPr>
        <w:widowControl w:val="0"/>
        <w:autoSpaceDE w:val="0"/>
        <w:autoSpaceDN w:val="0"/>
        <w:adjustRightInd w:val="0"/>
        <w:rPr>
          <w:noProof/>
        </w:rPr>
      </w:pPr>
      <w:r w:rsidRPr="00DB3393">
        <w:rPr>
          <w:noProof/>
        </w:rPr>
        <w:t>Haas BJ, Papanicolaou A, Yassour M, Grabherr M, Blood PD, Bowden J, Couger MB, Eccles D, Li B, Lieber M, et al. 2013. De novo transcript sequence reconstruction from RNA-seq using the Trinity platform for reference generation and analysis. Nat. Protoc. 8:1494–1512. [accessed 2018 Aug 13]. http://www.ncbi.nlm.nih.gov/pubmed/23845962</w:t>
      </w:r>
    </w:p>
    <w:p w14:paraId="649281F3" w14:textId="77777777" w:rsidR="00DB3393" w:rsidRPr="00DB3393" w:rsidRDefault="00DB3393" w:rsidP="00DB3393">
      <w:pPr>
        <w:widowControl w:val="0"/>
        <w:autoSpaceDE w:val="0"/>
        <w:autoSpaceDN w:val="0"/>
        <w:adjustRightInd w:val="0"/>
        <w:rPr>
          <w:noProof/>
        </w:rPr>
      </w:pPr>
      <w:r w:rsidRPr="00DB3393">
        <w:rPr>
          <w:noProof/>
        </w:rPr>
        <w:t>Hairston N., Ellner S, Kearns CM. 1996. Overlapping Generations: The Storage Effect and the Maintenance of Biotic Diversity. Popul. Dyn. Ecol. Sp. Time:109–145.</w:t>
      </w:r>
    </w:p>
    <w:p w14:paraId="63902ADB" w14:textId="77777777" w:rsidR="00DB3393" w:rsidRPr="00DB3393" w:rsidRDefault="00DB3393" w:rsidP="00DB3393">
      <w:pPr>
        <w:widowControl w:val="0"/>
        <w:autoSpaceDE w:val="0"/>
        <w:autoSpaceDN w:val="0"/>
        <w:adjustRightInd w:val="0"/>
        <w:rPr>
          <w:noProof/>
        </w:rPr>
      </w:pPr>
      <w:r w:rsidRPr="00DB3393">
        <w:rPr>
          <w:noProof/>
        </w:rPr>
        <w:t>Hairston NG, Ellner SP, Geber MA, Yoshida T, Fox JA. 2005. Rapid evolution and the convergence of ecological and evolutionary time. Ecol. Lett. 8:1114–1127. [accessed 2017 Mar 4]. http://www.imaginiquebengals.com/evoeco.pdf</w:t>
      </w:r>
    </w:p>
    <w:p w14:paraId="2CC8FCC2" w14:textId="77777777" w:rsidR="00DB3393" w:rsidRPr="00DB3393" w:rsidRDefault="00DB3393" w:rsidP="00DB3393">
      <w:pPr>
        <w:widowControl w:val="0"/>
        <w:autoSpaceDE w:val="0"/>
        <w:autoSpaceDN w:val="0"/>
        <w:adjustRightInd w:val="0"/>
        <w:rPr>
          <w:noProof/>
        </w:rPr>
      </w:pPr>
      <w:r w:rsidRPr="00DB3393">
        <w:rPr>
          <w:noProof/>
        </w:rPr>
        <w:t>Hairston NG, Kearns CM. 2002. Temporal Dispersal: Ecological and Evolutionary Aspects of Zooplankton Egg Banks and the Role of Sediment Mixing. Integr. Comp. Biol. 42:481–491. [accessed 2019 Feb 10]. https://academic.oup.com/icb/article-lookup/doi/10.1093/icb/42.3.481</w:t>
      </w:r>
    </w:p>
    <w:p w14:paraId="35957937" w14:textId="77777777" w:rsidR="00DB3393" w:rsidRPr="00DB3393" w:rsidRDefault="00DB3393" w:rsidP="00DB3393">
      <w:pPr>
        <w:widowControl w:val="0"/>
        <w:autoSpaceDE w:val="0"/>
        <w:autoSpaceDN w:val="0"/>
        <w:adjustRightInd w:val="0"/>
        <w:rPr>
          <w:noProof/>
        </w:rPr>
      </w:pPr>
      <w:r w:rsidRPr="00DB3393">
        <w:rPr>
          <w:noProof/>
        </w:rPr>
        <w:t xml:space="preserve">Hairston NG, Kearns CM, Ellner SP. 1996. Phenotypic variation in a zooplankton </w:t>
      </w:r>
      <w:r w:rsidRPr="00DB3393">
        <w:rPr>
          <w:noProof/>
        </w:rPr>
        <w:lastRenderedPageBreak/>
        <w:t>egg bank. Ecology 77:2382–2392.</w:t>
      </w:r>
    </w:p>
    <w:p w14:paraId="42580B8C" w14:textId="77777777" w:rsidR="00DB3393" w:rsidRPr="00DB3393" w:rsidRDefault="00DB3393" w:rsidP="00DB3393">
      <w:pPr>
        <w:widowControl w:val="0"/>
        <w:autoSpaceDE w:val="0"/>
        <w:autoSpaceDN w:val="0"/>
        <w:adjustRightInd w:val="0"/>
        <w:rPr>
          <w:noProof/>
        </w:rPr>
      </w:pPr>
      <w:r w:rsidRPr="00DB3393">
        <w:rPr>
          <w:noProof/>
        </w:rPr>
        <w:t>Hales NR, Schield DR, Andrew AL, Card DC, Walsh MR, Castoe TA. 2017. Contrasting gene expression programs correspond with predator-induced phenotypic plasticity within and across generations in Daphnia. Mol. Ecol. 26:5003–5015.</w:t>
      </w:r>
    </w:p>
    <w:p w14:paraId="46BFC829" w14:textId="77777777" w:rsidR="00DB3393" w:rsidRPr="00DB3393" w:rsidRDefault="00DB3393" w:rsidP="00DB3393">
      <w:pPr>
        <w:widowControl w:val="0"/>
        <w:autoSpaceDE w:val="0"/>
        <w:autoSpaceDN w:val="0"/>
        <w:adjustRightInd w:val="0"/>
        <w:rPr>
          <w:noProof/>
        </w:rPr>
      </w:pPr>
      <w:r w:rsidRPr="00DB3393">
        <w:rPr>
          <w:noProof/>
        </w:rPr>
        <w:t>Hamann E, Pauli CS, Joly</w:t>
      </w:r>
      <w:r w:rsidRPr="00DB3393">
        <w:rPr>
          <w:rFonts w:ascii="Cambria Math" w:hAnsi="Cambria Math" w:cs="Cambria Math"/>
          <w:noProof/>
        </w:rPr>
        <w:t>‐</w:t>
      </w:r>
      <w:r w:rsidRPr="00DB3393">
        <w:rPr>
          <w:noProof/>
        </w:rPr>
        <w:t>Lopez Z, Groen SC, Rest JS, Kane NC, Purugganan MD, Franks SJ. 2020 Aug 6. Rapid evolutionary changes in gene expression in response to climate fluctuations. Mol. Ecol.:mec.15583. [accessed 2020 Aug 12]. https://onlinelibrary.wiley.com/doi/abs/10.1111/mec.15583</w:t>
      </w:r>
    </w:p>
    <w:p w14:paraId="466E9F9E" w14:textId="77777777" w:rsidR="00DB3393" w:rsidRPr="00DB3393" w:rsidRDefault="00DB3393" w:rsidP="00DB3393">
      <w:pPr>
        <w:widowControl w:val="0"/>
        <w:autoSpaceDE w:val="0"/>
        <w:autoSpaceDN w:val="0"/>
        <w:adjustRightInd w:val="0"/>
        <w:rPr>
          <w:noProof/>
        </w:rPr>
      </w:pPr>
      <w:r w:rsidRPr="00DB3393">
        <w:rPr>
          <w:noProof/>
        </w:rPr>
        <w:t>Hamann E, Weis AE, Franks SJ. 2018. Two decades of evolutionary changes in Brassica rapa in response to fluctuations in precipitation and severe drought. Evolution (N. Y).</w:t>
      </w:r>
    </w:p>
    <w:p w14:paraId="1CEE3842" w14:textId="77777777" w:rsidR="00DB3393" w:rsidRPr="00DB3393" w:rsidRDefault="00DB3393" w:rsidP="00DB3393">
      <w:pPr>
        <w:widowControl w:val="0"/>
        <w:autoSpaceDE w:val="0"/>
        <w:autoSpaceDN w:val="0"/>
        <w:adjustRightInd w:val="0"/>
        <w:rPr>
          <w:noProof/>
        </w:rPr>
      </w:pPr>
      <w:r w:rsidRPr="00DB3393">
        <w:rPr>
          <w:noProof/>
        </w:rPr>
        <w:t>Harder AM, Willoughby JR, Ardren WR, Christie MR. 2020. Among</w:t>
      </w:r>
      <w:r w:rsidRPr="00DB3393">
        <w:rPr>
          <w:rFonts w:ascii="Cambria Math" w:hAnsi="Cambria Math" w:cs="Cambria Math"/>
          <w:noProof/>
        </w:rPr>
        <w:t>‐</w:t>
      </w:r>
      <w:r w:rsidRPr="00DB3393">
        <w:rPr>
          <w:noProof/>
        </w:rPr>
        <w:t>family variation in survival and gene expression uncovers adaptive genetic variation in a threatened fish. Mol. Ecol. 29:1035–1049. [accessed 2020 Jul 4]. https://onlinelibrary.wiley.com/doi/abs/10.1111/mec.15334</w:t>
      </w:r>
    </w:p>
    <w:p w14:paraId="79F0F6DE" w14:textId="77777777" w:rsidR="00DB3393" w:rsidRPr="00DB3393" w:rsidRDefault="00DB3393" w:rsidP="00DB3393">
      <w:pPr>
        <w:widowControl w:val="0"/>
        <w:autoSpaceDE w:val="0"/>
        <w:autoSpaceDN w:val="0"/>
        <w:adjustRightInd w:val="0"/>
        <w:rPr>
          <w:noProof/>
        </w:rPr>
      </w:pPr>
      <w:r w:rsidRPr="00DB3393">
        <w:rPr>
          <w:noProof/>
        </w:rPr>
        <w:t>Hart SP, Turcotte MM, Levine JM. 2019. Effects of rapid evolution on species coexistence. Proc. Natl. Acad. Sci. U. S. A. 116:2112–2117.</w:t>
      </w:r>
    </w:p>
    <w:p w14:paraId="2C3B9A03" w14:textId="77777777" w:rsidR="00DB3393" w:rsidRPr="00DB3393" w:rsidRDefault="00DB3393" w:rsidP="00DB3393">
      <w:pPr>
        <w:widowControl w:val="0"/>
        <w:autoSpaceDE w:val="0"/>
        <w:autoSpaceDN w:val="0"/>
        <w:adjustRightInd w:val="0"/>
        <w:rPr>
          <w:noProof/>
        </w:rPr>
      </w:pPr>
      <w:r w:rsidRPr="00DB3393">
        <w:rPr>
          <w:noProof/>
        </w:rPr>
        <w:t>Hatton RS, DeLaune RD, Patrick WH. 1983. Sedimentation, accretion, and subsidence in marshes of Barataria Basin, Louisiana1. Limnol. Oceanogr. 28:494–502. [accessed 2017 Aug 25]. http://doi.wiley.com/10.4319/lo.1983.28.3.0494</w:t>
      </w:r>
    </w:p>
    <w:p w14:paraId="05902635" w14:textId="77777777" w:rsidR="00DB3393" w:rsidRPr="00DB3393" w:rsidRDefault="00DB3393" w:rsidP="00DB3393">
      <w:pPr>
        <w:widowControl w:val="0"/>
        <w:autoSpaceDE w:val="0"/>
        <w:autoSpaceDN w:val="0"/>
        <w:adjustRightInd w:val="0"/>
        <w:rPr>
          <w:noProof/>
        </w:rPr>
      </w:pPr>
      <w:r w:rsidRPr="00DB3393">
        <w:rPr>
          <w:noProof/>
        </w:rPr>
        <w:t>Hendry AP (Andrew P. 2016. Eco-evolutionary dynamics. [accessed 2018 Sep 6]. https://books.google.com/books?id=QMtIDAAAQBAJ&amp;lr=&amp;source=gbs_navlinks_s</w:t>
      </w:r>
    </w:p>
    <w:p w14:paraId="06166CD0" w14:textId="77777777" w:rsidR="00DB3393" w:rsidRPr="00DB3393" w:rsidRDefault="00DB3393" w:rsidP="00DB3393">
      <w:pPr>
        <w:widowControl w:val="0"/>
        <w:autoSpaceDE w:val="0"/>
        <w:autoSpaceDN w:val="0"/>
        <w:adjustRightInd w:val="0"/>
        <w:rPr>
          <w:noProof/>
        </w:rPr>
      </w:pPr>
      <w:r w:rsidRPr="00DB3393">
        <w:rPr>
          <w:noProof/>
        </w:rPr>
        <w:t>Hendry AP, Farrugia TJ, Kinnison MT. 2008. Human influences on rates of phenotypic change in wild animal populations. Mol. Ecol. 17:20–29.</w:t>
      </w:r>
    </w:p>
    <w:p w14:paraId="25592BD3" w14:textId="77777777" w:rsidR="00DB3393" w:rsidRPr="00DB3393" w:rsidRDefault="00DB3393" w:rsidP="00DB3393">
      <w:pPr>
        <w:widowControl w:val="0"/>
        <w:autoSpaceDE w:val="0"/>
        <w:autoSpaceDN w:val="0"/>
        <w:adjustRightInd w:val="0"/>
        <w:rPr>
          <w:noProof/>
        </w:rPr>
      </w:pPr>
      <w:r w:rsidRPr="00DB3393">
        <w:rPr>
          <w:noProof/>
        </w:rPr>
        <w:t>Hendry AP, Kinnison MT. 1999. Perspective: The Pace of Modern Life: Measuring Rates of Contemporary Microevolution. Evolution (N. Y). 53:1637. [accessed 2018 Feb 25]. http://www.jstor.org/stable/2640428?origin=crossref</w:t>
      </w:r>
    </w:p>
    <w:p w14:paraId="68F30355" w14:textId="77777777" w:rsidR="00DB3393" w:rsidRPr="00DB3393" w:rsidRDefault="00DB3393" w:rsidP="00DB3393">
      <w:pPr>
        <w:widowControl w:val="0"/>
        <w:autoSpaceDE w:val="0"/>
        <w:autoSpaceDN w:val="0"/>
        <w:adjustRightInd w:val="0"/>
        <w:rPr>
          <w:noProof/>
        </w:rPr>
      </w:pPr>
      <w:r w:rsidRPr="00DB3393">
        <w:rPr>
          <w:noProof/>
        </w:rPr>
        <w:t>Hernández-Nistal J, Dopico B, Labrador E. 2002. Cold and salt stress regulates the expression and activity of a chickpea cytosolic Cu/Zn superoxide dismutase. Plant Sci. 163:507–514.</w:t>
      </w:r>
    </w:p>
    <w:p w14:paraId="4DD3D13C" w14:textId="77777777" w:rsidR="00DB3393" w:rsidRPr="00DB3393" w:rsidRDefault="00DB3393" w:rsidP="00DB3393">
      <w:pPr>
        <w:widowControl w:val="0"/>
        <w:autoSpaceDE w:val="0"/>
        <w:autoSpaceDN w:val="0"/>
        <w:adjustRightInd w:val="0"/>
        <w:rPr>
          <w:noProof/>
        </w:rPr>
      </w:pPr>
      <w:r w:rsidRPr="00DB3393">
        <w:rPr>
          <w:noProof/>
        </w:rPr>
        <w:t>Hernández JA, Campillo A, Jiménez A, Alarcón JJ, Sevilla F. 1999. Response of antioxidant systems and leaf water relations to NaCl stress in pea plants. New Phytol. 141:241–251.</w:t>
      </w:r>
    </w:p>
    <w:p w14:paraId="520EC037" w14:textId="77777777" w:rsidR="00DB3393" w:rsidRPr="00DB3393" w:rsidRDefault="00DB3393" w:rsidP="00DB3393">
      <w:pPr>
        <w:widowControl w:val="0"/>
        <w:autoSpaceDE w:val="0"/>
        <w:autoSpaceDN w:val="0"/>
        <w:adjustRightInd w:val="0"/>
        <w:rPr>
          <w:noProof/>
        </w:rPr>
      </w:pPr>
      <w:r w:rsidRPr="00DB3393">
        <w:rPr>
          <w:noProof/>
        </w:rPr>
        <w:t>Hill NM, Vander Kloet SP. 2005. Longevity of experimentally buried seed in Vaccinium: Relationship to climate, reproductive factors and natural seed banks. J. Ecol. 93:1167–1176.</w:t>
      </w:r>
    </w:p>
    <w:p w14:paraId="1AF0DA85" w14:textId="77777777" w:rsidR="00DB3393" w:rsidRPr="00DB3393" w:rsidRDefault="00DB3393" w:rsidP="00DB3393">
      <w:pPr>
        <w:widowControl w:val="0"/>
        <w:autoSpaceDE w:val="0"/>
        <w:autoSpaceDN w:val="0"/>
        <w:adjustRightInd w:val="0"/>
        <w:rPr>
          <w:noProof/>
        </w:rPr>
      </w:pPr>
      <w:r w:rsidRPr="00DB3393">
        <w:rPr>
          <w:noProof/>
        </w:rPr>
        <w:t>Hilton TW, Najjar RG, Zhong L, Li M. 2008a. Is there a signal of sea-level rise in Chesapeake Bay salinity? J. Geophys. Res. Ocean. 113:1–12.</w:t>
      </w:r>
    </w:p>
    <w:p w14:paraId="24FBE04F" w14:textId="77777777" w:rsidR="00DB3393" w:rsidRPr="00DB3393" w:rsidRDefault="00DB3393" w:rsidP="00DB3393">
      <w:pPr>
        <w:widowControl w:val="0"/>
        <w:autoSpaceDE w:val="0"/>
        <w:autoSpaceDN w:val="0"/>
        <w:adjustRightInd w:val="0"/>
        <w:rPr>
          <w:noProof/>
        </w:rPr>
      </w:pPr>
      <w:r w:rsidRPr="00DB3393">
        <w:rPr>
          <w:noProof/>
        </w:rPr>
        <w:t xml:space="preserve">Hilton TW, Najjar RG, Zhong L, Li M. 2008b. Is there a signal of sea-level rise in Chesapeake Bay salinity? J. Geophys. Res. 113:C09002. [accessed 2018 Feb </w:t>
      </w:r>
      <w:r w:rsidRPr="00DB3393">
        <w:rPr>
          <w:noProof/>
        </w:rPr>
        <w:lastRenderedPageBreak/>
        <w:t>5]. http://doi.wiley.com/10.1029/2007JC004247</w:t>
      </w:r>
    </w:p>
    <w:p w14:paraId="6DD8EED1" w14:textId="77777777" w:rsidR="00DB3393" w:rsidRPr="00DB3393" w:rsidRDefault="00DB3393" w:rsidP="00DB3393">
      <w:pPr>
        <w:widowControl w:val="0"/>
        <w:autoSpaceDE w:val="0"/>
        <w:autoSpaceDN w:val="0"/>
        <w:adjustRightInd w:val="0"/>
        <w:rPr>
          <w:noProof/>
        </w:rPr>
      </w:pPr>
      <w:r w:rsidRPr="00DB3393">
        <w:rPr>
          <w:noProof/>
        </w:rPr>
        <w:t>Hines J, Reyes M, Mozder TJ, Gessner MO. 2014. Genotypic trait variation modifies effects of climate warming and nitrogen deposition on litter mass loss and microbial respiration. Glob. Chang. Biol. 20:3780–3789.</w:t>
      </w:r>
    </w:p>
    <w:p w14:paraId="364ECA01" w14:textId="77777777" w:rsidR="00DB3393" w:rsidRPr="00DB3393" w:rsidRDefault="00DB3393" w:rsidP="00DB3393">
      <w:pPr>
        <w:widowControl w:val="0"/>
        <w:autoSpaceDE w:val="0"/>
        <w:autoSpaceDN w:val="0"/>
        <w:adjustRightInd w:val="0"/>
        <w:rPr>
          <w:noProof/>
        </w:rPr>
      </w:pPr>
      <w:r w:rsidRPr="00DB3393">
        <w:rPr>
          <w:noProof/>
        </w:rPr>
        <w:t>Hoban S, Kelley JL, Lotterhos KE, Antolin MF, Bradburd G, Lowry DB, Poss ML, Reed LK, Storfer A, Whitlock MC. 2016. Finding the Genomic Basis of Local Adaptation: Pitfalls, Practical Solutions, and Future Directions. Am. Nat. 188. [accessed 2017 Oct 10]. http://www.journals.uchicago.edu/doi/pdfplus/10.1086/688018</w:t>
      </w:r>
    </w:p>
    <w:p w14:paraId="07A8486E" w14:textId="77777777" w:rsidR="00DB3393" w:rsidRPr="00DB3393" w:rsidRDefault="00DB3393" w:rsidP="00DB3393">
      <w:pPr>
        <w:widowControl w:val="0"/>
        <w:autoSpaceDE w:val="0"/>
        <w:autoSpaceDN w:val="0"/>
        <w:adjustRightInd w:val="0"/>
        <w:rPr>
          <w:noProof/>
        </w:rPr>
      </w:pPr>
      <w:r w:rsidRPr="00DB3393">
        <w:rPr>
          <w:noProof/>
        </w:rPr>
        <w:t>Hodgins-Davis A, Townsend JP. 2009. Evolving gene expression: from G to E to G × E. Trends Ecol. Evol. 24:649–658.</w:t>
      </w:r>
    </w:p>
    <w:p w14:paraId="5DEF630D" w14:textId="77777777" w:rsidR="00DB3393" w:rsidRPr="00DB3393" w:rsidRDefault="00DB3393" w:rsidP="00DB3393">
      <w:pPr>
        <w:widowControl w:val="0"/>
        <w:autoSpaceDE w:val="0"/>
        <w:autoSpaceDN w:val="0"/>
        <w:adjustRightInd w:val="0"/>
        <w:rPr>
          <w:noProof/>
        </w:rPr>
      </w:pPr>
      <w:r w:rsidRPr="00DB3393">
        <w:rPr>
          <w:noProof/>
        </w:rPr>
        <w:t>Hoffman A, Sgro C. 2011. Climate change and evolutionary adaptation.: EBSCOhost. Nature. [accessed 2017 Nov 12]. http://web.a.ebscohost.com.proxy.lib.utk.edu:90/ehost/pdfviewer/pdfviewer?vid=1&amp;sid=163b7a34-1001-43d0-b237-869f03c4f1ef%40sessionmgr4008</w:t>
      </w:r>
    </w:p>
    <w:p w14:paraId="43B7C150" w14:textId="77777777" w:rsidR="00DB3393" w:rsidRPr="00DB3393" w:rsidRDefault="00DB3393" w:rsidP="00DB3393">
      <w:pPr>
        <w:widowControl w:val="0"/>
        <w:autoSpaceDE w:val="0"/>
        <w:autoSpaceDN w:val="0"/>
        <w:adjustRightInd w:val="0"/>
        <w:rPr>
          <w:noProof/>
        </w:rPr>
      </w:pPr>
      <w:r w:rsidRPr="00DB3393">
        <w:rPr>
          <w:noProof/>
        </w:rPr>
        <w:t>Holmes GD, Hall NE, Gendall AR, Boon PI, James EA. 2016. Using Transcriptomics to Identify Differential Gene Expression in Response to Salinity among Australian Phragmites australis Clones. Front. Plant Sci. 7:1–12.</w:t>
      </w:r>
    </w:p>
    <w:p w14:paraId="7B8000DC" w14:textId="77777777" w:rsidR="00DB3393" w:rsidRPr="00DB3393" w:rsidRDefault="00DB3393" w:rsidP="00DB3393">
      <w:pPr>
        <w:widowControl w:val="0"/>
        <w:autoSpaceDE w:val="0"/>
        <w:autoSpaceDN w:val="0"/>
        <w:adjustRightInd w:val="0"/>
        <w:rPr>
          <w:noProof/>
        </w:rPr>
      </w:pPr>
      <w:r w:rsidRPr="00DB3393">
        <w:rPr>
          <w:noProof/>
        </w:rPr>
        <w:t>Hölzer M, Marz M. 2019. De novo transcriptome assembly: A comprehensive cross-species comparison of short-read RNA-Seq assemblers. Gigascience 8:1–16.</w:t>
      </w:r>
    </w:p>
    <w:p w14:paraId="78AE0037" w14:textId="77777777" w:rsidR="00DB3393" w:rsidRPr="00DB3393" w:rsidRDefault="00DB3393" w:rsidP="00DB3393">
      <w:pPr>
        <w:widowControl w:val="0"/>
        <w:autoSpaceDE w:val="0"/>
        <w:autoSpaceDN w:val="0"/>
        <w:adjustRightInd w:val="0"/>
        <w:rPr>
          <w:noProof/>
        </w:rPr>
      </w:pPr>
      <w:r w:rsidRPr="00DB3393">
        <w:rPr>
          <w:noProof/>
        </w:rPr>
        <w:t>Hong B, Shen J. 2012. Responses of estuarine salinity and transport processes to potential future sea-level rise in the Chesapeake Bay. Estuar. Coast. Shelf Sci. 104–105:33–45. [accessed 2019 Feb 28]. https://www.sciencedirect.com/science/article/pii/S027277141200087X</w:t>
      </w:r>
    </w:p>
    <w:p w14:paraId="464B2768" w14:textId="77777777" w:rsidR="00DB3393" w:rsidRPr="00DB3393" w:rsidRDefault="00DB3393" w:rsidP="00DB3393">
      <w:pPr>
        <w:widowControl w:val="0"/>
        <w:autoSpaceDE w:val="0"/>
        <w:autoSpaceDN w:val="0"/>
        <w:adjustRightInd w:val="0"/>
        <w:rPr>
          <w:noProof/>
        </w:rPr>
      </w:pPr>
      <w:r w:rsidRPr="00DB3393">
        <w:rPr>
          <w:noProof/>
        </w:rPr>
        <w:t>Ikegami M, Whigham DF, Werger MJA. 2009. Ramet phenology and clonal architectures of the clonal sedge Schoenoplectus americanus (Pers.) Volk. ex Schinz &amp;amp; R. Keller. Plant Ecol. 200:287–301. [accessed 2019 Feb 21]. http://link.springer.com/10.1007/s11258-008-9453-7</w:t>
      </w:r>
    </w:p>
    <w:p w14:paraId="4C338A23" w14:textId="77777777" w:rsidR="00DB3393" w:rsidRPr="00DB3393" w:rsidRDefault="00DB3393" w:rsidP="00DB3393">
      <w:pPr>
        <w:widowControl w:val="0"/>
        <w:autoSpaceDE w:val="0"/>
        <w:autoSpaceDN w:val="0"/>
        <w:adjustRightInd w:val="0"/>
        <w:rPr>
          <w:noProof/>
        </w:rPr>
      </w:pPr>
      <w:r w:rsidRPr="000A3EBA">
        <w:rPr>
          <w:noProof/>
          <w:lang w:val="fr-FR"/>
        </w:rPr>
        <w:t xml:space="preserve">Jankowski KL, Törnqvist TE, Fernandes AM. 2017. </w:t>
      </w:r>
      <w:r w:rsidRPr="00DB3393">
        <w:rPr>
          <w:noProof/>
        </w:rPr>
        <w:t>Vulnerability of Louisiana’s coastal wetlands to present-day rates of relative sea-level rise. Nat. Commun. 8.</w:t>
      </w:r>
    </w:p>
    <w:p w14:paraId="704733E2" w14:textId="77777777" w:rsidR="00DB3393" w:rsidRPr="00DB3393" w:rsidRDefault="00DB3393" w:rsidP="00DB3393">
      <w:pPr>
        <w:widowControl w:val="0"/>
        <w:autoSpaceDE w:val="0"/>
        <w:autoSpaceDN w:val="0"/>
        <w:adjustRightInd w:val="0"/>
        <w:rPr>
          <w:noProof/>
        </w:rPr>
      </w:pPr>
      <w:r w:rsidRPr="00DB3393">
        <w:rPr>
          <w:noProof/>
        </w:rPr>
        <w:t>Jannesar M, Seyedi SM, Moazzam Jazi M, Niknam V, Ebrahimzadeh H, Botanga C. 2020. A genome-wide identification, characterization and functional analysis of salt-related long non-coding RNAs in non-model plant Pistacia vera L. using transcriptome high throughput sequencing. Sci. Rep. 10:1–23.</w:t>
      </w:r>
    </w:p>
    <w:p w14:paraId="769E56C4" w14:textId="77777777" w:rsidR="00DB3393" w:rsidRPr="00DB3393" w:rsidRDefault="00DB3393" w:rsidP="00DB3393">
      <w:pPr>
        <w:widowControl w:val="0"/>
        <w:autoSpaceDE w:val="0"/>
        <w:autoSpaceDN w:val="0"/>
        <w:adjustRightInd w:val="0"/>
        <w:rPr>
          <w:noProof/>
        </w:rPr>
      </w:pPr>
      <w:r w:rsidRPr="00DB3393">
        <w:rPr>
          <w:noProof/>
        </w:rPr>
        <w:t>Jarrell ER, Kolker AS, Campbell C, Blum MJ. 2016. Brackish Marsh Plant Community Responses to Regional Precipitation and Relative sea-Level Rise. Wetlands 36:607–619. [accessed 2017 Aug 27]. http://link.springer.com/10.1007/s13157-016-0769-0</w:t>
      </w:r>
    </w:p>
    <w:p w14:paraId="33738C2C" w14:textId="77777777" w:rsidR="00DB3393" w:rsidRPr="00DB3393" w:rsidRDefault="00DB3393" w:rsidP="00DB3393">
      <w:pPr>
        <w:widowControl w:val="0"/>
        <w:autoSpaceDE w:val="0"/>
        <w:autoSpaceDN w:val="0"/>
        <w:adjustRightInd w:val="0"/>
        <w:rPr>
          <w:noProof/>
        </w:rPr>
      </w:pPr>
      <w:r w:rsidRPr="00DB3393">
        <w:rPr>
          <w:noProof/>
        </w:rPr>
        <w:t>Karan R, Subudhi PK. 2012. Overexpression of a nascent polypeptide associated complex gene (SaβNAC) of Spartina alterniflora improves tolerance to salinity and drought in transgenic Arabidopsis. Biochem. Biophys. Res. Commun. 424:747–752. [accessed 2019 Mar 25]. https://www.sciencedirect.com/science/article/pii/S0006291X1201306X</w:t>
      </w:r>
    </w:p>
    <w:p w14:paraId="72D54E45" w14:textId="77777777" w:rsidR="00DB3393" w:rsidRPr="00DB3393" w:rsidRDefault="00DB3393" w:rsidP="00DB3393">
      <w:pPr>
        <w:widowControl w:val="0"/>
        <w:autoSpaceDE w:val="0"/>
        <w:autoSpaceDN w:val="0"/>
        <w:adjustRightInd w:val="0"/>
        <w:rPr>
          <w:noProof/>
        </w:rPr>
      </w:pPr>
      <w:r w:rsidRPr="00DB3393">
        <w:rPr>
          <w:noProof/>
        </w:rPr>
        <w:lastRenderedPageBreak/>
        <w:t>Karan R, Subudhi PK. 2014. Overexpression of an adenosine diphosphate-ribosylation factor gene from the halophytic grass Spartina alterniflora confers salinity and drought tolerance in transgenic Arabidopsis. Plant Cell Rep. 33:373–384.</w:t>
      </w:r>
    </w:p>
    <w:p w14:paraId="7C28A88B" w14:textId="77777777" w:rsidR="00DB3393" w:rsidRPr="00DB3393" w:rsidRDefault="00DB3393" w:rsidP="00DB3393">
      <w:pPr>
        <w:widowControl w:val="0"/>
        <w:autoSpaceDE w:val="0"/>
        <w:autoSpaceDN w:val="0"/>
        <w:adjustRightInd w:val="0"/>
        <w:rPr>
          <w:noProof/>
        </w:rPr>
      </w:pPr>
      <w:r w:rsidRPr="00DB3393">
        <w:rPr>
          <w:noProof/>
        </w:rPr>
        <w:t>Kawecki TJ, Lenski RE, Ebert D, Hollis B, Olivieri I, Whitlock MC. 2012. Experimental evolution. Trends Ecol. Evol. 27:547–560.</w:t>
      </w:r>
    </w:p>
    <w:p w14:paraId="3ED6E9E3" w14:textId="77777777" w:rsidR="00DB3393" w:rsidRPr="00DB3393" w:rsidRDefault="00DB3393" w:rsidP="00DB3393">
      <w:pPr>
        <w:widowControl w:val="0"/>
        <w:autoSpaceDE w:val="0"/>
        <w:autoSpaceDN w:val="0"/>
        <w:adjustRightInd w:val="0"/>
        <w:rPr>
          <w:noProof/>
        </w:rPr>
      </w:pPr>
      <w:r w:rsidRPr="00DB3393">
        <w:rPr>
          <w:noProof/>
        </w:rPr>
        <w:t>Kearney MS. 1996. Sea-level Change during the Last Thousand Years in Chesapeake Bay. J. Coast. Res. 12:977–983.</w:t>
      </w:r>
    </w:p>
    <w:p w14:paraId="55D77A03" w14:textId="77777777" w:rsidR="00DB3393" w:rsidRPr="00DB3393" w:rsidRDefault="00DB3393" w:rsidP="00DB3393">
      <w:pPr>
        <w:widowControl w:val="0"/>
        <w:autoSpaceDE w:val="0"/>
        <w:autoSpaceDN w:val="0"/>
        <w:adjustRightInd w:val="0"/>
        <w:rPr>
          <w:noProof/>
        </w:rPr>
      </w:pPr>
      <w:r w:rsidRPr="00DB3393">
        <w:rPr>
          <w:noProof/>
        </w:rPr>
        <w:t>Kearney MS, Stevenson JC, Kearneyt MS, Stevensont JC. 1991. Island Land Loss and Marsh Vertical Accretion Rate Evidence for Historical Sea-Level Changes in Chesapeake Bay Evidence for Historical Sea-Level Changes in Chesapeake Bay1 Rate Evidence for Historical Sea-Level Changes in Chesapeake Bay. Journal of Coastal. Source J. Coast. Res. J. Coast. Res. 7:403–415. [accessed 2017 Aug 25]. http://www.jstor.org/stable/4297845</w:t>
      </w:r>
    </w:p>
    <w:p w14:paraId="4670A90B" w14:textId="77777777" w:rsidR="00DB3393" w:rsidRPr="00DB3393" w:rsidRDefault="00DB3393" w:rsidP="00DB3393">
      <w:pPr>
        <w:widowControl w:val="0"/>
        <w:autoSpaceDE w:val="0"/>
        <w:autoSpaceDN w:val="0"/>
        <w:adjustRightInd w:val="0"/>
        <w:rPr>
          <w:noProof/>
        </w:rPr>
      </w:pPr>
      <w:r w:rsidRPr="00DB3393">
        <w:rPr>
          <w:noProof/>
        </w:rPr>
        <w:t>Kelleway JJ, Saintilan N, Macreadie PI, Baldock JA, Ralph PJ. 2017. Sediment and carbon deposition vary among vegetation assemblages in a coastal salt marsh. Biogeosciences 145194:3763–3779. [accessed 2017 Aug 22]. https://www.biogeosciences.net/14/3763/2017/bg-14-3763-2017.pdf</w:t>
      </w:r>
    </w:p>
    <w:p w14:paraId="6B11F0AC" w14:textId="77777777" w:rsidR="00DB3393" w:rsidRPr="00DB3393" w:rsidRDefault="00DB3393" w:rsidP="00DB3393">
      <w:pPr>
        <w:widowControl w:val="0"/>
        <w:autoSpaceDE w:val="0"/>
        <w:autoSpaceDN w:val="0"/>
        <w:adjustRightInd w:val="0"/>
        <w:rPr>
          <w:noProof/>
        </w:rPr>
      </w:pPr>
      <w:r w:rsidRPr="00DB3393">
        <w:rPr>
          <w:noProof/>
        </w:rPr>
        <w:t>Kelley JL, Desvignes T, McGowan KL, Perez M, Arias Rodriguez L, Brown AP, Culumber Z, Tobler M. 2020. microRNA expression variation in a natural system as a potential molecular mechanism contributing to adaptation to hydrogen sulfide.</w:t>
      </w:r>
    </w:p>
    <w:p w14:paraId="2A4AE2FB" w14:textId="77777777" w:rsidR="00DB3393" w:rsidRPr="00DB3393" w:rsidRDefault="00DB3393" w:rsidP="00DB3393">
      <w:pPr>
        <w:widowControl w:val="0"/>
        <w:autoSpaceDE w:val="0"/>
        <w:autoSpaceDN w:val="0"/>
        <w:adjustRightInd w:val="0"/>
        <w:rPr>
          <w:noProof/>
        </w:rPr>
      </w:pPr>
      <w:r w:rsidRPr="00DB3393">
        <w:rPr>
          <w:noProof/>
        </w:rPr>
        <w:t>Kerfoot WC, Robbins J a., Weider LJ. 1999. A new approach to historical reconstruction: Combining descriptive and experimental paleolimnology. Limnol. Oceanogr. 44:1232–1247.</w:t>
      </w:r>
    </w:p>
    <w:p w14:paraId="15F291A0" w14:textId="77777777" w:rsidR="00DB3393" w:rsidRPr="00DB3393" w:rsidRDefault="00DB3393" w:rsidP="00DB3393">
      <w:pPr>
        <w:widowControl w:val="0"/>
        <w:autoSpaceDE w:val="0"/>
        <w:autoSpaceDN w:val="0"/>
        <w:adjustRightInd w:val="0"/>
        <w:rPr>
          <w:noProof/>
        </w:rPr>
      </w:pPr>
      <w:r w:rsidRPr="00DB3393">
        <w:rPr>
          <w:noProof/>
        </w:rPr>
        <w:t>Kerfoot WC, Weider LJ. 2004. Experimental paleoecology (resurrection ecology): Chasing Van Valen’s Red Queen hypothesis. Limnol. Oceanogr. 49:1300–1316. [accessed 2018 Sep 8]. http://doi.wiley.com/10.4319/lo.2004.49.4_part_2.1300</w:t>
      </w:r>
    </w:p>
    <w:p w14:paraId="15C963D2" w14:textId="77777777" w:rsidR="00DB3393" w:rsidRPr="00DB3393" w:rsidRDefault="00DB3393" w:rsidP="00DB3393">
      <w:pPr>
        <w:widowControl w:val="0"/>
        <w:autoSpaceDE w:val="0"/>
        <w:autoSpaceDN w:val="0"/>
        <w:adjustRightInd w:val="0"/>
        <w:rPr>
          <w:noProof/>
        </w:rPr>
      </w:pPr>
      <w:r w:rsidRPr="00DB3393">
        <w:rPr>
          <w:noProof/>
        </w:rPr>
        <w:t>King M-C, Wilson AC. 1975. Evolution at Two Levels in Humans and Chimpanzees on JSTOR. Science (80-. ). 188:107–116. [accessed 2020 Nov 23]. https://www.jstor.org/stable/1739875?casa_token=LUjXETJslTsAAAAA%3A9fEAz6MSnXYad9ttORRZlxvk7tF9lbBNy-cLuS0_68O-7klNLDVhXQwzyrH0WZo3Lae6b4KhZ6oScC0p1ZeXvF6uSotKwd8gfSBbbtuzVGIppXUcNkA&amp;seq=1#metadata_info_tab_contents</w:t>
      </w:r>
    </w:p>
    <w:p w14:paraId="6A0727B5" w14:textId="77777777" w:rsidR="00DB3393" w:rsidRPr="00DB3393" w:rsidRDefault="00DB3393" w:rsidP="00DB3393">
      <w:pPr>
        <w:widowControl w:val="0"/>
        <w:autoSpaceDE w:val="0"/>
        <w:autoSpaceDN w:val="0"/>
        <w:adjustRightInd w:val="0"/>
        <w:rPr>
          <w:noProof/>
        </w:rPr>
      </w:pPr>
      <w:r w:rsidRPr="00DB3393">
        <w:rPr>
          <w:noProof/>
        </w:rPr>
        <w:t>Kirwan ML, Guntenspergen GR. 2012. Feedbacks between inundation, root production, and shoot growth in a rapidly submerging brackish marsh. J. Ecol. 100:764–770.</w:t>
      </w:r>
    </w:p>
    <w:p w14:paraId="2F8B4257" w14:textId="77777777" w:rsidR="00DB3393" w:rsidRPr="00DB3393" w:rsidRDefault="00DB3393" w:rsidP="00DB3393">
      <w:pPr>
        <w:widowControl w:val="0"/>
        <w:autoSpaceDE w:val="0"/>
        <w:autoSpaceDN w:val="0"/>
        <w:adjustRightInd w:val="0"/>
        <w:rPr>
          <w:noProof/>
        </w:rPr>
      </w:pPr>
      <w:r w:rsidRPr="00DB3393">
        <w:rPr>
          <w:noProof/>
        </w:rPr>
        <w:t>Kirwan ML, Megonigal JP. 2013. Tidal wetland stability in the face of human impacts and sea-level rise. Nature 504:53–60. [accessed 2018 Jan 16]. http://www.nature.com/articles/nature12856</w:t>
      </w:r>
    </w:p>
    <w:p w14:paraId="0C7CD98D" w14:textId="77777777" w:rsidR="00DB3393" w:rsidRPr="00DB3393" w:rsidRDefault="00DB3393" w:rsidP="00DB3393">
      <w:pPr>
        <w:widowControl w:val="0"/>
        <w:autoSpaceDE w:val="0"/>
        <w:autoSpaceDN w:val="0"/>
        <w:adjustRightInd w:val="0"/>
        <w:rPr>
          <w:noProof/>
        </w:rPr>
      </w:pPr>
      <w:r w:rsidRPr="00DB3393">
        <w:rPr>
          <w:noProof/>
        </w:rPr>
        <w:t>Kirwan ML, Murray AB. 2007. A coupled geomorphic and ecological model of tidal marsh evolution. [accessed 2018 Apr 22]. http://www.pnas.org/content/pnas/104/15/6118.full.pdf</w:t>
      </w:r>
    </w:p>
    <w:p w14:paraId="2CB2B6D0" w14:textId="77777777" w:rsidR="00DB3393" w:rsidRPr="00DB3393" w:rsidRDefault="00DB3393" w:rsidP="00DB3393">
      <w:pPr>
        <w:widowControl w:val="0"/>
        <w:autoSpaceDE w:val="0"/>
        <w:autoSpaceDN w:val="0"/>
        <w:adjustRightInd w:val="0"/>
        <w:rPr>
          <w:noProof/>
        </w:rPr>
      </w:pPr>
      <w:r w:rsidRPr="00DB3393">
        <w:rPr>
          <w:noProof/>
        </w:rPr>
        <w:lastRenderedPageBreak/>
        <w:t>Kirwan ML, Murray AB, Boyd WS. 2008. Temporary vegetation disturbance as an explanation for permanent loss of tidal wetlands. Geophys. Res. Lett. 35:L05403. [accessed 2018 Apr 23]. http://doi.wiley.com/10.1029/2007GL032681</w:t>
      </w:r>
    </w:p>
    <w:p w14:paraId="5F1C1311" w14:textId="77777777" w:rsidR="00DB3393" w:rsidRPr="00DB3393" w:rsidRDefault="00DB3393" w:rsidP="00DB3393">
      <w:pPr>
        <w:widowControl w:val="0"/>
        <w:autoSpaceDE w:val="0"/>
        <w:autoSpaceDN w:val="0"/>
        <w:adjustRightInd w:val="0"/>
        <w:rPr>
          <w:noProof/>
        </w:rPr>
      </w:pPr>
      <w:r w:rsidRPr="00DB3393">
        <w:rPr>
          <w:noProof/>
        </w:rPr>
        <w:t>Kolde R. 2019. pheatmap: Pretty Heatmaps. R Packag. version 1.0.12.</w:t>
      </w:r>
    </w:p>
    <w:p w14:paraId="53145448" w14:textId="77777777" w:rsidR="00DB3393" w:rsidRPr="00DB3393" w:rsidRDefault="00DB3393" w:rsidP="00DB3393">
      <w:pPr>
        <w:widowControl w:val="0"/>
        <w:autoSpaceDE w:val="0"/>
        <w:autoSpaceDN w:val="0"/>
        <w:adjustRightInd w:val="0"/>
        <w:rPr>
          <w:noProof/>
        </w:rPr>
      </w:pPr>
      <w:r w:rsidRPr="00DB3393">
        <w:rPr>
          <w:noProof/>
        </w:rPr>
        <w:t xml:space="preserve">Kuester A, Chang S-M, Baucom RS. 2015. The geographic mosaic of herbicide resistance evolution in the common morning glory, </w:t>
      </w:r>
      <w:r w:rsidRPr="00DB3393">
        <w:rPr>
          <w:i/>
          <w:iCs/>
          <w:noProof/>
        </w:rPr>
        <w:t>Ipomoea purpurea</w:t>
      </w:r>
      <w:r w:rsidRPr="00DB3393">
        <w:rPr>
          <w:noProof/>
        </w:rPr>
        <w:t> : Evidence for resistance hotspots and low genetic differentiation across the landscape. Evol. Appl. 8:821–833. [accessed 2018 Apr 30]. http://doi.wiley.com/10.1111/eva.12290</w:t>
      </w:r>
    </w:p>
    <w:p w14:paraId="4DF23794" w14:textId="77777777" w:rsidR="00DB3393" w:rsidRPr="00DB3393" w:rsidRDefault="00DB3393" w:rsidP="00DB3393">
      <w:pPr>
        <w:widowControl w:val="0"/>
        <w:autoSpaceDE w:val="0"/>
        <w:autoSpaceDN w:val="0"/>
        <w:adjustRightInd w:val="0"/>
        <w:rPr>
          <w:noProof/>
        </w:rPr>
      </w:pPr>
      <w:r w:rsidRPr="00DB3393">
        <w:rPr>
          <w:noProof/>
        </w:rPr>
        <w:t>Kukurba KR, Montgomery SB. 2015. RNA sequencing and analysis. Cold Spring Harb. Protoc. 2015:951–969.</w:t>
      </w:r>
    </w:p>
    <w:p w14:paraId="604B1868" w14:textId="77777777" w:rsidR="00DB3393" w:rsidRPr="00DB3393" w:rsidRDefault="00DB3393" w:rsidP="00DB3393">
      <w:pPr>
        <w:widowControl w:val="0"/>
        <w:autoSpaceDE w:val="0"/>
        <w:autoSpaceDN w:val="0"/>
        <w:adjustRightInd w:val="0"/>
        <w:rPr>
          <w:noProof/>
        </w:rPr>
      </w:pPr>
      <w:r w:rsidRPr="00DB3393">
        <w:rPr>
          <w:noProof/>
        </w:rPr>
        <w:t>Lande R. 2015. Evolution of phenotypic plasticity in colonizing species. Mol. Ecol. 24.</w:t>
      </w:r>
    </w:p>
    <w:p w14:paraId="3BF44059" w14:textId="77777777" w:rsidR="00DB3393" w:rsidRPr="00DB3393" w:rsidRDefault="00DB3393" w:rsidP="00DB3393">
      <w:pPr>
        <w:widowControl w:val="0"/>
        <w:autoSpaceDE w:val="0"/>
        <w:autoSpaceDN w:val="0"/>
        <w:adjustRightInd w:val="0"/>
        <w:rPr>
          <w:noProof/>
        </w:rPr>
      </w:pPr>
      <w:r w:rsidRPr="00DB3393">
        <w:rPr>
          <w:noProof/>
        </w:rPr>
        <w:t>Langley JA, Chapman SK, La Pierre KJ, Avolio M, Bowman WD, Johnson DS, Isbell F, Wilcox KR, Foster BL, Hovenden MJ, et al. 2018 Oct 18. Ambient changes exceed treatment effects on plant species abundance in global change experiments. Glob. Chang. Biol. [accessed 2018 Nov 10]. http://doi.wiley.com/10.1111/gcb.14442</w:t>
      </w:r>
    </w:p>
    <w:p w14:paraId="245565C2" w14:textId="77777777" w:rsidR="00DB3393" w:rsidRPr="00DB3393" w:rsidRDefault="00DB3393" w:rsidP="00DB3393">
      <w:pPr>
        <w:widowControl w:val="0"/>
        <w:autoSpaceDE w:val="0"/>
        <w:autoSpaceDN w:val="0"/>
        <w:adjustRightInd w:val="0"/>
        <w:rPr>
          <w:noProof/>
        </w:rPr>
      </w:pPr>
      <w:r w:rsidRPr="00DB3393">
        <w:rPr>
          <w:noProof/>
        </w:rPr>
        <w:t>Langley JA, McKee KL, Cahoon DR, Cherry JA, Megonigal JP. 2009. Elevated CO2 stimulates marsh elevation gain, counterbalancing sea-level rise. Proc. Natl. Acad. Sci. 106:6182–6186.</w:t>
      </w:r>
    </w:p>
    <w:p w14:paraId="62DCD0AE" w14:textId="4C3E96AD" w:rsidR="00877B76" w:rsidRDefault="00877B76" w:rsidP="00DB3393">
      <w:pPr>
        <w:widowControl w:val="0"/>
        <w:autoSpaceDE w:val="0"/>
        <w:autoSpaceDN w:val="0"/>
        <w:adjustRightInd w:val="0"/>
        <w:rPr>
          <w:noProof/>
        </w:rPr>
      </w:pPr>
      <w:r w:rsidRPr="00DB3393">
        <w:rPr>
          <w:noProof/>
        </w:rPr>
        <w:t>Langley J, Mozdzer TJ, Shepard KA, Hagerty SB, Patrick Megonigal J. 2013. Tidal marsh plant responses to elevated CO2, nitrogen fertilization, and sea level rise. Glob. Chang. Biol. 19:1495–1503</w:t>
      </w:r>
    </w:p>
    <w:p w14:paraId="7B2D8BA1" w14:textId="5CF94BC6" w:rsidR="00DB3393" w:rsidRPr="00DB3393" w:rsidRDefault="00DB3393" w:rsidP="00DB3393">
      <w:pPr>
        <w:widowControl w:val="0"/>
        <w:autoSpaceDE w:val="0"/>
        <w:autoSpaceDN w:val="0"/>
        <w:adjustRightInd w:val="0"/>
        <w:rPr>
          <w:noProof/>
        </w:rPr>
      </w:pPr>
      <w:r w:rsidRPr="00DB3393">
        <w:rPr>
          <w:noProof/>
        </w:rPr>
        <w:t>Lässig M, Mustonen V, Walczak AM. 2017. Predicting evolution. Nat. Ecol. Evol. 1:1–9.</w:t>
      </w:r>
    </w:p>
    <w:p w14:paraId="1D529C9F" w14:textId="77777777" w:rsidR="00DB3393" w:rsidRPr="00DB3393" w:rsidRDefault="00DB3393" w:rsidP="00DB3393">
      <w:pPr>
        <w:widowControl w:val="0"/>
        <w:autoSpaceDE w:val="0"/>
        <w:autoSpaceDN w:val="0"/>
        <w:adjustRightInd w:val="0"/>
        <w:rPr>
          <w:noProof/>
        </w:rPr>
      </w:pPr>
      <w:r w:rsidRPr="00DB3393">
        <w:rPr>
          <w:noProof/>
        </w:rPr>
        <w:t>Lavretsky P, DaCosta JM, Sorenson MD, McCracken KG, Peters JL. 2019. ddRAD-seq data reveal significant genome-wide population structure and divergent genomic regions that distinguish the mallard and close relatives in North America. Mol. Ecol. 28:2594–2609. [accessed 2020 Mar 18]. https://onlinelibrary.wiley.com/doi/abs/10.1111/mec.15091</w:t>
      </w:r>
    </w:p>
    <w:p w14:paraId="054F406E" w14:textId="77777777" w:rsidR="00DB3393" w:rsidRPr="00DB3393" w:rsidRDefault="00DB3393" w:rsidP="00DB3393">
      <w:pPr>
        <w:widowControl w:val="0"/>
        <w:autoSpaceDE w:val="0"/>
        <w:autoSpaceDN w:val="0"/>
        <w:adjustRightInd w:val="0"/>
        <w:rPr>
          <w:noProof/>
        </w:rPr>
      </w:pPr>
      <w:r w:rsidRPr="000A3EBA">
        <w:rPr>
          <w:noProof/>
          <w:lang w:val="fr-FR"/>
        </w:rPr>
        <w:t xml:space="preserve">Lenormand T, Nougué O, Jabbour-Zahab R, Arnaud F, Dezileau L, Chevin L-M, Sánchez MI. 2018. </w:t>
      </w:r>
      <w:r w:rsidRPr="00DB3393">
        <w:rPr>
          <w:noProof/>
        </w:rPr>
        <w:t>Resurrection ecology in Artemia. Evol. Appl. 11:76–87. [accessed 2018 Feb 16]. http://doi.wiley.com/10.1111/eva.12522</w:t>
      </w:r>
    </w:p>
    <w:p w14:paraId="4C676612" w14:textId="77777777" w:rsidR="00DB3393" w:rsidRPr="00DB3393" w:rsidRDefault="00DB3393" w:rsidP="00DB3393">
      <w:pPr>
        <w:widowControl w:val="0"/>
        <w:autoSpaceDE w:val="0"/>
        <w:autoSpaceDN w:val="0"/>
        <w:adjustRightInd w:val="0"/>
        <w:rPr>
          <w:noProof/>
        </w:rPr>
      </w:pPr>
      <w:r w:rsidRPr="00DB3393">
        <w:rPr>
          <w:noProof/>
        </w:rPr>
        <w:t>Levine J, Brewer S, Bertness MD, Jonathan M. 1998. Nutrients, competition and plant zonation in a New England salt marsh competitive reversal, Distichlis, Juncus, nutrients, Spartina, stress gradient. J. Ecol. 86:285–292.</w:t>
      </w:r>
    </w:p>
    <w:p w14:paraId="35C39D87" w14:textId="77777777" w:rsidR="00DB3393" w:rsidRPr="00DB3393" w:rsidRDefault="00DB3393" w:rsidP="00DB3393">
      <w:pPr>
        <w:widowControl w:val="0"/>
        <w:autoSpaceDE w:val="0"/>
        <w:autoSpaceDN w:val="0"/>
        <w:adjustRightInd w:val="0"/>
        <w:rPr>
          <w:noProof/>
        </w:rPr>
      </w:pPr>
      <w:r w:rsidRPr="00DB3393">
        <w:rPr>
          <w:noProof/>
        </w:rPr>
        <w:t>Li H, Durbin R. 2010. Fast and accurate long-read alignment with Burrows-Wheeler transform. Bioinformatics 26:589–595.</w:t>
      </w:r>
    </w:p>
    <w:p w14:paraId="2C7F077B" w14:textId="77777777" w:rsidR="00DB3393" w:rsidRPr="00DB3393" w:rsidRDefault="00DB3393" w:rsidP="00DB3393">
      <w:pPr>
        <w:widowControl w:val="0"/>
        <w:autoSpaceDE w:val="0"/>
        <w:autoSpaceDN w:val="0"/>
        <w:adjustRightInd w:val="0"/>
        <w:rPr>
          <w:noProof/>
        </w:rPr>
      </w:pPr>
      <w:r w:rsidRPr="00DB3393">
        <w:rPr>
          <w:noProof/>
        </w:rPr>
        <w:t>Liao Y, Smyth GK, Shi W. 2013. The Subread aligner: Fast, accurate and scalable read mapping by seed-and-vote. Nucleic Acids Res. 41.</w:t>
      </w:r>
    </w:p>
    <w:p w14:paraId="204EBF72" w14:textId="77777777" w:rsidR="00DB3393" w:rsidRPr="00DB3393" w:rsidRDefault="00DB3393" w:rsidP="00DB3393">
      <w:pPr>
        <w:widowControl w:val="0"/>
        <w:autoSpaceDE w:val="0"/>
        <w:autoSpaceDN w:val="0"/>
        <w:adjustRightInd w:val="0"/>
        <w:rPr>
          <w:noProof/>
        </w:rPr>
      </w:pPr>
      <w:r w:rsidRPr="00DB3393">
        <w:rPr>
          <w:noProof/>
        </w:rPr>
        <w:t>Lohse M, Nagel A, Herter T, May P, Schroda M, Zrenner R, Tohge T, Fernie AR, Stitt M, Usadel B. 2014. Mercator: A fast and simple web server for genome scale functional annotation of plant sequence data. Plant, Cell Environ. 37:1250–</w:t>
      </w:r>
      <w:r w:rsidRPr="00DB3393">
        <w:rPr>
          <w:noProof/>
        </w:rPr>
        <w:lastRenderedPageBreak/>
        <w:t>1258.</w:t>
      </w:r>
    </w:p>
    <w:p w14:paraId="08133004" w14:textId="77777777" w:rsidR="00DB3393" w:rsidRPr="00DB3393" w:rsidRDefault="00DB3393" w:rsidP="00DB3393">
      <w:pPr>
        <w:widowControl w:val="0"/>
        <w:autoSpaceDE w:val="0"/>
        <w:autoSpaceDN w:val="0"/>
        <w:adjustRightInd w:val="0"/>
        <w:rPr>
          <w:noProof/>
        </w:rPr>
      </w:pPr>
      <w:r w:rsidRPr="00DB3393">
        <w:rPr>
          <w:noProof/>
        </w:rPr>
        <w:t>Love MI, Huber W, Anders S. 2014. DESeq2 Manual. [accessed 2020 Aug 3]. http://biorxiv.org/lookup/doi/10.1101/002832</w:t>
      </w:r>
    </w:p>
    <w:p w14:paraId="6325B463" w14:textId="77777777" w:rsidR="00DB3393" w:rsidRPr="00DB3393" w:rsidRDefault="00DB3393" w:rsidP="00DB3393">
      <w:pPr>
        <w:widowControl w:val="0"/>
        <w:autoSpaceDE w:val="0"/>
        <w:autoSpaceDN w:val="0"/>
        <w:adjustRightInd w:val="0"/>
        <w:rPr>
          <w:noProof/>
        </w:rPr>
      </w:pPr>
      <w:r w:rsidRPr="00DB3393">
        <w:rPr>
          <w:noProof/>
        </w:rPr>
        <w:t>Lu IF, Sung MS, Lee TM. 2006. Salinity stress and hydrogen peroxide regulation of antioxidant defense system in Ulva fasciata. Mar. Biol. 150:1–15.</w:t>
      </w:r>
    </w:p>
    <w:p w14:paraId="388616E0" w14:textId="77777777" w:rsidR="00DB3393" w:rsidRPr="00DB3393" w:rsidRDefault="00DB3393" w:rsidP="00DB3393">
      <w:pPr>
        <w:widowControl w:val="0"/>
        <w:autoSpaceDE w:val="0"/>
        <w:autoSpaceDN w:val="0"/>
        <w:adjustRightInd w:val="0"/>
        <w:rPr>
          <w:noProof/>
        </w:rPr>
      </w:pPr>
      <w:r w:rsidRPr="00DB3393">
        <w:rPr>
          <w:noProof/>
        </w:rPr>
        <w:t>Lu M, Herbert ER, Langley JA, Kirwan ML, Megonigal JP. 2019. Nitrogen status regulates morphological adaptation of marsh plants to elevated CO2. Nat. Clim. Chang. 9:764–768. [accessed 2020 Jul 18]. https://doi.org/10.1038/s41558-019-0582-x</w:t>
      </w:r>
    </w:p>
    <w:p w14:paraId="0B287235" w14:textId="77777777" w:rsidR="00DB3393" w:rsidRPr="00DB3393" w:rsidRDefault="00DB3393" w:rsidP="00DB3393">
      <w:pPr>
        <w:widowControl w:val="0"/>
        <w:autoSpaceDE w:val="0"/>
        <w:autoSpaceDN w:val="0"/>
        <w:adjustRightInd w:val="0"/>
        <w:rPr>
          <w:noProof/>
        </w:rPr>
      </w:pPr>
      <w:r w:rsidRPr="00DB3393">
        <w:rPr>
          <w:noProof/>
        </w:rPr>
        <w:t>Macaya-Sanz D, Heuertz M, Lindtke D, Vendramin GG, Lexer C, González-Martínez SC. 2016. Causes and consequences of large clonal assemblies in a poplar hybrid zone. Mol. Ecol. 25:5330–5344.</w:t>
      </w:r>
    </w:p>
    <w:p w14:paraId="29B22523" w14:textId="77777777" w:rsidR="00DB3393" w:rsidRPr="00DB3393" w:rsidRDefault="00DB3393" w:rsidP="00DB3393">
      <w:pPr>
        <w:widowControl w:val="0"/>
        <w:autoSpaceDE w:val="0"/>
        <w:autoSpaceDN w:val="0"/>
        <w:adjustRightInd w:val="0"/>
        <w:rPr>
          <w:noProof/>
        </w:rPr>
      </w:pPr>
      <w:r w:rsidRPr="00DB3393">
        <w:rPr>
          <w:noProof/>
        </w:rPr>
        <w:t>Mandák B, Bimova K, Mahelka V, Plackova I. 2006. How much genetic variation is stored in the seed bank? A study of Atriplex tatarica (Chenopodiaceae). Mol. Ecol. 15:2653–2663. [accessed 2019 Feb 10]. http://doi.wiley.com/10.1111/j.1365-294X.2006.02953.x</w:t>
      </w:r>
    </w:p>
    <w:p w14:paraId="324766F0" w14:textId="77777777" w:rsidR="00DB3393" w:rsidRPr="00DB3393" w:rsidRDefault="00DB3393" w:rsidP="00DB3393">
      <w:pPr>
        <w:widowControl w:val="0"/>
        <w:autoSpaceDE w:val="0"/>
        <w:autoSpaceDN w:val="0"/>
        <w:adjustRightInd w:val="0"/>
        <w:rPr>
          <w:noProof/>
        </w:rPr>
      </w:pPr>
      <w:r w:rsidRPr="00DB3393">
        <w:rPr>
          <w:noProof/>
        </w:rPr>
        <w:t xml:space="preserve">McGowan KL, Passow CN, Arias-Rodriguez L, Tobler M, Kelley JL. 2019. Expression analyses of cave mollies ( </w:t>
      </w:r>
      <w:r w:rsidRPr="00DB3393">
        <w:rPr>
          <w:i/>
          <w:iCs/>
          <w:noProof/>
        </w:rPr>
        <w:t>Poecilia mexicana</w:t>
      </w:r>
      <w:r w:rsidRPr="00DB3393">
        <w:rPr>
          <w:noProof/>
        </w:rPr>
        <w:t xml:space="preserve"> ) reveal key genes involved in the early evolution of eye regression. Biol. Lett. 15:20190554. [accessed 2020 Jul 4]. https://royalsocietypublishing.org/doi/10.1098/rsbl.2019.0554</w:t>
      </w:r>
    </w:p>
    <w:p w14:paraId="7844DA01" w14:textId="77777777" w:rsidR="00DB3393" w:rsidRPr="00DB3393" w:rsidRDefault="00DB3393" w:rsidP="00DB3393">
      <w:pPr>
        <w:widowControl w:val="0"/>
        <w:autoSpaceDE w:val="0"/>
        <w:autoSpaceDN w:val="0"/>
        <w:adjustRightInd w:val="0"/>
        <w:rPr>
          <w:noProof/>
        </w:rPr>
      </w:pPr>
      <w:r w:rsidRPr="00DB3393">
        <w:rPr>
          <w:noProof/>
        </w:rPr>
        <w:t>McGraw JB, Vavrek MC, Bennington CC. 1991. Ecological Genetic Variation in Seed Banks I. Establishment of a Time Transect. J. Ecol. 79:617. [accessed 2018 Sep 9]. https://www.jstor.org/stable/2260657?origin=crossref</w:t>
      </w:r>
    </w:p>
    <w:p w14:paraId="046C49E2" w14:textId="77777777" w:rsidR="00DB3393" w:rsidRPr="00DB3393" w:rsidRDefault="00DB3393" w:rsidP="00DB3393">
      <w:pPr>
        <w:widowControl w:val="0"/>
        <w:autoSpaceDE w:val="0"/>
        <w:autoSpaceDN w:val="0"/>
        <w:adjustRightInd w:val="0"/>
        <w:rPr>
          <w:noProof/>
        </w:rPr>
      </w:pPr>
      <w:r w:rsidRPr="00DB3393">
        <w:rPr>
          <w:noProof/>
        </w:rPr>
        <w:t xml:space="preserve">Mcleod E, Chmura GL, Bouillon S, Salm R, Björk M, Duarte CM, Lovelock CE, Schlesinger WH, Silliman BR. 2011. A blueprint for blue carbon: toward an improved understanding of the role of vegetated coastal habitats in sequestering CO </w:t>
      </w:r>
      <w:r w:rsidRPr="00DB3393">
        <w:rPr>
          <w:noProof/>
          <w:vertAlign w:val="subscript"/>
        </w:rPr>
        <w:t>2</w:t>
      </w:r>
      <w:r w:rsidRPr="00DB3393">
        <w:rPr>
          <w:noProof/>
        </w:rPr>
        <w:t>. Front. Ecol. Environ. 9:552–560. [accessed 2019 Mar 24]. http://doi.wiley.com/10.1890/110004</w:t>
      </w:r>
    </w:p>
    <w:p w14:paraId="495B1DC5" w14:textId="77777777" w:rsidR="00DB3393" w:rsidRPr="00DB3393" w:rsidRDefault="00DB3393" w:rsidP="00DB3393">
      <w:pPr>
        <w:widowControl w:val="0"/>
        <w:autoSpaceDE w:val="0"/>
        <w:autoSpaceDN w:val="0"/>
        <w:adjustRightInd w:val="0"/>
        <w:rPr>
          <w:noProof/>
        </w:rPr>
      </w:pPr>
      <w:r w:rsidRPr="00DB3393">
        <w:rPr>
          <w:noProof/>
        </w:rPr>
        <w:t>Mergeay J, Vanoverbeke J, Verschuren D, De Meester L. 2007. Extinction, recolonization, and dispersal through time in a planktonic crustacean. Ecology 88:3032–3043. [accessed 2017 Nov 11]. https://perswww.kuleuven.be/~u0037361/JMergeay_pdf/Ecology_2007_88_3032-3043_Mergeay.pdf</w:t>
      </w:r>
    </w:p>
    <w:p w14:paraId="4791F106" w14:textId="77777777" w:rsidR="00DB3393" w:rsidRPr="00DB3393" w:rsidRDefault="00DB3393" w:rsidP="00DB3393">
      <w:pPr>
        <w:widowControl w:val="0"/>
        <w:autoSpaceDE w:val="0"/>
        <w:autoSpaceDN w:val="0"/>
        <w:adjustRightInd w:val="0"/>
        <w:rPr>
          <w:noProof/>
        </w:rPr>
      </w:pPr>
      <w:r w:rsidRPr="00DB3393">
        <w:rPr>
          <w:noProof/>
        </w:rPr>
        <w:t>Merilä J, Hendry AP. 2014. Climate change, adaptation, and phenotypic plasticity: The problem and the evidence. Evol. Appl. 7.</w:t>
      </w:r>
    </w:p>
    <w:p w14:paraId="44D84095" w14:textId="77777777" w:rsidR="00DB3393" w:rsidRPr="00DB3393" w:rsidRDefault="00DB3393" w:rsidP="00DB3393">
      <w:pPr>
        <w:widowControl w:val="0"/>
        <w:autoSpaceDE w:val="0"/>
        <w:autoSpaceDN w:val="0"/>
        <w:adjustRightInd w:val="0"/>
        <w:rPr>
          <w:noProof/>
        </w:rPr>
      </w:pPr>
      <w:r w:rsidRPr="00DB3393">
        <w:rPr>
          <w:noProof/>
        </w:rPr>
        <w:t>Messer PW, Ellner SP, Hairston NG. 2016. Can Population Genetics Adapt to Rapid Evolution? Trends Genet. 32:408–418.</w:t>
      </w:r>
    </w:p>
    <w:p w14:paraId="37325FF5" w14:textId="77777777" w:rsidR="00DB3393" w:rsidRPr="00DB3393" w:rsidRDefault="00DB3393" w:rsidP="00DB3393">
      <w:pPr>
        <w:widowControl w:val="0"/>
        <w:autoSpaceDE w:val="0"/>
        <w:autoSpaceDN w:val="0"/>
        <w:adjustRightInd w:val="0"/>
        <w:rPr>
          <w:noProof/>
        </w:rPr>
      </w:pPr>
      <w:r w:rsidRPr="00DB3393">
        <w:rPr>
          <w:noProof/>
        </w:rPr>
        <w:t>Metz J, Lampei C, Bäumler L, Bocherens H, Dittberner H, Henneberg L, Meaux J, Tielbörger K. 2020. Rapid adaptive evolution to drought in a subset of plant traits in a large</w:t>
      </w:r>
      <w:r w:rsidRPr="00DB3393">
        <w:rPr>
          <w:rFonts w:ascii="Cambria Math" w:hAnsi="Cambria Math" w:cs="Cambria Math"/>
          <w:noProof/>
        </w:rPr>
        <w:t>‐</w:t>
      </w:r>
      <w:r w:rsidRPr="00DB3393">
        <w:rPr>
          <w:noProof/>
        </w:rPr>
        <w:t>scale climate change experiment. Salguero</w:t>
      </w:r>
      <w:r w:rsidRPr="00DB3393">
        <w:rPr>
          <w:rFonts w:ascii="Cambria Math" w:hAnsi="Cambria Math" w:cs="Cambria Math"/>
          <w:noProof/>
        </w:rPr>
        <w:t>‐</w:t>
      </w:r>
      <w:r w:rsidRPr="00DB3393">
        <w:rPr>
          <w:noProof/>
        </w:rPr>
        <w:t>Gomez R, editor. Ecol. Lett. 23:1643–1653. [accessed 2020 Nov 10]. https://onlinelibrary.wiley.com/doi/10.1111/ele.13596</w:t>
      </w:r>
    </w:p>
    <w:p w14:paraId="22980CF4" w14:textId="77777777" w:rsidR="00DB3393" w:rsidRPr="00DB3393" w:rsidRDefault="00DB3393" w:rsidP="00DB3393">
      <w:pPr>
        <w:widowControl w:val="0"/>
        <w:autoSpaceDE w:val="0"/>
        <w:autoSpaceDN w:val="0"/>
        <w:adjustRightInd w:val="0"/>
        <w:rPr>
          <w:noProof/>
        </w:rPr>
      </w:pPr>
      <w:r w:rsidRPr="000A3EBA">
        <w:rPr>
          <w:noProof/>
          <w:lang w:val="fr-FR"/>
        </w:rPr>
        <w:t xml:space="preserve">De Meyer J, Maes GE, Dirks RP, Adriaens D. 2017. </w:t>
      </w:r>
      <w:r w:rsidRPr="00DB3393">
        <w:rPr>
          <w:noProof/>
        </w:rPr>
        <w:t xml:space="preserve">Differential gene expression </w:t>
      </w:r>
      <w:r w:rsidRPr="00DB3393">
        <w:rPr>
          <w:noProof/>
        </w:rPr>
        <w:lastRenderedPageBreak/>
        <w:t xml:space="preserve">in narrow- and broad-headed European glass eels ( </w:t>
      </w:r>
      <w:r w:rsidRPr="00DB3393">
        <w:rPr>
          <w:i/>
          <w:iCs/>
          <w:noProof/>
        </w:rPr>
        <w:t>Anguilla anguilla</w:t>
      </w:r>
      <w:r w:rsidRPr="00DB3393">
        <w:rPr>
          <w:noProof/>
        </w:rPr>
        <w:t xml:space="preserve"> ) points to a transcriptomic link of head shape dimorphism with growth rate and chemotaxis. Mol. Ecol. 26:3943–3953. [accessed 2018 Apr 20]. http://doi.wiley.com/10.1111/mec.14155</w:t>
      </w:r>
    </w:p>
    <w:p w14:paraId="3E35A30A" w14:textId="77777777" w:rsidR="00DB3393" w:rsidRPr="00DB3393" w:rsidRDefault="00DB3393" w:rsidP="00DB3393">
      <w:pPr>
        <w:widowControl w:val="0"/>
        <w:autoSpaceDE w:val="0"/>
        <w:autoSpaceDN w:val="0"/>
        <w:adjustRightInd w:val="0"/>
        <w:rPr>
          <w:noProof/>
        </w:rPr>
      </w:pPr>
      <w:r w:rsidRPr="00DB3393">
        <w:rPr>
          <w:noProof/>
        </w:rPr>
        <w:t xml:space="preserve">Mitchell N, Carlson JE, Holsinger KE. 2018. Correlated evolution between climate and suites of traits along a fast-slow continuum in the radiation of </w:t>
      </w:r>
      <w:r w:rsidRPr="00DB3393">
        <w:rPr>
          <w:i/>
          <w:iCs/>
          <w:noProof/>
        </w:rPr>
        <w:t>Protea</w:t>
      </w:r>
      <w:r w:rsidRPr="00DB3393">
        <w:rPr>
          <w:noProof/>
        </w:rPr>
        <w:t>. Ecol. Evol. 8:1853–1866. [accessed 2020 Aug 4]. http://doi.wiley.com/10.1002/ece3.3773</w:t>
      </w:r>
    </w:p>
    <w:p w14:paraId="2ABC8B87" w14:textId="77777777" w:rsidR="00DB3393" w:rsidRPr="00DB3393" w:rsidRDefault="00DB3393" w:rsidP="00DB3393">
      <w:pPr>
        <w:widowControl w:val="0"/>
        <w:autoSpaceDE w:val="0"/>
        <w:autoSpaceDN w:val="0"/>
        <w:adjustRightInd w:val="0"/>
        <w:rPr>
          <w:noProof/>
        </w:rPr>
      </w:pPr>
      <w:r w:rsidRPr="00DB3393">
        <w:rPr>
          <w:noProof/>
        </w:rPr>
        <w:t>Mitchell N, Owens GL, Hovick SM, Rieseberg LH, Whitney KD. 2019. Hybridization speeds adaptive evolution in an eight-year field experiment. Sci. Rep. 9:1–12. [accessed 2020 Aug 4]. https://doi.org/10.1038/s41598-019-43119-4</w:t>
      </w:r>
    </w:p>
    <w:p w14:paraId="1E418C2B" w14:textId="77777777" w:rsidR="00DB3393" w:rsidRPr="00DB3393" w:rsidRDefault="00DB3393" w:rsidP="00DB3393">
      <w:pPr>
        <w:widowControl w:val="0"/>
        <w:autoSpaceDE w:val="0"/>
        <w:autoSpaceDN w:val="0"/>
        <w:adjustRightInd w:val="0"/>
        <w:rPr>
          <w:noProof/>
        </w:rPr>
      </w:pPr>
      <w:r w:rsidRPr="00DB3393">
        <w:rPr>
          <w:noProof/>
        </w:rPr>
        <w:t>ML Kirwan, AB Murray, JP Donnelly DC. 2011. Rapid wetland expansion during European settlement and its implication for marsh survival under modern sediment delivery rates. Geology 39. [accessed 2017 Aug 24]. http://geology.geoscienceworld.org.proxy.lib.utk.edu:90/content/geology/39/5/507.full.pdf</w:t>
      </w:r>
    </w:p>
    <w:p w14:paraId="53AB0418" w14:textId="77777777" w:rsidR="00DB3393" w:rsidRPr="00DB3393" w:rsidRDefault="00DB3393" w:rsidP="00DB3393">
      <w:pPr>
        <w:widowControl w:val="0"/>
        <w:autoSpaceDE w:val="0"/>
        <w:autoSpaceDN w:val="0"/>
        <w:adjustRightInd w:val="0"/>
        <w:rPr>
          <w:noProof/>
        </w:rPr>
      </w:pPr>
      <w:r w:rsidRPr="00DB3393">
        <w:rPr>
          <w:noProof/>
        </w:rPr>
        <w:t>Morris J, Sundareshwar P, Nietch C. 2002. Responses of coastal wetlands to rising sea level. Ecology 83:2869–2877.</w:t>
      </w:r>
    </w:p>
    <w:p w14:paraId="62C8E894" w14:textId="77777777" w:rsidR="00DB3393" w:rsidRPr="00DB3393" w:rsidRDefault="00DB3393" w:rsidP="00DB3393">
      <w:pPr>
        <w:widowControl w:val="0"/>
        <w:autoSpaceDE w:val="0"/>
        <w:autoSpaceDN w:val="0"/>
        <w:adjustRightInd w:val="0"/>
        <w:rPr>
          <w:noProof/>
        </w:rPr>
      </w:pPr>
      <w:r w:rsidRPr="00DB3393">
        <w:rPr>
          <w:noProof/>
        </w:rPr>
        <w:t>Mudd SM, D’Alpaos A, Morris JT. 2010. How does vegetation affect sedimentation on tidal marshes? Investigating particle capture and hydrodynamic controls on biologically mediated sedimentation. J. Geophys. Res. Earth Surf. 115. [accessed 2020 Nov 8]. https://agupubs.pericles-prod.literatumonline.com/doi/full/10.1029/2009JF001566</w:t>
      </w:r>
    </w:p>
    <w:p w14:paraId="508F6A21" w14:textId="77777777" w:rsidR="00DB3393" w:rsidRPr="00DB3393" w:rsidRDefault="00DB3393" w:rsidP="00DB3393">
      <w:pPr>
        <w:widowControl w:val="0"/>
        <w:autoSpaceDE w:val="0"/>
        <w:autoSpaceDN w:val="0"/>
        <w:adjustRightInd w:val="0"/>
        <w:rPr>
          <w:noProof/>
        </w:rPr>
      </w:pPr>
      <w:r w:rsidRPr="00DB3393">
        <w:rPr>
          <w:noProof/>
        </w:rPr>
        <w:t>Mueller P, Jensen K, Megonigal JP. 2016. Plants mediate soil organic matter decomposition in response to sea level rise. Glob. Chang. Biol. 22:404–414.</w:t>
      </w:r>
    </w:p>
    <w:p w14:paraId="28E75133" w14:textId="77777777" w:rsidR="00DB3393" w:rsidRPr="00DB3393" w:rsidRDefault="00DB3393" w:rsidP="00DB3393">
      <w:pPr>
        <w:widowControl w:val="0"/>
        <w:autoSpaceDE w:val="0"/>
        <w:autoSpaceDN w:val="0"/>
        <w:adjustRightInd w:val="0"/>
        <w:rPr>
          <w:noProof/>
        </w:rPr>
      </w:pPr>
      <w:r w:rsidRPr="00DB3393">
        <w:rPr>
          <w:noProof/>
        </w:rPr>
        <w:t>Munns R, Termaat A. 1986. Whole-Plant Responses to Salinity. Funct. Plant Biol. 13:143. [accessed 2019 Apr 15]. http://www.publish.csiro.au/?paper=PP9860143</w:t>
      </w:r>
    </w:p>
    <w:p w14:paraId="4D22E9DE" w14:textId="77777777" w:rsidR="00DB3393" w:rsidRPr="00DB3393" w:rsidRDefault="00DB3393" w:rsidP="00DB3393">
      <w:pPr>
        <w:widowControl w:val="0"/>
        <w:autoSpaceDE w:val="0"/>
        <w:autoSpaceDN w:val="0"/>
        <w:adjustRightInd w:val="0"/>
        <w:rPr>
          <w:noProof/>
        </w:rPr>
      </w:pPr>
      <w:r w:rsidRPr="00DB3393">
        <w:rPr>
          <w:noProof/>
        </w:rPr>
        <w:t>Najjar RG, Pyke CR, Adams MB, Breitburg D, Hershner C, Kemp M, Howarth R, Mulholland MR, Paolisso M, Secor D, et al. 2010. Potential climate-change impacts on the Chesapeake Bay. Estuar. Coast. Shelf Sci. 86:1–20.</w:t>
      </w:r>
    </w:p>
    <w:p w14:paraId="4F72C968" w14:textId="77777777" w:rsidR="00DB3393" w:rsidRPr="00DB3393" w:rsidRDefault="00DB3393" w:rsidP="00DB3393">
      <w:pPr>
        <w:widowControl w:val="0"/>
        <w:autoSpaceDE w:val="0"/>
        <w:autoSpaceDN w:val="0"/>
        <w:adjustRightInd w:val="0"/>
        <w:rPr>
          <w:noProof/>
        </w:rPr>
      </w:pPr>
      <w:r w:rsidRPr="00DB3393">
        <w:rPr>
          <w:noProof/>
        </w:rPr>
        <w:t>Nayak SS, Pradhan S, Sahoo D, Parida A. 2020. De novo transcriptome assembly and analysis of Phragmites karka, an invasive halophyte, to study the mechanism of salinity stress tolerance. Sci. Rep. 10:1–12.</w:t>
      </w:r>
    </w:p>
    <w:p w14:paraId="01A579DF" w14:textId="77777777" w:rsidR="00DB3393" w:rsidRPr="00DB3393" w:rsidRDefault="00DB3393" w:rsidP="00DB3393">
      <w:pPr>
        <w:widowControl w:val="0"/>
        <w:autoSpaceDE w:val="0"/>
        <w:autoSpaceDN w:val="0"/>
        <w:adjustRightInd w:val="0"/>
        <w:rPr>
          <w:noProof/>
        </w:rPr>
      </w:pPr>
      <w:r w:rsidRPr="00DB3393">
        <w:rPr>
          <w:noProof/>
        </w:rPr>
        <w:t>Nei M, Li WH. 1979. Mathematical model for studying genetic variation in terms of restriction endonucleases. Proc. Natl. Acad. Sci. U. S. A. 76:5269–5273. [accessed 2020 Nov 18]. /pmc/articles/PMC413122/?report=abstract</w:t>
      </w:r>
    </w:p>
    <w:p w14:paraId="44410061" w14:textId="77777777" w:rsidR="00DB3393" w:rsidRPr="00DB3393" w:rsidRDefault="00DB3393" w:rsidP="00DB3393">
      <w:pPr>
        <w:widowControl w:val="0"/>
        <w:autoSpaceDE w:val="0"/>
        <w:autoSpaceDN w:val="0"/>
        <w:adjustRightInd w:val="0"/>
        <w:rPr>
          <w:noProof/>
        </w:rPr>
      </w:pPr>
      <w:r w:rsidRPr="00DB3393">
        <w:rPr>
          <w:noProof/>
        </w:rPr>
        <w:t>Noble DWA, Radersma R, Uller T. 2019. Plastic responses to novel environments are biased towards phenotype dimensions with high additive genetic variation. Proc. Natl. Acad. Sci. U. S. A. 116:13452–13461.</w:t>
      </w:r>
    </w:p>
    <w:p w14:paraId="0CB87511" w14:textId="77777777" w:rsidR="00DB3393" w:rsidRPr="00DB3393" w:rsidRDefault="00DB3393" w:rsidP="00DB3393">
      <w:pPr>
        <w:widowControl w:val="0"/>
        <w:autoSpaceDE w:val="0"/>
        <w:autoSpaceDN w:val="0"/>
        <w:adjustRightInd w:val="0"/>
        <w:rPr>
          <w:noProof/>
        </w:rPr>
      </w:pPr>
      <w:r w:rsidRPr="00DB3393">
        <w:rPr>
          <w:noProof/>
        </w:rPr>
        <w:t>Nyman JA, Walters RJ, Delaune RD, Patrick WH. 2006. Marsh vertical accretion via vegetative growth. Estuar. Coast. Shelf Sci. 69:370–380. [accessed 2018 Sep 9]. https://www.sciencedirect.com/science/article/pii/S0272771406001843</w:t>
      </w:r>
    </w:p>
    <w:p w14:paraId="1B6FB45E" w14:textId="77777777" w:rsidR="00DB3393" w:rsidRPr="00DB3393" w:rsidRDefault="00DB3393" w:rsidP="00DB3393">
      <w:pPr>
        <w:widowControl w:val="0"/>
        <w:autoSpaceDE w:val="0"/>
        <w:autoSpaceDN w:val="0"/>
        <w:adjustRightInd w:val="0"/>
        <w:rPr>
          <w:noProof/>
        </w:rPr>
      </w:pPr>
      <w:r w:rsidRPr="00DB3393">
        <w:rPr>
          <w:noProof/>
        </w:rPr>
        <w:lastRenderedPageBreak/>
        <w:t>Oleksiak MF, Roach JL, Crawford DL. 2005. Natural variation in cardiac metabolism and gene expression in Fundulus heteroclitus. Nat. Genet. 37:67–72. [accessed 2019 Mar 25]. http://www.nature.com/articles/ng1483</w:t>
      </w:r>
    </w:p>
    <w:p w14:paraId="27672D8D" w14:textId="77777777" w:rsidR="00DB3393" w:rsidRPr="00DB3393" w:rsidRDefault="00DB3393" w:rsidP="00DB3393">
      <w:pPr>
        <w:widowControl w:val="0"/>
        <w:autoSpaceDE w:val="0"/>
        <w:autoSpaceDN w:val="0"/>
        <w:adjustRightInd w:val="0"/>
        <w:rPr>
          <w:noProof/>
        </w:rPr>
      </w:pPr>
      <w:r w:rsidRPr="00DB3393">
        <w:rPr>
          <w:noProof/>
        </w:rPr>
        <w:t>Osland MJ, Enwright NM, Day RH, Gabler CA, Stagg CL, Grace JB. 2016. Beyond just sea-level rise: considering macroclimatic drivers within coastal wetland vulnerability assessments to climate change. Glob. Chang. Biol. 22:1–11. [accessed 2019 Jun 9]. http://doi.wiley.com/10.1111/gcb.13084</w:t>
      </w:r>
    </w:p>
    <w:p w14:paraId="3C4B44ED" w14:textId="77777777" w:rsidR="00DB3393" w:rsidRPr="00DB3393" w:rsidRDefault="00DB3393" w:rsidP="00DB3393">
      <w:pPr>
        <w:widowControl w:val="0"/>
        <w:autoSpaceDE w:val="0"/>
        <w:autoSpaceDN w:val="0"/>
        <w:adjustRightInd w:val="0"/>
        <w:rPr>
          <w:noProof/>
        </w:rPr>
      </w:pPr>
      <w:r w:rsidRPr="000A3EBA">
        <w:rPr>
          <w:noProof/>
          <w:lang w:val="fr-FR"/>
        </w:rPr>
        <w:t xml:space="preserve">Pantel JH, Duvivier C, Meester L De. 2015. </w:t>
      </w:r>
      <w:r w:rsidRPr="00DB3393">
        <w:rPr>
          <w:noProof/>
        </w:rPr>
        <w:t>Rapid local adaptation mediates zooplankton community assembly in experimental mesocosms. Vellend M, editor. Ecol. Lett. 18:992–1000. [accessed 2019 Feb 4]. http://doi.wiley.com/10.1111/ele.12480</w:t>
      </w:r>
    </w:p>
    <w:p w14:paraId="2EA0159C" w14:textId="77777777" w:rsidR="00DB3393" w:rsidRPr="00DB3393" w:rsidRDefault="00DB3393" w:rsidP="00DB3393">
      <w:pPr>
        <w:widowControl w:val="0"/>
        <w:autoSpaceDE w:val="0"/>
        <w:autoSpaceDN w:val="0"/>
        <w:adjustRightInd w:val="0"/>
        <w:rPr>
          <w:noProof/>
        </w:rPr>
      </w:pPr>
      <w:r w:rsidRPr="00DB3393">
        <w:rPr>
          <w:noProof/>
        </w:rPr>
        <w:t>Pennings SC, Selig ER, Houser LT, Bertness MD. 2003. GEOGRAPHIC VARIATION IN POSITIVE AND NEGATIVE INTERACTIONS AMONG SALT MARSH PLANTS. Ecology 84:1527–1538. [accessed 2019 Jun 10]. https://esajournals.onlinelibrary.wiley.com/doi/abs/10.1890/0012-9658(2003)084%5B1527:GVIPAN%5D2.0.CO%3B2</w:t>
      </w:r>
    </w:p>
    <w:p w14:paraId="4E69CF86" w14:textId="77777777" w:rsidR="00DB3393" w:rsidRPr="00DB3393" w:rsidRDefault="00DB3393" w:rsidP="00DB3393">
      <w:pPr>
        <w:widowControl w:val="0"/>
        <w:autoSpaceDE w:val="0"/>
        <w:autoSpaceDN w:val="0"/>
        <w:adjustRightInd w:val="0"/>
        <w:rPr>
          <w:noProof/>
        </w:rPr>
      </w:pPr>
      <w:r w:rsidRPr="000A3EBA">
        <w:rPr>
          <w:noProof/>
          <w:lang w:val="fr-FR"/>
        </w:rPr>
        <w:t xml:space="preserve">Pérez-Portela R, Riesgo A, Wangensteen OS, Palacín C, Turon X. 2020. </w:t>
      </w:r>
      <w:r w:rsidRPr="00DB3393">
        <w:rPr>
          <w:noProof/>
        </w:rPr>
        <w:t>Enjoying the warming Mediterranean: Transcriptomic responses to temperature changes of a thermophilous keystone species in benthic communities. Mol. Ecol. 29:3299–3315.</w:t>
      </w:r>
    </w:p>
    <w:p w14:paraId="4C4B16F4" w14:textId="77777777" w:rsidR="00DB3393" w:rsidRPr="00DB3393" w:rsidRDefault="00DB3393" w:rsidP="00DB3393">
      <w:pPr>
        <w:widowControl w:val="0"/>
        <w:autoSpaceDE w:val="0"/>
        <w:autoSpaceDN w:val="0"/>
        <w:adjustRightInd w:val="0"/>
        <w:rPr>
          <w:noProof/>
        </w:rPr>
      </w:pPr>
      <w:r w:rsidRPr="00DB3393">
        <w:rPr>
          <w:noProof/>
        </w:rPr>
        <w:t>Perrier C, Lozano del Campo A, Szulkin M, Demeyrier V, Gregoire A, Charmantier A. 2018. Great tits and the city: Distribution of genomic diversity and gene-environment associations along an urbanization gradient. Evol. Appl. 11:593–613. [accessed 2020 Apr 19]. http://doi.wiley.com/10.1111/eva.12580</w:t>
      </w:r>
    </w:p>
    <w:p w14:paraId="77BC6F38" w14:textId="77777777" w:rsidR="00DB3393" w:rsidRPr="00DB3393" w:rsidRDefault="00DB3393" w:rsidP="00DB3393">
      <w:pPr>
        <w:widowControl w:val="0"/>
        <w:autoSpaceDE w:val="0"/>
        <w:autoSpaceDN w:val="0"/>
        <w:adjustRightInd w:val="0"/>
        <w:rPr>
          <w:noProof/>
        </w:rPr>
      </w:pPr>
      <w:r w:rsidRPr="00DB3393">
        <w:rPr>
          <w:noProof/>
        </w:rPr>
        <w:t>Pickett STA. 1989. Space-for-Time Substitution as an Alternative to Long-Term Studies. In: Long-Term Studies in Ecology. New York, NY: Springer New York. p. 110–135. [accessed 2019 Jun 12]. http://link.springer.com/10.1007/978-1-4615-7358-6_5</w:t>
      </w:r>
    </w:p>
    <w:p w14:paraId="1303BCB8" w14:textId="77777777" w:rsidR="00DB3393" w:rsidRPr="00DB3393" w:rsidRDefault="00DB3393" w:rsidP="00DB3393">
      <w:pPr>
        <w:widowControl w:val="0"/>
        <w:autoSpaceDE w:val="0"/>
        <w:autoSpaceDN w:val="0"/>
        <w:adjustRightInd w:val="0"/>
        <w:rPr>
          <w:noProof/>
        </w:rPr>
      </w:pPr>
      <w:r w:rsidRPr="00DB3393">
        <w:rPr>
          <w:noProof/>
        </w:rPr>
        <w:t>Pollard HG, Colbourne JK, Keller W (Bill). 2003. Reconstruction of Centuries-old Daphnia Communities in a Lake Recovering from Acidification and Metal Contamination. AMBIO A J. Hum. Environ. 32:214–218.</w:t>
      </w:r>
    </w:p>
    <w:p w14:paraId="116B9E9C" w14:textId="77777777" w:rsidR="00DB3393" w:rsidRPr="00DB3393" w:rsidRDefault="00DB3393" w:rsidP="00DB3393">
      <w:pPr>
        <w:widowControl w:val="0"/>
        <w:autoSpaceDE w:val="0"/>
        <w:autoSpaceDN w:val="0"/>
        <w:adjustRightInd w:val="0"/>
        <w:rPr>
          <w:noProof/>
        </w:rPr>
      </w:pPr>
      <w:r w:rsidRPr="00DB3393">
        <w:rPr>
          <w:noProof/>
        </w:rPr>
        <w:t>Purcell KM, Hitch AT, Klerks PL, Leberg PL. 2008. Adaptation as a potential response to sea-level rise: a genetic basis for salinity tolerance in populations of a coastal marsh fish. Evol. Appl. 1:155–160. [accessed 2020 Jul 4]. http://doi.wiley.com/10.1111/j.1752-4571.2007.00001.x</w:t>
      </w:r>
    </w:p>
    <w:p w14:paraId="68B09040" w14:textId="77777777" w:rsidR="00DB3393" w:rsidRPr="00DB3393" w:rsidRDefault="00DB3393" w:rsidP="00DB3393">
      <w:pPr>
        <w:widowControl w:val="0"/>
        <w:autoSpaceDE w:val="0"/>
        <w:autoSpaceDN w:val="0"/>
        <w:adjustRightInd w:val="0"/>
        <w:rPr>
          <w:noProof/>
        </w:rPr>
      </w:pPr>
      <w:r w:rsidRPr="00DB3393">
        <w:rPr>
          <w:noProof/>
        </w:rPr>
        <w:t>Repoila F, Majdalani N, Gottesman S. 2003. Small non-coding RNAs, co-ordinators of adaptation processes in Escherichia coli: The RpoS paradigm. Mol. Microbiol. 48:855–861.</w:t>
      </w:r>
    </w:p>
    <w:p w14:paraId="589ACF53" w14:textId="77777777" w:rsidR="00DB3393" w:rsidRPr="00DB3393" w:rsidRDefault="00DB3393" w:rsidP="00DB3393">
      <w:pPr>
        <w:widowControl w:val="0"/>
        <w:autoSpaceDE w:val="0"/>
        <w:autoSpaceDN w:val="0"/>
        <w:adjustRightInd w:val="0"/>
        <w:rPr>
          <w:noProof/>
        </w:rPr>
      </w:pPr>
      <w:r w:rsidRPr="00DB3393">
        <w:rPr>
          <w:noProof/>
        </w:rPr>
        <w:t>Reusch TBH. 2014. Climate change in the oceans: evolutionary versus phenotypically plastic responses of marine animals and plants. Evol. Appl. 7:104–122. [accessed 2018 Nov 12]. http://doi.wiley.com/10.1111/eva.12109</w:t>
      </w:r>
    </w:p>
    <w:p w14:paraId="46108875" w14:textId="77777777" w:rsidR="00DB3393" w:rsidRPr="00DB3393" w:rsidRDefault="00DB3393" w:rsidP="00DB3393">
      <w:pPr>
        <w:widowControl w:val="0"/>
        <w:autoSpaceDE w:val="0"/>
        <w:autoSpaceDN w:val="0"/>
        <w:adjustRightInd w:val="0"/>
        <w:rPr>
          <w:noProof/>
        </w:rPr>
      </w:pPr>
      <w:r w:rsidRPr="00DB3393">
        <w:rPr>
          <w:noProof/>
        </w:rPr>
        <w:t>Rice KC, Hong B, Shen J. 2012. Assessment of salinity intrusion in the James and Chickahominy Rivers as a result of simulated sea-level rise in Chesapeake Bay, East Coast, USA. J. Environ. Manage. 111:61–69.</w:t>
      </w:r>
    </w:p>
    <w:p w14:paraId="034FBA2A" w14:textId="77777777" w:rsidR="00DB3393" w:rsidRPr="00DB3393" w:rsidRDefault="00DB3393" w:rsidP="00DB3393">
      <w:pPr>
        <w:widowControl w:val="0"/>
        <w:autoSpaceDE w:val="0"/>
        <w:autoSpaceDN w:val="0"/>
        <w:adjustRightInd w:val="0"/>
        <w:rPr>
          <w:noProof/>
        </w:rPr>
      </w:pPr>
      <w:r w:rsidRPr="00DB3393">
        <w:rPr>
          <w:noProof/>
        </w:rPr>
        <w:lastRenderedPageBreak/>
        <w:t>Robben M, Thibault E, Tran M, Wu Y, Boe A, Gonzalez-Hernandez JL. 2018. Transcriptome Analysis of the Heritable Salt Tolerance of Prairie Cordgrass (Spartina pectinata Link). Bioenergy Res. 11:106–114.</w:t>
      </w:r>
    </w:p>
    <w:p w14:paraId="24A57F94" w14:textId="77777777" w:rsidR="00DB3393" w:rsidRPr="00DB3393" w:rsidRDefault="00DB3393" w:rsidP="00DB3393">
      <w:pPr>
        <w:widowControl w:val="0"/>
        <w:autoSpaceDE w:val="0"/>
        <w:autoSpaceDN w:val="0"/>
        <w:adjustRightInd w:val="0"/>
        <w:rPr>
          <w:noProof/>
        </w:rPr>
      </w:pPr>
      <w:r w:rsidRPr="00DB3393">
        <w:rPr>
          <w:noProof/>
        </w:rPr>
        <w:t>Rochette NC, Rivera-Colón AG, Catchen JM. 2019. Stacks 2: Analytical methods for paired-end sequencing improve RADseq-based population genomics. Mol. Ecol. 28:4737–4754. [accessed 2020 Mar 10]. https://onlinelibrary.wiley.com/doi/abs/10.1111/mec.15253</w:t>
      </w:r>
    </w:p>
    <w:p w14:paraId="7C1C0B95" w14:textId="77777777" w:rsidR="00DB3393" w:rsidRPr="00DB3393" w:rsidRDefault="00DB3393" w:rsidP="00DB3393">
      <w:pPr>
        <w:widowControl w:val="0"/>
        <w:autoSpaceDE w:val="0"/>
        <w:autoSpaceDN w:val="0"/>
        <w:adjustRightInd w:val="0"/>
        <w:rPr>
          <w:noProof/>
        </w:rPr>
      </w:pPr>
      <w:r w:rsidRPr="000A3EBA">
        <w:rPr>
          <w:noProof/>
          <w:lang w:val="fr-FR"/>
        </w:rPr>
        <w:t xml:space="preserve">Román-Palacios C, Wiens JJ. 2020. </w:t>
      </w:r>
      <w:r w:rsidRPr="00DB3393">
        <w:rPr>
          <w:noProof/>
        </w:rPr>
        <w:t>Recent responses to climate change reveal the drivers of species extinction and survival. Proc. Natl. Acad. Sci. U. S. A. 117:4211–4217.</w:t>
      </w:r>
    </w:p>
    <w:p w14:paraId="5AF55A86" w14:textId="77777777" w:rsidR="00DB3393" w:rsidRPr="00DB3393" w:rsidRDefault="00DB3393" w:rsidP="00DB3393">
      <w:pPr>
        <w:widowControl w:val="0"/>
        <w:autoSpaceDE w:val="0"/>
        <w:autoSpaceDN w:val="0"/>
        <w:adjustRightInd w:val="0"/>
        <w:rPr>
          <w:noProof/>
        </w:rPr>
      </w:pPr>
      <w:r w:rsidRPr="00DB3393">
        <w:rPr>
          <w:noProof/>
        </w:rPr>
        <w:t>Rus A, Baxter I, Muthukumar B, Gustin J, Lahner B, Yakubova E, Salt DE. 2006. Natural Variants of AtHKT1 Enhance Na þ Accumulation in Two Wild Populations of Arabidopsis. PLoS Genet. 2. [accessed 2018 Apr 9]. http://journals.plos.org/plosgenetics/article/file?id=10.1371/journal.pgen.0020210&amp;type=printable</w:t>
      </w:r>
    </w:p>
    <w:p w14:paraId="119EA937" w14:textId="77777777" w:rsidR="00DB3393" w:rsidRPr="00DB3393" w:rsidRDefault="00DB3393" w:rsidP="00DB3393">
      <w:pPr>
        <w:widowControl w:val="0"/>
        <w:autoSpaceDE w:val="0"/>
        <w:autoSpaceDN w:val="0"/>
        <w:adjustRightInd w:val="0"/>
        <w:rPr>
          <w:noProof/>
        </w:rPr>
      </w:pPr>
      <w:r w:rsidRPr="000A3EBA">
        <w:rPr>
          <w:noProof/>
          <w:lang w:val="fr-FR"/>
        </w:rPr>
        <w:t xml:space="preserve">Saban JM, Chapman MA, Taylor G. 2019. </w:t>
      </w:r>
      <w:r w:rsidRPr="00DB3393">
        <w:rPr>
          <w:noProof/>
        </w:rPr>
        <w:t xml:space="preserve">FACE facts hold for multiple generations; Evidence from natural CO </w:t>
      </w:r>
      <w:r w:rsidRPr="00DB3393">
        <w:rPr>
          <w:noProof/>
          <w:vertAlign w:val="subscript"/>
        </w:rPr>
        <w:t>2</w:t>
      </w:r>
      <w:r w:rsidRPr="00DB3393">
        <w:rPr>
          <w:noProof/>
        </w:rPr>
        <w:t xml:space="preserve"> springs. Glob. Chang. Biol. 25:1–11. [accessed 2019 Jan 8]. https://onlinelibrary.wiley.com/doi/abs/10.1111/gcb.14437</w:t>
      </w:r>
    </w:p>
    <w:p w14:paraId="0ECE50FD" w14:textId="77777777" w:rsidR="00DB3393" w:rsidRPr="00DB3393" w:rsidRDefault="00DB3393" w:rsidP="00DB3393">
      <w:pPr>
        <w:widowControl w:val="0"/>
        <w:autoSpaceDE w:val="0"/>
        <w:autoSpaceDN w:val="0"/>
        <w:adjustRightInd w:val="0"/>
        <w:rPr>
          <w:noProof/>
        </w:rPr>
      </w:pPr>
      <w:r w:rsidRPr="00DB3393">
        <w:rPr>
          <w:noProof/>
        </w:rPr>
        <w:t>Schepers L, Kirwan ML, Guntenspergen GR, Temmerman S. 2020. Evaluating indicators of marsh vulnerability to sea level rise along a historical marsh loss gradient. Earth Surf. Process. Landforms 45:2107–2117. [accessed 2020 Nov 16]. https://onlinelibrary.wiley.com/doi/abs/10.1002/esp.4869</w:t>
      </w:r>
    </w:p>
    <w:p w14:paraId="1C05C19E" w14:textId="77777777" w:rsidR="00DB3393" w:rsidRPr="00DB3393" w:rsidRDefault="00DB3393" w:rsidP="00DB3393">
      <w:pPr>
        <w:widowControl w:val="0"/>
        <w:autoSpaceDE w:val="0"/>
        <w:autoSpaceDN w:val="0"/>
        <w:adjustRightInd w:val="0"/>
        <w:rPr>
          <w:noProof/>
        </w:rPr>
      </w:pPr>
      <w:r w:rsidRPr="00DB3393">
        <w:rPr>
          <w:noProof/>
        </w:rPr>
        <w:t>Schile LM, Callaway JC, Morris JT, Stralberg D, Parker VT, Kelly M. 2014. Modeling Tidal Marsh Distribution with Sea-Level Rise: Evaluating the Role of Vegetation, Sediment, and Upland Habitat in Marsh Resiliency. Cebrian J, editor. PLoS One 9:e88760. [accessed 2018 Aug 14]. http://dx.plos.org/10.1371/journal.pone.0088760</w:t>
      </w:r>
    </w:p>
    <w:p w14:paraId="23E19DB9" w14:textId="77777777" w:rsidR="00DB3393" w:rsidRPr="00DB3393" w:rsidRDefault="00DB3393" w:rsidP="00DB3393">
      <w:pPr>
        <w:widowControl w:val="0"/>
        <w:autoSpaceDE w:val="0"/>
        <w:autoSpaceDN w:val="0"/>
        <w:adjustRightInd w:val="0"/>
        <w:rPr>
          <w:noProof/>
        </w:rPr>
      </w:pPr>
      <w:r w:rsidRPr="00DB3393">
        <w:rPr>
          <w:noProof/>
        </w:rPr>
        <w:t>Schile LM, Callaway JC, Morris JT, Stralberg D, Thomas Parker V, Kelly M. 2014. Modeling tidal marsh distribution with sea-level rise: Evaluating the role of vegetation, sediment, and upland habitat in marsh resiliency. PLoS One 9.</w:t>
      </w:r>
    </w:p>
    <w:p w14:paraId="216C7516" w14:textId="77777777" w:rsidR="00DB3393" w:rsidRPr="00DB3393" w:rsidRDefault="00DB3393" w:rsidP="00DB3393">
      <w:pPr>
        <w:widowControl w:val="0"/>
        <w:autoSpaceDE w:val="0"/>
        <w:autoSpaceDN w:val="0"/>
        <w:adjustRightInd w:val="0"/>
        <w:rPr>
          <w:noProof/>
        </w:rPr>
      </w:pPr>
      <w:r w:rsidRPr="00DB3393">
        <w:rPr>
          <w:noProof/>
        </w:rPr>
        <w:t>Schile LM, Callaway JC, Suding KN, Kelly NM. 2017. Can community structure track sea-level rise? Stress and competitive controls in tidal wetlands. Ecol. Evol. 7.</w:t>
      </w:r>
    </w:p>
    <w:p w14:paraId="58D48D48" w14:textId="77777777" w:rsidR="00DB3393" w:rsidRPr="00DB3393" w:rsidRDefault="00DB3393" w:rsidP="00DB3393">
      <w:pPr>
        <w:widowControl w:val="0"/>
        <w:autoSpaceDE w:val="0"/>
        <w:autoSpaceDN w:val="0"/>
        <w:adjustRightInd w:val="0"/>
        <w:rPr>
          <w:noProof/>
        </w:rPr>
      </w:pPr>
      <w:r w:rsidRPr="00DB3393">
        <w:rPr>
          <w:noProof/>
        </w:rPr>
        <w:t>Schuerch M, Spencer T, Temmerman S, Kirwan ML, Wolff C, Lincke D, McOwen CJ, Pickering MD, Reef R, Vafeidis AT, et al. 2018. Future response of global coastal wetlands to sea-level rise. Nature 561:231–234. [accessed 2018 Nov 16]. http://www.nature.com/articles/s41586-018-0476-5</w:t>
      </w:r>
    </w:p>
    <w:p w14:paraId="6D3CD726" w14:textId="77777777" w:rsidR="00DB3393" w:rsidRPr="00DB3393" w:rsidRDefault="00DB3393" w:rsidP="00DB3393">
      <w:pPr>
        <w:widowControl w:val="0"/>
        <w:autoSpaceDE w:val="0"/>
        <w:autoSpaceDN w:val="0"/>
        <w:adjustRightInd w:val="0"/>
        <w:rPr>
          <w:noProof/>
        </w:rPr>
      </w:pPr>
      <w:r w:rsidRPr="00DB3393">
        <w:rPr>
          <w:noProof/>
        </w:rPr>
        <w:t>Schwacke R, Ponce-Soto GY, Krause K, Bolger AM, Arsova B, Hallab A, Gruden K, Stitt M, Bolger ME, Usadel B. 2019. MapMan4: A Refined Protein Classification and Annotation Framework Applicable to Multi-Omics Data Analysis. Mol. Plant 12:879–892.</w:t>
      </w:r>
    </w:p>
    <w:p w14:paraId="5216BE65" w14:textId="77777777" w:rsidR="00DB3393" w:rsidRPr="00DB3393" w:rsidRDefault="00DB3393" w:rsidP="00DB3393">
      <w:pPr>
        <w:widowControl w:val="0"/>
        <w:autoSpaceDE w:val="0"/>
        <w:autoSpaceDN w:val="0"/>
        <w:adjustRightInd w:val="0"/>
        <w:rPr>
          <w:noProof/>
        </w:rPr>
      </w:pPr>
      <w:r w:rsidRPr="00DB3393">
        <w:rPr>
          <w:noProof/>
        </w:rPr>
        <w:t xml:space="preserve">Shefferson RP, Salguero-Gómez R. 2015. Eco-evolutionary dynamics in plants: interactive processes at overlapping time-scales and their implications. Rees M, editor. J. Ecol. 103:789–797. [accessed 2018 Aug 20]. </w:t>
      </w:r>
      <w:r w:rsidRPr="00DB3393">
        <w:rPr>
          <w:noProof/>
        </w:rPr>
        <w:lastRenderedPageBreak/>
        <w:t>http://doi.wiley.com/10.1111/1365-2745.12432</w:t>
      </w:r>
    </w:p>
    <w:p w14:paraId="4D93109E" w14:textId="77777777" w:rsidR="00DB3393" w:rsidRPr="00DB3393" w:rsidRDefault="00DB3393" w:rsidP="00DB3393">
      <w:pPr>
        <w:widowControl w:val="0"/>
        <w:autoSpaceDE w:val="0"/>
        <w:autoSpaceDN w:val="0"/>
        <w:adjustRightInd w:val="0"/>
        <w:rPr>
          <w:noProof/>
        </w:rPr>
      </w:pPr>
      <w:r w:rsidRPr="00DB3393">
        <w:rPr>
          <w:noProof/>
        </w:rPr>
        <w:t>Silvestri S, Defina A, Marani M. 2005. Tidal regime, salinity and salt marsh plant zonation. Estuar. Coast. Shelf Sci. 62:119–130.</w:t>
      </w:r>
    </w:p>
    <w:p w14:paraId="1DF154C4" w14:textId="77777777" w:rsidR="00DB3393" w:rsidRPr="00DB3393" w:rsidRDefault="00DB3393" w:rsidP="00DB3393">
      <w:pPr>
        <w:widowControl w:val="0"/>
        <w:autoSpaceDE w:val="0"/>
        <w:autoSpaceDN w:val="0"/>
        <w:adjustRightInd w:val="0"/>
        <w:rPr>
          <w:noProof/>
        </w:rPr>
      </w:pPr>
      <w:r w:rsidRPr="00DB3393">
        <w:rPr>
          <w:noProof/>
        </w:rPr>
        <w:t>Sipple WS. 1978. A review of the biology, ecology and management of Scirpus Olneyi.  Volume 1: An annotated bibliography of selected references. [accessed 2019 Feb 13]. http://aquaticcommons.org/3736/</w:t>
      </w:r>
    </w:p>
    <w:p w14:paraId="4E4DB519" w14:textId="77777777" w:rsidR="00DB3393" w:rsidRPr="00DB3393" w:rsidRDefault="00DB3393" w:rsidP="00DB3393">
      <w:pPr>
        <w:widowControl w:val="0"/>
        <w:autoSpaceDE w:val="0"/>
        <w:autoSpaceDN w:val="0"/>
        <w:adjustRightInd w:val="0"/>
        <w:rPr>
          <w:noProof/>
        </w:rPr>
      </w:pPr>
      <w:r w:rsidRPr="00DB3393">
        <w:rPr>
          <w:noProof/>
        </w:rPr>
        <w:t>Smith SG. 2012. Schoenoplectus americanus, from Jepson Flora Project. Jepson eFlora.</w:t>
      </w:r>
    </w:p>
    <w:p w14:paraId="16296E61" w14:textId="77777777" w:rsidR="00DB3393" w:rsidRPr="00DB3393" w:rsidRDefault="00DB3393" w:rsidP="00DB3393">
      <w:pPr>
        <w:widowControl w:val="0"/>
        <w:autoSpaceDE w:val="0"/>
        <w:autoSpaceDN w:val="0"/>
        <w:adjustRightInd w:val="0"/>
        <w:rPr>
          <w:noProof/>
        </w:rPr>
      </w:pPr>
      <w:r w:rsidRPr="00DB3393">
        <w:rPr>
          <w:noProof/>
        </w:rPr>
        <w:t>Stevenson JC, Kearney MS, Pendleton EC. 1985. Sedimentation and erosion in a Chesapeake Bay brackish marsh system. Mar. Geol. 67:213–235. [accessed 2017 Apr 7]. http://linkinghub.elsevier.com/retrieve/pii/0025322785900933</w:t>
      </w:r>
    </w:p>
    <w:p w14:paraId="4E7C411A" w14:textId="77777777" w:rsidR="00DB3393" w:rsidRPr="00DB3393" w:rsidRDefault="00DB3393" w:rsidP="00DB3393">
      <w:pPr>
        <w:widowControl w:val="0"/>
        <w:autoSpaceDE w:val="0"/>
        <w:autoSpaceDN w:val="0"/>
        <w:adjustRightInd w:val="0"/>
        <w:rPr>
          <w:noProof/>
        </w:rPr>
      </w:pPr>
      <w:r w:rsidRPr="00DB3393">
        <w:rPr>
          <w:noProof/>
        </w:rPr>
        <w:t>Stockwell CA, Hendry AP, Kinnison MT. 2003. Contemporary evolution meets conservation biology. Trends Ecol. Evol. 18:94–101.</w:t>
      </w:r>
    </w:p>
    <w:p w14:paraId="0FDA4F53" w14:textId="77777777" w:rsidR="00DB3393" w:rsidRPr="00DB3393" w:rsidRDefault="00DB3393" w:rsidP="00DB3393">
      <w:pPr>
        <w:widowControl w:val="0"/>
        <w:autoSpaceDE w:val="0"/>
        <w:autoSpaceDN w:val="0"/>
        <w:adjustRightInd w:val="0"/>
        <w:rPr>
          <w:noProof/>
        </w:rPr>
      </w:pPr>
      <w:r w:rsidRPr="00DB3393">
        <w:rPr>
          <w:noProof/>
        </w:rPr>
        <w:t>Stoks R, Govaert L, Pauwels K, Jansen B, De Meester L. 2016. Resurrecting complexity: The interplay of plasticity and rapid evolution in the multiple trait response to strong changes in predation pressure in the water flea Daphnia magna. Ecol. Lett. 19.</w:t>
      </w:r>
    </w:p>
    <w:p w14:paraId="4521E491" w14:textId="77777777" w:rsidR="00DB3393" w:rsidRPr="00DB3393" w:rsidRDefault="00DB3393" w:rsidP="00DB3393">
      <w:pPr>
        <w:widowControl w:val="0"/>
        <w:autoSpaceDE w:val="0"/>
        <w:autoSpaceDN w:val="0"/>
        <w:adjustRightInd w:val="0"/>
        <w:rPr>
          <w:noProof/>
        </w:rPr>
      </w:pPr>
      <w:r w:rsidRPr="00DB3393">
        <w:rPr>
          <w:noProof/>
        </w:rPr>
        <w:t>Summers JL, Bernik B, Saunders CJ, McLachlan JS, Blum MJ. 2018 Jul 29. A century of genetic variation inferred from a persistent soil-stored seed bank. Evol. Appl. [accessed 2018 Sep 9]. http://doi.wiley.com/10.1111/eva.12675</w:t>
      </w:r>
    </w:p>
    <w:p w14:paraId="404A581B" w14:textId="77777777" w:rsidR="00DB3393" w:rsidRPr="00DB3393" w:rsidRDefault="00DB3393" w:rsidP="00DB3393">
      <w:pPr>
        <w:widowControl w:val="0"/>
        <w:autoSpaceDE w:val="0"/>
        <w:autoSpaceDN w:val="0"/>
        <w:adjustRightInd w:val="0"/>
        <w:rPr>
          <w:noProof/>
        </w:rPr>
      </w:pPr>
      <w:r w:rsidRPr="00DB3393">
        <w:rPr>
          <w:noProof/>
        </w:rPr>
        <w:t>Szövényi P, Hock Z, Korpelainen H, Shaw AJ. 2009. Spatial pattern of nucleotide polymorphism indicates molecular adaptation in the bryophyte Sphagnum fimbriatum. Mol. Phylogenet. Evol. 53:277–286. [accessed 2019 Jun 12]. https://www.sciencedirect.com/science/article/pii/S1055790309002309</w:t>
      </w:r>
    </w:p>
    <w:p w14:paraId="7F22DDF2" w14:textId="77777777" w:rsidR="00DB3393" w:rsidRPr="00DB3393" w:rsidRDefault="00DB3393" w:rsidP="00DB3393">
      <w:pPr>
        <w:widowControl w:val="0"/>
        <w:autoSpaceDE w:val="0"/>
        <w:autoSpaceDN w:val="0"/>
        <w:adjustRightInd w:val="0"/>
        <w:rPr>
          <w:noProof/>
        </w:rPr>
      </w:pPr>
      <w:r w:rsidRPr="00DB3393">
        <w:rPr>
          <w:noProof/>
        </w:rPr>
        <w:t>Tahmasebi A, Aram F, Pakniyat H, Niazi A, Tavakol E, Ebrahimie E. 2018. Global Analysis of Gene Expression and Identification of Modules in Echinacea purpurea Using Systems Biology Approach. 10:18–26.</w:t>
      </w:r>
    </w:p>
    <w:p w14:paraId="77A97A75" w14:textId="77777777" w:rsidR="00DB3393" w:rsidRPr="00DB3393" w:rsidRDefault="00DB3393" w:rsidP="00DB3393">
      <w:pPr>
        <w:widowControl w:val="0"/>
        <w:autoSpaceDE w:val="0"/>
        <w:autoSpaceDN w:val="0"/>
        <w:adjustRightInd w:val="0"/>
        <w:rPr>
          <w:noProof/>
        </w:rPr>
      </w:pPr>
      <w:r w:rsidRPr="00DB3393">
        <w:rPr>
          <w:noProof/>
        </w:rPr>
        <w:t>Thompson JN. 1998. Rapid evolution as an ecological process. Trends Ecol. Evol. 13:329–332. [accessed 2018 Sep 8]. https://www-sciencedirect-com.proxy.lib.utk.edu/science/article/pii/S0169534798013780</w:t>
      </w:r>
    </w:p>
    <w:p w14:paraId="3BCBC9EC" w14:textId="77777777" w:rsidR="00DB3393" w:rsidRPr="00DB3393" w:rsidRDefault="00DB3393" w:rsidP="00DB3393">
      <w:pPr>
        <w:widowControl w:val="0"/>
        <w:autoSpaceDE w:val="0"/>
        <w:autoSpaceDN w:val="0"/>
        <w:adjustRightInd w:val="0"/>
        <w:rPr>
          <w:noProof/>
        </w:rPr>
      </w:pPr>
      <w:r w:rsidRPr="00DB3393">
        <w:rPr>
          <w:noProof/>
        </w:rPr>
        <w:t>Thompson KA, Renaudin M, Johnson MTJ. 2016. Urbanization drives the evolution of parallel clines in plant populations. Proc. R. Soc. B Biol. Sci. 283:20162180. [accessed 2019 Jan 21]. http://rspb.royalsocietypublishing.org/lookup/doi/10.1098/rspb.2016.2180</w:t>
      </w:r>
    </w:p>
    <w:p w14:paraId="140E4079" w14:textId="77777777" w:rsidR="00DB3393" w:rsidRPr="00DB3393" w:rsidRDefault="00DB3393" w:rsidP="00DB3393">
      <w:pPr>
        <w:widowControl w:val="0"/>
        <w:autoSpaceDE w:val="0"/>
        <w:autoSpaceDN w:val="0"/>
        <w:adjustRightInd w:val="0"/>
        <w:rPr>
          <w:noProof/>
        </w:rPr>
      </w:pPr>
      <w:r w:rsidRPr="00DB3393">
        <w:rPr>
          <w:noProof/>
        </w:rPr>
        <w:t>Thorne K, MacDonald G, Guntenspergen G, Ambrose R, Buffington K, Dugger B, Freeman C, Janousek C, Brown L, Rosencranz J, et al. 2018. U.S. Pacific coastal wetland resilience and vulnerability to sea-level rise. Sci. Adv. 4:eaao3270. [accessed 2019 Mar 28]. http://advances.sciencemag.org/lookup/doi/10.1126/sciadv.aao3270</w:t>
      </w:r>
    </w:p>
    <w:p w14:paraId="01CC1E5A" w14:textId="77777777" w:rsidR="00DB3393" w:rsidRPr="00DB3393" w:rsidRDefault="00DB3393" w:rsidP="00DB3393">
      <w:pPr>
        <w:widowControl w:val="0"/>
        <w:autoSpaceDE w:val="0"/>
        <w:autoSpaceDN w:val="0"/>
        <w:adjustRightInd w:val="0"/>
        <w:rPr>
          <w:noProof/>
        </w:rPr>
      </w:pPr>
      <w:r w:rsidRPr="00DB3393">
        <w:rPr>
          <w:noProof/>
        </w:rPr>
        <w:t>Travis SE, Hester MW. 2005. A space-for-time substitution reveals the long-term decline in genotypic diversity of a widespread salt marsh plant, Spartina alterniflora, over a span of 1500 years. J. Ecol. 93:417–430. [accessed 2019 Feb 10]. http://doi.wiley.com/10.1111/j.0022-0477.2005.00985.x</w:t>
      </w:r>
    </w:p>
    <w:p w14:paraId="0EB5259C" w14:textId="77777777" w:rsidR="00DB3393" w:rsidRPr="00DB3393" w:rsidRDefault="00DB3393" w:rsidP="00DB3393">
      <w:pPr>
        <w:widowControl w:val="0"/>
        <w:autoSpaceDE w:val="0"/>
        <w:autoSpaceDN w:val="0"/>
        <w:adjustRightInd w:val="0"/>
        <w:rPr>
          <w:noProof/>
        </w:rPr>
      </w:pPr>
      <w:r w:rsidRPr="00DB3393">
        <w:rPr>
          <w:noProof/>
        </w:rPr>
        <w:t xml:space="preserve">Travis SE, Proffitt CE, Ritland K. 2004. Population structure and inbreeding vary </w:t>
      </w:r>
      <w:r w:rsidRPr="00DB3393">
        <w:rPr>
          <w:noProof/>
        </w:rPr>
        <w:lastRenderedPageBreak/>
        <w:t>with successful stage in created Spartina alterniflora marshes. Ecol. Appl. 14:1189–1202. [accessed 2019 Feb 11]. http://doi.wiley.com/10.1890/03-5135</w:t>
      </w:r>
    </w:p>
    <w:p w14:paraId="56708D04" w14:textId="77777777" w:rsidR="00DB3393" w:rsidRPr="00DB3393" w:rsidRDefault="00DB3393" w:rsidP="00DB3393">
      <w:pPr>
        <w:widowControl w:val="0"/>
        <w:autoSpaceDE w:val="0"/>
        <w:autoSpaceDN w:val="0"/>
        <w:adjustRightInd w:val="0"/>
        <w:rPr>
          <w:noProof/>
        </w:rPr>
      </w:pPr>
      <w:r w:rsidRPr="00DB3393">
        <w:rPr>
          <w:noProof/>
        </w:rPr>
        <w:t>Trinder S, Askew AP, Whitlock R. 2020. Climate-driven evolutionary change in reproductive and early-acting life-history traits in the perennial grass Festuca ovina. J. Ecol. 108:1398–1410. [accessed 2020 Jul 4]. https://besjournals.onlinelibrary.wiley.com/doi/full/10.1111/1365-2745.13304</w:t>
      </w:r>
    </w:p>
    <w:p w14:paraId="36DEBDE7" w14:textId="77777777" w:rsidR="00DB3393" w:rsidRPr="00DB3393" w:rsidRDefault="00DB3393" w:rsidP="00DB3393">
      <w:pPr>
        <w:widowControl w:val="0"/>
        <w:autoSpaceDE w:val="0"/>
        <w:autoSpaceDN w:val="0"/>
        <w:adjustRightInd w:val="0"/>
        <w:rPr>
          <w:noProof/>
        </w:rPr>
      </w:pPr>
      <w:r w:rsidRPr="00DB3393">
        <w:rPr>
          <w:noProof/>
        </w:rPr>
        <w:t>Valiela I, Teal JM, Deuser WG. 1978. The Nature of Growth Forms in the Salt Marsh Grass Spartina alterniflora. Am. Nat. 112:461–470. [accessed 2020 Nov 8]. https://www.journals.uchicago.edu/doi/abs/10.1086/283290</w:t>
      </w:r>
    </w:p>
    <w:p w14:paraId="1A280C87" w14:textId="77777777" w:rsidR="00DB3393" w:rsidRPr="00DB3393" w:rsidRDefault="00DB3393" w:rsidP="00DB3393">
      <w:pPr>
        <w:widowControl w:val="0"/>
        <w:autoSpaceDE w:val="0"/>
        <w:autoSpaceDN w:val="0"/>
        <w:adjustRightInd w:val="0"/>
        <w:rPr>
          <w:noProof/>
        </w:rPr>
      </w:pPr>
      <w:r w:rsidRPr="00DB3393">
        <w:rPr>
          <w:noProof/>
        </w:rPr>
        <w:t>Vavrek M. C., MccGraw J. B., Bennington C. C. 1991. Ecological Genetic Variation in Seed Banks . III . Phenotypic and Genetic Differences Between Young and Old Seed Populations of Carex Bigelowii. Br. Ecol. Soc. 79:645–662.</w:t>
      </w:r>
    </w:p>
    <w:p w14:paraId="0D756712" w14:textId="77777777" w:rsidR="00DB3393" w:rsidRPr="00DB3393" w:rsidRDefault="00DB3393" w:rsidP="00DB3393">
      <w:pPr>
        <w:widowControl w:val="0"/>
        <w:autoSpaceDE w:val="0"/>
        <w:autoSpaceDN w:val="0"/>
        <w:adjustRightInd w:val="0"/>
        <w:rPr>
          <w:noProof/>
        </w:rPr>
      </w:pPr>
      <w:r w:rsidRPr="00DB3393">
        <w:rPr>
          <w:noProof/>
        </w:rPr>
        <w:t>van der Wal D, Pye K. 2004. Patterns, rates and possible causes of saltmarsh erosion in the Greater Thames area (UK). Geomorphology 61:373–391.</w:t>
      </w:r>
    </w:p>
    <w:p w14:paraId="6BFFD0B6" w14:textId="77777777" w:rsidR="00DB3393" w:rsidRPr="00DB3393" w:rsidRDefault="00DB3393" w:rsidP="00DB3393">
      <w:pPr>
        <w:widowControl w:val="0"/>
        <w:autoSpaceDE w:val="0"/>
        <w:autoSpaceDN w:val="0"/>
        <w:adjustRightInd w:val="0"/>
        <w:rPr>
          <w:noProof/>
        </w:rPr>
      </w:pPr>
      <w:r w:rsidRPr="00DB3393">
        <w:rPr>
          <w:noProof/>
        </w:rPr>
        <w:t>Waldvogel A, Feldmeyer B, Rolshausen G, Exposito</w:t>
      </w:r>
      <w:r w:rsidRPr="00DB3393">
        <w:rPr>
          <w:rFonts w:ascii="Cambria Math" w:hAnsi="Cambria Math" w:cs="Cambria Math"/>
          <w:noProof/>
        </w:rPr>
        <w:t>‐</w:t>
      </w:r>
      <w:r w:rsidRPr="00DB3393">
        <w:rPr>
          <w:noProof/>
        </w:rPr>
        <w:t>Alonso M, Rellstab C, Kofler R, Mock T, Schmid K, Schmitt I, Bataillon T, et al. 2020. Evolutionary genomics can improve prediction of species’ responses to climate change. Evol. Lett. 4:4–18. [accessed 2020 Nov 16]. https://onlinelibrary.wiley.com/doi/10.1002/evl3.154</w:t>
      </w:r>
    </w:p>
    <w:p w14:paraId="4FF6D8A4" w14:textId="77777777" w:rsidR="00DB3393" w:rsidRPr="00DB3393" w:rsidRDefault="00DB3393" w:rsidP="00DB3393">
      <w:pPr>
        <w:widowControl w:val="0"/>
        <w:autoSpaceDE w:val="0"/>
        <w:autoSpaceDN w:val="0"/>
        <w:adjustRightInd w:val="0"/>
        <w:rPr>
          <w:noProof/>
        </w:rPr>
      </w:pPr>
      <w:r w:rsidRPr="00DB3393">
        <w:rPr>
          <w:noProof/>
        </w:rPr>
        <w:t>Walker TWN, Weckwerth W, Bragazza L, Fragner L, Forde BG, Ostle NJ, Signarbieux C, Sun X, Ward SE, Bardgett RD. 2019. Plastic and genetic responses of a common sedge to warming have contrasting effects on carbon cycle processes. Penuelas J, editor. Ecol. Lett. 22:159–169. [accessed 2020 Jul 4]. https://onlinelibrary.wiley.com/doi/abs/10.1111/ele.13178</w:t>
      </w:r>
    </w:p>
    <w:p w14:paraId="4BE1F59A" w14:textId="77777777" w:rsidR="00DB3393" w:rsidRPr="00DB3393" w:rsidRDefault="00DB3393" w:rsidP="00DB3393">
      <w:pPr>
        <w:widowControl w:val="0"/>
        <w:autoSpaceDE w:val="0"/>
        <w:autoSpaceDN w:val="0"/>
        <w:adjustRightInd w:val="0"/>
        <w:rPr>
          <w:noProof/>
        </w:rPr>
      </w:pPr>
      <w:r w:rsidRPr="000A3EBA">
        <w:rPr>
          <w:noProof/>
          <w:lang w:val="fr-FR"/>
        </w:rPr>
        <w:t xml:space="preserve">Wang D, Liu D, Shi X, Yang Y, Zhang N, Shang Z. 2020. </w:t>
      </w:r>
      <w:r w:rsidRPr="00DB3393">
        <w:rPr>
          <w:noProof/>
        </w:rPr>
        <w:t>Transcriptome profiling revealed potentially important roles of defensive gene expression in the divergence of insect biotypes: A case study with the cereal aphid Sitobion avenae. BMC Genomics 21:1–15.</w:t>
      </w:r>
    </w:p>
    <w:p w14:paraId="3697EF9C" w14:textId="77777777" w:rsidR="00DB3393" w:rsidRPr="00DB3393" w:rsidRDefault="00DB3393" w:rsidP="00DB3393">
      <w:pPr>
        <w:widowControl w:val="0"/>
        <w:autoSpaceDE w:val="0"/>
        <w:autoSpaceDN w:val="0"/>
        <w:adjustRightInd w:val="0"/>
        <w:rPr>
          <w:noProof/>
        </w:rPr>
      </w:pPr>
      <w:r w:rsidRPr="00DB3393">
        <w:rPr>
          <w:noProof/>
        </w:rPr>
        <w:t>Ware IM, Fitzpatrick CR, Senthilnathan A, Bayliss SLJ, Beals KK, Mueller LO, Summers JL, Wooliver RC, Van Nuland ME, Kinnison MT, et al. 2019. Feedbacks link ecosystem ecology and evolution across spatial and temporal scales: Empirical evidence and future directions. Brunner F, editor. Funct. Ecol. 33:31–42. [accessed 2020 Mar 15]. https://onlinelibrary.wiley.com/doi/abs/10.1111/1365-2435.13267</w:t>
      </w:r>
    </w:p>
    <w:p w14:paraId="7DD00544" w14:textId="77777777" w:rsidR="00DB3393" w:rsidRPr="00DB3393" w:rsidRDefault="00DB3393" w:rsidP="00DB3393">
      <w:pPr>
        <w:widowControl w:val="0"/>
        <w:autoSpaceDE w:val="0"/>
        <w:autoSpaceDN w:val="0"/>
        <w:adjustRightInd w:val="0"/>
        <w:rPr>
          <w:noProof/>
        </w:rPr>
      </w:pPr>
      <w:r w:rsidRPr="00DB3393">
        <w:rPr>
          <w:noProof/>
        </w:rPr>
        <w:t>Weider LJ, Jeyasingh PD, Frisch D. 2018a. Evolutionary aspects of resurrection ecology: Progress, scope, and applications-An overview. Evol. Appl. 11:3–10. [accessed 2020 Apr 2]. http://doi.wiley.com/10.1111/eva.12563</w:t>
      </w:r>
    </w:p>
    <w:p w14:paraId="3066FA7D" w14:textId="77777777" w:rsidR="00DB3393" w:rsidRPr="00DB3393" w:rsidRDefault="00DB3393" w:rsidP="00DB3393">
      <w:pPr>
        <w:widowControl w:val="0"/>
        <w:autoSpaceDE w:val="0"/>
        <w:autoSpaceDN w:val="0"/>
        <w:adjustRightInd w:val="0"/>
        <w:rPr>
          <w:noProof/>
        </w:rPr>
      </w:pPr>
      <w:r w:rsidRPr="00DB3393">
        <w:rPr>
          <w:noProof/>
        </w:rPr>
        <w:t>Weider LJ, Jeyasingh PD, Frisch D. 2018b. Evolutionary aspects of resurrection ecology: Progress, scope, and applications-An overview. Evol. Appl. 11:3–10. [accessed 2018 Sep 9]. http://doi.wiley.com/10.1111/eva.12563</w:t>
      </w:r>
    </w:p>
    <w:p w14:paraId="79A45FC1" w14:textId="77777777" w:rsidR="00DB3393" w:rsidRPr="00DB3393" w:rsidRDefault="00DB3393" w:rsidP="00DB3393">
      <w:pPr>
        <w:widowControl w:val="0"/>
        <w:autoSpaceDE w:val="0"/>
        <w:autoSpaceDN w:val="0"/>
        <w:adjustRightInd w:val="0"/>
        <w:rPr>
          <w:noProof/>
        </w:rPr>
      </w:pPr>
      <w:r w:rsidRPr="00DB3393">
        <w:rPr>
          <w:noProof/>
        </w:rPr>
        <w:t>Weider LJ, Lampert W, Wessels M, Colbourne JK, Limburg P. 1997. Long-term genetic shifts in a microcrustacean egg bank associated with anthropogenic changes in the Lake Constance ecosystem. Proc. R. Soc. B Biol. Sci. 264:1613–1618.</w:t>
      </w:r>
    </w:p>
    <w:p w14:paraId="31FA60DB" w14:textId="77777777" w:rsidR="00DB3393" w:rsidRPr="00DB3393" w:rsidRDefault="00DB3393" w:rsidP="00DB3393">
      <w:pPr>
        <w:widowControl w:val="0"/>
        <w:autoSpaceDE w:val="0"/>
        <w:autoSpaceDN w:val="0"/>
        <w:adjustRightInd w:val="0"/>
        <w:rPr>
          <w:noProof/>
        </w:rPr>
      </w:pPr>
      <w:r w:rsidRPr="00DB3393">
        <w:rPr>
          <w:noProof/>
        </w:rPr>
        <w:t xml:space="preserve">Wiens JJ. 2016. Climate-Related Local Extinctions Are Already Widespread </w:t>
      </w:r>
      <w:r w:rsidRPr="00DB3393">
        <w:rPr>
          <w:noProof/>
        </w:rPr>
        <w:lastRenderedPageBreak/>
        <w:t>among Plant and Animal Species. Barnosky A, editor. PLOS Biol. 14:e2001104. [accessed 2018 Aug 26]. http://dx.plos.org/10.1371/journal.pbio.2001104</w:t>
      </w:r>
    </w:p>
    <w:p w14:paraId="6D628134" w14:textId="77777777" w:rsidR="00DB3393" w:rsidRPr="00DB3393" w:rsidRDefault="00DB3393" w:rsidP="00DB3393">
      <w:pPr>
        <w:widowControl w:val="0"/>
        <w:autoSpaceDE w:val="0"/>
        <w:autoSpaceDN w:val="0"/>
        <w:adjustRightInd w:val="0"/>
        <w:rPr>
          <w:noProof/>
        </w:rPr>
      </w:pPr>
      <w:r w:rsidRPr="00DB3393">
        <w:rPr>
          <w:noProof/>
        </w:rPr>
        <w:t>Wills SA, Needelman BA, Weil RR. 2017. Archives of Agronomy and Soil Science Carbon distribution in restored and reference marshes at Blackwater National Wildlife Refuge Carbon distribution in restored and reference marshes at Blackwater National Wildlife Refuge. [accessed 2017 Apr 7]. http://www.tandfonline.com/action/journalInformation?journalCode=gags20</w:t>
      </w:r>
    </w:p>
    <w:p w14:paraId="7703AB50" w14:textId="77777777" w:rsidR="00DB3393" w:rsidRPr="00DB3393" w:rsidRDefault="00DB3393" w:rsidP="00DB3393">
      <w:pPr>
        <w:widowControl w:val="0"/>
        <w:autoSpaceDE w:val="0"/>
        <w:autoSpaceDN w:val="0"/>
        <w:adjustRightInd w:val="0"/>
        <w:rPr>
          <w:noProof/>
        </w:rPr>
      </w:pPr>
      <w:r w:rsidRPr="00DB3393">
        <w:rPr>
          <w:noProof/>
        </w:rPr>
        <w:t>Wooliver R, Tittes SB, Sheth SN. 2020 Feb 14. A resurrection study reveals limited evolution of thermal performance in response to recent climate change across the geographic range of the scarlet monkeyflower. bioRxiv:2020.02.14.934166.</w:t>
      </w:r>
    </w:p>
    <w:p w14:paraId="62D00CFA" w14:textId="77777777" w:rsidR="00DB3393" w:rsidRPr="00DB3393" w:rsidRDefault="00DB3393" w:rsidP="00DB3393">
      <w:pPr>
        <w:widowControl w:val="0"/>
        <w:autoSpaceDE w:val="0"/>
        <w:autoSpaceDN w:val="0"/>
        <w:adjustRightInd w:val="0"/>
        <w:rPr>
          <w:noProof/>
        </w:rPr>
      </w:pPr>
      <w:r w:rsidRPr="00DB3393">
        <w:rPr>
          <w:noProof/>
        </w:rPr>
        <w:t>Wright S. 1950. Genetical Structure of Populations. Nature 166:247–249.</w:t>
      </w:r>
    </w:p>
    <w:p w14:paraId="628EC8D5" w14:textId="77777777" w:rsidR="00DB3393" w:rsidRPr="00DB3393" w:rsidRDefault="00DB3393" w:rsidP="00DB3393">
      <w:pPr>
        <w:widowControl w:val="0"/>
        <w:autoSpaceDE w:val="0"/>
        <w:autoSpaceDN w:val="0"/>
        <w:adjustRightInd w:val="0"/>
        <w:rPr>
          <w:noProof/>
        </w:rPr>
      </w:pPr>
      <w:r w:rsidRPr="00DB3393">
        <w:rPr>
          <w:noProof/>
        </w:rPr>
        <w:t>Yin J. 2012. Century to multi-century sea level rise projections from CMIP5 models. Geophys. Res. Lett. 39:n/a-n/a. [accessed 2018 Aug 25]. http://doi.wiley.com/10.1029/2012GL052947</w:t>
      </w:r>
    </w:p>
    <w:p w14:paraId="1ABB7071" w14:textId="77777777" w:rsidR="00DB3393" w:rsidRPr="00DB3393" w:rsidRDefault="00DB3393" w:rsidP="00DB3393">
      <w:pPr>
        <w:widowControl w:val="0"/>
        <w:autoSpaceDE w:val="0"/>
        <w:autoSpaceDN w:val="0"/>
        <w:adjustRightInd w:val="0"/>
        <w:rPr>
          <w:noProof/>
        </w:rPr>
      </w:pPr>
      <w:r w:rsidRPr="00DB3393">
        <w:rPr>
          <w:noProof/>
        </w:rPr>
        <w:t xml:space="preserve">Yousey AM, Chowdhury PR, Biddinger N, Shaw JH, Jeyasingh PD, Weider LJ. 2018. Resurrected ‘ancient’ </w:t>
      </w:r>
      <w:r w:rsidRPr="00DB3393">
        <w:rPr>
          <w:i/>
          <w:iCs/>
          <w:noProof/>
        </w:rPr>
        <w:t>Daphnia</w:t>
      </w:r>
      <w:r w:rsidRPr="00DB3393">
        <w:rPr>
          <w:noProof/>
        </w:rPr>
        <w:t xml:space="preserve"> genotypes show reduced thermal stress tolerance compared to modern descendants. R. Soc. Open Sci. 5:172193. [accessed 2019 Jun 30]. http://rsos.royalsocietypublishing.org/lookup/doi/10.1098/rsos.172193</w:t>
      </w:r>
    </w:p>
    <w:p w14:paraId="23D56975" w14:textId="77777777" w:rsidR="00DB3393" w:rsidRPr="00DB3393" w:rsidRDefault="00DB3393" w:rsidP="00DB3393">
      <w:pPr>
        <w:widowControl w:val="0"/>
        <w:autoSpaceDE w:val="0"/>
        <w:autoSpaceDN w:val="0"/>
        <w:adjustRightInd w:val="0"/>
        <w:rPr>
          <w:noProof/>
        </w:rPr>
      </w:pPr>
      <w:r w:rsidRPr="00DB3393">
        <w:rPr>
          <w:noProof/>
        </w:rPr>
        <w:t xml:space="preserve">Zhang C, Jansen M, De Meester L, Stoks R. 2018. Thermal evolution offsets the elevated toxicity of a contaminant under warming: A resurrection study in </w:t>
      </w:r>
      <w:r w:rsidRPr="00DB3393">
        <w:rPr>
          <w:i/>
          <w:iCs/>
          <w:noProof/>
        </w:rPr>
        <w:t>Daphnia magna</w:t>
      </w:r>
      <w:r w:rsidRPr="00DB3393">
        <w:rPr>
          <w:noProof/>
        </w:rPr>
        <w:t>. Evol. Appl. 11:1425–1436. [accessed 2020 Apr 7]. http://doi.wiley.com/10.1111/eva.12637</w:t>
      </w:r>
    </w:p>
    <w:p w14:paraId="093D31A4" w14:textId="77777777" w:rsidR="003437F1" w:rsidRDefault="003437F1" w:rsidP="003437F1">
      <w:r>
        <w:fldChar w:fldCharType="end"/>
      </w:r>
    </w:p>
    <w:p w14:paraId="0BA61A5A" w14:textId="77777777" w:rsidR="003437F1" w:rsidRDefault="003437F1" w:rsidP="003437F1"/>
    <w:p w14:paraId="7E4DAF64" w14:textId="77777777" w:rsidR="003437F1" w:rsidRDefault="003437F1" w:rsidP="003437F1"/>
    <w:p w14:paraId="054E9CD6" w14:textId="77777777" w:rsidR="003437F1" w:rsidRDefault="003437F1" w:rsidP="003437F1"/>
    <w:p w14:paraId="33E35F3C" w14:textId="77777777" w:rsidR="003437F1" w:rsidRDefault="003437F1" w:rsidP="003437F1">
      <w:pPr>
        <w:pStyle w:val="Heading2"/>
      </w:pPr>
    </w:p>
    <w:p w14:paraId="34C9620E" w14:textId="77777777" w:rsidR="003437F1" w:rsidRDefault="003437F1" w:rsidP="003437F1"/>
    <w:p w14:paraId="2CC38416" w14:textId="77777777" w:rsidR="003437F1" w:rsidRDefault="003437F1" w:rsidP="003437F1"/>
    <w:p w14:paraId="63AF0107" w14:textId="77777777" w:rsidR="003437F1" w:rsidRDefault="003437F1" w:rsidP="003437F1"/>
    <w:p w14:paraId="4BC75CDB" w14:textId="77777777" w:rsidR="003437F1" w:rsidRDefault="003437F1" w:rsidP="003437F1"/>
    <w:p w14:paraId="3A422C4E" w14:textId="77777777" w:rsidR="003437F1" w:rsidRDefault="003437F1" w:rsidP="003437F1"/>
    <w:p w14:paraId="17AA71A6" w14:textId="77777777" w:rsidR="003437F1" w:rsidRDefault="003437F1" w:rsidP="003437F1"/>
    <w:p w14:paraId="00D6A175" w14:textId="77777777" w:rsidR="003437F1" w:rsidRDefault="003437F1" w:rsidP="003437F1"/>
    <w:p w14:paraId="44FCC92A" w14:textId="77777777" w:rsidR="003437F1" w:rsidRDefault="003437F1" w:rsidP="003437F1"/>
    <w:p w14:paraId="30BE2AEC" w14:textId="77777777" w:rsidR="003437F1" w:rsidRDefault="003437F1" w:rsidP="003437F1"/>
    <w:p w14:paraId="0A817CCD" w14:textId="77777777" w:rsidR="003437F1" w:rsidRDefault="003437F1" w:rsidP="003437F1"/>
    <w:p w14:paraId="249D6884" w14:textId="77777777" w:rsidR="003437F1" w:rsidRDefault="003437F1" w:rsidP="003437F1"/>
    <w:p w14:paraId="45BF5197" w14:textId="77777777" w:rsidR="003437F1" w:rsidRDefault="003437F1" w:rsidP="003437F1"/>
    <w:p w14:paraId="57A9EC30" w14:textId="77777777" w:rsidR="003437F1" w:rsidRDefault="003437F1" w:rsidP="003437F1"/>
    <w:p w14:paraId="79134C7B" w14:textId="77777777" w:rsidR="003437F1" w:rsidRDefault="003437F1" w:rsidP="003437F1">
      <w:pPr>
        <w:pStyle w:val="Heading2"/>
      </w:pPr>
      <w:bookmarkStart w:id="137" w:name="_Toc57401217"/>
      <w:r>
        <w:lastRenderedPageBreak/>
        <w:t>Appendix</w:t>
      </w:r>
      <w:bookmarkEnd w:id="137"/>
    </w:p>
    <w:p w14:paraId="2030FAAB" w14:textId="77777777" w:rsidR="003437F1" w:rsidRDefault="003437F1" w:rsidP="003437F1">
      <w:r w:rsidRPr="00F73C64">
        <w:rPr>
          <w:noProof/>
        </w:rPr>
        <mc:AlternateContent>
          <mc:Choice Requires="wps">
            <w:drawing>
              <wp:anchor distT="45720" distB="45720" distL="114300" distR="114300" simplePos="0" relativeHeight="251665408" behindDoc="0" locked="0" layoutInCell="1" allowOverlap="1" wp14:anchorId="7A044471" wp14:editId="10C28BBB">
                <wp:simplePos x="0" y="0"/>
                <wp:positionH relativeFrom="margin">
                  <wp:align>left</wp:align>
                </wp:positionH>
                <wp:positionV relativeFrom="paragraph">
                  <wp:posOffset>125911</wp:posOffset>
                </wp:positionV>
                <wp:extent cx="331470" cy="282575"/>
                <wp:effectExtent l="0" t="0" r="0" b="3175"/>
                <wp:wrapNone/>
                <wp:docPr id="1020813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282575"/>
                        </a:xfrm>
                        <a:prstGeom prst="rect">
                          <a:avLst/>
                        </a:prstGeom>
                        <a:solidFill>
                          <a:srgbClr val="FFFFFF"/>
                        </a:solidFill>
                        <a:ln w="9525">
                          <a:noFill/>
                          <a:miter lim="800000"/>
                          <a:headEnd/>
                          <a:tailEnd/>
                        </a:ln>
                      </wps:spPr>
                      <wps:txbx>
                        <w:txbxContent>
                          <w:p w14:paraId="2E7D4B8A" w14:textId="77777777" w:rsidR="00DB3393" w:rsidRPr="00CA1767" w:rsidRDefault="00DB3393" w:rsidP="003437F1">
                            <w:pPr>
                              <w:rPr>
                                <w:b/>
                                <w:bCs/>
                              </w:rPr>
                            </w:pPr>
                            <w:r>
                              <w:rPr>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7A044471" id="_x0000_s1096" type="#_x0000_t202" style="position:absolute;margin-left:0;margin-top:9.9pt;width:26.1pt;height:22.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" stroked="f">
                <v:textbox>
                  <w:txbxContent>
                    <w:p w14:paraId="2E7D4B8A" w14:textId="77777777" w:rsidR="00DB3393" w:rsidRPr="00CA1767" w:rsidRDefault="00DB3393" w:rsidP="003437F1">
                      <w:pPr>
                        <w:rPr>
                          <w:b/>
                          <w:bCs/>
                        </w:rPr>
                      </w:pPr>
                      <w:r>
                        <w:rPr>
                          <w:b/>
                          <w:bCs/>
                        </w:rPr>
                        <w:t>A</w:t>
                      </w:r>
                    </w:p>
                  </w:txbxContent>
                </v:textbox>
                <w10:wrap anchorx="margin"/>
              </v:shape>
            </w:pict>
          </mc:Fallback>
        </mc:AlternateContent>
      </w:r>
      <w:r>
        <w:rPr>
          <w:noProof/>
        </w:rPr>
        <w:drawing>
          <wp:inline distT="0" distB="0" distL="0" distR="0" wp14:anchorId="12772EF9" wp14:editId="0151B61E">
            <wp:extent cx="5943600" cy="37338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943600" cy="3733800"/>
                    </a:xfrm>
                    <a:prstGeom prst="rect">
                      <a:avLst/>
                    </a:prstGeom>
                  </pic:spPr>
                </pic:pic>
              </a:graphicData>
            </a:graphic>
          </wp:inline>
        </w:drawing>
      </w:r>
      <w:r w:rsidRPr="00A932A2">
        <w:rPr>
          <w:noProof/>
        </w:rPr>
        <w:t xml:space="preserve"> </w:t>
      </w:r>
    </w:p>
    <w:bookmarkStart w:id="138" w:name="_Toc61470713"/>
    <w:p w14:paraId="0DBBA3E4" w14:textId="5C5A2698" w:rsidR="00BC3025" w:rsidRDefault="003437F1" w:rsidP="000E5EBE">
      <w:pPr>
        <w:pStyle w:val="Caption"/>
      </w:pPr>
      <w:r w:rsidRPr="00F73C64">
        <w:rPr>
          <w:noProof/>
        </w:rPr>
        <mc:AlternateContent>
          <mc:Choice Requires="wps">
            <w:drawing>
              <wp:anchor distT="45720" distB="45720" distL="114300" distR="114300" simplePos="0" relativeHeight="251663360" behindDoc="0" locked="0" layoutInCell="1" allowOverlap="1" wp14:anchorId="36C43E18" wp14:editId="218EE41B">
                <wp:simplePos x="0" y="0"/>
                <wp:positionH relativeFrom="margin">
                  <wp:posOffset>0</wp:posOffset>
                </wp:positionH>
                <wp:positionV relativeFrom="paragraph">
                  <wp:posOffset>45085</wp:posOffset>
                </wp:positionV>
                <wp:extent cx="331470" cy="282575"/>
                <wp:effectExtent l="0" t="0" r="0" b="3175"/>
                <wp:wrapNone/>
                <wp:docPr id="1020813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282575"/>
                        </a:xfrm>
                        <a:prstGeom prst="rect">
                          <a:avLst/>
                        </a:prstGeom>
                        <a:solidFill>
                          <a:srgbClr val="FFFFFF"/>
                        </a:solidFill>
                        <a:ln w="9525">
                          <a:noFill/>
                          <a:miter lim="800000"/>
                          <a:headEnd/>
                          <a:tailEnd/>
                        </a:ln>
                      </wps:spPr>
                      <wps:txbx>
                        <w:txbxContent>
                          <w:p w14:paraId="66B5E9CA" w14:textId="77777777" w:rsidR="00DB3393" w:rsidRPr="00CA1767" w:rsidRDefault="00DB3393" w:rsidP="003437F1">
                            <w:pPr>
                              <w:rPr>
                                <w:b/>
                                <w:bCs/>
                              </w:rPr>
                            </w:pPr>
                            <w:r>
                              <w:rPr>
                                <w:b/>
                                <w:bCs/>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36C43E18" id="_x0000_s1097" type="#_x0000_t202" style="position:absolute;margin-left:0;margin-top:3.55pt;width:26.1pt;height:22.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" stroked="f">
                <v:textbox>
                  <w:txbxContent>
                    <w:p w14:paraId="66B5E9CA" w14:textId="77777777" w:rsidR="00DB3393" w:rsidRPr="00CA1767" w:rsidRDefault="00DB3393" w:rsidP="003437F1">
                      <w:pPr>
                        <w:rPr>
                          <w:b/>
                          <w:bCs/>
                        </w:rPr>
                      </w:pPr>
                      <w:r>
                        <w:rPr>
                          <w:b/>
                          <w:bCs/>
                        </w:rPr>
                        <w:t>B</w:t>
                      </w:r>
                    </w:p>
                  </w:txbxContent>
                </v:textbox>
                <w10:wrap anchorx="margin"/>
              </v:shape>
            </w:pict>
          </mc:Fallback>
        </mc:AlternateContent>
      </w:r>
      <w:r>
        <w:rPr>
          <w:noProof/>
        </w:rPr>
        <w:drawing>
          <wp:inline distT="0" distB="0" distL="0" distR="0" wp14:anchorId="01D1A665" wp14:editId="62E92836">
            <wp:extent cx="5377543" cy="3292022"/>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390115" cy="3299718"/>
                    </a:xfrm>
                    <a:prstGeom prst="rect">
                      <a:avLst/>
                    </a:prstGeom>
                  </pic:spPr>
                </pic:pic>
              </a:graphicData>
            </a:graphic>
          </wp:inline>
        </w:drawing>
      </w:r>
      <w:r w:rsidR="00BC3025" w:rsidRPr="00BC3025">
        <w:t xml:space="preserve"> </w:t>
      </w:r>
      <w:r w:rsidR="00BC3025">
        <w:t>Figure 1</w:t>
      </w:r>
      <w:r w:rsidR="003764A6">
        <w:t>7</w:t>
      </w:r>
      <w:r w:rsidR="000E5EBE">
        <w:t>: PCAs of gene expression by treatment, tissue, and age cohort</w:t>
      </w:r>
      <w:bookmarkEnd w:id="138"/>
    </w:p>
    <w:p w14:paraId="120D3F60" w14:textId="728B0890" w:rsidR="003437F1" w:rsidRDefault="003437F1" w:rsidP="003437F1"/>
    <w:p w14:paraId="214503C5" w14:textId="77777777" w:rsidR="003437F1" w:rsidRDefault="003437F1" w:rsidP="003437F1">
      <w:r w:rsidRPr="00F73C64">
        <w:rPr>
          <w:noProof/>
        </w:rPr>
        <w:lastRenderedPageBreak/>
        <mc:AlternateContent>
          <mc:Choice Requires="wps">
            <w:drawing>
              <wp:anchor distT="45720" distB="45720" distL="114300" distR="114300" simplePos="0" relativeHeight="251661312" behindDoc="0" locked="0" layoutInCell="1" allowOverlap="1" wp14:anchorId="25B89050" wp14:editId="34851EBC">
                <wp:simplePos x="0" y="0"/>
                <wp:positionH relativeFrom="margin">
                  <wp:align>left</wp:align>
                </wp:positionH>
                <wp:positionV relativeFrom="paragraph">
                  <wp:posOffset>1905</wp:posOffset>
                </wp:positionV>
                <wp:extent cx="331470" cy="282575"/>
                <wp:effectExtent l="0" t="0" r="0" b="3175"/>
                <wp:wrapNone/>
                <wp:docPr id="1020813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282575"/>
                        </a:xfrm>
                        <a:prstGeom prst="rect">
                          <a:avLst/>
                        </a:prstGeom>
                        <a:solidFill>
                          <a:srgbClr val="FFFFFF"/>
                        </a:solidFill>
                        <a:ln w="9525">
                          <a:noFill/>
                          <a:miter lim="800000"/>
                          <a:headEnd/>
                          <a:tailEnd/>
                        </a:ln>
                      </wps:spPr>
                      <wps:txbx>
                        <w:txbxContent>
                          <w:p w14:paraId="2D5D0067" w14:textId="77777777" w:rsidR="00DB3393" w:rsidRPr="00CA1767" w:rsidRDefault="00DB3393" w:rsidP="003437F1">
                            <w:pPr>
                              <w:rPr>
                                <w:b/>
                                <w:bCs/>
                              </w:rPr>
                            </w:pPr>
                            <w:r>
                              <w:rPr>
                                <w:b/>
                                <w:bCs/>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25B89050" id="_x0000_s1098" type="#_x0000_t202" style="position:absolute;margin-left:0;margin-top:.15pt;width:26.1pt;height:22.2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" stroked="f">
                <v:textbox>
                  <w:txbxContent>
                    <w:p w14:paraId="2D5D0067" w14:textId="77777777" w:rsidR="00DB3393" w:rsidRPr="00CA1767" w:rsidRDefault="00DB3393" w:rsidP="003437F1">
                      <w:pPr>
                        <w:rPr>
                          <w:b/>
                          <w:bCs/>
                        </w:rPr>
                      </w:pPr>
                      <w:r>
                        <w:rPr>
                          <w:b/>
                          <w:bCs/>
                        </w:rPr>
                        <w:t>C</w:t>
                      </w:r>
                    </w:p>
                  </w:txbxContent>
                </v:textbox>
                <w10:wrap anchorx="margin"/>
              </v:shape>
            </w:pict>
          </mc:Fallback>
        </mc:AlternateContent>
      </w:r>
      <w:r>
        <w:rPr>
          <w:noProof/>
        </w:rPr>
        <w:drawing>
          <wp:inline distT="0" distB="0" distL="0" distR="0" wp14:anchorId="71F8EBAF" wp14:editId="75768D29">
            <wp:extent cx="5127171" cy="3275693"/>
            <wp:effectExtent l="0" t="0" r="0" b="1270"/>
            <wp:docPr id="726734144" name="Picture 72673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137016" cy="3281983"/>
                    </a:xfrm>
                    <a:prstGeom prst="rect">
                      <a:avLst/>
                    </a:prstGeom>
                  </pic:spPr>
                </pic:pic>
              </a:graphicData>
            </a:graphic>
          </wp:inline>
        </w:drawing>
      </w:r>
    </w:p>
    <w:p w14:paraId="6FAE5163" w14:textId="2D93CEEA" w:rsidR="003437F1" w:rsidRPr="00DB3393" w:rsidRDefault="000E5EBE" w:rsidP="003437F1">
      <w:pPr>
        <w:rPr>
          <w:b/>
          <w:bCs/>
        </w:rPr>
      </w:pPr>
      <w:r w:rsidRPr="00DB3393">
        <w:rPr>
          <w:b/>
          <w:bCs/>
        </w:rPr>
        <w:t>Figure 1</w:t>
      </w:r>
      <w:r w:rsidR="003764A6">
        <w:rPr>
          <w:b/>
          <w:bCs/>
        </w:rPr>
        <w:t>7</w:t>
      </w:r>
      <w:r w:rsidRPr="00DB3393">
        <w:rPr>
          <w:b/>
          <w:bCs/>
        </w:rPr>
        <w:t xml:space="preserve"> continued</w:t>
      </w:r>
    </w:p>
    <w:p w14:paraId="0D754558" w14:textId="77777777" w:rsidR="003437F1" w:rsidRDefault="003437F1" w:rsidP="003437F1"/>
    <w:p w14:paraId="66F1F68A" w14:textId="77777777" w:rsidR="003437F1" w:rsidRDefault="003437F1" w:rsidP="003437F1"/>
    <w:p w14:paraId="6B8C0776" w14:textId="77777777" w:rsidR="003437F1" w:rsidRDefault="003437F1" w:rsidP="003437F1"/>
    <w:p w14:paraId="76073951" w14:textId="77777777" w:rsidR="003437F1" w:rsidRDefault="003437F1" w:rsidP="003437F1"/>
    <w:p w14:paraId="0E2ED795" w14:textId="77777777" w:rsidR="003437F1" w:rsidRDefault="003437F1" w:rsidP="003437F1"/>
    <w:p w14:paraId="36112C0C" w14:textId="77777777" w:rsidR="003437F1" w:rsidRDefault="003437F1" w:rsidP="003437F1"/>
    <w:p w14:paraId="4BD395AF" w14:textId="77777777" w:rsidR="003437F1" w:rsidRDefault="003437F1" w:rsidP="003437F1"/>
    <w:p w14:paraId="0F2245CD" w14:textId="77777777" w:rsidR="003437F1" w:rsidRDefault="003437F1" w:rsidP="003437F1"/>
    <w:p w14:paraId="30DC7A2D" w14:textId="77777777" w:rsidR="003437F1" w:rsidRDefault="003437F1" w:rsidP="003437F1"/>
    <w:p w14:paraId="1547ECBD" w14:textId="1B2C0D1C" w:rsidR="003437F1" w:rsidRDefault="003437F1" w:rsidP="003437F1">
      <w:r w:rsidRPr="00AD5ACC">
        <w:rPr>
          <w:noProof/>
        </w:rPr>
        <w:lastRenderedPageBreak/>
        <w:drawing>
          <wp:inline distT="0" distB="0" distL="0" distR="0" wp14:anchorId="60125002" wp14:editId="39944F25">
            <wp:extent cx="6232071" cy="372887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240904" cy="3734163"/>
                    </a:xfrm>
                    <a:prstGeom prst="rect">
                      <a:avLst/>
                    </a:prstGeom>
                    <a:noFill/>
                    <a:ln>
                      <a:noFill/>
                    </a:ln>
                  </pic:spPr>
                </pic:pic>
              </a:graphicData>
            </a:graphic>
          </wp:inline>
        </w:drawing>
      </w:r>
    </w:p>
    <w:p w14:paraId="0351C0B7" w14:textId="2ED68026" w:rsidR="003437F1" w:rsidRDefault="00EA01A2" w:rsidP="001273D4">
      <w:pPr>
        <w:pStyle w:val="Caption"/>
      </w:pPr>
      <w:bookmarkStart w:id="139" w:name="_Toc61470714"/>
      <w:r>
        <w:t>Figure 1</w:t>
      </w:r>
      <w:r w:rsidR="003764A6">
        <w:t>8</w:t>
      </w:r>
      <w:r>
        <w:t xml:space="preserve">: </w:t>
      </w:r>
      <w:r w:rsidR="003437F1">
        <w:t xml:space="preserve">Graph of log fold changes in gene expression (x-axis) versus number of genes with significant expression change (y-axis) based on three contrasts, Century, Tissue, and Treatment. </w:t>
      </w:r>
      <w:r w:rsidR="003437F1" w:rsidRPr="009733A4">
        <w:rPr>
          <w:b w:val="0"/>
          <w:bCs w:val="0"/>
        </w:rPr>
        <w:t>The largest differences occurred between tissue types, the second largest related to treatment and the smallest were related to century contrasts.</w:t>
      </w:r>
      <w:bookmarkEnd w:id="139"/>
      <w:r w:rsidR="003437F1">
        <w:t xml:space="preserve"> </w:t>
      </w:r>
    </w:p>
    <w:p w14:paraId="725AECD7" w14:textId="77777777" w:rsidR="003437F1" w:rsidRDefault="003437F1" w:rsidP="003437F1"/>
    <w:p w14:paraId="253CF570" w14:textId="77777777" w:rsidR="003437F1" w:rsidRDefault="003437F1" w:rsidP="003437F1"/>
    <w:p w14:paraId="2EA08183" w14:textId="77777777" w:rsidR="003437F1" w:rsidRDefault="003437F1" w:rsidP="003437F1"/>
    <w:p w14:paraId="5E953E6D" w14:textId="77777777" w:rsidR="003437F1" w:rsidRDefault="003437F1" w:rsidP="003437F1"/>
    <w:p w14:paraId="1E88D283" w14:textId="77777777" w:rsidR="003437F1" w:rsidRDefault="003437F1" w:rsidP="003437F1"/>
    <w:p w14:paraId="0200A92F" w14:textId="77777777" w:rsidR="003437F1" w:rsidRDefault="003437F1" w:rsidP="003437F1"/>
    <w:p w14:paraId="6E672F63" w14:textId="77777777" w:rsidR="003437F1" w:rsidRDefault="003437F1" w:rsidP="003437F1"/>
    <w:p w14:paraId="0791D578" w14:textId="77777777" w:rsidR="003437F1" w:rsidRDefault="003437F1" w:rsidP="003437F1"/>
    <w:p w14:paraId="00B70163" w14:textId="77777777" w:rsidR="003437F1" w:rsidRDefault="003437F1" w:rsidP="003437F1"/>
    <w:p w14:paraId="07BCED90" w14:textId="77777777" w:rsidR="003437F1" w:rsidRDefault="003437F1" w:rsidP="003437F1"/>
    <w:p w14:paraId="75F2626F" w14:textId="77777777" w:rsidR="003437F1" w:rsidRDefault="003437F1" w:rsidP="003437F1"/>
    <w:p w14:paraId="6EB73FB5" w14:textId="77777777" w:rsidR="003437F1" w:rsidRDefault="003437F1" w:rsidP="003437F1"/>
    <w:p w14:paraId="07140342" w14:textId="77777777" w:rsidR="003437F1" w:rsidRDefault="003437F1" w:rsidP="003437F1"/>
    <w:p w14:paraId="25CDC23C" w14:textId="77777777" w:rsidR="003437F1" w:rsidRDefault="003437F1" w:rsidP="003437F1"/>
    <w:p w14:paraId="61A147AB" w14:textId="77777777" w:rsidR="003437F1" w:rsidRDefault="003437F1" w:rsidP="003437F1"/>
    <w:p w14:paraId="03475D17" w14:textId="77777777" w:rsidR="003437F1" w:rsidRDefault="003437F1" w:rsidP="003437F1"/>
    <w:p w14:paraId="7DC3F2B8" w14:textId="77777777" w:rsidR="003437F1" w:rsidRDefault="003437F1" w:rsidP="003437F1"/>
    <w:p w14:paraId="614378EC" w14:textId="4B51DB41" w:rsidR="003437F1" w:rsidRDefault="003437F1" w:rsidP="00C47E20">
      <w:pPr>
        <w:pStyle w:val="Caption"/>
      </w:pPr>
      <w:bookmarkStart w:id="140" w:name="_Toc61470715"/>
      <w:r>
        <w:lastRenderedPageBreak/>
        <w:t>Table 1</w:t>
      </w:r>
      <w:r w:rsidR="00985063">
        <w:t>2</w:t>
      </w:r>
      <w:r w:rsidR="00C47E20">
        <w:t>: gene expression counts and percentage of genes with log-fold change greater than 0</w:t>
      </w:r>
      <w:bookmarkEnd w:id="1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60"/>
        <w:gridCol w:w="2258"/>
        <w:gridCol w:w="2082"/>
      </w:tblGrid>
      <w:tr w:rsidR="003437F1" w14:paraId="5167FD0A" w14:textId="77777777" w:rsidTr="003E5008">
        <w:tc>
          <w:tcPr>
            <w:tcW w:w="2337" w:type="dxa"/>
          </w:tcPr>
          <w:p w14:paraId="7482EE24" w14:textId="77777777" w:rsidR="003437F1" w:rsidRDefault="003437F1" w:rsidP="003437F1"/>
        </w:tc>
        <w:tc>
          <w:tcPr>
            <w:tcW w:w="2337" w:type="dxa"/>
          </w:tcPr>
          <w:p w14:paraId="5DF6D74F" w14:textId="77777777" w:rsidR="003437F1" w:rsidRDefault="003437F1" w:rsidP="003437F1">
            <w:r>
              <w:t>Century contrasts</w:t>
            </w:r>
          </w:p>
        </w:tc>
        <w:tc>
          <w:tcPr>
            <w:tcW w:w="2431" w:type="dxa"/>
          </w:tcPr>
          <w:p w14:paraId="61AED1D5" w14:textId="77777777" w:rsidR="003437F1" w:rsidRDefault="003437F1" w:rsidP="003437F1">
            <w:r>
              <w:t>Treatment contrasts</w:t>
            </w:r>
          </w:p>
        </w:tc>
        <w:tc>
          <w:tcPr>
            <w:tcW w:w="2245" w:type="dxa"/>
          </w:tcPr>
          <w:p w14:paraId="0AB4B3F2" w14:textId="77777777" w:rsidR="003437F1" w:rsidRDefault="003437F1" w:rsidP="003437F1">
            <w:r>
              <w:t>Tissue contrasts</w:t>
            </w:r>
          </w:p>
        </w:tc>
      </w:tr>
      <w:tr w:rsidR="003437F1" w14:paraId="4E3B3344" w14:textId="77777777" w:rsidTr="003E5008">
        <w:tc>
          <w:tcPr>
            <w:tcW w:w="2337" w:type="dxa"/>
          </w:tcPr>
          <w:p w14:paraId="1D635655" w14:textId="77777777" w:rsidR="003437F1" w:rsidRDefault="003437F1" w:rsidP="003437F1">
            <w:r>
              <w:t>LFC &gt; 0 (up)</w:t>
            </w:r>
          </w:p>
        </w:tc>
        <w:tc>
          <w:tcPr>
            <w:tcW w:w="2337" w:type="dxa"/>
          </w:tcPr>
          <w:p w14:paraId="06F3AB5C" w14:textId="77777777" w:rsidR="003437F1" w:rsidRDefault="003437F1" w:rsidP="003437F1">
            <w:r>
              <w:t>124, 0.48%</w:t>
            </w:r>
          </w:p>
        </w:tc>
        <w:tc>
          <w:tcPr>
            <w:tcW w:w="2431" w:type="dxa"/>
          </w:tcPr>
          <w:p w14:paraId="4D01AFE7" w14:textId="77777777" w:rsidR="003437F1" w:rsidRDefault="003437F1" w:rsidP="003437F1">
            <w:r>
              <w:t>447, 1.7%</w:t>
            </w:r>
          </w:p>
        </w:tc>
        <w:tc>
          <w:tcPr>
            <w:tcW w:w="2245" w:type="dxa"/>
          </w:tcPr>
          <w:p w14:paraId="54C615B2" w14:textId="77777777" w:rsidR="003437F1" w:rsidRDefault="003437F1" w:rsidP="003437F1">
            <w:r>
              <w:t>5481, 21%</w:t>
            </w:r>
          </w:p>
        </w:tc>
      </w:tr>
      <w:tr w:rsidR="003437F1" w14:paraId="3C874BBE" w14:textId="77777777" w:rsidTr="003E5008">
        <w:tc>
          <w:tcPr>
            <w:tcW w:w="2337" w:type="dxa"/>
          </w:tcPr>
          <w:p w14:paraId="502A9D3B" w14:textId="77777777" w:rsidR="003437F1" w:rsidRDefault="003437F1" w:rsidP="003437F1">
            <w:r>
              <w:t>LFC &lt; 0 (down)</w:t>
            </w:r>
          </w:p>
        </w:tc>
        <w:tc>
          <w:tcPr>
            <w:tcW w:w="2337" w:type="dxa"/>
          </w:tcPr>
          <w:p w14:paraId="0DDEBEFF" w14:textId="77777777" w:rsidR="003437F1" w:rsidRDefault="003437F1" w:rsidP="003437F1">
            <w:r>
              <w:t>161, 0.63%</w:t>
            </w:r>
          </w:p>
        </w:tc>
        <w:tc>
          <w:tcPr>
            <w:tcW w:w="2431" w:type="dxa"/>
          </w:tcPr>
          <w:p w14:paraId="3551F8F4" w14:textId="77777777" w:rsidR="003437F1" w:rsidRDefault="003437F1" w:rsidP="003437F1">
            <w:r>
              <w:t>395, 1.5%</w:t>
            </w:r>
          </w:p>
        </w:tc>
        <w:tc>
          <w:tcPr>
            <w:tcW w:w="2245" w:type="dxa"/>
          </w:tcPr>
          <w:p w14:paraId="24C88AF3" w14:textId="77777777" w:rsidR="003437F1" w:rsidRDefault="003437F1" w:rsidP="003437F1">
            <w:r>
              <w:t>4267, 17%</w:t>
            </w:r>
          </w:p>
        </w:tc>
      </w:tr>
      <w:tr w:rsidR="003437F1" w14:paraId="4F7B87B6" w14:textId="77777777" w:rsidTr="003E5008">
        <w:tc>
          <w:tcPr>
            <w:tcW w:w="2337" w:type="dxa"/>
          </w:tcPr>
          <w:p w14:paraId="2D718C18" w14:textId="77777777" w:rsidR="003437F1" w:rsidRDefault="003437F1" w:rsidP="003437F1">
            <w:r>
              <w:t>outliers</w:t>
            </w:r>
          </w:p>
        </w:tc>
        <w:tc>
          <w:tcPr>
            <w:tcW w:w="2337" w:type="dxa"/>
          </w:tcPr>
          <w:p w14:paraId="781846E9" w14:textId="77777777" w:rsidR="003437F1" w:rsidRDefault="003437F1" w:rsidP="003437F1">
            <w:r>
              <w:t>0, 0%</w:t>
            </w:r>
          </w:p>
        </w:tc>
        <w:tc>
          <w:tcPr>
            <w:tcW w:w="2431" w:type="dxa"/>
          </w:tcPr>
          <w:p w14:paraId="566562D0" w14:textId="77777777" w:rsidR="003437F1" w:rsidRDefault="003437F1" w:rsidP="003437F1">
            <w:r>
              <w:t>0, 0%</w:t>
            </w:r>
          </w:p>
        </w:tc>
        <w:tc>
          <w:tcPr>
            <w:tcW w:w="2245" w:type="dxa"/>
          </w:tcPr>
          <w:p w14:paraId="0A8C9D4F" w14:textId="77777777" w:rsidR="003437F1" w:rsidRDefault="003437F1" w:rsidP="003437F1">
            <w:r>
              <w:t>0, 0%</w:t>
            </w:r>
          </w:p>
        </w:tc>
      </w:tr>
      <w:tr w:rsidR="003437F1" w14:paraId="635044FA" w14:textId="77777777" w:rsidTr="003E5008">
        <w:tc>
          <w:tcPr>
            <w:tcW w:w="2337" w:type="dxa"/>
          </w:tcPr>
          <w:p w14:paraId="51122ACE" w14:textId="77777777" w:rsidR="003437F1" w:rsidRDefault="003437F1" w:rsidP="003437F1">
            <w:r>
              <w:t>low counts</w:t>
            </w:r>
          </w:p>
        </w:tc>
        <w:tc>
          <w:tcPr>
            <w:tcW w:w="2337" w:type="dxa"/>
          </w:tcPr>
          <w:p w14:paraId="41010AEF" w14:textId="77777777" w:rsidR="003437F1" w:rsidRDefault="003437F1" w:rsidP="003437F1">
            <w:r>
              <w:t>4190, 16%</w:t>
            </w:r>
          </w:p>
        </w:tc>
        <w:tc>
          <w:tcPr>
            <w:tcW w:w="2431" w:type="dxa"/>
          </w:tcPr>
          <w:p w14:paraId="600D5474" w14:textId="77777777" w:rsidR="003437F1" w:rsidRDefault="003437F1" w:rsidP="003437F1">
            <w:r>
              <w:t>5237, 20%</w:t>
            </w:r>
          </w:p>
        </w:tc>
        <w:tc>
          <w:tcPr>
            <w:tcW w:w="2245" w:type="dxa"/>
          </w:tcPr>
          <w:p w14:paraId="7A6DD9FA" w14:textId="77777777" w:rsidR="003437F1" w:rsidRDefault="003437F1" w:rsidP="003437F1">
            <w:r>
              <w:t>3142, 12%</w:t>
            </w:r>
          </w:p>
        </w:tc>
      </w:tr>
    </w:tbl>
    <w:p w14:paraId="19732016" w14:textId="77777777" w:rsidR="003437F1" w:rsidRDefault="003437F1" w:rsidP="003437F1">
      <w:r>
        <w:t>Table of counts and percentage of genes with log fold change of greater than or less than 0 taken from out of 25666 with nonzero total read counts. The adjusted p-value cutoff was &lt; 0.1. Low counts are labelled as such if the mean count &lt; 4 (Century), &lt;8 (Treatment), &lt;1 (Tissue).</w:t>
      </w:r>
    </w:p>
    <w:p w14:paraId="70A2A9BB" w14:textId="77777777" w:rsidR="003437F1" w:rsidRDefault="003437F1" w:rsidP="003437F1"/>
    <w:p w14:paraId="2B565E8D" w14:textId="77777777" w:rsidR="003437F1" w:rsidRDefault="003437F1" w:rsidP="003437F1"/>
    <w:p w14:paraId="2B760531" w14:textId="77777777" w:rsidR="003437F1" w:rsidRDefault="003437F1" w:rsidP="003437F1"/>
    <w:p w14:paraId="69B1E497" w14:textId="77777777" w:rsidR="003437F1" w:rsidRDefault="003437F1" w:rsidP="003437F1"/>
    <w:p w14:paraId="689B731C" w14:textId="77777777" w:rsidR="003437F1" w:rsidRDefault="003437F1" w:rsidP="003437F1"/>
    <w:p w14:paraId="2E9BD57C" w14:textId="77777777" w:rsidR="003437F1" w:rsidRDefault="003437F1" w:rsidP="003437F1"/>
    <w:p w14:paraId="2B59C77F" w14:textId="77777777" w:rsidR="003437F1" w:rsidRDefault="003437F1" w:rsidP="003437F1"/>
    <w:p w14:paraId="2E47179F" w14:textId="77777777" w:rsidR="003437F1" w:rsidRDefault="003437F1" w:rsidP="003437F1"/>
    <w:p w14:paraId="78620959" w14:textId="77777777" w:rsidR="003437F1" w:rsidRDefault="003437F1" w:rsidP="003437F1"/>
    <w:p w14:paraId="640D8C52" w14:textId="77777777" w:rsidR="003437F1" w:rsidRDefault="003437F1" w:rsidP="003437F1"/>
    <w:p w14:paraId="76CD22B1" w14:textId="77777777" w:rsidR="003437F1" w:rsidRDefault="003437F1" w:rsidP="003437F1"/>
    <w:p w14:paraId="36B8D8A3" w14:textId="77777777" w:rsidR="003437F1" w:rsidRDefault="003437F1" w:rsidP="003437F1"/>
    <w:p w14:paraId="6C5BB443" w14:textId="77777777" w:rsidR="003437F1" w:rsidRDefault="003437F1" w:rsidP="003437F1"/>
    <w:p w14:paraId="151F6062" w14:textId="77777777" w:rsidR="003437F1" w:rsidRDefault="003437F1" w:rsidP="003437F1"/>
    <w:p w14:paraId="6FC154C2" w14:textId="77777777" w:rsidR="003437F1" w:rsidRDefault="003437F1" w:rsidP="003437F1"/>
    <w:p w14:paraId="66DD896A" w14:textId="77777777" w:rsidR="003437F1" w:rsidRDefault="003437F1" w:rsidP="003437F1"/>
    <w:p w14:paraId="5BED99EC" w14:textId="77777777" w:rsidR="003437F1" w:rsidRDefault="003437F1" w:rsidP="003437F1"/>
    <w:p w14:paraId="4536DA96" w14:textId="77777777" w:rsidR="003437F1" w:rsidRDefault="003437F1" w:rsidP="003437F1"/>
    <w:p w14:paraId="646C7CE3" w14:textId="77777777" w:rsidR="003437F1" w:rsidRDefault="003437F1" w:rsidP="003437F1"/>
    <w:p w14:paraId="31000CD9" w14:textId="77777777" w:rsidR="003437F1" w:rsidRDefault="003437F1" w:rsidP="003437F1"/>
    <w:p w14:paraId="69F9A863" w14:textId="77777777" w:rsidR="003437F1" w:rsidRDefault="003437F1" w:rsidP="003437F1"/>
    <w:p w14:paraId="29BDC9B7" w14:textId="77777777" w:rsidR="003437F1" w:rsidRDefault="003437F1" w:rsidP="003437F1"/>
    <w:p w14:paraId="70F02C99" w14:textId="77777777" w:rsidR="003437F1" w:rsidRDefault="003437F1" w:rsidP="003437F1"/>
    <w:p w14:paraId="48EBCF7C" w14:textId="77777777" w:rsidR="003437F1" w:rsidRDefault="003437F1" w:rsidP="003437F1"/>
    <w:p w14:paraId="1983A316" w14:textId="77777777" w:rsidR="003437F1" w:rsidRDefault="003437F1" w:rsidP="003437F1"/>
    <w:p w14:paraId="6A145111" w14:textId="77777777" w:rsidR="003437F1" w:rsidRDefault="003437F1" w:rsidP="003437F1"/>
    <w:p w14:paraId="2876DD5B" w14:textId="77777777" w:rsidR="003437F1" w:rsidRDefault="003437F1" w:rsidP="003437F1"/>
    <w:p w14:paraId="7316C046" w14:textId="77777777" w:rsidR="003437F1" w:rsidRDefault="003437F1" w:rsidP="003437F1"/>
    <w:p w14:paraId="4ADB43ED" w14:textId="77777777" w:rsidR="003437F1" w:rsidRDefault="003437F1" w:rsidP="003437F1"/>
    <w:p w14:paraId="052AB78B" w14:textId="77777777" w:rsidR="003437F1" w:rsidRDefault="003437F1" w:rsidP="003437F1"/>
    <w:p w14:paraId="52D00AFD" w14:textId="77777777" w:rsidR="003437F1" w:rsidRDefault="003437F1" w:rsidP="003437F1"/>
    <w:p w14:paraId="198DF9AE" w14:textId="77777777" w:rsidR="003437F1" w:rsidRDefault="003437F1" w:rsidP="003437F1"/>
    <w:p w14:paraId="76B05828" w14:textId="77777777" w:rsidR="003437F1" w:rsidRDefault="003437F1" w:rsidP="003437F1">
      <w:r>
        <w:rPr>
          <w:noProof/>
        </w:rPr>
        <w:lastRenderedPageBreak/>
        <w:drawing>
          <wp:inline distT="0" distB="0" distL="0" distR="0" wp14:anchorId="09ACFFEF" wp14:editId="4886064D">
            <wp:extent cx="5833533" cy="5799667"/>
            <wp:effectExtent l="0" t="0" r="0" b="0"/>
            <wp:docPr id="726734145" name="Picture 726734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r="1845" b="1424"/>
                    <a:stretch/>
                  </pic:blipFill>
                  <pic:spPr bwMode="auto">
                    <a:xfrm>
                      <a:off x="0" y="0"/>
                      <a:ext cx="5833952" cy="5800084"/>
                    </a:xfrm>
                    <a:prstGeom prst="rect">
                      <a:avLst/>
                    </a:prstGeom>
                    <a:ln>
                      <a:noFill/>
                    </a:ln>
                    <a:extLst>
                      <a:ext uri="{53640926-AAD7-44D8-BBD7-CCE9431645EC}">
                        <a14:shadowObscured xmlns:a14="http://schemas.microsoft.com/office/drawing/2010/main"/>
                      </a:ext>
                    </a:extLst>
                  </pic:spPr>
                </pic:pic>
              </a:graphicData>
            </a:graphic>
          </wp:inline>
        </w:drawing>
      </w:r>
    </w:p>
    <w:p w14:paraId="6632EF77" w14:textId="77777777" w:rsidR="003437F1" w:rsidRDefault="003437F1" w:rsidP="003437F1"/>
    <w:p w14:paraId="4B1988AA" w14:textId="5201A68C" w:rsidR="003437F1" w:rsidRDefault="00B24ED8" w:rsidP="005A151D">
      <w:pPr>
        <w:pStyle w:val="Caption"/>
      </w:pPr>
      <w:bookmarkStart w:id="141" w:name="_Toc61470716"/>
      <w:r>
        <w:t>Figure 1</w:t>
      </w:r>
      <w:r w:rsidR="003764A6">
        <w:t>9</w:t>
      </w:r>
      <w:r>
        <w:t xml:space="preserve">: </w:t>
      </w:r>
      <w:r w:rsidR="00B93E7F">
        <w:t>H</w:t>
      </w:r>
      <w:r>
        <w:t>eat map of gene expression</w:t>
      </w:r>
      <w:r w:rsidR="00B93E7F">
        <w:t xml:space="preserve"> by tissue, age group, and treatment</w:t>
      </w:r>
      <w:bookmarkEnd w:id="141"/>
    </w:p>
    <w:p w14:paraId="2D9CB2D5" w14:textId="77777777" w:rsidR="003437F1" w:rsidRDefault="003437F1" w:rsidP="003437F1"/>
    <w:p w14:paraId="6F855D62" w14:textId="77777777" w:rsidR="003437F1" w:rsidRDefault="003437F1" w:rsidP="003437F1"/>
    <w:p w14:paraId="6A5C67CB" w14:textId="77777777" w:rsidR="003437F1" w:rsidRDefault="003437F1" w:rsidP="003437F1"/>
    <w:p w14:paraId="7606C5DD" w14:textId="77777777" w:rsidR="003437F1" w:rsidRDefault="003437F1" w:rsidP="003437F1"/>
    <w:p w14:paraId="7CE1976F" w14:textId="77777777" w:rsidR="003437F1" w:rsidRDefault="003437F1" w:rsidP="003437F1"/>
    <w:p w14:paraId="757B69BE" w14:textId="77777777" w:rsidR="003437F1" w:rsidRDefault="003437F1" w:rsidP="003437F1"/>
    <w:p w14:paraId="4A187755" w14:textId="77777777" w:rsidR="003437F1" w:rsidRDefault="003437F1" w:rsidP="003437F1"/>
    <w:p w14:paraId="7DD6DBC7" w14:textId="10F5C102" w:rsidR="00580BB9" w:rsidRDefault="00F53809" w:rsidP="003437F1">
      <w:r w:rsidRPr="00187974">
        <w:rPr>
          <w:noProof/>
        </w:rPr>
        <w:lastRenderedPageBreak/>
        <w:drawing>
          <wp:anchor distT="0" distB="0" distL="114300" distR="114300" simplePos="0" relativeHeight="251679744" behindDoc="0" locked="0" layoutInCell="1" allowOverlap="1" wp14:anchorId="605B5CF3" wp14:editId="1B28521C">
            <wp:simplePos x="0" y="0"/>
            <wp:positionH relativeFrom="rightMargin">
              <wp:posOffset>99060</wp:posOffset>
            </wp:positionH>
            <wp:positionV relativeFrom="paragraph">
              <wp:posOffset>1226185</wp:posOffset>
            </wp:positionV>
            <wp:extent cx="694266" cy="758849"/>
            <wp:effectExtent l="0" t="0" r="0" b="3175"/>
            <wp:wrapNone/>
            <wp:docPr id="726734149" name="Picture 72673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94266" cy="7588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37F1" w:rsidRPr="00342D3B">
        <w:rPr>
          <w:noProof/>
        </w:rPr>
        <w:drawing>
          <wp:inline distT="0" distB="0" distL="0" distR="0" wp14:anchorId="3FFD56F1" wp14:editId="4A3C9161">
            <wp:extent cx="5553508" cy="2895600"/>
            <wp:effectExtent l="0" t="0" r="9525" b="0"/>
            <wp:docPr id="726734146" name="Picture 72673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597081" cy="2918319"/>
                    </a:xfrm>
                    <a:prstGeom prst="rect">
                      <a:avLst/>
                    </a:prstGeom>
                    <a:noFill/>
                    <a:ln>
                      <a:noFill/>
                    </a:ln>
                  </pic:spPr>
                </pic:pic>
              </a:graphicData>
            </a:graphic>
          </wp:inline>
        </w:drawing>
      </w:r>
      <w:r w:rsidR="003437F1">
        <w:t xml:space="preserve"> </w:t>
      </w:r>
    </w:p>
    <w:p w14:paraId="4002DE93" w14:textId="18E68508" w:rsidR="0005739A" w:rsidRDefault="00595834" w:rsidP="003437F1">
      <w:r w:rsidRPr="00823AFC">
        <w:rPr>
          <w:noProof/>
        </w:rPr>
        <w:drawing>
          <wp:anchor distT="0" distB="0" distL="114300" distR="114300" simplePos="0" relativeHeight="251681792" behindDoc="0" locked="0" layoutInCell="1" allowOverlap="1" wp14:anchorId="626A2FC8" wp14:editId="7A322E86">
            <wp:simplePos x="0" y="0"/>
            <wp:positionH relativeFrom="column">
              <wp:posOffset>146957</wp:posOffset>
            </wp:positionH>
            <wp:positionV relativeFrom="paragraph">
              <wp:posOffset>22225</wp:posOffset>
            </wp:positionV>
            <wp:extent cx="5423443" cy="169008"/>
            <wp:effectExtent l="0" t="0" r="6350" b="254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423443" cy="1690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137736" w14:textId="76B1AA7D" w:rsidR="0005739A" w:rsidRDefault="0005739A" w:rsidP="0005739A">
      <w:pPr>
        <w:pStyle w:val="Caption"/>
        <w:rPr>
          <w:noProof/>
          <w:sz w:val="22"/>
          <w:szCs w:val="22"/>
        </w:rPr>
      </w:pPr>
    </w:p>
    <w:p w14:paraId="15076716" w14:textId="48EAA835" w:rsidR="0005739A" w:rsidRPr="0005739A" w:rsidRDefault="0005739A" w:rsidP="0005739A">
      <w:pPr>
        <w:pStyle w:val="Caption"/>
        <w:rPr>
          <w:noProof/>
          <w:sz w:val="22"/>
          <w:szCs w:val="22"/>
        </w:rPr>
      </w:pPr>
      <w:bookmarkStart w:id="142" w:name="_Toc61470717"/>
      <w:r w:rsidRPr="0005739A">
        <w:rPr>
          <w:noProof/>
          <w:sz w:val="22"/>
          <w:szCs w:val="22"/>
        </w:rPr>
        <w:t xml:space="preserve">Figure </w:t>
      </w:r>
      <w:r w:rsidR="00566B2F">
        <w:rPr>
          <w:noProof/>
          <w:sz w:val="22"/>
          <w:szCs w:val="22"/>
        </w:rPr>
        <w:t>20</w:t>
      </w:r>
      <w:r w:rsidRPr="0005739A">
        <w:rPr>
          <w:noProof/>
          <w:sz w:val="22"/>
          <w:szCs w:val="22"/>
        </w:rPr>
        <w:t>: Log2 fold change of genes grouped by functional bin</w:t>
      </w:r>
      <w:bookmarkEnd w:id="142"/>
      <w:r w:rsidRPr="0005739A">
        <w:rPr>
          <w:noProof/>
          <w:sz w:val="22"/>
          <w:szCs w:val="22"/>
        </w:rPr>
        <w:t xml:space="preserve"> </w:t>
      </w:r>
    </w:p>
    <w:p w14:paraId="25AA6592" w14:textId="77777777" w:rsidR="0005739A" w:rsidRPr="0005739A" w:rsidRDefault="0005739A" w:rsidP="003437F1">
      <w:pPr>
        <w:rPr>
          <w:sz w:val="36"/>
          <w:szCs w:val="36"/>
        </w:rPr>
      </w:pPr>
    </w:p>
    <w:p w14:paraId="0DF5F96E" w14:textId="306E9C7F" w:rsidR="0005739A" w:rsidRDefault="0005739A" w:rsidP="003437F1"/>
    <w:p w14:paraId="1E767C12" w14:textId="42828067" w:rsidR="0005739A" w:rsidRDefault="0005739A" w:rsidP="003437F1"/>
    <w:p w14:paraId="2384BC4C" w14:textId="36387106" w:rsidR="0005739A" w:rsidRDefault="0005739A" w:rsidP="003437F1"/>
    <w:p w14:paraId="2E54BC9C" w14:textId="03D486D1" w:rsidR="0005739A" w:rsidRDefault="0005739A" w:rsidP="003437F1"/>
    <w:p w14:paraId="44E81B9A" w14:textId="7C576405" w:rsidR="003437F1" w:rsidRDefault="003437F1" w:rsidP="003437F1">
      <w:pPr>
        <w:jc w:val="center"/>
        <w:rPr>
          <w:noProof/>
        </w:rPr>
      </w:pPr>
      <w:r>
        <w:rPr>
          <w:noProof/>
        </w:rPr>
        <w:lastRenderedPageBreak/>
        <mc:AlternateContent>
          <mc:Choice Requires="wps">
            <w:drawing>
              <wp:anchor distT="45720" distB="45720" distL="114300" distR="114300" simplePos="0" relativeHeight="251671552" behindDoc="0" locked="0" layoutInCell="1" allowOverlap="1" wp14:anchorId="2E38AE8F" wp14:editId="011817DE">
                <wp:simplePos x="0" y="0"/>
                <wp:positionH relativeFrom="rightMargin">
                  <wp:posOffset>-358140</wp:posOffset>
                </wp:positionH>
                <wp:positionV relativeFrom="paragraph">
                  <wp:posOffset>4097971</wp:posOffset>
                </wp:positionV>
                <wp:extent cx="560168" cy="146686"/>
                <wp:effectExtent l="0" t="2858" r="27623" b="27622"/>
                <wp:wrapNone/>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V="1">
                          <a:off x="0" y="0"/>
                          <a:ext cx="560168" cy="146686"/>
                        </a:xfrm>
                        <a:prstGeom prst="rect">
                          <a:avLst/>
                        </a:prstGeom>
                        <a:solidFill>
                          <a:schemeClr val="bg1">
                            <a:lumMod val="85000"/>
                          </a:schemeClr>
                        </a:solidFill>
                        <a:ln w="9525">
                          <a:solidFill>
                            <a:schemeClr val="bg1">
                              <a:lumMod val="85000"/>
                            </a:schemeClr>
                          </a:solidFill>
                          <a:miter lim="800000"/>
                          <a:headEnd/>
                          <a:tailEnd/>
                        </a:ln>
                      </wps:spPr>
                      <wps:txbx>
                        <w:txbxContent>
                          <w:p w14:paraId="6941B3CF" w14:textId="77777777" w:rsidR="00DB3393" w:rsidRPr="00783334" w:rsidRDefault="00DB3393" w:rsidP="003437F1">
                            <w:pPr>
                              <w:rPr>
                                <w:sz w:val="8"/>
                                <w:szCs w:val="8"/>
                              </w:rPr>
                            </w:pPr>
                            <w:r w:rsidRPr="00783334">
                              <w:rPr>
                                <w:sz w:val="8"/>
                                <w:szCs w:val="8"/>
                              </w:rPr>
                              <w:t>Protein syn/mod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2E38AE8F" id="_x0000_s1099" type="#_x0000_t202" style="position:absolute;left:0;text-align:left;margin-left:-28.2pt;margin-top:322.65pt;width:44.1pt;height:11.55pt;rotation:90;flip:y;z-index:25167155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" fillcolor="#d8d8d8 [2732]" strokecolor="#d8d8d8 [2732]">
                <v:textbox>
                  <w:txbxContent>
                    <w:p w14:paraId="6941B3CF" w14:textId="77777777" w:rsidR="00DB3393" w:rsidRPr="00783334" w:rsidRDefault="00DB3393" w:rsidP="003437F1">
                      <w:pPr>
                        <w:rPr>
                          <w:sz w:val="8"/>
                          <w:szCs w:val="8"/>
                        </w:rPr>
                      </w:pPr>
                      <w:r w:rsidRPr="00783334">
                        <w:rPr>
                          <w:sz w:val="8"/>
                          <w:szCs w:val="8"/>
                        </w:rPr>
                        <w:t>Protein syn/mod</w:t>
                      </w:r>
                    </w:p>
                  </w:txbxContent>
                </v:textbox>
                <w10:wrap anchorx="margin"/>
              </v:shape>
            </w:pict>
          </mc:Fallback>
        </mc:AlternateContent>
      </w:r>
      <w:r w:rsidRPr="000965EB">
        <w:rPr>
          <w:noProof/>
        </w:rPr>
        <w:drawing>
          <wp:inline distT="0" distB="0" distL="0" distR="0" wp14:anchorId="5214ADE4" wp14:editId="3F5B9DD8">
            <wp:extent cx="6202680" cy="4472737"/>
            <wp:effectExtent l="0" t="0" r="7620" b="4445"/>
            <wp:docPr id="726734148" name="Picture 72673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217545" cy="4483456"/>
                    </a:xfrm>
                    <a:prstGeom prst="rect">
                      <a:avLst/>
                    </a:prstGeom>
                    <a:noFill/>
                    <a:ln>
                      <a:noFill/>
                    </a:ln>
                  </pic:spPr>
                </pic:pic>
              </a:graphicData>
            </a:graphic>
          </wp:inline>
        </w:drawing>
      </w:r>
      <w:r w:rsidRPr="00F8023C">
        <w:rPr>
          <w:noProof/>
        </w:rPr>
        <w:t xml:space="preserve"> </w:t>
      </w:r>
    </w:p>
    <w:p w14:paraId="7BFC8E20" w14:textId="3FA50DE0" w:rsidR="00A710EB" w:rsidRDefault="00A710EB" w:rsidP="003437F1">
      <w:pPr>
        <w:jc w:val="center"/>
        <w:rPr>
          <w:noProof/>
        </w:rPr>
      </w:pPr>
      <w:r w:rsidRPr="00823AFC">
        <w:rPr>
          <w:noProof/>
        </w:rPr>
        <w:drawing>
          <wp:anchor distT="0" distB="0" distL="114300" distR="114300" simplePos="0" relativeHeight="251669504" behindDoc="0" locked="0" layoutInCell="1" allowOverlap="1" wp14:anchorId="7D8AB4D1" wp14:editId="486E3A9D">
            <wp:simplePos x="0" y="0"/>
            <wp:positionH relativeFrom="column">
              <wp:posOffset>144689</wp:posOffset>
            </wp:positionH>
            <wp:positionV relativeFrom="paragraph">
              <wp:posOffset>3356</wp:posOffset>
            </wp:positionV>
            <wp:extent cx="5423443" cy="169008"/>
            <wp:effectExtent l="0" t="0" r="6350" b="2540"/>
            <wp:wrapNone/>
            <wp:docPr id="726734147" name="Picture 72673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423443" cy="1690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5D058E" w14:textId="1FE87FA1" w:rsidR="00A710EB" w:rsidRPr="00DB3393" w:rsidRDefault="00581C37" w:rsidP="00581C37">
      <w:pPr>
        <w:rPr>
          <w:b/>
          <w:bCs/>
          <w:noProof/>
        </w:rPr>
      </w:pPr>
      <w:r w:rsidRPr="00DB3393">
        <w:rPr>
          <w:b/>
          <w:bCs/>
          <w:noProof/>
        </w:rPr>
        <w:t xml:space="preserve">Figure </w:t>
      </w:r>
      <w:r w:rsidR="00566B2F">
        <w:rPr>
          <w:b/>
          <w:bCs/>
          <w:noProof/>
        </w:rPr>
        <w:t>20</w:t>
      </w:r>
      <w:r w:rsidRPr="00DB3393">
        <w:rPr>
          <w:b/>
          <w:bCs/>
          <w:noProof/>
        </w:rPr>
        <w:t xml:space="preserve"> continued</w:t>
      </w:r>
    </w:p>
    <w:p w14:paraId="6387ACBE" w14:textId="77777777" w:rsidR="00A710EB" w:rsidRDefault="00A710EB" w:rsidP="003437F1">
      <w:pPr>
        <w:jc w:val="center"/>
        <w:rPr>
          <w:noProof/>
        </w:rPr>
      </w:pPr>
    </w:p>
    <w:p w14:paraId="5FC8B51A" w14:textId="77777777" w:rsidR="005A151D" w:rsidRDefault="005A151D" w:rsidP="003437F1">
      <w:pPr>
        <w:jc w:val="center"/>
      </w:pPr>
    </w:p>
    <w:p w14:paraId="1777CAE0" w14:textId="691D85C0" w:rsidR="003437F1" w:rsidRDefault="003437F1" w:rsidP="003437F1">
      <w:r>
        <w:rPr>
          <w:noProof/>
        </w:rPr>
        <w:lastRenderedPageBreak/>
        <mc:AlternateContent>
          <mc:Choice Requires="wps">
            <w:drawing>
              <wp:anchor distT="45720" distB="45720" distL="114300" distR="114300" simplePos="0" relativeHeight="251673600" behindDoc="0" locked="0" layoutInCell="1" allowOverlap="1" wp14:anchorId="40518913" wp14:editId="1304823C">
                <wp:simplePos x="0" y="0"/>
                <wp:positionH relativeFrom="column">
                  <wp:posOffset>5302640</wp:posOffset>
                </wp:positionH>
                <wp:positionV relativeFrom="paragraph">
                  <wp:posOffset>1342538</wp:posOffset>
                </wp:positionV>
                <wp:extent cx="566565" cy="159140"/>
                <wp:effectExtent l="0" t="5715" r="0" b="0"/>
                <wp:wrapNone/>
                <wp:docPr id="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V="1">
                          <a:off x="0" y="0"/>
                          <a:ext cx="566565" cy="159140"/>
                        </a:xfrm>
                        <a:prstGeom prst="rect">
                          <a:avLst/>
                        </a:prstGeom>
                        <a:solidFill>
                          <a:schemeClr val="bg2"/>
                        </a:solidFill>
                        <a:ln w="9525">
                          <a:noFill/>
                          <a:miter lim="800000"/>
                          <a:headEnd/>
                          <a:tailEnd/>
                        </a:ln>
                      </wps:spPr>
                      <wps:txbx>
                        <w:txbxContent>
                          <w:p w14:paraId="3286C045" w14:textId="77777777" w:rsidR="00DB3393" w:rsidRPr="00783334" w:rsidRDefault="00DB3393" w:rsidP="003437F1">
                            <w:pPr>
                              <w:rPr>
                                <w:sz w:val="8"/>
                                <w:szCs w:val="8"/>
                              </w:rPr>
                            </w:pPr>
                            <w:proofErr w:type="spellStart"/>
                            <w:r>
                              <w:rPr>
                                <w:sz w:val="8"/>
                                <w:szCs w:val="8"/>
                              </w:rPr>
                              <w:t>RNAproc</w:t>
                            </w:r>
                            <w:proofErr w:type="spellEnd"/>
                            <w:r>
                              <w:rPr>
                                <w:sz w:val="8"/>
                                <w:szCs w:val="8"/>
                              </w:rPr>
                              <w:t>/</w:t>
                            </w:r>
                            <w:proofErr w:type="spellStart"/>
                            <w:r>
                              <w:rPr>
                                <w:sz w:val="8"/>
                                <w:szCs w:val="8"/>
                              </w:rPr>
                              <w:t>biosyn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40518913" id="_x0000_s1100" type="#_x0000_t202" style="position:absolute;margin-left:417.55pt;margin-top:105.7pt;width:44.6pt;height:12.55pt;rotation:90;flip:y;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" fillcolor="#eeece1 [3214]" stroked="f">
                <v:textbox>
                  <w:txbxContent>
                    <w:p w14:paraId="3286C045" w14:textId="77777777" w:rsidR="00DB3393" w:rsidRPr="00783334" w:rsidRDefault="00DB3393" w:rsidP="003437F1">
                      <w:pPr>
                        <w:rPr>
                          <w:sz w:val="8"/>
                          <w:szCs w:val="8"/>
                        </w:rPr>
                      </w:pPr>
                      <w:proofErr w:type="spellStart"/>
                      <w:r>
                        <w:rPr>
                          <w:sz w:val="8"/>
                          <w:szCs w:val="8"/>
                        </w:rPr>
                        <w:t>RNAproc</w:t>
                      </w:r>
                      <w:proofErr w:type="spellEnd"/>
                      <w:r>
                        <w:rPr>
                          <w:sz w:val="8"/>
                          <w:szCs w:val="8"/>
                        </w:rPr>
                        <w:t>/</w:t>
                      </w:r>
                      <w:proofErr w:type="spellStart"/>
                      <w:r>
                        <w:rPr>
                          <w:sz w:val="8"/>
                          <w:szCs w:val="8"/>
                        </w:rPr>
                        <w:t>biosyn</w:t>
                      </w:r>
                      <w:proofErr w:type="spellEnd"/>
                    </w:p>
                  </w:txbxContent>
                </v:textbox>
              </v:shape>
            </w:pict>
          </mc:Fallback>
        </mc:AlternateContent>
      </w:r>
      <w:r w:rsidRPr="0099549F">
        <w:rPr>
          <w:noProof/>
        </w:rPr>
        <w:drawing>
          <wp:anchor distT="0" distB="0" distL="114300" distR="114300" simplePos="0" relativeHeight="251667456" behindDoc="0" locked="0" layoutInCell="1" allowOverlap="1" wp14:anchorId="1A25DEB3" wp14:editId="2CA0F875">
            <wp:simplePos x="0" y="0"/>
            <wp:positionH relativeFrom="column">
              <wp:posOffset>-50800</wp:posOffset>
            </wp:positionH>
            <wp:positionV relativeFrom="paragraph">
              <wp:posOffset>804333</wp:posOffset>
            </wp:positionV>
            <wp:extent cx="135467" cy="943474"/>
            <wp:effectExtent l="0" t="0" r="0" b="0"/>
            <wp:wrapNone/>
            <wp:docPr id="726734150" name="Picture 726734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35467" cy="943474"/>
                    </a:xfrm>
                    <a:prstGeom prst="rect">
                      <a:avLst/>
                    </a:prstGeom>
                    <a:noFill/>
                    <a:ln>
                      <a:noFill/>
                    </a:ln>
                  </pic:spPr>
                </pic:pic>
              </a:graphicData>
            </a:graphic>
          </wp:anchor>
        </w:drawing>
      </w:r>
      <w:r w:rsidRPr="00AA1106">
        <w:rPr>
          <w:noProof/>
        </w:rPr>
        <w:drawing>
          <wp:inline distT="0" distB="0" distL="0" distR="0" wp14:anchorId="797EEECD" wp14:editId="159C2F6D">
            <wp:extent cx="5683696" cy="3018367"/>
            <wp:effectExtent l="0" t="0" r="0" b="0"/>
            <wp:docPr id="726734151" name="Picture 726734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695262" cy="3024509"/>
                    </a:xfrm>
                    <a:prstGeom prst="rect">
                      <a:avLst/>
                    </a:prstGeom>
                    <a:noFill/>
                    <a:ln>
                      <a:noFill/>
                    </a:ln>
                  </pic:spPr>
                </pic:pic>
              </a:graphicData>
            </a:graphic>
          </wp:inline>
        </w:drawing>
      </w:r>
    </w:p>
    <w:p w14:paraId="69AEA460" w14:textId="77777777" w:rsidR="003437F1" w:rsidRDefault="003437F1" w:rsidP="003437F1"/>
    <w:p w14:paraId="6BE4EF22" w14:textId="3FCB9005" w:rsidR="003437F1" w:rsidRDefault="00581C37" w:rsidP="003437F1">
      <w:r w:rsidRPr="00DB3393">
        <w:rPr>
          <w:b/>
          <w:bCs/>
        </w:rPr>
        <w:t xml:space="preserve">Figure </w:t>
      </w:r>
      <w:r w:rsidR="00566B2F">
        <w:rPr>
          <w:b/>
          <w:bCs/>
        </w:rPr>
        <w:t>20</w:t>
      </w:r>
      <w:r w:rsidRPr="00DB3393">
        <w:rPr>
          <w:b/>
          <w:bCs/>
        </w:rPr>
        <w:t xml:space="preserve"> continued:</w:t>
      </w:r>
      <w:r>
        <w:t xml:space="preserve"> </w:t>
      </w:r>
      <w:r w:rsidR="003437F1">
        <w:t>Plots of log2fold change differences by adjusted p-value based on the contrasts of the (Left) 20</w:t>
      </w:r>
      <w:r w:rsidR="003437F1" w:rsidRPr="00201260">
        <w:rPr>
          <w:vertAlign w:val="superscript"/>
        </w:rPr>
        <w:t>th</w:t>
      </w:r>
      <w:r w:rsidR="003437F1">
        <w:t xml:space="preserve"> century vs. 21</w:t>
      </w:r>
      <w:r w:rsidR="003437F1" w:rsidRPr="00201260">
        <w:rPr>
          <w:vertAlign w:val="superscript"/>
        </w:rPr>
        <w:t>st</w:t>
      </w:r>
      <w:r w:rsidR="003437F1">
        <w:t xml:space="preserve"> century (Middle) change from root to stem and (Right) change from fresh to salt treatments. The Genome Ontology terms are along the y-axis to the right. Each dot represents a gene, colored light blue for positive log2fold change and dark blue for negative log2fold change. </w:t>
      </w:r>
    </w:p>
    <w:p w14:paraId="48B6D9A5" w14:textId="77777777" w:rsidR="003437F1" w:rsidRDefault="003437F1" w:rsidP="003437F1"/>
    <w:p w14:paraId="29C8772B" w14:textId="77777777" w:rsidR="003437F1" w:rsidRDefault="003437F1" w:rsidP="003437F1"/>
    <w:p w14:paraId="0A907980" w14:textId="77777777" w:rsidR="003437F1" w:rsidRDefault="003437F1" w:rsidP="003437F1"/>
    <w:p w14:paraId="6391E4E9" w14:textId="77777777" w:rsidR="003437F1" w:rsidRDefault="003437F1" w:rsidP="003437F1"/>
    <w:p w14:paraId="6F07AE6F" w14:textId="77777777" w:rsidR="003437F1" w:rsidRDefault="003437F1" w:rsidP="003437F1"/>
    <w:p w14:paraId="14BBD8D4" w14:textId="77777777" w:rsidR="003437F1" w:rsidRDefault="003437F1" w:rsidP="003437F1"/>
    <w:p w14:paraId="057A0447" w14:textId="77777777" w:rsidR="003437F1" w:rsidRDefault="003437F1" w:rsidP="003437F1"/>
    <w:p w14:paraId="3502C14E" w14:textId="77777777" w:rsidR="003437F1" w:rsidRDefault="003437F1" w:rsidP="003437F1"/>
    <w:p w14:paraId="45BE98F0" w14:textId="77777777" w:rsidR="003437F1" w:rsidRDefault="003437F1" w:rsidP="003437F1"/>
    <w:p w14:paraId="3BFE1398" w14:textId="77777777" w:rsidR="003437F1" w:rsidRDefault="003437F1" w:rsidP="003437F1"/>
    <w:p w14:paraId="1D4270FB" w14:textId="77777777" w:rsidR="003437F1" w:rsidRDefault="003437F1" w:rsidP="003437F1"/>
    <w:p w14:paraId="18F520F5" w14:textId="77777777" w:rsidR="003437F1" w:rsidRDefault="003437F1" w:rsidP="003437F1"/>
    <w:p w14:paraId="0EFE0D55" w14:textId="77777777" w:rsidR="003437F1" w:rsidRDefault="003437F1" w:rsidP="003437F1"/>
    <w:p w14:paraId="43521D71" w14:textId="77777777" w:rsidR="003437F1" w:rsidRDefault="003437F1" w:rsidP="003437F1"/>
    <w:p w14:paraId="40404E4B" w14:textId="77777777" w:rsidR="003437F1" w:rsidRDefault="003437F1" w:rsidP="003437F1"/>
    <w:p w14:paraId="7E086FB4" w14:textId="77777777" w:rsidR="003437F1" w:rsidRDefault="003437F1" w:rsidP="003437F1"/>
    <w:p w14:paraId="24B25224" w14:textId="77777777" w:rsidR="003437F1" w:rsidRDefault="003437F1" w:rsidP="003437F1"/>
    <w:p w14:paraId="6805EB65" w14:textId="77777777" w:rsidR="003437F1" w:rsidRDefault="003437F1" w:rsidP="003437F1"/>
    <w:p w14:paraId="66DB912A" w14:textId="7A79D6F0" w:rsidR="003437F1" w:rsidRDefault="003437F1" w:rsidP="003437F1"/>
    <w:p w14:paraId="2F37A91A" w14:textId="479B5224" w:rsidR="00E2175A" w:rsidRDefault="00E2175A" w:rsidP="003437F1"/>
    <w:p w14:paraId="2CAB0506" w14:textId="7E7FAC18" w:rsidR="00522535" w:rsidRDefault="00522535" w:rsidP="00522535">
      <w:pPr>
        <w:pStyle w:val="Caption"/>
      </w:pPr>
      <w:r>
        <w:lastRenderedPageBreak/>
        <w:t>Table S</w:t>
      </w:r>
      <w:r w:rsidR="0094264D">
        <w:t>1</w:t>
      </w:r>
      <w:r>
        <w:t xml:space="preserve">: </w:t>
      </w:r>
      <w:proofErr w:type="spellStart"/>
      <w:r>
        <w:t>RNAseq</w:t>
      </w:r>
      <w:proofErr w:type="spellEnd"/>
      <w:r>
        <w:t xml:space="preserve"> samples and pairing across treatment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7"/>
        <w:gridCol w:w="3020"/>
        <w:gridCol w:w="2923"/>
      </w:tblGrid>
      <w:tr w:rsidR="003437F1" w14:paraId="18F89129" w14:textId="77777777" w:rsidTr="00522535">
        <w:tc>
          <w:tcPr>
            <w:tcW w:w="2687" w:type="dxa"/>
          </w:tcPr>
          <w:p w14:paraId="0E57AA9D" w14:textId="77777777" w:rsidR="003437F1" w:rsidRPr="00112B5B" w:rsidRDefault="003437F1" w:rsidP="003437F1">
            <w:pPr>
              <w:rPr>
                <w:b/>
                <w:bCs/>
              </w:rPr>
            </w:pPr>
          </w:p>
        </w:tc>
        <w:tc>
          <w:tcPr>
            <w:tcW w:w="3020" w:type="dxa"/>
          </w:tcPr>
          <w:p w14:paraId="543909EC" w14:textId="77777777" w:rsidR="003437F1" w:rsidRPr="00112B5B" w:rsidRDefault="003437F1" w:rsidP="003437F1">
            <w:pPr>
              <w:rPr>
                <w:b/>
                <w:bCs/>
              </w:rPr>
            </w:pPr>
            <w:r w:rsidRPr="00112B5B">
              <w:rPr>
                <w:b/>
                <w:bCs/>
              </w:rPr>
              <w:t>Freshwater sample</w:t>
            </w:r>
          </w:p>
        </w:tc>
        <w:tc>
          <w:tcPr>
            <w:tcW w:w="2923" w:type="dxa"/>
          </w:tcPr>
          <w:p w14:paraId="2B3E881D" w14:textId="77777777" w:rsidR="003437F1" w:rsidRPr="00112B5B" w:rsidRDefault="003437F1" w:rsidP="003437F1">
            <w:pPr>
              <w:rPr>
                <w:b/>
                <w:bCs/>
              </w:rPr>
            </w:pPr>
            <w:r w:rsidRPr="00112B5B">
              <w:rPr>
                <w:b/>
                <w:bCs/>
              </w:rPr>
              <w:t>Salt stressed sample</w:t>
            </w:r>
          </w:p>
        </w:tc>
      </w:tr>
      <w:tr w:rsidR="003437F1" w14:paraId="561F7CAF" w14:textId="77777777" w:rsidTr="00522535">
        <w:tc>
          <w:tcPr>
            <w:tcW w:w="2687" w:type="dxa"/>
          </w:tcPr>
          <w:p w14:paraId="12E59675" w14:textId="77777777" w:rsidR="003437F1" w:rsidRPr="00112B5B" w:rsidRDefault="003437F1" w:rsidP="003437F1">
            <w:pPr>
              <w:rPr>
                <w:b/>
                <w:bCs/>
              </w:rPr>
            </w:pPr>
          </w:p>
        </w:tc>
        <w:tc>
          <w:tcPr>
            <w:tcW w:w="3020" w:type="dxa"/>
          </w:tcPr>
          <w:p w14:paraId="0CC9C1B3" w14:textId="77777777" w:rsidR="003437F1" w:rsidRDefault="003437F1" w:rsidP="003437F1">
            <w:r>
              <w:t>FC4AS1</w:t>
            </w:r>
          </w:p>
        </w:tc>
        <w:tc>
          <w:tcPr>
            <w:tcW w:w="2923" w:type="dxa"/>
          </w:tcPr>
          <w:p w14:paraId="3318B689" w14:textId="77777777" w:rsidR="003437F1" w:rsidRDefault="003437F1" w:rsidP="003437F1">
            <w:r>
              <w:t>SC4AS1</w:t>
            </w:r>
          </w:p>
        </w:tc>
      </w:tr>
      <w:tr w:rsidR="003437F1" w14:paraId="7B6271AA" w14:textId="77777777" w:rsidTr="00522535">
        <w:tc>
          <w:tcPr>
            <w:tcW w:w="2687" w:type="dxa"/>
          </w:tcPr>
          <w:p w14:paraId="10FF3A64" w14:textId="77777777" w:rsidR="003437F1" w:rsidRPr="00112B5B" w:rsidRDefault="003437F1" w:rsidP="003437F1">
            <w:pPr>
              <w:rPr>
                <w:b/>
                <w:bCs/>
              </w:rPr>
            </w:pPr>
          </w:p>
        </w:tc>
        <w:tc>
          <w:tcPr>
            <w:tcW w:w="3020" w:type="dxa"/>
          </w:tcPr>
          <w:p w14:paraId="2A6FC8A0" w14:textId="77777777" w:rsidR="003437F1" w:rsidRDefault="003437F1" w:rsidP="003437F1">
            <w:r>
              <w:t>FC4AS11</w:t>
            </w:r>
          </w:p>
        </w:tc>
        <w:tc>
          <w:tcPr>
            <w:tcW w:w="2923" w:type="dxa"/>
          </w:tcPr>
          <w:p w14:paraId="1D7061BE" w14:textId="77777777" w:rsidR="003437F1" w:rsidRDefault="003437F1" w:rsidP="003437F1">
            <w:r>
              <w:t>SC4AS11</w:t>
            </w:r>
          </w:p>
        </w:tc>
      </w:tr>
      <w:tr w:rsidR="003437F1" w14:paraId="24E10D50" w14:textId="77777777" w:rsidTr="00522535">
        <w:tc>
          <w:tcPr>
            <w:tcW w:w="2687" w:type="dxa"/>
          </w:tcPr>
          <w:p w14:paraId="0AAF7714" w14:textId="77777777" w:rsidR="003437F1" w:rsidRPr="00112B5B" w:rsidRDefault="003437F1" w:rsidP="003437F1">
            <w:pPr>
              <w:rPr>
                <w:b/>
                <w:bCs/>
              </w:rPr>
            </w:pPr>
          </w:p>
        </w:tc>
        <w:tc>
          <w:tcPr>
            <w:tcW w:w="3020" w:type="dxa"/>
          </w:tcPr>
          <w:p w14:paraId="0877F889" w14:textId="77777777" w:rsidR="003437F1" w:rsidRDefault="003437F1" w:rsidP="003437F1">
            <w:r>
              <w:t>FC4AS2</w:t>
            </w:r>
          </w:p>
        </w:tc>
        <w:tc>
          <w:tcPr>
            <w:tcW w:w="2923" w:type="dxa"/>
          </w:tcPr>
          <w:p w14:paraId="7D865112" w14:textId="77777777" w:rsidR="003437F1" w:rsidRDefault="003437F1" w:rsidP="003437F1">
            <w:r>
              <w:t>SC4AS2</w:t>
            </w:r>
          </w:p>
        </w:tc>
      </w:tr>
      <w:tr w:rsidR="003437F1" w14:paraId="1B620653" w14:textId="77777777" w:rsidTr="00522535">
        <w:tc>
          <w:tcPr>
            <w:tcW w:w="2687" w:type="dxa"/>
          </w:tcPr>
          <w:p w14:paraId="68C86D95" w14:textId="77777777" w:rsidR="003437F1" w:rsidRPr="00112B5B" w:rsidRDefault="003437F1" w:rsidP="003437F1">
            <w:pPr>
              <w:rPr>
                <w:b/>
                <w:bCs/>
              </w:rPr>
            </w:pPr>
            <w:r w:rsidRPr="00112B5B">
              <w:rPr>
                <w:b/>
                <w:bCs/>
              </w:rPr>
              <w:t>Descendant Stem Samples</w:t>
            </w:r>
          </w:p>
        </w:tc>
        <w:tc>
          <w:tcPr>
            <w:tcW w:w="3020" w:type="dxa"/>
          </w:tcPr>
          <w:p w14:paraId="6C20DDD2" w14:textId="77777777" w:rsidR="003437F1" w:rsidRDefault="003437F1" w:rsidP="003437F1">
            <w:r>
              <w:t>FC4AS3</w:t>
            </w:r>
          </w:p>
        </w:tc>
        <w:tc>
          <w:tcPr>
            <w:tcW w:w="2923" w:type="dxa"/>
          </w:tcPr>
          <w:p w14:paraId="43EAA252" w14:textId="77777777" w:rsidR="003437F1" w:rsidRDefault="003437F1" w:rsidP="003437F1">
            <w:r>
              <w:t>SC4AS3</w:t>
            </w:r>
          </w:p>
        </w:tc>
      </w:tr>
      <w:tr w:rsidR="003437F1" w14:paraId="05E1BCF2" w14:textId="77777777" w:rsidTr="00522535">
        <w:tc>
          <w:tcPr>
            <w:tcW w:w="2687" w:type="dxa"/>
          </w:tcPr>
          <w:p w14:paraId="1A994C29" w14:textId="77777777" w:rsidR="003437F1" w:rsidRPr="00112B5B" w:rsidRDefault="003437F1" w:rsidP="003437F1">
            <w:pPr>
              <w:rPr>
                <w:b/>
                <w:bCs/>
              </w:rPr>
            </w:pPr>
          </w:p>
        </w:tc>
        <w:tc>
          <w:tcPr>
            <w:tcW w:w="3020" w:type="dxa"/>
          </w:tcPr>
          <w:p w14:paraId="060B889B" w14:textId="77777777" w:rsidR="003437F1" w:rsidRDefault="003437F1" w:rsidP="003437F1">
            <w:r>
              <w:t>FC4AS4</w:t>
            </w:r>
          </w:p>
        </w:tc>
        <w:tc>
          <w:tcPr>
            <w:tcW w:w="2923" w:type="dxa"/>
          </w:tcPr>
          <w:p w14:paraId="03844F45" w14:textId="77777777" w:rsidR="003437F1" w:rsidRDefault="003437F1" w:rsidP="003437F1">
            <w:r>
              <w:t xml:space="preserve"> --</w:t>
            </w:r>
          </w:p>
        </w:tc>
      </w:tr>
      <w:tr w:rsidR="003437F1" w14:paraId="0ABC3F3B" w14:textId="77777777" w:rsidTr="00522535">
        <w:tc>
          <w:tcPr>
            <w:tcW w:w="2687" w:type="dxa"/>
          </w:tcPr>
          <w:p w14:paraId="401A5034" w14:textId="77777777" w:rsidR="003437F1" w:rsidRPr="00112B5B" w:rsidRDefault="003437F1" w:rsidP="003437F1">
            <w:pPr>
              <w:rPr>
                <w:b/>
                <w:bCs/>
              </w:rPr>
            </w:pPr>
          </w:p>
        </w:tc>
        <w:tc>
          <w:tcPr>
            <w:tcW w:w="3020" w:type="dxa"/>
          </w:tcPr>
          <w:p w14:paraId="4C83AEE3" w14:textId="77777777" w:rsidR="003437F1" w:rsidRDefault="003437F1" w:rsidP="003437F1">
            <w:r>
              <w:t>FC4AS5</w:t>
            </w:r>
          </w:p>
        </w:tc>
        <w:tc>
          <w:tcPr>
            <w:tcW w:w="2923" w:type="dxa"/>
          </w:tcPr>
          <w:p w14:paraId="72D905B1" w14:textId="77777777" w:rsidR="003437F1" w:rsidRDefault="003437F1" w:rsidP="003437F1">
            <w:r w:rsidRPr="006D54C5">
              <w:t xml:space="preserve"> --</w:t>
            </w:r>
          </w:p>
        </w:tc>
      </w:tr>
      <w:tr w:rsidR="003437F1" w14:paraId="13AE2268" w14:textId="77777777" w:rsidTr="00522535">
        <w:tc>
          <w:tcPr>
            <w:tcW w:w="2687" w:type="dxa"/>
          </w:tcPr>
          <w:p w14:paraId="72D26B82" w14:textId="77777777" w:rsidR="003437F1" w:rsidRPr="00112B5B" w:rsidRDefault="003437F1" w:rsidP="003437F1">
            <w:pPr>
              <w:rPr>
                <w:b/>
                <w:bCs/>
              </w:rPr>
            </w:pPr>
          </w:p>
        </w:tc>
        <w:tc>
          <w:tcPr>
            <w:tcW w:w="3020" w:type="dxa"/>
          </w:tcPr>
          <w:p w14:paraId="0D735975" w14:textId="77777777" w:rsidR="003437F1" w:rsidRDefault="003437F1" w:rsidP="003437F1">
            <w:r>
              <w:t>FC4AS6</w:t>
            </w:r>
          </w:p>
        </w:tc>
        <w:tc>
          <w:tcPr>
            <w:tcW w:w="2923" w:type="dxa"/>
          </w:tcPr>
          <w:p w14:paraId="1D3BA177" w14:textId="77777777" w:rsidR="003437F1" w:rsidRDefault="003437F1" w:rsidP="003437F1">
            <w:r w:rsidRPr="006D54C5">
              <w:t xml:space="preserve"> --</w:t>
            </w:r>
          </w:p>
        </w:tc>
      </w:tr>
      <w:tr w:rsidR="003437F1" w14:paraId="297500CB" w14:textId="77777777" w:rsidTr="00522535">
        <w:tc>
          <w:tcPr>
            <w:tcW w:w="2687" w:type="dxa"/>
          </w:tcPr>
          <w:p w14:paraId="1A6AB0E6" w14:textId="77777777" w:rsidR="003437F1" w:rsidRPr="00112B5B" w:rsidRDefault="003437F1" w:rsidP="003437F1">
            <w:pPr>
              <w:rPr>
                <w:b/>
                <w:bCs/>
              </w:rPr>
            </w:pPr>
          </w:p>
        </w:tc>
        <w:tc>
          <w:tcPr>
            <w:tcW w:w="3020" w:type="dxa"/>
          </w:tcPr>
          <w:p w14:paraId="0A11151D" w14:textId="77777777" w:rsidR="003437F1" w:rsidRDefault="003437F1" w:rsidP="003437F1">
            <w:r>
              <w:t>FC4AS8</w:t>
            </w:r>
          </w:p>
        </w:tc>
        <w:tc>
          <w:tcPr>
            <w:tcW w:w="2923" w:type="dxa"/>
          </w:tcPr>
          <w:p w14:paraId="4C63BDCB" w14:textId="77777777" w:rsidR="003437F1" w:rsidRDefault="003437F1" w:rsidP="003437F1">
            <w:r w:rsidRPr="006D54C5">
              <w:t xml:space="preserve"> --</w:t>
            </w:r>
          </w:p>
        </w:tc>
      </w:tr>
      <w:tr w:rsidR="003437F1" w14:paraId="7D35DFD2" w14:textId="77777777" w:rsidTr="00522535">
        <w:tc>
          <w:tcPr>
            <w:tcW w:w="2687" w:type="dxa"/>
          </w:tcPr>
          <w:p w14:paraId="08AC42BE" w14:textId="77777777" w:rsidR="003437F1" w:rsidRPr="00112B5B" w:rsidRDefault="003437F1" w:rsidP="003437F1">
            <w:pPr>
              <w:rPr>
                <w:b/>
                <w:bCs/>
              </w:rPr>
            </w:pPr>
            <w:r w:rsidRPr="00112B5B">
              <w:rPr>
                <w:b/>
                <w:bCs/>
              </w:rPr>
              <w:t>Descendant Root Samples</w:t>
            </w:r>
          </w:p>
        </w:tc>
        <w:tc>
          <w:tcPr>
            <w:tcW w:w="3020" w:type="dxa"/>
          </w:tcPr>
          <w:p w14:paraId="53892214" w14:textId="77777777" w:rsidR="003437F1" w:rsidRDefault="003437F1" w:rsidP="003437F1">
            <w:r w:rsidRPr="00447019">
              <w:t>FC4AS1R</w:t>
            </w:r>
          </w:p>
        </w:tc>
        <w:tc>
          <w:tcPr>
            <w:tcW w:w="2923" w:type="dxa"/>
          </w:tcPr>
          <w:p w14:paraId="4EED35CD" w14:textId="77777777" w:rsidR="003437F1" w:rsidRPr="006D54C5" w:rsidRDefault="003437F1" w:rsidP="003437F1">
            <w:r>
              <w:t xml:space="preserve"> </w:t>
            </w:r>
            <w:r w:rsidRPr="006D54C5">
              <w:t>--</w:t>
            </w:r>
          </w:p>
        </w:tc>
      </w:tr>
      <w:tr w:rsidR="003437F1" w14:paraId="547DEB86" w14:textId="77777777" w:rsidTr="00522535">
        <w:tc>
          <w:tcPr>
            <w:tcW w:w="2687" w:type="dxa"/>
          </w:tcPr>
          <w:p w14:paraId="16D88024" w14:textId="77777777" w:rsidR="003437F1" w:rsidRPr="00112B5B" w:rsidRDefault="003437F1" w:rsidP="003437F1">
            <w:pPr>
              <w:rPr>
                <w:b/>
                <w:bCs/>
              </w:rPr>
            </w:pPr>
          </w:p>
        </w:tc>
        <w:tc>
          <w:tcPr>
            <w:tcW w:w="3020" w:type="dxa"/>
          </w:tcPr>
          <w:p w14:paraId="0AB89A81" w14:textId="77777777" w:rsidR="003437F1" w:rsidRPr="00447019" w:rsidRDefault="003437F1" w:rsidP="003437F1">
            <w:r>
              <w:t>FC4AS3R</w:t>
            </w:r>
          </w:p>
        </w:tc>
        <w:tc>
          <w:tcPr>
            <w:tcW w:w="2923" w:type="dxa"/>
          </w:tcPr>
          <w:p w14:paraId="670C0DE5" w14:textId="77777777" w:rsidR="003437F1" w:rsidRDefault="003437F1" w:rsidP="003437F1">
            <w:r>
              <w:t>SC4AS3R</w:t>
            </w:r>
          </w:p>
        </w:tc>
      </w:tr>
      <w:tr w:rsidR="003437F1" w14:paraId="1DB1B214" w14:textId="77777777" w:rsidTr="00522535">
        <w:tc>
          <w:tcPr>
            <w:tcW w:w="2687" w:type="dxa"/>
          </w:tcPr>
          <w:p w14:paraId="7DC14BA4" w14:textId="77777777" w:rsidR="003437F1" w:rsidRPr="00112B5B" w:rsidRDefault="003437F1" w:rsidP="003437F1">
            <w:pPr>
              <w:rPr>
                <w:b/>
                <w:bCs/>
              </w:rPr>
            </w:pPr>
          </w:p>
        </w:tc>
        <w:tc>
          <w:tcPr>
            <w:tcW w:w="3020" w:type="dxa"/>
          </w:tcPr>
          <w:p w14:paraId="7B7FDC38" w14:textId="77777777" w:rsidR="003437F1" w:rsidRDefault="003437F1" w:rsidP="003437F1">
            <w:r>
              <w:t>FC4BH11</w:t>
            </w:r>
          </w:p>
        </w:tc>
        <w:tc>
          <w:tcPr>
            <w:tcW w:w="2923" w:type="dxa"/>
          </w:tcPr>
          <w:p w14:paraId="7330441B" w14:textId="77777777" w:rsidR="003437F1" w:rsidRDefault="003437F1" w:rsidP="003437F1">
            <w:r>
              <w:t>SC4BH11</w:t>
            </w:r>
          </w:p>
        </w:tc>
      </w:tr>
      <w:tr w:rsidR="003437F1" w14:paraId="5F031BB7" w14:textId="77777777" w:rsidTr="00522535">
        <w:tc>
          <w:tcPr>
            <w:tcW w:w="2687" w:type="dxa"/>
          </w:tcPr>
          <w:p w14:paraId="45095CE4" w14:textId="77777777" w:rsidR="003437F1" w:rsidRPr="00112B5B" w:rsidRDefault="003437F1" w:rsidP="003437F1">
            <w:pPr>
              <w:rPr>
                <w:b/>
                <w:bCs/>
              </w:rPr>
            </w:pPr>
          </w:p>
        </w:tc>
        <w:tc>
          <w:tcPr>
            <w:tcW w:w="3020" w:type="dxa"/>
          </w:tcPr>
          <w:p w14:paraId="133D7671" w14:textId="77777777" w:rsidR="003437F1" w:rsidRDefault="003437F1" w:rsidP="003437F1">
            <w:r>
              <w:t>FC4BH6</w:t>
            </w:r>
          </w:p>
        </w:tc>
        <w:tc>
          <w:tcPr>
            <w:tcW w:w="2923" w:type="dxa"/>
          </w:tcPr>
          <w:p w14:paraId="37F577D6" w14:textId="77777777" w:rsidR="003437F1" w:rsidRDefault="003437F1" w:rsidP="003437F1">
            <w:r w:rsidRPr="00E33F2D">
              <w:t xml:space="preserve"> --</w:t>
            </w:r>
          </w:p>
        </w:tc>
      </w:tr>
      <w:tr w:rsidR="003437F1" w14:paraId="4A72C4EA" w14:textId="77777777" w:rsidTr="00522535">
        <w:tc>
          <w:tcPr>
            <w:tcW w:w="2687" w:type="dxa"/>
          </w:tcPr>
          <w:p w14:paraId="154B268E" w14:textId="77777777" w:rsidR="003437F1" w:rsidRPr="00112B5B" w:rsidRDefault="003437F1" w:rsidP="003437F1">
            <w:pPr>
              <w:rPr>
                <w:b/>
                <w:bCs/>
              </w:rPr>
            </w:pPr>
          </w:p>
        </w:tc>
        <w:tc>
          <w:tcPr>
            <w:tcW w:w="3020" w:type="dxa"/>
          </w:tcPr>
          <w:p w14:paraId="7F12DEB6" w14:textId="77777777" w:rsidR="003437F1" w:rsidRDefault="003437F1" w:rsidP="003437F1">
            <w:r>
              <w:t>FC4BH9</w:t>
            </w:r>
          </w:p>
        </w:tc>
        <w:tc>
          <w:tcPr>
            <w:tcW w:w="2923" w:type="dxa"/>
          </w:tcPr>
          <w:p w14:paraId="11F6F71D" w14:textId="77777777" w:rsidR="003437F1" w:rsidRDefault="003437F1" w:rsidP="003437F1">
            <w:r w:rsidRPr="00E33F2D">
              <w:t xml:space="preserve"> --</w:t>
            </w:r>
          </w:p>
        </w:tc>
      </w:tr>
      <w:tr w:rsidR="003437F1" w14:paraId="06636ED2" w14:textId="77777777" w:rsidTr="00522535">
        <w:tc>
          <w:tcPr>
            <w:tcW w:w="2687" w:type="dxa"/>
          </w:tcPr>
          <w:p w14:paraId="2FF91362" w14:textId="77777777" w:rsidR="003437F1" w:rsidRPr="00112B5B" w:rsidRDefault="003437F1" w:rsidP="003437F1">
            <w:pPr>
              <w:rPr>
                <w:b/>
                <w:bCs/>
              </w:rPr>
            </w:pPr>
          </w:p>
        </w:tc>
        <w:tc>
          <w:tcPr>
            <w:tcW w:w="3020" w:type="dxa"/>
          </w:tcPr>
          <w:p w14:paraId="0169704B" w14:textId="77777777" w:rsidR="003437F1" w:rsidRDefault="003437F1" w:rsidP="003437F1">
            <w:r>
              <w:t>FC4BI3</w:t>
            </w:r>
          </w:p>
        </w:tc>
        <w:tc>
          <w:tcPr>
            <w:tcW w:w="2923" w:type="dxa"/>
          </w:tcPr>
          <w:p w14:paraId="4505B0FB" w14:textId="77777777" w:rsidR="003437F1" w:rsidRDefault="003437F1" w:rsidP="003437F1">
            <w:r>
              <w:t>SC4BI3</w:t>
            </w:r>
          </w:p>
        </w:tc>
      </w:tr>
      <w:tr w:rsidR="003437F1" w14:paraId="73A241FE" w14:textId="77777777" w:rsidTr="00522535">
        <w:tc>
          <w:tcPr>
            <w:tcW w:w="2687" w:type="dxa"/>
          </w:tcPr>
          <w:p w14:paraId="2F9F20DE" w14:textId="77777777" w:rsidR="003437F1" w:rsidRPr="00112B5B" w:rsidRDefault="003437F1" w:rsidP="003437F1">
            <w:pPr>
              <w:rPr>
                <w:b/>
                <w:bCs/>
              </w:rPr>
            </w:pPr>
            <w:r w:rsidRPr="00112B5B">
              <w:rPr>
                <w:b/>
                <w:bCs/>
              </w:rPr>
              <w:t>Ancestral Stem Samples</w:t>
            </w:r>
          </w:p>
        </w:tc>
        <w:tc>
          <w:tcPr>
            <w:tcW w:w="3020" w:type="dxa"/>
          </w:tcPr>
          <w:p w14:paraId="06BCAF6E" w14:textId="77777777" w:rsidR="003437F1" w:rsidRDefault="003437F1" w:rsidP="003437F1">
            <w:r>
              <w:t>FC4BI5</w:t>
            </w:r>
          </w:p>
        </w:tc>
        <w:tc>
          <w:tcPr>
            <w:tcW w:w="2923" w:type="dxa"/>
          </w:tcPr>
          <w:p w14:paraId="0FA2CD14" w14:textId="77777777" w:rsidR="003437F1" w:rsidRDefault="003437F1" w:rsidP="003437F1">
            <w:r w:rsidRPr="0065785C">
              <w:t xml:space="preserve"> --</w:t>
            </w:r>
          </w:p>
        </w:tc>
      </w:tr>
      <w:tr w:rsidR="003437F1" w14:paraId="0CF3BD4D" w14:textId="77777777" w:rsidTr="00522535">
        <w:tc>
          <w:tcPr>
            <w:tcW w:w="2687" w:type="dxa"/>
          </w:tcPr>
          <w:p w14:paraId="32CAA349" w14:textId="77777777" w:rsidR="003437F1" w:rsidRPr="00112B5B" w:rsidRDefault="003437F1" w:rsidP="003437F1">
            <w:pPr>
              <w:rPr>
                <w:b/>
                <w:bCs/>
              </w:rPr>
            </w:pPr>
          </w:p>
        </w:tc>
        <w:tc>
          <w:tcPr>
            <w:tcW w:w="3020" w:type="dxa"/>
          </w:tcPr>
          <w:p w14:paraId="22E704A8" w14:textId="77777777" w:rsidR="003437F1" w:rsidRDefault="003437F1" w:rsidP="003437F1">
            <w:r>
              <w:t>FC4BI6</w:t>
            </w:r>
          </w:p>
        </w:tc>
        <w:tc>
          <w:tcPr>
            <w:tcW w:w="2923" w:type="dxa"/>
          </w:tcPr>
          <w:p w14:paraId="13AA7268" w14:textId="77777777" w:rsidR="003437F1" w:rsidRDefault="003437F1" w:rsidP="003437F1">
            <w:r w:rsidRPr="0065785C">
              <w:t xml:space="preserve"> --</w:t>
            </w:r>
          </w:p>
        </w:tc>
      </w:tr>
      <w:tr w:rsidR="003437F1" w14:paraId="71DCD0E5" w14:textId="77777777" w:rsidTr="00522535">
        <w:tc>
          <w:tcPr>
            <w:tcW w:w="2687" w:type="dxa"/>
          </w:tcPr>
          <w:p w14:paraId="7DB1EB51" w14:textId="77777777" w:rsidR="003437F1" w:rsidRPr="00112B5B" w:rsidRDefault="003437F1" w:rsidP="003437F1">
            <w:pPr>
              <w:rPr>
                <w:b/>
                <w:bCs/>
              </w:rPr>
            </w:pPr>
          </w:p>
        </w:tc>
        <w:tc>
          <w:tcPr>
            <w:tcW w:w="3020" w:type="dxa"/>
          </w:tcPr>
          <w:p w14:paraId="2D9D730B" w14:textId="77777777" w:rsidR="003437F1" w:rsidRDefault="003437F1" w:rsidP="003437F1">
            <w:r>
              <w:t>FC4BI7</w:t>
            </w:r>
          </w:p>
        </w:tc>
        <w:tc>
          <w:tcPr>
            <w:tcW w:w="2923" w:type="dxa"/>
          </w:tcPr>
          <w:p w14:paraId="0C534723" w14:textId="77777777" w:rsidR="003437F1" w:rsidRDefault="003437F1" w:rsidP="003437F1">
            <w:r w:rsidRPr="0065785C">
              <w:t xml:space="preserve"> --</w:t>
            </w:r>
          </w:p>
        </w:tc>
      </w:tr>
      <w:tr w:rsidR="003437F1" w14:paraId="79CD26A3" w14:textId="77777777" w:rsidTr="00522535">
        <w:tc>
          <w:tcPr>
            <w:tcW w:w="2687" w:type="dxa"/>
          </w:tcPr>
          <w:p w14:paraId="3F46D076" w14:textId="77777777" w:rsidR="003437F1" w:rsidRPr="00112B5B" w:rsidRDefault="003437F1" w:rsidP="003437F1">
            <w:pPr>
              <w:rPr>
                <w:b/>
                <w:bCs/>
              </w:rPr>
            </w:pPr>
          </w:p>
        </w:tc>
        <w:tc>
          <w:tcPr>
            <w:tcW w:w="3020" w:type="dxa"/>
          </w:tcPr>
          <w:p w14:paraId="1AB80EAB" w14:textId="77777777" w:rsidR="003437F1" w:rsidRDefault="003437F1" w:rsidP="003437F1">
            <w:r>
              <w:t>FC4BI8</w:t>
            </w:r>
          </w:p>
        </w:tc>
        <w:tc>
          <w:tcPr>
            <w:tcW w:w="2923" w:type="dxa"/>
          </w:tcPr>
          <w:p w14:paraId="22177AC2" w14:textId="77777777" w:rsidR="003437F1" w:rsidRDefault="003437F1" w:rsidP="003437F1">
            <w:r w:rsidRPr="0065785C">
              <w:t xml:space="preserve"> --</w:t>
            </w:r>
          </w:p>
        </w:tc>
      </w:tr>
      <w:tr w:rsidR="003437F1" w14:paraId="5D99C127" w14:textId="77777777" w:rsidTr="00522535">
        <w:tc>
          <w:tcPr>
            <w:tcW w:w="2687" w:type="dxa"/>
          </w:tcPr>
          <w:p w14:paraId="4E5023F7" w14:textId="77777777" w:rsidR="003437F1" w:rsidRPr="00112B5B" w:rsidRDefault="003437F1" w:rsidP="003437F1">
            <w:pPr>
              <w:rPr>
                <w:b/>
                <w:bCs/>
              </w:rPr>
            </w:pPr>
          </w:p>
        </w:tc>
        <w:tc>
          <w:tcPr>
            <w:tcW w:w="3020" w:type="dxa"/>
          </w:tcPr>
          <w:p w14:paraId="7380922B" w14:textId="77777777" w:rsidR="003437F1" w:rsidRDefault="003437F1" w:rsidP="003437F1">
            <w:r w:rsidRPr="0066551B">
              <w:t xml:space="preserve"> --</w:t>
            </w:r>
          </w:p>
        </w:tc>
        <w:tc>
          <w:tcPr>
            <w:tcW w:w="2923" w:type="dxa"/>
          </w:tcPr>
          <w:p w14:paraId="26747ADA" w14:textId="77777777" w:rsidR="003437F1" w:rsidRDefault="003437F1" w:rsidP="003437F1">
            <w:r>
              <w:t>SC4AS7</w:t>
            </w:r>
          </w:p>
        </w:tc>
      </w:tr>
      <w:tr w:rsidR="003437F1" w14:paraId="1E9EB42C" w14:textId="77777777" w:rsidTr="00522535">
        <w:tc>
          <w:tcPr>
            <w:tcW w:w="2687" w:type="dxa"/>
          </w:tcPr>
          <w:p w14:paraId="6E93EBB4" w14:textId="77777777" w:rsidR="003437F1" w:rsidRPr="00112B5B" w:rsidRDefault="003437F1" w:rsidP="003437F1">
            <w:pPr>
              <w:rPr>
                <w:b/>
                <w:bCs/>
              </w:rPr>
            </w:pPr>
          </w:p>
        </w:tc>
        <w:tc>
          <w:tcPr>
            <w:tcW w:w="3020" w:type="dxa"/>
          </w:tcPr>
          <w:p w14:paraId="3BC63FDE" w14:textId="77777777" w:rsidR="003437F1" w:rsidRDefault="003437F1" w:rsidP="003437F1">
            <w:r w:rsidRPr="0066551B">
              <w:t xml:space="preserve"> --</w:t>
            </w:r>
          </w:p>
        </w:tc>
        <w:tc>
          <w:tcPr>
            <w:tcW w:w="2923" w:type="dxa"/>
          </w:tcPr>
          <w:p w14:paraId="3F8CFBA5" w14:textId="77777777" w:rsidR="003437F1" w:rsidRDefault="003437F1" w:rsidP="003437F1">
            <w:r>
              <w:t>SC4BH16</w:t>
            </w:r>
          </w:p>
        </w:tc>
      </w:tr>
      <w:tr w:rsidR="003437F1" w14:paraId="70CBBF06" w14:textId="77777777" w:rsidTr="00522535">
        <w:tc>
          <w:tcPr>
            <w:tcW w:w="2687" w:type="dxa"/>
          </w:tcPr>
          <w:p w14:paraId="4972BD8C" w14:textId="77777777" w:rsidR="003437F1" w:rsidRPr="00112B5B" w:rsidRDefault="003437F1" w:rsidP="003437F1">
            <w:pPr>
              <w:rPr>
                <w:b/>
                <w:bCs/>
              </w:rPr>
            </w:pPr>
            <w:r w:rsidRPr="00112B5B">
              <w:rPr>
                <w:b/>
                <w:bCs/>
              </w:rPr>
              <w:t>Ancestral Root Samples</w:t>
            </w:r>
          </w:p>
        </w:tc>
        <w:tc>
          <w:tcPr>
            <w:tcW w:w="3020" w:type="dxa"/>
          </w:tcPr>
          <w:p w14:paraId="51DE7B3A" w14:textId="77777777" w:rsidR="003437F1" w:rsidRPr="0066551B" w:rsidRDefault="003437F1" w:rsidP="003437F1">
            <w:r>
              <w:t>FC4BI3R</w:t>
            </w:r>
          </w:p>
        </w:tc>
        <w:tc>
          <w:tcPr>
            <w:tcW w:w="2923" w:type="dxa"/>
          </w:tcPr>
          <w:p w14:paraId="5F2A31F7" w14:textId="77777777" w:rsidR="003437F1" w:rsidRDefault="003437F1" w:rsidP="003437F1">
            <w:r>
              <w:t>SC4BI3R</w:t>
            </w:r>
          </w:p>
        </w:tc>
      </w:tr>
      <w:tr w:rsidR="003437F1" w14:paraId="734763AB" w14:textId="77777777" w:rsidTr="00522535">
        <w:tc>
          <w:tcPr>
            <w:tcW w:w="2687" w:type="dxa"/>
          </w:tcPr>
          <w:p w14:paraId="536C3167" w14:textId="77777777" w:rsidR="003437F1" w:rsidRDefault="003437F1" w:rsidP="003437F1"/>
        </w:tc>
        <w:tc>
          <w:tcPr>
            <w:tcW w:w="3020" w:type="dxa"/>
          </w:tcPr>
          <w:p w14:paraId="78B02FBB" w14:textId="77777777" w:rsidR="003437F1" w:rsidRPr="0066551B" w:rsidRDefault="003437F1" w:rsidP="003437F1">
            <w:r>
              <w:t>FC4BH11R</w:t>
            </w:r>
          </w:p>
        </w:tc>
        <w:tc>
          <w:tcPr>
            <w:tcW w:w="2923" w:type="dxa"/>
          </w:tcPr>
          <w:p w14:paraId="1A2407AE" w14:textId="77777777" w:rsidR="003437F1" w:rsidRDefault="003437F1" w:rsidP="003437F1">
            <w:r>
              <w:t>SC4BH11R</w:t>
            </w:r>
          </w:p>
        </w:tc>
      </w:tr>
    </w:tbl>
    <w:p w14:paraId="14C77F93" w14:textId="77777777" w:rsidR="003437F1" w:rsidRDefault="003437F1" w:rsidP="003437F1"/>
    <w:p w14:paraId="4475E5F8" w14:textId="77777777" w:rsidR="003437F1" w:rsidRPr="004C4A3D" w:rsidRDefault="003437F1" w:rsidP="003437F1"/>
    <w:p w14:paraId="4B7D4A65" w14:textId="6BB4FDE5" w:rsidR="00492262" w:rsidRDefault="00492262" w:rsidP="00354346"/>
    <w:p w14:paraId="197D2C9C" w14:textId="17EA0C4F" w:rsidR="00492262" w:rsidRDefault="00492262" w:rsidP="00354346"/>
    <w:p w14:paraId="6237F073" w14:textId="77777777" w:rsidR="004B399B" w:rsidRDefault="004B399B" w:rsidP="00354346"/>
    <w:p w14:paraId="6B255833" w14:textId="77777777" w:rsidR="004B399B" w:rsidRDefault="004B399B" w:rsidP="00354346"/>
    <w:p w14:paraId="59E35F5B" w14:textId="77777777" w:rsidR="004B399B" w:rsidRDefault="004B399B" w:rsidP="00354346"/>
    <w:p w14:paraId="34C7C1C1" w14:textId="77777777" w:rsidR="004B399B" w:rsidRDefault="004B399B" w:rsidP="00354346"/>
    <w:bookmarkEnd w:id="118"/>
    <w:p w14:paraId="11D66286" w14:textId="77777777" w:rsidR="004B399B" w:rsidRDefault="004B399B" w:rsidP="00354346"/>
    <w:p w14:paraId="391EECCA" w14:textId="77777777" w:rsidR="004B399B" w:rsidRDefault="004B399B" w:rsidP="00354346"/>
    <w:p w14:paraId="22A62254" w14:textId="77777777" w:rsidR="004B399B" w:rsidRDefault="004B399B" w:rsidP="00354346"/>
    <w:p w14:paraId="7074F9E8" w14:textId="77777777" w:rsidR="004B399B" w:rsidRDefault="004B399B" w:rsidP="00354346"/>
    <w:p w14:paraId="7CAF104C" w14:textId="0071ABAF" w:rsidR="004B399B" w:rsidRDefault="004B399B" w:rsidP="00354346"/>
    <w:p w14:paraId="23D40F59" w14:textId="77777777" w:rsidR="00EE037E" w:rsidRDefault="00EE037E" w:rsidP="00354346"/>
    <w:p w14:paraId="24BE7297" w14:textId="77777777" w:rsidR="004B399B" w:rsidRDefault="004B399B" w:rsidP="00354346"/>
    <w:p w14:paraId="6FC4F2D5" w14:textId="6285755E" w:rsidR="00943189" w:rsidRDefault="00943189" w:rsidP="00124AB8">
      <w:pPr>
        <w:pStyle w:val="Heading1"/>
      </w:pPr>
      <w:bookmarkStart w:id="143" w:name="_Conclusion"/>
      <w:bookmarkStart w:id="144" w:name="_Toc57401218"/>
      <w:bookmarkEnd w:id="143"/>
      <w:r>
        <w:lastRenderedPageBreak/>
        <w:t>Conclusion</w:t>
      </w:r>
      <w:bookmarkEnd w:id="144"/>
    </w:p>
    <w:p w14:paraId="719060B6" w14:textId="0E84215C" w:rsidR="00492262" w:rsidRDefault="00492262" w:rsidP="00354346"/>
    <w:p w14:paraId="7E009205" w14:textId="3C332A34" w:rsidR="00492262" w:rsidRDefault="00943189" w:rsidP="00354346">
      <w:r>
        <w:t xml:space="preserve">Here I used resurrection ecology to study historical evolution in the foundational coastal marsh sedge </w:t>
      </w:r>
      <w:proofErr w:type="spellStart"/>
      <w:r>
        <w:rPr>
          <w:i/>
          <w:iCs/>
        </w:rPr>
        <w:t>Schoenoplectus</w:t>
      </w:r>
      <w:proofErr w:type="spellEnd"/>
      <w:r>
        <w:rPr>
          <w:i/>
          <w:iCs/>
        </w:rPr>
        <w:t xml:space="preserve"> americanus. </w:t>
      </w:r>
      <w:r>
        <w:t>In Chapter 1</w:t>
      </w:r>
      <w:r w:rsidR="00193FEB">
        <w:t>,</w:t>
      </w:r>
      <w:r>
        <w:t xml:space="preserve"> I assessed the utility and reliability of the </w:t>
      </w:r>
      <w:r>
        <w:rPr>
          <w:i/>
          <w:iCs/>
        </w:rPr>
        <w:t xml:space="preserve">S. americanus </w:t>
      </w:r>
      <w:r>
        <w:t xml:space="preserve">seed bank as a resource for understanding historical change. I demonstrated that the seed bank could be sampled reliably with preserved sedimentary layers, and that the seeds recovered exhibited comparable genetic diversity relative to other age cohorts within the soil core and compared with extant </w:t>
      </w:r>
      <w:r>
        <w:rPr>
          <w:i/>
          <w:iCs/>
        </w:rPr>
        <w:t xml:space="preserve">S. americanus </w:t>
      </w:r>
      <w:r>
        <w:t xml:space="preserve">across its geographic range. In addition, microsatellite genotyping revealed that </w:t>
      </w:r>
      <w:r>
        <w:rPr>
          <w:i/>
          <w:iCs/>
        </w:rPr>
        <w:t xml:space="preserve">S. americanus </w:t>
      </w:r>
      <w:r>
        <w:t xml:space="preserve">showed a shift in genotypic makeup from the older age cohort to the younger, suggesting evolutionary change occurred in the foundational sedge over just 100 years. </w:t>
      </w:r>
    </w:p>
    <w:p w14:paraId="2AC7200B" w14:textId="446A74F0" w:rsidR="00943189" w:rsidRDefault="00943189" w:rsidP="00354346">
      <w:r>
        <w:t>In Chapter 2</w:t>
      </w:r>
      <w:r w:rsidR="00193FEB">
        <w:t>,</w:t>
      </w:r>
      <w:r>
        <w:t xml:space="preserve"> I found somewhat contrasting evidence </w:t>
      </w:r>
      <w:r w:rsidR="00193FEB">
        <w:t xml:space="preserve">to </w:t>
      </w:r>
      <w:r>
        <w:t xml:space="preserve">that in Chapter 1. Based on whole genome </w:t>
      </w:r>
      <w:proofErr w:type="spellStart"/>
      <w:r>
        <w:t>ddRAD</w:t>
      </w:r>
      <w:proofErr w:type="spellEnd"/>
      <w:r>
        <w:t xml:space="preserve"> sequencing and calling of SNPs in both coding and neutral regions of the genome, I was able to </w:t>
      </w:r>
      <w:r w:rsidR="00E44C62">
        <w:t xml:space="preserve">reconstruct genomic variation across marshes in the Chesapeake Bay and across time at each sampled site. Based on this work, which was based on relatively few SNPs, there were strong patterns of genomic clustering by geographic location. Despite this, </w:t>
      </w:r>
      <w:r w:rsidR="00B017D7">
        <w:t xml:space="preserve">estimated </w:t>
      </w:r>
      <w:proofErr w:type="spellStart"/>
      <w:r w:rsidR="00E44C62">
        <w:t>Fst</w:t>
      </w:r>
      <w:proofErr w:type="spellEnd"/>
      <w:r w:rsidR="00E44C62">
        <w:t xml:space="preserve"> values </w:t>
      </w:r>
      <w:r w:rsidR="00B017D7">
        <w:t xml:space="preserve">were </w:t>
      </w:r>
      <w:r w:rsidR="00E44C62">
        <w:t xml:space="preserve">relatively low, suggesting that though genomic clusters </w:t>
      </w:r>
      <w:r w:rsidR="00B017D7">
        <w:t xml:space="preserve">could be identified on the </w:t>
      </w:r>
      <w:r w:rsidR="00E44C62">
        <w:t xml:space="preserve">based on geographic distance, there is still ample gene flow across populations. In addition, overall heterozygosity was low for all age cohorts and provenances. This finding may prove important as higher levels of genomic diversity are generally associated with improved population-level fitness in the face of selection and drift events. Further, only two of the populations demonstrated patterns of differentiation over time suggestive of possible evolutionary change. Blackwater and Corn Island showed a transition of genomic cluster from oldest to youngest. In addition, they exhibited the highest amount of spread in ordination analyses. Overall, it appears that shifts over time are tied to local conditions, varying by marsh even when marshes are located relatively close together. </w:t>
      </w:r>
    </w:p>
    <w:p w14:paraId="5944C9C9" w14:textId="4F1293C4" w:rsidR="00E44C62" w:rsidRDefault="00E44C62" w:rsidP="00354346">
      <w:r>
        <w:t>In Chapter 3</w:t>
      </w:r>
      <w:r w:rsidR="000F3CF7">
        <w:t>,</w:t>
      </w:r>
      <w:r>
        <w:t xml:space="preserve"> I examined two age cohorts differing in age by approximately 100 years and their response to simulated sea level rise and competition. This chapter asked if there were detectable differences in how </w:t>
      </w:r>
      <w:r>
        <w:rPr>
          <w:i/>
          <w:iCs/>
        </w:rPr>
        <w:t xml:space="preserve">S. americanus </w:t>
      </w:r>
      <w:r>
        <w:t xml:space="preserve">was responding to increased salt and inundation with and without a co-occurring species as salinity and sea level rise have both increased in the Chesapeake Bay over the past 100 years. Overall, the suite of phenotypic traits did not differ </w:t>
      </w:r>
      <w:r w:rsidR="000F3CF7">
        <w:t xml:space="preserve">significantly </w:t>
      </w:r>
      <w:r>
        <w:t xml:space="preserve">by age cohort. Rather the effect of treatment was much stronger than any signal related to evolutionary shift. However, two of the traits demonstrated importance of age cohort when controlling for genotype ID, suggesting that it is possible for small evolutionary changes to have occurred. Furthermore, there were clear indications that </w:t>
      </w:r>
      <w:r w:rsidR="000F3CF7">
        <w:t xml:space="preserve">predicted </w:t>
      </w:r>
      <w:r>
        <w:t xml:space="preserve">sea level rise would greatly reduce productivity in </w:t>
      </w:r>
      <w:r>
        <w:rPr>
          <w:i/>
          <w:iCs/>
        </w:rPr>
        <w:t>S. americanus</w:t>
      </w:r>
      <w:r>
        <w:t xml:space="preserve">. However, when planted with a competitor, evidence for facilitation was seen, wherein </w:t>
      </w:r>
      <w:r>
        <w:rPr>
          <w:i/>
          <w:iCs/>
        </w:rPr>
        <w:t xml:space="preserve">S. americanus </w:t>
      </w:r>
      <w:r>
        <w:t xml:space="preserve">exhibited </w:t>
      </w:r>
      <w:r>
        <w:lastRenderedPageBreak/>
        <w:t xml:space="preserve">higher stem density when planted with a competitor. This could have </w:t>
      </w:r>
      <w:r w:rsidR="000F3CF7">
        <w:t xml:space="preserve">significant </w:t>
      </w:r>
      <w:r>
        <w:t xml:space="preserve">implications on an ecosystem scale as stem density is a trait </w:t>
      </w:r>
      <w:r w:rsidR="000F3CF7">
        <w:t>known to</w:t>
      </w:r>
      <w:r>
        <w:t xml:space="preserve"> </w:t>
      </w:r>
      <w:r w:rsidR="000F3CF7">
        <w:t xml:space="preserve">positively affect a plant’s </w:t>
      </w:r>
      <w:r>
        <w:t>capacity to trap sediment and improve accretion rates. In addition, I found that 21</w:t>
      </w:r>
      <w:r w:rsidRPr="00E44C62">
        <w:rPr>
          <w:vertAlign w:val="superscript"/>
        </w:rPr>
        <w:t>st</w:t>
      </w:r>
      <w:r>
        <w:t xml:space="preserve"> century plants exhibited a </w:t>
      </w:r>
      <w:r w:rsidR="00A418B1">
        <w:t>contraction in the expression of</w:t>
      </w:r>
      <w:r>
        <w:t xml:space="preserve"> trait variance relative to 20</w:t>
      </w:r>
      <w:r w:rsidRPr="00E44C62">
        <w:rPr>
          <w:vertAlign w:val="superscript"/>
        </w:rPr>
        <w:t>th</w:t>
      </w:r>
      <w:r>
        <w:t xml:space="preserve"> century plants when exposed to stress. This finding could suggest that </w:t>
      </w:r>
      <w:r w:rsidR="00A418B1">
        <w:t xml:space="preserve">the Corn Island genotypes, there </w:t>
      </w:r>
      <w:r>
        <w:t>was an evolutionary shift in plasticity over time</w:t>
      </w:r>
      <w:r w:rsidR="00CA0380">
        <w:t xml:space="preserve"> – as opposed to direct adaptation </w:t>
      </w:r>
      <w:proofErr w:type="gramStart"/>
      <w:r w:rsidR="00CA0380">
        <w:t xml:space="preserve">- </w:t>
      </w:r>
      <w:r>
        <w:t xml:space="preserve"> in</w:t>
      </w:r>
      <w:proofErr w:type="gramEnd"/>
      <w:r>
        <w:t xml:space="preserve"> response to salinity (and sea level rise)</w:t>
      </w:r>
      <w:r w:rsidR="00A418B1">
        <w:t xml:space="preserve">. </w:t>
      </w:r>
    </w:p>
    <w:p w14:paraId="56BD1191" w14:textId="06CC4F07" w:rsidR="00E44C62" w:rsidRDefault="00E44C62" w:rsidP="00354346">
      <w:r>
        <w:t xml:space="preserve">In Chapter 4, I dug into this response by examining differential gene expression and annotation of genes expressed in </w:t>
      </w:r>
      <w:r>
        <w:rPr>
          <w:i/>
          <w:iCs/>
        </w:rPr>
        <w:t xml:space="preserve">S. americanus </w:t>
      </w:r>
      <w:r w:rsidR="00A418B1" w:rsidRPr="00F53A51">
        <w:t xml:space="preserve">from Corn Island </w:t>
      </w:r>
      <w:r>
        <w:t xml:space="preserve">when exposed to </w:t>
      </w:r>
      <w:r w:rsidR="002A6009">
        <w:t xml:space="preserve">high </w:t>
      </w:r>
      <w:r>
        <w:t>salinity. I found that</w:t>
      </w:r>
      <w:r w:rsidR="002923B0">
        <w:t>, like in Chapter 3, gene expression differed based on tissue sampled and treatment</w:t>
      </w:r>
      <w:r w:rsidR="002A6009">
        <w:t xml:space="preserve">, with only a weak </w:t>
      </w:r>
      <w:r w:rsidR="002923B0">
        <w:t xml:space="preserve">signature of age cohort. However, </w:t>
      </w:r>
      <w:r w:rsidR="002A6009">
        <w:t xml:space="preserve">I did observe </w:t>
      </w:r>
      <w:r w:rsidR="002923B0">
        <w:t xml:space="preserve">shifts in log-fold change </w:t>
      </w:r>
      <w:r w:rsidR="002A6009">
        <w:t>between the</w:t>
      </w:r>
      <w:r w:rsidR="002923B0">
        <w:t xml:space="preserve"> age cohort</w:t>
      </w:r>
      <w:r w:rsidR="002A6009">
        <w:t>s</w:t>
      </w:r>
      <w:r w:rsidR="002923B0">
        <w:t>, which support</w:t>
      </w:r>
      <w:r w:rsidR="002A6009">
        <w:t>s</w:t>
      </w:r>
      <w:r w:rsidR="002923B0">
        <w:t xml:space="preserve"> the idea that </w:t>
      </w:r>
      <w:r w:rsidR="002A6009">
        <w:t xml:space="preserve">either </w:t>
      </w:r>
      <w:r w:rsidR="002923B0">
        <w:t xml:space="preserve">plasticity or evolution may have occurred in the past century. In addition, some of the annotated genes indicate that </w:t>
      </w:r>
      <w:r w:rsidR="002923B0">
        <w:rPr>
          <w:i/>
          <w:iCs/>
        </w:rPr>
        <w:t xml:space="preserve">S. americanus </w:t>
      </w:r>
      <w:r w:rsidR="002923B0">
        <w:t xml:space="preserve">may cope with salinity by increasing photosynthetic capacity and augmenting antioxidant activity, </w:t>
      </w:r>
      <w:r w:rsidR="002A6009">
        <w:t xml:space="preserve">responses </w:t>
      </w:r>
      <w:r w:rsidR="002923B0">
        <w:t xml:space="preserve">seen in </w:t>
      </w:r>
      <w:r w:rsidR="002A6009">
        <w:t xml:space="preserve">other </w:t>
      </w:r>
      <w:r w:rsidR="002923B0">
        <w:t xml:space="preserve">plant species. </w:t>
      </w:r>
    </w:p>
    <w:p w14:paraId="71933F49" w14:textId="2CDC4370" w:rsidR="00427DEC" w:rsidRPr="002923B0" w:rsidRDefault="002923B0" w:rsidP="00354346">
      <w:r>
        <w:t xml:space="preserve">Overall, there was subtle, nuanced evidence that </w:t>
      </w:r>
      <w:r>
        <w:rPr>
          <w:i/>
          <w:iCs/>
        </w:rPr>
        <w:t xml:space="preserve">S. americanus </w:t>
      </w:r>
      <w:r>
        <w:t xml:space="preserve">may have responded to sea level rise and other stressors via evolutionary change in the past century. </w:t>
      </w:r>
      <w:r w:rsidR="002A6009">
        <w:t xml:space="preserve">Although </w:t>
      </w:r>
      <w:r>
        <w:t>I had predicted that changes through time would be larger</w:t>
      </w:r>
      <w:r w:rsidR="002A6009">
        <w:t xml:space="preserve">, </w:t>
      </w:r>
      <w:r>
        <w:t xml:space="preserve">interpreting the small changes observed in this work is in keeping with the idea that rapid or microevolution is ubiquitous and </w:t>
      </w:r>
      <w:r w:rsidR="002A6009">
        <w:t xml:space="preserve">often </w:t>
      </w:r>
      <w:r>
        <w:t xml:space="preserve">incremental </w:t>
      </w:r>
      <w:r>
        <w:fldChar w:fldCharType="begin" w:fldLock="1"/>
      </w:r>
      <w:r w:rsidR="00F837E9">
        <w:instrText>ADDIN CSL_CITATION {"citationItems":[{"id":"ITEM-1","itemData":{"DOI":"10.1016/j.tig.2016.04.005","ISBN":"0168-9525","ISSN":"13624555","PMID":"27185237","abstract":"Population genetics largely rests on a 'standard model' in which random genetic drift is the dominant force, selective sweeps occur infrequently, and deleterious mutations are purged from the population by purifying selection. Studies of phenotypic evolution in nature reveal a very different picture, with strong selection and rapid heritable trait changes being common. The time-rate scaling of phenotypic evolution suggests that selection on phenotypes is often fluctuating in direction, allowing phenotypes to respond rapidly to environmental fluctuations while remaining within relatively constant bounds over longer periods. Whether such rapid phenotypic evolution undermines the standard model will depend on how many genomic loci typically contribute to strongly selected traits and how phenotypic evolution impacts the dynamics of genetic variation in a population. Population-level sequencing will allow us to dissect the genetic basis of phenotypic evolution and study the evolutionary dynamics of genetic variation through direct measurement of polymorphism trajectories over time.","author":[{"dropping-particle":"","family":"Messer","given":"Philipp W.","non-dropping-particle":"","parse-names":false,"suffix":""},{"dropping-particle":"","family":"Ellner","given":"Stephen P.","non-dropping-particle":"","parse-names":false,"suffix":""},{"dropping-particle":"","family":"Hairston","given":"Nelson G.","non-dropping-particle":"","parse-names":false,"suffix":""}],"container-title":"Trends in Genetics","id":"ITEM-1","issue":"7","issued":{"date-parts":[["2016"]]},"note":"NULL","page":"408-418","publisher":"Elsevier Ltd","title":"Can Population Genetics Adapt to Rapid Evolution?","type":"article-journal","volume":"32"},"uris":["http://www.mendeley.com/documents/?uuid=1163a88b-948a-496f-9699-3ed6de8c3c5c"]},{"id":"ITEM-2","itemData":{"DOI":"10.1111/j.1365-2435.2007.01289.x","ISBN":"0269-8463","ISSN":"02698463","PMID":"21238328","abstract":"1. Ecologically significant evolutionary change, occurring over tens of generations or fewer, is now widely documented in nature. These findings counter the long-standing assumption that ecological and evolutionary processes occur on different time-scales, and thus that the study of ecological processes can safely assume evolutionary stasis. Recognition that substantial evolution occurs on ecological time-scales dissolves this dichotomy and provides new opportunities for integrative approaches to pressing ques-tions in many fields of biology. 2. The goals of this special feature are twofold: to consider the factors that influence evolution on ecological time-scales – phenotypic plasticity, maternal effects, sexual selection, and gene flow – and to assess the consequences of such evolution – for population persistence, speciation, community dynamics, and ecosystem function. 3. The role of evolution in ecological processes is expected to be largest for traits that change most quickly and for traits that most strongly influence ecological interactions. Understanding this fine-scale interplay of ecological and evolutionary factors will require a new class of eco-evolutionary dynamic modelling. 4. Contemporary evolution occurs in a wide diversity of ecological contexts, but appears to be especially common in response to anthropogenic changes in selection and population structure. Evolutionary biology may thus offer substantial insight to many conservation issues arising from global change. 5. Recent studies suggest that fluctuating selection and associated periods of contemporary evolution are the norm rather than exception throughout the history of life on earth. The consequences of contemporary evolution for population dynamics and ecological interactions are likely ubiquitous in time and space.","author":[{"dropping-particle":"","family":"Carroll","given":"S. P.","non-dropping-particle":"","parse-names":false,"suffix":""},{"dropping-particle":"","family":"Hendry","given":"A. P.","non-dropping-particle":"","parse-names":false,"suffix":""},{"dropping-particle":"","family":"Reznick","given":"D. N.","non-dropping-particle":"","parse-names":false,"suffix":""},{"dropping-particle":"","family":"Fox","given":"C. W.","non-dropping-particle":"","parse-names":false,"suffix":""}],"container-title":"Functional Ecology","id":"ITEM-2","issue":"3","issued":{"date-parts":[["2007"]]},"page":"387-393","title":"Evolution on ecological time-scales","type":"article-journal","volume":"21"},"uris":["http://www.mendeley.com/documents/?uuid=f88a43ee-e2ee-4b56-8045-78ee1887409f"]}],"mendeley":{"formattedCitation":"(Carroll et al. 2007; Messer et al. 2016)","plainTextFormattedCitation":"(Carroll et al. 2007; Messer et al. 2016)","previouslyFormattedCitation":"(Carroll et al. 2007; Messer et al. 2016)"},"properties":{"noteIndex":0},"schema":"https://github.com/citation-style-language/schema/raw/master/csl-citation.json"}</w:instrText>
      </w:r>
      <w:r>
        <w:fldChar w:fldCharType="separate"/>
      </w:r>
      <w:r w:rsidRPr="002923B0">
        <w:rPr>
          <w:noProof/>
        </w:rPr>
        <w:t>(Carroll et al. 2007; Messer et al. 2016)</w:t>
      </w:r>
      <w:r>
        <w:fldChar w:fldCharType="end"/>
      </w:r>
      <w:r>
        <w:t xml:space="preserve">. It appears likely that </w:t>
      </w:r>
      <w:r>
        <w:rPr>
          <w:i/>
          <w:iCs/>
        </w:rPr>
        <w:t xml:space="preserve">S. americanus </w:t>
      </w:r>
      <w:r>
        <w:t xml:space="preserve">has shifted in its response and capacity to respond to corollaries of sea level rise in the past century. </w:t>
      </w:r>
      <w:r w:rsidR="002B4A88">
        <w:t>These implications should be more fully explored along a true temporal gradient (i.e., a greater number of age cohorts) and include greater replication per age cohort to ensure single genotypes do not bias outcomes. Finally</w:t>
      </w:r>
      <w:r>
        <w:t>, I found</w:t>
      </w:r>
      <w:r w:rsidR="00427DEC">
        <w:t xml:space="preserve"> that the impacts of sea level rise are powerfully negative and that </w:t>
      </w:r>
      <w:r w:rsidR="00427DEC">
        <w:rPr>
          <w:i/>
          <w:iCs/>
        </w:rPr>
        <w:t>S. americanus</w:t>
      </w:r>
      <w:r w:rsidR="00427DEC">
        <w:t xml:space="preserve"> faces potential extirpation in the </w:t>
      </w:r>
      <w:r w:rsidR="002A6009">
        <w:t xml:space="preserve">worst </w:t>
      </w:r>
      <w:r w:rsidR="00427DEC">
        <w:t xml:space="preserve">projected sea level rise </w:t>
      </w:r>
      <w:r w:rsidR="002B4A88">
        <w:t>scenarios</w:t>
      </w:r>
      <w:r w:rsidR="00427DEC">
        <w:t>.</w:t>
      </w:r>
      <w:r w:rsidR="002B4A88">
        <w:t xml:space="preserve"> My findings</w:t>
      </w:r>
      <w:r w:rsidR="00427DEC">
        <w:t xml:space="preserve"> </w:t>
      </w:r>
      <w:r w:rsidR="002B4A88">
        <w:t xml:space="preserve">provide </w:t>
      </w:r>
      <w:r w:rsidR="00427DEC">
        <w:t>several take-home</w:t>
      </w:r>
      <w:r w:rsidR="002B4A88">
        <w:t xml:space="preserve"> message</w:t>
      </w:r>
      <w:r w:rsidR="00427DEC">
        <w:t xml:space="preserve">s for future work </w:t>
      </w:r>
      <w:r w:rsidR="002B4A88">
        <w:t xml:space="preserve">in and management of </w:t>
      </w:r>
      <w:r w:rsidR="00427DEC">
        <w:t>this system</w:t>
      </w:r>
      <w:r w:rsidR="002B4A88">
        <w:t xml:space="preserve"> regarding the stability of marsh ecosystems worldwide.</w:t>
      </w:r>
      <w:r w:rsidR="00427DEC">
        <w:t xml:space="preserve"> </w:t>
      </w:r>
    </w:p>
    <w:p w14:paraId="45D52229" w14:textId="0EF07FE2" w:rsidR="00492262" w:rsidRDefault="00492262" w:rsidP="00354346"/>
    <w:p w14:paraId="3B66CBE1" w14:textId="03F3D18E" w:rsidR="00492262" w:rsidRDefault="00492262" w:rsidP="00354346"/>
    <w:p w14:paraId="3BBAEB49" w14:textId="1921BCA2" w:rsidR="00492262" w:rsidRDefault="00492262" w:rsidP="00354346"/>
    <w:p w14:paraId="3E4E60A1" w14:textId="2184326A" w:rsidR="00492262" w:rsidRDefault="00492262" w:rsidP="00354346"/>
    <w:bookmarkEnd w:id="119"/>
    <w:p w14:paraId="678ECFCB" w14:textId="268DF64F" w:rsidR="00492262" w:rsidRDefault="00492262" w:rsidP="00354346"/>
    <w:p w14:paraId="2F2EF24B" w14:textId="1DD037DB" w:rsidR="00492262" w:rsidRDefault="00492262" w:rsidP="00354346"/>
    <w:p w14:paraId="57FB8940" w14:textId="13334CB8" w:rsidR="00492262" w:rsidRDefault="00492262" w:rsidP="00354346"/>
    <w:p w14:paraId="3212EF6F" w14:textId="16BBA225" w:rsidR="00492262" w:rsidRDefault="00492262" w:rsidP="00354346"/>
    <w:p w14:paraId="3748140C" w14:textId="755DF302" w:rsidR="003D0337" w:rsidRDefault="003D0337" w:rsidP="00354346"/>
    <w:p w14:paraId="30408492" w14:textId="77777777" w:rsidR="003D0337" w:rsidRDefault="003D0337" w:rsidP="00354346"/>
    <w:p w14:paraId="46014B4B" w14:textId="675791E0" w:rsidR="00492262" w:rsidRDefault="00492262" w:rsidP="00354346"/>
    <w:p w14:paraId="45C31B31" w14:textId="77777777" w:rsidR="002B4A88" w:rsidRDefault="002B4A88" w:rsidP="00EE037E">
      <w:pPr>
        <w:pStyle w:val="Heading1"/>
        <w:jc w:val="left"/>
      </w:pPr>
      <w:bookmarkStart w:id="145" w:name="_Toc289175845"/>
      <w:bookmarkStart w:id="146" w:name="_Toc57401219"/>
    </w:p>
    <w:p w14:paraId="36AA53DC" w14:textId="14380FCE" w:rsidR="00236E6D" w:rsidRPr="00334400" w:rsidRDefault="00526151" w:rsidP="005E54E2">
      <w:pPr>
        <w:pStyle w:val="Heading1"/>
      </w:pPr>
      <w:r w:rsidRPr="00334400">
        <w:lastRenderedPageBreak/>
        <w:t>VITA</w:t>
      </w:r>
      <w:bookmarkEnd w:id="145"/>
      <w:bookmarkEnd w:id="146"/>
    </w:p>
    <w:p w14:paraId="3F5FE0B6" w14:textId="77777777" w:rsidR="003D63DF" w:rsidRDefault="003D63DF" w:rsidP="005E54E2"/>
    <w:p w14:paraId="5C3C6C06" w14:textId="58A053A0" w:rsidR="003D63DF" w:rsidRPr="005E54E2" w:rsidRDefault="00CB743E" w:rsidP="0003672C">
      <w:r>
        <w:t>Jennifer L. Summers was born in Jupiter, Florida and grew up in Simpsonville, S</w:t>
      </w:r>
      <w:r w:rsidR="002B4A88">
        <w:t xml:space="preserve">outh </w:t>
      </w:r>
      <w:r>
        <w:t>C</w:t>
      </w:r>
      <w:r w:rsidR="002B4A88">
        <w:t>arolina</w:t>
      </w:r>
      <w:r>
        <w:t xml:space="preserve">. She attended Woodmont High School in Piedmont, SC and graduated magna cum laude from Furman University in Greenville, SC. </w:t>
      </w:r>
      <w:r w:rsidR="006E097B">
        <w:t xml:space="preserve">During her undergraduate years she was able to study abroad extensively while focusing on her interest in </w:t>
      </w:r>
      <w:r w:rsidR="00E53DCA">
        <w:t xml:space="preserve">environmental justice worldwide and the impacts of climate change and unequal development. She has traveled and studied in France, Japan, South Africa, Iceland, Guatemala, Nicaragua, El Salvador, </w:t>
      </w:r>
      <w:r w:rsidR="009C1A92">
        <w:t xml:space="preserve">and </w:t>
      </w:r>
      <w:r w:rsidR="00E53DCA">
        <w:t>Cuba</w:t>
      </w:r>
      <w:r w:rsidR="009C1A92">
        <w:t>. She spent a summer working with</w:t>
      </w:r>
      <w:r w:rsidR="009A3B6F">
        <w:t xml:space="preserve"> DESGUA,</w:t>
      </w:r>
      <w:r w:rsidR="009C1A92">
        <w:t xml:space="preserve"> a non-profit organization in Guatemala</w:t>
      </w:r>
      <w:r w:rsidR="009A3B6F">
        <w:t>,</w:t>
      </w:r>
      <w:r w:rsidR="009C1A92">
        <w:t xml:space="preserve"> to develop educational materials about traditional Mayan plants and herbs. </w:t>
      </w:r>
      <w:r w:rsidR="00AA0F06">
        <w:t xml:space="preserve">She took courses in French and Spanish and became fluent and conversant in these languages, respectively. She also became involved in research into the sustainability perspectives of local Upstate South Carolina small farmers </w:t>
      </w:r>
      <w:r w:rsidR="009A3B6F">
        <w:t>via the Shi Center for Sustainability at Furman University. Combining her interest in sustainable, small-scale agriculture with the French language, Summers was invited to work at a community college known as CFF</w:t>
      </w:r>
      <w:r w:rsidR="00EE037E">
        <w:t>L</w:t>
      </w:r>
      <w:r w:rsidR="009A3B6F">
        <w:t xml:space="preserve"> in </w:t>
      </w:r>
      <w:proofErr w:type="spellStart"/>
      <w:r w:rsidR="009A3B6F">
        <w:t>Corporant</w:t>
      </w:r>
      <w:proofErr w:type="spellEnd"/>
      <w:r w:rsidR="009A3B6F">
        <w:t xml:space="preserve">, Haiti through the non-profit Partners in Agriculture. </w:t>
      </w:r>
      <w:r w:rsidR="00D70693">
        <w:t xml:space="preserve">She worked abroad in Haiti for a year teaching English and biology before returning to the United States. </w:t>
      </w:r>
      <w:r w:rsidR="008C6E86">
        <w:t>From 2014 to 2015 s</w:t>
      </w:r>
      <w:r w:rsidR="00D70693">
        <w:t xml:space="preserve">he worked on a sustainable lily farm and at a folk arts school before starting her PhD at Tulane University in 2015. </w:t>
      </w:r>
      <w:r w:rsidR="001506E6">
        <w:t xml:space="preserve">Her PhD work </w:t>
      </w:r>
      <w:r w:rsidR="009A3B6F">
        <w:t>initially</w:t>
      </w:r>
      <w:r w:rsidR="001506E6">
        <w:t xml:space="preserve"> focused on the impact of aquatic invasive species on endemic fis</w:t>
      </w:r>
      <w:r w:rsidR="009A3B6F">
        <w:t>h, resulting in two field seasons working in Hawaii on the island of Oahu. However, Summers’</w:t>
      </w:r>
      <w:r w:rsidR="001506E6">
        <w:t xml:space="preserve"> focus shifted to a resurrection ecology study after she developed an interest in rapid and eco-evolution</w:t>
      </w:r>
      <w:r w:rsidR="009A3B6F">
        <w:t xml:space="preserve">, for which the </w:t>
      </w:r>
      <w:r w:rsidR="009A3B6F">
        <w:rPr>
          <w:i/>
          <w:iCs/>
        </w:rPr>
        <w:t xml:space="preserve">S. americanus </w:t>
      </w:r>
      <w:r w:rsidR="009A3B6F">
        <w:t>system described above provided ample opportunities</w:t>
      </w:r>
      <w:r w:rsidR="001506E6">
        <w:t xml:space="preserve">. </w:t>
      </w:r>
      <w:r w:rsidR="00D70693">
        <w:t xml:space="preserve">She later moved to the University of Tennessee Knoxville in 2017. </w:t>
      </w:r>
      <w:r w:rsidR="008C6E86">
        <w:t xml:space="preserve">She graduated with her PhD in 2020 with Brian O’Meara as her advisor. Her research focuses on the evolution of a foundational coastal marsh plant. She will pursue a career at the cross-section of research and policy following graduation, </w:t>
      </w:r>
      <w:r w:rsidR="00F867F1">
        <w:t xml:space="preserve">which will include a stint as a National Academy of Science Gulf Research Program policy fellow hosted at the RESTORE Council office in New Orleans, LA. </w:t>
      </w:r>
    </w:p>
    <w:sectPr w:rsidR="003D63DF" w:rsidRPr="005E54E2"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0FFB41" w14:textId="77777777" w:rsidR="00D1788E" w:rsidRDefault="00D1788E" w:rsidP="005E54E2">
      <w:r>
        <w:separator/>
      </w:r>
    </w:p>
    <w:p w14:paraId="0A269F58" w14:textId="77777777" w:rsidR="00D1788E" w:rsidRDefault="00D1788E" w:rsidP="005E54E2"/>
    <w:p w14:paraId="06BBA553" w14:textId="77777777" w:rsidR="00D1788E" w:rsidRDefault="00D1788E" w:rsidP="005E54E2"/>
    <w:p w14:paraId="67C21706" w14:textId="77777777" w:rsidR="00D1788E" w:rsidRDefault="00D1788E" w:rsidP="005E54E2"/>
  </w:endnote>
  <w:endnote w:type="continuationSeparator" w:id="0">
    <w:p w14:paraId="685DD8C8" w14:textId="77777777" w:rsidR="00D1788E" w:rsidRDefault="00D1788E" w:rsidP="005E54E2">
      <w:r>
        <w:continuationSeparator/>
      </w:r>
    </w:p>
    <w:p w14:paraId="7352713B" w14:textId="77777777" w:rsidR="00D1788E" w:rsidRDefault="00D1788E" w:rsidP="005E54E2"/>
    <w:p w14:paraId="3CCED8F3" w14:textId="77777777" w:rsidR="00D1788E" w:rsidRDefault="00D1788E" w:rsidP="005E54E2"/>
    <w:p w14:paraId="6665A722" w14:textId="77777777" w:rsidR="00D1788E" w:rsidRDefault="00D1788E" w:rsidP="005E54E2"/>
  </w:endnote>
  <w:endnote w:type="continuationNotice" w:id="1">
    <w:p w14:paraId="2AF5950B" w14:textId="77777777" w:rsidR="00D1788E" w:rsidRDefault="00D178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E2DC94" w14:textId="77777777" w:rsidR="00DB3393" w:rsidRDefault="00DB3393">
    <w:pPr>
      <w:pStyle w:val="Footer"/>
      <w:jc w:val="right"/>
    </w:pPr>
    <w:r>
      <w:fldChar w:fldCharType="begin"/>
    </w:r>
    <w:r>
      <w:instrText xml:space="preserve"> PAGE   \* MERGEFORMAT </w:instrText>
    </w:r>
    <w:r>
      <w:fldChar w:fldCharType="separate"/>
    </w:r>
    <w:r>
      <w:rPr>
        <w:noProof/>
      </w:rPr>
      <w:t>1</w:t>
    </w:r>
    <w:r>
      <w:rPr>
        <w:noProof/>
      </w:rPr>
      <w:fldChar w:fldCharType="end"/>
    </w:r>
  </w:p>
  <w:p w14:paraId="1534EFDC" w14:textId="77777777" w:rsidR="00DB3393" w:rsidRDefault="00DB339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3E9EAB" w14:textId="77777777" w:rsidR="00D1788E" w:rsidRDefault="00D1788E" w:rsidP="005E54E2">
      <w:r>
        <w:separator/>
      </w:r>
    </w:p>
    <w:p w14:paraId="6C59CE93" w14:textId="77777777" w:rsidR="00D1788E" w:rsidRDefault="00D1788E" w:rsidP="005E54E2"/>
    <w:p w14:paraId="4C56D00B" w14:textId="77777777" w:rsidR="00D1788E" w:rsidRDefault="00D1788E" w:rsidP="005E54E2"/>
    <w:p w14:paraId="39780C8A" w14:textId="77777777" w:rsidR="00D1788E" w:rsidRDefault="00D1788E" w:rsidP="005E54E2"/>
  </w:footnote>
  <w:footnote w:type="continuationSeparator" w:id="0">
    <w:p w14:paraId="2359C6B6" w14:textId="77777777" w:rsidR="00D1788E" w:rsidRDefault="00D1788E" w:rsidP="005E54E2">
      <w:r>
        <w:continuationSeparator/>
      </w:r>
    </w:p>
    <w:p w14:paraId="4628F1DC" w14:textId="77777777" w:rsidR="00D1788E" w:rsidRDefault="00D1788E" w:rsidP="005E54E2"/>
    <w:p w14:paraId="2BD3522D" w14:textId="77777777" w:rsidR="00D1788E" w:rsidRDefault="00D1788E" w:rsidP="005E54E2"/>
    <w:p w14:paraId="6504463D" w14:textId="77777777" w:rsidR="00D1788E" w:rsidRDefault="00D1788E" w:rsidP="005E54E2"/>
  </w:footnote>
  <w:footnote w:type="continuationNotice" w:id="1">
    <w:p w14:paraId="67FACB58" w14:textId="77777777" w:rsidR="00D1788E" w:rsidRDefault="00D1788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756"/>
    <w:rsid w:val="00000186"/>
    <w:rsid w:val="00001166"/>
    <w:rsid w:val="00002BCF"/>
    <w:rsid w:val="000033A9"/>
    <w:rsid w:val="000034CF"/>
    <w:rsid w:val="00003F6A"/>
    <w:rsid w:val="000041F7"/>
    <w:rsid w:val="00004CAD"/>
    <w:rsid w:val="00010004"/>
    <w:rsid w:val="00010ADC"/>
    <w:rsid w:val="00013F77"/>
    <w:rsid w:val="00014A3E"/>
    <w:rsid w:val="00015331"/>
    <w:rsid w:val="000156E9"/>
    <w:rsid w:val="000166A9"/>
    <w:rsid w:val="00016EF6"/>
    <w:rsid w:val="00020AB2"/>
    <w:rsid w:val="00021F28"/>
    <w:rsid w:val="00022014"/>
    <w:rsid w:val="0002419F"/>
    <w:rsid w:val="000273F7"/>
    <w:rsid w:val="00030AD4"/>
    <w:rsid w:val="0003214E"/>
    <w:rsid w:val="000330F8"/>
    <w:rsid w:val="00033C36"/>
    <w:rsid w:val="0003672C"/>
    <w:rsid w:val="00043577"/>
    <w:rsid w:val="000451E7"/>
    <w:rsid w:val="000454EF"/>
    <w:rsid w:val="00045D03"/>
    <w:rsid w:val="00047548"/>
    <w:rsid w:val="00050465"/>
    <w:rsid w:val="00055D9A"/>
    <w:rsid w:val="00057004"/>
    <w:rsid w:val="0005739A"/>
    <w:rsid w:val="0006094F"/>
    <w:rsid w:val="00062E48"/>
    <w:rsid w:val="0006689E"/>
    <w:rsid w:val="00067FD4"/>
    <w:rsid w:val="00070A8E"/>
    <w:rsid w:val="00071FB8"/>
    <w:rsid w:val="00072A44"/>
    <w:rsid w:val="00076A95"/>
    <w:rsid w:val="00076C8D"/>
    <w:rsid w:val="00076CB8"/>
    <w:rsid w:val="0008089E"/>
    <w:rsid w:val="00080BF6"/>
    <w:rsid w:val="00090D60"/>
    <w:rsid w:val="000928B3"/>
    <w:rsid w:val="000942F4"/>
    <w:rsid w:val="000A0206"/>
    <w:rsid w:val="000A0829"/>
    <w:rsid w:val="000A2491"/>
    <w:rsid w:val="000A35E5"/>
    <w:rsid w:val="000A3EBA"/>
    <w:rsid w:val="000A5456"/>
    <w:rsid w:val="000A61DD"/>
    <w:rsid w:val="000A75B5"/>
    <w:rsid w:val="000B1603"/>
    <w:rsid w:val="000B5C42"/>
    <w:rsid w:val="000B7B15"/>
    <w:rsid w:val="000C37C8"/>
    <w:rsid w:val="000C6AFE"/>
    <w:rsid w:val="000D0B9C"/>
    <w:rsid w:val="000D1440"/>
    <w:rsid w:val="000D28B6"/>
    <w:rsid w:val="000D4846"/>
    <w:rsid w:val="000D49E1"/>
    <w:rsid w:val="000E0FAE"/>
    <w:rsid w:val="000E147D"/>
    <w:rsid w:val="000E1C79"/>
    <w:rsid w:val="000E3806"/>
    <w:rsid w:val="000E3FE5"/>
    <w:rsid w:val="000E402B"/>
    <w:rsid w:val="000E4A58"/>
    <w:rsid w:val="000E5EBE"/>
    <w:rsid w:val="000E6BFD"/>
    <w:rsid w:val="000F16E8"/>
    <w:rsid w:val="000F3AA9"/>
    <w:rsid w:val="000F3B20"/>
    <w:rsid w:val="000F3CF7"/>
    <w:rsid w:val="000F6C9E"/>
    <w:rsid w:val="0010217F"/>
    <w:rsid w:val="001023D1"/>
    <w:rsid w:val="00105703"/>
    <w:rsid w:val="00112584"/>
    <w:rsid w:val="001127BE"/>
    <w:rsid w:val="00112B34"/>
    <w:rsid w:val="00113C6A"/>
    <w:rsid w:val="00113CA6"/>
    <w:rsid w:val="001142C7"/>
    <w:rsid w:val="00117C41"/>
    <w:rsid w:val="001216DE"/>
    <w:rsid w:val="0012341D"/>
    <w:rsid w:val="00123483"/>
    <w:rsid w:val="00124AB8"/>
    <w:rsid w:val="001250BD"/>
    <w:rsid w:val="001273D4"/>
    <w:rsid w:val="00131C9C"/>
    <w:rsid w:val="00135F37"/>
    <w:rsid w:val="00136E90"/>
    <w:rsid w:val="00142C7C"/>
    <w:rsid w:val="00145661"/>
    <w:rsid w:val="001458A3"/>
    <w:rsid w:val="00145BD6"/>
    <w:rsid w:val="001460C8"/>
    <w:rsid w:val="001501AB"/>
    <w:rsid w:val="001506E6"/>
    <w:rsid w:val="00151558"/>
    <w:rsid w:val="001518D9"/>
    <w:rsid w:val="0015212E"/>
    <w:rsid w:val="00153191"/>
    <w:rsid w:val="001542A7"/>
    <w:rsid w:val="00160114"/>
    <w:rsid w:val="001611F3"/>
    <w:rsid w:val="00162372"/>
    <w:rsid w:val="00163BC8"/>
    <w:rsid w:val="001644BC"/>
    <w:rsid w:val="0016478E"/>
    <w:rsid w:val="00166AE9"/>
    <w:rsid w:val="00170099"/>
    <w:rsid w:val="00172B85"/>
    <w:rsid w:val="00182C7C"/>
    <w:rsid w:val="00183026"/>
    <w:rsid w:val="00183422"/>
    <w:rsid w:val="001840A9"/>
    <w:rsid w:val="00184E63"/>
    <w:rsid w:val="001854FB"/>
    <w:rsid w:val="00185DCC"/>
    <w:rsid w:val="001932A1"/>
    <w:rsid w:val="00193642"/>
    <w:rsid w:val="0019385D"/>
    <w:rsid w:val="00193FEB"/>
    <w:rsid w:val="00194357"/>
    <w:rsid w:val="00194956"/>
    <w:rsid w:val="00197774"/>
    <w:rsid w:val="0019793A"/>
    <w:rsid w:val="001A25B2"/>
    <w:rsid w:val="001A3529"/>
    <w:rsid w:val="001A4D73"/>
    <w:rsid w:val="001A7481"/>
    <w:rsid w:val="001A7DC6"/>
    <w:rsid w:val="001B02C6"/>
    <w:rsid w:val="001B0666"/>
    <w:rsid w:val="001B1034"/>
    <w:rsid w:val="001B5E97"/>
    <w:rsid w:val="001C0C1F"/>
    <w:rsid w:val="001C1838"/>
    <w:rsid w:val="001C1E4F"/>
    <w:rsid w:val="001C2B21"/>
    <w:rsid w:val="001C39F6"/>
    <w:rsid w:val="001C66FE"/>
    <w:rsid w:val="001C6B9D"/>
    <w:rsid w:val="001C6DF3"/>
    <w:rsid w:val="001D4908"/>
    <w:rsid w:val="001D6904"/>
    <w:rsid w:val="001D6F28"/>
    <w:rsid w:val="001D7504"/>
    <w:rsid w:val="001D7863"/>
    <w:rsid w:val="001E2E1C"/>
    <w:rsid w:val="001E3E76"/>
    <w:rsid w:val="001E4450"/>
    <w:rsid w:val="001E6D67"/>
    <w:rsid w:val="001F072D"/>
    <w:rsid w:val="001F125F"/>
    <w:rsid w:val="001F2E9F"/>
    <w:rsid w:val="001F3093"/>
    <w:rsid w:val="001F43C1"/>
    <w:rsid w:val="001F4BDD"/>
    <w:rsid w:val="001F522F"/>
    <w:rsid w:val="001F5782"/>
    <w:rsid w:val="002075AC"/>
    <w:rsid w:val="00213C9E"/>
    <w:rsid w:val="00214974"/>
    <w:rsid w:val="00215C1D"/>
    <w:rsid w:val="0022210F"/>
    <w:rsid w:val="00223FD7"/>
    <w:rsid w:val="002255FF"/>
    <w:rsid w:val="00225D6C"/>
    <w:rsid w:val="00227E20"/>
    <w:rsid w:val="00232C67"/>
    <w:rsid w:val="00232E24"/>
    <w:rsid w:val="00236E6D"/>
    <w:rsid w:val="002370A8"/>
    <w:rsid w:val="00237455"/>
    <w:rsid w:val="002429E5"/>
    <w:rsid w:val="002439BC"/>
    <w:rsid w:val="00246AF3"/>
    <w:rsid w:val="00250BBC"/>
    <w:rsid w:val="0025614D"/>
    <w:rsid w:val="00256F2A"/>
    <w:rsid w:val="00257118"/>
    <w:rsid w:val="00257BA1"/>
    <w:rsid w:val="00261B12"/>
    <w:rsid w:val="00261DE2"/>
    <w:rsid w:val="00265580"/>
    <w:rsid w:val="00265648"/>
    <w:rsid w:val="00267AA5"/>
    <w:rsid w:val="002745A4"/>
    <w:rsid w:val="00276E79"/>
    <w:rsid w:val="00280CEF"/>
    <w:rsid w:val="0028757A"/>
    <w:rsid w:val="00291ABE"/>
    <w:rsid w:val="002923B0"/>
    <w:rsid w:val="00293D96"/>
    <w:rsid w:val="00297C71"/>
    <w:rsid w:val="002A0649"/>
    <w:rsid w:val="002A12F0"/>
    <w:rsid w:val="002A3264"/>
    <w:rsid w:val="002A4391"/>
    <w:rsid w:val="002A6009"/>
    <w:rsid w:val="002A7C15"/>
    <w:rsid w:val="002B105D"/>
    <w:rsid w:val="002B10B6"/>
    <w:rsid w:val="002B4A88"/>
    <w:rsid w:val="002C0743"/>
    <w:rsid w:val="002C2321"/>
    <w:rsid w:val="002C28E7"/>
    <w:rsid w:val="002C2998"/>
    <w:rsid w:val="002C29CA"/>
    <w:rsid w:val="002C4DCB"/>
    <w:rsid w:val="002D07BC"/>
    <w:rsid w:val="002D25E1"/>
    <w:rsid w:val="002D27B7"/>
    <w:rsid w:val="002D4334"/>
    <w:rsid w:val="002D529B"/>
    <w:rsid w:val="002D57ED"/>
    <w:rsid w:val="002D629E"/>
    <w:rsid w:val="002E0639"/>
    <w:rsid w:val="002E0C33"/>
    <w:rsid w:val="002E2492"/>
    <w:rsid w:val="002E2A52"/>
    <w:rsid w:val="002E5A24"/>
    <w:rsid w:val="002E5F14"/>
    <w:rsid w:val="002E5F46"/>
    <w:rsid w:val="002E64C3"/>
    <w:rsid w:val="002E6AA5"/>
    <w:rsid w:val="002F11FF"/>
    <w:rsid w:val="002F23EB"/>
    <w:rsid w:val="002F696C"/>
    <w:rsid w:val="002F6C76"/>
    <w:rsid w:val="002F71DF"/>
    <w:rsid w:val="00301F2C"/>
    <w:rsid w:val="00304BD0"/>
    <w:rsid w:val="003050D2"/>
    <w:rsid w:val="0030532B"/>
    <w:rsid w:val="00305D31"/>
    <w:rsid w:val="003073AA"/>
    <w:rsid w:val="00307D77"/>
    <w:rsid w:val="00313E9E"/>
    <w:rsid w:val="003144C7"/>
    <w:rsid w:val="003150D5"/>
    <w:rsid w:val="003206F1"/>
    <w:rsid w:val="00320F78"/>
    <w:rsid w:val="003237FC"/>
    <w:rsid w:val="00324D26"/>
    <w:rsid w:val="00326BFE"/>
    <w:rsid w:val="003272C4"/>
    <w:rsid w:val="00330098"/>
    <w:rsid w:val="003301E0"/>
    <w:rsid w:val="00331D6D"/>
    <w:rsid w:val="00334400"/>
    <w:rsid w:val="003348A6"/>
    <w:rsid w:val="00334E7C"/>
    <w:rsid w:val="00336E6A"/>
    <w:rsid w:val="00337F66"/>
    <w:rsid w:val="00340513"/>
    <w:rsid w:val="00340546"/>
    <w:rsid w:val="003415EC"/>
    <w:rsid w:val="00342027"/>
    <w:rsid w:val="003437F1"/>
    <w:rsid w:val="00344406"/>
    <w:rsid w:val="00345526"/>
    <w:rsid w:val="00347A1D"/>
    <w:rsid w:val="00354346"/>
    <w:rsid w:val="003549B2"/>
    <w:rsid w:val="00355358"/>
    <w:rsid w:val="0035768F"/>
    <w:rsid w:val="00360B3C"/>
    <w:rsid w:val="0036251E"/>
    <w:rsid w:val="00365047"/>
    <w:rsid w:val="003667E3"/>
    <w:rsid w:val="003733CC"/>
    <w:rsid w:val="003739AA"/>
    <w:rsid w:val="00374493"/>
    <w:rsid w:val="003744F2"/>
    <w:rsid w:val="0037560E"/>
    <w:rsid w:val="003764A6"/>
    <w:rsid w:val="003814C5"/>
    <w:rsid w:val="0038177C"/>
    <w:rsid w:val="00382F38"/>
    <w:rsid w:val="003836EB"/>
    <w:rsid w:val="00384EA9"/>
    <w:rsid w:val="00387024"/>
    <w:rsid w:val="00387656"/>
    <w:rsid w:val="00391A71"/>
    <w:rsid w:val="0039342A"/>
    <w:rsid w:val="00395CEF"/>
    <w:rsid w:val="003A267A"/>
    <w:rsid w:val="003A34DD"/>
    <w:rsid w:val="003A5D31"/>
    <w:rsid w:val="003A6FAF"/>
    <w:rsid w:val="003B6024"/>
    <w:rsid w:val="003B6A3B"/>
    <w:rsid w:val="003C070F"/>
    <w:rsid w:val="003C1575"/>
    <w:rsid w:val="003C391D"/>
    <w:rsid w:val="003C516C"/>
    <w:rsid w:val="003C7FC5"/>
    <w:rsid w:val="003D0337"/>
    <w:rsid w:val="003D07F7"/>
    <w:rsid w:val="003D5275"/>
    <w:rsid w:val="003D6218"/>
    <w:rsid w:val="003D63DF"/>
    <w:rsid w:val="003D737F"/>
    <w:rsid w:val="003E5008"/>
    <w:rsid w:val="003E6744"/>
    <w:rsid w:val="003E726F"/>
    <w:rsid w:val="003E74B7"/>
    <w:rsid w:val="003F11CC"/>
    <w:rsid w:val="003F3E8D"/>
    <w:rsid w:val="003F3EC1"/>
    <w:rsid w:val="003F6572"/>
    <w:rsid w:val="003F7054"/>
    <w:rsid w:val="003F7474"/>
    <w:rsid w:val="003F77BA"/>
    <w:rsid w:val="0040262D"/>
    <w:rsid w:val="004030BA"/>
    <w:rsid w:val="00404616"/>
    <w:rsid w:val="00405E79"/>
    <w:rsid w:val="00406A24"/>
    <w:rsid w:val="00406F6E"/>
    <w:rsid w:val="00407B6A"/>
    <w:rsid w:val="00410A7C"/>
    <w:rsid w:val="00412EFD"/>
    <w:rsid w:val="00413B00"/>
    <w:rsid w:val="0041404C"/>
    <w:rsid w:val="00414400"/>
    <w:rsid w:val="00414556"/>
    <w:rsid w:val="004158A6"/>
    <w:rsid w:val="00416186"/>
    <w:rsid w:val="00416781"/>
    <w:rsid w:val="0041745C"/>
    <w:rsid w:val="00421CD4"/>
    <w:rsid w:val="00421D5B"/>
    <w:rsid w:val="00421E2D"/>
    <w:rsid w:val="004225D1"/>
    <w:rsid w:val="00422932"/>
    <w:rsid w:val="00423EA7"/>
    <w:rsid w:val="00425696"/>
    <w:rsid w:val="00427833"/>
    <w:rsid w:val="00427DEC"/>
    <w:rsid w:val="0043099A"/>
    <w:rsid w:val="00430D65"/>
    <w:rsid w:val="004335E8"/>
    <w:rsid w:val="00433BCE"/>
    <w:rsid w:val="00437B1E"/>
    <w:rsid w:val="00437E66"/>
    <w:rsid w:val="0044196E"/>
    <w:rsid w:val="00442E82"/>
    <w:rsid w:val="00444270"/>
    <w:rsid w:val="004446CA"/>
    <w:rsid w:val="00445682"/>
    <w:rsid w:val="00450EBF"/>
    <w:rsid w:val="0045118E"/>
    <w:rsid w:val="0045127E"/>
    <w:rsid w:val="004525AA"/>
    <w:rsid w:val="00452931"/>
    <w:rsid w:val="004531E8"/>
    <w:rsid w:val="0045352C"/>
    <w:rsid w:val="00453719"/>
    <w:rsid w:val="00454D78"/>
    <w:rsid w:val="00456756"/>
    <w:rsid w:val="00463FE9"/>
    <w:rsid w:val="00464B49"/>
    <w:rsid w:val="004651D4"/>
    <w:rsid w:val="00465EC4"/>
    <w:rsid w:val="004666DF"/>
    <w:rsid w:val="004669EE"/>
    <w:rsid w:val="004741F7"/>
    <w:rsid w:val="00474210"/>
    <w:rsid w:val="0048032F"/>
    <w:rsid w:val="00480B96"/>
    <w:rsid w:val="0048303E"/>
    <w:rsid w:val="0049004B"/>
    <w:rsid w:val="00490BFA"/>
    <w:rsid w:val="004920F6"/>
    <w:rsid w:val="00492262"/>
    <w:rsid w:val="004942D5"/>
    <w:rsid w:val="00497636"/>
    <w:rsid w:val="004A0E7A"/>
    <w:rsid w:val="004A1A6A"/>
    <w:rsid w:val="004A3664"/>
    <w:rsid w:val="004A468C"/>
    <w:rsid w:val="004A4C9C"/>
    <w:rsid w:val="004A6252"/>
    <w:rsid w:val="004A648D"/>
    <w:rsid w:val="004A67E8"/>
    <w:rsid w:val="004B399B"/>
    <w:rsid w:val="004B62B9"/>
    <w:rsid w:val="004C2071"/>
    <w:rsid w:val="004C3D65"/>
    <w:rsid w:val="004D060C"/>
    <w:rsid w:val="004D44C9"/>
    <w:rsid w:val="004D4CCF"/>
    <w:rsid w:val="004D4F94"/>
    <w:rsid w:val="004D5FB0"/>
    <w:rsid w:val="004D6472"/>
    <w:rsid w:val="004E065B"/>
    <w:rsid w:val="004E33D4"/>
    <w:rsid w:val="004E6ECD"/>
    <w:rsid w:val="004E7DA1"/>
    <w:rsid w:val="004F0E17"/>
    <w:rsid w:val="004F0EA4"/>
    <w:rsid w:val="004F1018"/>
    <w:rsid w:val="004F1B86"/>
    <w:rsid w:val="004F4691"/>
    <w:rsid w:val="00501C03"/>
    <w:rsid w:val="00501D4D"/>
    <w:rsid w:val="00501FCE"/>
    <w:rsid w:val="00502A4F"/>
    <w:rsid w:val="0050331E"/>
    <w:rsid w:val="00503E9B"/>
    <w:rsid w:val="005049EE"/>
    <w:rsid w:val="0050746E"/>
    <w:rsid w:val="0051070B"/>
    <w:rsid w:val="005107FD"/>
    <w:rsid w:val="00521C5D"/>
    <w:rsid w:val="0052229A"/>
    <w:rsid w:val="005223A6"/>
    <w:rsid w:val="00522535"/>
    <w:rsid w:val="00523219"/>
    <w:rsid w:val="0052420D"/>
    <w:rsid w:val="005258BF"/>
    <w:rsid w:val="00526151"/>
    <w:rsid w:val="00526CAD"/>
    <w:rsid w:val="00527EBC"/>
    <w:rsid w:val="0053007A"/>
    <w:rsid w:val="00530428"/>
    <w:rsid w:val="00532BC0"/>
    <w:rsid w:val="00532BD7"/>
    <w:rsid w:val="005370F6"/>
    <w:rsid w:val="0053759F"/>
    <w:rsid w:val="00543283"/>
    <w:rsid w:val="005446EE"/>
    <w:rsid w:val="00550AE9"/>
    <w:rsid w:val="00550C8A"/>
    <w:rsid w:val="005540EB"/>
    <w:rsid w:val="00556727"/>
    <w:rsid w:val="00560BC0"/>
    <w:rsid w:val="005618D3"/>
    <w:rsid w:val="00561CBA"/>
    <w:rsid w:val="005628D2"/>
    <w:rsid w:val="00566B2F"/>
    <w:rsid w:val="005765E9"/>
    <w:rsid w:val="00577324"/>
    <w:rsid w:val="00580B73"/>
    <w:rsid w:val="00580BB9"/>
    <w:rsid w:val="00581C37"/>
    <w:rsid w:val="00583127"/>
    <w:rsid w:val="00583A04"/>
    <w:rsid w:val="005848E1"/>
    <w:rsid w:val="00592512"/>
    <w:rsid w:val="005941D5"/>
    <w:rsid w:val="005949AB"/>
    <w:rsid w:val="00594B7A"/>
    <w:rsid w:val="00595834"/>
    <w:rsid w:val="00597AD2"/>
    <w:rsid w:val="00597D3F"/>
    <w:rsid w:val="005A151D"/>
    <w:rsid w:val="005A4037"/>
    <w:rsid w:val="005A4142"/>
    <w:rsid w:val="005A439B"/>
    <w:rsid w:val="005A51EF"/>
    <w:rsid w:val="005A76E0"/>
    <w:rsid w:val="005B1388"/>
    <w:rsid w:val="005B79E9"/>
    <w:rsid w:val="005C12E0"/>
    <w:rsid w:val="005C151F"/>
    <w:rsid w:val="005C1703"/>
    <w:rsid w:val="005C1783"/>
    <w:rsid w:val="005C3AFF"/>
    <w:rsid w:val="005C4369"/>
    <w:rsid w:val="005C4E9D"/>
    <w:rsid w:val="005D06D4"/>
    <w:rsid w:val="005D24C4"/>
    <w:rsid w:val="005D5D15"/>
    <w:rsid w:val="005E0168"/>
    <w:rsid w:val="005E32E5"/>
    <w:rsid w:val="005E4687"/>
    <w:rsid w:val="005E4912"/>
    <w:rsid w:val="005E5111"/>
    <w:rsid w:val="005E54E2"/>
    <w:rsid w:val="005E6065"/>
    <w:rsid w:val="005E646B"/>
    <w:rsid w:val="005E6999"/>
    <w:rsid w:val="005E6F1F"/>
    <w:rsid w:val="005E6FB5"/>
    <w:rsid w:val="005F05ED"/>
    <w:rsid w:val="005F44D1"/>
    <w:rsid w:val="005F713E"/>
    <w:rsid w:val="00600F0A"/>
    <w:rsid w:val="00601AEF"/>
    <w:rsid w:val="00602AE1"/>
    <w:rsid w:val="00603B80"/>
    <w:rsid w:val="00607CBB"/>
    <w:rsid w:val="00607E20"/>
    <w:rsid w:val="006108B3"/>
    <w:rsid w:val="00611B90"/>
    <w:rsid w:val="00613F88"/>
    <w:rsid w:val="00614167"/>
    <w:rsid w:val="0061489E"/>
    <w:rsid w:val="00615575"/>
    <w:rsid w:val="00621129"/>
    <w:rsid w:val="006238D8"/>
    <w:rsid w:val="00623CB0"/>
    <w:rsid w:val="006278F1"/>
    <w:rsid w:val="0063158A"/>
    <w:rsid w:val="00632C07"/>
    <w:rsid w:val="00633916"/>
    <w:rsid w:val="0063472E"/>
    <w:rsid w:val="00636B1E"/>
    <w:rsid w:val="00640624"/>
    <w:rsid w:val="00641D2B"/>
    <w:rsid w:val="00642F6E"/>
    <w:rsid w:val="00650300"/>
    <w:rsid w:val="006510CC"/>
    <w:rsid w:val="00652687"/>
    <w:rsid w:val="00652ECF"/>
    <w:rsid w:val="006537FA"/>
    <w:rsid w:val="00657A95"/>
    <w:rsid w:val="00660145"/>
    <w:rsid w:val="00662D3E"/>
    <w:rsid w:val="00664331"/>
    <w:rsid w:val="00665C7E"/>
    <w:rsid w:val="006662BD"/>
    <w:rsid w:val="00670509"/>
    <w:rsid w:val="00670F0C"/>
    <w:rsid w:val="00672D0C"/>
    <w:rsid w:val="00672D4F"/>
    <w:rsid w:val="00672DDD"/>
    <w:rsid w:val="0067504F"/>
    <w:rsid w:val="006756CE"/>
    <w:rsid w:val="00676C91"/>
    <w:rsid w:val="00676CE4"/>
    <w:rsid w:val="0068147F"/>
    <w:rsid w:val="0068207A"/>
    <w:rsid w:val="00683D63"/>
    <w:rsid w:val="0068507B"/>
    <w:rsid w:val="00685B89"/>
    <w:rsid w:val="0069028A"/>
    <w:rsid w:val="00690B77"/>
    <w:rsid w:val="006922E7"/>
    <w:rsid w:val="0069498C"/>
    <w:rsid w:val="0069510D"/>
    <w:rsid w:val="006966C2"/>
    <w:rsid w:val="0069710B"/>
    <w:rsid w:val="006A4873"/>
    <w:rsid w:val="006A5BB6"/>
    <w:rsid w:val="006A6A22"/>
    <w:rsid w:val="006B193B"/>
    <w:rsid w:val="006B2309"/>
    <w:rsid w:val="006B541E"/>
    <w:rsid w:val="006B5EAE"/>
    <w:rsid w:val="006C1F85"/>
    <w:rsid w:val="006C24CA"/>
    <w:rsid w:val="006C4000"/>
    <w:rsid w:val="006C4E70"/>
    <w:rsid w:val="006C621F"/>
    <w:rsid w:val="006C651A"/>
    <w:rsid w:val="006C7491"/>
    <w:rsid w:val="006D5EE8"/>
    <w:rsid w:val="006D6620"/>
    <w:rsid w:val="006E097B"/>
    <w:rsid w:val="006E10C3"/>
    <w:rsid w:val="006E2635"/>
    <w:rsid w:val="006E4C0E"/>
    <w:rsid w:val="006E52F1"/>
    <w:rsid w:val="006E56E8"/>
    <w:rsid w:val="006E5B01"/>
    <w:rsid w:val="006F1446"/>
    <w:rsid w:val="006F1A35"/>
    <w:rsid w:val="006F4338"/>
    <w:rsid w:val="006F5AA4"/>
    <w:rsid w:val="006F6967"/>
    <w:rsid w:val="006F7939"/>
    <w:rsid w:val="0070715A"/>
    <w:rsid w:val="007110D6"/>
    <w:rsid w:val="00711200"/>
    <w:rsid w:val="00711656"/>
    <w:rsid w:val="00712E48"/>
    <w:rsid w:val="00712F72"/>
    <w:rsid w:val="007162D5"/>
    <w:rsid w:val="00716339"/>
    <w:rsid w:val="007175BE"/>
    <w:rsid w:val="0072233F"/>
    <w:rsid w:val="00722D86"/>
    <w:rsid w:val="0072397F"/>
    <w:rsid w:val="00727250"/>
    <w:rsid w:val="00731922"/>
    <w:rsid w:val="00731ACB"/>
    <w:rsid w:val="00732EEF"/>
    <w:rsid w:val="00734FC8"/>
    <w:rsid w:val="00735F90"/>
    <w:rsid w:val="007368AD"/>
    <w:rsid w:val="007368C5"/>
    <w:rsid w:val="0074133D"/>
    <w:rsid w:val="007435EE"/>
    <w:rsid w:val="0074368D"/>
    <w:rsid w:val="00745805"/>
    <w:rsid w:val="00745DF6"/>
    <w:rsid w:val="00747775"/>
    <w:rsid w:val="00747F7A"/>
    <w:rsid w:val="00750145"/>
    <w:rsid w:val="00751035"/>
    <w:rsid w:val="007512FD"/>
    <w:rsid w:val="0075196D"/>
    <w:rsid w:val="0075225C"/>
    <w:rsid w:val="00753987"/>
    <w:rsid w:val="00753992"/>
    <w:rsid w:val="00753FEC"/>
    <w:rsid w:val="007546E5"/>
    <w:rsid w:val="007546E9"/>
    <w:rsid w:val="0075558C"/>
    <w:rsid w:val="00756ED2"/>
    <w:rsid w:val="00760CE3"/>
    <w:rsid w:val="00761EFA"/>
    <w:rsid w:val="00763737"/>
    <w:rsid w:val="00764873"/>
    <w:rsid w:val="00764E16"/>
    <w:rsid w:val="00765719"/>
    <w:rsid w:val="00767D5D"/>
    <w:rsid w:val="0077261D"/>
    <w:rsid w:val="00775AEA"/>
    <w:rsid w:val="007778DD"/>
    <w:rsid w:val="00780D26"/>
    <w:rsid w:val="00781055"/>
    <w:rsid w:val="00782B82"/>
    <w:rsid w:val="00784591"/>
    <w:rsid w:val="00785315"/>
    <w:rsid w:val="00787105"/>
    <w:rsid w:val="00787617"/>
    <w:rsid w:val="0079280D"/>
    <w:rsid w:val="00795C58"/>
    <w:rsid w:val="0079652C"/>
    <w:rsid w:val="00796693"/>
    <w:rsid w:val="007974BC"/>
    <w:rsid w:val="00797741"/>
    <w:rsid w:val="007A0F41"/>
    <w:rsid w:val="007A2881"/>
    <w:rsid w:val="007A4BE9"/>
    <w:rsid w:val="007B210C"/>
    <w:rsid w:val="007B3A55"/>
    <w:rsid w:val="007B483A"/>
    <w:rsid w:val="007B730E"/>
    <w:rsid w:val="007B7852"/>
    <w:rsid w:val="007C15FF"/>
    <w:rsid w:val="007C51D3"/>
    <w:rsid w:val="007C5EFA"/>
    <w:rsid w:val="007C7129"/>
    <w:rsid w:val="007C7591"/>
    <w:rsid w:val="007C7FF6"/>
    <w:rsid w:val="007D0386"/>
    <w:rsid w:val="007D1C7E"/>
    <w:rsid w:val="007D2C27"/>
    <w:rsid w:val="007D586E"/>
    <w:rsid w:val="007D5CD5"/>
    <w:rsid w:val="007D78CF"/>
    <w:rsid w:val="007E18E7"/>
    <w:rsid w:val="007E2CA5"/>
    <w:rsid w:val="007E4A0A"/>
    <w:rsid w:val="007E5F84"/>
    <w:rsid w:val="007E7301"/>
    <w:rsid w:val="007E77A5"/>
    <w:rsid w:val="007F0286"/>
    <w:rsid w:val="007F1AFA"/>
    <w:rsid w:val="007F3FF0"/>
    <w:rsid w:val="007F58CA"/>
    <w:rsid w:val="007F5A48"/>
    <w:rsid w:val="007F5EE0"/>
    <w:rsid w:val="007F6AE9"/>
    <w:rsid w:val="00800F49"/>
    <w:rsid w:val="00803757"/>
    <w:rsid w:val="0080473F"/>
    <w:rsid w:val="00810D9F"/>
    <w:rsid w:val="008111C8"/>
    <w:rsid w:val="00814B0B"/>
    <w:rsid w:val="008200FD"/>
    <w:rsid w:val="0082078A"/>
    <w:rsid w:val="00820CD9"/>
    <w:rsid w:val="008213F1"/>
    <w:rsid w:val="00824938"/>
    <w:rsid w:val="00825933"/>
    <w:rsid w:val="00826D54"/>
    <w:rsid w:val="00831707"/>
    <w:rsid w:val="00831D72"/>
    <w:rsid w:val="0083250C"/>
    <w:rsid w:val="00834CBF"/>
    <w:rsid w:val="00835F17"/>
    <w:rsid w:val="00836F89"/>
    <w:rsid w:val="00837CC2"/>
    <w:rsid w:val="0084130B"/>
    <w:rsid w:val="008426C7"/>
    <w:rsid w:val="00846459"/>
    <w:rsid w:val="00846897"/>
    <w:rsid w:val="00853DF3"/>
    <w:rsid w:val="00856D40"/>
    <w:rsid w:val="008570FA"/>
    <w:rsid w:val="0085757D"/>
    <w:rsid w:val="00860495"/>
    <w:rsid w:val="00862322"/>
    <w:rsid w:val="00863435"/>
    <w:rsid w:val="00864627"/>
    <w:rsid w:val="00864954"/>
    <w:rsid w:val="008661E5"/>
    <w:rsid w:val="008674AB"/>
    <w:rsid w:val="00867BEE"/>
    <w:rsid w:val="00867C0B"/>
    <w:rsid w:val="00872827"/>
    <w:rsid w:val="0087349A"/>
    <w:rsid w:val="0087532D"/>
    <w:rsid w:val="00876920"/>
    <w:rsid w:val="00877B76"/>
    <w:rsid w:val="0088237F"/>
    <w:rsid w:val="00885981"/>
    <w:rsid w:val="008865B6"/>
    <w:rsid w:val="0089000C"/>
    <w:rsid w:val="008902DB"/>
    <w:rsid w:val="00890A6E"/>
    <w:rsid w:val="008949E3"/>
    <w:rsid w:val="00895912"/>
    <w:rsid w:val="00895DF4"/>
    <w:rsid w:val="00895E45"/>
    <w:rsid w:val="00896FDC"/>
    <w:rsid w:val="008A2286"/>
    <w:rsid w:val="008A7971"/>
    <w:rsid w:val="008A7D95"/>
    <w:rsid w:val="008A7DA9"/>
    <w:rsid w:val="008B0A19"/>
    <w:rsid w:val="008B1A01"/>
    <w:rsid w:val="008B1A4D"/>
    <w:rsid w:val="008B5646"/>
    <w:rsid w:val="008B6FD6"/>
    <w:rsid w:val="008B79F3"/>
    <w:rsid w:val="008C1134"/>
    <w:rsid w:val="008C23BE"/>
    <w:rsid w:val="008C2820"/>
    <w:rsid w:val="008C3150"/>
    <w:rsid w:val="008C4994"/>
    <w:rsid w:val="008C49F4"/>
    <w:rsid w:val="008C535A"/>
    <w:rsid w:val="008C5428"/>
    <w:rsid w:val="008C6E86"/>
    <w:rsid w:val="008D0A54"/>
    <w:rsid w:val="008D15DD"/>
    <w:rsid w:val="008D3E35"/>
    <w:rsid w:val="008D5779"/>
    <w:rsid w:val="008D5873"/>
    <w:rsid w:val="008D589C"/>
    <w:rsid w:val="008D7F4D"/>
    <w:rsid w:val="008E2D39"/>
    <w:rsid w:val="008E3038"/>
    <w:rsid w:val="008E7085"/>
    <w:rsid w:val="008E7492"/>
    <w:rsid w:val="008E77E6"/>
    <w:rsid w:val="008F3B6E"/>
    <w:rsid w:val="008F60C3"/>
    <w:rsid w:val="008F65C8"/>
    <w:rsid w:val="00900194"/>
    <w:rsid w:val="0090178B"/>
    <w:rsid w:val="00904969"/>
    <w:rsid w:val="00912578"/>
    <w:rsid w:val="009126D3"/>
    <w:rsid w:val="0091285C"/>
    <w:rsid w:val="009159B2"/>
    <w:rsid w:val="00915AC9"/>
    <w:rsid w:val="00917509"/>
    <w:rsid w:val="009249B8"/>
    <w:rsid w:val="00925485"/>
    <w:rsid w:val="009254D6"/>
    <w:rsid w:val="0092669B"/>
    <w:rsid w:val="00927984"/>
    <w:rsid w:val="0093163E"/>
    <w:rsid w:val="009342C7"/>
    <w:rsid w:val="00936436"/>
    <w:rsid w:val="00937854"/>
    <w:rsid w:val="00940B6F"/>
    <w:rsid w:val="0094264D"/>
    <w:rsid w:val="00943189"/>
    <w:rsid w:val="00947D9B"/>
    <w:rsid w:val="00947DAC"/>
    <w:rsid w:val="0095607F"/>
    <w:rsid w:val="009575CA"/>
    <w:rsid w:val="00957BB2"/>
    <w:rsid w:val="0096087A"/>
    <w:rsid w:val="009629F7"/>
    <w:rsid w:val="009646DA"/>
    <w:rsid w:val="009659FF"/>
    <w:rsid w:val="00966BAC"/>
    <w:rsid w:val="00967647"/>
    <w:rsid w:val="00967AD5"/>
    <w:rsid w:val="009712B4"/>
    <w:rsid w:val="009733A4"/>
    <w:rsid w:val="00974056"/>
    <w:rsid w:val="00975E37"/>
    <w:rsid w:val="00975E50"/>
    <w:rsid w:val="009802BE"/>
    <w:rsid w:val="00983338"/>
    <w:rsid w:val="00984A16"/>
    <w:rsid w:val="00985063"/>
    <w:rsid w:val="00985168"/>
    <w:rsid w:val="009901D2"/>
    <w:rsid w:val="00991C91"/>
    <w:rsid w:val="00991F7E"/>
    <w:rsid w:val="00993DD0"/>
    <w:rsid w:val="00997345"/>
    <w:rsid w:val="0099761E"/>
    <w:rsid w:val="009A29F0"/>
    <w:rsid w:val="009A2ABE"/>
    <w:rsid w:val="009A3B5F"/>
    <w:rsid w:val="009A3B6F"/>
    <w:rsid w:val="009A4207"/>
    <w:rsid w:val="009A4483"/>
    <w:rsid w:val="009A4487"/>
    <w:rsid w:val="009A629A"/>
    <w:rsid w:val="009A6A2F"/>
    <w:rsid w:val="009A6C18"/>
    <w:rsid w:val="009B0FE3"/>
    <w:rsid w:val="009B26BA"/>
    <w:rsid w:val="009B2A57"/>
    <w:rsid w:val="009B3813"/>
    <w:rsid w:val="009B6F4B"/>
    <w:rsid w:val="009C1A92"/>
    <w:rsid w:val="009C5168"/>
    <w:rsid w:val="009C62C9"/>
    <w:rsid w:val="009C755C"/>
    <w:rsid w:val="009C780F"/>
    <w:rsid w:val="009D06A4"/>
    <w:rsid w:val="009D5C34"/>
    <w:rsid w:val="009D794C"/>
    <w:rsid w:val="009E27C0"/>
    <w:rsid w:val="009E2D44"/>
    <w:rsid w:val="009F2CD9"/>
    <w:rsid w:val="009F3878"/>
    <w:rsid w:val="009F3D09"/>
    <w:rsid w:val="009F5F7F"/>
    <w:rsid w:val="00A00F1D"/>
    <w:rsid w:val="00A011F4"/>
    <w:rsid w:val="00A04BA3"/>
    <w:rsid w:val="00A067FC"/>
    <w:rsid w:val="00A10052"/>
    <w:rsid w:val="00A103B6"/>
    <w:rsid w:val="00A14E08"/>
    <w:rsid w:val="00A15704"/>
    <w:rsid w:val="00A15A04"/>
    <w:rsid w:val="00A1781B"/>
    <w:rsid w:val="00A249F5"/>
    <w:rsid w:val="00A25353"/>
    <w:rsid w:val="00A269F1"/>
    <w:rsid w:val="00A26D80"/>
    <w:rsid w:val="00A27781"/>
    <w:rsid w:val="00A30954"/>
    <w:rsid w:val="00A31AF9"/>
    <w:rsid w:val="00A327BD"/>
    <w:rsid w:val="00A34F5F"/>
    <w:rsid w:val="00A37A7B"/>
    <w:rsid w:val="00A40109"/>
    <w:rsid w:val="00A418B1"/>
    <w:rsid w:val="00A41C25"/>
    <w:rsid w:val="00A44728"/>
    <w:rsid w:val="00A46A68"/>
    <w:rsid w:val="00A50EE9"/>
    <w:rsid w:val="00A50F5A"/>
    <w:rsid w:val="00A53FCB"/>
    <w:rsid w:val="00A542EF"/>
    <w:rsid w:val="00A54A67"/>
    <w:rsid w:val="00A55932"/>
    <w:rsid w:val="00A572C6"/>
    <w:rsid w:val="00A6038D"/>
    <w:rsid w:val="00A61E7A"/>
    <w:rsid w:val="00A62FBA"/>
    <w:rsid w:val="00A67576"/>
    <w:rsid w:val="00A67A7D"/>
    <w:rsid w:val="00A705D9"/>
    <w:rsid w:val="00A710EB"/>
    <w:rsid w:val="00A72139"/>
    <w:rsid w:val="00A746DE"/>
    <w:rsid w:val="00A74B21"/>
    <w:rsid w:val="00A75733"/>
    <w:rsid w:val="00A75943"/>
    <w:rsid w:val="00A759B8"/>
    <w:rsid w:val="00A80082"/>
    <w:rsid w:val="00A815F8"/>
    <w:rsid w:val="00A84514"/>
    <w:rsid w:val="00A847CB"/>
    <w:rsid w:val="00A86F48"/>
    <w:rsid w:val="00A9023E"/>
    <w:rsid w:val="00A908C7"/>
    <w:rsid w:val="00A927F7"/>
    <w:rsid w:val="00A930F9"/>
    <w:rsid w:val="00A966AF"/>
    <w:rsid w:val="00AA0BFA"/>
    <w:rsid w:val="00AA0F06"/>
    <w:rsid w:val="00AA1587"/>
    <w:rsid w:val="00AA1FE2"/>
    <w:rsid w:val="00AA3191"/>
    <w:rsid w:val="00AA38F2"/>
    <w:rsid w:val="00AA3E0C"/>
    <w:rsid w:val="00AA706A"/>
    <w:rsid w:val="00AA70C2"/>
    <w:rsid w:val="00AA7F7A"/>
    <w:rsid w:val="00AB6429"/>
    <w:rsid w:val="00AC1E8C"/>
    <w:rsid w:val="00AC4835"/>
    <w:rsid w:val="00AC56A4"/>
    <w:rsid w:val="00AD0A33"/>
    <w:rsid w:val="00AD0D2A"/>
    <w:rsid w:val="00AD1664"/>
    <w:rsid w:val="00AD2DDC"/>
    <w:rsid w:val="00AD31BE"/>
    <w:rsid w:val="00AD520D"/>
    <w:rsid w:val="00AD77A6"/>
    <w:rsid w:val="00AE003F"/>
    <w:rsid w:val="00AE0982"/>
    <w:rsid w:val="00AE28FA"/>
    <w:rsid w:val="00AE6450"/>
    <w:rsid w:val="00AF19D4"/>
    <w:rsid w:val="00AF361B"/>
    <w:rsid w:val="00AF7990"/>
    <w:rsid w:val="00B017D7"/>
    <w:rsid w:val="00B048A1"/>
    <w:rsid w:val="00B0720C"/>
    <w:rsid w:val="00B07524"/>
    <w:rsid w:val="00B077C8"/>
    <w:rsid w:val="00B113E7"/>
    <w:rsid w:val="00B1368F"/>
    <w:rsid w:val="00B14F1E"/>
    <w:rsid w:val="00B157BB"/>
    <w:rsid w:val="00B16590"/>
    <w:rsid w:val="00B17980"/>
    <w:rsid w:val="00B24ED8"/>
    <w:rsid w:val="00B27A37"/>
    <w:rsid w:val="00B27BCA"/>
    <w:rsid w:val="00B324AB"/>
    <w:rsid w:val="00B33B54"/>
    <w:rsid w:val="00B343EA"/>
    <w:rsid w:val="00B35019"/>
    <w:rsid w:val="00B35B7C"/>
    <w:rsid w:val="00B36790"/>
    <w:rsid w:val="00B40E5C"/>
    <w:rsid w:val="00B425D7"/>
    <w:rsid w:val="00B42F6B"/>
    <w:rsid w:val="00B45DC3"/>
    <w:rsid w:val="00B50FE9"/>
    <w:rsid w:val="00B53C15"/>
    <w:rsid w:val="00B54640"/>
    <w:rsid w:val="00B54823"/>
    <w:rsid w:val="00B6102A"/>
    <w:rsid w:val="00B61227"/>
    <w:rsid w:val="00B6315E"/>
    <w:rsid w:val="00B63228"/>
    <w:rsid w:val="00B6398E"/>
    <w:rsid w:val="00B63FE1"/>
    <w:rsid w:val="00B75595"/>
    <w:rsid w:val="00B7746D"/>
    <w:rsid w:val="00B776E7"/>
    <w:rsid w:val="00B80082"/>
    <w:rsid w:val="00B8035A"/>
    <w:rsid w:val="00B80EFC"/>
    <w:rsid w:val="00B83825"/>
    <w:rsid w:val="00B84D72"/>
    <w:rsid w:val="00B875E4"/>
    <w:rsid w:val="00B90095"/>
    <w:rsid w:val="00B91C24"/>
    <w:rsid w:val="00B92BF6"/>
    <w:rsid w:val="00B93E7F"/>
    <w:rsid w:val="00B94C70"/>
    <w:rsid w:val="00B96A33"/>
    <w:rsid w:val="00BA19FB"/>
    <w:rsid w:val="00BA1C5D"/>
    <w:rsid w:val="00BA4A77"/>
    <w:rsid w:val="00BA598D"/>
    <w:rsid w:val="00BA657E"/>
    <w:rsid w:val="00BA7307"/>
    <w:rsid w:val="00BA7FB3"/>
    <w:rsid w:val="00BB0125"/>
    <w:rsid w:val="00BB19B4"/>
    <w:rsid w:val="00BB19E5"/>
    <w:rsid w:val="00BB4BE8"/>
    <w:rsid w:val="00BB6508"/>
    <w:rsid w:val="00BB7304"/>
    <w:rsid w:val="00BC3025"/>
    <w:rsid w:val="00BC318E"/>
    <w:rsid w:val="00BC6989"/>
    <w:rsid w:val="00BD10DE"/>
    <w:rsid w:val="00BD2603"/>
    <w:rsid w:val="00BD2967"/>
    <w:rsid w:val="00BD3270"/>
    <w:rsid w:val="00BD3522"/>
    <w:rsid w:val="00BD3A94"/>
    <w:rsid w:val="00BD43E6"/>
    <w:rsid w:val="00BD4438"/>
    <w:rsid w:val="00BD6C1D"/>
    <w:rsid w:val="00BE373C"/>
    <w:rsid w:val="00BF381B"/>
    <w:rsid w:val="00BF3D51"/>
    <w:rsid w:val="00BF5637"/>
    <w:rsid w:val="00BF59D6"/>
    <w:rsid w:val="00BF7035"/>
    <w:rsid w:val="00C0383E"/>
    <w:rsid w:val="00C049B7"/>
    <w:rsid w:val="00C05D21"/>
    <w:rsid w:val="00C05E80"/>
    <w:rsid w:val="00C06406"/>
    <w:rsid w:val="00C074F1"/>
    <w:rsid w:val="00C0799A"/>
    <w:rsid w:val="00C10107"/>
    <w:rsid w:val="00C11D0D"/>
    <w:rsid w:val="00C13EC9"/>
    <w:rsid w:val="00C14C58"/>
    <w:rsid w:val="00C17769"/>
    <w:rsid w:val="00C22326"/>
    <w:rsid w:val="00C22854"/>
    <w:rsid w:val="00C22AB7"/>
    <w:rsid w:val="00C23C20"/>
    <w:rsid w:val="00C26544"/>
    <w:rsid w:val="00C30D60"/>
    <w:rsid w:val="00C4519E"/>
    <w:rsid w:val="00C4596E"/>
    <w:rsid w:val="00C47E20"/>
    <w:rsid w:val="00C509C3"/>
    <w:rsid w:val="00C50A17"/>
    <w:rsid w:val="00C519D9"/>
    <w:rsid w:val="00C53811"/>
    <w:rsid w:val="00C53891"/>
    <w:rsid w:val="00C53DEA"/>
    <w:rsid w:val="00C56D98"/>
    <w:rsid w:val="00C57F9C"/>
    <w:rsid w:val="00C605AB"/>
    <w:rsid w:val="00C611EB"/>
    <w:rsid w:val="00C637B6"/>
    <w:rsid w:val="00C654BD"/>
    <w:rsid w:val="00C66508"/>
    <w:rsid w:val="00C673F1"/>
    <w:rsid w:val="00C701DE"/>
    <w:rsid w:val="00C708C2"/>
    <w:rsid w:val="00C70EAE"/>
    <w:rsid w:val="00C714EC"/>
    <w:rsid w:val="00C71C29"/>
    <w:rsid w:val="00C72600"/>
    <w:rsid w:val="00C74956"/>
    <w:rsid w:val="00C7579C"/>
    <w:rsid w:val="00C76715"/>
    <w:rsid w:val="00C76EF1"/>
    <w:rsid w:val="00C81A25"/>
    <w:rsid w:val="00C83B65"/>
    <w:rsid w:val="00C850FD"/>
    <w:rsid w:val="00C909CB"/>
    <w:rsid w:val="00C90F12"/>
    <w:rsid w:val="00C95101"/>
    <w:rsid w:val="00C96925"/>
    <w:rsid w:val="00C97132"/>
    <w:rsid w:val="00C9793E"/>
    <w:rsid w:val="00CA0380"/>
    <w:rsid w:val="00CA4F7E"/>
    <w:rsid w:val="00CA5410"/>
    <w:rsid w:val="00CA6F77"/>
    <w:rsid w:val="00CB4EF8"/>
    <w:rsid w:val="00CB743E"/>
    <w:rsid w:val="00CB748D"/>
    <w:rsid w:val="00CC3DD3"/>
    <w:rsid w:val="00CC7B3B"/>
    <w:rsid w:val="00CD18BC"/>
    <w:rsid w:val="00CD3D2B"/>
    <w:rsid w:val="00CD50B5"/>
    <w:rsid w:val="00CD5A4C"/>
    <w:rsid w:val="00CD73A9"/>
    <w:rsid w:val="00CE02FD"/>
    <w:rsid w:val="00CE0B3C"/>
    <w:rsid w:val="00CE0C0B"/>
    <w:rsid w:val="00CE145A"/>
    <w:rsid w:val="00CE1540"/>
    <w:rsid w:val="00CE2D9C"/>
    <w:rsid w:val="00CE3A3E"/>
    <w:rsid w:val="00CE4D4B"/>
    <w:rsid w:val="00CE4EAA"/>
    <w:rsid w:val="00CF0FA6"/>
    <w:rsid w:val="00D0685D"/>
    <w:rsid w:val="00D069CF"/>
    <w:rsid w:val="00D06F12"/>
    <w:rsid w:val="00D07177"/>
    <w:rsid w:val="00D10E4F"/>
    <w:rsid w:val="00D13397"/>
    <w:rsid w:val="00D13AA8"/>
    <w:rsid w:val="00D15055"/>
    <w:rsid w:val="00D1651B"/>
    <w:rsid w:val="00D1788E"/>
    <w:rsid w:val="00D21EF3"/>
    <w:rsid w:val="00D270F7"/>
    <w:rsid w:val="00D313F7"/>
    <w:rsid w:val="00D36AAC"/>
    <w:rsid w:val="00D36E31"/>
    <w:rsid w:val="00D37191"/>
    <w:rsid w:val="00D41205"/>
    <w:rsid w:val="00D416E8"/>
    <w:rsid w:val="00D430D2"/>
    <w:rsid w:val="00D45899"/>
    <w:rsid w:val="00D46790"/>
    <w:rsid w:val="00D507EB"/>
    <w:rsid w:val="00D520C5"/>
    <w:rsid w:val="00D5439E"/>
    <w:rsid w:val="00D60B2A"/>
    <w:rsid w:val="00D61555"/>
    <w:rsid w:val="00D6504C"/>
    <w:rsid w:val="00D652E0"/>
    <w:rsid w:val="00D662EA"/>
    <w:rsid w:val="00D665EE"/>
    <w:rsid w:val="00D677AA"/>
    <w:rsid w:val="00D67E44"/>
    <w:rsid w:val="00D70693"/>
    <w:rsid w:val="00D7296C"/>
    <w:rsid w:val="00D73F4D"/>
    <w:rsid w:val="00D74E79"/>
    <w:rsid w:val="00D82E57"/>
    <w:rsid w:val="00D834CD"/>
    <w:rsid w:val="00D8488A"/>
    <w:rsid w:val="00D91100"/>
    <w:rsid w:val="00D91C27"/>
    <w:rsid w:val="00D9278C"/>
    <w:rsid w:val="00D934A3"/>
    <w:rsid w:val="00D940D9"/>
    <w:rsid w:val="00DA0F91"/>
    <w:rsid w:val="00DA18CD"/>
    <w:rsid w:val="00DA459D"/>
    <w:rsid w:val="00DA4E4D"/>
    <w:rsid w:val="00DA5FF5"/>
    <w:rsid w:val="00DA628B"/>
    <w:rsid w:val="00DB2113"/>
    <w:rsid w:val="00DB26A6"/>
    <w:rsid w:val="00DB2E35"/>
    <w:rsid w:val="00DB3393"/>
    <w:rsid w:val="00DB5BA0"/>
    <w:rsid w:val="00DB7E52"/>
    <w:rsid w:val="00DC0C7C"/>
    <w:rsid w:val="00DC4CE7"/>
    <w:rsid w:val="00DC50EC"/>
    <w:rsid w:val="00DC5925"/>
    <w:rsid w:val="00DC5F30"/>
    <w:rsid w:val="00DC60FA"/>
    <w:rsid w:val="00DC65DD"/>
    <w:rsid w:val="00DD00DE"/>
    <w:rsid w:val="00DD3736"/>
    <w:rsid w:val="00DD3EAE"/>
    <w:rsid w:val="00DD6145"/>
    <w:rsid w:val="00DD6216"/>
    <w:rsid w:val="00DD707B"/>
    <w:rsid w:val="00DE0371"/>
    <w:rsid w:val="00DE08E9"/>
    <w:rsid w:val="00DE2183"/>
    <w:rsid w:val="00DE23AF"/>
    <w:rsid w:val="00DE4D76"/>
    <w:rsid w:val="00DE5431"/>
    <w:rsid w:val="00DE7884"/>
    <w:rsid w:val="00DF1656"/>
    <w:rsid w:val="00DF240F"/>
    <w:rsid w:val="00DF289D"/>
    <w:rsid w:val="00DF3B9A"/>
    <w:rsid w:val="00DF6135"/>
    <w:rsid w:val="00DF7699"/>
    <w:rsid w:val="00E01764"/>
    <w:rsid w:val="00E05002"/>
    <w:rsid w:val="00E05D43"/>
    <w:rsid w:val="00E07CC9"/>
    <w:rsid w:val="00E14A35"/>
    <w:rsid w:val="00E14D02"/>
    <w:rsid w:val="00E17598"/>
    <w:rsid w:val="00E2175A"/>
    <w:rsid w:val="00E22A54"/>
    <w:rsid w:val="00E275C0"/>
    <w:rsid w:val="00E32534"/>
    <w:rsid w:val="00E34B83"/>
    <w:rsid w:val="00E41BDE"/>
    <w:rsid w:val="00E4289C"/>
    <w:rsid w:val="00E44C62"/>
    <w:rsid w:val="00E459DC"/>
    <w:rsid w:val="00E53DCA"/>
    <w:rsid w:val="00E56D93"/>
    <w:rsid w:val="00E579B9"/>
    <w:rsid w:val="00E6037B"/>
    <w:rsid w:val="00E633BE"/>
    <w:rsid w:val="00E63880"/>
    <w:rsid w:val="00E665BF"/>
    <w:rsid w:val="00E669ED"/>
    <w:rsid w:val="00E67FCC"/>
    <w:rsid w:val="00E709C4"/>
    <w:rsid w:val="00E70CE7"/>
    <w:rsid w:val="00E711FD"/>
    <w:rsid w:val="00E72596"/>
    <w:rsid w:val="00E75374"/>
    <w:rsid w:val="00E76EAC"/>
    <w:rsid w:val="00E81982"/>
    <w:rsid w:val="00E83584"/>
    <w:rsid w:val="00E836DC"/>
    <w:rsid w:val="00E85D85"/>
    <w:rsid w:val="00E868BB"/>
    <w:rsid w:val="00E86B11"/>
    <w:rsid w:val="00E8748F"/>
    <w:rsid w:val="00E91484"/>
    <w:rsid w:val="00E918B2"/>
    <w:rsid w:val="00E93248"/>
    <w:rsid w:val="00E93455"/>
    <w:rsid w:val="00E93B70"/>
    <w:rsid w:val="00E942F7"/>
    <w:rsid w:val="00E95D57"/>
    <w:rsid w:val="00E97BB9"/>
    <w:rsid w:val="00EA0036"/>
    <w:rsid w:val="00EA01A2"/>
    <w:rsid w:val="00EA40BF"/>
    <w:rsid w:val="00EA464C"/>
    <w:rsid w:val="00EA5199"/>
    <w:rsid w:val="00EA593E"/>
    <w:rsid w:val="00EB3501"/>
    <w:rsid w:val="00EC1B86"/>
    <w:rsid w:val="00EC1E7B"/>
    <w:rsid w:val="00EC2E0C"/>
    <w:rsid w:val="00EC781C"/>
    <w:rsid w:val="00ED1427"/>
    <w:rsid w:val="00ED388C"/>
    <w:rsid w:val="00ED5EB8"/>
    <w:rsid w:val="00ED5F9E"/>
    <w:rsid w:val="00ED6FDE"/>
    <w:rsid w:val="00ED7A05"/>
    <w:rsid w:val="00ED7C54"/>
    <w:rsid w:val="00EE037E"/>
    <w:rsid w:val="00EE1A53"/>
    <w:rsid w:val="00EE290F"/>
    <w:rsid w:val="00EE334C"/>
    <w:rsid w:val="00EE3EB8"/>
    <w:rsid w:val="00EE6D2D"/>
    <w:rsid w:val="00EF2609"/>
    <w:rsid w:val="00F02153"/>
    <w:rsid w:val="00F0272F"/>
    <w:rsid w:val="00F03586"/>
    <w:rsid w:val="00F03DA1"/>
    <w:rsid w:val="00F04FD9"/>
    <w:rsid w:val="00F058DF"/>
    <w:rsid w:val="00F05B8E"/>
    <w:rsid w:val="00F063AE"/>
    <w:rsid w:val="00F069EC"/>
    <w:rsid w:val="00F10F55"/>
    <w:rsid w:val="00F13494"/>
    <w:rsid w:val="00F14FFB"/>
    <w:rsid w:val="00F15675"/>
    <w:rsid w:val="00F21250"/>
    <w:rsid w:val="00F228A1"/>
    <w:rsid w:val="00F2398D"/>
    <w:rsid w:val="00F260A7"/>
    <w:rsid w:val="00F2633A"/>
    <w:rsid w:val="00F26C23"/>
    <w:rsid w:val="00F2733E"/>
    <w:rsid w:val="00F30D35"/>
    <w:rsid w:val="00F310A8"/>
    <w:rsid w:val="00F40CED"/>
    <w:rsid w:val="00F41222"/>
    <w:rsid w:val="00F51C64"/>
    <w:rsid w:val="00F53809"/>
    <w:rsid w:val="00F53A51"/>
    <w:rsid w:val="00F54983"/>
    <w:rsid w:val="00F54AF5"/>
    <w:rsid w:val="00F54F9D"/>
    <w:rsid w:val="00F634A3"/>
    <w:rsid w:val="00F65B6C"/>
    <w:rsid w:val="00F65D78"/>
    <w:rsid w:val="00F66027"/>
    <w:rsid w:val="00F66C6E"/>
    <w:rsid w:val="00F70716"/>
    <w:rsid w:val="00F710F9"/>
    <w:rsid w:val="00F71ADC"/>
    <w:rsid w:val="00F71E7E"/>
    <w:rsid w:val="00F727B3"/>
    <w:rsid w:val="00F734D8"/>
    <w:rsid w:val="00F73BCF"/>
    <w:rsid w:val="00F7620F"/>
    <w:rsid w:val="00F773A6"/>
    <w:rsid w:val="00F8074B"/>
    <w:rsid w:val="00F837E9"/>
    <w:rsid w:val="00F83D34"/>
    <w:rsid w:val="00F867F1"/>
    <w:rsid w:val="00F87F40"/>
    <w:rsid w:val="00F910AC"/>
    <w:rsid w:val="00F92498"/>
    <w:rsid w:val="00F93C69"/>
    <w:rsid w:val="00F945B6"/>
    <w:rsid w:val="00F95BF2"/>
    <w:rsid w:val="00FA0AE4"/>
    <w:rsid w:val="00FA218B"/>
    <w:rsid w:val="00FA75A5"/>
    <w:rsid w:val="00FB25B8"/>
    <w:rsid w:val="00FB4DBA"/>
    <w:rsid w:val="00FB5D5E"/>
    <w:rsid w:val="00FB5EE7"/>
    <w:rsid w:val="00FB62F0"/>
    <w:rsid w:val="00FB667E"/>
    <w:rsid w:val="00FB7113"/>
    <w:rsid w:val="00FB7554"/>
    <w:rsid w:val="00FC5A1B"/>
    <w:rsid w:val="00FD1C66"/>
    <w:rsid w:val="00FD2105"/>
    <w:rsid w:val="00FD387A"/>
    <w:rsid w:val="00FD7C91"/>
    <w:rsid w:val="00FE07A0"/>
    <w:rsid w:val="00FE1485"/>
    <w:rsid w:val="00FE3070"/>
    <w:rsid w:val="00FE3917"/>
    <w:rsid w:val="00FE4D54"/>
    <w:rsid w:val="00FE552D"/>
    <w:rsid w:val="00FE5AAE"/>
    <w:rsid w:val="00FE7E47"/>
    <w:rsid w:val="00FF1039"/>
    <w:rsid w:val="00FF1665"/>
    <w:rsid w:val="00FF195C"/>
    <w:rsid w:val="00FF6E44"/>
    <w:rsid w:val="01C7D927"/>
    <w:rsid w:val="0A92185B"/>
    <w:rsid w:val="0CD2DF67"/>
    <w:rsid w:val="0F7CFE72"/>
    <w:rsid w:val="1664710E"/>
    <w:rsid w:val="1900CD2D"/>
    <w:rsid w:val="349F3B38"/>
    <w:rsid w:val="4F6394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A0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character" w:customStyle="1" w:styleId="Heading2Char">
    <w:name w:val="Heading 2 Char"/>
    <w:basedOn w:val="DefaultParagraphFont"/>
    <w:link w:val="Heading2"/>
    <w:rsid w:val="005E6065"/>
    <w:rPr>
      <w:rFonts w:ascii="Arial" w:hAnsi="Arial" w:cs="Arial"/>
      <w:b/>
      <w:bCs/>
      <w:iCs/>
      <w:sz w:val="28"/>
      <w:szCs w:val="28"/>
    </w:rPr>
  </w:style>
  <w:style w:type="character" w:customStyle="1" w:styleId="Heading3Char">
    <w:name w:val="Heading 3 Char"/>
    <w:link w:val="Heading3"/>
    <w:rsid w:val="00975E37"/>
    <w:rPr>
      <w:rFonts w:ascii="Arial" w:hAnsi="Arial" w:cs="Arial"/>
      <w:b/>
      <w:bCs/>
      <w:i/>
      <w:sz w:val="24"/>
      <w:szCs w:val="26"/>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rsid w:val="00665C7E"/>
    <w:pPr>
      <w:tabs>
        <w:tab w:val="center" w:pos="4320"/>
        <w:tab w:val="right" w:pos="8640"/>
      </w:tabs>
    </w:pPr>
  </w:style>
  <w:style w:type="character" w:customStyle="1" w:styleId="HeaderChar">
    <w:name w:val="Header Char"/>
    <w:basedOn w:val="DefaultParagraphFont"/>
    <w:link w:val="Header"/>
    <w:rsid w:val="005D24C4"/>
    <w:rPr>
      <w:rFonts w:ascii="Arial" w:hAnsi="Arial"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7546E9"/>
    <w:pPr>
      <w:tabs>
        <w:tab w:val="right" w:leader="dot" w:pos="8630"/>
      </w:tabs>
      <w:ind w:left="72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BA19FB"/>
    <w:rPr>
      <w:rFonts w:asciiTheme="minorHAnsi" w:eastAsiaTheme="minorHAnsi" w:hAnsiTheme="minorHAnsi"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1">
    <w:name w:val="Plain Table 41"/>
    <w:basedOn w:val="TableNormal"/>
    <w:next w:val="PlainTable4"/>
    <w:uiPriority w:val="44"/>
    <w:rsid w:val="00C673F1"/>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BalloonText">
    <w:name w:val="Balloon Text"/>
    <w:basedOn w:val="Normal"/>
    <w:link w:val="BalloonTextChar"/>
    <w:uiPriority w:val="99"/>
    <w:semiHidden/>
    <w:unhideWhenUsed/>
    <w:rsid w:val="00C459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96E"/>
    <w:rPr>
      <w:rFonts w:ascii="Segoe UI" w:hAnsi="Segoe UI" w:cs="Segoe UI"/>
      <w:sz w:val="18"/>
      <w:szCs w:val="18"/>
    </w:rPr>
  </w:style>
  <w:style w:type="character" w:styleId="CommentReference">
    <w:name w:val="annotation reference"/>
    <w:basedOn w:val="DefaultParagraphFont"/>
    <w:uiPriority w:val="99"/>
    <w:semiHidden/>
    <w:unhideWhenUsed/>
    <w:rsid w:val="000E402B"/>
    <w:rPr>
      <w:sz w:val="16"/>
      <w:szCs w:val="16"/>
    </w:rPr>
  </w:style>
  <w:style w:type="paragraph" w:styleId="CommentText">
    <w:name w:val="annotation text"/>
    <w:basedOn w:val="Normal"/>
    <w:link w:val="CommentTextChar"/>
    <w:uiPriority w:val="99"/>
    <w:semiHidden/>
    <w:unhideWhenUsed/>
    <w:rsid w:val="000E402B"/>
    <w:rPr>
      <w:sz w:val="20"/>
      <w:szCs w:val="20"/>
    </w:rPr>
  </w:style>
  <w:style w:type="character" w:customStyle="1" w:styleId="CommentTextChar">
    <w:name w:val="Comment Text Char"/>
    <w:basedOn w:val="DefaultParagraphFont"/>
    <w:link w:val="CommentText"/>
    <w:uiPriority w:val="99"/>
    <w:semiHidden/>
    <w:rsid w:val="000E402B"/>
    <w:rPr>
      <w:rFonts w:ascii="Arial" w:hAnsi="Arial" w:cs="Arial"/>
    </w:rPr>
  </w:style>
  <w:style w:type="paragraph" w:styleId="CommentSubject">
    <w:name w:val="annotation subject"/>
    <w:basedOn w:val="CommentText"/>
    <w:next w:val="CommentText"/>
    <w:link w:val="CommentSubjectChar"/>
    <w:uiPriority w:val="99"/>
    <w:semiHidden/>
    <w:unhideWhenUsed/>
    <w:rsid w:val="000E402B"/>
    <w:rPr>
      <w:b/>
      <w:bCs/>
    </w:rPr>
  </w:style>
  <w:style w:type="character" w:customStyle="1" w:styleId="CommentSubjectChar">
    <w:name w:val="Comment Subject Char"/>
    <w:basedOn w:val="CommentTextChar"/>
    <w:link w:val="CommentSubject"/>
    <w:uiPriority w:val="99"/>
    <w:semiHidden/>
    <w:rsid w:val="000E402B"/>
    <w:rPr>
      <w:rFonts w:ascii="Arial" w:hAnsi="Arial" w:cs="Arial"/>
      <w:b/>
      <w:bCs/>
    </w:rPr>
  </w:style>
  <w:style w:type="paragraph" w:styleId="HTMLPreformatted">
    <w:name w:val="HTML Preformatted"/>
    <w:basedOn w:val="Normal"/>
    <w:link w:val="HTMLPreformattedChar"/>
    <w:uiPriority w:val="99"/>
    <w:semiHidden/>
    <w:unhideWhenUsed/>
    <w:rsid w:val="00707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0715A"/>
    <w:rPr>
      <w:rFonts w:ascii="Courier New" w:hAnsi="Courier New" w:cs="Courier New"/>
    </w:rPr>
  </w:style>
  <w:style w:type="character" w:customStyle="1" w:styleId="gnkrckgcgsb">
    <w:name w:val="gnkrckgcgsb"/>
    <w:basedOn w:val="DefaultParagraphFont"/>
    <w:rsid w:val="0070715A"/>
  </w:style>
  <w:style w:type="character" w:styleId="FollowedHyperlink">
    <w:name w:val="FollowedHyperlink"/>
    <w:basedOn w:val="DefaultParagraphFont"/>
    <w:semiHidden/>
    <w:unhideWhenUsed/>
    <w:rsid w:val="005223A6"/>
    <w:rPr>
      <w:color w:val="800080" w:themeColor="followedHyperlink"/>
      <w:u w:val="single"/>
    </w:rPr>
  </w:style>
  <w:style w:type="character" w:customStyle="1" w:styleId="TitleChar1">
    <w:name w:val="Title Char1"/>
    <w:basedOn w:val="DefaultParagraphFont"/>
    <w:uiPriority w:val="10"/>
    <w:rsid w:val="005D24C4"/>
    <w:rPr>
      <w:rFonts w:asciiTheme="majorHAnsi" w:eastAsiaTheme="majorEastAsia" w:hAnsiTheme="majorHAnsi" w:cstheme="majorBidi"/>
      <w:spacing w:val="-10"/>
      <w:kern w:val="28"/>
      <w:sz w:val="56"/>
      <w:szCs w:val="56"/>
    </w:rPr>
  </w:style>
  <w:style w:type="paragraph" w:styleId="Revision">
    <w:name w:val="Revision"/>
    <w:hidden/>
    <w:uiPriority w:val="99"/>
    <w:semiHidden/>
    <w:rsid w:val="008C3150"/>
    <w:rPr>
      <w:rFonts w:ascii="Arial" w:hAnsi="Arial" w:cs="Arial"/>
      <w:sz w:val="24"/>
      <w:szCs w:val="24"/>
    </w:rPr>
  </w:style>
  <w:style w:type="character" w:styleId="Emphasis">
    <w:name w:val="Emphasis"/>
    <w:basedOn w:val="DefaultParagraphFont"/>
    <w:uiPriority w:val="20"/>
    <w:qFormat/>
    <w:rsid w:val="00997345"/>
    <w:rPr>
      <w:i/>
      <w:iCs/>
    </w:rPr>
  </w:style>
  <w:style w:type="paragraph" w:styleId="Index1">
    <w:name w:val="index 1"/>
    <w:basedOn w:val="Normal"/>
    <w:next w:val="Normal"/>
    <w:autoRedefine/>
    <w:semiHidden/>
    <w:unhideWhenUsed/>
    <w:rsid w:val="00A04BA3"/>
    <w:pPr>
      <w:ind w:left="240" w:hanging="240"/>
    </w:pPr>
  </w:style>
  <w:style w:type="character" w:styleId="UnresolvedMention">
    <w:name w:val="Unresolved Mention"/>
    <w:basedOn w:val="DefaultParagraphFont"/>
    <w:uiPriority w:val="99"/>
    <w:semiHidden/>
    <w:unhideWhenUsed/>
    <w:rsid w:val="00376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611344">
      <w:bodyDiv w:val="1"/>
      <w:marLeft w:val="0"/>
      <w:marRight w:val="0"/>
      <w:marTop w:val="0"/>
      <w:marBottom w:val="0"/>
      <w:divBdr>
        <w:top w:val="none" w:sz="0" w:space="0" w:color="auto"/>
        <w:left w:val="none" w:sz="0" w:space="0" w:color="auto"/>
        <w:bottom w:val="none" w:sz="0" w:space="0" w:color="auto"/>
        <w:right w:val="none" w:sz="0" w:space="0" w:color="auto"/>
      </w:divBdr>
    </w:div>
    <w:div w:id="461047116">
      <w:bodyDiv w:val="1"/>
      <w:marLeft w:val="0"/>
      <w:marRight w:val="0"/>
      <w:marTop w:val="0"/>
      <w:marBottom w:val="0"/>
      <w:divBdr>
        <w:top w:val="none" w:sz="0" w:space="0" w:color="auto"/>
        <w:left w:val="none" w:sz="0" w:space="0" w:color="auto"/>
        <w:bottom w:val="none" w:sz="0" w:space="0" w:color="auto"/>
        <w:right w:val="none" w:sz="0" w:space="0" w:color="auto"/>
      </w:divBdr>
    </w:div>
    <w:div w:id="55288556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975380274">
      <w:bodyDiv w:val="1"/>
      <w:marLeft w:val="0"/>
      <w:marRight w:val="0"/>
      <w:marTop w:val="0"/>
      <w:marBottom w:val="0"/>
      <w:divBdr>
        <w:top w:val="none" w:sz="0" w:space="0" w:color="auto"/>
        <w:left w:val="none" w:sz="0" w:space="0" w:color="auto"/>
        <w:bottom w:val="none" w:sz="0" w:space="0" w:color="auto"/>
        <w:right w:val="none" w:sz="0" w:space="0" w:color="auto"/>
      </w:divBdr>
    </w:div>
    <w:div w:id="1030448736">
      <w:bodyDiv w:val="1"/>
      <w:marLeft w:val="0"/>
      <w:marRight w:val="0"/>
      <w:marTop w:val="0"/>
      <w:marBottom w:val="0"/>
      <w:divBdr>
        <w:top w:val="none" w:sz="0" w:space="0" w:color="auto"/>
        <w:left w:val="none" w:sz="0" w:space="0" w:color="auto"/>
        <w:bottom w:val="none" w:sz="0" w:space="0" w:color="auto"/>
        <w:right w:val="none" w:sz="0" w:space="0" w:color="auto"/>
      </w:divBdr>
    </w:div>
    <w:div w:id="1739203940">
      <w:bodyDiv w:val="1"/>
      <w:marLeft w:val="0"/>
      <w:marRight w:val="0"/>
      <w:marTop w:val="0"/>
      <w:marBottom w:val="0"/>
      <w:divBdr>
        <w:top w:val="none" w:sz="0" w:space="0" w:color="auto"/>
        <w:left w:val="none" w:sz="0" w:space="0" w:color="auto"/>
        <w:bottom w:val="none" w:sz="0" w:space="0" w:color="auto"/>
        <w:right w:val="none" w:sz="0" w:space="0" w:color="auto"/>
      </w:divBdr>
      <w:divsChild>
        <w:div w:id="849871278">
          <w:marLeft w:val="0"/>
          <w:marRight w:val="0"/>
          <w:marTop w:val="0"/>
          <w:marBottom w:val="0"/>
          <w:divBdr>
            <w:top w:val="none" w:sz="0" w:space="0" w:color="auto"/>
            <w:left w:val="none" w:sz="0" w:space="0" w:color="auto"/>
            <w:bottom w:val="none" w:sz="0" w:space="0" w:color="auto"/>
            <w:right w:val="none" w:sz="0" w:space="0" w:color="auto"/>
          </w:divBdr>
          <w:divsChild>
            <w:div w:id="1337153655">
              <w:marLeft w:val="0"/>
              <w:marRight w:val="0"/>
              <w:marTop w:val="0"/>
              <w:marBottom w:val="0"/>
              <w:divBdr>
                <w:top w:val="none" w:sz="0" w:space="0" w:color="auto"/>
                <w:left w:val="none" w:sz="0" w:space="0" w:color="auto"/>
                <w:bottom w:val="none" w:sz="0" w:space="0" w:color="auto"/>
                <w:right w:val="none" w:sz="0" w:space="0" w:color="auto"/>
              </w:divBdr>
            </w:div>
            <w:div w:id="1868791481">
              <w:marLeft w:val="0"/>
              <w:marRight w:val="0"/>
              <w:marTop w:val="0"/>
              <w:marBottom w:val="0"/>
              <w:divBdr>
                <w:top w:val="none" w:sz="0" w:space="0" w:color="auto"/>
                <w:left w:val="none" w:sz="0" w:space="0" w:color="auto"/>
                <w:bottom w:val="none" w:sz="0" w:space="0" w:color="auto"/>
                <w:right w:val="none" w:sz="0" w:space="0" w:color="auto"/>
              </w:divBdr>
            </w:div>
          </w:divsChild>
        </w:div>
        <w:div w:id="586039663">
          <w:marLeft w:val="0"/>
          <w:marRight w:val="0"/>
          <w:marTop w:val="0"/>
          <w:marBottom w:val="0"/>
          <w:divBdr>
            <w:top w:val="none" w:sz="0" w:space="0" w:color="auto"/>
            <w:left w:val="none" w:sz="0" w:space="0" w:color="auto"/>
            <w:bottom w:val="none" w:sz="0" w:space="0" w:color="auto"/>
            <w:right w:val="none" w:sz="0" w:space="0" w:color="auto"/>
          </w:divBdr>
          <w:divsChild>
            <w:div w:id="1914658276">
              <w:marLeft w:val="0"/>
              <w:marRight w:val="0"/>
              <w:marTop w:val="0"/>
              <w:marBottom w:val="0"/>
              <w:divBdr>
                <w:top w:val="none" w:sz="0" w:space="0" w:color="auto"/>
                <w:left w:val="none" w:sz="0" w:space="0" w:color="auto"/>
                <w:bottom w:val="none" w:sz="0" w:space="0" w:color="auto"/>
                <w:right w:val="none" w:sz="0" w:space="0" w:color="auto"/>
              </w:divBdr>
            </w:div>
            <w:div w:id="200174727">
              <w:marLeft w:val="0"/>
              <w:marRight w:val="0"/>
              <w:marTop w:val="0"/>
              <w:marBottom w:val="0"/>
              <w:divBdr>
                <w:top w:val="none" w:sz="0" w:space="0" w:color="auto"/>
                <w:left w:val="none" w:sz="0" w:space="0" w:color="auto"/>
                <w:bottom w:val="none" w:sz="0" w:space="0" w:color="auto"/>
                <w:right w:val="none" w:sz="0" w:space="0" w:color="auto"/>
              </w:divBdr>
            </w:div>
          </w:divsChild>
        </w:div>
        <w:div w:id="1942299064">
          <w:marLeft w:val="0"/>
          <w:marRight w:val="0"/>
          <w:marTop w:val="0"/>
          <w:marBottom w:val="0"/>
          <w:divBdr>
            <w:top w:val="none" w:sz="0" w:space="0" w:color="auto"/>
            <w:left w:val="none" w:sz="0" w:space="0" w:color="auto"/>
            <w:bottom w:val="none" w:sz="0" w:space="0" w:color="auto"/>
            <w:right w:val="none" w:sz="0" w:space="0" w:color="auto"/>
          </w:divBdr>
          <w:divsChild>
            <w:div w:id="1707410367">
              <w:marLeft w:val="0"/>
              <w:marRight w:val="0"/>
              <w:marTop w:val="0"/>
              <w:marBottom w:val="0"/>
              <w:divBdr>
                <w:top w:val="none" w:sz="0" w:space="0" w:color="auto"/>
                <w:left w:val="none" w:sz="0" w:space="0" w:color="auto"/>
                <w:bottom w:val="none" w:sz="0" w:space="0" w:color="auto"/>
                <w:right w:val="none" w:sz="0" w:space="0" w:color="auto"/>
              </w:divBdr>
            </w:div>
            <w:div w:id="1368917319">
              <w:marLeft w:val="0"/>
              <w:marRight w:val="0"/>
              <w:marTop w:val="0"/>
              <w:marBottom w:val="0"/>
              <w:divBdr>
                <w:top w:val="none" w:sz="0" w:space="0" w:color="auto"/>
                <w:left w:val="none" w:sz="0" w:space="0" w:color="auto"/>
                <w:bottom w:val="none" w:sz="0" w:space="0" w:color="auto"/>
                <w:right w:val="none" w:sz="0" w:space="0" w:color="auto"/>
              </w:divBdr>
            </w:div>
          </w:divsChild>
        </w:div>
        <w:div w:id="2072849914">
          <w:marLeft w:val="0"/>
          <w:marRight w:val="0"/>
          <w:marTop w:val="0"/>
          <w:marBottom w:val="0"/>
          <w:divBdr>
            <w:top w:val="none" w:sz="0" w:space="0" w:color="auto"/>
            <w:left w:val="none" w:sz="0" w:space="0" w:color="auto"/>
            <w:bottom w:val="none" w:sz="0" w:space="0" w:color="auto"/>
            <w:right w:val="none" w:sz="0" w:space="0" w:color="auto"/>
          </w:divBdr>
          <w:divsChild>
            <w:div w:id="463622485">
              <w:marLeft w:val="0"/>
              <w:marRight w:val="0"/>
              <w:marTop w:val="0"/>
              <w:marBottom w:val="0"/>
              <w:divBdr>
                <w:top w:val="none" w:sz="0" w:space="0" w:color="auto"/>
                <w:left w:val="none" w:sz="0" w:space="0" w:color="auto"/>
                <w:bottom w:val="none" w:sz="0" w:space="0" w:color="auto"/>
                <w:right w:val="none" w:sz="0" w:space="0" w:color="auto"/>
              </w:divBdr>
            </w:div>
            <w:div w:id="1232041238">
              <w:marLeft w:val="0"/>
              <w:marRight w:val="0"/>
              <w:marTop w:val="0"/>
              <w:marBottom w:val="0"/>
              <w:divBdr>
                <w:top w:val="none" w:sz="0" w:space="0" w:color="auto"/>
                <w:left w:val="none" w:sz="0" w:space="0" w:color="auto"/>
                <w:bottom w:val="none" w:sz="0" w:space="0" w:color="auto"/>
                <w:right w:val="none" w:sz="0" w:space="0" w:color="auto"/>
              </w:divBdr>
            </w:div>
          </w:divsChild>
        </w:div>
        <w:div w:id="1787500833">
          <w:marLeft w:val="0"/>
          <w:marRight w:val="0"/>
          <w:marTop w:val="0"/>
          <w:marBottom w:val="0"/>
          <w:divBdr>
            <w:top w:val="none" w:sz="0" w:space="0" w:color="auto"/>
            <w:left w:val="none" w:sz="0" w:space="0" w:color="auto"/>
            <w:bottom w:val="none" w:sz="0" w:space="0" w:color="auto"/>
            <w:right w:val="none" w:sz="0" w:space="0" w:color="auto"/>
          </w:divBdr>
        </w:div>
        <w:div w:id="452409571">
          <w:marLeft w:val="0"/>
          <w:marRight w:val="0"/>
          <w:marTop w:val="0"/>
          <w:marBottom w:val="0"/>
          <w:divBdr>
            <w:top w:val="none" w:sz="0" w:space="0" w:color="auto"/>
            <w:left w:val="none" w:sz="0" w:space="0" w:color="auto"/>
            <w:bottom w:val="none" w:sz="0" w:space="0" w:color="auto"/>
            <w:right w:val="none" w:sz="0" w:space="0" w:color="auto"/>
          </w:divBdr>
        </w:div>
        <w:div w:id="73864711">
          <w:marLeft w:val="0"/>
          <w:marRight w:val="0"/>
          <w:marTop w:val="0"/>
          <w:marBottom w:val="0"/>
          <w:divBdr>
            <w:top w:val="none" w:sz="0" w:space="0" w:color="auto"/>
            <w:left w:val="none" w:sz="0" w:space="0" w:color="auto"/>
            <w:bottom w:val="none" w:sz="0" w:space="0" w:color="auto"/>
            <w:right w:val="none" w:sz="0" w:space="0" w:color="auto"/>
          </w:divBdr>
        </w:div>
        <w:div w:id="627056548">
          <w:marLeft w:val="0"/>
          <w:marRight w:val="0"/>
          <w:marTop w:val="0"/>
          <w:marBottom w:val="0"/>
          <w:divBdr>
            <w:top w:val="none" w:sz="0" w:space="0" w:color="auto"/>
            <w:left w:val="none" w:sz="0" w:space="0" w:color="auto"/>
            <w:bottom w:val="none" w:sz="0" w:space="0" w:color="auto"/>
            <w:right w:val="none" w:sz="0" w:space="0" w:color="auto"/>
          </w:divBdr>
        </w:div>
        <w:div w:id="1473206394">
          <w:marLeft w:val="0"/>
          <w:marRight w:val="0"/>
          <w:marTop w:val="0"/>
          <w:marBottom w:val="0"/>
          <w:divBdr>
            <w:top w:val="none" w:sz="0" w:space="0" w:color="auto"/>
            <w:left w:val="none" w:sz="0" w:space="0" w:color="auto"/>
            <w:bottom w:val="none" w:sz="0" w:space="0" w:color="auto"/>
            <w:right w:val="none" w:sz="0" w:space="0" w:color="auto"/>
          </w:divBdr>
        </w:div>
        <w:div w:id="1614629439">
          <w:marLeft w:val="0"/>
          <w:marRight w:val="0"/>
          <w:marTop w:val="0"/>
          <w:marBottom w:val="0"/>
          <w:divBdr>
            <w:top w:val="none" w:sz="0" w:space="0" w:color="auto"/>
            <w:left w:val="none" w:sz="0" w:space="0" w:color="auto"/>
            <w:bottom w:val="none" w:sz="0" w:space="0" w:color="auto"/>
            <w:right w:val="none" w:sz="0" w:space="0" w:color="auto"/>
          </w:divBdr>
        </w:div>
      </w:divsChild>
    </w:div>
    <w:div w:id="175859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66.png"/><Relationship Id="rId89" Type="http://schemas.openxmlformats.org/officeDocument/2006/relationships/image" Target="media/image75.emf"/><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jp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5" Type="http://schemas.openxmlformats.org/officeDocument/2006/relationships/styles" Target="styles.xml"/><Relationship Id="rId90" Type="http://schemas.openxmlformats.org/officeDocument/2006/relationships/image" Target="media/image76.emf"/><Relationship Id="rId95" Type="http://schemas.openxmlformats.org/officeDocument/2006/relationships/theme" Target="theme/theme1.xml"/><Relationship Id="rId22" Type="http://schemas.openxmlformats.org/officeDocument/2006/relationships/image" Target="media/image12.png"/><Relationship Id="rId27" Type="http://schemas.openxmlformats.org/officeDocument/2006/relationships/image" Target="media/image17.jp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8" Type="http://schemas.openxmlformats.org/officeDocument/2006/relationships/footnotes" Target="footnote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67.png"/><Relationship Id="rId93" Type="http://schemas.openxmlformats.org/officeDocument/2006/relationships/image" Target="media/image79.emf"/><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jp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jpe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1.tiff"/><Relationship Id="rId83" Type="http://schemas.openxmlformats.org/officeDocument/2006/relationships/image" Target="media/image65.png"/><Relationship Id="rId88" Type="http://schemas.openxmlformats.org/officeDocument/2006/relationships/image" Target="media/image74.emf"/><Relationship Id="rId91" Type="http://schemas.openxmlformats.org/officeDocument/2006/relationships/image" Target="media/image77.emf"/><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footer" Target="footer1.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4.tiff"/><Relationship Id="rId81" Type="http://schemas.openxmlformats.org/officeDocument/2006/relationships/image" Target="media/image71.png"/><Relationship Id="rId86" Type="http://schemas.openxmlformats.org/officeDocument/2006/relationships/image" Target="media/image68.emf"/><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image" Target="media/image29.png"/><Relationship Id="rId34" Type="http://schemas.openxmlformats.org/officeDocument/2006/relationships/image" Target="media/image24.tiff"/><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2.tiff"/><Relationship Id="rId7" Type="http://schemas.openxmlformats.org/officeDocument/2006/relationships/webSettings" Target="webSettings.xml"/><Relationship Id="rId71" Type="http://schemas.openxmlformats.org/officeDocument/2006/relationships/image" Target="media/image61.png"/><Relationship Id="rId92" Type="http://schemas.openxmlformats.org/officeDocument/2006/relationships/image" Target="media/image78.emf"/><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3.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3.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nn\AppData\Local\Temp\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6CDB34BB27ED4EB3938914B17D240E" ma:contentTypeVersion="10" ma:contentTypeDescription="Create a new document." ma:contentTypeScope="" ma:versionID="ae18867a7210ddfc624450816526c8ae">
  <xsd:schema xmlns:xsd="http://www.w3.org/2001/XMLSchema" xmlns:xs="http://www.w3.org/2001/XMLSchema" xmlns:p="http://schemas.microsoft.com/office/2006/metadata/properties" xmlns:ns3="5f351209-f18f-4b7e-b593-e2eacaf6b960" targetNamespace="http://schemas.microsoft.com/office/2006/metadata/properties" ma:root="true" ma:fieldsID="a95dda61dab87e0dfa66bd2abb69aae0" ns3:_="">
    <xsd:import namespace="5f351209-f18f-4b7e-b593-e2eacaf6b96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351209-f18f-4b7e-b593-e2eacaf6b96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1397D-2DB6-4674-80A2-28393418DC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5724EB-1DB9-4AAF-A1A8-D026DBCE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351209-f18f-4b7e-b593-e2eacaf6b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B79C03-DCB0-4AA6-B4B2-31A9D452BA32}">
  <ds:schemaRefs>
    <ds:schemaRef ds:uri="http://schemas.microsoft.com/sharepoint/v3/contenttype/forms"/>
  </ds:schemaRefs>
</ds:datastoreItem>
</file>

<file path=customXml/itemProps4.xml><?xml version="1.0" encoding="utf-8"?>
<ds:datastoreItem xmlns:ds="http://schemas.openxmlformats.org/officeDocument/2006/customXml" ds:itemID="{5EECE484-F818-4249-92D7-3FCD61D75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C:\Users\Jennnn\AppData\Local\Temp\multipart-te.dotx</Template>
  <TotalTime>0</TotalTime>
  <Pages>195</Pages>
  <Words>155587</Words>
  <Characters>886849</Characters>
  <Application>Microsoft Office Word</Application>
  <DocSecurity>0</DocSecurity>
  <Lines>7390</Lines>
  <Paragraphs>2080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1040356</CharactersWithSpaces>
  <SharedDoc>false</SharedDoc>
  <HLinks>
    <vt:vector size="546" baseType="variant">
      <vt:variant>
        <vt:i4>1769521</vt:i4>
      </vt:variant>
      <vt:variant>
        <vt:i4>542</vt:i4>
      </vt:variant>
      <vt:variant>
        <vt:i4>0</vt:i4>
      </vt:variant>
      <vt:variant>
        <vt:i4>5</vt:i4>
      </vt:variant>
      <vt:variant>
        <vt:lpwstr/>
      </vt:variant>
      <vt:variant>
        <vt:lpwstr>_Toc57401219</vt:lpwstr>
      </vt:variant>
      <vt:variant>
        <vt:i4>1703985</vt:i4>
      </vt:variant>
      <vt:variant>
        <vt:i4>536</vt:i4>
      </vt:variant>
      <vt:variant>
        <vt:i4>0</vt:i4>
      </vt:variant>
      <vt:variant>
        <vt:i4>5</vt:i4>
      </vt:variant>
      <vt:variant>
        <vt:lpwstr/>
      </vt:variant>
      <vt:variant>
        <vt:lpwstr>_Toc57401218</vt:lpwstr>
      </vt:variant>
      <vt:variant>
        <vt:i4>1376305</vt:i4>
      </vt:variant>
      <vt:variant>
        <vt:i4>530</vt:i4>
      </vt:variant>
      <vt:variant>
        <vt:i4>0</vt:i4>
      </vt:variant>
      <vt:variant>
        <vt:i4>5</vt:i4>
      </vt:variant>
      <vt:variant>
        <vt:lpwstr/>
      </vt:variant>
      <vt:variant>
        <vt:lpwstr>_Toc57401217</vt:lpwstr>
      </vt:variant>
      <vt:variant>
        <vt:i4>1310769</vt:i4>
      </vt:variant>
      <vt:variant>
        <vt:i4>524</vt:i4>
      </vt:variant>
      <vt:variant>
        <vt:i4>0</vt:i4>
      </vt:variant>
      <vt:variant>
        <vt:i4>5</vt:i4>
      </vt:variant>
      <vt:variant>
        <vt:lpwstr/>
      </vt:variant>
      <vt:variant>
        <vt:lpwstr>_Toc57401216</vt:lpwstr>
      </vt:variant>
      <vt:variant>
        <vt:i4>1507377</vt:i4>
      </vt:variant>
      <vt:variant>
        <vt:i4>518</vt:i4>
      </vt:variant>
      <vt:variant>
        <vt:i4>0</vt:i4>
      </vt:variant>
      <vt:variant>
        <vt:i4>5</vt:i4>
      </vt:variant>
      <vt:variant>
        <vt:lpwstr/>
      </vt:variant>
      <vt:variant>
        <vt:lpwstr>_Toc57401215</vt:lpwstr>
      </vt:variant>
      <vt:variant>
        <vt:i4>1441841</vt:i4>
      </vt:variant>
      <vt:variant>
        <vt:i4>512</vt:i4>
      </vt:variant>
      <vt:variant>
        <vt:i4>0</vt:i4>
      </vt:variant>
      <vt:variant>
        <vt:i4>5</vt:i4>
      </vt:variant>
      <vt:variant>
        <vt:lpwstr/>
      </vt:variant>
      <vt:variant>
        <vt:lpwstr>_Toc57401214</vt:lpwstr>
      </vt:variant>
      <vt:variant>
        <vt:i4>1114161</vt:i4>
      </vt:variant>
      <vt:variant>
        <vt:i4>506</vt:i4>
      </vt:variant>
      <vt:variant>
        <vt:i4>0</vt:i4>
      </vt:variant>
      <vt:variant>
        <vt:i4>5</vt:i4>
      </vt:variant>
      <vt:variant>
        <vt:lpwstr/>
      </vt:variant>
      <vt:variant>
        <vt:lpwstr>_Toc57401213</vt:lpwstr>
      </vt:variant>
      <vt:variant>
        <vt:i4>1048625</vt:i4>
      </vt:variant>
      <vt:variant>
        <vt:i4>500</vt:i4>
      </vt:variant>
      <vt:variant>
        <vt:i4>0</vt:i4>
      </vt:variant>
      <vt:variant>
        <vt:i4>5</vt:i4>
      </vt:variant>
      <vt:variant>
        <vt:lpwstr/>
      </vt:variant>
      <vt:variant>
        <vt:lpwstr>_Toc57401212</vt:lpwstr>
      </vt:variant>
      <vt:variant>
        <vt:i4>1245233</vt:i4>
      </vt:variant>
      <vt:variant>
        <vt:i4>494</vt:i4>
      </vt:variant>
      <vt:variant>
        <vt:i4>0</vt:i4>
      </vt:variant>
      <vt:variant>
        <vt:i4>5</vt:i4>
      </vt:variant>
      <vt:variant>
        <vt:lpwstr/>
      </vt:variant>
      <vt:variant>
        <vt:lpwstr>_Toc57401211</vt:lpwstr>
      </vt:variant>
      <vt:variant>
        <vt:i4>1179697</vt:i4>
      </vt:variant>
      <vt:variant>
        <vt:i4>488</vt:i4>
      </vt:variant>
      <vt:variant>
        <vt:i4>0</vt:i4>
      </vt:variant>
      <vt:variant>
        <vt:i4>5</vt:i4>
      </vt:variant>
      <vt:variant>
        <vt:lpwstr/>
      </vt:variant>
      <vt:variant>
        <vt:lpwstr>_Toc57401210</vt:lpwstr>
      </vt:variant>
      <vt:variant>
        <vt:i4>1769520</vt:i4>
      </vt:variant>
      <vt:variant>
        <vt:i4>482</vt:i4>
      </vt:variant>
      <vt:variant>
        <vt:i4>0</vt:i4>
      </vt:variant>
      <vt:variant>
        <vt:i4>5</vt:i4>
      </vt:variant>
      <vt:variant>
        <vt:lpwstr/>
      </vt:variant>
      <vt:variant>
        <vt:lpwstr>_Toc57401209</vt:lpwstr>
      </vt:variant>
      <vt:variant>
        <vt:i4>1703984</vt:i4>
      </vt:variant>
      <vt:variant>
        <vt:i4>476</vt:i4>
      </vt:variant>
      <vt:variant>
        <vt:i4>0</vt:i4>
      </vt:variant>
      <vt:variant>
        <vt:i4>5</vt:i4>
      </vt:variant>
      <vt:variant>
        <vt:lpwstr/>
      </vt:variant>
      <vt:variant>
        <vt:lpwstr>_Toc57401208</vt:lpwstr>
      </vt:variant>
      <vt:variant>
        <vt:i4>1376304</vt:i4>
      </vt:variant>
      <vt:variant>
        <vt:i4>470</vt:i4>
      </vt:variant>
      <vt:variant>
        <vt:i4>0</vt:i4>
      </vt:variant>
      <vt:variant>
        <vt:i4>5</vt:i4>
      </vt:variant>
      <vt:variant>
        <vt:lpwstr/>
      </vt:variant>
      <vt:variant>
        <vt:lpwstr>_Toc57401207</vt:lpwstr>
      </vt:variant>
      <vt:variant>
        <vt:i4>1310768</vt:i4>
      </vt:variant>
      <vt:variant>
        <vt:i4>464</vt:i4>
      </vt:variant>
      <vt:variant>
        <vt:i4>0</vt:i4>
      </vt:variant>
      <vt:variant>
        <vt:i4>5</vt:i4>
      </vt:variant>
      <vt:variant>
        <vt:lpwstr/>
      </vt:variant>
      <vt:variant>
        <vt:lpwstr>_Toc57401206</vt:lpwstr>
      </vt:variant>
      <vt:variant>
        <vt:i4>1507376</vt:i4>
      </vt:variant>
      <vt:variant>
        <vt:i4>458</vt:i4>
      </vt:variant>
      <vt:variant>
        <vt:i4>0</vt:i4>
      </vt:variant>
      <vt:variant>
        <vt:i4>5</vt:i4>
      </vt:variant>
      <vt:variant>
        <vt:lpwstr/>
      </vt:variant>
      <vt:variant>
        <vt:lpwstr>_Toc57401205</vt:lpwstr>
      </vt:variant>
      <vt:variant>
        <vt:i4>1441840</vt:i4>
      </vt:variant>
      <vt:variant>
        <vt:i4>452</vt:i4>
      </vt:variant>
      <vt:variant>
        <vt:i4>0</vt:i4>
      </vt:variant>
      <vt:variant>
        <vt:i4>5</vt:i4>
      </vt:variant>
      <vt:variant>
        <vt:lpwstr/>
      </vt:variant>
      <vt:variant>
        <vt:lpwstr>_Toc57401204</vt:lpwstr>
      </vt:variant>
      <vt:variant>
        <vt:i4>1114160</vt:i4>
      </vt:variant>
      <vt:variant>
        <vt:i4>446</vt:i4>
      </vt:variant>
      <vt:variant>
        <vt:i4>0</vt:i4>
      </vt:variant>
      <vt:variant>
        <vt:i4>5</vt:i4>
      </vt:variant>
      <vt:variant>
        <vt:lpwstr/>
      </vt:variant>
      <vt:variant>
        <vt:lpwstr>_Toc57401203</vt:lpwstr>
      </vt:variant>
      <vt:variant>
        <vt:i4>1048624</vt:i4>
      </vt:variant>
      <vt:variant>
        <vt:i4>440</vt:i4>
      </vt:variant>
      <vt:variant>
        <vt:i4>0</vt:i4>
      </vt:variant>
      <vt:variant>
        <vt:i4>5</vt:i4>
      </vt:variant>
      <vt:variant>
        <vt:lpwstr/>
      </vt:variant>
      <vt:variant>
        <vt:lpwstr>_Toc57401202</vt:lpwstr>
      </vt:variant>
      <vt:variant>
        <vt:i4>1245232</vt:i4>
      </vt:variant>
      <vt:variant>
        <vt:i4>434</vt:i4>
      </vt:variant>
      <vt:variant>
        <vt:i4>0</vt:i4>
      </vt:variant>
      <vt:variant>
        <vt:i4>5</vt:i4>
      </vt:variant>
      <vt:variant>
        <vt:lpwstr/>
      </vt:variant>
      <vt:variant>
        <vt:lpwstr>_Toc57401201</vt:lpwstr>
      </vt:variant>
      <vt:variant>
        <vt:i4>1179696</vt:i4>
      </vt:variant>
      <vt:variant>
        <vt:i4>428</vt:i4>
      </vt:variant>
      <vt:variant>
        <vt:i4>0</vt:i4>
      </vt:variant>
      <vt:variant>
        <vt:i4>5</vt:i4>
      </vt:variant>
      <vt:variant>
        <vt:lpwstr/>
      </vt:variant>
      <vt:variant>
        <vt:lpwstr>_Toc57401200</vt:lpwstr>
      </vt:variant>
      <vt:variant>
        <vt:i4>1572921</vt:i4>
      </vt:variant>
      <vt:variant>
        <vt:i4>422</vt:i4>
      </vt:variant>
      <vt:variant>
        <vt:i4>0</vt:i4>
      </vt:variant>
      <vt:variant>
        <vt:i4>5</vt:i4>
      </vt:variant>
      <vt:variant>
        <vt:lpwstr/>
      </vt:variant>
      <vt:variant>
        <vt:lpwstr>_Toc57401199</vt:lpwstr>
      </vt:variant>
      <vt:variant>
        <vt:i4>1638457</vt:i4>
      </vt:variant>
      <vt:variant>
        <vt:i4>416</vt:i4>
      </vt:variant>
      <vt:variant>
        <vt:i4>0</vt:i4>
      </vt:variant>
      <vt:variant>
        <vt:i4>5</vt:i4>
      </vt:variant>
      <vt:variant>
        <vt:lpwstr/>
      </vt:variant>
      <vt:variant>
        <vt:lpwstr>_Toc57401198</vt:lpwstr>
      </vt:variant>
      <vt:variant>
        <vt:i4>1441849</vt:i4>
      </vt:variant>
      <vt:variant>
        <vt:i4>410</vt:i4>
      </vt:variant>
      <vt:variant>
        <vt:i4>0</vt:i4>
      </vt:variant>
      <vt:variant>
        <vt:i4>5</vt:i4>
      </vt:variant>
      <vt:variant>
        <vt:lpwstr/>
      </vt:variant>
      <vt:variant>
        <vt:lpwstr>_Toc57401197</vt:lpwstr>
      </vt:variant>
      <vt:variant>
        <vt:i4>1507385</vt:i4>
      </vt:variant>
      <vt:variant>
        <vt:i4>404</vt:i4>
      </vt:variant>
      <vt:variant>
        <vt:i4>0</vt:i4>
      </vt:variant>
      <vt:variant>
        <vt:i4>5</vt:i4>
      </vt:variant>
      <vt:variant>
        <vt:lpwstr/>
      </vt:variant>
      <vt:variant>
        <vt:lpwstr>_Toc57401196</vt:lpwstr>
      </vt:variant>
      <vt:variant>
        <vt:i4>1310777</vt:i4>
      </vt:variant>
      <vt:variant>
        <vt:i4>398</vt:i4>
      </vt:variant>
      <vt:variant>
        <vt:i4>0</vt:i4>
      </vt:variant>
      <vt:variant>
        <vt:i4>5</vt:i4>
      </vt:variant>
      <vt:variant>
        <vt:lpwstr/>
      </vt:variant>
      <vt:variant>
        <vt:lpwstr>_Toc57401195</vt:lpwstr>
      </vt:variant>
      <vt:variant>
        <vt:i4>1376313</vt:i4>
      </vt:variant>
      <vt:variant>
        <vt:i4>392</vt:i4>
      </vt:variant>
      <vt:variant>
        <vt:i4>0</vt:i4>
      </vt:variant>
      <vt:variant>
        <vt:i4>5</vt:i4>
      </vt:variant>
      <vt:variant>
        <vt:lpwstr/>
      </vt:variant>
      <vt:variant>
        <vt:lpwstr>_Toc57401194</vt:lpwstr>
      </vt:variant>
      <vt:variant>
        <vt:i4>1179705</vt:i4>
      </vt:variant>
      <vt:variant>
        <vt:i4>386</vt:i4>
      </vt:variant>
      <vt:variant>
        <vt:i4>0</vt:i4>
      </vt:variant>
      <vt:variant>
        <vt:i4>5</vt:i4>
      </vt:variant>
      <vt:variant>
        <vt:lpwstr/>
      </vt:variant>
      <vt:variant>
        <vt:lpwstr>_Toc57401193</vt:lpwstr>
      </vt:variant>
      <vt:variant>
        <vt:i4>1245241</vt:i4>
      </vt:variant>
      <vt:variant>
        <vt:i4>380</vt:i4>
      </vt:variant>
      <vt:variant>
        <vt:i4>0</vt:i4>
      </vt:variant>
      <vt:variant>
        <vt:i4>5</vt:i4>
      </vt:variant>
      <vt:variant>
        <vt:lpwstr/>
      </vt:variant>
      <vt:variant>
        <vt:lpwstr>_Toc57401192</vt:lpwstr>
      </vt:variant>
      <vt:variant>
        <vt:i4>1048633</vt:i4>
      </vt:variant>
      <vt:variant>
        <vt:i4>374</vt:i4>
      </vt:variant>
      <vt:variant>
        <vt:i4>0</vt:i4>
      </vt:variant>
      <vt:variant>
        <vt:i4>5</vt:i4>
      </vt:variant>
      <vt:variant>
        <vt:lpwstr/>
      </vt:variant>
      <vt:variant>
        <vt:lpwstr>_Toc57401191</vt:lpwstr>
      </vt:variant>
      <vt:variant>
        <vt:i4>1114169</vt:i4>
      </vt:variant>
      <vt:variant>
        <vt:i4>368</vt:i4>
      </vt:variant>
      <vt:variant>
        <vt:i4>0</vt:i4>
      </vt:variant>
      <vt:variant>
        <vt:i4>5</vt:i4>
      </vt:variant>
      <vt:variant>
        <vt:lpwstr/>
      </vt:variant>
      <vt:variant>
        <vt:lpwstr>_Toc57401190</vt:lpwstr>
      </vt:variant>
      <vt:variant>
        <vt:i4>1572920</vt:i4>
      </vt:variant>
      <vt:variant>
        <vt:i4>362</vt:i4>
      </vt:variant>
      <vt:variant>
        <vt:i4>0</vt:i4>
      </vt:variant>
      <vt:variant>
        <vt:i4>5</vt:i4>
      </vt:variant>
      <vt:variant>
        <vt:lpwstr/>
      </vt:variant>
      <vt:variant>
        <vt:lpwstr>_Toc57401189</vt:lpwstr>
      </vt:variant>
      <vt:variant>
        <vt:i4>1638456</vt:i4>
      </vt:variant>
      <vt:variant>
        <vt:i4>356</vt:i4>
      </vt:variant>
      <vt:variant>
        <vt:i4>0</vt:i4>
      </vt:variant>
      <vt:variant>
        <vt:i4>5</vt:i4>
      </vt:variant>
      <vt:variant>
        <vt:lpwstr/>
      </vt:variant>
      <vt:variant>
        <vt:lpwstr>_Toc57401188</vt:lpwstr>
      </vt:variant>
      <vt:variant>
        <vt:i4>1441848</vt:i4>
      </vt:variant>
      <vt:variant>
        <vt:i4>350</vt:i4>
      </vt:variant>
      <vt:variant>
        <vt:i4>0</vt:i4>
      </vt:variant>
      <vt:variant>
        <vt:i4>5</vt:i4>
      </vt:variant>
      <vt:variant>
        <vt:lpwstr/>
      </vt:variant>
      <vt:variant>
        <vt:lpwstr>_Toc57401187</vt:lpwstr>
      </vt:variant>
      <vt:variant>
        <vt:i4>1507384</vt:i4>
      </vt:variant>
      <vt:variant>
        <vt:i4>344</vt:i4>
      </vt:variant>
      <vt:variant>
        <vt:i4>0</vt:i4>
      </vt:variant>
      <vt:variant>
        <vt:i4>5</vt:i4>
      </vt:variant>
      <vt:variant>
        <vt:lpwstr/>
      </vt:variant>
      <vt:variant>
        <vt:lpwstr>_Toc57401186</vt:lpwstr>
      </vt:variant>
      <vt:variant>
        <vt:i4>1310776</vt:i4>
      </vt:variant>
      <vt:variant>
        <vt:i4>338</vt:i4>
      </vt:variant>
      <vt:variant>
        <vt:i4>0</vt:i4>
      </vt:variant>
      <vt:variant>
        <vt:i4>5</vt:i4>
      </vt:variant>
      <vt:variant>
        <vt:lpwstr/>
      </vt:variant>
      <vt:variant>
        <vt:lpwstr>_Toc57401185</vt:lpwstr>
      </vt:variant>
      <vt:variant>
        <vt:i4>1376312</vt:i4>
      </vt:variant>
      <vt:variant>
        <vt:i4>332</vt:i4>
      </vt:variant>
      <vt:variant>
        <vt:i4>0</vt:i4>
      </vt:variant>
      <vt:variant>
        <vt:i4>5</vt:i4>
      </vt:variant>
      <vt:variant>
        <vt:lpwstr/>
      </vt:variant>
      <vt:variant>
        <vt:lpwstr>_Toc57401184</vt:lpwstr>
      </vt:variant>
      <vt:variant>
        <vt:i4>1179704</vt:i4>
      </vt:variant>
      <vt:variant>
        <vt:i4>326</vt:i4>
      </vt:variant>
      <vt:variant>
        <vt:i4>0</vt:i4>
      </vt:variant>
      <vt:variant>
        <vt:i4>5</vt:i4>
      </vt:variant>
      <vt:variant>
        <vt:lpwstr/>
      </vt:variant>
      <vt:variant>
        <vt:lpwstr>_Toc57401183</vt:lpwstr>
      </vt:variant>
      <vt:variant>
        <vt:i4>1245240</vt:i4>
      </vt:variant>
      <vt:variant>
        <vt:i4>320</vt:i4>
      </vt:variant>
      <vt:variant>
        <vt:i4>0</vt:i4>
      </vt:variant>
      <vt:variant>
        <vt:i4>5</vt:i4>
      </vt:variant>
      <vt:variant>
        <vt:lpwstr/>
      </vt:variant>
      <vt:variant>
        <vt:lpwstr>_Toc57401182</vt:lpwstr>
      </vt:variant>
      <vt:variant>
        <vt:i4>1048632</vt:i4>
      </vt:variant>
      <vt:variant>
        <vt:i4>314</vt:i4>
      </vt:variant>
      <vt:variant>
        <vt:i4>0</vt:i4>
      </vt:variant>
      <vt:variant>
        <vt:i4>5</vt:i4>
      </vt:variant>
      <vt:variant>
        <vt:lpwstr/>
      </vt:variant>
      <vt:variant>
        <vt:lpwstr>_Toc57401181</vt:lpwstr>
      </vt:variant>
      <vt:variant>
        <vt:i4>1114168</vt:i4>
      </vt:variant>
      <vt:variant>
        <vt:i4>308</vt:i4>
      </vt:variant>
      <vt:variant>
        <vt:i4>0</vt:i4>
      </vt:variant>
      <vt:variant>
        <vt:i4>5</vt:i4>
      </vt:variant>
      <vt:variant>
        <vt:lpwstr/>
      </vt:variant>
      <vt:variant>
        <vt:lpwstr>_Toc57401180</vt:lpwstr>
      </vt:variant>
      <vt:variant>
        <vt:i4>1572919</vt:i4>
      </vt:variant>
      <vt:variant>
        <vt:i4>302</vt:i4>
      </vt:variant>
      <vt:variant>
        <vt:i4>0</vt:i4>
      </vt:variant>
      <vt:variant>
        <vt:i4>5</vt:i4>
      </vt:variant>
      <vt:variant>
        <vt:lpwstr/>
      </vt:variant>
      <vt:variant>
        <vt:lpwstr>_Toc57401179</vt:lpwstr>
      </vt:variant>
      <vt:variant>
        <vt:i4>1638455</vt:i4>
      </vt:variant>
      <vt:variant>
        <vt:i4>296</vt:i4>
      </vt:variant>
      <vt:variant>
        <vt:i4>0</vt:i4>
      </vt:variant>
      <vt:variant>
        <vt:i4>5</vt:i4>
      </vt:variant>
      <vt:variant>
        <vt:lpwstr/>
      </vt:variant>
      <vt:variant>
        <vt:lpwstr>_Toc57401178</vt:lpwstr>
      </vt:variant>
      <vt:variant>
        <vt:i4>1441847</vt:i4>
      </vt:variant>
      <vt:variant>
        <vt:i4>290</vt:i4>
      </vt:variant>
      <vt:variant>
        <vt:i4>0</vt:i4>
      </vt:variant>
      <vt:variant>
        <vt:i4>5</vt:i4>
      </vt:variant>
      <vt:variant>
        <vt:lpwstr/>
      </vt:variant>
      <vt:variant>
        <vt:lpwstr>_Toc57401177</vt:lpwstr>
      </vt:variant>
      <vt:variant>
        <vt:i4>1507383</vt:i4>
      </vt:variant>
      <vt:variant>
        <vt:i4>284</vt:i4>
      </vt:variant>
      <vt:variant>
        <vt:i4>0</vt:i4>
      </vt:variant>
      <vt:variant>
        <vt:i4>5</vt:i4>
      </vt:variant>
      <vt:variant>
        <vt:lpwstr/>
      </vt:variant>
      <vt:variant>
        <vt:lpwstr>_Toc57401176</vt:lpwstr>
      </vt:variant>
      <vt:variant>
        <vt:i4>1310775</vt:i4>
      </vt:variant>
      <vt:variant>
        <vt:i4>278</vt:i4>
      </vt:variant>
      <vt:variant>
        <vt:i4>0</vt:i4>
      </vt:variant>
      <vt:variant>
        <vt:i4>5</vt:i4>
      </vt:variant>
      <vt:variant>
        <vt:lpwstr/>
      </vt:variant>
      <vt:variant>
        <vt:lpwstr>_Toc57401175</vt:lpwstr>
      </vt:variant>
      <vt:variant>
        <vt:i4>1376311</vt:i4>
      </vt:variant>
      <vt:variant>
        <vt:i4>272</vt:i4>
      </vt:variant>
      <vt:variant>
        <vt:i4>0</vt:i4>
      </vt:variant>
      <vt:variant>
        <vt:i4>5</vt:i4>
      </vt:variant>
      <vt:variant>
        <vt:lpwstr/>
      </vt:variant>
      <vt:variant>
        <vt:lpwstr>_Toc57401174</vt:lpwstr>
      </vt:variant>
      <vt:variant>
        <vt:i4>1179703</vt:i4>
      </vt:variant>
      <vt:variant>
        <vt:i4>266</vt:i4>
      </vt:variant>
      <vt:variant>
        <vt:i4>0</vt:i4>
      </vt:variant>
      <vt:variant>
        <vt:i4>5</vt:i4>
      </vt:variant>
      <vt:variant>
        <vt:lpwstr/>
      </vt:variant>
      <vt:variant>
        <vt:lpwstr>_Toc57401173</vt:lpwstr>
      </vt:variant>
      <vt:variant>
        <vt:i4>1245239</vt:i4>
      </vt:variant>
      <vt:variant>
        <vt:i4>260</vt:i4>
      </vt:variant>
      <vt:variant>
        <vt:i4>0</vt:i4>
      </vt:variant>
      <vt:variant>
        <vt:i4>5</vt:i4>
      </vt:variant>
      <vt:variant>
        <vt:lpwstr/>
      </vt:variant>
      <vt:variant>
        <vt:lpwstr>_Toc57401172</vt:lpwstr>
      </vt:variant>
      <vt:variant>
        <vt:i4>1048631</vt:i4>
      </vt:variant>
      <vt:variant>
        <vt:i4>254</vt:i4>
      </vt:variant>
      <vt:variant>
        <vt:i4>0</vt:i4>
      </vt:variant>
      <vt:variant>
        <vt:i4>5</vt:i4>
      </vt:variant>
      <vt:variant>
        <vt:lpwstr/>
      </vt:variant>
      <vt:variant>
        <vt:lpwstr>_Toc57401171</vt:lpwstr>
      </vt:variant>
      <vt:variant>
        <vt:i4>1114167</vt:i4>
      </vt:variant>
      <vt:variant>
        <vt:i4>248</vt:i4>
      </vt:variant>
      <vt:variant>
        <vt:i4>0</vt:i4>
      </vt:variant>
      <vt:variant>
        <vt:i4>5</vt:i4>
      </vt:variant>
      <vt:variant>
        <vt:lpwstr/>
      </vt:variant>
      <vt:variant>
        <vt:lpwstr>_Toc57401170</vt:lpwstr>
      </vt:variant>
      <vt:variant>
        <vt:i4>1572918</vt:i4>
      </vt:variant>
      <vt:variant>
        <vt:i4>242</vt:i4>
      </vt:variant>
      <vt:variant>
        <vt:i4>0</vt:i4>
      </vt:variant>
      <vt:variant>
        <vt:i4>5</vt:i4>
      </vt:variant>
      <vt:variant>
        <vt:lpwstr/>
      </vt:variant>
      <vt:variant>
        <vt:lpwstr>_Toc57401169</vt:lpwstr>
      </vt:variant>
      <vt:variant>
        <vt:i4>1638454</vt:i4>
      </vt:variant>
      <vt:variant>
        <vt:i4>236</vt:i4>
      </vt:variant>
      <vt:variant>
        <vt:i4>0</vt:i4>
      </vt:variant>
      <vt:variant>
        <vt:i4>5</vt:i4>
      </vt:variant>
      <vt:variant>
        <vt:lpwstr/>
      </vt:variant>
      <vt:variant>
        <vt:lpwstr>_Toc57401168</vt:lpwstr>
      </vt:variant>
      <vt:variant>
        <vt:i4>1441846</vt:i4>
      </vt:variant>
      <vt:variant>
        <vt:i4>230</vt:i4>
      </vt:variant>
      <vt:variant>
        <vt:i4>0</vt:i4>
      </vt:variant>
      <vt:variant>
        <vt:i4>5</vt:i4>
      </vt:variant>
      <vt:variant>
        <vt:lpwstr/>
      </vt:variant>
      <vt:variant>
        <vt:lpwstr>_Toc57401167</vt:lpwstr>
      </vt:variant>
      <vt:variant>
        <vt:i4>1507382</vt:i4>
      </vt:variant>
      <vt:variant>
        <vt:i4>224</vt:i4>
      </vt:variant>
      <vt:variant>
        <vt:i4>0</vt:i4>
      </vt:variant>
      <vt:variant>
        <vt:i4>5</vt:i4>
      </vt:variant>
      <vt:variant>
        <vt:lpwstr/>
      </vt:variant>
      <vt:variant>
        <vt:lpwstr>_Toc57401166</vt:lpwstr>
      </vt:variant>
      <vt:variant>
        <vt:i4>1310774</vt:i4>
      </vt:variant>
      <vt:variant>
        <vt:i4>218</vt:i4>
      </vt:variant>
      <vt:variant>
        <vt:i4>0</vt:i4>
      </vt:variant>
      <vt:variant>
        <vt:i4>5</vt:i4>
      </vt:variant>
      <vt:variant>
        <vt:lpwstr/>
      </vt:variant>
      <vt:variant>
        <vt:lpwstr>_Toc57401165</vt:lpwstr>
      </vt:variant>
      <vt:variant>
        <vt:i4>1376310</vt:i4>
      </vt:variant>
      <vt:variant>
        <vt:i4>212</vt:i4>
      </vt:variant>
      <vt:variant>
        <vt:i4>0</vt:i4>
      </vt:variant>
      <vt:variant>
        <vt:i4>5</vt:i4>
      </vt:variant>
      <vt:variant>
        <vt:lpwstr/>
      </vt:variant>
      <vt:variant>
        <vt:lpwstr>_Toc57401164</vt:lpwstr>
      </vt:variant>
      <vt:variant>
        <vt:i4>1179702</vt:i4>
      </vt:variant>
      <vt:variant>
        <vt:i4>206</vt:i4>
      </vt:variant>
      <vt:variant>
        <vt:i4>0</vt:i4>
      </vt:variant>
      <vt:variant>
        <vt:i4>5</vt:i4>
      </vt:variant>
      <vt:variant>
        <vt:lpwstr/>
      </vt:variant>
      <vt:variant>
        <vt:lpwstr>_Toc57401163</vt:lpwstr>
      </vt:variant>
      <vt:variant>
        <vt:i4>1245238</vt:i4>
      </vt:variant>
      <vt:variant>
        <vt:i4>200</vt:i4>
      </vt:variant>
      <vt:variant>
        <vt:i4>0</vt:i4>
      </vt:variant>
      <vt:variant>
        <vt:i4>5</vt:i4>
      </vt:variant>
      <vt:variant>
        <vt:lpwstr/>
      </vt:variant>
      <vt:variant>
        <vt:lpwstr>_Toc57401162</vt:lpwstr>
      </vt:variant>
      <vt:variant>
        <vt:i4>1048630</vt:i4>
      </vt:variant>
      <vt:variant>
        <vt:i4>194</vt:i4>
      </vt:variant>
      <vt:variant>
        <vt:i4>0</vt:i4>
      </vt:variant>
      <vt:variant>
        <vt:i4>5</vt:i4>
      </vt:variant>
      <vt:variant>
        <vt:lpwstr/>
      </vt:variant>
      <vt:variant>
        <vt:lpwstr>_Toc57401161</vt:lpwstr>
      </vt:variant>
      <vt:variant>
        <vt:i4>1114166</vt:i4>
      </vt:variant>
      <vt:variant>
        <vt:i4>188</vt:i4>
      </vt:variant>
      <vt:variant>
        <vt:i4>0</vt:i4>
      </vt:variant>
      <vt:variant>
        <vt:i4>5</vt:i4>
      </vt:variant>
      <vt:variant>
        <vt:lpwstr/>
      </vt:variant>
      <vt:variant>
        <vt:lpwstr>_Toc57401160</vt:lpwstr>
      </vt:variant>
      <vt:variant>
        <vt:i4>1572917</vt:i4>
      </vt:variant>
      <vt:variant>
        <vt:i4>182</vt:i4>
      </vt:variant>
      <vt:variant>
        <vt:i4>0</vt:i4>
      </vt:variant>
      <vt:variant>
        <vt:i4>5</vt:i4>
      </vt:variant>
      <vt:variant>
        <vt:lpwstr/>
      </vt:variant>
      <vt:variant>
        <vt:lpwstr>_Toc57401159</vt:lpwstr>
      </vt:variant>
      <vt:variant>
        <vt:i4>1638453</vt:i4>
      </vt:variant>
      <vt:variant>
        <vt:i4>176</vt:i4>
      </vt:variant>
      <vt:variant>
        <vt:i4>0</vt:i4>
      </vt:variant>
      <vt:variant>
        <vt:i4>5</vt:i4>
      </vt:variant>
      <vt:variant>
        <vt:lpwstr/>
      </vt:variant>
      <vt:variant>
        <vt:lpwstr>_Toc57401158</vt:lpwstr>
      </vt:variant>
      <vt:variant>
        <vt:i4>1441845</vt:i4>
      </vt:variant>
      <vt:variant>
        <vt:i4>170</vt:i4>
      </vt:variant>
      <vt:variant>
        <vt:i4>0</vt:i4>
      </vt:variant>
      <vt:variant>
        <vt:i4>5</vt:i4>
      </vt:variant>
      <vt:variant>
        <vt:lpwstr/>
      </vt:variant>
      <vt:variant>
        <vt:lpwstr>_Toc57401157</vt:lpwstr>
      </vt:variant>
      <vt:variant>
        <vt:i4>1507381</vt:i4>
      </vt:variant>
      <vt:variant>
        <vt:i4>164</vt:i4>
      </vt:variant>
      <vt:variant>
        <vt:i4>0</vt:i4>
      </vt:variant>
      <vt:variant>
        <vt:i4>5</vt:i4>
      </vt:variant>
      <vt:variant>
        <vt:lpwstr/>
      </vt:variant>
      <vt:variant>
        <vt:lpwstr>_Toc57401156</vt:lpwstr>
      </vt:variant>
      <vt:variant>
        <vt:i4>1310773</vt:i4>
      </vt:variant>
      <vt:variant>
        <vt:i4>158</vt:i4>
      </vt:variant>
      <vt:variant>
        <vt:i4>0</vt:i4>
      </vt:variant>
      <vt:variant>
        <vt:i4>5</vt:i4>
      </vt:variant>
      <vt:variant>
        <vt:lpwstr/>
      </vt:variant>
      <vt:variant>
        <vt:lpwstr>_Toc57401155</vt:lpwstr>
      </vt:variant>
      <vt:variant>
        <vt:i4>1376309</vt:i4>
      </vt:variant>
      <vt:variant>
        <vt:i4>152</vt:i4>
      </vt:variant>
      <vt:variant>
        <vt:i4>0</vt:i4>
      </vt:variant>
      <vt:variant>
        <vt:i4>5</vt:i4>
      </vt:variant>
      <vt:variant>
        <vt:lpwstr/>
      </vt:variant>
      <vt:variant>
        <vt:lpwstr>_Toc57401154</vt:lpwstr>
      </vt:variant>
      <vt:variant>
        <vt:i4>1245237</vt:i4>
      </vt:variant>
      <vt:variant>
        <vt:i4>146</vt:i4>
      </vt:variant>
      <vt:variant>
        <vt:i4>0</vt:i4>
      </vt:variant>
      <vt:variant>
        <vt:i4>5</vt:i4>
      </vt:variant>
      <vt:variant>
        <vt:lpwstr/>
      </vt:variant>
      <vt:variant>
        <vt:lpwstr>_Toc57401152</vt:lpwstr>
      </vt:variant>
      <vt:variant>
        <vt:i4>1048629</vt:i4>
      </vt:variant>
      <vt:variant>
        <vt:i4>140</vt:i4>
      </vt:variant>
      <vt:variant>
        <vt:i4>0</vt:i4>
      </vt:variant>
      <vt:variant>
        <vt:i4>5</vt:i4>
      </vt:variant>
      <vt:variant>
        <vt:lpwstr/>
      </vt:variant>
      <vt:variant>
        <vt:lpwstr>_Toc57401151</vt:lpwstr>
      </vt:variant>
      <vt:variant>
        <vt:i4>1114165</vt:i4>
      </vt:variant>
      <vt:variant>
        <vt:i4>134</vt:i4>
      </vt:variant>
      <vt:variant>
        <vt:i4>0</vt:i4>
      </vt:variant>
      <vt:variant>
        <vt:i4>5</vt:i4>
      </vt:variant>
      <vt:variant>
        <vt:lpwstr/>
      </vt:variant>
      <vt:variant>
        <vt:lpwstr>_Toc57401150</vt:lpwstr>
      </vt:variant>
      <vt:variant>
        <vt:i4>1572916</vt:i4>
      </vt:variant>
      <vt:variant>
        <vt:i4>128</vt:i4>
      </vt:variant>
      <vt:variant>
        <vt:i4>0</vt:i4>
      </vt:variant>
      <vt:variant>
        <vt:i4>5</vt:i4>
      </vt:variant>
      <vt:variant>
        <vt:lpwstr/>
      </vt:variant>
      <vt:variant>
        <vt:lpwstr>_Toc57401149</vt:lpwstr>
      </vt:variant>
      <vt:variant>
        <vt:i4>1638452</vt:i4>
      </vt:variant>
      <vt:variant>
        <vt:i4>122</vt:i4>
      </vt:variant>
      <vt:variant>
        <vt:i4>0</vt:i4>
      </vt:variant>
      <vt:variant>
        <vt:i4>5</vt:i4>
      </vt:variant>
      <vt:variant>
        <vt:lpwstr/>
      </vt:variant>
      <vt:variant>
        <vt:lpwstr>_Toc57401148</vt:lpwstr>
      </vt:variant>
      <vt:variant>
        <vt:i4>1441844</vt:i4>
      </vt:variant>
      <vt:variant>
        <vt:i4>116</vt:i4>
      </vt:variant>
      <vt:variant>
        <vt:i4>0</vt:i4>
      </vt:variant>
      <vt:variant>
        <vt:i4>5</vt:i4>
      </vt:variant>
      <vt:variant>
        <vt:lpwstr/>
      </vt:variant>
      <vt:variant>
        <vt:lpwstr>_Toc57401147</vt:lpwstr>
      </vt:variant>
      <vt:variant>
        <vt:i4>1507380</vt:i4>
      </vt:variant>
      <vt:variant>
        <vt:i4>110</vt:i4>
      </vt:variant>
      <vt:variant>
        <vt:i4>0</vt:i4>
      </vt:variant>
      <vt:variant>
        <vt:i4>5</vt:i4>
      </vt:variant>
      <vt:variant>
        <vt:lpwstr/>
      </vt:variant>
      <vt:variant>
        <vt:lpwstr>_Toc57401146</vt:lpwstr>
      </vt:variant>
      <vt:variant>
        <vt:i4>1310772</vt:i4>
      </vt:variant>
      <vt:variant>
        <vt:i4>104</vt:i4>
      </vt:variant>
      <vt:variant>
        <vt:i4>0</vt:i4>
      </vt:variant>
      <vt:variant>
        <vt:i4>5</vt:i4>
      </vt:variant>
      <vt:variant>
        <vt:lpwstr/>
      </vt:variant>
      <vt:variant>
        <vt:lpwstr>_Toc57401145</vt:lpwstr>
      </vt:variant>
      <vt:variant>
        <vt:i4>1376308</vt:i4>
      </vt:variant>
      <vt:variant>
        <vt:i4>98</vt:i4>
      </vt:variant>
      <vt:variant>
        <vt:i4>0</vt:i4>
      </vt:variant>
      <vt:variant>
        <vt:i4>5</vt:i4>
      </vt:variant>
      <vt:variant>
        <vt:lpwstr/>
      </vt:variant>
      <vt:variant>
        <vt:lpwstr>_Toc57401144</vt:lpwstr>
      </vt:variant>
      <vt:variant>
        <vt:i4>1179700</vt:i4>
      </vt:variant>
      <vt:variant>
        <vt:i4>92</vt:i4>
      </vt:variant>
      <vt:variant>
        <vt:i4>0</vt:i4>
      </vt:variant>
      <vt:variant>
        <vt:i4>5</vt:i4>
      </vt:variant>
      <vt:variant>
        <vt:lpwstr/>
      </vt:variant>
      <vt:variant>
        <vt:lpwstr>_Toc57401143</vt:lpwstr>
      </vt:variant>
      <vt:variant>
        <vt:i4>1245236</vt:i4>
      </vt:variant>
      <vt:variant>
        <vt:i4>86</vt:i4>
      </vt:variant>
      <vt:variant>
        <vt:i4>0</vt:i4>
      </vt:variant>
      <vt:variant>
        <vt:i4>5</vt:i4>
      </vt:variant>
      <vt:variant>
        <vt:lpwstr/>
      </vt:variant>
      <vt:variant>
        <vt:lpwstr>_Toc57401142</vt:lpwstr>
      </vt:variant>
      <vt:variant>
        <vt:i4>1048628</vt:i4>
      </vt:variant>
      <vt:variant>
        <vt:i4>80</vt:i4>
      </vt:variant>
      <vt:variant>
        <vt:i4>0</vt:i4>
      </vt:variant>
      <vt:variant>
        <vt:i4>5</vt:i4>
      </vt:variant>
      <vt:variant>
        <vt:lpwstr/>
      </vt:variant>
      <vt:variant>
        <vt:lpwstr>_Toc57401141</vt:lpwstr>
      </vt:variant>
      <vt:variant>
        <vt:i4>1114164</vt:i4>
      </vt:variant>
      <vt:variant>
        <vt:i4>74</vt:i4>
      </vt:variant>
      <vt:variant>
        <vt:i4>0</vt:i4>
      </vt:variant>
      <vt:variant>
        <vt:i4>5</vt:i4>
      </vt:variant>
      <vt:variant>
        <vt:lpwstr/>
      </vt:variant>
      <vt:variant>
        <vt:lpwstr>_Toc57401140</vt:lpwstr>
      </vt:variant>
      <vt:variant>
        <vt:i4>1572915</vt:i4>
      </vt:variant>
      <vt:variant>
        <vt:i4>68</vt:i4>
      </vt:variant>
      <vt:variant>
        <vt:i4>0</vt:i4>
      </vt:variant>
      <vt:variant>
        <vt:i4>5</vt:i4>
      </vt:variant>
      <vt:variant>
        <vt:lpwstr/>
      </vt:variant>
      <vt:variant>
        <vt:lpwstr>_Toc57401139</vt:lpwstr>
      </vt:variant>
      <vt:variant>
        <vt:i4>1638451</vt:i4>
      </vt:variant>
      <vt:variant>
        <vt:i4>62</vt:i4>
      </vt:variant>
      <vt:variant>
        <vt:i4>0</vt:i4>
      </vt:variant>
      <vt:variant>
        <vt:i4>5</vt:i4>
      </vt:variant>
      <vt:variant>
        <vt:lpwstr/>
      </vt:variant>
      <vt:variant>
        <vt:lpwstr>_Toc57401138</vt:lpwstr>
      </vt:variant>
      <vt:variant>
        <vt:i4>1441843</vt:i4>
      </vt:variant>
      <vt:variant>
        <vt:i4>56</vt:i4>
      </vt:variant>
      <vt:variant>
        <vt:i4>0</vt:i4>
      </vt:variant>
      <vt:variant>
        <vt:i4>5</vt:i4>
      </vt:variant>
      <vt:variant>
        <vt:lpwstr/>
      </vt:variant>
      <vt:variant>
        <vt:lpwstr>_Toc57401137</vt:lpwstr>
      </vt:variant>
      <vt:variant>
        <vt:i4>1507379</vt:i4>
      </vt:variant>
      <vt:variant>
        <vt:i4>50</vt:i4>
      </vt:variant>
      <vt:variant>
        <vt:i4>0</vt:i4>
      </vt:variant>
      <vt:variant>
        <vt:i4>5</vt:i4>
      </vt:variant>
      <vt:variant>
        <vt:lpwstr/>
      </vt:variant>
      <vt:variant>
        <vt:lpwstr>_Toc57401136</vt:lpwstr>
      </vt:variant>
      <vt:variant>
        <vt:i4>1310771</vt:i4>
      </vt:variant>
      <vt:variant>
        <vt:i4>44</vt:i4>
      </vt:variant>
      <vt:variant>
        <vt:i4>0</vt:i4>
      </vt:variant>
      <vt:variant>
        <vt:i4>5</vt:i4>
      </vt:variant>
      <vt:variant>
        <vt:lpwstr/>
      </vt:variant>
      <vt:variant>
        <vt:lpwstr>_Toc57401135</vt:lpwstr>
      </vt:variant>
      <vt:variant>
        <vt:i4>1376307</vt:i4>
      </vt:variant>
      <vt:variant>
        <vt:i4>38</vt:i4>
      </vt:variant>
      <vt:variant>
        <vt:i4>0</vt:i4>
      </vt:variant>
      <vt:variant>
        <vt:i4>5</vt:i4>
      </vt:variant>
      <vt:variant>
        <vt:lpwstr/>
      </vt:variant>
      <vt:variant>
        <vt:lpwstr>_Toc57401134</vt:lpwstr>
      </vt:variant>
      <vt:variant>
        <vt:i4>1179699</vt:i4>
      </vt:variant>
      <vt:variant>
        <vt:i4>32</vt:i4>
      </vt:variant>
      <vt:variant>
        <vt:i4>0</vt:i4>
      </vt:variant>
      <vt:variant>
        <vt:i4>5</vt:i4>
      </vt:variant>
      <vt:variant>
        <vt:lpwstr/>
      </vt:variant>
      <vt:variant>
        <vt:lpwstr>_Toc57401133</vt:lpwstr>
      </vt:variant>
      <vt:variant>
        <vt:i4>1245235</vt:i4>
      </vt:variant>
      <vt:variant>
        <vt:i4>26</vt:i4>
      </vt:variant>
      <vt:variant>
        <vt:i4>0</vt:i4>
      </vt:variant>
      <vt:variant>
        <vt:i4>5</vt:i4>
      </vt:variant>
      <vt:variant>
        <vt:lpwstr/>
      </vt:variant>
      <vt:variant>
        <vt:lpwstr>_Toc57401132</vt:lpwstr>
      </vt:variant>
      <vt:variant>
        <vt:i4>1048627</vt:i4>
      </vt:variant>
      <vt:variant>
        <vt:i4>20</vt:i4>
      </vt:variant>
      <vt:variant>
        <vt:i4>0</vt:i4>
      </vt:variant>
      <vt:variant>
        <vt:i4>5</vt:i4>
      </vt:variant>
      <vt:variant>
        <vt:lpwstr/>
      </vt:variant>
      <vt:variant>
        <vt:lpwstr>_Toc57401131</vt:lpwstr>
      </vt:variant>
      <vt:variant>
        <vt:i4>1114163</vt:i4>
      </vt:variant>
      <vt:variant>
        <vt:i4>14</vt:i4>
      </vt:variant>
      <vt:variant>
        <vt:i4>0</vt:i4>
      </vt:variant>
      <vt:variant>
        <vt:i4>5</vt:i4>
      </vt:variant>
      <vt:variant>
        <vt:lpwstr/>
      </vt:variant>
      <vt:variant>
        <vt:lpwstr>_Toc57401130</vt:lpwstr>
      </vt:variant>
      <vt:variant>
        <vt:i4>1572914</vt:i4>
      </vt:variant>
      <vt:variant>
        <vt:i4>8</vt:i4>
      </vt:variant>
      <vt:variant>
        <vt:i4>0</vt:i4>
      </vt:variant>
      <vt:variant>
        <vt:i4>5</vt:i4>
      </vt:variant>
      <vt:variant>
        <vt:lpwstr/>
      </vt:variant>
      <vt:variant>
        <vt:lpwstr>_Toc57401129</vt:lpwstr>
      </vt:variant>
      <vt:variant>
        <vt:i4>1638450</vt:i4>
      </vt:variant>
      <vt:variant>
        <vt:i4>2</vt:i4>
      </vt:variant>
      <vt:variant>
        <vt:i4>0</vt:i4>
      </vt:variant>
      <vt:variant>
        <vt:i4>5</vt:i4>
      </vt:variant>
      <vt:variant>
        <vt:lpwstr/>
      </vt:variant>
      <vt:variant>
        <vt:lpwstr>_Toc57401128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2021-01-15T04:03:00Z</dcterms:created>
  <dcterms:modified xsi:type="dcterms:W3CDTF">2021-01-19T15:24:00Z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0x010100616CDB34BB27ED4EB3938914B17D240E</vt:lpwstr>
  </property>
  <property fmtid="{D5CDD505-2E9C-101B-9397-08002B2CF9AE}" pid="3" name="Mendeley Recent Style Id 6_1">
    <vt:lpwstr>http://www.zotero.org/styles/ieee</vt:lpwstr>
  </property>
  <property fmtid="{D5CDD505-2E9C-101B-9397-08002B2CF9AE}" pid="4" name="Mendeley Recent Style Name 6_1">
    <vt:lpwstr>IEEE</vt:lpwstr>
  </property>
  <property fmtid="{D5CDD505-2E9C-101B-9397-08002B2CF9AE}" pid="5" name="Mendeley Recent Style Id 7_1">
    <vt:lpwstr>http://www.zotero.org/styles/modern-humanities-research-association</vt:lpwstr>
  </property>
  <property fmtid="{D5CDD505-2E9C-101B-9397-08002B2CF9AE}" pid="6" name="Mendeley Recent Style Name 7_1">
    <vt:lpwstr>Modern Humanities Research Association 3rd edition (note with bibliography)</vt:lpwstr>
  </property>
  <property fmtid="{D5CDD505-2E9C-101B-9397-08002B2CF9AE}" pid="7" name="Mendeley Recent Style Id 8_1">
    <vt:lpwstr>http://www.zotero.org/styles/modern-language-association</vt:lpwstr>
  </property>
  <property fmtid="{D5CDD505-2E9C-101B-9397-08002B2CF9AE}" pid="8" name="Mendeley Recent Style Name 8_1">
    <vt:lpwstr>Modern Language Association 8th edition</vt:lpwstr>
  </property>
  <property fmtid="{D5CDD505-2E9C-101B-9397-08002B2CF9AE}" pid="9" name="Mendeley Recent Style Id 9_1">
    <vt:lpwstr>http://www.zotero.org/styles/nature</vt:lpwstr>
  </property>
  <property fmtid="{D5CDD505-2E9C-101B-9397-08002B2CF9AE}" pid="10" name="Mendeley Recent Style Name 9_1">
    <vt:lpwstr>Nature</vt:lpwstr>
  </property>
  <property fmtid="{D5CDD505-2E9C-101B-9397-08002B2CF9AE}" pid="11" name="Mendeley Document_1">
    <vt:lpwstr>True</vt:lpwstr>
  </property>
  <property fmtid="{D5CDD505-2E9C-101B-9397-08002B2CF9AE}" pid="12" name="Mendeley Unique User Id_1">
    <vt:lpwstr>2581fb2e-e26f-3625-b0e6-1e0ad24dbce8</vt:lpwstr>
  </property>
  <property fmtid="{D5CDD505-2E9C-101B-9397-08002B2CF9AE}" pid="13" name="Mendeley Citation Style_1">
    <vt:lpwstr>http://www.zotero.org/styles/council-of-science-editors-author-date</vt:lpwstr>
  </property>
  <property fmtid="{D5CDD505-2E9C-101B-9397-08002B2CF9AE}" pid="14" name="Mendeley Recent Style Id 0_1">
    <vt:lpwstr>http://www.zotero.org/styles/apa</vt:lpwstr>
  </property>
  <property fmtid="{D5CDD505-2E9C-101B-9397-08002B2CF9AE}" pid="15" name="Mendeley Recent Style Name 0_1">
    <vt:lpwstr>American Psychological Association 6th edition</vt:lpwstr>
  </property>
  <property fmtid="{D5CDD505-2E9C-101B-9397-08002B2CF9AE}" pid="16" name="Mendeley Recent Style Id 1_1">
    <vt:lpwstr>http://www.zotero.org/styles/american-sociological-association</vt:lpwstr>
  </property>
  <property fmtid="{D5CDD505-2E9C-101B-9397-08002B2CF9AE}" pid="17" name="Mendeley Recent Style Name 1_1">
    <vt:lpwstr>American Sociological Association</vt:lpwstr>
  </property>
  <property fmtid="{D5CDD505-2E9C-101B-9397-08002B2CF9AE}" pid="18" name="Mendeley Recent Style Id 2_1">
    <vt:lpwstr>http://www.zotero.org/styles/chicago-author-date</vt:lpwstr>
  </property>
  <property fmtid="{D5CDD505-2E9C-101B-9397-08002B2CF9AE}" pid="19" name="Mendeley Recent Style Name 2_1">
    <vt:lpwstr>Chicago Manual of Style 17th edition (author-date)</vt:lpwstr>
  </property>
  <property fmtid="{D5CDD505-2E9C-101B-9397-08002B2CF9AE}" pid="20" name="Mendeley Recent Style Id 3_1">
    <vt:lpwstr>http://www.zotero.org/styles/council-of-science-editors-alphabetical</vt:lpwstr>
  </property>
  <property fmtid="{D5CDD505-2E9C-101B-9397-08002B2CF9AE}" pid="21" name="Mendeley Recent Style Name 3_1">
    <vt:lpwstr>Council of Science Editors, Citation-Name (numeric, sorted alphabetically)</vt:lpwstr>
  </property>
  <property fmtid="{D5CDD505-2E9C-101B-9397-08002B2CF9AE}" pid="22" name="Mendeley Recent Style Id 4_1">
    <vt:lpwstr>http://www.zotero.org/styles/council-of-science-editors-author-date</vt:lpwstr>
  </property>
  <property fmtid="{D5CDD505-2E9C-101B-9397-08002B2CF9AE}" pid="23" name="Mendeley Recent Style Name 4_1">
    <vt:lpwstr>Council of Science Editors, Name-Year (author-date)</vt:lpwstr>
  </property>
  <property fmtid="{D5CDD505-2E9C-101B-9397-08002B2CF9AE}" pid="24" name="Mendeley Recent Style Id 5_1">
    <vt:lpwstr>http://www.zotero.org/styles/harvard1</vt:lpwstr>
  </property>
  <property fmtid="{D5CDD505-2E9C-101B-9397-08002B2CF9AE}" pid="25" name="Mendeley Recent Style Name 5_1">
    <vt:lpwstr>Harvard reference format 1 (deprecated)</vt:lpwstr>
  </property>
</Properties>
</file>